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A57A12" w14:textId="22794C31" w:rsidR="00995E9C" w:rsidRPr="00995E9C" w:rsidRDefault="00B40789" w:rsidP="00440755">
      <w:pPr>
        <w:pStyle w:val="AddressorLocation"/>
        <w:rPr>
          <w:sz w:val="28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DC68906" wp14:editId="4EF4D156">
                <wp:simplePos x="0" y="0"/>
                <wp:positionH relativeFrom="margin">
                  <wp:posOffset>-152966</wp:posOffset>
                </wp:positionH>
                <wp:positionV relativeFrom="paragraph">
                  <wp:posOffset>-1778000</wp:posOffset>
                </wp:positionV>
                <wp:extent cx="7771130" cy="660400"/>
                <wp:effectExtent l="0" t="0" r="0" b="6350"/>
                <wp:wrapNone/>
                <wp:docPr id="12495" name="Text Box 12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1130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46CB6E" w14:textId="77777777" w:rsidR="00133C74" w:rsidRPr="000A74EF" w:rsidRDefault="00133C74" w:rsidP="00133C74">
                            <w:pPr>
                              <w:pStyle w:val="AddressorLocation"/>
                              <w:spacing w:line="252" w:lineRule="auto"/>
                              <w:jc w:val="both"/>
                              <w:rPr>
                                <w:b/>
                                <w:noProof/>
                                <w:color w:val="F4B600" w:themeColor="accent2" w:themeShade="BF"/>
                                <w:spacing w:val="0"/>
                                <w:sz w:val="64"/>
                                <w:szCs w:val="6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74EF">
                              <w:rPr>
                                <w:b/>
                                <w:noProof/>
                                <w:color w:val="F4B600" w:themeColor="accent2" w:themeShade="BF"/>
                                <w:spacing w:val="0"/>
                                <w:sz w:val="64"/>
                                <w:szCs w:val="6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Eat Right! Move More!</w:t>
                            </w:r>
                          </w:p>
                          <w:p w14:paraId="7BF6E61E" w14:textId="77777777" w:rsidR="00133C74" w:rsidRDefault="00133C74" w:rsidP="00133C74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C68906" id="_x0000_t202" coordsize="21600,21600" o:spt="202" path="m,l,21600r21600,l21600,xe">
                <v:stroke joinstyle="miter"/>
                <v:path gradientshapeok="t" o:connecttype="rect"/>
              </v:shapetype>
              <v:shape id="Text Box 12495" o:spid="_x0000_s1026" type="#_x0000_t202" style="position:absolute;margin-left:-12.05pt;margin-top:-140pt;width:611.9pt;height:52pt;z-index:25167974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" filled="f" stroked="f">
                <v:textbox>
                  <w:txbxContent>
                    <w:p w14:paraId="0946CB6E" w14:textId="77777777" w:rsidR="00133C74" w:rsidRPr="000A74EF" w:rsidRDefault="00133C74" w:rsidP="00133C74">
                      <w:pPr>
                        <w:pStyle w:val="AddressorLocation"/>
                        <w:spacing w:line="252" w:lineRule="auto"/>
                        <w:jc w:val="both"/>
                        <w:rPr>
                          <w:b/>
                          <w:noProof/>
                          <w:color w:val="F4B600" w:themeColor="accent2" w:themeShade="BF"/>
                          <w:spacing w:val="0"/>
                          <w:sz w:val="64"/>
                          <w:szCs w:val="6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A74EF">
                        <w:rPr>
                          <w:b/>
                          <w:noProof/>
                          <w:color w:val="F4B600" w:themeColor="accent2" w:themeShade="BF"/>
                          <w:spacing w:val="0"/>
                          <w:sz w:val="64"/>
                          <w:szCs w:val="6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Eat Right! Move More!</w:t>
                      </w:r>
                    </w:p>
                    <w:p w14:paraId="7BF6E61E" w14:textId="77777777" w:rsidR="00133C74" w:rsidRDefault="00133C74" w:rsidP="00133C74"/>
                  </w:txbxContent>
                </v:textbox>
                <w10:wrap anchorx="margin"/>
              </v:shape>
            </w:pict>
          </mc:Fallback>
        </mc:AlternateContent>
      </w:r>
      <w:r w:rsidR="0093589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D0102FD" wp14:editId="4F3638B4">
                <wp:simplePos x="0" y="0"/>
                <wp:positionH relativeFrom="margin">
                  <wp:posOffset>304800</wp:posOffset>
                </wp:positionH>
                <wp:positionV relativeFrom="paragraph">
                  <wp:posOffset>-1092200</wp:posOffset>
                </wp:positionV>
                <wp:extent cx="6146800" cy="8597900"/>
                <wp:effectExtent l="0" t="0" r="6350" b="0"/>
                <wp:wrapNone/>
                <wp:docPr id="12497" name="Text Box 12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800" cy="85979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860573" w14:textId="77777777" w:rsidR="0093589B" w:rsidRPr="007F1378" w:rsidRDefault="0093589B" w:rsidP="0093589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212121"/>
                                <w:sz w:val="38"/>
                                <w:szCs w:val="38"/>
                                <w:shd w:val="clear" w:color="auto" w:fill="FFFFFF"/>
                              </w:rPr>
                            </w:pPr>
                            <w:r w:rsidRPr="007F1378">
                              <w:rPr>
                                <w:rFonts w:ascii="Calibri" w:hAnsi="Calibri" w:cs="Calibri"/>
                                <w:b/>
                                <w:bCs/>
                                <w:color w:val="212121"/>
                                <w:sz w:val="38"/>
                                <w:szCs w:val="38"/>
                                <w:shd w:val="clear" w:color="auto" w:fill="FFFFFF"/>
                              </w:rPr>
                              <w:t xml:space="preserve">The holiday season is a time filled with parties, family gatherings, and lots of food, so it's easy to feel overwhelmed. </w:t>
                            </w:r>
                          </w:p>
                          <w:p w14:paraId="4F8BDD8D" w14:textId="77777777" w:rsidR="0093589B" w:rsidRPr="007F1378" w:rsidRDefault="0093589B" w:rsidP="0093589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212121"/>
                                <w:sz w:val="38"/>
                                <w:szCs w:val="38"/>
                                <w:shd w:val="clear" w:color="auto" w:fill="FFFFFF"/>
                                <w:lang w:val="en-US"/>
                              </w:rPr>
                            </w:pPr>
                            <w:r w:rsidRPr="007F1378">
                              <w:rPr>
                                <w:rFonts w:ascii="Calibri" w:hAnsi="Calibri" w:cs="Calibri"/>
                                <w:b/>
                                <w:bCs/>
                                <w:color w:val="212121"/>
                                <w:sz w:val="38"/>
                                <w:szCs w:val="38"/>
                                <w:shd w:val="clear" w:color="auto" w:fill="FFFFFF"/>
                              </w:rPr>
                              <w:t>But, like any time of year, there's no need to feel like you must restrict or miss out on festivities for fear of overeating.</w:t>
                            </w:r>
                            <w:r w:rsidRPr="007F1378">
                              <w:rPr>
                                <w:rFonts w:ascii="Calibri" w:hAnsi="Calibri" w:cs="Calibri"/>
                                <w:b/>
                                <w:bCs/>
                                <w:color w:val="212121"/>
                                <w:sz w:val="38"/>
                                <w:szCs w:val="38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</w:p>
                          <w:p w14:paraId="43BF3CB8" w14:textId="77777777" w:rsidR="0093589B" w:rsidRPr="007F1378" w:rsidRDefault="0093589B" w:rsidP="0093589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212121"/>
                                <w:sz w:val="38"/>
                                <w:szCs w:val="38"/>
                                <w:shd w:val="clear" w:color="auto" w:fill="FFFFFF"/>
                                <w:lang w:val="en-US"/>
                              </w:rPr>
                            </w:pPr>
                            <w:r w:rsidRPr="007F1378">
                              <w:rPr>
                                <w:rFonts w:ascii="Calibri" w:hAnsi="Calibri" w:cs="Calibri"/>
                                <w:b/>
                                <w:bCs/>
                                <w:color w:val="212121"/>
                                <w:sz w:val="38"/>
                                <w:szCs w:val="38"/>
                                <w:shd w:val="clear" w:color="auto" w:fill="FFFFFF"/>
                                <w:lang w:val="en-US"/>
                              </w:rPr>
                              <w:t>Here are some tips for the holidays:</w:t>
                            </w:r>
                          </w:p>
                          <w:p w14:paraId="1A893829" w14:textId="77777777" w:rsidR="0093589B" w:rsidRPr="00725407" w:rsidRDefault="0093589B" w:rsidP="0093589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212121"/>
                                <w:sz w:val="26"/>
                                <w:szCs w:val="26"/>
                                <w:shd w:val="clear" w:color="auto" w:fill="FFFFFF"/>
                                <w:lang w:val="en-US"/>
                              </w:rPr>
                            </w:pPr>
                          </w:p>
                          <w:p w14:paraId="1D3C4427" w14:textId="77777777" w:rsidR="0093589B" w:rsidRPr="009754CD" w:rsidRDefault="0093589B" w:rsidP="0093589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212121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</w:pPr>
                            <w:r w:rsidRPr="009754CD">
                              <w:rPr>
                                <w:rFonts w:ascii="Calibri" w:hAnsi="Calibri" w:cs="Calibri"/>
                                <w:b/>
                                <w:bCs/>
                                <w:color w:val="212121"/>
                                <w:sz w:val="28"/>
                                <w:szCs w:val="28"/>
                                <w:shd w:val="clear" w:color="auto" w:fill="FFFFFF"/>
                              </w:rPr>
                              <w:t>9 Ways to Make Your Holiday Meals More Nutritious</w:t>
                            </w:r>
                            <w:r w:rsidRPr="009754CD">
                              <w:rPr>
                                <w:rFonts w:ascii="Calibri" w:hAnsi="Calibri" w:cs="Calibri"/>
                                <w:b/>
                                <w:bCs/>
                                <w:color w:val="212121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  <w:t>:</w:t>
                            </w:r>
                          </w:p>
                          <w:p w14:paraId="2C0F5C0B" w14:textId="77777777" w:rsidR="0093589B" w:rsidRPr="009754CD" w:rsidRDefault="0093589B" w:rsidP="0093589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alibri" w:hAnsi="Calibri" w:cs="Calibri"/>
                                <w:color w:val="212121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9754CD">
                              <w:rPr>
                                <w:rFonts w:ascii="Calibri" w:hAnsi="Calibri" w:cs="Calibri"/>
                                <w:color w:val="212121"/>
                                <w:sz w:val="28"/>
                                <w:szCs w:val="28"/>
                                <w:shd w:val="clear" w:color="auto" w:fill="FFFFFF"/>
                              </w:rPr>
                              <w:t>Add vitamin D-rich foods</w:t>
                            </w:r>
                          </w:p>
                          <w:p w14:paraId="644ADD99" w14:textId="77777777" w:rsidR="0093589B" w:rsidRPr="009754CD" w:rsidRDefault="0093589B" w:rsidP="0093589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alibri" w:hAnsi="Calibri" w:cs="Calibri"/>
                                <w:color w:val="212121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9754CD">
                              <w:rPr>
                                <w:rFonts w:ascii="Calibri" w:hAnsi="Calibri" w:cs="Calibri"/>
                                <w:color w:val="212121"/>
                                <w:sz w:val="28"/>
                                <w:szCs w:val="28"/>
                                <w:shd w:val="clear" w:color="auto" w:fill="FFFFFF"/>
                              </w:rPr>
                              <w:t>Try more veggies</w:t>
                            </w:r>
                          </w:p>
                          <w:p w14:paraId="27241AFD" w14:textId="77777777" w:rsidR="0093589B" w:rsidRPr="009754CD" w:rsidRDefault="0093589B" w:rsidP="0093589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alibri" w:hAnsi="Calibri" w:cs="Calibri"/>
                                <w:color w:val="212121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9754CD">
                              <w:rPr>
                                <w:rFonts w:ascii="Calibri" w:hAnsi="Calibri" w:cs="Calibri"/>
                                <w:color w:val="212121"/>
                                <w:sz w:val="28"/>
                                <w:szCs w:val="28"/>
                                <w:shd w:val="clear" w:color="auto" w:fill="FFFFFF"/>
                              </w:rPr>
                              <w:t>Make smart switches</w:t>
                            </w:r>
                          </w:p>
                          <w:p w14:paraId="2F2C1EAC" w14:textId="77777777" w:rsidR="0093589B" w:rsidRPr="009754CD" w:rsidRDefault="0093589B" w:rsidP="0093589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alibri" w:hAnsi="Calibri" w:cs="Calibri"/>
                                <w:color w:val="212121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9754CD">
                              <w:rPr>
                                <w:rFonts w:ascii="Calibri" w:hAnsi="Calibri" w:cs="Calibri"/>
                                <w:color w:val="212121"/>
                                <w:sz w:val="28"/>
                                <w:szCs w:val="28"/>
                                <w:shd w:val="clear" w:color="auto" w:fill="FFFFFF"/>
                              </w:rPr>
                              <w:t>Include plenty of herbs/spices</w:t>
                            </w:r>
                          </w:p>
                          <w:p w14:paraId="4AA18041" w14:textId="77777777" w:rsidR="0093589B" w:rsidRPr="009754CD" w:rsidRDefault="0093589B" w:rsidP="0093589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alibri" w:hAnsi="Calibri" w:cs="Calibri"/>
                                <w:color w:val="212121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9754CD">
                              <w:rPr>
                                <w:rFonts w:ascii="Calibri" w:hAnsi="Calibri" w:cs="Calibri"/>
                                <w:color w:val="212121"/>
                                <w:sz w:val="28"/>
                                <w:szCs w:val="28"/>
                                <w:shd w:val="clear" w:color="auto" w:fill="FFFFFF"/>
                              </w:rPr>
                              <w:t>Reduce sodium</w:t>
                            </w:r>
                          </w:p>
                          <w:p w14:paraId="30C21A4D" w14:textId="77777777" w:rsidR="0093589B" w:rsidRPr="009754CD" w:rsidRDefault="0093589B" w:rsidP="0093589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alibri" w:hAnsi="Calibri" w:cs="Calibri"/>
                                <w:color w:val="212121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9754CD">
                              <w:rPr>
                                <w:rFonts w:ascii="Calibri" w:hAnsi="Calibri" w:cs="Calibri"/>
                                <w:color w:val="212121"/>
                                <w:sz w:val="28"/>
                                <w:szCs w:val="28"/>
                                <w:shd w:val="clear" w:color="auto" w:fill="FFFFFF"/>
                              </w:rPr>
                              <w:t>Go for whole grains</w:t>
                            </w:r>
                          </w:p>
                          <w:p w14:paraId="2177C9E6" w14:textId="77777777" w:rsidR="0093589B" w:rsidRPr="009754CD" w:rsidRDefault="0093589B" w:rsidP="0093589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alibri" w:hAnsi="Calibri" w:cs="Calibri"/>
                                <w:color w:val="212121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9754CD">
                              <w:rPr>
                                <w:rFonts w:ascii="Calibri" w:hAnsi="Calibri" w:cs="Calibri"/>
                                <w:color w:val="212121"/>
                                <w:sz w:val="28"/>
                                <w:szCs w:val="28"/>
                                <w:shd w:val="clear" w:color="auto" w:fill="FFFFFF"/>
                              </w:rPr>
                              <w:t>Boost your dessert</w:t>
                            </w:r>
                          </w:p>
                          <w:p w14:paraId="0B8952CD" w14:textId="77777777" w:rsidR="0093589B" w:rsidRPr="009754CD" w:rsidRDefault="0093589B" w:rsidP="0093589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alibri" w:hAnsi="Calibri" w:cs="Calibri"/>
                                <w:color w:val="212121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9754CD">
                              <w:rPr>
                                <w:rFonts w:ascii="Calibri" w:hAnsi="Calibri" w:cs="Calibri"/>
                                <w:color w:val="212121"/>
                                <w:sz w:val="28"/>
                                <w:szCs w:val="28"/>
                                <w:shd w:val="clear" w:color="auto" w:fill="FFFFFF"/>
                              </w:rPr>
                              <w:t>Focus on nutrient density</w:t>
                            </w:r>
                          </w:p>
                          <w:p w14:paraId="2E3A3893" w14:textId="1FD7DE62" w:rsidR="0093589B" w:rsidRDefault="0093589B" w:rsidP="0093589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alibri" w:hAnsi="Calibri" w:cs="Calibri"/>
                                <w:color w:val="212121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9754CD">
                              <w:rPr>
                                <w:rFonts w:ascii="Calibri" w:hAnsi="Calibri" w:cs="Calibri"/>
                                <w:color w:val="212121"/>
                                <w:sz w:val="28"/>
                                <w:szCs w:val="28"/>
                                <w:shd w:val="clear" w:color="auto" w:fill="FFFFFF"/>
                              </w:rPr>
                              <w:t>Make use of your leftovers</w:t>
                            </w:r>
                          </w:p>
                          <w:p w14:paraId="377B160A" w14:textId="758AF141" w:rsidR="00AA7563" w:rsidRPr="00AA7563" w:rsidRDefault="007B1CCF" w:rsidP="00AA7563">
                            <w:pPr>
                              <w:rPr>
                                <w:rFonts w:ascii="Calibri" w:hAnsi="Calibri" w:cs="Calibri"/>
                                <w:color w:val="0070C0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hyperlink r:id="rId8" w:history="1">
                              <w:r w:rsidR="00AA7563" w:rsidRPr="00AA7563">
                                <w:rPr>
                                  <w:rStyle w:val="Hyperlink"/>
                                  <w:color w:val="0070C0"/>
                                  <w:sz w:val="26"/>
                                  <w:szCs w:val="26"/>
                                </w:rPr>
                                <w:t>9 Ways to Make Your Holiday Meals More Nutritious (verywellfit.com)</w:t>
                              </w:r>
                            </w:hyperlink>
                          </w:p>
                          <w:p w14:paraId="2E4AC9D7" w14:textId="77777777" w:rsidR="0093589B" w:rsidRPr="00AA7563" w:rsidRDefault="0093589B" w:rsidP="0093589B">
                            <w:pPr>
                              <w:rPr>
                                <w:rFonts w:ascii="Calibri" w:hAnsi="Calibri" w:cs="Calibri"/>
                                <w:color w:val="0070C0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</w:p>
                          <w:p w14:paraId="062E1872" w14:textId="77777777" w:rsidR="0093589B" w:rsidRPr="009754CD" w:rsidRDefault="0093589B" w:rsidP="0093589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212121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</w:pPr>
                            <w:r w:rsidRPr="009754CD">
                              <w:rPr>
                                <w:rFonts w:ascii="Calibri" w:hAnsi="Calibri" w:cs="Calibri"/>
                                <w:b/>
                                <w:bCs/>
                                <w:color w:val="212121"/>
                                <w:sz w:val="28"/>
                                <w:szCs w:val="28"/>
                                <w:shd w:val="clear" w:color="auto" w:fill="FFFFFF"/>
                              </w:rPr>
                              <w:t>7 Healthy Eating Habits for the Holidays</w:t>
                            </w:r>
                            <w:r w:rsidRPr="009754CD">
                              <w:rPr>
                                <w:rFonts w:ascii="Calibri" w:hAnsi="Calibri" w:cs="Calibri"/>
                                <w:b/>
                                <w:bCs/>
                                <w:color w:val="212121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  <w:t>:</w:t>
                            </w:r>
                          </w:p>
                          <w:p w14:paraId="316C9100" w14:textId="77777777" w:rsidR="0093589B" w:rsidRPr="009754CD" w:rsidRDefault="0093589B" w:rsidP="0093589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9754CD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Focus on the positive</w:t>
                            </w:r>
                          </w:p>
                          <w:p w14:paraId="2D0380B2" w14:textId="77777777" w:rsidR="0093589B" w:rsidRPr="009754CD" w:rsidRDefault="0093589B" w:rsidP="0093589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9754CD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Live by the 80/20 rule</w:t>
                            </w:r>
                          </w:p>
                          <w:p w14:paraId="7A6D0261" w14:textId="77777777" w:rsidR="0093589B" w:rsidRPr="009754CD" w:rsidRDefault="0093589B" w:rsidP="0093589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9754CD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Don’t go hungry</w:t>
                            </w:r>
                          </w:p>
                          <w:p w14:paraId="43013BA6" w14:textId="77777777" w:rsidR="0093589B" w:rsidRPr="009754CD" w:rsidRDefault="0093589B" w:rsidP="0093589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9754CD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Add fiber &amp; protein</w:t>
                            </w:r>
                          </w:p>
                          <w:p w14:paraId="215A2540" w14:textId="77777777" w:rsidR="0093589B" w:rsidRPr="009754CD" w:rsidRDefault="0093589B" w:rsidP="0093589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9754CD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Choose your treats in advance</w:t>
                            </w:r>
                          </w:p>
                          <w:p w14:paraId="1A53C8D7" w14:textId="77777777" w:rsidR="0093589B" w:rsidRPr="009754CD" w:rsidRDefault="0093589B" w:rsidP="0093589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9754CD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Stay hydrated</w:t>
                            </w:r>
                          </w:p>
                          <w:p w14:paraId="1B4CA99D" w14:textId="51791DE3" w:rsidR="0093589B" w:rsidRDefault="0093589B" w:rsidP="0093589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9754CD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Enjoy what you want, just portion it out!</w:t>
                            </w:r>
                          </w:p>
                          <w:p w14:paraId="2E7C7A7D" w14:textId="10A5A346" w:rsidR="009861B3" w:rsidRPr="00366A17" w:rsidRDefault="007B1CCF" w:rsidP="009861B3">
                            <w:pPr>
                              <w:rPr>
                                <w:rFonts w:ascii="Calibri" w:hAnsi="Calibri" w:cs="Calibri"/>
                                <w:color w:val="0070C0"/>
                                <w:sz w:val="26"/>
                                <w:szCs w:val="26"/>
                              </w:rPr>
                            </w:pPr>
                            <w:hyperlink r:id="rId9" w:history="1">
                              <w:r w:rsidR="009861B3" w:rsidRPr="00366A17">
                                <w:rPr>
                                  <w:rStyle w:val="Hyperlink"/>
                                  <w:color w:val="0070C0"/>
                                  <w:sz w:val="26"/>
                                  <w:szCs w:val="26"/>
                                </w:rPr>
                                <w:t>7 Healthy Eating Habits for the Holidays, Say Dietitians — Eat This Not That</w:t>
                              </w:r>
                            </w:hyperlink>
                          </w:p>
                          <w:p w14:paraId="77F209B7" w14:textId="77777777" w:rsidR="0093589B" w:rsidRDefault="0093589B" w:rsidP="0093589B">
                            <w:pPr>
                              <w:rPr>
                                <w:rFonts w:cstheme="minorHAnsi"/>
                                <w:b/>
                                <w:bCs/>
                                <w:color w:val="212121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</w:pPr>
                          </w:p>
                          <w:p w14:paraId="1B6BA120" w14:textId="77777777" w:rsidR="0093589B" w:rsidRPr="00757840" w:rsidRDefault="0093589B" w:rsidP="0093589B">
                            <w:pPr>
                              <w:rPr>
                                <w:rFonts w:cstheme="minorHAnsi"/>
                                <w:b/>
                                <w:bCs/>
                                <w:color w:val="212121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</w:pPr>
                          </w:p>
                          <w:p w14:paraId="0B1114FB" w14:textId="77777777" w:rsidR="0093589B" w:rsidRDefault="0093589B" w:rsidP="009358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102FD" id="Text Box 12497" o:spid="_x0000_s1027" type="#_x0000_t202" style="position:absolute;margin-left:24pt;margin-top:-86pt;width:484pt;height:677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" fillcolor="white [3215]" stroked="f" strokeweight=".5pt">
                <v:textbox>
                  <w:txbxContent>
                    <w:p w14:paraId="2B860573" w14:textId="77777777" w:rsidR="0093589B" w:rsidRPr="007F1378" w:rsidRDefault="0093589B" w:rsidP="0093589B">
                      <w:pPr>
                        <w:rPr>
                          <w:rFonts w:ascii="Calibri" w:hAnsi="Calibri" w:cs="Calibri"/>
                          <w:b/>
                          <w:bCs/>
                          <w:color w:val="212121"/>
                          <w:sz w:val="38"/>
                          <w:szCs w:val="38"/>
                          <w:shd w:val="clear" w:color="auto" w:fill="FFFFFF"/>
                        </w:rPr>
                      </w:pPr>
                      <w:r w:rsidRPr="007F1378">
                        <w:rPr>
                          <w:rFonts w:ascii="Calibri" w:hAnsi="Calibri" w:cs="Calibri"/>
                          <w:b/>
                          <w:bCs/>
                          <w:color w:val="212121"/>
                          <w:sz w:val="38"/>
                          <w:szCs w:val="38"/>
                          <w:shd w:val="clear" w:color="auto" w:fill="FFFFFF"/>
                        </w:rPr>
                        <w:t xml:space="preserve">The holiday season is a time filled with parties, family gatherings, and lots of food, so it's easy to feel overwhelmed. </w:t>
                      </w:r>
                    </w:p>
                    <w:p w14:paraId="4F8BDD8D" w14:textId="77777777" w:rsidR="0093589B" w:rsidRPr="007F1378" w:rsidRDefault="0093589B" w:rsidP="0093589B">
                      <w:pPr>
                        <w:rPr>
                          <w:rFonts w:ascii="Calibri" w:hAnsi="Calibri" w:cs="Calibri"/>
                          <w:b/>
                          <w:bCs/>
                          <w:color w:val="212121"/>
                          <w:sz w:val="38"/>
                          <w:szCs w:val="38"/>
                          <w:shd w:val="clear" w:color="auto" w:fill="FFFFFF"/>
                          <w:lang w:val="en-US"/>
                        </w:rPr>
                      </w:pPr>
                      <w:r w:rsidRPr="007F1378">
                        <w:rPr>
                          <w:rFonts w:ascii="Calibri" w:hAnsi="Calibri" w:cs="Calibri"/>
                          <w:b/>
                          <w:bCs/>
                          <w:color w:val="212121"/>
                          <w:sz w:val="38"/>
                          <w:szCs w:val="38"/>
                          <w:shd w:val="clear" w:color="auto" w:fill="FFFFFF"/>
                        </w:rPr>
                        <w:t>But, like any time of year, there's no need to feel like you must restrict or miss out on festivities for fear of overeating.</w:t>
                      </w:r>
                      <w:r w:rsidRPr="007F1378">
                        <w:rPr>
                          <w:rFonts w:ascii="Calibri" w:hAnsi="Calibri" w:cs="Calibri"/>
                          <w:b/>
                          <w:bCs/>
                          <w:color w:val="212121"/>
                          <w:sz w:val="38"/>
                          <w:szCs w:val="38"/>
                          <w:shd w:val="clear" w:color="auto" w:fill="FFFFFF"/>
                          <w:lang w:val="en-US"/>
                        </w:rPr>
                        <w:t xml:space="preserve"> </w:t>
                      </w:r>
                    </w:p>
                    <w:p w14:paraId="43BF3CB8" w14:textId="77777777" w:rsidR="0093589B" w:rsidRPr="007F1378" w:rsidRDefault="0093589B" w:rsidP="0093589B">
                      <w:pPr>
                        <w:rPr>
                          <w:rFonts w:ascii="Calibri" w:hAnsi="Calibri" w:cs="Calibri"/>
                          <w:b/>
                          <w:bCs/>
                          <w:color w:val="212121"/>
                          <w:sz w:val="38"/>
                          <w:szCs w:val="38"/>
                          <w:shd w:val="clear" w:color="auto" w:fill="FFFFFF"/>
                          <w:lang w:val="en-US"/>
                        </w:rPr>
                      </w:pPr>
                      <w:r w:rsidRPr="007F1378">
                        <w:rPr>
                          <w:rFonts w:ascii="Calibri" w:hAnsi="Calibri" w:cs="Calibri"/>
                          <w:b/>
                          <w:bCs/>
                          <w:color w:val="212121"/>
                          <w:sz w:val="38"/>
                          <w:szCs w:val="38"/>
                          <w:shd w:val="clear" w:color="auto" w:fill="FFFFFF"/>
                          <w:lang w:val="en-US"/>
                        </w:rPr>
                        <w:t>Here are some tips for the holidays:</w:t>
                      </w:r>
                    </w:p>
                    <w:p w14:paraId="1A893829" w14:textId="77777777" w:rsidR="0093589B" w:rsidRPr="00725407" w:rsidRDefault="0093589B" w:rsidP="0093589B">
                      <w:pPr>
                        <w:rPr>
                          <w:rFonts w:ascii="Calibri" w:hAnsi="Calibri" w:cs="Calibri"/>
                          <w:b/>
                          <w:bCs/>
                          <w:color w:val="212121"/>
                          <w:sz w:val="26"/>
                          <w:szCs w:val="26"/>
                          <w:shd w:val="clear" w:color="auto" w:fill="FFFFFF"/>
                          <w:lang w:val="en-US"/>
                        </w:rPr>
                      </w:pPr>
                    </w:p>
                    <w:p w14:paraId="1D3C4427" w14:textId="77777777" w:rsidR="0093589B" w:rsidRPr="009754CD" w:rsidRDefault="0093589B" w:rsidP="0093589B">
                      <w:pPr>
                        <w:rPr>
                          <w:rFonts w:ascii="Calibri" w:hAnsi="Calibri" w:cs="Calibri"/>
                          <w:b/>
                          <w:bCs/>
                          <w:color w:val="212121"/>
                          <w:sz w:val="28"/>
                          <w:szCs w:val="28"/>
                          <w:shd w:val="clear" w:color="auto" w:fill="FFFFFF"/>
                          <w:lang w:val="en-US"/>
                        </w:rPr>
                      </w:pPr>
                      <w:r w:rsidRPr="009754CD">
                        <w:rPr>
                          <w:rFonts w:ascii="Calibri" w:hAnsi="Calibri" w:cs="Calibri"/>
                          <w:b/>
                          <w:bCs/>
                          <w:color w:val="212121"/>
                          <w:sz w:val="28"/>
                          <w:szCs w:val="28"/>
                          <w:shd w:val="clear" w:color="auto" w:fill="FFFFFF"/>
                        </w:rPr>
                        <w:t>9 Ways to Make Your Holiday Meals More Nutritious</w:t>
                      </w:r>
                      <w:r w:rsidRPr="009754CD">
                        <w:rPr>
                          <w:rFonts w:ascii="Calibri" w:hAnsi="Calibri" w:cs="Calibri"/>
                          <w:b/>
                          <w:bCs/>
                          <w:color w:val="212121"/>
                          <w:sz w:val="28"/>
                          <w:szCs w:val="28"/>
                          <w:shd w:val="clear" w:color="auto" w:fill="FFFFFF"/>
                          <w:lang w:val="en-US"/>
                        </w:rPr>
                        <w:t>:</w:t>
                      </w:r>
                    </w:p>
                    <w:p w14:paraId="2C0F5C0B" w14:textId="77777777" w:rsidR="0093589B" w:rsidRPr="009754CD" w:rsidRDefault="0093589B" w:rsidP="0093589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alibri" w:hAnsi="Calibri" w:cs="Calibri"/>
                          <w:color w:val="212121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9754CD">
                        <w:rPr>
                          <w:rFonts w:ascii="Calibri" w:hAnsi="Calibri" w:cs="Calibri"/>
                          <w:color w:val="212121"/>
                          <w:sz w:val="28"/>
                          <w:szCs w:val="28"/>
                          <w:shd w:val="clear" w:color="auto" w:fill="FFFFFF"/>
                        </w:rPr>
                        <w:t>Add vitamin D-rich foods</w:t>
                      </w:r>
                    </w:p>
                    <w:p w14:paraId="644ADD99" w14:textId="77777777" w:rsidR="0093589B" w:rsidRPr="009754CD" w:rsidRDefault="0093589B" w:rsidP="0093589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alibri" w:hAnsi="Calibri" w:cs="Calibri"/>
                          <w:color w:val="212121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9754CD">
                        <w:rPr>
                          <w:rFonts w:ascii="Calibri" w:hAnsi="Calibri" w:cs="Calibri"/>
                          <w:color w:val="212121"/>
                          <w:sz w:val="28"/>
                          <w:szCs w:val="28"/>
                          <w:shd w:val="clear" w:color="auto" w:fill="FFFFFF"/>
                        </w:rPr>
                        <w:t>Try more veggies</w:t>
                      </w:r>
                    </w:p>
                    <w:p w14:paraId="27241AFD" w14:textId="77777777" w:rsidR="0093589B" w:rsidRPr="009754CD" w:rsidRDefault="0093589B" w:rsidP="0093589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alibri" w:hAnsi="Calibri" w:cs="Calibri"/>
                          <w:color w:val="212121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9754CD">
                        <w:rPr>
                          <w:rFonts w:ascii="Calibri" w:hAnsi="Calibri" w:cs="Calibri"/>
                          <w:color w:val="212121"/>
                          <w:sz w:val="28"/>
                          <w:szCs w:val="28"/>
                          <w:shd w:val="clear" w:color="auto" w:fill="FFFFFF"/>
                        </w:rPr>
                        <w:t>Make smart switches</w:t>
                      </w:r>
                    </w:p>
                    <w:p w14:paraId="2F2C1EAC" w14:textId="77777777" w:rsidR="0093589B" w:rsidRPr="009754CD" w:rsidRDefault="0093589B" w:rsidP="0093589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alibri" w:hAnsi="Calibri" w:cs="Calibri"/>
                          <w:color w:val="212121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9754CD">
                        <w:rPr>
                          <w:rFonts w:ascii="Calibri" w:hAnsi="Calibri" w:cs="Calibri"/>
                          <w:color w:val="212121"/>
                          <w:sz w:val="28"/>
                          <w:szCs w:val="28"/>
                          <w:shd w:val="clear" w:color="auto" w:fill="FFFFFF"/>
                        </w:rPr>
                        <w:t>Include plenty of herbs/spices</w:t>
                      </w:r>
                    </w:p>
                    <w:p w14:paraId="4AA18041" w14:textId="77777777" w:rsidR="0093589B" w:rsidRPr="009754CD" w:rsidRDefault="0093589B" w:rsidP="0093589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alibri" w:hAnsi="Calibri" w:cs="Calibri"/>
                          <w:color w:val="212121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9754CD">
                        <w:rPr>
                          <w:rFonts w:ascii="Calibri" w:hAnsi="Calibri" w:cs="Calibri"/>
                          <w:color w:val="212121"/>
                          <w:sz w:val="28"/>
                          <w:szCs w:val="28"/>
                          <w:shd w:val="clear" w:color="auto" w:fill="FFFFFF"/>
                        </w:rPr>
                        <w:t>Reduce sodium</w:t>
                      </w:r>
                    </w:p>
                    <w:p w14:paraId="30C21A4D" w14:textId="77777777" w:rsidR="0093589B" w:rsidRPr="009754CD" w:rsidRDefault="0093589B" w:rsidP="0093589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alibri" w:hAnsi="Calibri" w:cs="Calibri"/>
                          <w:color w:val="212121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9754CD">
                        <w:rPr>
                          <w:rFonts w:ascii="Calibri" w:hAnsi="Calibri" w:cs="Calibri"/>
                          <w:color w:val="212121"/>
                          <w:sz w:val="28"/>
                          <w:szCs w:val="28"/>
                          <w:shd w:val="clear" w:color="auto" w:fill="FFFFFF"/>
                        </w:rPr>
                        <w:t>Go for whole grains</w:t>
                      </w:r>
                    </w:p>
                    <w:p w14:paraId="2177C9E6" w14:textId="77777777" w:rsidR="0093589B" w:rsidRPr="009754CD" w:rsidRDefault="0093589B" w:rsidP="0093589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alibri" w:hAnsi="Calibri" w:cs="Calibri"/>
                          <w:color w:val="212121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9754CD">
                        <w:rPr>
                          <w:rFonts w:ascii="Calibri" w:hAnsi="Calibri" w:cs="Calibri"/>
                          <w:color w:val="212121"/>
                          <w:sz w:val="28"/>
                          <w:szCs w:val="28"/>
                          <w:shd w:val="clear" w:color="auto" w:fill="FFFFFF"/>
                        </w:rPr>
                        <w:t>Boost your dessert</w:t>
                      </w:r>
                    </w:p>
                    <w:p w14:paraId="0B8952CD" w14:textId="77777777" w:rsidR="0093589B" w:rsidRPr="009754CD" w:rsidRDefault="0093589B" w:rsidP="0093589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alibri" w:hAnsi="Calibri" w:cs="Calibri"/>
                          <w:color w:val="212121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9754CD">
                        <w:rPr>
                          <w:rFonts w:ascii="Calibri" w:hAnsi="Calibri" w:cs="Calibri"/>
                          <w:color w:val="212121"/>
                          <w:sz w:val="28"/>
                          <w:szCs w:val="28"/>
                          <w:shd w:val="clear" w:color="auto" w:fill="FFFFFF"/>
                        </w:rPr>
                        <w:t>Focus on nutrient density</w:t>
                      </w:r>
                    </w:p>
                    <w:p w14:paraId="2E3A3893" w14:textId="1FD7DE62" w:rsidR="0093589B" w:rsidRDefault="0093589B" w:rsidP="0093589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alibri" w:hAnsi="Calibri" w:cs="Calibri"/>
                          <w:color w:val="212121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9754CD">
                        <w:rPr>
                          <w:rFonts w:ascii="Calibri" w:hAnsi="Calibri" w:cs="Calibri"/>
                          <w:color w:val="212121"/>
                          <w:sz w:val="28"/>
                          <w:szCs w:val="28"/>
                          <w:shd w:val="clear" w:color="auto" w:fill="FFFFFF"/>
                        </w:rPr>
                        <w:t>Make use of your leftovers</w:t>
                      </w:r>
                    </w:p>
                    <w:p w14:paraId="377B160A" w14:textId="758AF141" w:rsidR="00AA7563" w:rsidRPr="00AA7563" w:rsidRDefault="00AA7563" w:rsidP="00AA7563">
                      <w:pPr>
                        <w:rPr>
                          <w:rFonts w:ascii="Calibri" w:hAnsi="Calibri" w:cs="Calibri"/>
                          <w:color w:val="0070C0"/>
                          <w:sz w:val="26"/>
                          <w:szCs w:val="26"/>
                          <w:shd w:val="clear" w:color="auto" w:fill="FFFFFF"/>
                        </w:rPr>
                      </w:pPr>
                      <w:hyperlink r:id="rId10" w:history="1">
                        <w:r w:rsidRPr="00AA7563">
                          <w:rPr>
                            <w:rStyle w:val="Hyperlink"/>
                            <w:color w:val="0070C0"/>
                            <w:sz w:val="26"/>
                            <w:szCs w:val="26"/>
                          </w:rPr>
                          <w:t>9 Ways to Make Your Holiday Meals More Nutritious (verywellfit.com)</w:t>
                        </w:r>
                      </w:hyperlink>
                    </w:p>
                    <w:p w14:paraId="2E4AC9D7" w14:textId="77777777" w:rsidR="0093589B" w:rsidRPr="00AA7563" w:rsidRDefault="0093589B" w:rsidP="0093589B">
                      <w:pPr>
                        <w:rPr>
                          <w:rFonts w:ascii="Calibri" w:hAnsi="Calibri" w:cs="Calibri"/>
                          <w:color w:val="0070C0"/>
                          <w:sz w:val="26"/>
                          <w:szCs w:val="26"/>
                          <w:shd w:val="clear" w:color="auto" w:fill="FFFFFF"/>
                        </w:rPr>
                      </w:pPr>
                    </w:p>
                    <w:p w14:paraId="062E1872" w14:textId="77777777" w:rsidR="0093589B" w:rsidRPr="009754CD" w:rsidRDefault="0093589B" w:rsidP="0093589B">
                      <w:pPr>
                        <w:rPr>
                          <w:rFonts w:ascii="Calibri" w:hAnsi="Calibri" w:cs="Calibri"/>
                          <w:b/>
                          <w:bCs/>
                          <w:color w:val="212121"/>
                          <w:sz w:val="28"/>
                          <w:szCs w:val="28"/>
                          <w:shd w:val="clear" w:color="auto" w:fill="FFFFFF"/>
                          <w:lang w:val="en-US"/>
                        </w:rPr>
                      </w:pPr>
                      <w:r w:rsidRPr="009754CD">
                        <w:rPr>
                          <w:rFonts w:ascii="Calibri" w:hAnsi="Calibri" w:cs="Calibri"/>
                          <w:b/>
                          <w:bCs/>
                          <w:color w:val="212121"/>
                          <w:sz w:val="28"/>
                          <w:szCs w:val="28"/>
                          <w:shd w:val="clear" w:color="auto" w:fill="FFFFFF"/>
                        </w:rPr>
                        <w:t>7 Healthy Eating Habits for the Holidays</w:t>
                      </w:r>
                      <w:r w:rsidRPr="009754CD">
                        <w:rPr>
                          <w:rFonts w:ascii="Calibri" w:hAnsi="Calibri" w:cs="Calibri"/>
                          <w:b/>
                          <w:bCs/>
                          <w:color w:val="212121"/>
                          <w:sz w:val="28"/>
                          <w:szCs w:val="28"/>
                          <w:shd w:val="clear" w:color="auto" w:fill="FFFFFF"/>
                          <w:lang w:val="en-US"/>
                        </w:rPr>
                        <w:t>:</w:t>
                      </w:r>
                    </w:p>
                    <w:p w14:paraId="316C9100" w14:textId="77777777" w:rsidR="0093589B" w:rsidRPr="009754CD" w:rsidRDefault="0093589B" w:rsidP="0093589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9754CD">
                        <w:rPr>
                          <w:rFonts w:ascii="Calibri" w:hAnsi="Calibri" w:cs="Calibri"/>
                          <w:sz w:val="28"/>
                          <w:szCs w:val="28"/>
                        </w:rPr>
                        <w:t>Focus on the positive</w:t>
                      </w:r>
                    </w:p>
                    <w:p w14:paraId="2D0380B2" w14:textId="77777777" w:rsidR="0093589B" w:rsidRPr="009754CD" w:rsidRDefault="0093589B" w:rsidP="0093589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9754CD">
                        <w:rPr>
                          <w:rFonts w:ascii="Calibri" w:hAnsi="Calibri" w:cs="Calibri"/>
                          <w:sz w:val="28"/>
                          <w:szCs w:val="28"/>
                        </w:rPr>
                        <w:t>Live by the 80/20 rule</w:t>
                      </w:r>
                    </w:p>
                    <w:p w14:paraId="7A6D0261" w14:textId="77777777" w:rsidR="0093589B" w:rsidRPr="009754CD" w:rsidRDefault="0093589B" w:rsidP="0093589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9754CD">
                        <w:rPr>
                          <w:rFonts w:ascii="Calibri" w:hAnsi="Calibri" w:cs="Calibri"/>
                          <w:sz w:val="28"/>
                          <w:szCs w:val="28"/>
                        </w:rPr>
                        <w:t>Don’t go hungry</w:t>
                      </w:r>
                    </w:p>
                    <w:p w14:paraId="43013BA6" w14:textId="77777777" w:rsidR="0093589B" w:rsidRPr="009754CD" w:rsidRDefault="0093589B" w:rsidP="0093589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9754CD">
                        <w:rPr>
                          <w:rFonts w:ascii="Calibri" w:hAnsi="Calibri" w:cs="Calibri"/>
                          <w:sz w:val="28"/>
                          <w:szCs w:val="28"/>
                        </w:rPr>
                        <w:t>Add fiber &amp; protein</w:t>
                      </w:r>
                    </w:p>
                    <w:p w14:paraId="215A2540" w14:textId="77777777" w:rsidR="0093589B" w:rsidRPr="009754CD" w:rsidRDefault="0093589B" w:rsidP="0093589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9754CD">
                        <w:rPr>
                          <w:rFonts w:ascii="Calibri" w:hAnsi="Calibri" w:cs="Calibri"/>
                          <w:sz w:val="28"/>
                          <w:szCs w:val="28"/>
                        </w:rPr>
                        <w:t>Choose your treats in advance</w:t>
                      </w:r>
                    </w:p>
                    <w:p w14:paraId="1A53C8D7" w14:textId="77777777" w:rsidR="0093589B" w:rsidRPr="009754CD" w:rsidRDefault="0093589B" w:rsidP="0093589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9754CD">
                        <w:rPr>
                          <w:rFonts w:ascii="Calibri" w:hAnsi="Calibri" w:cs="Calibri"/>
                          <w:sz w:val="28"/>
                          <w:szCs w:val="28"/>
                        </w:rPr>
                        <w:t>Stay hydrated</w:t>
                      </w:r>
                    </w:p>
                    <w:p w14:paraId="1B4CA99D" w14:textId="51791DE3" w:rsidR="0093589B" w:rsidRDefault="0093589B" w:rsidP="0093589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9754CD">
                        <w:rPr>
                          <w:rFonts w:ascii="Calibri" w:hAnsi="Calibri" w:cs="Calibri"/>
                          <w:sz w:val="28"/>
                          <w:szCs w:val="28"/>
                        </w:rPr>
                        <w:t>Enjoy what you want, just portion it out!</w:t>
                      </w:r>
                    </w:p>
                    <w:p w14:paraId="2E7C7A7D" w14:textId="10A5A346" w:rsidR="009861B3" w:rsidRPr="00366A17" w:rsidRDefault="009861B3" w:rsidP="009861B3">
                      <w:pPr>
                        <w:rPr>
                          <w:rFonts w:ascii="Calibri" w:hAnsi="Calibri" w:cs="Calibri"/>
                          <w:color w:val="0070C0"/>
                          <w:sz w:val="26"/>
                          <w:szCs w:val="26"/>
                        </w:rPr>
                      </w:pPr>
                      <w:hyperlink r:id="rId11" w:history="1">
                        <w:r w:rsidRPr="00366A17">
                          <w:rPr>
                            <w:rStyle w:val="Hyperlink"/>
                            <w:color w:val="0070C0"/>
                            <w:sz w:val="26"/>
                            <w:szCs w:val="26"/>
                          </w:rPr>
                          <w:t>7 Healthy Eating Habits for the Holidays, Say Dietitians — Eat This Not That</w:t>
                        </w:r>
                      </w:hyperlink>
                    </w:p>
                    <w:p w14:paraId="77F209B7" w14:textId="77777777" w:rsidR="0093589B" w:rsidRDefault="0093589B" w:rsidP="0093589B">
                      <w:pPr>
                        <w:rPr>
                          <w:rFonts w:cstheme="minorHAnsi"/>
                          <w:b/>
                          <w:bCs/>
                          <w:color w:val="212121"/>
                          <w:sz w:val="28"/>
                          <w:szCs w:val="28"/>
                          <w:shd w:val="clear" w:color="auto" w:fill="FFFFFF"/>
                          <w:lang w:val="en-US"/>
                        </w:rPr>
                      </w:pPr>
                    </w:p>
                    <w:p w14:paraId="1B6BA120" w14:textId="77777777" w:rsidR="0093589B" w:rsidRPr="00757840" w:rsidRDefault="0093589B" w:rsidP="0093589B">
                      <w:pPr>
                        <w:rPr>
                          <w:rFonts w:cstheme="minorHAnsi"/>
                          <w:b/>
                          <w:bCs/>
                          <w:color w:val="212121"/>
                          <w:sz w:val="28"/>
                          <w:szCs w:val="28"/>
                          <w:shd w:val="clear" w:color="auto" w:fill="FFFFFF"/>
                          <w:lang w:val="en-US"/>
                        </w:rPr>
                      </w:pPr>
                    </w:p>
                    <w:p w14:paraId="0B1114FB" w14:textId="77777777" w:rsidR="0093589B" w:rsidRDefault="0093589B" w:rsidP="0093589B"/>
                  </w:txbxContent>
                </v:textbox>
                <w10:wrap anchorx="margin"/>
              </v:shape>
            </w:pict>
          </mc:Fallback>
        </mc:AlternateContent>
      </w:r>
      <w:r w:rsidR="00CF5D93">
        <w:rPr>
          <w:noProof/>
        </w:rPr>
        <w:drawing>
          <wp:anchor distT="0" distB="0" distL="114300" distR="114300" simplePos="0" relativeHeight="251677696" behindDoc="0" locked="0" layoutInCell="1" allowOverlap="1" wp14:anchorId="2820567A" wp14:editId="1A06C388">
            <wp:simplePos x="0" y="0"/>
            <wp:positionH relativeFrom="page">
              <wp:posOffset>-218725</wp:posOffset>
            </wp:positionH>
            <wp:positionV relativeFrom="paragraph">
              <wp:posOffset>-2057400</wp:posOffset>
            </wp:positionV>
            <wp:extent cx="8111262" cy="10515431"/>
            <wp:effectExtent l="0" t="0" r="4445" b="635"/>
            <wp:wrapNone/>
            <wp:docPr id="2" name="Picture 2" descr="A picture containing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alphaModFix am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1262" cy="1051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48EF8A" w14:textId="4208F943" w:rsidR="00440755" w:rsidRDefault="00440755" w:rsidP="00440755">
      <w:pPr>
        <w:pStyle w:val="AddressorLocation"/>
      </w:pPr>
    </w:p>
    <w:p w14:paraId="1F1A434C" w14:textId="3344BB6A" w:rsidR="00FF6FCC" w:rsidRPr="00440755" w:rsidRDefault="00FF6FCC" w:rsidP="00440755">
      <w:pPr>
        <w:spacing w:after="0"/>
        <w:rPr>
          <w:lang w:val="en-US"/>
        </w:rPr>
      </w:pPr>
    </w:p>
    <w:p w14:paraId="4D947CFF" w14:textId="496E06C8" w:rsidR="00440755" w:rsidRDefault="00440755" w:rsidP="00440755">
      <w:pPr>
        <w:pStyle w:val="Place"/>
      </w:pPr>
    </w:p>
    <w:p w14:paraId="1DCB8A64" w14:textId="6386C761" w:rsidR="005F5751" w:rsidRDefault="005F5751" w:rsidP="005F5751">
      <w:pPr>
        <w:pStyle w:val="Subtitle"/>
      </w:pPr>
    </w:p>
    <w:p w14:paraId="2488EA62" w14:textId="163CE9E2" w:rsidR="005F5751" w:rsidRDefault="005F5751" w:rsidP="005F5751">
      <w:pPr>
        <w:pStyle w:val="DayoftheWeek"/>
      </w:pPr>
    </w:p>
    <w:p w14:paraId="33947317" w14:textId="29DA9700" w:rsidR="00440755" w:rsidRDefault="00440755" w:rsidP="005F5751">
      <w:pPr>
        <w:pStyle w:val="Time"/>
      </w:pPr>
    </w:p>
    <w:p w14:paraId="41DF9D03" w14:textId="2B94080A" w:rsidR="007E7AD2" w:rsidRDefault="007E7AD2" w:rsidP="005F5751">
      <w:pPr>
        <w:pStyle w:val="Time"/>
      </w:pPr>
    </w:p>
    <w:p w14:paraId="5AEDBB73" w14:textId="2A13473A" w:rsidR="007E7AD2" w:rsidRDefault="007E7AD2" w:rsidP="005F5751">
      <w:pPr>
        <w:pStyle w:val="Time"/>
      </w:pPr>
    </w:p>
    <w:p w14:paraId="5C4DEBE2" w14:textId="345F27E0" w:rsidR="007E7AD2" w:rsidRDefault="007E7AD2" w:rsidP="005F5751">
      <w:pPr>
        <w:pStyle w:val="Time"/>
      </w:pPr>
    </w:p>
    <w:p w14:paraId="41898FFF" w14:textId="097B9D4E" w:rsidR="007E7AD2" w:rsidRDefault="007E7AD2" w:rsidP="005F5751">
      <w:pPr>
        <w:pStyle w:val="Time"/>
      </w:pPr>
    </w:p>
    <w:p w14:paraId="43F6C422" w14:textId="4841BED2" w:rsidR="007E7AD2" w:rsidRDefault="007E7AD2" w:rsidP="005F5751">
      <w:pPr>
        <w:pStyle w:val="Time"/>
      </w:pPr>
    </w:p>
    <w:p w14:paraId="61523EF9" w14:textId="2B46B8B1" w:rsidR="007E7AD2" w:rsidRDefault="007E7AD2" w:rsidP="005F5751">
      <w:pPr>
        <w:pStyle w:val="Time"/>
      </w:pPr>
    </w:p>
    <w:p w14:paraId="532816CC" w14:textId="7D93AE4F" w:rsidR="007E7AD2" w:rsidRDefault="007E7AD2" w:rsidP="005F5751">
      <w:pPr>
        <w:pStyle w:val="Time"/>
      </w:pPr>
    </w:p>
    <w:p w14:paraId="385123CC" w14:textId="421B39D9" w:rsidR="007E7AD2" w:rsidRDefault="007E7AD2" w:rsidP="005F5751">
      <w:pPr>
        <w:pStyle w:val="Time"/>
      </w:pPr>
    </w:p>
    <w:p w14:paraId="23AA40E3" w14:textId="7681EA0C" w:rsidR="007E7AD2" w:rsidRDefault="007E7AD2" w:rsidP="005F5751">
      <w:pPr>
        <w:pStyle w:val="Time"/>
      </w:pPr>
    </w:p>
    <w:p w14:paraId="5FFFBF07" w14:textId="1B86C6F5" w:rsidR="007E7AD2" w:rsidRDefault="00E32657" w:rsidP="005F5751">
      <w:pPr>
        <w:pStyle w:val="Tim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6E62865" wp14:editId="16340924">
                <wp:simplePos x="0" y="0"/>
                <wp:positionH relativeFrom="margin">
                  <wp:posOffset>-89008</wp:posOffset>
                </wp:positionH>
                <wp:positionV relativeFrom="paragraph">
                  <wp:posOffset>671830</wp:posOffset>
                </wp:positionV>
                <wp:extent cx="6865652" cy="632577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5652" cy="6325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1F460B" w14:textId="77777777" w:rsidR="00E32657" w:rsidRPr="00F42C47" w:rsidRDefault="00E32657" w:rsidP="00E32657">
                            <w:pPr>
                              <w:pStyle w:val="AddressorLocation"/>
                              <w:spacing w:line="252" w:lineRule="auto"/>
                              <w:jc w:val="both"/>
                              <w:rPr>
                                <w:b/>
                                <w:noProof/>
                                <w:color w:val="F4B600" w:themeColor="accent2" w:themeShade="BF"/>
                                <w:spacing w:val="0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2C47">
                              <w:rPr>
                                <w:b/>
                                <w:noProof/>
                                <w:color w:val="F4B600" w:themeColor="accent2" w:themeShade="BF"/>
                                <w:spacing w:val="0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Unlock Your Potential With Good Nutrition.</w:t>
                            </w:r>
                          </w:p>
                          <w:p w14:paraId="58CF0789" w14:textId="77777777" w:rsidR="00E32657" w:rsidRPr="004B12AD" w:rsidRDefault="00E32657" w:rsidP="00E32657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62865" id="Text Box 11" o:spid="_x0000_s1028" type="#_x0000_t202" style="position:absolute;margin-left:-7pt;margin-top:52.9pt;width:540.6pt;height:49.8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" filled="f" stroked="f">
                <v:textbox>
                  <w:txbxContent>
                    <w:p w14:paraId="661F460B" w14:textId="77777777" w:rsidR="00E32657" w:rsidRPr="00F42C47" w:rsidRDefault="00E32657" w:rsidP="00E32657">
                      <w:pPr>
                        <w:pStyle w:val="AddressorLocation"/>
                        <w:spacing w:line="252" w:lineRule="auto"/>
                        <w:jc w:val="both"/>
                        <w:rPr>
                          <w:b/>
                          <w:noProof/>
                          <w:color w:val="F4B600" w:themeColor="accent2" w:themeShade="BF"/>
                          <w:spacing w:val="0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42C47">
                        <w:rPr>
                          <w:b/>
                          <w:noProof/>
                          <w:color w:val="F4B600" w:themeColor="accent2" w:themeShade="BF"/>
                          <w:spacing w:val="0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Unlock Your Potential With Good Nutrition.</w:t>
                      </w:r>
                    </w:p>
                    <w:p w14:paraId="58CF0789" w14:textId="77777777" w:rsidR="00E32657" w:rsidRPr="004B12AD" w:rsidRDefault="00E32657" w:rsidP="00E32657">
                      <w:pPr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15E42" w:rsidRPr="00995E9C">
        <w:rPr>
          <w:noProof/>
          <w:sz w:val="28"/>
          <w:szCs w:val="16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09BB720F" wp14:editId="20C22D6B">
                <wp:simplePos x="0" y="0"/>
                <wp:positionH relativeFrom="column">
                  <wp:posOffset>-1015093</wp:posOffset>
                </wp:positionH>
                <wp:positionV relativeFrom="paragraph">
                  <wp:posOffset>2183683</wp:posOffset>
                </wp:positionV>
                <wp:extent cx="6515030" cy="9047925"/>
                <wp:effectExtent l="95250" t="0" r="57785" b="0"/>
                <wp:wrapNone/>
                <wp:docPr id="10096" name="Graphic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5030" cy="9047925"/>
                          <a:chOff x="457200" y="752475"/>
                          <a:chExt cx="7772400" cy="10058400"/>
                        </a:xfrm>
                        <a:solidFill>
                          <a:schemeClr val="accent2"/>
                        </a:solidFill>
                      </wpg:grpSpPr>
                      <wps:wsp>
                        <wps:cNvPr id="10097" name="Freeform: Shape 10097"/>
                        <wps:cNvSpPr/>
                        <wps:spPr>
                          <a:xfrm>
                            <a:off x="1821815" y="8622030"/>
                            <a:ext cx="25400" cy="25400"/>
                          </a:xfrm>
                          <a:custGeom>
                            <a:avLst/>
                            <a:gdLst>
                              <a:gd name="connsiteX0" fmla="*/ 23495 w 25400"/>
                              <a:gd name="connsiteY0" fmla="*/ 9525 h 25400"/>
                              <a:gd name="connsiteX1" fmla="*/ 9525 w 25400"/>
                              <a:gd name="connsiteY1" fmla="*/ 15875 h 25400"/>
                              <a:gd name="connsiteX2" fmla="*/ 23495 w 25400"/>
                              <a:gd name="connsiteY2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23495" y="9525"/>
                                </a:moveTo>
                                <a:lnTo>
                                  <a:pt x="9525" y="15875"/>
                                </a:lnTo>
                                <a:cubicBezTo>
                                  <a:pt x="14605" y="13335"/>
                                  <a:pt x="19685" y="12064"/>
                                  <a:pt x="2349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98" name="Freeform: Shape 10098"/>
                        <wps:cNvSpPr/>
                        <wps:spPr>
                          <a:xfrm>
                            <a:off x="1699369" y="6591300"/>
                            <a:ext cx="38100" cy="38100"/>
                          </a:xfrm>
                          <a:custGeom>
                            <a:avLst/>
                            <a:gdLst>
                              <a:gd name="connsiteX0" fmla="*/ 10051 w 38100"/>
                              <a:gd name="connsiteY0" fmla="*/ 28575 h 38100"/>
                              <a:gd name="connsiteX1" fmla="*/ 37991 w 38100"/>
                              <a:gd name="connsiteY1" fmla="*/ 26035 h 38100"/>
                              <a:gd name="connsiteX2" fmla="*/ 37991 w 38100"/>
                              <a:gd name="connsiteY2" fmla="*/ 23495 h 38100"/>
                              <a:gd name="connsiteX3" fmla="*/ 40531 w 38100"/>
                              <a:gd name="connsiteY3" fmla="*/ 20955 h 38100"/>
                              <a:gd name="connsiteX4" fmla="*/ 37991 w 38100"/>
                              <a:gd name="connsiteY4" fmla="*/ 19685 h 38100"/>
                              <a:gd name="connsiteX5" fmla="*/ 30371 w 38100"/>
                              <a:gd name="connsiteY5" fmla="*/ 9525 h 38100"/>
                              <a:gd name="connsiteX6" fmla="*/ 16401 w 38100"/>
                              <a:gd name="connsiteY6" fmla="*/ 12065 h 38100"/>
                              <a:gd name="connsiteX7" fmla="*/ 16401 w 38100"/>
                              <a:gd name="connsiteY7" fmla="*/ 14605 h 38100"/>
                              <a:gd name="connsiteX8" fmla="*/ 12591 w 38100"/>
                              <a:gd name="connsiteY8" fmla="*/ 14605 h 38100"/>
                              <a:gd name="connsiteX9" fmla="*/ 10051 w 38100"/>
                              <a:gd name="connsiteY9" fmla="*/ 28575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38100" h="38100">
                                <a:moveTo>
                                  <a:pt x="10051" y="28575"/>
                                </a:moveTo>
                                <a:cubicBezTo>
                                  <a:pt x="18941" y="28575"/>
                                  <a:pt x="29101" y="34925"/>
                                  <a:pt x="37991" y="26035"/>
                                </a:cubicBezTo>
                                <a:lnTo>
                                  <a:pt x="37991" y="23495"/>
                                </a:lnTo>
                                <a:lnTo>
                                  <a:pt x="40531" y="20955"/>
                                </a:lnTo>
                                <a:cubicBezTo>
                                  <a:pt x="39261" y="19685"/>
                                  <a:pt x="39261" y="18415"/>
                                  <a:pt x="37991" y="19685"/>
                                </a:cubicBezTo>
                                <a:cubicBezTo>
                                  <a:pt x="40531" y="15875"/>
                                  <a:pt x="35451" y="9525"/>
                                  <a:pt x="30371" y="9525"/>
                                </a:cubicBezTo>
                                <a:cubicBezTo>
                                  <a:pt x="30371" y="14605"/>
                                  <a:pt x="18941" y="14605"/>
                                  <a:pt x="16401" y="12065"/>
                                </a:cubicBezTo>
                                <a:lnTo>
                                  <a:pt x="16401" y="14605"/>
                                </a:lnTo>
                                <a:lnTo>
                                  <a:pt x="12591" y="14605"/>
                                </a:lnTo>
                                <a:cubicBezTo>
                                  <a:pt x="15131" y="22225"/>
                                  <a:pt x="7511" y="23495"/>
                                  <a:pt x="10051" y="2857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99" name="Freeform: Shape 10099"/>
                        <wps:cNvSpPr/>
                        <wps:spPr>
                          <a:xfrm>
                            <a:off x="494665" y="5927668"/>
                            <a:ext cx="12700" cy="12700"/>
                          </a:xfrm>
                          <a:custGeom>
                            <a:avLst/>
                            <a:gdLst>
                              <a:gd name="connsiteX0" fmla="*/ 14605 w 12700"/>
                              <a:gd name="connsiteY0" fmla="*/ 10217 h 12700"/>
                              <a:gd name="connsiteX1" fmla="*/ 9525 w 12700"/>
                              <a:gd name="connsiteY1" fmla="*/ 15297 h 12700"/>
                              <a:gd name="connsiteX2" fmla="*/ 14605 w 12700"/>
                              <a:gd name="connsiteY2" fmla="*/ 10217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4605" y="10217"/>
                                </a:moveTo>
                                <a:cubicBezTo>
                                  <a:pt x="10795" y="7677"/>
                                  <a:pt x="10795" y="12757"/>
                                  <a:pt x="9525" y="15297"/>
                                </a:cubicBezTo>
                                <a:cubicBezTo>
                                  <a:pt x="10795" y="14027"/>
                                  <a:pt x="12065" y="11487"/>
                                  <a:pt x="14605" y="1021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00" name="Freeform: Shape 10100"/>
                        <wps:cNvSpPr/>
                        <wps:spPr>
                          <a:xfrm>
                            <a:off x="601035" y="6027191"/>
                            <a:ext cx="25400" cy="12700"/>
                          </a:xfrm>
                          <a:custGeom>
                            <a:avLst/>
                            <a:gdLst>
                              <a:gd name="connsiteX0" fmla="*/ 9835 w 25400"/>
                              <a:gd name="connsiteY0" fmla="*/ 14834 h 12700"/>
                              <a:gd name="connsiteX1" fmla="*/ 18725 w 25400"/>
                              <a:gd name="connsiteY1" fmla="*/ 12294 h 12700"/>
                              <a:gd name="connsiteX2" fmla="*/ 9835 w 25400"/>
                              <a:gd name="connsiteY2" fmla="*/ 14834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835" y="14834"/>
                                </a:moveTo>
                                <a:cubicBezTo>
                                  <a:pt x="12375" y="13564"/>
                                  <a:pt x="14915" y="9754"/>
                                  <a:pt x="18725" y="12294"/>
                                </a:cubicBezTo>
                                <a:cubicBezTo>
                                  <a:pt x="21265" y="7214"/>
                                  <a:pt x="7295" y="9754"/>
                                  <a:pt x="9835" y="1483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01" name="Freeform: Shape 10101"/>
                        <wps:cNvSpPr/>
                        <wps:spPr>
                          <a:xfrm>
                            <a:off x="581025" y="589280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3335 w 25400"/>
                              <a:gd name="connsiteY0" fmla="*/ 17145 h 25400"/>
                              <a:gd name="connsiteX1" fmla="*/ 17145 w 25400"/>
                              <a:gd name="connsiteY1" fmla="*/ 9525 h 25400"/>
                              <a:gd name="connsiteX2" fmla="*/ 9525 w 25400"/>
                              <a:gd name="connsiteY2" fmla="*/ 13335 h 25400"/>
                              <a:gd name="connsiteX3" fmla="*/ 13335 w 25400"/>
                              <a:gd name="connsiteY3" fmla="*/ 1714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3335" y="17145"/>
                                </a:moveTo>
                                <a:cubicBezTo>
                                  <a:pt x="14605" y="12065"/>
                                  <a:pt x="18415" y="13335"/>
                                  <a:pt x="17145" y="9525"/>
                                </a:cubicBezTo>
                                <a:cubicBezTo>
                                  <a:pt x="13335" y="9525"/>
                                  <a:pt x="10795" y="10795"/>
                                  <a:pt x="9525" y="13335"/>
                                </a:cubicBezTo>
                                <a:cubicBezTo>
                                  <a:pt x="10795" y="14605"/>
                                  <a:pt x="10795" y="17145"/>
                                  <a:pt x="13335" y="1714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02" name="Freeform: Shape 10102"/>
                        <wps:cNvSpPr/>
                        <wps:spPr>
                          <a:xfrm>
                            <a:off x="587375" y="5908710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10125 h 12700"/>
                              <a:gd name="connsiteX1" fmla="*/ 14605 w 12700"/>
                              <a:gd name="connsiteY1" fmla="*/ 13935 h 12700"/>
                              <a:gd name="connsiteX2" fmla="*/ 9525 w 12700"/>
                              <a:gd name="connsiteY2" fmla="*/ 101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10125"/>
                                </a:moveTo>
                                <a:cubicBezTo>
                                  <a:pt x="9525" y="13935"/>
                                  <a:pt x="14605" y="10125"/>
                                  <a:pt x="14605" y="13935"/>
                                </a:cubicBezTo>
                                <a:cubicBezTo>
                                  <a:pt x="18415" y="13935"/>
                                  <a:pt x="10795" y="7585"/>
                                  <a:pt x="9525" y="101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03" name="Freeform: Shape 10103"/>
                        <wps:cNvSpPr/>
                        <wps:spPr>
                          <a:xfrm>
                            <a:off x="588645" y="5918518"/>
                            <a:ext cx="38100" cy="25400"/>
                          </a:xfrm>
                          <a:custGeom>
                            <a:avLst/>
                            <a:gdLst>
                              <a:gd name="connsiteX0" fmla="*/ 10795 w 38100"/>
                              <a:gd name="connsiteY0" fmla="*/ 20637 h 25400"/>
                              <a:gd name="connsiteX1" fmla="*/ 10795 w 38100"/>
                              <a:gd name="connsiteY1" fmla="*/ 20637 h 25400"/>
                              <a:gd name="connsiteX2" fmla="*/ 13335 w 38100"/>
                              <a:gd name="connsiteY2" fmla="*/ 20637 h 25400"/>
                              <a:gd name="connsiteX3" fmla="*/ 23495 w 38100"/>
                              <a:gd name="connsiteY3" fmla="*/ 16828 h 25400"/>
                              <a:gd name="connsiteX4" fmla="*/ 33655 w 38100"/>
                              <a:gd name="connsiteY4" fmla="*/ 13017 h 25400"/>
                              <a:gd name="connsiteX5" fmla="*/ 33655 w 38100"/>
                              <a:gd name="connsiteY5" fmla="*/ 10478 h 25400"/>
                              <a:gd name="connsiteX6" fmla="*/ 31115 w 38100"/>
                              <a:gd name="connsiteY6" fmla="*/ 10478 h 25400"/>
                              <a:gd name="connsiteX7" fmla="*/ 22225 w 38100"/>
                              <a:gd name="connsiteY7" fmla="*/ 13017 h 25400"/>
                              <a:gd name="connsiteX8" fmla="*/ 9525 w 38100"/>
                              <a:gd name="connsiteY8" fmla="*/ 18098 h 25400"/>
                              <a:gd name="connsiteX9" fmla="*/ 10795 w 38100"/>
                              <a:gd name="connsiteY9" fmla="*/ 20637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38100" h="25400">
                                <a:moveTo>
                                  <a:pt x="10795" y="20637"/>
                                </a:moveTo>
                                <a:cubicBezTo>
                                  <a:pt x="10795" y="21907"/>
                                  <a:pt x="10795" y="21907"/>
                                  <a:pt x="10795" y="20637"/>
                                </a:cubicBezTo>
                                <a:cubicBezTo>
                                  <a:pt x="12065" y="21907"/>
                                  <a:pt x="13335" y="20637"/>
                                  <a:pt x="13335" y="20637"/>
                                </a:cubicBezTo>
                                <a:cubicBezTo>
                                  <a:pt x="15875" y="18098"/>
                                  <a:pt x="19685" y="16828"/>
                                  <a:pt x="23495" y="16828"/>
                                </a:cubicBezTo>
                                <a:cubicBezTo>
                                  <a:pt x="27305" y="15557"/>
                                  <a:pt x="29845" y="15557"/>
                                  <a:pt x="33655" y="13017"/>
                                </a:cubicBezTo>
                                <a:cubicBezTo>
                                  <a:pt x="34925" y="13017"/>
                                  <a:pt x="34925" y="11748"/>
                                  <a:pt x="33655" y="10478"/>
                                </a:cubicBezTo>
                                <a:cubicBezTo>
                                  <a:pt x="32385" y="9207"/>
                                  <a:pt x="32385" y="9207"/>
                                  <a:pt x="31115" y="10478"/>
                                </a:cubicBezTo>
                                <a:cubicBezTo>
                                  <a:pt x="28575" y="11748"/>
                                  <a:pt x="26035" y="13017"/>
                                  <a:pt x="22225" y="13017"/>
                                </a:cubicBezTo>
                                <a:cubicBezTo>
                                  <a:pt x="18415" y="14287"/>
                                  <a:pt x="13335" y="15557"/>
                                  <a:pt x="9525" y="18098"/>
                                </a:cubicBezTo>
                                <a:cubicBezTo>
                                  <a:pt x="9525" y="19367"/>
                                  <a:pt x="9525" y="20637"/>
                                  <a:pt x="10795" y="2063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04" name="Freeform: Shape 10104"/>
                        <wps:cNvSpPr/>
                        <wps:spPr>
                          <a:xfrm>
                            <a:off x="484505" y="5935980"/>
                            <a:ext cx="50800" cy="25400"/>
                          </a:xfrm>
                          <a:custGeom>
                            <a:avLst/>
                            <a:gdLst>
                              <a:gd name="connsiteX0" fmla="*/ 9525 w 50800"/>
                              <a:gd name="connsiteY0" fmla="*/ 23495 h 25400"/>
                              <a:gd name="connsiteX1" fmla="*/ 10795 w 50800"/>
                              <a:gd name="connsiteY1" fmla="*/ 27305 h 25400"/>
                              <a:gd name="connsiteX2" fmla="*/ 10795 w 50800"/>
                              <a:gd name="connsiteY2" fmla="*/ 27305 h 25400"/>
                              <a:gd name="connsiteX3" fmla="*/ 10795 w 50800"/>
                              <a:gd name="connsiteY3" fmla="*/ 26035 h 25400"/>
                              <a:gd name="connsiteX4" fmla="*/ 10795 w 50800"/>
                              <a:gd name="connsiteY4" fmla="*/ 23495 h 25400"/>
                              <a:gd name="connsiteX5" fmla="*/ 13335 w 50800"/>
                              <a:gd name="connsiteY5" fmla="*/ 20955 h 25400"/>
                              <a:gd name="connsiteX6" fmla="*/ 18415 w 50800"/>
                              <a:gd name="connsiteY6" fmla="*/ 20955 h 25400"/>
                              <a:gd name="connsiteX7" fmla="*/ 15875 w 50800"/>
                              <a:gd name="connsiteY7" fmla="*/ 23495 h 25400"/>
                              <a:gd name="connsiteX8" fmla="*/ 17145 w 50800"/>
                              <a:gd name="connsiteY8" fmla="*/ 24765 h 25400"/>
                              <a:gd name="connsiteX9" fmla="*/ 17145 w 50800"/>
                              <a:gd name="connsiteY9" fmla="*/ 27305 h 25400"/>
                              <a:gd name="connsiteX10" fmla="*/ 26035 w 50800"/>
                              <a:gd name="connsiteY10" fmla="*/ 18415 h 25400"/>
                              <a:gd name="connsiteX11" fmla="*/ 24765 w 50800"/>
                              <a:gd name="connsiteY11" fmla="*/ 18415 h 25400"/>
                              <a:gd name="connsiteX12" fmla="*/ 24765 w 50800"/>
                              <a:gd name="connsiteY12" fmla="*/ 17145 h 25400"/>
                              <a:gd name="connsiteX13" fmla="*/ 42545 w 50800"/>
                              <a:gd name="connsiteY13" fmla="*/ 12065 h 25400"/>
                              <a:gd name="connsiteX14" fmla="*/ 43815 w 50800"/>
                              <a:gd name="connsiteY14" fmla="*/ 14605 h 25400"/>
                              <a:gd name="connsiteX15" fmla="*/ 45085 w 50800"/>
                              <a:gd name="connsiteY15" fmla="*/ 14605 h 25400"/>
                              <a:gd name="connsiteX16" fmla="*/ 45085 w 50800"/>
                              <a:gd name="connsiteY16" fmla="*/ 13335 h 25400"/>
                              <a:gd name="connsiteX17" fmla="*/ 42545 w 50800"/>
                              <a:gd name="connsiteY17" fmla="*/ 9525 h 25400"/>
                              <a:gd name="connsiteX18" fmla="*/ 23495 w 50800"/>
                              <a:gd name="connsiteY18" fmla="*/ 15875 h 25400"/>
                              <a:gd name="connsiteX19" fmla="*/ 18415 w 50800"/>
                              <a:gd name="connsiteY19" fmla="*/ 17145 h 25400"/>
                              <a:gd name="connsiteX20" fmla="*/ 19685 w 50800"/>
                              <a:gd name="connsiteY20" fmla="*/ 19685 h 25400"/>
                              <a:gd name="connsiteX21" fmla="*/ 18415 w 50800"/>
                              <a:gd name="connsiteY21" fmla="*/ 18415 h 25400"/>
                              <a:gd name="connsiteX22" fmla="*/ 12065 w 50800"/>
                              <a:gd name="connsiteY22" fmla="*/ 17145 h 25400"/>
                              <a:gd name="connsiteX23" fmla="*/ 9525 w 50800"/>
                              <a:gd name="connsiteY23" fmla="*/ 2349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50800" h="25400">
                                <a:moveTo>
                                  <a:pt x="9525" y="23495"/>
                                </a:moveTo>
                                <a:lnTo>
                                  <a:pt x="10795" y="27305"/>
                                </a:lnTo>
                                <a:cubicBezTo>
                                  <a:pt x="10795" y="27305"/>
                                  <a:pt x="10795" y="27305"/>
                                  <a:pt x="10795" y="27305"/>
                                </a:cubicBezTo>
                                <a:cubicBezTo>
                                  <a:pt x="10795" y="27305"/>
                                  <a:pt x="10795" y="26035"/>
                                  <a:pt x="10795" y="26035"/>
                                </a:cubicBezTo>
                                <a:cubicBezTo>
                                  <a:pt x="10795" y="26035"/>
                                  <a:pt x="10795" y="23495"/>
                                  <a:pt x="10795" y="23495"/>
                                </a:cubicBezTo>
                                <a:cubicBezTo>
                                  <a:pt x="10795" y="23495"/>
                                  <a:pt x="12065" y="22225"/>
                                  <a:pt x="13335" y="20955"/>
                                </a:cubicBezTo>
                                <a:cubicBezTo>
                                  <a:pt x="15875" y="19685"/>
                                  <a:pt x="17145" y="19685"/>
                                  <a:pt x="18415" y="20955"/>
                                </a:cubicBezTo>
                                <a:cubicBezTo>
                                  <a:pt x="17145" y="22225"/>
                                  <a:pt x="15875" y="22225"/>
                                  <a:pt x="15875" y="23495"/>
                                </a:cubicBezTo>
                                <a:lnTo>
                                  <a:pt x="17145" y="24765"/>
                                </a:lnTo>
                                <a:lnTo>
                                  <a:pt x="17145" y="27305"/>
                                </a:lnTo>
                                <a:cubicBezTo>
                                  <a:pt x="22225" y="28575"/>
                                  <a:pt x="28575" y="23495"/>
                                  <a:pt x="26035" y="18415"/>
                                </a:cubicBezTo>
                                <a:lnTo>
                                  <a:pt x="24765" y="18415"/>
                                </a:lnTo>
                                <a:lnTo>
                                  <a:pt x="24765" y="17145"/>
                                </a:lnTo>
                                <a:cubicBezTo>
                                  <a:pt x="29845" y="15875"/>
                                  <a:pt x="34925" y="13335"/>
                                  <a:pt x="42545" y="12065"/>
                                </a:cubicBezTo>
                                <a:cubicBezTo>
                                  <a:pt x="42545" y="12065"/>
                                  <a:pt x="42545" y="13335"/>
                                  <a:pt x="43815" y="14605"/>
                                </a:cubicBezTo>
                                <a:cubicBezTo>
                                  <a:pt x="43815" y="14605"/>
                                  <a:pt x="45085" y="14605"/>
                                  <a:pt x="45085" y="14605"/>
                                </a:cubicBezTo>
                                <a:cubicBezTo>
                                  <a:pt x="45085" y="14605"/>
                                  <a:pt x="45085" y="13335"/>
                                  <a:pt x="45085" y="13335"/>
                                </a:cubicBezTo>
                                <a:cubicBezTo>
                                  <a:pt x="43815" y="10795"/>
                                  <a:pt x="42545" y="10795"/>
                                  <a:pt x="42545" y="9525"/>
                                </a:cubicBezTo>
                                <a:cubicBezTo>
                                  <a:pt x="33655" y="10795"/>
                                  <a:pt x="28575" y="12065"/>
                                  <a:pt x="23495" y="15875"/>
                                </a:cubicBezTo>
                                <a:cubicBezTo>
                                  <a:pt x="22225" y="15875"/>
                                  <a:pt x="19685" y="15875"/>
                                  <a:pt x="18415" y="17145"/>
                                </a:cubicBezTo>
                                <a:lnTo>
                                  <a:pt x="19685" y="19685"/>
                                </a:lnTo>
                                <a:lnTo>
                                  <a:pt x="18415" y="18415"/>
                                </a:lnTo>
                                <a:cubicBezTo>
                                  <a:pt x="15875" y="17145"/>
                                  <a:pt x="14605" y="17145"/>
                                  <a:pt x="12065" y="17145"/>
                                </a:cubicBezTo>
                                <a:cubicBezTo>
                                  <a:pt x="12065" y="20955"/>
                                  <a:pt x="10795" y="20955"/>
                                  <a:pt x="9525" y="234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05" name="Freeform: Shape 10105"/>
                        <wps:cNvSpPr/>
                        <wps:spPr>
                          <a:xfrm>
                            <a:off x="611505" y="5629910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9525 h 12700"/>
                              <a:gd name="connsiteX1" fmla="*/ 9525 w 12700"/>
                              <a:gd name="connsiteY1" fmla="*/ 9525 h 12700"/>
                              <a:gd name="connsiteX2" fmla="*/ 9525 w 127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9525"/>
                                </a:moveTo>
                                <a:cubicBezTo>
                                  <a:pt x="10795" y="14605"/>
                                  <a:pt x="17145" y="9525"/>
                                  <a:pt x="9525" y="9525"/>
                                </a:cubicBezTo>
                                <a:lnTo>
                                  <a:pt x="9525" y="952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06" name="Freeform: Shape 10106"/>
                        <wps:cNvSpPr/>
                        <wps:spPr>
                          <a:xfrm>
                            <a:off x="601086" y="594163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2324 w 12700"/>
                              <a:gd name="connsiteY0" fmla="*/ 11495 h 12700"/>
                              <a:gd name="connsiteX1" fmla="*/ 9784 w 12700"/>
                              <a:gd name="connsiteY1" fmla="*/ 12765 h 12700"/>
                              <a:gd name="connsiteX2" fmla="*/ 12324 w 12700"/>
                              <a:gd name="connsiteY2" fmla="*/ 1149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2324" y="11495"/>
                                </a:moveTo>
                                <a:cubicBezTo>
                                  <a:pt x="12324" y="6415"/>
                                  <a:pt x="8514" y="12765"/>
                                  <a:pt x="9784" y="12765"/>
                                </a:cubicBezTo>
                                <a:cubicBezTo>
                                  <a:pt x="11054" y="12765"/>
                                  <a:pt x="12324" y="11495"/>
                                  <a:pt x="12324" y="114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07" name="Freeform: Shape 10107"/>
                        <wps:cNvSpPr/>
                        <wps:spPr>
                          <a:xfrm>
                            <a:off x="611505" y="5653506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10059 h 12700"/>
                              <a:gd name="connsiteX1" fmla="*/ 9525 w 12700"/>
                              <a:gd name="connsiteY1" fmla="*/ 10059 h 12700"/>
                              <a:gd name="connsiteX2" fmla="*/ 9525 w 12700"/>
                              <a:gd name="connsiteY2" fmla="*/ 10059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10059"/>
                                </a:moveTo>
                                <a:cubicBezTo>
                                  <a:pt x="10795" y="15139"/>
                                  <a:pt x="17145" y="7519"/>
                                  <a:pt x="9525" y="10059"/>
                                </a:cubicBezTo>
                                <a:lnTo>
                                  <a:pt x="9525" y="1005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08" name="Freeform: Shape 10108"/>
                        <wps:cNvSpPr/>
                        <wps:spPr>
                          <a:xfrm>
                            <a:off x="603885" y="598170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3335 w 12700"/>
                              <a:gd name="connsiteY0" fmla="*/ 9525 h 12700"/>
                              <a:gd name="connsiteX1" fmla="*/ 9525 w 12700"/>
                              <a:gd name="connsiteY1" fmla="*/ 10795 h 12700"/>
                              <a:gd name="connsiteX2" fmla="*/ 13335 w 127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3335" y="9525"/>
                                </a:moveTo>
                                <a:cubicBezTo>
                                  <a:pt x="12065" y="9525"/>
                                  <a:pt x="10795" y="10795"/>
                                  <a:pt x="9525" y="10795"/>
                                </a:cubicBezTo>
                                <a:cubicBezTo>
                                  <a:pt x="9525" y="13335"/>
                                  <a:pt x="14605" y="12065"/>
                                  <a:pt x="1333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09" name="Freeform: Shape 10109"/>
                        <wps:cNvSpPr/>
                        <wps:spPr>
                          <a:xfrm>
                            <a:off x="606425" y="6049145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11930 h 12700"/>
                              <a:gd name="connsiteX1" fmla="*/ 14605 w 12700"/>
                              <a:gd name="connsiteY1" fmla="*/ 11930 h 12700"/>
                              <a:gd name="connsiteX2" fmla="*/ 9525 w 12700"/>
                              <a:gd name="connsiteY2" fmla="*/ 11930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11930"/>
                                </a:moveTo>
                                <a:cubicBezTo>
                                  <a:pt x="10795" y="11930"/>
                                  <a:pt x="12065" y="10660"/>
                                  <a:pt x="14605" y="11930"/>
                                </a:cubicBezTo>
                                <a:cubicBezTo>
                                  <a:pt x="15875" y="8120"/>
                                  <a:pt x="9525" y="9389"/>
                                  <a:pt x="9525" y="1193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10" name="Freeform: Shape 10110"/>
                        <wps:cNvSpPr/>
                        <wps:spPr>
                          <a:xfrm>
                            <a:off x="576869" y="5906770"/>
                            <a:ext cx="25400" cy="12700"/>
                          </a:xfrm>
                          <a:custGeom>
                            <a:avLst/>
                            <a:gdLst>
                              <a:gd name="connsiteX0" fmla="*/ 9871 w 25400"/>
                              <a:gd name="connsiteY0" fmla="*/ 13335 h 12700"/>
                              <a:gd name="connsiteX1" fmla="*/ 17491 w 25400"/>
                              <a:gd name="connsiteY1" fmla="*/ 14605 h 12700"/>
                              <a:gd name="connsiteX2" fmla="*/ 12411 w 25400"/>
                              <a:gd name="connsiteY2" fmla="*/ 9525 h 12700"/>
                              <a:gd name="connsiteX3" fmla="*/ 9871 w 25400"/>
                              <a:gd name="connsiteY3" fmla="*/ 1333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871" y="13335"/>
                                </a:moveTo>
                                <a:cubicBezTo>
                                  <a:pt x="13681" y="15875"/>
                                  <a:pt x="13681" y="10795"/>
                                  <a:pt x="17491" y="14605"/>
                                </a:cubicBezTo>
                                <a:cubicBezTo>
                                  <a:pt x="18761" y="12065"/>
                                  <a:pt x="16221" y="10795"/>
                                  <a:pt x="12411" y="9525"/>
                                </a:cubicBezTo>
                                <a:cubicBezTo>
                                  <a:pt x="11141" y="10795"/>
                                  <a:pt x="8601" y="9525"/>
                                  <a:pt x="9871" y="1333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11" name="Freeform: Shape 10111"/>
                        <wps:cNvSpPr/>
                        <wps:spPr>
                          <a:xfrm>
                            <a:off x="553085" y="5922010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3335 h 12700"/>
                              <a:gd name="connsiteX1" fmla="*/ 17145 w 25400"/>
                              <a:gd name="connsiteY1" fmla="*/ 9525 h 12700"/>
                              <a:gd name="connsiteX2" fmla="*/ 9525 w 25400"/>
                              <a:gd name="connsiteY2" fmla="*/ 1333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3335"/>
                                </a:moveTo>
                                <a:lnTo>
                                  <a:pt x="17145" y="9525"/>
                                </a:lnTo>
                                <a:cubicBezTo>
                                  <a:pt x="13335" y="10795"/>
                                  <a:pt x="12065" y="12065"/>
                                  <a:pt x="9525" y="1333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12" name="Freeform: Shape 10112"/>
                        <wps:cNvSpPr/>
                        <wps:spPr>
                          <a:xfrm>
                            <a:off x="1814195" y="8652510"/>
                            <a:ext cx="12700" cy="254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18415 h 25400"/>
                              <a:gd name="connsiteX1" fmla="*/ 9525 w 12700"/>
                              <a:gd name="connsiteY1" fmla="*/ 9525 h 25400"/>
                              <a:gd name="connsiteX2" fmla="*/ 9525 w 12700"/>
                              <a:gd name="connsiteY2" fmla="*/ 1841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25400">
                                <a:moveTo>
                                  <a:pt x="9525" y="18415"/>
                                </a:moveTo>
                                <a:cubicBezTo>
                                  <a:pt x="12065" y="15875"/>
                                  <a:pt x="10795" y="13335"/>
                                  <a:pt x="9525" y="9525"/>
                                </a:cubicBezTo>
                                <a:lnTo>
                                  <a:pt x="9525" y="1841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13" name="Freeform: Shape 10113"/>
                        <wps:cNvSpPr/>
                        <wps:spPr>
                          <a:xfrm>
                            <a:off x="1652905" y="857377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2065 w 12700"/>
                              <a:gd name="connsiteY0" fmla="*/ 9525 h 12700"/>
                              <a:gd name="connsiteX1" fmla="*/ 9525 w 12700"/>
                              <a:gd name="connsiteY1" fmla="*/ 13336 h 12700"/>
                              <a:gd name="connsiteX2" fmla="*/ 12065 w 127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2065" y="9525"/>
                                </a:moveTo>
                                <a:lnTo>
                                  <a:pt x="9525" y="13336"/>
                                </a:lnTo>
                                <a:cubicBezTo>
                                  <a:pt x="12065" y="13336"/>
                                  <a:pt x="13335" y="12065"/>
                                  <a:pt x="1206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14" name="Freeform: Shape 10114"/>
                        <wps:cNvSpPr/>
                        <wps:spPr>
                          <a:xfrm>
                            <a:off x="569453" y="5897880"/>
                            <a:ext cx="25400" cy="12700"/>
                          </a:xfrm>
                          <a:custGeom>
                            <a:avLst/>
                            <a:gdLst>
                              <a:gd name="connsiteX0" fmla="*/ 17287 w 25400"/>
                              <a:gd name="connsiteY0" fmla="*/ 12065 h 12700"/>
                              <a:gd name="connsiteX1" fmla="*/ 9667 w 25400"/>
                              <a:gd name="connsiteY1" fmla="*/ 9525 h 12700"/>
                              <a:gd name="connsiteX2" fmla="*/ 17287 w 25400"/>
                              <a:gd name="connsiteY2" fmla="*/ 1206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7287" y="12065"/>
                                </a:moveTo>
                                <a:cubicBezTo>
                                  <a:pt x="16017" y="6985"/>
                                  <a:pt x="13477" y="12065"/>
                                  <a:pt x="9667" y="9525"/>
                                </a:cubicBezTo>
                                <a:cubicBezTo>
                                  <a:pt x="8397" y="13335"/>
                                  <a:pt x="16017" y="15875"/>
                                  <a:pt x="17287" y="1206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15" name="Freeform: Shape 10115"/>
                        <wps:cNvSpPr/>
                        <wps:spPr>
                          <a:xfrm>
                            <a:off x="1328529" y="638048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5131 w 12700"/>
                              <a:gd name="connsiteY0" fmla="*/ 9525 h 12700"/>
                              <a:gd name="connsiteX1" fmla="*/ 10051 w 12700"/>
                              <a:gd name="connsiteY1" fmla="*/ 9525 h 12700"/>
                              <a:gd name="connsiteX2" fmla="*/ 11321 w 12700"/>
                              <a:gd name="connsiteY2" fmla="*/ 10795 h 12700"/>
                              <a:gd name="connsiteX3" fmla="*/ 13861 w 12700"/>
                              <a:gd name="connsiteY3" fmla="*/ 12065 h 12700"/>
                              <a:gd name="connsiteX4" fmla="*/ 15131 w 12700"/>
                              <a:gd name="connsiteY4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5131" y="9525"/>
                                </a:moveTo>
                                <a:cubicBezTo>
                                  <a:pt x="13861" y="9525"/>
                                  <a:pt x="12591" y="10795"/>
                                  <a:pt x="10051" y="9525"/>
                                </a:cubicBezTo>
                                <a:cubicBezTo>
                                  <a:pt x="8781" y="10795"/>
                                  <a:pt x="10051" y="10795"/>
                                  <a:pt x="11321" y="10795"/>
                                </a:cubicBezTo>
                                <a:cubicBezTo>
                                  <a:pt x="12591" y="10795"/>
                                  <a:pt x="12591" y="12065"/>
                                  <a:pt x="13861" y="12065"/>
                                </a:cubicBezTo>
                                <a:cubicBezTo>
                                  <a:pt x="13861" y="10795"/>
                                  <a:pt x="13861" y="9525"/>
                                  <a:pt x="15131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16" name="Freeform: Shape 10116"/>
                        <wps:cNvSpPr/>
                        <wps:spPr>
                          <a:xfrm>
                            <a:off x="1317625" y="6745923"/>
                            <a:ext cx="25400" cy="12700"/>
                          </a:xfrm>
                          <a:custGeom>
                            <a:avLst/>
                            <a:gdLst>
                              <a:gd name="connsiteX0" fmla="*/ 19685 w 25400"/>
                              <a:gd name="connsiteY0" fmla="*/ 11112 h 12700"/>
                              <a:gd name="connsiteX1" fmla="*/ 9525 w 25400"/>
                              <a:gd name="connsiteY1" fmla="*/ 9843 h 12700"/>
                              <a:gd name="connsiteX2" fmla="*/ 19685 w 25400"/>
                              <a:gd name="connsiteY2" fmla="*/ 11112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9685" y="11112"/>
                                </a:moveTo>
                                <a:cubicBezTo>
                                  <a:pt x="15875" y="8572"/>
                                  <a:pt x="13335" y="9843"/>
                                  <a:pt x="9525" y="9843"/>
                                </a:cubicBezTo>
                                <a:lnTo>
                                  <a:pt x="19685" y="1111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17" name="Freeform: Shape 10117"/>
                        <wps:cNvSpPr/>
                        <wps:spPr>
                          <a:xfrm>
                            <a:off x="1325077" y="6448166"/>
                            <a:ext cx="12700" cy="12700"/>
                          </a:xfrm>
                          <a:custGeom>
                            <a:avLst/>
                            <a:gdLst>
                              <a:gd name="connsiteX0" fmla="*/ 14773 w 12700"/>
                              <a:gd name="connsiteY0" fmla="*/ 10419 h 12700"/>
                              <a:gd name="connsiteX1" fmla="*/ 9693 w 12700"/>
                              <a:gd name="connsiteY1" fmla="*/ 10419 h 12700"/>
                              <a:gd name="connsiteX2" fmla="*/ 14773 w 12700"/>
                              <a:gd name="connsiteY2" fmla="*/ 10419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4773" y="10419"/>
                                </a:moveTo>
                                <a:cubicBezTo>
                                  <a:pt x="12233" y="7879"/>
                                  <a:pt x="12233" y="11689"/>
                                  <a:pt x="9693" y="10419"/>
                                </a:cubicBezTo>
                                <a:cubicBezTo>
                                  <a:pt x="8423" y="12959"/>
                                  <a:pt x="14773" y="14229"/>
                                  <a:pt x="14773" y="1041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18" name="Freeform: Shape 10118"/>
                        <wps:cNvSpPr/>
                        <wps:spPr>
                          <a:xfrm>
                            <a:off x="1311275" y="6371590"/>
                            <a:ext cx="38100" cy="25400"/>
                          </a:xfrm>
                          <a:custGeom>
                            <a:avLst/>
                            <a:gdLst>
                              <a:gd name="connsiteX0" fmla="*/ 14605 w 38100"/>
                              <a:gd name="connsiteY0" fmla="*/ 19685 h 25400"/>
                              <a:gd name="connsiteX1" fmla="*/ 32385 w 38100"/>
                              <a:gd name="connsiteY1" fmla="*/ 12065 h 25400"/>
                              <a:gd name="connsiteX2" fmla="*/ 29845 w 38100"/>
                              <a:gd name="connsiteY2" fmla="*/ 12065 h 25400"/>
                              <a:gd name="connsiteX3" fmla="*/ 29845 w 38100"/>
                              <a:gd name="connsiteY3" fmla="*/ 9525 h 25400"/>
                              <a:gd name="connsiteX4" fmla="*/ 9525 w 38100"/>
                              <a:gd name="connsiteY4" fmla="*/ 17145 h 25400"/>
                              <a:gd name="connsiteX5" fmla="*/ 14605 w 38100"/>
                              <a:gd name="connsiteY5" fmla="*/ 1968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38100" h="25400">
                                <a:moveTo>
                                  <a:pt x="14605" y="19685"/>
                                </a:moveTo>
                                <a:cubicBezTo>
                                  <a:pt x="20955" y="17145"/>
                                  <a:pt x="27305" y="15875"/>
                                  <a:pt x="32385" y="12065"/>
                                </a:cubicBezTo>
                                <a:lnTo>
                                  <a:pt x="29845" y="12065"/>
                                </a:lnTo>
                                <a:lnTo>
                                  <a:pt x="29845" y="9525"/>
                                </a:lnTo>
                                <a:cubicBezTo>
                                  <a:pt x="23495" y="12065"/>
                                  <a:pt x="13335" y="5715"/>
                                  <a:pt x="9525" y="17145"/>
                                </a:cubicBezTo>
                                <a:cubicBezTo>
                                  <a:pt x="10795" y="19685"/>
                                  <a:pt x="14605" y="15875"/>
                                  <a:pt x="14605" y="1968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19" name="Freeform: Shape 10119"/>
                        <wps:cNvSpPr/>
                        <wps:spPr>
                          <a:xfrm>
                            <a:off x="1330325" y="6443980"/>
                            <a:ext cx="25400" cy="12700"/>
                          </a:xfrm>
                          <a:custGeom>
                            <a:avLst/>
                            <a:gdLst>
                              <a:gd name="connsiteX0" fmla="*/ 17145 w 25400"/>
                              <a:gd name="connsiteY0" fmla="*/ 9525 h 12700"/>
                              <a:gd name="connsiteX1" fmla="*/ 9525 w 25400"/>
                              <a:gd name="connsiteY1" fmla="*/ 12065 h 12700"/>
                              <a:gd name="connsiteX2" fmla="*/ 17145 w 254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7145" y="9525"/>
                                </a:moveTo>
                                <a:cubicBezTo>
                                  <a:pt x="14605" y="9525"/>
                                  <a:pt x="13335" y="13335"/>
                                  <a:pt x="9525" y="12065"/>
                                </a:cubicBezTo>
                                <a:cubicBezTo>
                                  <a:pt x="10795" y="15875"/>
                                  <a:pt x="15875" y="12065"/>
                                  <a:pt x="1714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20" name="Freeform: Shape 10120"/>
                        <wps:cNvSpPr/>
                        <wps:spPr>
                          <a:xfrm>
                            <a:off x="549275" y="6004877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10478 h 12700"/>
                              <a:gd name="connsiteX1" fmla="*/ 10795 w 12700"/>
                              <a:gd name="connsiteY1" fmla="*/ 10478 h 12700"/>
                              <a:gd name="connsiteX2" fmla="*/ 9525 w 12700"/>
                              <a:gd name="connsiteY2" fmla="*/ 10478 h 12700"/>
                              <a:gd name="connsiteX3" fmla="*/ 9525 w 12700"/>
                              <a:gd name="connsiteY3" fmla="*/ 10478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10478"/>
                                </a:moveTo>
                                <a:lnTo>
                                  <a:pt x="10795" y="10478"/>
                                </a:lnTo>
                                <a:cubicBezTo>
                                  <a:pt x="10795" y="9207"/>
                                  <a:pt x="10795" y="9207"/>
                                  <a:pt x="9525" y="10478"/>
                                </a:cubicBezTo>
                                <a:cubicBezTo>
                                  <a:pt x="9525" y="9207"/>
                                  <a:pt x="9525" y="10478"/>
                                  <a:pt x="9525" y="1047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21" name="Freeform: Shape 10121"/>
                        <wps:cNvSpPr/>
                        <wps:spPr>
                          <a:xfrm>
                            <a:off x="537845" y="5994419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0776 h 12700"/>
                              <a:gd name="connsiteX1" fmla="*/ 15875 w 25400"/>
                              <a:gd name="connsiteY1" fmla="*/ 10776 h 12700"/>
                              <a:gd name="connsiteX2" fmla="*/ 9525 w 25400"/>
                              <a:gd name="connsiteY2" fmla="*/ 10776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0776"/>
                                </a:moveTo>
                                <a:cubicBezTo>
                                  <a:pt x="9525" y="14586"/>
                                  <a:pt x="13335" y="9506"/>
                                  <a:pt x="15875" y="10776"/>
                                </a:cubicBezTo>
                                <a:cubicBezTo>
                                  <a:pt x="15875" y="6966"/>
                                  <a:pt x="12065" y="13316"/>
                                  <a:pt x="9525" y="107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22" name="Freeform: Shape 10122"/>
                        <wps:cNvSpPr/>
                        <wps:spPr>
                          <a:xfrm>
                            <a:off x="1657985" y="6595251"/>
                            <a:ext cx="25400" cy="254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0654 h 25400"/>
                              <a:gd name="connsiteX1" fmla="*/ 26035 w 25400"/>
                              <a:gd name="connsiteY1" fmla="*/ 18274 h 25400"/>
                              <a:gd name="connsiteX2" fmla="*/ 24765 w 25400"/>
                              <a:gd name="connsiteY2" fmla="*/ 10654 h 25400"/>
                              <a:gd name="connsiteX3" fmla="*/ 9525 w 25400"/>
                              <a:gd name="connsiteY3" fmla="*/ 10654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9525" y="10654"/>
                                </a:moveTo>
                                <a:cubicBezTo>
                                  <a:pt x="9525" y="18274"/>
                                  <a:pt x="15875" y="20814"/>
                                  <a:pt x="26035" y="18274"/>
                                </a:cubicBezTo>
                                <a:cubicBezTo>
                                  <a:pt x="24765" y="15734"/>
                                  <a:pt x="23495" y="11924"/>
                                  <a:pt x="24765" y="10654"/>
                                </a:cubicBezTo>
                                <a:cubicBezTo>
                                  <a:pt x="19685" y="10654"/>
                                  <a:pt x="17145" y="8114"/>
                                  <a:pt x="9525" y="1065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23" name="Freeform: Shape 10123"/>
                        <wps:cNvSpPr/>
                        <wps:spPr>
                          <a:xfrm>
                            <a:off x="1652820" y="6096385"/>
                            <a:ext cx="38100" cy="38100"/>
                          </a:xfrm>
                          <a:custGeom>
                            <a:avLst/>
                            <a:gdLst>
                              <a:gd name="connsiteX0" fmla="*/ 37550 w 38100"/>
                              <a:gd name="connsiteY0" fmla="*/ 23110 h 38100"/>
                              <a:gd name="connsiteX1" fmla="*/ 10880 w 38100"/>
                              <a:gd name="connsiteY1" fmla="*/ 15490 h 38100"/>
                              <a:gd name="connsiteX2" fmla="*/ 37550 w 38100"/>
                              <a:gd name="connsiteY2" fmla="*/ 2311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38100" h="38100">
                                <a:moveTo>
                                  <a:pt x="37550" y="23110"/>
                                </a:moveTo>
                                <a:cubicBezTo>
                                  <a:pt x="36280" y="10410"/>
                                  <a:pt x="17230" y="4060"/>
                                  <a:pt x="10880" y="15490"/>
                                </a:cubicBezTo>
                                <a:cubicBezTo>
                                  <a:pt x="3260" y="29460"/>
                                  <a:pt x="29930" y="45970"/>
                                  <a:pt x="37550" y="2311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24" name="Freeform: Shape 10124"/>
                        <wps:cNvSpPr/>
                        <wps:spPr>
                          <a:xfrm>
                            <a:off x="1376045" y="6648046"/>
                            <a:ext cx="114300" cy="88900"/>
                          </a:xfrm>
                          <a:custGeom>
                            <a:avLst/>
                            <a:gdLst>
                              <a:gd name="connsiteX0" fmla="*/ 22225 w 114300"/>
                              <a:gd name="connsiteY0" fmla="*/ 61999 h 88900"/>
                              <a:gd name="connsiteX1" fmla="*/ 31115 w 114300"/>
                              <a:gd name="connsiteY1" fmla="*/ 79779 h 88900"/>
                              <a:gd name="connsiteX2" fmla="*/ 74295 w 114300"/>
                              <a:gd name="connsiteY2" fmla="*/ 82319 h 88900"/>
                              <a:gd name="connsiteX3" fmla="*/ 59055 w 114300"/>
                              <a:gd name="connsiteY3" fmla="*/ 65809 h 88900"/>
                              <a:gd name="connsiteX4" fmla="*/ 62865 w 114300"/>
                              <a:gd name="connsiteY4" fmla="*/ 48029 h 88900"/>
                              <a:gd name="connsiteX5" fmla="*/ 107315 w 114300"/>
                              <a:gd name="connsiteY5" fmla="*/ 42949 h 88900"/>
                              <a:gd name="connsiteX6" fmla="*/ 66675 w 114300"/>
                              <a:gd name="connsiteY6" fmla="*/ 30249 h 88900"/>
                              <a:gd name="connsiteX7" fmla="*/ 64135 w 114300"/>
                              <a:gd name="connsiteY7" fmla="*/ 9929 h 88900"/>
                              <a:gd name="connsiteX8" fmla="*/ 45085 w 114300"/>
                              <a:gd name="connsiteY8" fmla="*/ 20089 h 88900"/>
                              <a:gd name="connsiteX9" fmla="*/ 17145 w 114300"/>
                              <a:gd name="connsiteY9" fmla="*/ 28979 h 88900"/>
                              <a:gd name="connsiteX10" fmla="*/ 9525 w 114300"/>
                              <a:gd name="connsiteY10" fmla="*/ 54379 h 88900"/>
                              <a:gd name="connsiteX11" fmla="*/ 12065 w 114300"/>
                              <a:gd name="connsiteY11" fmla="*/ 56919 h 88900"/>
                              <a:gd name="connsiteX12" fmla="*/ 9525 w 114300"/>
                              <a:gd name="connsiteY12" fmla="*/ 58189 h 88900"/>
                              <a:gd name="connsiteX13" fmla="*/ 22225 w 114300"/>
                              <a:gd name="connsiteY13" fmla="*/ 61999 h 88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114300" h="88900">
                                <a:moveTo>
                                  <a:pt x="22225" y="61999"/>
                                </a:moveTo>
                                <a:cubicBezTo>
                                  <a:pt x="28575" y="67079"/>
                                  <a:pt x="29845" y="73429"/>
                                  <a:pt x="31115" y="79779"/>
                                </a:cubicBezTo>
                                <a:cubicBezTo>
                                  <a:pt x="42545" y="84859"/>
                                  <a:pt x="65405" y="95019"/>
                                  <a:pt x="74295" y="82319"/>
                                </a:cubicBezTo>
                                <a:cubicBezTo>
                                  <a:pt x="65405" y="79779"/>
                                  <a:pt x="67945" y="70889"/>
                                  <a:pt x="59055" y="65809"/>
                                </a:cubicBezTo>
                                <a:cubicBezTo>
                                  <a:pt x="69215" y="61999"/>
                                  <a:pt x="55245" y="54379"/>
                                  <a:pt x="62865" y="48029"/>
                                </a:cubicBezTo>
                                <a:cubicBezTo>
                                  <a:pt x="79375" y="41679"/>
                                  <a:pt x="92075" y="44219"/>
                                  <a:pt x="107315" y="42949"/>
                                </a:cubicBezTo>
                                <a:cubicBezTo>
                                  <a:pt x="100965" y="25169"/>
                                  <a:pt x="80645" y="34059"/>
                                  <a:pt x="66675" y="30249"/>
                                </a:cubicBezTo>
                                <a:cubicBezTo>
                                  <a:pt x="67945" y="25169"/>
                                  <a:pt x="69215" y="13739"/>
                                  <a:pt x="64135" y="9929"/>
                                </a:cubicBezTo>
                                <a:cubicBezTo>
                                  <a:pt x="52705" y="7389"/>
                                  <a:pt x="51435" y="17549"/>
                                  <a:pt x="45085" y="20089"/>
                                </a:cubicBezTo>
                                <a:cubicBezTo>
                                  <a:pt x="37465" y="15009"/>
                                  <a:pt x="26035" y="25169"/>
                                  <a:pt x="17145" y="28979"/>
                                </a:cubicBezTo>
                                <a:cubicBezTo>
                                  <a:pt x="19685" y="39139"/>
                                  <a:pt x="10795" y="45489"/>
                                  <a:pt x="9525" y="54379"/>
                                </a:cubicBezTo>
                                <a:lnTo>
                                  <a:pt x="12065" y="56919"/>
                                </a:lnTo>
                                <a:lnTo>
                                  <a:pt x="9525" y="58189"/>
                                </a:lnTo>
                                <a:cubicBezTo>
                                  <a:pt x="12065" y="63269"/>
                                  <a:pt x="19685" y="58189"/>
                                  <a:pt x="22225" y="6199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25" name="Freeform: Shape 10125"/>
                        <wps:cNvSpPr/>
                        <wps:spPr>
                          <a:xfrm>
                            <a:off x="1337945" y="6370320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0795 h 12700"/>
                              <a:gd name="connsiteX1" fmla="*/ 15875 w 25400"/>
                              <a:gd name="connsiteY1" fmla="*/ 9525 h 12700"/>
                              <a:gd name="connsiteX2" fmla="*/ 9525 w 25400"/>
                              <a:gd name="connsiteY2" fmla="*/ 1079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0795"/>
                                </a:moveTo>
                                <a:cubicBezTo>
                                  <a:pt x="12065" y="10795"/>
                                  <a:pt x="14605" y="9525"/>
                                  <a:pt x="15875" y="9525"/>
                                </a:cubicBezTo>
                                <a:lnTo>
                                  <a:pt x="9525" y="1079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26" name="Freeform: Shape 10126"/>
                        <wps:cNvSpPr/>
                        <wps:spPr>
                          <a:xfrm>
                            <a:off x="1331595" y="6371590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0795 h 12700"/>
                              <a:gd name="connsiteX1" fmla="*/ 15875 w 25400"/>
                              <a:gd name="connsiteY1" fmla="*/ 9525 h 12700"/>
                              <a:gd name="connsiteX2" fmla="*/ 9525 w 25400"/>
                              <a:gd name="connsiteY2" fmla="*/ 1079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0795"/>
                                </a:moveTo>
                                <a:lnTo>
                                  <a:pt x="15875" y="9525"/>
                                </a:lnTo>
                                <a:cubicBezTo>
                                  <a:pt x="14605" y="9525"/>
                                  <a:pt x="12065" y="9525"/>
                                  <a:pt x="9525" y="107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27" name="Freeform: Shape 10127"/>
                        <wps:cNvSpPr/>
                        <wps:spPr>
                          <a:xfrm>
                            <a:off x="1203325" y="6051550"/>
                            <a:ext cx="25400" cy="12700"/>
                          </a:xfrm>
                          <a:custGeom>
                            <a:avLst/>
                            <a:gdLst>
                              <a:gd name="connsiteX0" fmla="*/ 17145 w 25400"/>
                              <a:gd name="connsiteY0" fmla="*/ 9525 h 12700"/>
                              <a:gd name="connsiteX1" fmla="*/ 9525 w 25400"/>
                              <a:gd name="connsiteY1" fmla="*/ 14605 h 12700"/>
                              <a:gd name="connsiteX2" fmla="*/ 17145 w 254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7145" y="9525"/>
                                </a:moveTo>
                                <a:cubicBezTo>
                                  <a:pt x="14605" y="10795"/>
                                  <a:pt x="9525" y="8255"/>
                                  <a:pt x="9525" y="14605"/>
                                </a:cubicBezTo>
                                <a:cubicBezTo>
                                  <a:pt x="12065" y="13335"/>
                                  <a:pt x="15875" y="14605"/>
                                  <a:pt x="1714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28" name="Freeform: Shape 10128"/>
                        <wps:cNvSpPr/>
                        <wps:spPr>
                          <a:xfrm>
                            <a:off x="1142365" y="6363970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10795 h 12700"/>
                              <a:gd name="connsiteX1" fmla="*/ 14605 w 12700"/>
                              <a:gd name="connsiteY1" fmla="*/ 9525 h 12700"/>
                              <a:gd name="connsiteX2" fmla="*/ 9525 w 12700"/>
                              <a:gd name="connsiteY2" fmla="*/ 1079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10795"/>
                                </a:moveTo>
                                <a:lnTo>
                                  <a:pt x="14605" y="9525"/>
                                </a:lnTo>
                                <a:cubicBezTo>
                                  <a:pt x="12065" y="9525"/>
                                  <a:pt x="10795" y="9525"/>
                                  <a:pt x="9525" y="107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29" name="Freeform: Shape 10129"/>
                        <wps:cNvSpPr/>
                        <wps:spPr>
                          <a:xfrm>
                            <a:off x="634576" y="9315450"/>
                            <a:ext cx="25400" cy="25400"/>
                          </a:xfrm>
                          <a:custGeom>
                            <a:avLst/>
                            <a:gdLst>
                              <a:gd name="connsiteX0" fmla="*/ 20744 w 25400"/>
                              <a:gd name="connsiteY0" fmla="*/ 19685 h 25400"/>
                              <a:gd name="connsiteX1" fmla="*/ 15664 w 25400"/>
                              <a:gd name="connsiteY1" fmla="*/ 9525 h 25400"/>
                              <a:gd name="connsiteX2" fmla="*/ 20744 w 25400"/>
                              <a:gd name="connsiteY2" fmla="*/ 1968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20744" y="19685"/>
                                </a:moveTo>
                                <a:cubicBezTo>
                                  <a:pt x="33444" y="12065"/>
                                  <a:pt x="20744" y="12065"/>
                                  <a:pt x="15664" y="9525"/>
                                </a:cubicBezTo>
                                <a:cubicBezTo>
                                  <a:pt x="6774" y="15875"/>
                                  <a:pt x="6774" y="15875"/>
                                  <a:pt x="20744" y="1968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30" name="Freeform: Shape 10130"/>
                        <wps:cNvSpPr/>
                        <wps:spPr>
                          <a:xfrm>
                            <a:off x="447675" y="7146290"/>
                            <a:ext cx="38100" cy="38100"/>
                          </a:xfrm>
                          <a:custGeom>
                            <a:avLst/>
                            <a:gdLst>
                              <a:gd name="connsiteX0" fmla="*/ 31115 w 38100"/>
                              <a:gd name="connsiteY0" fmla="*/ 15875 h 38100"/>
                              <a:gd name="connsiteX1" fmla="*/ 24765 w 38100"/>
                              <a:gd name="connsiteY1" fmla="*/ 12065 h 38100"/>
                              <a:gd name="connsiteX2" fmla="*/ 22225 w 38100"/>
                              <a:gd name="connsiteY2" fmla="*/ 13335 h 38100"/>
                              <a:gd name="connsiteX3" fmla="*/ 19685 w 38100"/>
                              <a:gd name="connsiteY3" fmla="*/ 9525 h 38100"/>
                              <a:gd name="connsiteX4" fmla="*/ 10795 w 38100"/>
                              <a:gd name="connsiteY4" fmla="*/ 13335 h 38100"/>
                              <a:gd name="connsiteX5" fmla="*/ 10795 w 38100"/>
                              <a:gd name="connsiteY5" fmla="*/ 10795 h 38100"/>
                              <a:gd name="connsiteX6" fmla="*/ 9525 w 38100"/>
                              <a:gd name="connsiteY6" fmla="*/ 10795 h 38100"/>
                              <a:gd name="connsiteX7" fmla="*/ 9525 w 38100"/>
                              <a:gd name="connsiteY7" fmla="*/ 28575 h 38100"/>
                              <a:gd name="connsiteX8" fmla="*/ 31115 w 38100"/>
                              <a:gd name="connsiteY8" fmla="*/ 15875 h 38100"/>
                              <a:gd name="connsiteX9" fmla="*/ 18415 w 38100"/>
                              <a:gd name="connsiteY9" fmla="*/ 15875 h 38100"/>
                              <a:gd name="connsiteX10" fmla="*/ 14605 w 38100"/>
                              <a:gd name="connsiteY10" fmla="*/ 13335 h 38100"/>
                              <a:gd name="connsiteX11" fmla="*/ 19685 w 38100"/>
                              <a:gd name="connsiteY11" fmla="*/ 13335 h 38100"/>
                              <a:gd name="connsiteX12" fmla="*/ 18415 w 38100"/>
                              <a:gd name="connsiteY12" fmla="*/ 15875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38100" h="38100">
                                <a:moveTo>
                                  <a:pt x="31115" y="15875"/>
                                </a:moveTo>
                                <a:cubicBezTo>
                                  <a:pt x="29845" y="12065"/>
                                  <a:pt x="26035" y="13335"/>
                                  <a:pt x="24765" y="12065"/>
                                </a:cubicBezTo>
                                <a:lnTo>
                                  <a:pt x="22225" y="13335"/>
                                </a:lnTo>
                                <a:cubicBezTo>
                                  <a:pt x="20955" y="12065"/>
                                  <a:pt x="20955" y="9525"/>
                                  <a:pt x="19685" y="9525"/>
                                </a:cubicBezTo>
                                <a:cubicBezTo>
                                  <a:pt x="17145" y="9525"/>
                                  <a:pt x="13335" y="9525"/>
                                  <a:pt x="10795" y="13335"/>
                                </a:cubicBezTo>
                                <a:lnTo>
                                  <a:pt x="10795" y="10795"/>
                                </a:lnTo>
                                <a:cubicBezTo>
                                  <a:pt x="10795" y="10795"/>
                                  <a:pt x="10795" y="10795"/>
                                  <a:pt x="9525" y="10795"/>
                                </a:cubicBezTo>
                                <a:lnTo>
                                  <a:pt x="9525" y="28575"/>
                                </a:lnTo>
                                <a:cubicBezTo>
                                  <a:pt x="17145" y="24765"/>
                                  <a:pt x="27305" y="22225"/>
                                  <a:pt x="31115" y="15875"/>
                                </a:cubicBezTo>
                                <a:close/>
                                <a:moveTo>
                                  <a:pt x="18415" y="15875"/>
                                </a:moveTo>
                                <a:cubicBezTo>
                                  <a:pt x="17145" y="15875"/>
                                  <a:pt x="15875" y="14605"/>
                                  <a:pt x="14605" y="13335"/>
                                </a:cubicBezTo>
                                <a:lnTo>
                                  <a:pt x="19685" y="13335"/>
                                </a:lnTo>
                                <a:cubicBezTo>
                                  <a:pt x="18415" y="13335"/>
                                  <a:pt x="17145" y="14605"/>
                                  <a:pt x="18415" y="1587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31" name="Freeform: Shape 10131"/>
                        <wps:cNvSpPr/>
                        <wps:spPr>
                          <a:xfrm>
                            <a:off x="1166089" y="6063720"/>
                            <a:ext cx="25400" cy="12700"/>
                          </a:xfrm>
                          <a:custGeom>
                            <a:avLst/>
                            <a:gdLst>
                              <a:gd name="connsiteX0" fmla="*/ 18821 w 25400"/>
                              <a:gd name="connsiteY0" fmla="*/ 10055 h 12700"/>
                              <a:gd name="connsiteX1" fmla="*/ 9931 w 25400"/>
                              <a:gd name="connsiteY1" fmla="*/ 11325 h 12700"/>
                              <a:gd name="connsiteX2" fmla="*/ 18821 w 25400"/>
                              <a:gd name="connsiteY2" fmla="*/ 1005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8821" y="10055"/>
                                </a:moveTo>
                                <a:cubicBezTo>
                                  <a:pt x="15011" y="7515"/>
                                  <a:pt x="15011" y="15135"/>
                                  <a:pt x="9931" y="11325"/>
                                </a:cubicBezTo>
                                <a:cubicBezTo>
                                  <a:pt x="7391" y="12595"/>
                                  <a:pt x="17551" y="13865"/>
                                  <a:pt x="18821" y="1005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32" name="Freeform: Shape 10132"/>
                        <wps:cNvSpPr/>
                        <wps:spPr>
                          <a:xfrm>
                            <a:off x="640715" y="9284970"/>
                            <a:ext cx="101600" cy="38100"/>
                          </a:xfrm>
                          <a:custGeom>
                            <a:avLst/>
                            <a:gdLst>
                              <a:gd name="connsiteX0" fmla="*/ 74295 w 101600"/>
                              <a:gd name="connsiteY0" fmla="*/ 19686 h 38100"/>
                              <a:gd name="connsiteX1" fmla="*/ 94615 w 101600"/>
                              <a:gd name="connsiteY1" fmla="*/ 9525 h 38100"/>
                              <a:gd name="connsiteX2" fmla="*/ 9525 w 101600"/>
                              <a:gd name="connsiteY2" fmla="*/ 40005 h 38100"/>
                              <a:gd name="connsiteX3" fmla="*/ 74295 w 101600"/>
                              <a:gd name="connsiteY3" fmla="*/ 19686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01600" h="38100">
                                <a:moveTo>
                                  <a:pt x="74295" y="19686"/>
                                </a:moveTo>
                                <a:cubicBezTo>
                                  <a:pt x="78105" y="15875"/>
                                  <a:pt x="86995" y="13336"/>
                                  <a:pt x="94615" y="9525"/>
                                </a:cubicBezTo>
                                <a:cubicBezTo>
                                  <a:pt x="61595" y="14605"/>
                                  <a:pt x="33655" y="24765"/>
                                  <a:pt x="9525" y="40005"/>
                                </a:cubicBezTo>
                                <a:cubicBezTo>
                                  <a:pt x="34925" y="37465"/>
                                  <a:pt x="57785" y="34925"/>
                                  <a:pt x="74295" y="196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33" name="Freeform: Shape 10133"/>
                        <wps:cNvSpPr/>
                        <wps:spPr>
                          <a:xfrm>
                            <a:off x="1146175" y="6362700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0795 h 12700"/>
                              <a:gd name="connsiteX1" fmla="*/ 15875 w 25400"/>
                              <a:gd name="connsiteY1" fmla="*/ 9525 h 12700"/>
                              <a:gd name="connsiteX2" fmla="*/ 9525 w 25400"/>
                              <a:gd name="connsiteY2" fmla="*/ 1079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0795"/>
                                </a:moveTo>
                                <a:cubicBezTo>
                                  <a:pt x="12065" y="10795"/>
                                  <a:pt x="13335" y="9525"/>
                                  <a:pt x="15875" y="9525"/>
                                </a:cubicBezTo>
                                <a:lnTo>
                                  <a:pt x="9525" y="1079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34" name="Freeform: Shape 10134"/>
                        <wps:cNvSpPr/>
                        <wps:spPr>
                          <a:xfrm>
                            <a:off x="1122045" y="6368787"/>
                            <a:ext cx="25400" cy="12700"/>
                          </a:xfrm>
                          <a:custGeom>
                            <a:avLst/>
                            <a:gdLst>
                              <a:gd name="connsiteX0" fmla="*/ 18415 w 25400"/>
                              <a:gd name="connsiteY0" fmla="*/ 9788 h 12700"/>
                              <a:gd name="connsiteX1" fmla="*/ 9525 w 25400"/>
                              <a:gd name="connsiteY1" fmla="*/ 11058 h 12700"/>
                              <a:gd name="connsiteX2" fmla="*/ 18415 w 25400"/>
                              <a:gd name="connsiteY2" fmla="*/ 9788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8415" y="9788"/>
                                </a:moveTo>
                                <a:cubicBezTo>
                                  <a:pt x="14605" y="8518"/>
                                  <a:pt x="13335" y="12328"/>
                                  <a:pt x="9525" y="11058"/>
                                </a:cubicBezTo>
                                <a:cubicBezTo>
                                  <a:pt x="9525" y="16138"/>
                                  <a:pt x="18415" y="14868"/>
                                  <a:pt x="18415" y="978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35" name="Freeform: Shape 10135"/>
                        <wps:cNvSpPr/>
                        <wps:spPr>
                          <a:xfrm>
                            <a:off x="554355" y="605790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4605 w 12700"/>
                              <a:gd name="connsiteY0" fmla="*/ 9525 h 12700"/>
                              <a:gd name="connsiteX1" fmla="*/ 9525 w 12700"/>
                              <a:gd name="connsiteY1" fmla="*/ 10795 h 12700"/>
                              <a:gd name="connsiteX2" fmla="*/ 14605 w 127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4605" y="9525"/>
                                </a:moveTo>
                                <a:cubicBezTo>
                                  <a:pt x="13335" y="10795"/>
                                  <a:pt x="9525" y="8255"/>
                                  <a:pt x="9525" y="10795"/>
                                </a:cubicBezTo>
                                <a:cubicBezTo>
                                  <a:pt x="10795" y="9525"/>
                                  <a:pt x="13335" y="12065"/>
                                  <a:pt x="1460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36" name="Freeform: Shape 10136"/>
                        <wps:cNvSpPr/>
                        <wps:spPr>
                          <a:xfrm>
                            <a:off x="1217295" y="6048181"/>
                            <a:ext cx="25400" cy="12700"/>
                          </a:xfrm>
                          <a:custGeom>
                            <a:avLst/>
                            <a:gdLst>
                              <a:gd name="connsiteX0" fmla="*/ 15875 w 25400"/>
                              <a:gd name="connsiteY0" fmla="*/ 11624 h 12700"/>
                              <a:gd name="connsiteX1" fmla="*/ 9525 w 25400"/>
                              <a:gd name="connsiteY1" fmla="*/ 10354 h 12700"/>
                              <a:gd name="connsiteX2" fmla="*/ 15875 w 25400"/>
                              <a:gd name="connsiteY2" fmla="*/ 11624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5875" y="11624"/>
                                </a:moveTo>
                                <a:cubicBezTo>
                                  <a:pt x="15875" y="7815"/>
                                  <a:pt x="10795" y="10354"/>
                                  <a:pt x="9525" y="10354"/>
                                </a:cubicBezTo>
                                <a:cubicBezTo>
                                  <a:pt x="9525" y="12894"/>
                                  <a:pt x="14605" y="10354"/>
                                  <a:pt x="15875" y="1162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37" name="Freeform: Shape 10137"/>
                        <wps:cNvSpPr/>
                        <wps:spPr>
                          <a:xfrm>
                            <a:off x="1188085" y="6057336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0089 h 12700"/>
                              <a:gd name="connsiteX1" fmla="*/ 15875 w 25400"/>
                              <a:gd name="connsiteY1" fmla="*/ 10089 h 12700"/>
                              <a:gd name="connsiteX2" fmla="*/ 9525 w 25400"/>
                              <a:gd name="connsiteY2" fmla="*/ 10089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0089"/>
                                </a:moveTo>
                                <a:lnTo>
                                  <a:pt x="15875" y="10089"/>
                                </a:lnTo>
                                <a:cubicBezTo>
                                  <a:pt x="13335" y="10089"/>
                                  <a:pt x="10795" y="8819"/>
                                  <a:pt x="9525" y="1008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38" name="Freeform: Shape 10138"/>
                        <wps:cNvSpPr/>
                        <wps:spPr>
                          <a:xfrm>
                            <a:off x="1376045" y="8967470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0795 h 12700"/>
                              <a:gd name="connsiteX1" fmla="*/ 19685 w 25400"/>
                              <a:gd name="connsiteY1" fmla="*/ 9525 h 12700"/>
                              <a:gd name="connsiteX2" fmla="*/ 9525 w 25400"/>
                              <a:gd name="connsiteY2" fmla="*/ 1079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0795"/>
                                </a:moveTo>
                                <a:cubicBezTo>
                                  <a:pt x="12065" y="10795"/>
                                  <a:pt x="15875" y="9525"/>
                                  <a:pt x="19685" y="9525"/>
                                </a:cubicBezTo>
                                <a:cubicBezTo>
                                  <a:pt x="17145" y="9525"/>
                                  <a:pt x="12065" y="10795"/>
                                  <a:pt x="9525" y="107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39" name="Freeform: Shape 10139"/>
                        <wps:cNvSpPr/>
                        <wps:spPr>
                          <a:xfrm>
                            <a:off x="1175385" y="6351270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3335 h 12700"/>
                              <a:gd name="connsiteX1" fmla="*/ 19685 w 25400"/>
                              <a:gd name="connsiteY1" fmla="*/ 9525 h 12700"/>
                              <a:gd name="connsiteX2" fmla="*/ 9525 w 25400"/>
                              <a:gd name="connsiteY2" fmla="*/ 1333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3335"/>
                                </a:moveTo>
                                <a:lnTo>
                                  <a:pt x="19685" y="9525"/>
                                </a:lnTo>
                                <a:cubicBezTo>
                                  <a:pt x="17145" y="9525"/>
                                  <a:pt x="12065" y="10795"/>
                                  <a:pt x="9525" y="1333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40" name="Freeform: Shape 10140"/>
                        <wps:cNvSpPr/>
                        <wps:spPr>
                          <a:xfrm>
                            <a:off x="517525" y="5910580"/>
                            <a:ext cx="50800" cy="25400"/>
                          </a:xfrm>
                          <a:custGeom>
                            <a:avLst/>
                            <a:gdLst>
                              <a:gd name="connsiteX0" fmla="*/ 10795 w 50800"/>
                              <a:gd name="connsiteY0" fmla="*/ 22225 h 25400"/>
                              <a:gd name="connsiteX1" fmla="*/ 12065 w 50800"/>
                              <a:gd name="connsiteY1" fmla="*/ 22225 h 25400"/>
                              <a:gd name="connsiteX2" fmla="*/ 24765 w 50800"/>
                              <a:gd name="connsiteY2" fmla="*/ 17145 h 25400"/>
                              <a:gd name="connsiteX3" fmla="*/ 42545 w 50800"/>
                              <a:gd name="connsiteY3" fmla="*/ 9525 h 25400"/>
                              <a:gd name="connsiteX4" fmla="*/ 23495 w 50800"/>
                              <a:gd name="connsiteY4" fmla="*/ 13335 h 25400"/>
                              <a:gd name="connsiteX5" fmla="*/ 9525 w 50800"/>
                              <a:gd name="connsiteY5" fmla="*/ 18415 h 25400"/>
                              <a:gd name="connsiteX6" fmla="*/ 10795 w 50800"/>
                              <a:gd name="connsiteY6" fmla="*/ 22225 h 25400"/>
                              <a:gd name="connsiteX7" fmla="*/ 10795 w 50800"/>
                              <a:gd name="connsiteY7" fmla="*/ 222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50800" h="25400">
                                <a:moveTo>
                                  <a:pt x="10795" y="22225"/>
                                </a:moveTo>
                                <a:cubicBezTo>
                                  <a:pt x="10795" y="22225"/>
                                  <a:pt x="12065" y="22225"/>
                                  <a:pt x="12065" y="22225"/>
                                </a:cubicBezTo>
                                <a:cubicBezTo>
                                  <a:pt x="15875" y="19685"/>
                                  <a:pt x="20955" y="18415"/>
                                  <a:pt x="24765" y="17145"/>
                                </a:cubicBezTo>
                                <a:cubicBezTo>
                                  <a:pt x="31115" y="15875"/>
                                  <a:pt x="36195" y="13335"/>
                                  <a:pt x="42545" y="9525"/>
                                </a:cubicBezTo>
                                <a:cubicBezTo>
                                  <a:pt x="34925" y="9525"/>
                                  <a:pt x="29845" y="12065"/>
                                  <a:pt x="23495" y="13335"/>
                                </a:cubicBezTo>
                                <a:cubicBezTo>
                                  <a:pt x="18415" y="14605"/>
                                  <a:pt x="14605" y="15875"/>
                                  <a:pt x="9525" y="18415"/>
                                </a:cubicBezTo>
                                <a:cubicBezTo>
                                  <a:pt x="9525" y="19685"/>
                                  <a:pt x="9525" y="20955"/>
                                  <a:pt x="10795" y="22225"/>
                                </a:cubicBezTo>
                                <a:cubicBezTo>
                                  <a:pt x="10795" y="22225"/>
                                  <a:pt x="10795" y="22225"/>
                                  <a:pt x="10795" y="222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41" name="Freeform: Shape 10141"/>
                        <wps:cNvSpPr/>
                        <wps:spPr>
                          <a:xfrm>
                            <a:off x="2218055" y="8102600"/>
                            <a:ext cx="25400" cy="254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5875 h 25400"/>
                              <a:gd name="connsiteX1" fmla="*/ 15875 w 25400"/>
                              <a:gd name="connsiteY1" fmla="*/ 9525 h 25400"/>
                              <a:gd name="connsiteX2" fmla="*/ 9525 w 25400"/>
                              <a:gd name="connsiteY2" fmla="*/ 1587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9525" y="15875"/>
                                </a:moveTo>
                                <a:cubicBezTo>
                                  <a:pt x="13335" y="14605"/>
                                  <a:pt x="20955" y="14605"/>
                                  <a:pt x="15875" y="9525"/>
                                </a:cubicBezTo>
                                <a:cubicBezTo>
                                  <a:pt x="12065" y="10795"/>
                                  <a:pt x="9525" y="13335"/>
                                  <a:pt x="9525" y="1587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42" name="Freeform: Shape 10142"/>
                        <wps:cNvSpPr/>
                        <wps:spPr>
                          <a:xfrm>
                            <a:off x="2206625" y="8067273"/>
                            <a:ext cx="25400" cy="12700"/>
                          </a:xfrm>
                          <a:custGeom>
                            <a:avLst/>
                            <a:gdLst>
                              <a:gd name="connsiteX0" fmla="*/ 19685 w 25400"/>
                              <a:gd name="connsiteY0" fmla="*/ 10562 h 12700"/>
                              <a:gd name="connsiteX1" fmla="*/ 9525 w 25400"/>
                              <a:gd name="connsiteY1" fmla="*/ 14372 h 12700"/>
                              <a:gd name="connsiteX2" fmla="*/ 19685 w 25400"/>
                              <a:gd name="connsiteY2" fmla="*/ 10562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9685" y="10562"/>
                                </a:moveTo>
                                <a:cubicBezTo>
                                  <a:pt x="14605" y="9292"/>
                                  <a:pt x="9525" y="8022"/>
                                  <a:pt x="9525" y="14372"/>
                                </a:cubicBezTo>
                                <a:cubicBezTo>
                                  <a:pt x="13335" y="9292"/>
                                  <a:pt x="20955" y="14372"/>
                                  <a:pt x="19685" y="1056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43" name="Freeform: Shape 10143"/>
                        <wps:cNvSpPr/>
                        <wps:spPr>
                          <a:xfrm>
                            <a:off x="2228215" y="8032750"/>
                            <a:ext cx="139700" cy="63500"/>
                          </a:xfrm>
                          <a:custGeom>
                            <a:avLst/>
                            <a:gdLst>
                              <a:gd name="connsiteX0" fmla="*/ 26035 w 139700"/>
                              <a:gd name="connsiteY0" fmla="*/ 56515 h 63500"/>
                              <a:gd name="connsiteX1" fmla="*/ 37465 w 139700"/>
                              <a:gd name="connsiteY1" fmla="*/ 47625 h 63500"/>
                              <a:gd name="connsiteX2" fmla="*/ 40005 w 139700"/>
                              <a:gd name="connsiteY2" fmla="*/ 47625 h 63500"/>
                              <a:gd name="connsiteX3" fmla="*/ 42545 w 139700"/>
                              <a:gd name="connsiteY3" fmla="*/ 50165 h 63500"/>
                              <a:gd name="connsiteX4" fmla="*/ 130175 w 139700"/>
                              <a:gd name="connsiteY4" fmla="*/ 19685 h 63500"/>
                              <a:gd name="connsiteX5" fmla="*/ 126365 w 139700"/>
                              <a:gd name="connsiteY5" fmla="*/ 12065 h 63500"/>
                              <a:gd name="connsiteX6" fmla="*/ 122555 w 139700"/>
                              <a:gd name="connsiteY6" fmla="*/ 12065 h 63500"/>
                              <a:gd name="connsiteX7" fmla="*/ 122555 w 139700"/>
                              <a:gd name="connsiteY7" fmla="*/ 9525 h 63500"/>
                              <a:gd name="connsiteX8" fmla="*/ 114935 w 139700"/>
                              <a:gd name="connsiteY8" fmla="*/ 14605 h 63500"/>
                              <a:gd name="connsiteX9" fmla="*/ 37465 w 139700"/>
                              <a:gd name="connsiteY9" fmla="*/ 46355 h 63500"/>
                              <a:gd name="connsiteX10" fmla="*/ 37465 w 139700"/>
                              <a:gd name="connsiteY10" fmla="*/ 45085 h 63500"/>
                              <a:gd name="connsiteX11" fmla="*/ 20955 w 139700"/>
                              <a:gd name="connsiteY11" fmla="*/ 52705 h 63500"/>
                              <a:gd name="connsiteX12" fmla="*/ 10795 w 139700"/>
                              <a:gd name="connsiteY12" fmla="*/ 57785 h 63500"/>
                              <a:gd name="connsiteX13" fmla="*/ 9525 w 139700"/>
                              <a:gd name="connsiteY13" fmla="*/ 60325 h 63500"/>
                              <a:gd name="connsiteX14" fmla="*/ 9525 w 139700"/>
                              <a:gd name="connsiteY14" fmla="*/ 60325 h 63500"/>
                              <a:gd name="connsiteX15" fmla="*/ 13335 w 139700"/>
                              <a:gd name="connsiteY15" fmla="*/ 61595 h 63500"/>
                              <a:gd name="connsiteX16" fmla="*/ 26035 w 139700"/>
                              <a:gd name="connsiteY16" fmla="*/ 56515 h 63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139700" h="63500">
                                <a:moveTo>
                                  <a:pt x="26035" y="56515"/>
                                </a:moveTo>
                                <a:cubicBezTo>
                                  <a:pt x="29845" y="53975"/>
                                  <a:pt x="33655" y="51435"/>
                                  <a:pt x="37465" y="47625"/>
                                </a:cubicBezTo>
                                <a:lnTo>
                                  <a:pt x="40005" y="47625"/>
                                </a:lnTo>
                                <a:lnTo>
                                  <a:pt x="42545" y="50165"/>
                                </a:lnTo>
                                <a:cubicBezTo>
                                  <a:pt x="73025" y="37465"/>
                                  <a:pt x="98425" y="20955"/>
                                  <a:pt x="130175" y="19685"/>
                                </a:cubicBezTo>
                                <a:cubicBezTo>
                                  <a:pt x="128905" y="17145"/>
                                  <a:pt x="127635" y="14605"/>
                                  <a:pt x="126365" y="12065"/>
                                </a:cubicBezTo>
                                <a:lnTo>
                                  <a:pt x="122555" y="12065"/>
                                </a:lnTo>
                                <a:lnTo>
                                  <a:pt x="122555" y="9525"/>
                                </a:lnTo>
                                <a:cubicBezTo>
                                  <a:pt x="118745" y="10795"/>
                                  <a:pt x="118745" y="13335"/>
                                  <a:pt x="114935" y="14605"/>
                                </a:cubicBezTo>
                                <a:cubicBezTo>
                                  <a:pt x="89535" y="12065"/>
                                  <a:pt x="53975" y="31115"/>
                                  <a:pt x="37465" y="46355"/>
                                </a:cubicBezTo>
                                <a:cubicBezTo>
                                  <a:pt x="37465" y="46355"/>
                                  <a:pt x="37465" y="46355"/>
                                  <a:pt x="37465" y="45085"/>
                                </a:cubicBezTo>
                                <a:cubicBezTo>
                                  <a:pt x="31115" y="47625"/>
                                  <a:pt x="26035" y="50165"/>
                                  <a:pt x="20955" y="52705"/>
                                </a:cubicBezTo>
                                <a:cubicBezTo>
                                  <a:pt x="18415" y="53975"/>
                                  <a:pt x="14605" y="56515"/>
                                  <a:pt x="10795" y="57785"/>
                                </a:cubicBezTo>
                                <a:cubicBezTo>
                                  <a:pt x="9525" y="57785"/>
                                  <a:pt x="9525" y="59055"/>
                                  <a:pt x="9525" y="60325"/>
                                </a:cubicBezTo>
                                <a:cubicBezTo>
                                  <a:pt x="9525" y="60325"/>
                                  <a:pt x="9525" y="60325"/>
                                  <a:pt x="9525" y="60325"/>
                                </a:cubicBezTo>
                                <a:cubicBezTo>
                                  <a:pt x="10795" y="61595"/>
                                  <a:pt x="12065" y="61595"/>
                                  <a:pt x="13335" y="61595"/>
                                </a:cubicBezTo>
                                <a:cubicBezTo>
                                  <a:pt x="19685" y="60325"/>
                                  <a:pt x="23495" y="59055"/>
                                  <a:pt x="26035" y="5651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44" name="Freeform: Shape 10144"/>
                        <wps:cNvSpPr/>
                        <wps:spPr>
                          <a:xfrm>
                            <a:off x="2037715" y="8434070"/>
                            <a:ext cx="114300" cy="63500"/>
                          </a:xfrm>
                          <a:custGeom>
                            <a:avLst/>
                            <a:gdLst>
                              <a:gd name="connsiteX0" fmla="*/ 80645 w 114300"/>
                              <a:gd name="connsiteY0" fmla="*/ 36195 h 63500"/>
                              <a:gd name="connsiteX1" fmla="*/ 88265 w 114300"/>
                              <a:gd name="connsiteY1" fmla="*/ 34925 h 63500"/>
                              <a:gd name="connsiteX2" fmla="*/ 86995 w 114300"/>
                              <a:gd name="connsiteY2" fmla="*/ 33655 h 63500"/>
                              <a:gd name="connsiteX3" fmla="*/ 85725 w 114300"/>
                              <a:gd name="connsiteY3" fmla="*/ 36195 h 63500"/>
                              <a:gd name="connsiteX4" fmla="*/ 83185 w 114300"/>
                              <a:gd name="connsiteY4" fmla="*/ 36195 h 63500"/>
                              <a:gd name="connsiteX5" fmla="*/ 90805 w 114300"/>
                              <a:gd name="connsiteY5" fmla="*/ 32386 h 63500"/>
                              <a:gd name="connsiteX6" fmla="*/ 93345 w 114300"/>
                              <a:gd name="connsiteY6" fmla="*/ 31115 h 63500"/>
                              <a:gd name="connsiteX7" fmla="*/ 93345 w 114300"/>
                              <a:gd name="connsiteY7" fmla="*/ 33655 h 63500"/>
                              <a:gd name="connsiteX8" fmla="*/ 104775 w 114300"/>
                              <a:gd name="connsiteY8" fmla="*/ 26036 h 63500"/>
                              <a:gd name="connsiteX9" fmla="*/ 92075 w 114300"/>
                              <a:gd name="connsiteY9" fmla="*/ 26036 h 63500"/>
                              <a:gd name="connsiteX10" fmla="*/ 59055 w 114300"/>
                              <a:gd name="connsiteY10" fmla="*/ 9525 h 63500"/>
                              <a:gd name="connsiteX11" fmla="*/ 46355 w 114300"/>
                              <a:gd name="connsiteY11" fmla="*/ 32386 h 63500"/>
                              <a:gd name="connsiteX12" fmla="*/ 9525 w 114300"/>
                              <a:gd name="connsiteY12" fmla="*/ 56515 h 63500"/>
                              <a:gd name="connsiteX13" fmla="*/ 20955 w 114300"/>
                              <a:gd name="connsiteY13" fmla="*/ 64136 h 63500"/>
                              <a:gd name="connsiteX14" fmla="*/ 83185 w 114300"/>
                              <a:gd name="connsiteY14" fmla="*/ 40005 h 63500"/>
                              <a:gd name="connsiteX15" fmla="*/ 80645 w 114300"/>
                              <a:gd name="connsiteY15" fmla="*/ 36195 h 63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114300" h="63500">
                                <a:moveTo>
                                  <a:pt x="80645" y="36195"/>
                                </a:moveTo>
                                <a:cubicBezTo>
                                  <a:pt x="84455" y="37465"/>
                                  <a:pt x="86995" y="36195"/>
                                  <a:pt x="88265" y="34925"/>
                                </a:cubicBezTo>
                                <a:lnTo>
                                  <a:pt x="86995" y="33655"/>
                                </a:lnTo>
                                <a:cubicBezTo>
                                  <a:pt x="85725" y="33655"/>
                                  <a:pt x="85725" y="34925"/>
                                  <a:pt x="85725" y="36195"/>
                                </a:cubicBezTo>
                                <a:lnTo>
                                  <a:pt x="83185" y="36195"/>
                                </a:lnTo>
                                <a:cubicBezTo>
                                  <a:pt x="79375" y="32386"/>
                                  <a:pt x="89535" y="28575"/>
                                  <a:pt x="90805" y="32386"/>
                                </a:cubicBezTo>
                                <a:lnTo>
                                  <a:pt x="93345" y="31115"/>
                                </a:lnTo>
                                <a:lnTo>
                                  <a:pt x="93345" y="33655"/>
                                </a:lnTo>
                                <a:cubicBezTo>
                                  <a:pt x="97155" y="31115"/>
                                  <a:pt x="109855" y="32386"/>
                                  <a:pt x="104775" y="26036"/>
                                </a:cubicBezTo>
                                <a:cubicBezTo>
                                  <a:pt x="100965" y="26036"/>
                                  <a:pt x="98425" y="22225"/>
                                  <a:pt x="92075" y="26036"/>
                                </a:cubicBezTo>
                                <a:cubicBezTo>
                                  <a:pt x="84455" y="13336"/>
                                  <a:pt x="67945" y="19686"/>
                                  <a:pt x="59055" y="9525"/>
                                </a:cubicBezTo>
                                <a:cubicBezTo>
                                  <a:pt x="52705" y="17145"/>
                                  <a:pt x="43815" y="26036"/>
                                  <a:pt x="46355" y="32386"/>
                                </a:cubicBezTo>
                                <a:cubicBezTo>
                                  <a:pt x="27305" y="32386"/>
                                  <a:pt x="32385" y="52705"/>
                                  <a:pt x="9525" y="56515"/>
                                </a:cubicBezTo>
                                <a:cubicBezTo>
                                  <a:pt x="10795" y="64136"/>
                                  <a:pt x="18415" y="56515"/>
                                  <a:pt x="20955" y="64136"/>
                                </a:cubicBezTo>
                                <a:cubicBezTo>
                                  <a:pt x="41275" y="55245"/>
                                  <a:pt x="60325" y="51436"/>
                                  <a:pt x="83185" y="40005"/>
                                </a:cubicBezTo>
                                <a:lnTo>
                                  <a:pt x="80645" y="3619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45" name="Freeform: Shape 10145"/>
                        <wps:cNvSpPr/>
                        <wps:spPr>
                          <a:xfrm>
                            <a:off x="2228215" y="806323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3335 w 12700"/>
                              <a:gd name="connsiteY0" fmla="*/ 9525 h 12700"/>
                              <a:gd name="connsiteX1" fmla="*/ 9525 w 12700"/>
                              <a:gd name="connsiteY1" fmla="*/ 10795 h 12700"/>
                              <a:gd name="connsiteX2" fmla="*/ 10795 w 12700"/>
                              <a:gd name="connsiteY2" fmla="*/ 14605 h 12700"/>
                              <a:gd name="connsiteX3" fmla="*/ 14605 w 12700"/>
                              <a:gd name="connsiteY3" fmla="*/ 13335 h 12700"/>
                              <a:gd name="connsiteX4" fmla="*/ 13335 w 12700"/>
                              <a:gd name="connsiteY4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3335" y="9525"/>
                                </a:moveTo>
                                <a:cubicBezTo>
                                  <a:pt x="12065" y="9525"/>
                                  <a:pt x="10795" y="10795"/>
                                  <a:pt x="9525" y="10795"/>
                                </a:cubicBezTo>
                                <a:cubicBezTo>
                                  <a:pt x="9525" y="12064"/>
                                  <a:pt x="10795" y="13335"/>
                                  <a:pt x="10795" y="14605"/>
                                </a:cubicBezTo>
                                <a:cubicBezTo>
                                  <a:pt x="12065" y="14605"/>
                                  <a:pt x="13335" y="13335"/>
                                  <a:pt x="14605" y="13335"/>
                                </a:cubicBezTo>
                                <a:cubicBezTo>
                                  <a:pt x="14605" y="12064"/>
                                  <a:pt x="13335" y="10795"/>
                                  <a:pt x="1333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46" name="Freeform: Shape 10146"/>
                        <wps:cNvSpPr/>
                        <wps:spPr>
                          <a:xfrm>
                            <a:off x="2214245" y="8206740"/>
                            <a:ext cx="25400" cy="12700"/>
                          </a:xfrm>
                          <a:custGeom>
                            <a:avLst/>
                            <a:gdLst>
                              <a:gd name="connsiteX0" fmla="*/ 15875 w 25400"/>
                              <a:gd name="connsiteY0" fmla="*/ 9525 h 12700"/>
                              <a:gd name="connsiteX1" fmla="*/ 9525 w 25400"/>
                              <a:gd name="connsiteY1" fmla="*/ 13335 h 12700"/>
                              <a:gd name="connsiteX2" fmla="*/ 15875 w 254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5875" y="9525"/>
                                </a:moveTo>
                                <a:lnTo>
                                  <a:pt x="9525" y="13335"/>
                                </a:lnTo>
                                <a:cubicBezTo>
                                  <a:pt x="13335" y="13335"/>
                                  <a:pt x="15875" y="12065"/>
                                  <a:pt x="1587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47" name="Freeform: Shape 10147"/>
                        <wps:cNvSpPr/>
                        <wps:spPr>
                          <a:xfrm>
                            <a:off x="2106295" y="8468360"/>
                            <a:ext cx="63500" cy="63500"/>
                          </a:xfrm>
                          <a:custGeom>
                            <a:avLst/>
                            <a:gdLst>
                              <a:gd name="connsiteX0" fmla="*/ 40005 w 63500"/>
                              <a:gd name="connsiteY0" fmla="*/ 9525 h 63500"/>
                              <a:gd name="connsiteX1" fmla="*/ 31115 w 63500"/>
                              <a:gd name="connsiteY1" fmla="*/ 10795 h 63500"/>
                              <a:gd name="connsiteX2" fmla="*/ 31115 w 63500"/>
                              <a:gd name="connsiteY2" fmla="*/ 13335 h 63500"/>
                              <a:gd name="connsiteX3" fmla="*/ 27305 w 63500"/>
                              <a:gd name="connsiteY3" fmla="*/ 13335 h 63500"/>
                              <a:gd name="connsiteX4" fmla="*/ 28575 w 63500"/>
                              <a:gd name="connsiteY4" fmla="*/ 17145 h 63500"/>
                              <a:gd name="connsiteX5" fmla="*/ 15875 w 63500"/>
                              <a:gd name="connsiteY5" fmla="*/ 26035 h 63500"/>
                              <a:gd name="connsiteX6" fmla="*/ 20955 w 63500"/>
                              <a:gd name="connsiteY6" fmla="*/ 31115 h 63500"/>
                              <a:gd name="connsiteX7" fmla="*/ 9525 w 63500"/>
                              <a:gd name="connsiteY7" fmla="*/ 37465 h 63500"/>
                              <a:gd name="connsiteX8" fmla="*/ 13335 w 63500"/>
                              <a:gd name="connsiteY8" fmla="*/ 48895 h 63500"/>
                              <a:gd name="connsiteX9" fmla="*/ 27305 w 63500"/>
                              <a:gd name="connsiteY9" fmla="*/ 46355 h 63500"/>
                              <a:gd name="connsiteX10" fmla="*/ 28575 w 63500"/>
                              <a:gd name="connsiteY10" fmla="*/ 62865 h 63500"/>
                              <a:gd name="connsiteX11" fmla="*/ 41275 w 63500"/>
                              <a:gd name="connsiteY11" fmla="*/ 33655 h 63500"/>
                              <a:gd name="connsiteX12" fmla="*/ 53975 w 63500"/>
                              <a:gd name="connsiteY12" fmla="*/ 23495 h 63500"/>
                              <a:gd name="connsiteX13" fmla="*/ 40005 w 63500"/>
                              <a:gd name="connsiteY13" fmla="*/ 9525 h 63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63500" h="63500">
                                <a:moveTo>
                                  <a:pt x="40005" y="9525"/>
                                </a:moveTo>
                                <a:cubicBezTo>
                                  <a:pt x="36195" y="10795"/>
                                  <a:pt x="33655" y="10795"/>
                                  <a:pt x="31115" y="10795"/>
                                </a:cubicBezTo>
                                <a:lnTo>
                                  <a:pt x="31115" y="13335"/>
                                </a:lnTo>
                                <a:lnTo>
                                  <a:pt x="27305" y="13335"/>
                                </a:lnTo>
                                <a:cubicBezTo>
                                  <a:pt x="27305" y="14605"/>
                                  <a:pt x="28575" y="15875"/>
                                  <a:pt x="28575" y="17145"/>
                                </a:cubicBezTo>
                                <a:cubicBezTo>
                                  <a:pt x="18415" y="18415"/>
                                  <a:pt x="22225" y="23495"/>
                                  <a:pt x="15875" y="26035"/>
                                </a:cubicBezTo>
                                <a:cubicBezTo>
                                  <a:pt x="17145" y="28575"/>
                                  <a:pt x="18415" y="29845"/>
                                  <a:pt x="20955" y="31115"/>
                                </a:cubicBezTo>
                                <a:cubicBezTo>
                                  <a:pt x="13335" y="28575"/>
                                  <a:pt x="18415" y="36195"/>
                                  <a:pt x="9525" y="37465"/>
                                </a:cubicBezTo>
                                <a:cubicBezTo>
                                  <a:pt x="13335" y="43815"/>
                                  <a:pt x="14605" y="42545"/>
                                  <a:pt x="13335" y="48895"/>
                                </a:cubicBezTo>
                                <a:cubicBezTo>
                                  <a:pt x="17145" y="48895"/>
                                  <a:pt x="24765" y="42545"/>
                                  <a:pt x="27305" y="46355"/>
                                </a:cubicBezTo>
                                <a:cubicBezTo>
                                  <a:pt x="31115" y="52705"/>
                                  <a:pt x="29845" y="57785"/>
                                  <a:pt x="28575" y="62865"/>
                                </a:cubicBezTo>
                                <a:cubicBezTo>
                                  <a:pt x="45085" y="59055"/>
                                  <a:pt x="47625" y="42545"/>
                                  <a:pt x="41275" y="33655"/>
                                </a:cubicBezTo>
                                <a:cubicBezTo>
                                  <a:pt x="43815" y="29845"/>
                                  <a:pt x="52705" y="28575"/>
                                  <a:pt x="53975" y="23495"/>
                                </a:cubicBezTo>
                                <a:cubicBezTo>
                                  <a:pt x="42545" y="19685"/>
                                  <a:pt x="42545" y="18415"/>
                                  <a:pt x="4000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48" name="Freeform: Shape 10148"/>
                        <wps:cNvSpPr/>
                        <wps:spPr>
                          <a:xfrm>
                            <a:off x="2121535" y="8467090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10795 h 12700"/>
                              <a:gd name="connsiteX1" fmla="*/ 14605 w 12700"/>
                              <a:gd name="connsiteY1" fmla="*/ 14605 h 12700"/>
                              <a:gd name="connsiteX2" fmla="*/ 9525 w 12700"/>
                              <a:gd name="connsiteY2" fmla="*/ 9525 h 12700"/>
                              <a:gd name="connsiteX3" fmla="*/ 9525 w 12700"/>
                              <a:gd name="connsiteY3" fmla="*/ 1079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10795"/>
                                </a:moveTo>
                                <a:cubicBezTo>
                                  <a:pt x="10795" y="12065"/>
                                  <a:pt x="12065" y="13335"/>
                                  <a:pt x="14605" y="14605"/>
                                </a:cubicBezTo>
                                <a:lnTo>
                                  <a:pt x="9525" y="9525"/>
                                </a:lnTo>
                                <a:cubicBezTo>
                                  <a:pt x="9525" y="9525"/>
                                  <a:pt x="10795" y="10795"/>
                                  <a:pt x="9525" y="107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49" name="Freeform: Shape 10149"/>
                        <wps:cNvSpPr/>
                        <wps:spPr>
                          <a:xfrm>
                            <a:off x="2266315" y="8183880"/>
                            <a:ext cx="25400" cy="25400"/>
                          </a:xfrm>
                          <a:custGeom>
                            <a:avLst/>
                            <a:gdLst>
                              <a:gd name="connsiteX0" fmla="*/ 22225 w 25400"/>
                              <a:gd name="connsiteY0" fmla="*/ 9525 h 25400"/>
                              <a:gd name="connsiteX1" fmla="*/ 9525 w 25400"/>
                              <a:gd name="connsiteY1" fmla="*/ 15875 h 25400"/>
                              <a:gd name="connsiteX2" fmla="*/ 22225 w 25400"/>
                              <a:gd name="connsiteY2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22225" y="9525"/>
                                </a:moveTo>
                                <a:cubicBezTo>
                                  <a:pt x="17145" y="10795"/>
                                  <a:pt x="13335" y="13335"/>
                                  <a:pt x="9525" y="15875"/>
                                </a:cubicBezTo>
                                <a:lnTo>
                                  <a:pt x="22225" y="952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50" name="Freeform: Shape 10150"/>
                        <wps:cNvSpPr/>
                        <wps:spPr>
                          <a:xfrm>
                            <a:off x="2210435" y="821182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4605 w 12700"/>
                              <a:gd name="connsiteY0" fmla="*/ 9525 h 12700"/>
                              <a:gd name="connsiteX1" fmla="*/ 9525 w 12700"/>
                              <a:gd name="connsiteY1" fmla="*/ 13336 h 12700"/>
                              <a:gd name="connsiteX2" fmla="*/ 14605 w 127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4605" y="9525"/>
                                </a:moveTo>
                                <a:cubicBezTo>
                                  <a:pt x="12065" y="10795"/>
                                  <a:pt x="10795" y="10795"/>
                                  <a:pt x="9525" y="13336"/>
                                </a:cubicBezTo>
                                <a:lnTo>
                                  <a:pt x="14605" y="952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51" name="Freeform: Shape 10151"/>
                        <wps:cNvSpPr/>
                        <wps:spPr>
                          <a:xfrm>
                            <a:off x="2331753" y="815340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5207 w 12700"/>
                              <a:gd name="connsiteY0" fmla="*/ 9525 h 12700"/>
                              <a:gd name="connsiteX1" fmla="*/ 15207 w 12700"/>
                              <a:gd name="connsiteY1" fmla="*/ 9525 h 12700"/>
                              <a:gd name="connsiteX2" fmla="*/ 15207 w 127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5207" y="9525"/>
                                </a:moveTo>
                                <a:cubicBezTo>
                                  <a:pt x="1237" y="12065"/>
                                  <a:pt x="17747" y="17145"/>
                                  <a:pt x="15207" y="9525"/>
                                </a:cubicBezTo>
                                <a:lnTo>
                                  <a:pt x="15207" y="952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52" name="Freeform: Shape 10152"/>
                        <wps:cNvSpPr/>
                        <wps:spPr>
                          <a:xfrm>
                            <a:off x="2235735" y="8060434"/>
                            <a:ext cx="25400" cy="12700"/>
                          </a:xfrm>
                          <a:custGeom>
                            <a:avLst/>
                            <a:gdLst>
                              <a:gd name="connsiteX0" fmla="*/ 14705 w 25400"/>
                              <a:gd name="connsiteY0" fmla="*/ 9781 h 12700"/>
                              <a:gd name="connsiteX1" fmla="*/ 10895 w 25400"/>
                              <a:gd name="connsiteY1" fmla="*/ 13591 h 12700"/>
                              <a:gd name="connsiteX2" fmla="*/ 14705 w 25400"/>
                              <a:gd name="connsiteY2" fmla="*/ 9781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4705" y="9781"/>
                                </a:moveTo>
                                <a:cubicBezTo>
                                  <a:pt x="12165" y="9781"/>
                                  <a:pt x="7085" y="13591"/>
                                  <a:pt x="10895" y="13591"/>
                                </a:cubicBezTo>
                                <a:cubicBezTo>
                                  <a:pt x="13435" y="12321"/>
                                  <a:pt x="18515" y="8510"/>
                                  <a:pt x="14705" y="978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53" name="Freeform: Shape 10153"/>
                        <wps:cNvSpPr/>
                        <wps:spPr>
                          <a:xfrm>
                            <a:off x="2262822" y="8120380"/>
                            <a:ext cx="50800" cy="38100"/>
                          </a:xfrm>
                          <a:custGeom>
                            <a:avLst/>
                            <a:gdLst>
                              <a:gd name="connsiteX0" fmla="*/ 51118 w 50800"/>
                              <a:gd name="connsiteY0" fmla="*/ 9525 h 38100"/>
                              <a:gd name="connsiteX1" fmla="*/ 32068 w 50800"/>
                              <a:gd name="connsiteY1" fmla="*/ 17145 h 38100"/>
                              <a:gd name="connsiteX2" fmla="*/ 10478 w 50800"/>
                              <a:gd name="connsiteY2" fmla="*/ 26035 h 38100"/>
                              <a:gd name="connsiteX3" fmla="*/ 10478 w 50800"/>
                              <a:gd name="connsiteY3" fmla="*/ 28575 h 38100"/>
                              <a:gd name="connsiteX4" fmla="*/ 10478 w 50800"/>
                              <a:gd name="connsiteY4" fmla="*/ 29845 h 38100"/>
                              <a:gd name="connsiteX5" fmla="*/ 14288 w 50800"/>
                              <a:gd name="connsiteY5" fmla="*/ 29845 h 38100"/>
                              <a:gd name="connsiteX6" fmla="*/ 33338 w 50800"/>
                              <a:gd name="connsiteY6" fmla="*/ 22225 h 38100"/>
                              <a:gd name="connsiteX7" fmla="*/ 51118 w 50800"/>
                              <a:gd name="connsiteY7" fmla="*/ 9525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50800" h="38100">
                                <a:moveTo>
                                  <a:pt x="51118" y="9525"/>
                                </a:moveTo>
                                <a:cubicBezTo>
                                  <a:pt x="46038" y="14605"/>
                                  <a:pt x="39688" y="15875"/>
                                  <a:pt x="32068" y="17145"/>
                                </a:cubicBezTo>
                                <a:cubicBezTo>
                                  <a:pt x="24448" y="18414"/>
                                  <a:pt x="16828" y="20955"/>
                                  <a:pt x="10478" y="26035"/>
                                </a:cubicBezTo>
                                <a:cubicBezTo>
                                  <a:pt x="9207" y="27305"/>
                                  <a:pt x="9207" y="27305"/>
                                  <a:pt x="10478" y="28575"/>
                                </a:cubicBezTo>
                                <a:cubicBezTo>
                                  <a:pt x="10478" y="28575"/>
                                  <a:pt x="10478" y="28575"/>
                                  <a:pt x="10478" y="29845"/>
                                </a:cubicBezTo>
                                <a:cubicBezTo>
                                  <a:pt x="11748" y="31114"/>
                                  <a:pt x="13018" y="31114"/>
                                  <a:pt x="14288" y="29845"/>
                                </a:cubicBezTo>
                                <a:cubicBezTo>
                                  <a:pt x="19368" y="26035"/>
                                  <a:pt x="25718" y="23495"/>
                                  <a:pt x="33338" y="22225"/>
                                </a:cubicBezTo>
                                <a:cubicBezTo>
                                  <a:pt x="40957" y="20955"/>
                                  <a:pt x="48578" y="18414"/>
                                  <a:pt x="51118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54" name="Freeform: Shape 10154"/>
                        <wps:cNvSpPr/>
                        <wps:spPr>
                          <a:xfrm>
                            <a:off x="2348865" y="8097520"/>
                            <a:ext cx="127000" cy="63500"/>
                          </a:xfrm>
                          <a:custGeom>
                            <a:avLst/>
                            <a:gdLst>
                              <a:gd name="connsiteX0" fmla="*/ 120015 w 127000"/>
                              <a:gd name="connsiteY0" fmla="*/ 9525 h 63500"/>
                              <a:gd name="connsiteX1" fmla="*/ 89535 w 127000"/>
                              <a:gd name="connsiteY1" fmla="*/ 27305 h 63500"/>
                              <a:gd name="connsiteX2" fmla="*/ 90805 w 127000"/>
                              <a:gd name="connsiteY2" fmla="*/ 28575 h 63500"/>
                              <a:gd name="connsiteX3" fmla="*/ 53975 w 127000"/>
                              <a:gd name="connsiteY3" fmla="*/ 43815 h 63500"/>
                              <a:gd name="connsiteX4" fmla="*/ 10795 w 127000"/>
                              <a:gd name="connsiteY4" fmla="*/ 60325 h 63500"/>
                              <a:gd name="connsiteX5" fmla="*/ 9525 w 127000"/>
                              <a:gd name="connsiteY5" fmla="*/ 62865 h 63500"/>
                              <a:gd name="connsiteX6" fmla="*/ 12065 w 127000"/>
                              <a:gd name="connsiteY6" fmla="*/ 64136 h 63500"/>
                              <a:gd name="connsiteX7" fmla="*/ 55245 w 127000"/>
                              <a:gd name="connsiteY7" fmla="*/ 46355 h 63500"/>
                              <a:gd name="connsiteX8" fmla="*/ 89535 w 127000"/>
                              <a:gd name="connsiteY8" fmla="*/ 27305 h 63500"/>
                              <a:gd name="connsiteX9" fmla="*/ 90805 w 127000"/>
                              <a:gd name="connsiteY9" fmla="*/ 28575 h 63500"/>
                              <a:gd name="connsiteX10" fmla="*/ 88265 w 127000"/>
                              <a:gd name="connsiteY10" fmla="*/ 31115 h 63500"/>
                              <a:gd name="connsiteX11" fmla="*/ 116205 w 127000"/>
                              <a:gd name="connsiteY11" fmla="*/ 22225 h 63500"/>
                              <a:gd name="connsiteX12" fmla="*/ 114935 w 127000"/>
                              <a:gd name="connsiteY12" fmla="*/ 18415 h 63500"/>
                              <a:gd name="connsiteX13" fmla="*/ 118745 w 127000"/>
                              <a:gd name="connsiteY13" fmla="*/ 15875 h 63500"/>
                              <a:gd name="connsiteX14" fmla="*/ 120015 w 127000"/>
                              <a:gd name="connsiteY14" fmla="*/ 9525 h 63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127000" h="63500">
                                <a:moveTo>
                                  <a:pt x="120015" y="9525"/>
                                </a:moveTo>
                                <a:cubicBezTo>
                                  <a:pt x="108585" y="12065"/>
                                  <a:pt x="103505" y="20955"/>
                                  <a:pt x="89535" y="27305"/>
                                </a:cubicBezTo>
                                <a:lnTo>
                                  <a:pt x="90805" y="28575"/>
                                </a:lnTo>
                                <a:cubicBezTo>
                                  <a:pt x="78105" y="32386"/>
                                  <a:pt x="65405" y="38736"/>
                                  <a:pt x="53975" y="43815"/>
                                </a:cubicBezTo>
                                <a:cubicBezTo>
                                  <a:pt x="40005" y="50165"/>
                                  <a:pt x="26035" y="56515"/>
                                  <a:pt x="10795" y="60325"/>
                                </a:cubicBezTo>
                                <a:cubicBezTo>
                                  <a:pt x="9525" y="60325"/>
                                  <a:pt x="9525" y="62865"/>
                                  <a:pt x="9525" y="62865"/>
                                </a:cubicBezTo>
                                <a:cubicBezTo>
                                  <a:pt x="9525" y="64136"/>
                                  <a:pt x="12065" y="64136"/>
                                  <a:pt x="12065" y="64136"/>
                                </a:cubicBezTo>
                                <a:cubicBezTo>
                                  <a:pt x="27305" y="59055"/>
                                  <a:pt x="41275" y="52705"/>
                                  <a:pt x="55245" y="46355"/>
                                </a:cubicBezTo>
                                <a:cubicBezTo>
                                  <a:pt x="67945" y="41275"/>
                                  <a:pt x="79375" y="34925"/>
                                  <a:pt x="89535" y="27305"/>
                                </a:cubicBezTo>
                                <a:lnTo>
                                  <a:pt x="90805" y="28575"/>
                                </a:lnTo>
                                <a:lnTo>
                                  <a:pt x="88265" y="31115"/>
                                </a:lnTo>
                                <a:cubicBezTo>
                                  <a:pt x="95885" y="29845"/>
                                  <a:pt x="108585" y="26036"/>
                                  <a:pt x="116205" y="22225"/>
                                </a:cubicBezTo>
                                <a:lnTo>
                                  <a:pt x="114935" y="18415"/>
                                </a:lnTo>
                                <a:lnTo>
                                  <a:pt x="118745" y="15875"/>
                                </a:lnTo>
                                <a:cubicBezTo>
                                  <a:pt x="111125" y="13336"/>
                                  <a:pt x="121285" y="13336"/>
                                  <a:pt x="12001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55" name="Freeform: Shape 10155"/>
                        <wps:cNvSpPr/>
                        <wps:spPr>
                          <a:xfrm>
                            <a:off x="2303145" y="8078470"/>
                            <a:ext cx="127000" cy="63500"/>
                          </a:xfrm>
                          <a:custGeom>
                            <a:avLst/>
                            <a:gdLst>
                              <a:gd name="connsiteX0" fmla="*/ 107315 w 127000"/>
                              <a:gd name="connsiteY0" fmla="*/ 9525 h 63500"/>
                              <a:gd name="connsiteX1" fmla="*/ 9525 w 127000"/>
                              <a:gd name="connsiteY1" fmla="*/ 50165 h 63500"/>
                              <a:gd name="connsiteX2" fmla="*/ 12065 w 127000"/>
                              <a:gd name="connsiteY2" fmla="*/ 52705 h 63500"/>
                              <a:gd name="connsiteX3" fmla="*/ 12065 w 127000"/>
                              <a:gd name="connsiteY3" fmla="*/ 55245 h 63500"/>
                              <a:gd name="connsiteX4" fmla="*/ 118745 w 127000"/>
                              <a:gd name="connsiteY4" fmla="*/ 27305 h 63500"/>
                              <a:gd name="connsiteX5" fmla="*/ 107315 w 127000"/>
                              <a:gd name="connsiteY5" fmla="*/ 9525 h 63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27000" h="63500">
                                <a:moveTo>
                                  <a:pt x="107315" y="9525"/>
                                </a:moveTo>
                                <a:cubicBezTo>
                                  <a:pt x="74295" y="19686"/>
                                  <a:pt x="40005" y="37465"/>
                                  <a:pt x="9525" y="50165"/>
                                </a:cubicBezTo>
                                <a:lnTo>
                                  <a:pt x="12065" y="52705"/>
                                </a:lnTo>
                                <a:lnTo>
                                  <a:pt x="12065" y="55245"/>
                                </a:lnTo>
                                <a:cubicBezTo>
                                  <a:pt x="42545" y="42545"/>
                                  <a:pt x="90805" y="43815"/>
                                  <a:pt x="118745" y="27305"/>
                                </a:cubicBezTo>
                                <a:cubicBezTo>
                                  <a:pt x="102235" y="28575"/>
                                  <a:pt x="117475" y="15875"/>
                                  <a:pt x="10731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56" name="Freeform: Shape 10156"/>
                        <wps:cNvSpPr/>
                        <wps:spPr>
                          <a:xfrm>
                            <a:off x="2235001" y="7998460"/>
                            <a:ext cx="266700" cy="127000"/>
                          </a:xfrm>
                          <a:custGeom>
                            <a:avLst/>
                            <a:gdLst>
                              <a:gd name="connsiteX0" fmla="*/ 95449 w 266700"/>
                              <a:gd name="connsiteY0" fmla="*/ 79375 h 127000"/>
                              <a:gd name="connsiteX1" fmla="*/ 156409 w 266700"/>
                              <a:gd name="connsiteY1" fmla="*/ 65405 h 127000"/>
                              <a:gd name="connsiteX2" fmla="*/ 169109 w 266700"/>
                              <a:gd name="connsiteY2" fmla="*/ 65405 h 127000"/>
                              <a:gd name="connsiteX3" fmla="*/ 190699 w 266700"/>
                              <a:gd name="connsiteY3" fmla="*/ 53975 h 127000"/>
                              <a:gd name="connsiteX4" fmla="*/ 232609 w 266700"/>
                              <a:gd name="connsiteY4" fmla="*/ 38735 h 127000"/>
                              <a:gd name="connsiteX5" fmla="*/ 245309 w 266700"/>
                              <a:gd name="connsiteY5" fmla="*/ 41275 h 127000"/>
                              <a:gd name="connsiteX6" fmla="*/ 252929 w 266700"/>
                              <a:gd name="connsiteY6" fmla="*/ 32385 h 127000"/>
                              <a:gd name="connsiteX7" fmla="*/ 250389 w 266700"/>
                              <a:gd name="connsiteY7" fmla="*/ 29845 h 127000"/>
                              <a:gd name="connsiteX8" fmla="*/ 252929 w 266700"/>
                              <a:gd name="connsiteY8" fmla="*/ 27305 h 127000"/>
                              <a:gd name="connsiteX9" fmla="*/ 258009 w 266700"/>
                              <a:gd name="connsiteY9" fmla="*/ 23495 h 127000"/>
                              <a:gd name="connsiteX10" fmla="*/ 255469 w 266700"/>
                              <a:gd name="connsiteY10" fmla="*/ 20955 h 127000"/>
                              <a:gd name="connsiteX11" fmla="*/ 258009 w 266700"/>
                              <a:gd name="connsiteY11" fmla="*/ 18415 h 127000"/>
                              <a:gd name="connsiteX12" fmla="*/ 251659 w 266700"/>
                              <a:gd name="connsiteY12" fmla="*/ 9525 h 127000"/>
                              <a:gd name="connsiteX13" fmla="*/ 219909 w 266700"/>
                              <a:gd name="connsiteY13" fmla="*/ 9525 h 127000"/>
                              <a:gd name="connsiteX14" fmla="*/ 202129 w 266700"/>
                              <a:gd name="connsiteY14" fmla="*/ 17145 h 127000"/>
                              <a:gd name="connsiteX15" fmla="*/ 208479 w 266700"/>
                              <a:gd name="connsiteY15" fmla="*/ 26035 h 127000"/>
                              <a:gd name="connsiteX16" fmla="*/ 92909 w 266700"/>
                              <a:gd name="connsiteY16" fmla="*/ 74295 h 127000"/>
                              <a:gd name="connsiteX17" fmla="*/ 92909 w 266700"/>
                              <a:gd name="connsiteY17" fmla="*/ 74295 h 127000"/>
                              <a:gd name="connsiteX18" fmla="*/ 38299 w 266700"/>
                              <a:gd name="connsiteY18" fmla="*/ 99695 h 127000"/>
                              <a:gd name="connsiteX19" fmla="*/ 11629 w 266700"/>
                              <a:gd name="connsiteY19" fmla="*/ 111125 h 127000"/>
                              <a:gd name="connsiteX20" fmla="*/ 10359 w 266700"/>
                              <a:gd name="connsiteY20" fmla="*/ 116205 h 127000"/>
                              <a:gd name="connsiteX21" fmla="*/ 10359 w 266700"/>
                              <a:gd name="connsiteY21" fmla="*/ 116205 h 127000"/>
                              <a:gd name="connsiteX22" fmla="*/ 16709 w 266700"/>
                              <a:gd name="connsiteY22" fmla="*/ 117475 h 127000"/>
                              <a:gd name="connsiteX23" fmla="*/ 43379 w 266700"/>
                              <a:gd name="connsiteY23" fmla="*/ 106045 h 127000"/>
                              <a:gd name="connsiteX24" fmla="*/ 95449 w 266700"/>
                              <a:gd name="connsiteY24" fmla="*/ 79375 h 127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</a:cxnLst>
                            <a:rect l="l" t="t" r="r" b="b"/>
                            <a:pathLst>
                              <a:path w="266700" h="127000">
                                <a:moveTo>
                                  <a:pt x="95449" y="79375"/>
                                </a:moveTo>
                                <a:cubicBezTo>
                                  <a:pt x="117039" y="85725"/>
                                  <a:pt x="137359" y="71755"/>
                                  <a:pt x="156409" y="65405"/>
                                </a:cubicBezTo>
                                <a:cubicBezTo>
                                  <a:pt x="160219" y="64135"/>
                                  <a:pt x="164029" y="66675"/>
                                  <a:pt x="169109" y="65405"/>
                                </a:cubicBezTo>
                                <a:cubicBezTo>
                                  <a:pt x="176729" y="64135"/>
                                  <a:pt x="183079" y="56515"/>
                                  <a:pt x="190699" y="53975"/>
                                </a:cubicBezTo>
                                <a:cubicBezTo>
                                  <a:pt x="205939" y="48895"/>
                                  <a:pt x="223719" y="47625"/>
                                  <a:pt x="232609" y="38735"/>
                                </a:cubicBezTo>
                                <a:cubicBezTo>
                                  <a:pt x="237689" y="37465"/>
                                  <a:pt x="240229" y="43815"/>
                                  <a:pt x="245309" y="41275"/>
                                </a:cubicBezTo>
                                <a:cubicBezTo>
                                  <a:pt x="250389" y="40005"/>
                                  <a:pt x="244039" y="32385"/>
                                  <a:pt x="252929" y="32385"/>
                                </a:cubicBezTo>
                                <a:lnTo>
                                  <a:pt x="250389" y="29845"/>
                                </a:lnTo>
                                <a:lnTo>
                                  <a:pt x="252929" y="27305"/>
                                </a:lnTo>
                                <a:cubicBezTo>
                                  <a:pt x="251659" y="24765"/>
                                  <a:pt x="255469" y="24765"/>
                                  <a:pt x="258009" y="23495"/>
                                </a:cubicBezTo>
                                <a:lnTo>
                                  <a:pt x="255469" y="20955"/>
                                </a:lnTo>
                                <a:lnTo>
                                  <a:pt x="258009" y="18415"/>
                                </a:lnTo>
                                <a:cubicBezTo>
                                  <a:pt x="255469" y="17145"/>
                                  <a:pt x="252929" y="14605"/>
                                  <a:pt x="251659" y="9525"/>
                                </a:cubicBezTo>
                                <a:cubicBezTo>
                                  <a:pt x="236419" y="18415"/>
                                  <a:pt x="230069" y="10795"/>
                                  <a:pt x="219909" y="9525"/>
                                </a:cubicBezTo>
                                <a:cubicBezTo>
                                  <a:pt x="217369" y="15875"/>
                                  <a:pt x="211019" y="14605"/>
                                  <a:pt x="202129" y="17145"/>
                                </a:cubicBezTo>
                                <a:cubicBezTo>
                                  <a:pt x="203399" y="23495"/>
                                  <a:pt x="212289" y="19685"/>
                                  <a:pt x="208479" y="26035"/>
                                </a:cubicBezTo>
                                <a:cubicBezTo>
                                  <a:pt x="167839" y="40005"/>
                                  <a:pt x="132279" y="59055"/>
                                  <a:pt x="92909" y="74295"/>
                                </a:cubicBezTo>
                                <a:cubicBezTo>
                                  <a:pt x="92909" y="74295"/>
                                  <a:pt x="92909" y="74295"/>
                                  <a:pt x="92909" y="74295"/>
                                </a:cubicBezTo>
                                <a:cubicBezTo>
                                  <a:pt x="75129" y="83185"/>
                                  <a:pt x="56079" y="92075"/>
                                  <a:pt x="38299" y="99695"/>
                                </a:cubicBezTo>
                                <a:cubicBezTo>
                                  <a:pt x="29409" y="103505"/>
                                  <a:pt x="20519" y="107315"/>
                                  <a:pt x="11629" y="111125"/>
                                </a:cubicBezTo>
                                <a:cubicBezTo>
                                  <a:pt x="9089" y="112395"/>
                                  <a:pt x="9089" y="113665"/>
                                  <a:pt x="10359" y="116205"/>
                                </a:cubicBezTo>
                                <a:cubicBezTo>
                                  <a:pt x="10359" y="116205"/>
                                  <a:pt x="10359" y="116205"/>
                                  <a:pt x="10359" y="116205"/>
                                </a:cubicBezTo>
                                <a:cubicBezTo>
                                  <a:pt x="11629" y="117475"/>
                                  <a:pt x="14169" y="118745"/>
                                  <a:pt x="16709" y="117475"/>
                                </a:cubicBezTo>
                                <a:cubicBezTo>
                                  <a:pt x="25599" y="113665"/>
                                  <a:pt x="34489" y="109855"/>
                                  <a:pt x="43379" y="106045"/>
                                </a:cubicBezTo>
                                <a:cubicBezTo>
                                  <a:pt x="59889" y="95885"/>
                                  <a:pt x="77669" y="88265"/>
                                  <a:pt x="95449" y="7937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57" name="Freeform: Shape 10157"/>
                        <wps:cNvSpPr/>
                        <wps:spPr>
                          <a:xfrm>
                            <a:off x="2475865" y="7981950"/>
                            <a:ext cx="25400" cy="12700"/>
                          </a:xfrm>
                          <a:custGeom>
                            <a:avLst/>
                            <a:gdLst>
                              <a:gd name="connsiteX0" fmla="*/ 15875 w 25400"/>
                              <a:gd name="connsiteY0" fmla="*/ 10795 h 12700"/>
                              <a:gd name="connsiteX1" fmla="*/ 9525 w 25400"/>
                              <a:gd name="connsiteY1" fmla="*/ 9525 h 12700"/>
                              <a:gd name="connsiteX2" fmla="*/ 15875 w 25400"/>
                              <a:gd name="connsiteY2" fmla="*/ 1079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5875" y="10795"/>
                                </a:moveTo>
                                <a:lnTo>
                                  <a:pt x="9525" y="9525"/>
                                </a:lnTo>
                                <a:cubicBezTo>
                                  <a:pt x="9525" y="12065"/>
                                  <a:pt x="13335" y="12065"/>
                                  <a:pt x="15875" y="107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58" name="Freeform: Shape 10158"/>
                        <wps:cNvSpPr/>
                        <wps:spPr>
                          <a:xfrm>
                            <a:off x="2407161" y="8009255"/>
                            <a:ext cx="25400" cy="12700"/>
                          </a:xfrm>
                          <a:custGeom>
                            <a:avLst/>
                            <a:gdLst>
                              <a:gd name="connsiteX0" fmla="*/ 18539 w 25400"/>
                              <a:gd name="connsiteY0" fmla="*/ 10160 h 12700"/>
                              <a:gd name="connsiteX1" fmla="*/ 9649 w 25400"/>
                              <a:gd name="connsiteY1" fmla="*/ 12700 h 12700"/>
                              <a:gd name="connsiteX2" fmla="*/ 18539 w 25400"/>
                              <a:gd name="connsiteY2" fmla="*/ 10160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8539" y="10160"/>
                                </a:moveTo>
                                <a:cubicBezTo>
                                  <a:pt x="17269" y="10160"/>
                                  <a:pt x="8379" y="7620"/>
                                  <a:pt x="9649" y="12700"/>
                                </a:cubicBezTo>
                                <a:cubicBezTo>
                                  <a:pt x="13459" y="8890"/>
                                  <a:pt x="19809" y="15240"/>
                                  <a:pt x="18539" y="1016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59" name="Freeform: Shape 10159"/>
                        <wps:cNvSpPr/>
                        <wps:spPr>
                          <a:xfrm>
                            <a:off x="2128203" y="8256270"/>
                            <a:ext cx="38100" cy="25400"/>
                          </a:xfrm>
                          <a:custGeom>
                            <a:avLst/>
                            <a:gdLst>
                              <a:gd name="connsiteX0" fmla="*/ 10477 w 38100"/>
                              <a:gd name="connsiteY0" fmla="*/ 24765 h 25400"/>
                              <a:gd name="connsiteX1" fmla="*/ 10477 w 38100"/>
                              <a:gd name="connsiteY1" fmla="*/ 26036 h 25400"/>
                              <a:gd name="connsiteX2" fmla="*/ 10477 w 38100"/>
                              <a:gd name="connsiteY2" fmla="*/ 26036 h 25400"/>
                              <a:gd name="connsiteX3" fmla="*/ 13018 w 38100"/>
                              <a:gd name="connsiteY3" fmla="*/ 26036 h 25400"/>
                              <a:gd name="connsiteX4" fmla="*/ 24447 w 38100"/>
                              <a:gd name="connsiteY4" fmla="*/ 19686 h 25400"/>
                              <a:gd name="connsiteX5" fmla="*/ 38418 w 38100"/>
                              <a:gd name="connsiteY5" fmla="*/ 9525 h 25400"/>
                              <a:gd name="connsiteX6" fmla="*/ 21908 w 38100"/>
                              <a:gd name="connsiteY6" fmla="*/ 17145 h 25400"/>
                              <a:gd name="connsiteX7" fmla="*/ 10477 w 38100"/>
                              <a:gd name="connsiteY7" fmla="*/ 2476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8100" h="25400">
                                <a:moveTo>
                                  <a:pt x="10477" y="24765"/>
                                </a:moveTo>
                                <a:cubicBezTo>
                                  <a:pt x="9208" y="24765"/>
                                  <a:pt x="9208" y="26036"/>
                                  <a:pt x="10477" y="26036"/>
                                </a:cubicBezTo>
                                <a:cubicBezTo>
                                  <a:pt x="10477" y="26036"/>
                                  <a:pt x="10477" y="26036"/>
                                  <a:pt x="10477" y="26036"/>
                                </a:cubicBezTo>
                                <a:cubicBezTo>
                                  <a:pt x="10477" y="27305"/>
                                  <a:pt x="11747" y="27305"/>
                                  <a:pt x="13018" y="26036"/>
                                </a:cubicBezTo>
                                <a:cubicBezTo>
                                  <a:pt x="16827" y="23495"/>
                                  <a:pt x="20637" y="22225"/>
                                  <a:pt x="24447" y="19686"/>
                                </a:cubicBezTo>
                                <a:cubicBezTo>
                                  <a:pt x="30797" y="17145"/>
                                  <a:pt x="35877" y="14605"/>
                                  <a:pt x="38418" y="9525"/>
                                </a:cubicBezTo>
                                <a:cubicBezTo>
                                  <a:pt x="33337" y="13336"/>
                                  <a:pt x="28258" y="15875"/>
                                  <a:pt x="21908" y="17145"/>
                                </a:cubicBezTo>
                                <a:cubicBezTo>
                                  <a:pt x="18097" y="20955"/>
                                  <a:pt x="14287" y="22225"/>
                                  <a:pt x="10477" y="2476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60" name="Freeform: Shape 10160"/>
                        <wps:cNvSpPr/>
                        <wps:spPr>
                          <a:xfrm>
                            <a:off x="2116455" y="845820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2065 w 12700"/>
                              <a:gd name="connsiteY0" fmla="*/ 9525 h 12700"/>
                              <a:gd name="connsiteX1" fmla="*/ 9525 w 12700"/>
                              <a:gd name="connsiteY1" fmla="*/ 10795 h 12700"/>
                              <a:gd name="connsiteX2" fmla="*/ 10795 w 12700"/>
                              <a:gd name="connsiteY2" fmla="*/ 12065 h 12700"/>
                              <a:gd name="connsiteX3" fmla="*/ 12065 w 12700"/>
                              <a:gd name="connsiteY3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2065" y="9525"/>
                                </a:moveTo>
                                <a:lnTo>
                                  <a:pt x="9525" y="10795"/>
                                </a:lnTo>
                                <a:lnTo>
                                  <a:pt x="10795" y="12065"/>
                                </a:lnTo>
                                <a:cubicBezTo>
                                  <a:pt x="12065" y="12065"/>
                                  <a:pt x="13335" y="12065"/>
                                  <a:pt x="1206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61" name="Freeform: Shape 10161"/>
                        <wps:cNvSpPr/>
                        <wps:spPr>
                          <a:xfrm>
                            <a:off x="1876425" y="8347645"/>
                            <a:ext cx="63500" cy="63500"/>
                          </a:xfrm>
                          <a:custGeom>
                            <a:avLst/>
                            <a:gdLst>
                              <a:gd name="connsiteX0" fmla="*/ 47625 w 63500"/>
                              <a:gd name="connsiteY0" fmla="*/ 9590 h 63500"/>
                              <a:gd name="connsiteX1" fmla="*/ 42545 w 63500"/>
                              <a:gd name="connsiteY1" fmla="*/ 42610 h 63500"/>
                              <a:gd name="connsiteX2" fmla="*/ 42545 w 63500"/>
                              <a:gd name="connsiteY2" fmla="*/ 42610 h 63500"/>
                              <a:gd name="connsiteX3" fmla="*/ 32385 w 63500"/>
                              <a:gd name="connsiteY3" fmla="*/ 47690 h 63500"/>
                              <a:gd name="connsiteX4" fmla="*/ 12065 w 63500"/>
                              <a:gd name="connsiteY4" fmla="*/ 56580 h 63500"/>
                              <a:gd name="connsiteX5" fmla="*/ 9525 w 63500"/>
                              <a:gd name="connsiteY5" fmla="*/ 60390 h 63500"/>
                              <a:gd name="connsiteX6" fmla="*/ 9525 w 63500"/>
                              <a:gd name="connsiteY6" fmla="*/ 60390 h 63500"/>
                              <a:gd name="connsiteX7" fmla="*/ 14605 w 63500"/>
                              <a:gd name="connsiteY7" fmla="*/ 61660 h 63500"/>
                              <a:gd name="connsiteX8" fmla="*/ 36195 w 63500"/>
                              <a:gd name="connsiteY8" fmla="*/ 51500 h 63500"/>
                              <a:gd name="connsiteX9" fmla="*/ 45085 w 63500"/>
                              <a:gd name="connsiteY9" fmla="*/ 46420 h 63500"/>
                              <a:gd name="connsiteX10" fmla="*/ 55245 w 63500"/>
                              <a:gd name="connsiteY10" fmla="*/ 45150 h 63500"/>
                              <a:gd name="connsiteX11" fmla="*/ 64135 w 63500"/>
                              <a:gd name="connsiteY11" fmla="*/ 27370 h 63500"/>
                              <a:gd name="connsiteX12" fmla="*/ 47625 w 63500"/>
                              <a:gd name="connsiteY12" fmla="*/ 9590 h 63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63500" h="63500">
                                <a:moveTo>
                                  <a:pt x="47625" y="9590"/>
                                </a:moveTo>
                                <a:cubicBezTo>
                                  <a:pt x="46355" y="21020"/>
                                  <a:pt x="52705" y="34990"/>
                                  <a:pt x="42545" y="42610"/>
                                </a:cubicBezTo>
                                <a:lnTo>
                                  <a:pt x="42545" y="42610"/>
                                </a:lnTo>
                                <a:cubicBezTo>
                                  <a:pt x="38735" y="43880"/>
                                  <a:pt x="36195" y="46420"/>
                                  <a:pt x="32385" y="47690"/>
                                </a:cubicBezTo>
                                <a:cubicBezTo>
                                  <a:pt x="26035" y="51500"/>
                                  <a:pt x="19685" y="55310"/>
                                  <a:pt x="12065" y="56580"/>
                                </a:cubicBezTo>
                                <a:cubicBezTo>
                                  <a:pt x="10795" y="56580"/>
                                  <a:pt x="9525" y="59120"/>
                                  <a:pt x="9525" y="60390"/>
                                </a:cubicBezTo>
                                <a:cubicBezTo>
                                  <a:pt x="9525" y="60390"/>
                                  <a:pt x="9525" y="60390"/>
                                  <a:pt x="9525" y="60390"/>
                                </a:cubicBezTo>
                                <a:cubicBezTo>
                                  <a:pt x="10795" y="61660"/>
                                  <a:pt x="12065" y="62930"/>
                                  <a:pt x="14605" y="61660"/>
                                </a:cubicBezTo>
                                <a:cubicBezTo>
                                  <a:pt x="22225" y="59120"/>
                                  <a:pt x="29845" y="55310"/>
                                  <a:pt x="36195" y="51500"/>
                                </a:cubicBezTo>
                                <a:cubicBezTo>
                                  <a:pt x="38735" y="50230"/>
                                  <a:pt x="42545" y="47690"/>
                                  <a:pt x="45085" y="46420"/>
                                </a:cubicBezTo>
                                <a:cubicBezTo>
                                  <a:pt x="47625" y="46420"/>
                                  <a:pt x="51435" y="46420"/>
                                  <a:pt x="55245" y="45150"/>
                                </a:cubicBezTo>
                                <a:cubicBezTo>
                                  <a:pt x="57785" y="40070"/>
                                  <a:pt x="64135" y="34990"/>
                                  <a:pt x="64135" y="27370"/>
                                </a:cubicBezTo>
                                <a:cubicBezTo>
                                  <a:pt x="59055" y="26100"/>
                                  <a:pt x="65405" y="8320"/>
                                  <a:pt x="47625" y="95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62" name="Freeform: Shape 10162"/>
                        <wps:cNvSpPr/>
                        <wps:spPr>
                          <a:xfrm>
                            <a:off x="1898015" y="867537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7145 w 25400"/>
                              <a:gd name="connsiteY0" fmla="*/ 9525 h 25400"/>
                              <a:gd name="connsiteX1" fmla="*/ 9525 w 25400"/>
                              <a:gd name="connsiteY1" fmla="*/ 13336 h 25400"/>
                              <a:gd name="connsiteX2" fmla="*/ 15875 w 25400"/>
                              <a:gd name="connsiteY2" fmla="*/ 15875 h 25400"/>
                              <a:gd name="connsiteX3" fmla="*/ 12065 w 25400"/>
                              <a:gd name="connsiteY3" fmla="*/ 18415 h 25400"/>
                              <a:gd name="connsiteX4" fmla="*/ 19685 w 25400"/>
                              <a:gd name="connsiteY4" fmla="*/ 13336 h 25400"/>
                              <a:gd name="connsiteX5" fmla="*/ 22225 w 25400"/>
                              <a:gd name="connsiteY5" fmla="*/ 12065 h 25400"/>
                              <a:gd name="connsiteX6" fmla="*/ 17145 w 25400"/>
                              <a:gd name="connsiteY6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7145" y="9525"/>
                                </a:moveTo>
                                <a:cubicBezTo>
                                  <a:pt x="14605" y="10795"/>
                                  <a:pt x="9525" y="10795"/>
                                  <a:pt x="9525" y="13336"/>
                                </a:cubicBezTo>
                                <a:cubicBezTo>
                                  <a:pt x="12065" y="13336"/>
                                  <a:pt x="13335" y="14605"/>
                                  <a:pt x="15875" y="15875"/>
                                </a:cubicBezTo>
                                <a:cubicBezTo>
                                  <a:pt x="14605" y="17145"/>
                                  <a:pt x="12065" y="17145"/>
                                  <a:pt x="12065" y="18415"/>
                                </a:cubicBezTo>
                                <a:cubicBezTo>
                                  <a:pt x="18415" y="20955"/>
                                  <a:pt x="15875" y="15875"/>
                                  <a:pt x="19685" y="13336"/>
                                </a:cubicBezTo>
                                <a:cubicBezTo>
                                  <a:pt x="19685" y="14605"/>
                                  <a:pt x="22225" y="14605"/>
                                  <a:pt x="22225" y="12065"/>
                                </a:cubicBezTo>
                                <a:cubicBezTo>
                                  <a:pt x="19685" y="14605"/>
                                  <a:pt x="18415" y="12065"/>
                                  <a:pt x="1714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63" name="Freeform: Shape 10163"/>
                        <wps:cNvSpPr/>
                        <wps:spPr>
                          <a:xfrm>
                            <a:off x="1644015" y="8517890"/>
                            <a:ext cx="25400" cy="25400"/>
                          </a:xfrm>
                          <a:custGeom>
                            <a:avLst/>
                            <a:gdLst>
                              <a:gd name="connsiteX0" fmla="*/ 20955 w 25400"/>
                              <a:gd name="connsiteY0" fmla="*/ 9525 h 25400"/>
                              <a:gd name="connsiteX1" fmla="*/ 9525 w 25400"/>
                              <a:gd name="connsiteY1" fmla="*/ 17145 h 25400"/>
                              <a:gd name="connsiteX2" fmla="*/ 20955 w 25400"/>
                              <a:gd name="connsiteY2" fmla="*/ 13335 h 25400"/>
                              <a:gd name="connsiteX3" fmla="*/ 20955 w 25400"/>
                              <a:gd name="connsiteY3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20955" y="9525"/>
                                </a:moveTo>
                                <a:lnTo>
                                  <a:pt x="9525" y="17145"/>
                                </a:lnTo>
                                <a:cubicBezTo>
                                  <a:pt x="13335" y="17145"/>
                                  <a:pt x="18415" y="15875"/>
                                  <a:pt x="20955" y="13335"/>
                                </a:cubicBezTo>
                                <a:cubicBezTo>
                                  <a:pt x="20955" y="12065"/>
                                  <a:pt x="20955" y="10795"/>
                                  <a:pt x="2095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64" name="Freeform: Shape 10164"/>
                        <wps:cNvSpPr/>
                        <wps:spPr>
                          <a:xfrm>
                            <a:off x="1769745" y="867029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8415 w 25400"/>
                              <a:gd name="connsiteY0" fmla="*/ 9525 h 25400"/>
                              <a:gd name="connsiteX1" fmla="*/ 9525 w 25400"/>
                              <a:gd name="connsiteY1" fmla="*/ 24765 h 25400"/>
                              <a:gd name="connsiteX2" fmla="*/ 13335 w 25400"/>
                              <a:gd name="connsiteY2" fmla="*/ 24765 h 25400"/>
                              <a:gd name="connsiteX3" fmla="*/ 17145 w 25400"/>
                              <a:gd name="connsiteY3" fmla="*/ 26035 h 25400"/>
                              <a:gd name="connsiteX4" fmla="*/ 18415 w 25400"/>
                              <a:gd name="connsiteY4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8415" y="9525"/>
                                </a:moveTo>
                                <a:cubicBezTo>
                                  <a:pt x="14605" y="10795"/>
                                  <a:pt x="9525" y="18415"/>
                                  <a:pt x="9525" y="24765"/>
                                </a:cubicBezTo>
                                <a:lnTo>
                                  <a:pt x="13335" y="24765"/>
                                </a:lnTo>
                                <a:lnTo>
                                  <a:pt x="17145" y="26035"/>
                                </a:lnTo>
                                <a:cubicBezTo>
                                  <a:pt x="27305" y="22225"/>
                                  <a:pt x="28575" y="10795"/>
                                  <a:pt x="1841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65" name="Freeform: Shape 10165"/>
                        <wps:cNvSpPr/>
                        <wps:spPr>
                          <a:xfrm>
                            <a:off x="1818005" y="8704580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10795 h 12700"/>
                              <a:gd name="connsiteX1" fmla="*/ 10795 w 12700"/>
                              <a:gd name="connsiteY1" fmla="*/ 14605 h 12700"/>
                              <a:gd name="connsiteX2" fmla="*/ 14605 w 12700"/>
                              <a:gd name="connsiteY2" fmla="*/ 13335 h 12700"/>
                              <a:gd name="connsiteX3" fmla="*/ 13335 w 12700"/>
                              <a:gd name="connsiteY3" fmla="*/ 9525 h 12700"/>
                              <a:gd name="connsiteX4" fmla="*/ 9525 w 12700"/>
                              <a:gd name="connsiteY4" fmla="*/ 1079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10795"/>
                                </a:moveTo>
                                <a:cubicBezTo>
                                  <a:pt x="9525" y="12064"/>
                                  <a:pt x="10795" y="13335"/>
                                  <a:pt x="10795" y="14605"/>
                                </a:cubicBezTo>
                                <a:cubicBezTo>
                                  <a:pt x="12065" y="14605"/>
                                  <a:pt x="13335" y="13335"/>
                                  <a:pt x="14605" y="13335"/>
                                </a:cubicBezTo>
                                <a:cubicBezTo>
                                  <a:pt x="14605" y="12064"/>
                                  <a:pt x="13335" y="10795"/>
                                  <a:pt x="13335" y="9525"/>
                                </a:cubicBezTo>
                                <a:cubicBezTo>
                                  <a:pt x="12065" y="9525"/>
                                  <a:pt x="10795" y="9525"/>
                                  <a:pt x="9525" y="107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66" name="Freeform: Shape 10166"/>
                        <wps:cNvSpPr/>
                        <wps:spPr>
                          <a:xfrm>
                            <a:off x="1894205" y="8663816"/>
                            <a:ext cx="12700" cy="25400"/>
                          </a:xfrm>
                          <a:custGeom>
                            <a:avLst/>
                            <a:gdLst>
                              <a:gd name="connsiteX0" fmla="*/ 10795 w 12700"/>
                              <a:gd name="connsiteY0" fmla="*/ 9650 h 25400"/>
                              <a:gd name="connsiteX1" fmla="*/ 9525 w 12700"/>
                              <a:gd name="connsiteY1" fmla="*/ 12190 h 25400"/>
                              <a:gd name="connsiteX2" fmla="*/ 10795 w 12700"/>
                              <a:gd name="connsiteY2" fmla="*/ 16000 h 25400"/>
                              <a:gd name="connsiteX3" fmla="*/ 10795 w 12700"/>
                              <a:gd name="connsiteY3" fmla="*/ 9650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700" h="25400">
                                <a:moveTo>
                                  <a:pt x="10795" y="9650"/>
                                </a:moveTo>
                                <a:cubicBezTo>
                                  <a:pt x="10795" y="10919"/>
                                  <a:pt x="12065" y="12190"/>
                                  <a:pt x="9525" y="12190"/>
                                </a:cubicBezTo>
                                <a:cubicBezTo>
                                  <a:pt x="9525" y="13459"/>
                                  <a:pt x="10795" y="14729"/>
                                  <a:pt x="10795" y="16000"/>
                                </a:cubicBezTo>
                                <a:cubicBezTo>
                                  <a:pt x="18415" y="17269"/>
                                  <a:pt x="14605" y="8379"/>
                                  <a:pt x="10795" y="965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67" name="Freeform: Shape 10167"/>
                        <wps:cNvSpPr/>
                        <wps:spPr>
                          <a:xfrm>
                            <a:off x="1790065" y="8653780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2064 h 12700"/>
                              <a:gd name="connsiteX1" fmla="*/ 15875 w 25400"/>
                              <a:gd name="connsiteY1" fmla="*/ 9525 h 12700"/>
                              <a:gd name="connsiteX2" fmla="*/ 9525 w 25400"/>
                              <a:gd name="connsiteY2" fmla="*/ 12064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2064"/>
                                </a:moveTo>
                                <a:cubicBezTo>
                                  <a:pt x="9525" y="18414"/>
                                  <a:pt x="22225" y="14605"/>
                                  <a:pt x="15875" y="9525"/>
                                </a:cubicBezTo>
                                <a:cubicBezTo>
                                  <a:pt x="14605" y="10795"/>
                                  <a:pt x="12065" y="10795"/>
                                  <a:pt x="9525" y="1206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68" name="Freeform: Shape 10168"/>
                        <wps:cNvSpPr/>
                        <wps:spPr>
                          <a:xfrm>
                            <a:off x="1999693" y="8333396"/>
                            <a:ext cx="12700" cy="12700"/>
                          </a:xfrm>
                          <a:custGeom>
                            <a:avLst/>
                            <a:gdLst>
                              <a:gd name="connsiteX0" fmla="*/ 15797 w 12700"/>
                              <a:gd name="connsiteY0" fmla="*/ 9869 h 12700"/>
                              <a:gd name="connsiteX1" fmla="*/ 15797 w 12700"/>
                              <a:gd name="connsiteY1" fmla="*/ 9869 h 12700"/>
                              <a:gd name="connsiteX2" fmla="*/ 15797 w 12700"/>
                              <a:gd name="connsiteY2" fmla="*/ 9869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5797" y="9869"/>
                                </a:moveTo>
                                <a:cubicBezTo>
                                  <a:pt x="5637" y="7329"/>
                                  <a:pt x="9447" y="20029"/>
                                  <a:pt x="15797" y="9869"/>
                                </a:cubicBezTo>
                                <a:lnTo>
                                  <a:pt x="15797" y="986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69" name="Freeform: Shape 10169"/>
                        <wps:cNvSpPr/>
                        <wps:spPr>
                          <a:xfrm>
                            <a:off x="574675" y="9323070"/>
                            <a:ext cx="63500" cy="38100"/>
                          </a:xfrm>
                          <a:custGeom>
                            <a:avLst/>
                            <a:gdLst>
                              <a:gd name="connsiteX0" fmla="*/ 50165 w 63500"/>
                              <a:gd name="connsiteY0" fmla="*/ 9525 h 38100"/>
                              <a:gd name="connsiteX1" fmla="*/ 40005 w 63500"/>
                              <a:gd name="connsiteY1" fmla="*/ 26036 h 38100"/>
                              <a:gd name="connsiteX2" fmla="*/ 9525 w 63500"/>
                              <a:gd name="connsiteY2" fmla="*/ 28575 h 38100"/>
                              <a:gd name="connsiteX3" fmla="*/ 48895 w 63500"/>
                              <a:gd name="connsiteY3" fmla="*/ 23495 h 38100"/>
                              <a:gd name="connsiteX4" fmla="*/ 50165 w 63500"/>
                              <a:gd name="connsiteY4" fmla="*/ 9525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3500" h="38100">
                                <a:moveTo>
                                  <a:pt x="50165" y="9525"/>
                                </a:moveTo>
                                <a:cubicBezTo>
                                  <a:pt x="32385" y="15875"/>
                                  <a:pt x="22225" y="20955"/>
                                  <a:pt x="40005" y="26036"/>
                                </a:cubicBezTo>
                                <a:cubicBezTo>
                                  <a:pt x="31115" y="27305"/>
                                  <a:pt x="23495" y="27305"/>
                                  <a:pt x="9525" y="28575"/>
                                </a:cubicBezTo>
                                <a:cubicBezTo>
                                  <a:pt x="29845" y="31115"/>
                                  <a:pt x="29845" y="31115"/>
                                  <a:pt x="48895" y="23495"/>
                                </a:cubicBezTo>
                                <a:cubicBezTo>
                                  <a:pt x="70485" y="15875"/>
                                  <a:pt x="48895" y="14605"/>
                                  <a:pt x="5016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70" name="Freeform: Shape 10170"/>
                        <wps:cNvSpPr/>
                        <wps:spPr>
                          <a:xfrm>
                            <a:off x="527685" y="9351010"/>
                            <a:ext cx="50800" cy="25400"/>
                          </a:xfrm>
                          <a:custGeom>
                            <a:avLst/>
                            <a:gdLst>
                              <a:gd name="connsiteX0" fmla="*/ 9525 w 50800"/>
                              <a:gd name="connsiteY0" fmla="*/ 23495 h 25400"/>
                              <a:gd name="connsiteX1" fmla="*/ 52705 w 50800"/>
                              <a:gd name="connsiteY1" fmla="*/ 14605 h 25400"/>
                              <a:gd name="connsiteX2" fmla="*/ 48895 w 50800"/>
                              <a:gd name="connsiteY2" fmla="*/ 9525 h 25400"/>
                              <a:gd name="connsiteX3" fmla="*/ 9525 w 50800"/>
                              <a:gd name="connsiteY3" fmla="*/ 2349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50800" h="25400">
                                <a:moveTo>
                                  <a:pt x="9525" y="23495"/>
                                </a:moveTo>
                                <a:cubicBezTo>
                                  <a:pt x="33655" y="31115"/>
                                  <a:pt x="42545" y="22225"/>
                                  <a:pt x="52705" y="14605"/>
                                </a:cubicBezTo>
                                <a:cubicBezTo>
                                  <a:pt x="51435" y="13335"/>
                                  <a:pt x="50165" y="10795"/>
                                  <a:pt x="48895" y="9525"/>
                                </a:cubicBezTo>
                                <a:cubicBezTo>
                                  <a:pt x="36195" y="14605"/>
                                  <a:pt x="24765" y="18415"/>
                                  <a:pt x="9525" y="234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71" name="Freeform: Shape 10171"/>
                        <wps:cNvSpPr/>
                        <wps:spPr>
                          <a:xfrm>
                            <a:off x="2063783" y="827913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5207 w 12700"/>
                              <a:gd name="connsiteY0" fmla="*/ 9525 h 12700"/>
                              <a:gd name="connsiteX1" fmla="*/ 15207 w 12700"/>
                              <a:gd name="connsiteY1" fmla="*/ 9525 h 12700"/>
                              <a:gd name="connsiteX2" fmla="*/ 15207 w 127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5207" y="9525"/>
                                </a:moveTo>
                                <a:cubicBezTo>
                                  <a:pt x="1237" y="12064"/>
                                  <a:pt x="17747" y="18414"/>
                                  <a:pt x="15207" y="9525"/>
                                </a:cubicBezTo>
                                <a:lnTo>
                                  <a:pt x="15207" y="952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72" name="Freeform: Shape 10172"/>
                        <wps:cNvSpPr/>
                        <wps:spPr>
                          <a:xfrm>
                            <a:off x="2038985" y="8566150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10795 h 12700"/>
                              <a:gd name="connsiteX1" fmla="*/ 10795 w 12700"/>
                              <a:gd name="connsiteY1" fmla="*/ 14605 h 12700"/>
                              <a:gd name="connsiteX2" fmla="*/ 14605 w 12700"/>
                              <a:gd name="connsiteY2" fmla="*/ 13335 h 12700"/>
                              <a:gd name="connsiteX3" fmla="*/ 13335 w 12700"/>
                              <a:gd name="connsiteY3" fmla="*/ 9525 h 12700"/>
                              <a:gd name="connsiteX4" fmla="*/ 9525 w 12700"/>
                              <a:gd name="connsiteY4" fmla="*/ 1079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10795"/>
                                </a:moveTo>
                                <a:cubicBezTo>
                                  <a:pt x="9525" y="12065"/>
                                  <a:pt x="10795" y="13335"/>
                                  <a:pt x="10795" y="14605"/>
                                </a:cubicBezTo>
                                <a:cubicBezTo>
                                  <a:pt x="12065" y="14605"/>
                                  <a:pt x="13335" y="13335"/>
                                  <a:pt x="14605" y="13335"/>
                                </a:cubicBezTo>
                                <a:cubicBezTo>
                                  <a:pt x="14605" y="12065"/>
                                  <a:pt x="13335" y="10795"/>
                                  <a:pt x="13335" y="9525"/>
                                </a:cubicBezTo>
                                <a:cubicBezTo>
                                  <a:pt x="12065" y="9525"/>
                                  <a:pt x="10795" y="10795"/>
                                  <a:pt x="9525" y="107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73" name="Freeform: Shape 10173"/>
                        <wps:cNvSpPr/>
                        <wps:spPr>
                          <a:xfrm>
                            <a:off x="2038677" y="8292841"/>
                            <a:ext cx="25400" cy="12700"/>
                          </a:xfrm>
                          <a:custGeom>
                            <a:avLst/>
                            <a:gdLst>
                              <a:gd name="connsiteX0" fmla="*/ 14913 w 25400"/>
                              <a:gd name="connsiteY0" fmla="*/ 9784 h 12700"/>
                              <a:gd name="connsiteX1" fmla="*/ 11103 w 25400"/>
                              <a:gd name="connsiteY1" fmla="*/ 12324 h 12700"/>
                              <a:gd name="connsiteX2" fmla="*/ 14913 w 25400"/>
                              <a:gd name="connsiteY2" fmla="*/ 9784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4913" y="9784"/>
                                </a:moveTo>
                                <a:cubicBezTo>
                                  <a:pt x="11103" y="9784"/>
                                  <a:pt x="7293" y="13594"/>
                                  <a:pt x="11103" y="12324"/>
                                </a:cubicBezTo>
                                <a:cubicBezTo>
                                  <a:pt x="14913" y="12324"/>
                                  <a:pt x="19993" y="8514"/>
                                  <a:pt x="14913" y="978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74" name="Freeform: Shape 10174"/>
                        <wps:cNvSpPr/>
                        <wps:spPr>
                          <a:xfrm>
                            <a:off x="2012315" y="8300720"/>
                            <a:ext cx="25400" cy="25400"/>
                          </a:xfrm>
                          <a:custGeom>
                            <a:avLst/>
                            <a:gdLst>
                              <a:gd name="connsiteX0" fmla="*/ 20955 w 25400"/>
                              <a:gd name="connsiteY0" fmla="*/ 9525 h 25400"/>
                              <a:gd name="connsiteX1" fmla="*/ 9525 w 25400"/>
                              <a:gd name="connsiteY1" fmla="*/ 17145 h 25400"/>
                              <a:gd name="connsiteX2" fmla="*/ 20955 w 25400"/>
                              <a:gd name="connsiteY2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20955" y="9525"/>
                                </a:moveTo>
                                <a:cubicBezTo>
                                  <a:pt x="14605" y="10795"/>
                                  <a:pt x="10795" y="13336"/>
                                  <a:pt x="9525" y="17145"/>
                                </a:cubicBezTo>
                                <a:cubicBezTo>
                                  <a:pt x="17145" y="15875"/>
                                  <a:pt x="20955" y="13336"/>
                                  <a:pt x="2095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75" name="Freeform: Shape 10175"/>
                        <wps:cNvSpPr/>
                        <wps:spPr>
                          <a:xfrm>
                            <a:off x="2012315" y="8279130"/>
                            <a:ext cx="114300" cy="63500"/>
                          </a:xfrm>
                          <a:custGeom>
                            <a:avLst/>
                            <a:gdLst>
                              <a:gd name="connsiteX0" fmla="*/ 108585 w 114300"/>
                              <a:gd name="connsiteY0" fmla="*/ 9525 h 63500"/>
                              <a:gd name="connsiteX1" fmla="*/ 42545 w 114300"/>
                              <a:gd name="connsiteY1" fmla="*/ 41275 h 63500"/>
                              <a:gd name="connsiteX2" fmla="*/ 10795 w 114300"/>
                              <a:gd name="connsiteY2" fmla="*/ 57785 h 63500"/>
                              <a:gd name="connsiteX3" fmla="*/ 9525 w 114300"/>
                              <a:gd name="connsiteY3" fmla="*/ 60325 h 63500"/>
                              <a:gd name="connsiteX4" fmla="*/ 9525 w 114300"/>
                              <a:gd name="connsiteY4" fmla="*/ 60325 h 63500"/>
                              <a:gd name="connsiteX5" fmla="*/ 13335 w 114300"/>
                              <a:gd name="connsiteY5" fmla="*/ 61595 h 63500"/>
                              <a:gd name="connsiteX6" fmla="*/ 45085 w 114300"/>
                              <a:gd name="connsiteY6" fmla="*/ 45085 h 63500"/>
                              <a:gd name="connsiteX7" fmla="*/ 108585 w 114300"/>
                              <a:gd name="connsiteY7" fmla="*/ 9525 h 63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14300" h="63500">
                                <a:moveTo>
                                  <a:pt x="108585" y="9525"/>
                                </a:moveTo>
                                <a:cubicBezTo>
                                  <a:pt x="85725" y="19685"/>
                                  <a:pt x="64135" y="29845"/>
                                  <a:pt x="42545" y="41275"/>
                                </a:cubicBezTo>
                                <a:cubicBezTo>
                                  <a:pt x="32385" y="46355"/>
                                  <a:pt x="22225" y="52705"/>
                                  <a:pt x="10795" y="57785"/>
                                </a:cubicBezTo>
                                <a:cubicBezTo>
                                  <a:pt x="9525" y="57785"/>
                                  <a:pt x="9525" y="59055"/>
                                  <a:pt x="9525" y="60325"/>
                                </a:cubicBezTo>
                                <a:cubicBezTo>
                                  <a:pt x="9525" y="60325"/>
                                  <a:pt x="9525" y="60325"/>
                                  <a:pt x="9525" y="60325"/>
                                </a:cubicBezTo>
                                <a:cubicBezTo>
                                  <a:pt x="10795" y="61595"/>
                                  <a:pt x="12065" y="61595"/>
                                  <a:pt x="13335" y="61595"/>
                                </a:cubicBezTo>
                                <a:cubicBezTo>
                                  <a:pt x="23495" y="56514"/>
                                  <a:pt x="34925" y="51435"/>
                                  <a:pt x="45085" y="45085"/>
                                </a:cubicBezTo>
                                <a:cubicBezTo>
                                  <a:pt x="66675" y="33655"/>
                                  <a:pt x="88265" y="22225"/>
                                  <a:pt x="10858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76" name="Freeform: Shape 10176"/>
                        <wps:cNvSpPr/>
                        <wps:spPr>
                          <a:xfrm>
                            <a:off x="2062807" y="8154411"/>
                            <a:ext cx="25400" cy="12700"/>
                          </a:xfrm>
                          <a:custGeom>
                            <a:avLst/>
                            <a:gdLst>
                              <a:gd name="connsiteX0" fmla="*/ 14913 w 25400"/>
                              <a:gd name="connsiteY0" fmla="*/ 9784 h 12700"/>
                              <a:gd name="connsiteX1" fmla="*/ 11103 w 25400"/>
                              <a:gd name="connsiteY1" fmla="*/ 12324 h 12700"/>
                              <a:gd name="connsiteX2" fmla="*/ 14913 w 25400"/>
                              <a:gd name="connsiteY2" fmla="*/ 9784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4913" y="9784"/>
                                </a:moveTo>
                                <a:cubicBezTo>
                                  <a:pt x="11103" y="9784"/>
                                  <a:pt x="7293" y="13595"/>
                                  <a:pt x="11103" y="12324"/>
                                </a:cubicBezTo>
                                <a:cubicBezTo>
                                  <a:pt x="14913" y="12324"/>
                                  <a:pt x="19993" y="8514"/>
                                  <a:pt x="14913" y="978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77" name="Freeform: Shape 10177"/>
                        <wps:cNvSpPr/>
                        <wps:spPr>
                          <a:xfrm>
                            <a:off x="1975485" y="834644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4605 w 12700"/>
                              <a:gd name="connsiteY0" fmla="*/ 9525 h 12700"/>
                              <a:gd name="connsiteX1" fmla="*/ 9525 w 12700"/>
                              <a:gd name="connsiteY1" fmla="*/ 13335 h 12700"/>
                              <a:gd name="connsiteX2" fmla="*/ 14605 w 127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4605" y="9525"/>
                                </a:moveTo>
                                <a:lnTo>
                                  <a:pt x="9525" y="13335"/>
                                </a:lnTo>
                                <a:cubicBezTo>
                                  <a:pt x="10795" y="12065"/>
                                  <a:pt x="13335" y="10795"/>
                                  <a:pt x="1460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78" name="Freeform: Shape 10178"/>
                        <wps:cNvSpPr/>
                        <wps:spPr>
                          <a:xfrm>
                            <a:off x="2637155" y="8053354"/>
                            <a:ext cx="38100" cy="25400"/>
                          </a:xfrm>
                          <a:custGeom>
                            <a:avLst/>
                            <a:gdLst>
                              <a:gd name="connsiteX0" fmla="*/ 9525 w 38100"/>
                              <a:gd name="connsiteY0" fmla="*/ 16861 h 25400"/>
                              <a:gd name="connsiteX1" fmla="*/ 33655 w 38100"/>
                              <a:gd name="connsiteY1" fmla="*/ 15591 h 25400"/>
                              <a:gd name="connsiteX2" fmla="*/ 9525 w 38100"/>
                              <a:gd name="connsiteY2" fmla="*/ 16861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38100" h="25400">
                                <a:moveTo>
                                  <a:pt x="9525" y="16861"/>
                                </a:moveTo>
                                <a:cubicBezTo>
                                  <a:pt x="14605" y="20671"/>
                                  <a:pt x="28575" y="21941"/>
                                  <a:pt x="33655" y="15591"/>
                                </a:cubicBezTo>
                                <a:cubicBezTo>
                                  <a:pt x="29845" y="6702"/>
                                  <a:pt x="10795" y="7971"/>
                                  <a:pt x="9525" y="1686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79" name="Freeform: Shape 10179"/>
                        <wps:cNvSpPr/>
                        <wps:spPr>
                          <a:xfrm>
                            <a:off x="2700655" y="8094980"/>
                            <a:ext cx="12700" cy="254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19685 h 25400"/>
                              <a:gd name="connsiteX1" fmla="*/ 14605 w 12700"/>
                              <a:gd name="connsiteY1" fmla="*/ 9525 h 25400"/>
                              <a:gd name="connsiteX2" fmla="*/ 9525 w 12700"/>
                              <a:gd name="connsiteY2" fmla="*/ 1968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25400">
                                <a:moveTo>
                                  <a:pt x="9525" y="19685"/>
                                </a:moveTo>
                                <a:cubicBezTo>
                                  <a:pt x="14605" y="17145"/>
                                  <a:pt x="15875" y="14605"/>
                                  <a:pt x="14605" y="9525"/>
                                </a:cubicBezTo>
                                <a:cubicBezTo>
                                  <a:pt x="10795" y="12064"/>
                                  <a:pt x="9525" y="15875"/>
                                  <a:pt x="9525" y="1968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80" name="Freeform: Shape 10180"/>
                        <wps:cNvSpPr/>
                        <wps:spPr>
                          <a:xfrm>
                            <a:off x="2652160" y="804418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1030 w 25400"/>
                              <a:gd name="connsiteY0" fmla="*/ 18414 h 25400"/>
                              <a:gd name="connsiteX1" fmla="*/ 21190 w 25400"/>
                              <a:gd name="connsiteY1" fmla="*/ 9525 h 25400"/>
                              <a:gd name="connsiteX2" fmla="*/ 11030 w 25400"/>
                              <a:gd name="connsiteY2" fmla="*/ 18414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1030" y="18414"/>
                                </a:moveTo>
                                <a:cubicBezTo>
                                  <a:pt x="17380" y="18414"/>
                                  <a:pt x="27540" y="17145"/>
                                  <a:pt x="21190" y="9525"/>
                                </a:cubicBezTo>
                                <a:cubicBezTo>
                                  <a:pt x="14840" y="10795"/>
                                  <a:pt x="5950" y="12064"/>
                                  <a:pt x="11030" y="1841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81" name="Freeform: Shape 10181"/>
                        <wps:cNvSpPr/>
                        <wps:spPr>
                          <a:xfrm>
                            <a:off x="2712085" y="795528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9685 w 25400"/>
                              <a:gd name="connsiteY0" fmla="*/ 9525 h 25400"/>
                              <a:gd name="connsiteX1" fmla="*/ 9525 w 25400"/>
                              <a:gd name="connsiteY1" fmla="*/ 18414 h 25400"/>
                              <a:gd name="connsiteX2" fmla="*/ 23495 w 25400"/>
                              <a:gd name="connsiteY2" fmla="*/ 12064 h 25400"/>
                              <a:gd name="connsiteX3" fmla="*/ 19685 w 25400"/>
                              <a:gd name="connsiteY3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9685" y="9525"/>
                                </a:moveTo>
                                <a:cubicBezTo>
                                  <a:pt x="13335" y="12064"/>
                                  <a:pt x="9525" y="14605"/>
                                  <a:pt x="9525" y="18414"/>
                                </a:cubicBezTo>
                                <a:cubicBezTo>
                                  <a:pt x="14605" y="20955"/>
                                  <a:pt x="23495" y="15875"/>
                                  <a:pt x="23495" y="12064"/>
                                </a:cubicBezTo>
                                <a:cubicBezTo>
                                  <a:pt x="20955" y="12064"/>
                                  <a:pt x="19685" y="10795"/>
                                  <a:pt x="1968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82" name="Freeform: Shape 10182"/>
                        <wps:cNvSpPr/>
                        <wps:spPr>
                          <a:xfrm>
                            <a:off x="2753995" y="7725410"/>
                            <a:ext cx="25400" cy="254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2065 h 25400"/>
                              <a:gd name="connsiteX1" fmla="*/ 15875 w 25400"/>
                              <a:gd name="connsiteY1" fmla="*/ 24765 h 25400"/>
                              <a:gd name="connsiteX2" fmla="*/ 18415 w 25400"/>
                              <a:gd name="connsiteY2" fmla="*/ 9525 h 25400"/>
                              <a:gd name="connsiteX3" fmla="*/ 9525 w 25400"/>
                              <a:gd name="connsiteY3" fmla="*/ 1206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9525" y="12065"/>
                                </a:moveTo>
                                <a:cubicBezTo>
                                  <a:pt x="9525" y="15875"/>
                                  <a:pt x="13335" y="22225"/>
                                  <a:pt x="15875" y="24765"/>
                                </a:cubicBezTo>
                                <a:cubicBezTo>
                                  <a:pt x="23495" y="22225"/>
                                  <a:pt x="20955" y="15875"/>
                                  <a:pt x="18415" y="9525"/>
                                </a:cubicBezTo>
                                <a:cubicBezTo>
                                  <a:pt x="15875" y="10795"/>
                                  <a:pt x="12065" y="10795"/>
                                  <a:pt x="9525" y="1206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83" name="Freeform: Shape 10183"/>
                        <wps:cNvSpPr/>
                        <wps:spPr>
                          <a:xfrm>
                            <a:off x="2520315" y="806450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0795 w 12700"/>
                              <a:gd name="connsiteY0" fmla="*/ 14605 h 12700"/>
                              <a:gd name="connsiteX1" fmla="*/ 14605 w 12700"/>
                              <a:gd name="connsiteY1" fmla="*/ 13335 h 12700"/>
                              <a:gd name="connsiteX2" fmla="*/ 13335 w 12700"/>
                              <a:gd name="connsiteY2" fmla="*/ 9525 h 12700"/>
                              <a:gd name="connsiteX3" fmla="*/ 9525 w 12700"/>
                              <a:gd name="connsiteY3" fmla="*/ 10795 h 12700"/>
                              <a:gd name="connsiteX4" fmla="*/ 10795 w 12700"/>
                              <a:gd name="connsiteY4" fmla="*/ 1460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0795" y="14605"/>
                                </a:moveTo>
                                <a:cubicBezTo>
                                  <a:pt x="12065" y="14605"/>
                                  <a:pt x="13335" y="13335"/>
                                  <a:pt x="14605" y="13335"/>
                                </a:cubicBezTo>
                                <a:cubicBezTo>
                                  <a:pt x="14605" y="12065"/>
                                  <a:pt x="13335" y="10795"/>
                                  <a:pt x="13335" y="9525"/>
                                </a:cubicBezTo>
                                <a:cubicBezTo>
                                  <a:pt x="12065" y="9525"/>
                                  <a:pt x="10795" y="10795"/>
                                  <a:pt x="9525" y="10795"/>
                                </a:cubicBezTo>
                                <a:cubicBezTo>
                                  <a:pt x="9525" y="12065"/>
                                  <a:pt x="10795" y="13335"/>
                                  <a:pt x="10795" y="1460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84" name="Freeform: Shape 10184"/>
                        <wps:cNvSpPr/>
                        <wps:spPr>
                          <a:xfrm>
                            <a:off x="2508885" y="806069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9685 w 25400"/>
                              <a:gd name="connsiteY0" fmla="*/ 17145 h 25400"/>
                              <a:gd name="connsiteX1" fmla="*/ 15875 w 25400"/>
                              <a:gd name="connsiteY1" fmla="*/ 9525 h 25400"/>
                              <a:gd name="connsiteX2" fmla="*/ 9525 w 25400"/>
                              <a:gd name="connsiteY2" fmla="*/ 12065 h 25400"/>
                              <a:gd name="connsiteX3" fmla="*/ 19685 w 25400"/>
                              <a:gd name="connsiteY3" fmla="*/ 1714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9685" y="17145"/>
                                </a:moveTo>
                                <a:cubicBezTo>
                                  <a:pt x="18415" y="14605"/>
                                  <a:pt x="17145" y="12065"/>
                                  <a:pt x="15875" y="9525"/>
                                </a:cubicBezTo>
                                <a:cubicBezTo>
                                  <a:pt x="13335" y="10795"/>
                                  <a:pt x="12065" y="10795"/>
                                  <a:pt x="9525" y="12065"/>
                                </a:cubicBezTo>
                                <a:cubicBezTo>
                                  <a:pt x="10795" y="17145"/>
                                  <a:pt x="15875" y="17145"/>
                                  <a:pt x="19685" y="1714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85" name="Freeform: Shape 10185"/>
                        <wps:cNvSpPr/>
                        <wps:spPr>
                          <a:xfrm>
                            <a:off x="1115695" y="6073140"/>
                            <a:ext cx="38100" cy="25400"/>
                          </a:xfrm>
                          <a:custGeom>
                            <a:avLst/>
                            <a:gdLst>
                              <a:gd name="connsiteX0" fmla="*/ 20955 w 38100"/>
                              <a:gd name="connsiteY0" fmla="*/ 14605 h 25400"/>
                              <a:gd name="connsiteX1" fmla="*/ 31115 w 38100"/>
                              <a:gd name="connsiteY1" fmla="*/ 12065 h 25400"/>
                              <a:gd name="connsiteX2" fmla="*/ 32385 w 38100"/>
                              <a:gd name="connsiteY2" fmla="*/ 10795 h 25400"/>
                              <a:gd name="connsiteX3" fmla="*/ 31115 w 38100"/>
                              <a:gd name="connsiteY3" fmla="*/ 9525 h 25400"/>
                              <a:gd name="connsiteX4" fmla="*/ 19685 w 38100"/>
                              <a:gd name="connsiteY4" fmla="*/ 12065 h 25400"/>
                              <a:gd name="connsiteX5" fmla="*/ 9525 w 38100"/>
                              <a:gd name="connsiteY5" fmla="*/ 14605 h 25400"/>
                              <a:gd name="connsiteX6" fmla="*/ 9525 w 38100"/>
                              <a:gd name="connsiteY6" fmla="*/ 14605 h 25400"/>
                              <a:gd name="connsiteX7" fmla="*/ 20955 w 38100"/>
                              <a:gd name="connsiteY7" fmla="*/ 1460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8100" h="25400">
                                <a:moveTo>
                                  <a:pt x="20955" y="14605"/>
                                </a:moveTo>
                                <a:cubicBezTo>
                                  <a:pt x="24765" y="13335"/>
                                  <a:pt x="27305" y="12065"/>
                                  <a:pt x="31115" y="12065"/>
                                </a:cubicBezTo>
                                <a:cubicBezTo>
                                  <a:pt x="31115" y="12065"/>
                                  <a:pt x="32385" y="12065"/>
                                  <a:pt x="32385" y="10795"/>
                                </a:cubicBezTo>
                                <a:cubicBezTo>
                                  <a:pt x="32385" y="10795"/>
                                  <a:pt x="32385" y="9525"/>
                                  <a:pt x="31115" y="9525"/>
                                </a:cubicBezTo>
                                <a:cubicBezTo>
                                  <a:pt x="27305" y="9525"/>
                                  <a:pt x="23495" y="10795"/>
                                  <a:pt x="19685" y="12065"/>
                                </a:cubicBezTo>
                                <a:cubicBezTo>
                                  <a:pt x="15875" y="13335"/>
                                  <a:pt x="13335" y="14605"/>
                                  <a:pt x="9525" y="14605"/>
                                </a:cubicBezTo>
                                <a:cubicBezTo>
                                  <a:pt x="9525" y="14605"/>
                                  <a:pt x="9525" y="14605"/>
                                  <a:pt x="9525" y="14605"/>
                                </a:cubicBezTo>
                                <a:cubicBezTo>
                                  <a:pt x="13335" y="18415"/>
                                  <a:pt x="17145" y="17145"/>
                                  <a:pt x="20955" y="1460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86" name="Freeform: Shape 10186"/>
                        <wps:cNvSpPr/>
                        <wps:spPr>
                          <a:xfrm>
                            <a:off x="2609215" y="8024850"/>
                            <a:ext cx="63500" cy="38100"/>
                          </a:xfrm>
                          <a:custGeom>
                            <a:avLst/>
                            <a:gdLst>
                              <a:gd name="connsiteX0" fmla="*/ 60325 w 63500"/>
                              <a:gd name="connsiteY0" fmla="*/ 21235 h 38100"/>
                              <a:gd name="connsiteX1" fmla="*/ 56515 w 63500"/>
                              <a:gd name="connsiteY1" fmla="*/ 9805 h 38100"/>
                              <a:gd name="connsiteX2" fmla="*/ 9525 w 63500"/>
                              <a:gd name="connsiteY2" fmla="*/ 35205 h 38100"/>
                              <a:gd name="connsiteX3" fmla="*/ 13335 w 63500"/>
                              <a:gd name="connsiteY3" fmla="*/ 36475 h 38100"/>
                              <a:gd name="connsiteX4" fmla="*/ 13335 w 63500"/>
                              <a:gd name="connsiteY4" fmla="*/ 40285 h 38100"/>
                              <a:gd name="connsiteX5" fmla="*/ 50165 w 63500"/>
                              <a:gd name="connsiteY5" fmla="*/ 35205 h 38100"/>
                              <a:gd name="connsiteX6" fmla="*/ 60325 w 63500"/>
                              <a:gd name="connsiteY6" fmla="*/ 21235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63500" h="38100">
                                <a:moveTo>
                                  <a:pt x="60325" y="21235"/>
                                </a:moveTo>
                                <a:cubicBezTo>
                                  <a:pt x="57785" y="17425"/>
                                  <a:pt x="55245" y="12344"/>
                                  <a:pt x="56515" y="9805"/>
                                </a:cubicBezTo>
                                <a:cubicBezTo>
                                  <a:pt x="37465" y="7265"/>
                                  <a:pt x="13335" y="22505"/>
                                  <a:pt x="9525" y="35205"/>
                                </a:cubicBezTo>
                                <a:lnTo>
                                  <a:pt x="13335" y="36475"/>
                                </a:lnTo>
                                <a:lnTo>
                                  <a:pt x="13335" y="40285"/>
                                </a:lnTo>
                                <a:cubicBezTo>
                                  <a:pt x="24765" y="39015"/>
                                  <a:pt x="38735" y="35205"/>
                                  <a:pt x="50165" y="35205"/>
                                </a:cubicBezTo>
                                <a:cubicBezTo>
                                  <a:pt x="41275" y="25044"/>
                                  <a:pt x="53975" y="27585"/>
                                  <a:pt x="60325" y="2123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87" name="Freeform: Shape 10187"/>
                        <wps:cNvSpPr/>
                        <wps:spPr>
                          <a:xfrm>
                            <a:off x="2300079" y="8159750"/>
                            <a:ext cx="38100" cy="25400"/>
                          </a:xfrm>
                          <a:custGeom>
                            <a:avLst/>
                            <a:gdLst>
                              <a:gd name="connsiteX0" fmla="*/ 13861 w 38100"/>
                              <a:gd name="connsiteY0" fmla="*/ 22225 h 25400"/>
                              <a:gd name="connsiteX1" fmla="*/ 29101 w 38100"/>
                              <a:gd name="connsiteY1" fmla="*/ 17145 h 25400"/>
                              <a:gd name="connsiteX2" fmla="*/ 34181 w 38100"/>
                              <a:gd name="connsiteY2" fmla="*/ 9525 h 25400"/>
                              <a:gd name="connsiteX3" fmla="*/ 25291 w 38100"/>
                              <a:gd name="connsiteY3" fmla="*/ 13335 h 25400"/>
                              <a:gd name="connsiteX4" fmla="*/ 11321 w 38100"/>
                              <a:gd name="connsiteY4" fmla="*/ 18415 h 25400"/>
                              <a:gd name="connsiteX5" fmla="*/ 10051 w 38100"/>
                              <a:gd name="connsiteY5" fmla="*/ 20955 h 25400"/>
                              <a:gd name="connsiteX6" fmla="*/ 10051 w 38100"/>
                              <a:gd name="connsiteY6" fmla="*/ 20955 h 25400"/>
                              <a:gd name="connsiteX7" fmla="*/ 13861 w 38100"/>
                              <a:gd name="connsiteY7" fmla="*/ 222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8100" h="25400">
                                <a:moveTo>
                                  <a:pt x="13861" y="22225"/>
                                </a:moveTo>
                                <a:cubicBezTo>
                                  <a:pt x="18941" y="20955"/>
                                  <a:pt x="24021" y="18415"/>
                                  <a:pt x="29101" y="17145"/>
                                </a:cubicBezTo>
                                <a:cubicBezTo>
                                  <a:pt x="31641" y="15875"/>
                                  <a:pt x="34181" y="14605"/>
                                  <a:pt x="34181" y="9525"/>
                                </a:cubicBezTo>
                                <a:cubicBezTo>
                                  <a:pt x="31641" y="10795"/>
                                  <a:pt x="29101" y="12065"/>
                                  <a:pt x="25291" y="13335"/>
                                </a:cubicBezTo>
                                <a:cubicBezTo>
                                  <a:pt x="21481" y="15875"/>
                                  <a:pt x="16401" y="17145"/>
                                  <a:pt x="11321" y="18415"/>
                                </a:cubicBezTo>
                                <a:cubicBezTo>
                                  <a:pt x="10051" y="18415"/>
                                  <a:pt x="8781" y="19685"/>
                                  <a:pt x="10051" y="20955"/>
                                </a:cubicBezTo>
                                <a:cubicBezTo>
                                  <a:pt x="10051" y="20955"/>
                                  <a:pt x="10051" y="20955"/>
                                  <a:pt x="10051" y="20955"/>
                                </a:cubicBezTo>
                                <a:cubicBezTo>
                                  <a:pt x="11321" y="22225"/>
                                  <a:pt x="12591" y="23495"/>
                                  <a:pt x="13861" y="222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88" name="Freeform: Shape 10188"/>
                        <wps:cNvSpPr/>
                        <wps:spPr>
                          <a:xfrm>
                            <a:off x="471805" y="595630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3335 w 25400"/>
                              <a:gd name="connsiteY0" fmla="*/ 13335 h 25400"/>
                              <a:gd name="connsiteX1" fmla="*/ 10795 w 25400"/>
                              <a:gd name="connsiteY1" fmla="*/ 14605 h 25400"/>
                              <a:gd name="connsiteX2" fmla="*/ 14605 w 25400"/>
                              <a:gd name="connsiteY2" fmla="*/ 18415 h 25400"/>
                              <a:gd name="connsiteX3" fmla="*/ 20955 w 25400"/>
                              <a:gd name="connsiteY3" fmla="*/ 10795 h 25400"/>
                              <a:gd name="connsiteX4" fmla="*/ 18415 w 25400"/>
                              <a:gd name="connsiteY4" fmla="*/ 10795 h 25400"/>
                              <a:gd name="connsiteX5" fmla="*/ 17145 w 25400"/>
                              <a:gd name="connsiteY5" fmla="*/ 9525 h 25400"/>
                              <a:gd name="connsiteX6" fmla="*/ 9525 w 25400"/>
                              <a:gd name="connsiteY6" fmla="*/ 13335 h 25400"/>
                              <a:gd name="connsiteX7" fmla="*/ 13335 w 25400"/>
                              <a:gd name="connsiteY7" fmla="*/ 1333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3335" y="13335"/>
                                </a:moveTo>
                                <a:lnTo>
                                  <a:pt x="10795" y="14605"/>
                                </a:lnTo>
                                <a:cubicBezTo>
                                  <a:pt x="13335" y="15875"/>
                                  <a:pt x="12065" y="17145"/>
                                  <a:pt x="14605" y="18415"/>
                                </a:cubicBezTo>
                                <a:cubicBezTo>
                                  <a:pt x="17145" y="17145"/>
                                  <a:pt x="19685" y="14605"/>
                                  <a:pt x="20955" y="10795"/>
                                </a:cubicBezTo>
                                <a:lnTo>
                                  <a:pt x="18415" y="10795"/>
                                </a:lnTo>
                                <a:lnTo>
                                  <a:pt x="17145" y="9525"/>
                                </a:lnTo>
                                <a:cubicBezTo>
                                  <a:pt x="14605" y="10795"/>
                                  <a:pt x="12065" y="10795"/>
                                  <a:pt x="9525" y="13335"/>
                                </a:cubicBezTo>
                                <a:lnTo>
                                  <a:pt x="13335" y="1333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89" name="Freeform: Shape 10189"/>
                        <wps:cNvSpPr/>
                        <wps:spPr>
                          <a:xfrm>
                            <a:off x="462915" y="5955802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2563 h 12700"/>
                              <a:gd name="connsiteX1" fmla="*/ 17145 w 25400"/>
                              <a:gd name="connsiteY1" fmla="*/ 10023 h 12700"/>
                              <a:gd name="connsiteX2" fmla="*/ 9525 w 25400"/>
                              <a:gd name="connsiteY2" fmla="*/ 12563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2563"/>
                                </a:moveTo>
                                <a:lnTo>
                                  <a:pt x="17145" y="10023"/>
                                </a:lnTo>
                                <a:cubicBezTo>
                                  <a:pt x="13335" y="8753"/>
                                  <a:pt x="10795" y="10023"/>
                                  <a:pt x="9525" y="1256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90" name="Freeform: Shape 10190"/>
                        <wps:cNvSpPr/>
                        <wps:spPr>
                          <a:xfrm>
                            <a:off x="483235" y="595249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4605 w 12700"/>
                              <a:gd name="connsiteY0" fmla="*/ 9525 h 12700"/>
                              <a:gd name="connsiteX1" fmla="*/ 9525 w 12700"/>
                              <a:gd name="connsiteY1" fmla="*/ 14605 h 12700"/>
                              <a:gd name="connsiteX2" fmla="*/ 14605 w 127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4605" y="9525"/>
                                </a:moveTo>
                                <a:lnTo>
                                  <a:pt x="9525" y="14605"/>
                                </a:lnTo>
                                <a:cubicBezTo>
                                  <a:pt x="10795" y="13335"/>
                                  <a:pt x="12065" y="12065"/>
                                  <a:pt x="1460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91" name="Freeform: Shape 10191"/>
                        <wps:cNvSpPr/>
                        <wps:spPr>
                          <a:xfrm>
                            <a:off x="483235" y="5933440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12065 h 12700"/>
                              <a:gd name="connsiteX1" fmla="*/ 14605 w 12700"/>
                              <a:gd name="connsiteY1" fmla="*/ 9525 h 12700"/>
                              <a:gd name="connsiteX2" fmla="*/ 9525 w 12700"/>
                              <a:gd name="connsiteY2" fmla="*/ 1206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12065"/>
                                </a:moveTo>
                                <a:lnTo>
                                  <a:pt x="14605" y="9525"/>
                                </a:lnTo>
                                <a:cubicBezTo>
                                  <a:pt x="13335" y="9525"/>
                                  <a:pt x="10795" y="10795"/>
                                  <a:pt x="9525" y="1206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92" name="Freeform: Shape 10192"/>
                        <wps:cNvSpPr/>
                        <wps:spPr>
                          <a:xfrm>
                            <a:off x="2767965" y="7589520"/>
                            <a:ext cx="25400" cy="25400"/>
                          </a:xfrm>
                          <a:custGeom>
                            <a:avLst/>
                            <a:gdLst>
                              <a:gd name="connsiteX0" fmla="*/ 20955 w 25400"/>
                              <a:gd name="connsiteY0" fmla="*/ 9525 h 25400"/>
                              <a:gd name="connsiteX1" fmla="*/ 9525 w 25400"/>
                              <a:gd name="connsiteY1" fmla="*/ 15875 h 25400"/>
                              <a:gd name="connsiteX2" fmla="*/ 20955 w 25400"/>
                              <a:gd name="connsiteY2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20955" y="9525"/>
                                </a:moveTo>
                                <a:lnTo>
                                  <a:pt x="9525" y="15875"/>
                                </a:lnTo>
                                <a:cubicBezTo>
                                  <a:pt x="14605" y="15875"/>
                                  <a:pt x="18415" y="13336"/>
                                  <a:pt x="2095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93" name="Freeform: Shape 10193"/>
                        <wps:cNvSpPr/>
                        <wps:spPr>
                          <a:xfrm>
                            <a:off x="469265" y="5939790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0795 h 12700"/>
                              <a:gd name="connsiteX1" fmla="*/ 15875 w 25400"/>
                              <a:gd name="connsiteY1" fmla="*/ 9525 h 12700"/>
                              <a:gd name="connsiteX2" fmla="*/ 9525 w 25400"/>
                              <a:gd name="connsiteY2" fmla="*/ 1079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0795"/>
                                </a:moveTo>
                                <a:lnTo>
                                  <a:pt x="15875" y="9525"/>
                                </a:lnTo>
                                <a:cubicBezTo>
                                  <a:pt x="14605" y="9525"/>
                                  <a:pt x="12065" y="9525"/>
                                  <a:pt x="9525" y="107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94" name="Freeform: Shape 10194"/>
                        <wps:cNvSpPr/>
                        <wps:spPr>
                          <a:xfrm>
                            <a:off x="473075" y="5949950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13335 h 12700"/>
                              <a:gd name="connsiteX1" fmla="*/ 13335 w 12700"/>
                              <a:gd name="connsiteY1" fmla="*/ 14605 h 12700"/>
                              <a:gd name="connsiteX2" fmla="*/ 14605 w 12700"/>
                              <a:gd name="connsiteY2" fmla="*/ 10795 h 12700"/>
                              <a:gd name="connsiteX3" fmla="*/ 10795 w 12700"/>
                              <a:gd name="connsiteY3" fmla="*/ 9525 h 12700"/>
                              <a:gd name="connsiteX4" fmla="*/ 9525 w 12700"/>
                              <a:gd name="connsiteY4" fmla="*/ 1333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13335"/>
                                </a:moveTo>
                                <a:cubicBezTo>
                                  <a:pt x="10795" y="13335"/>
                                  <a:pt x="12065" y="14605"/>
                                  <a:pt x="13335" y="14605"/>
                                </a:cubicBezTo>
                                <a:cubicBezTo>
                                  <a:pt x="13335" y="13335"/>
                                  <a:pt x="14605" y="12065"/>
                                  <a:pt x="14605" y="10795"/>
                                </a:cubicBezTo>
                                <a:cubicBezTo>
                                  <a:pt x="13335" y="10795"/>
                                  <a:pt x="12065" y="9525"/>
                                  <a:pt x="10795" y="9525"/>
                                </a:cubicBezTo>
                                <a:cubicBezTo>
                                  <a:pt x="10795" y="10795"/>
                                  <a:pt x="10795" y="12065"/>
                                  <a:pt x="9525" y="1333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95" name="Freeform: Shape 10195"/>
                        <wps:cNvSpPr/>
                        <wps:spPr>
                          <a:xfrm>
                            <a:off x="2759075" y="7698404"/>
                            <a:ext cx="50800" cy="25400"/>
                          </a:xfrm>
                          <a:custGeom>
                            <a:avLst/>
                            <a:gdLst>
                              <a:gd name="connsiteX0" fmla="*/ 33655 w 50800"/>
                              <a:gd name="connsiteY0" fmla="*/ 9861 h 25400"/>
                              <a:gd name="connsiteX1" fmla="*/ 9525 w 50800"/>
                              <a:gd name="connsiteY1" fmla="*/ 14940 h 25400"/>
                              <a:gd name="connsiteX2" fmla="*/ 41275 w 50800"/>
                              <a:gd name="connsiteY2" fmla="*/ 20021 h 25400"/>
                              <a:gd name="connsiteX3" fmla="*/ 33655 w 50800"/>
                              <a:gd name="connsiteY3" fmla="*/ 9861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50800" h="25400">
                                <a:moveTo>
                                  <a:pt x="33655" y="9861"/>
                                </a:moveTo>
                                <a:cubicBezTo>
                                  <a:pt x="29845" y="18751"/>
                                  <a:pt x="18415" y="9861"/>
                                  <a:pt x="9525" y="14940"/>
                                </a:cubicBezTo>
                                <a:cubicBezTo>
                                  <a:pt x="14605" y="23831"/>
                                  <a:pt x="34925" y="23831"/>
                                  <a:pt x="41275" y="20021"/>
                                </a:cubicBezTo>
                                <a:cubicBezTo>
                                  <a:pt x="34925" y="20021"/>
                                  <a:pt x="43815" y="7321"/>
                                  <a:pt x="33655" y="986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96" name="Freeform: Shape 10196"/>
                        <wps:cNvSpPr/>
                        <wps:spPr>
                          <a:xfrm>
                            <a:off x="2605153" y="805053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4857 w 25400"/>
                              <a:gd name="connsiteY0" fmla="*/ 9525 h 25400"/>
                              <a:gd name="connsiteX1" fmla="*/ 9777 w 25400"/>
                              <a:gd name="connsiteY1" fmla="*/ 13335 h 25400"/>
                              <a:gd name="connsiteX2" fmla="*/ 13587 w 25400"/>
                              <a:gd name="connsiteY2" fmla="*/ 14605 h 25400"/>
                              <a:gd name="connsiteX3" fmla="*/ 13587 w 25400"/>
                              <a:gd name="connsiteY3" fmla="*/ 18414 h 25400"/>
                              <a:gd name="connsiteX4" fmla="*/ 18667 w 25400"/>
                              <a:gd name="connsiteY4" fmla="*/ 14605 h 25400"/>
                              <a:gd name="connsiteX5" fmla="*/ 14857 w 25400"/>
                              <a:gd name="connsiteY5" fmla="*/ 13335 h 25400"/>
                              <a:gd name="connsiteX6" fmla="*/ 14857 w 25400"/>
                              <a:gd name="connsiteY6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4857" y="9525"/>
                                </a:moveTo>
                                <a:cubicBezTo>
                                  <a:pt x="12317" y="10795"/>
                                  <a:pt x="8507" y="10795"/>
                                  <a:pt x="9777" y="13335"/>
                                </a:cubicBezTo>
                                <a:lnTo>
                                  <a:pt x="13587" y="14605"/>
                                </a:lnTo>
                                <a:lnTo>
                                  <a:pt x="13587" y="18414"/>
                                </a:lnTo>
                                <a:cubicBezTo>
                                  <a:pt x="16127" y="17145"/>
                                  <a:pt x="19937" y="17145"/>
                                  <a:pt x="18667" y="14605"/>
                                </a:cubicBezTo>
                                <a:lnTo>
                                  <a:pt x="14857" y="13335"/>
                                </a:lnTo>
                                <a:lnTo>
                                  <a:pt x="14857" y="952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97" name="Freeform: Shape 10197"/>
                        <wps:cNvSpPr/>
                        <wps:spPr>
                          <a:xfrm>
                            <a:off x="2243455" y="8380115"/>
                            <a:ext cx="50800" cy="38100"/>
                          </a:xfrm>
                          <a:custGeom>
                            <a:avLst/>
                            <a:gdLst>
                              <a:gd name="connsiteX0" fmla="*/ 38735 w 50800"/>
                              <a:gd name="connsiteY0" fmla="*/ 12680 h 38100"/>
                              <a:gd name="connsiteX1" fmla="*/ 9525 w 50800"/>
                              <a:gd name="connsiteY1" fmla="*/ 27920 h 38100"/>
                              <a:gd name="connsiteX2" fmla="*/ 19685 w 50800"/>
                              <a:gd name="connsiteY2" fmla="*/ 33001 h 38100"/>
                              <a:gd name="connsiteX3" fmla="*/ 43815 w 50800"/>
                              <a:gd name="connsiteY3" fmla="*/ 21570 h 38100"/>
                              <a:gd name="connsiteX4" fmla="*/ 38735 w 50800"/>
                              <a:gd name="connsiteY4" fmla="*/ 1268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0800" h="38100">
                                <a:moveTo>
                                  <a:pt x="38735" y="12680"/>
                                </a:moveTo>
                                <a:cubicBezTo>
                                  <a:pt x="22225" y="3791"/>
                                  <a:pt x="10795" y="15220"/>
                                  <a:pt x="9525" y="27920"/>
                                </a:cubicBezTo>
                                <a:cubicBezTo>
                                  <a:pt x="17145" y="26651"/>
                                  <a:pt x="19685" y="26651"/>
                                  <a:pt x="19685" y="33001"/>
                                </a:cubicBezTo>
                                <a:cubicBezTo>
                                  <a:pt x="32385" y="30460"/>
                                  <a:pt x="36195" y="25380"/>
                                  <a:pt x="43815" y="21570"/>
                                </a:cubicBezTo>
                                <a:cubicBezTo>
                                  <a:pt x="41275" y="17760"/>
                                  <a:pt x="36195" y="17760"/>
                                  <a:pt x="38735" y="1268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98" name="Freeform: Shape 10198"/>
                        <wps:cNvSpPr/>
                        <wps:spPr>
                          <a:xfrm>
                            <a:off x="2246803" y="8141970"/>
                            <a:ext cx="25400" cy="25400"/>
                          </a:xfrm>
                          <a:custGeom>
                            <a:avLst/>
                            <a:gdLst>
                              <a:gd name="connsiteX0" fmla="*/ 9986 w 25400"/>
                              <a:gd name="connsiteY0" fmla="*/ 17145 h 25400"/>
                              <a:gd name="connsiteX1" fmla="*/ 13797 w 25400"/>
                              <a:gd name="connsiteY1" fmla="*/ 9525 h 25400"/>
                              <a:gd name="connsiteX2" fmla="*/ 9986 w 25400"/>
                              <a:gd name="connsiteY2" fmla="*/ 1714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9986" y="17145"/>
                                </a:moveTo>
                                <a:cubicBezTo>
                                  <a:pt x="15067" y="20955"/>
                                  <a:pt x="20147" y="9525"/>
                                  <a:pt x="13797" y="9525"/>
                                </a:cubicBezTo>
                                <a:cubicBezTo>
                                  <a:pt x="16336" y="13336"/>
                                  <a:pt x="7447" y="13336"/>
                                  <a:pt x="9986" y="1714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99" name="Freeform: Shape 10199"/>
                        <wps:cNvSpPr/>
                        <wps:spPr>
                          <a:xfrm>
                            <a:off x="2459355" y="8048922"/>
                            <a:ext cx="38100" cy="25400"/>
                          </a:xfrm>
                          <a:custGeom>
                            <a:avLst/>
                            <a:gdLst>
                              <a:gd name="connsiteX0" fmla="*/ 20955 w 38100"/>
                              <a:gd name="connsiteY0" fmla="*/ 16213 h 25400"/>
                              <a:gd name="connsiteX1" fmla="*/ 40005 w 38100"/>
                              <a:gd name="connsiteY1" fmla="*/ 9863 h 25400"/>
                              <a:gd name="connsiteX2" fmla="*/ 19685 w 38100"/>
                              <a:gd name="connsiteY2" fmla="*/ 13672 h 25400"/>
                              <a:gd name="connsiteX3" fmla="*/ 10795 w 38100"/>
                              <a:gd name="connsiteY3" fmla="*/ 17483 h 25400"/>
                              <a:gd name="connsiteX4" fmla="*/ 9525 w 38100"/>
                              <a:gd name="connsiteY4" fmla="*/ 18753 h 25400"/>
                              <a:gd name="connsiteX5" fmla="*/ 9525 w 38100"/>
                              <a:gd name="connsiteY5" fmla="*/ 18753 h 25400"/>
                              <a:gd name="connsiteX6" fmla="*/ 12065 w 38100"/>
                              <a:gd name="connsiteY6" fmla="*/ 20022 h 25400"/>
                              <a:gd name="connsiteX7" fmla="*/ 20955 w 38100"/>
                              <a:gd name="connsiteY7" fmla="*/ 16213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8100" h="25400">
                                <a:moveTo>
                                  <a:pt x="20955" y="16213"/>
                                </a:moveTo>
                                <a:cubicBezTo>
                                  <a:pt x="27305" y="13672"/>
                                  <a:pt x="32385" y="11133"/>
                                  <a:pt x="40005" y="9863"/>
                                </a:cubicBezTo>
                                <a:cubicBezTo>
                                  <a:pt x="32385" y="8593"/>
                                  <a:pt x="26035" y="11133"/>
                                  <a:pt x="19685" y="13672"/>
                                </a:cubicBezTo>
                                <a:cubicBezTo>
                                  <a:pt x="17145" y="14943"/>
                                  <a:pt x="13335" y="16213"/>
                                  <a:pt x="10795" y="17483"/>
                                </a:cubicBezTo>
                                <a:cubicBezTo>
                                  <a:pt x="9525" y="17483"/>
                                  <a:pt x="9525" y="18753"/>
                                  <a:pt x="9525" y="18753"/>
                                </a:cubicBezTo>
                                <a:cubicBezTo>
                                  <a:pt x="9525" y="18753"/>
                                  <a:pt x="9525" y="18753"/>
                                  <a:pt x="9525" y="18753"/>
                                </a:cubicBezTo>
                                <a:cubicBezTo>
                                  <a:pt x="9525" y="20022"/>
                                  <a:pt x="10795" y="20022"/>
                                  <a:pt x="12065" y="20022"/>
                                </a:cubicBezTo>
                                <a:cubicBezTo>
                                  <a:pt x="14605" y="18753"/>
                                  <a:pt x="17145" y="16213"/>
                                  <a:pt x="20955" y="1621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00" name="Freeform: Shape 10200"/>
                        <wps:cNvSpPr/>
                        <wps:spPr>
                          <a:xfrm>
                            <a:off x="447675" y="5956805"/>
                            <a:ext cx="25400" cy="254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0290 h 25400"/>
                              <a:gd name="connsiteX1" fmla="*/ 9525 w 25400"/>
                              <a:gd name="connsiteY1" fmla="*/ 25530 h 25400"/>
                              <a:gd name="connsiteX2" fmla="*/ 22225 w 25400"/>
                              <a:gd name="connsiteY2" fmla="*/ 22990 h 25400"/>
                              <a:gd name="connsiteX3" fmla="*/ 22225 w 25400"/>
                              <a:gd name="connsiteY3" fmla="*/ 20450 h 25400"/>
                              <a:gd name="connsiteX4" fmla="*/ 20955 w 25400"/>
                              <a:gd name="connsiteY4" fmla="*/ 19180 h 25400"/>
                              <a:gd name="connsiteX5" fmla="*/ 22225 w 25400"/>
                              <a:gd name="connsiteY5" fmla="*/ 17910 h 25400"/>
                              <a:gd name="connsiteX6" fmla="*/ 20955 w 25400"/>
                              <a:gd name="connsiteY6" fmla="*/ 14100 h 25400"/>
                              <a:gd name="connsiteX7" fmla="*/ 19685 w 25400"/>
                              <a:gd name="connsiteY7" fmla="*/ 12830 h 25400"/>
                              <a:gd name="connsiteX8" fmla="*/ 20955 w 25400"/>
                              <a:gd name="connsiteY8" fmla="*/ 11560 h 25400"/>
                              <a:gd name="connsiteX9" fmla="*/ 9525 w 25400"/>
                              <a:gd name="connsiteY9" fmla="*/ 10290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9525" y="10290"/>
                                </a:moveTo>
                                <a:lnTo>
                                  <a:pt x="9525" y="25530"/>
                                </a:lnTo>
                                <a:cubicBezTo>
                                  <a:pt x="13335" y="24260"/>
                                  <a:pt x="18415" y="22990"/>
                                  <a:pt x="22225" y="22990"/>
                                </a:cubicBezTo>
                                <a:cubicBezTo>
                                  <a:pt x="23495" y="21720"/>
                                  <a:pt x="23495" y="20450"/>
                                  <a:pt x="22225" y="20450"/>
                                </a:cubicBezTo>
                                <a:lnTo>
                                  <a:pt x="20955" y="19180"/>
                                </a:lnTo>
                                <a:lnTo>
                                  <a:pt x="22225" y="17910"/>
                                </a:lnTo>
                                <a:cubicBezTo>
                                  <a:pt x="20955" y="16640"/>
                                  <a:pt x="20955" y="15370"/>
                                  <a:pt x="20955" y="14100"/>
                                </a:cubicBezTo>
                                <a:lnTo>
                                  <a:pt x="19685" y="12830"/>
                                </a:lnTo>
                                <a:lnTo>
                                  <a:pt x="20955" y="11560"/>
                                </a:lnTo>
                                <a:cubicBezTo>
                                  <a:pt x="15875" y="6480"/>
                                  <a:pt x="14605" y="12830"/>
                                  <a:pt x="9525" y="102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01" name="Freeform: Shape 10201"/>
                        <wps:cNvSpPr/>
                        <wps:spPr>
                          <a:xfrm>
                            <a:off x="541655" y="6027420"/>
                            <a:ext cx="38100" cy="25400"/>
                          </a:xfrm>
                          <a:custGeom>
                            <a:avLst/>
                            <a:gdLst>
                              <a:gd name="connsiteX0" fmla="*/ 28575 w 38100"/>
                              <a:gd name="connsiteY0" fmla="*/ 17145 h 25400"/>
                              <a:gd name="connsiteX1" fmla="*/ 38735 w 38100"/>
                              <a:gd name="connsiteY1" fmla="*/ 13335 h 25400"/>
                              <a:gd name="connsiteX2" fmla="*/ 40005 w 38100"/>
                              <a:gd name="connsiteY2" fmla="*/ 10795 h 25400"/>
                              <a:gd name="connsiteX3" fmla="*/ 37465 w 38100"/>
                              <a:gd name="connsiteY3" fmla="*/ 9525 h 25400"/>
                              <a:gd name="connsiteX4" fmla="*/ 27305 w 38100"/>
                              <a:gd name="connsiteY4" fmla="*/ 13335 h 25400"/>
                              <a:gd name="connsiteX5" fmla="*/ 9525 w 38100"/>
                              <a:gd name="connsiteY5" fmla="*/ 20955 h 25400"/>
                              <a:gd name="connsiteX6" fmla="*/ 28575 w 38100"/>
                              <a:gd name="connsiteY6" fmla="*/ 1714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8100" h="25400">
                                <a:moveTo>
                                  <a:pt x="28575" y="17145"/>
                                </a:moveTo>
                                <a:cubicBezTo>
                                  <a:pt x="32385" y="15875"/>
                                  <a:pt x="36195" y="14605"/>
                                  <a:pt x="38735" y="13335"/>
                                </a:cubicBezTo>
                                <a:cubicBezTo>
                                  <a:pt x="40005" y="13335"/>
                                  <a:pt x="40005" y="12065"/>
                                  <a:pt x="40005" y="10795"/>
                                </a:cubicBezTo>
                                <a:cubicBezTo>
                                  <a:pt x="40005" y="9525"/>
                                  <a:pt x="38735" y="9525"/>
                                  <a:pt x="37465" y="9525"/>
                                </a:cubicBezTo>
                                <a:cubicBezTo>
                                  <a:pt x="33655" y="10795"/>
                                  <a:pt x="31115" y="12065"/>
                                  <a:pt x="27305" y="13335"/>
                                </a:cubicBezTo>
                                <a:cubicBezTo>
                                  <a:pt x="20955" y="15875"/>
                                  <a:pt x="15875" y="18415"/>
                                  <a:pt x="9525" y="20955"/>
                                </a:cubicBezTo>
                                <a:cubicBezTo>
                                  <a:pt x="17145" y="22225"/>
                                  <a:pt x="22225" y="19685"/>
                                  <a:pt x="28575" y="1714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02" name="Freeform: Shape 10202"/>
                        <wps:cNvSpPr/>
                        <wps:spPr>
                          <a:xfrm>
                            <a:off x="2411750" y="806704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0140 w 25400"/>
                              <a:gd name="connsiteY0" fmla="*/ 17145 h 25400"/>
                              <a:gd name="connsiteX1" fmla="*/ 24110 w 25400"/>
                              <a:gd name="connsiteY1" fmla="*/ 14605 h 25400"/>
                              <a:gd name="connsiteX2" fmla="*/ 19030 w 25400"/>
                              <a:gd name="connsiteY2" fmla="*/ 9525 h 25400"/>
                              <a:gd name="connsiteX3" fmla="*/ 10140 w 25400"/>
                              <a:gd name="connsiteY3" fmla="*/ 1714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0140" y="17145"/>
                                </a:moveTo>
                                <a:cubicBezTo>
                                  <a:pt x="13950" y="18415"/>
                                  <a:pt x="19030" y="17145"/>
                                  <a:pt x="24110" y="14605"/>
                                </a:cubicBezTo>
                                <a:cubicBezTo>
                                  <a:pt x="22840" y="12065"/>
                                  <a:pt x="21570" y="9525"/>
                                  <a:pt x="19030" y="9525"/>
                                </a:cubicBezTo>
                                <a:cubicBezTo>
                                  <a:pt x="21570" y="15875"/>
                                  <a:pt x="6330" y="13335"/>
                                  <a:pt x="10140" y="1714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03" name="Freeform: Shape 10203"/>
                        <wps:cNvSpPr/>
                        <wps:spPr>
                          <a:xfrm>
                            <a:off x="2404546" y="8061630"/>
                            <a:ext cx="25400" cy="12700"/>
                          </a:xfrm>
                          <a:custGeom>
                            <a:avLst/>
                            <a:gdLst>
                              <a:gd name="connsiteX0" fmla="*/ 9724 w 25400"/>
                              <a:gd name="connsiteY0" fmla="*/ 14936 h 12700"/>
                              <a:gd name="connsiteX1" fmla="*/ 17344 w 25400"/>
                              <a:gd name="connsiteY1" fmla="*/ 9855 h 12700"/>
                              <a:gd name="connsiteX2" fmla="*/ 9724 w 25400"/>
                              <a:gd name="connsiteY2" fmla="*/ 14936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724" y="14936"/>
                                </a:moveTo>
                                <a:cubicBezTo>
                                  <a:pt x="12264" y="13665"/>
                                  <a:pt x="17344" y="13665"/>
                                  <a:pt x="17344" y="9855"/>
                                </a:cubicBezTo>
                                <a:cubicBezTo>
                                  <a:pt x="13534" y="8586"/>
                                  <a:pt x="8454" y="11126"/>
                                  <a:pt x="9724" y="1493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04" name="Freeform: Shape 10204"/>
                        <wps:cNvSpPr/>
                        <wps:spPr>
                          <a:xfrm>
                            <a:off x="2324735" y="8412480"/>
                            <a:ext cx="25400" cy="254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4605 h 25400"/>
                              <a:gd name="connsiteX1" fmla="*/ 24765 w 25400"/>
                              <a:gd name="connsiteY1" fmla="*/ 9525 h 25400"/>
                              <a:gd name="connsiteX2" fmla="*/ 9525 w 25400"/>
                              <a:gd name="connsiteY2" fmla="*/ 1460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9525" y="14605"/>
                                </a:moveTo>
                                <a:cubicBezTo>
                                  <a:pt x="13335" y="17145"/>
                                  <a:pt x="26035" y="17145"/>
                                  <a:pt x="24765" y="9525"/>
                                </a:cubicBezTo>
                                <a:cubicBezTo>
                                  <a:pt x="17145" y="12064"/>
                                  <a:pt x="13335" y="8255"/>
                                  <a:pt x="9525" y="1460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05" name="Freeform: Shape 10205"/>
                        <wps:cNvSpPr/>
                        <wps:spPr>
                          <a:xfrm>
                            <a:off x="2291715" y="8434070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10795 h 12700"/>
                              <a:gd name="connsiteX1" fmla="*/ 10795 w 12700"/>
                              <a:gd name="connsiteY1" fmla="*/ 14605 h 12700"/>
                              <a:gd name="connsiteX2" fmla="*/ 14605 w 12700"/>
                              <a:gd name="connsiteY2" fmla="*/ 13336 h 12700"/>
                              <a:gd name="connsiteX3" fmla="*/ 13335 w 12700"/>
                              <a:gd name="connsiteY3" fmla="*/ 9525 h 12700"/>
                              <a:gd name="connsiteX4" fmla="*/ 9525 w 12700"/>
                              <a:gd name="connsiteY4" fmla="*/ 1079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10795"/>
                                </a:moveTo>
                                <a:cubicBezTo>
                                  <a:pt x="9525" y="12065"/>
                                  <a:pt x="10795" y="13336"/>
                                  <a:pt x="10795" y="14605"/>
                                </a:cubicBezTo>
                                <a:cubicBezTo>
                                  <a:pt x="12065" y="14605"/>
                                  <a:pt x="13335" y="13336"/>
                                  <a:pt x="14605" y="13336"/>
                                </a:cubicBezTo>
                                <a:cubicBezTo>
                                  <a:pt x="14605" y="12065"/>
                                  <a:pt x="13335" y="10795"/>
                                  <a:pt x="13335" y="9525"/>
                                </a:cubicBezTo>
                                <a:cubicBezTo>
                                  <a:pt x="12065" y="10795"/>
                                  <a:pt x="10795" y="10795"/>
                                  <a:pt x="9525" y="107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06" name="Freeform: Shape 10206"/>
                        <wps:cNvSpPr/>
                        <wps:spPr>
                          <a:xfrm>
                            <a:off x="2260806" y="820166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7574 w 25400"/>
                              <a:gd name="connsiteY0" fmla="*/ 9525 h 25400"/>
                              <a:gd name="connsiteX1" fmla="*/ 9954 w 25400"/>
                              <a:gd name="connsiteY1" fmla="*/ 19685 h 25400"/>
                              <a:gd name="connsiteX2" fmla="*/ 21384 w 25400"/>
                              <a:gd name="connsiteY2" fmla="*/ 13335 h 25400"/>
                              <a:gd name="connsiteX3" fmla="*/ 17574 w 25400"/>
                              <a:gd name="connsiteY3" fmla="*/ 12065 h 25400"/>
                              <a:gd name="connsiteX4" fmla="*/ 18844 w 25400"/>
                              <a:gd name="connsiteY4" fmla="*/ 10795 h 25400"/>
                              <a:gd name="connsiteX5" fmla="*/ 17574 w 25400"/>
                              <a:gd name="connsiteY5" fmla="*/ 10795 h 25400"/>
                              <a:gd name="connsiteX6" fmla="*/ 17574 w 25400"/>
                              <a:gd name="connsiteY6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7574" y="9525"/>
                                </a:moveTo>
                                <a:cubicBezTo>
                                  <a:pt x="9954" y="10795"/>
                                  <a:pt x="8684" y="14605"/>
                                  <a:pt x="9954" y="19685"/>
                                </a:cubicBezTo>
                                <a:cubicBezTo>
                                  <a:pt x="13764" y="17145"/>
                                  <a:pt x="23924" y="18415"/>
                                  <a:pt x="21384" y="13335"/>
                                </a:cubicBezTo>
                                <a:lnTo>
                                  <a:pt x="17574" y="12065"/>
                                </a:lnTo>
                                <a:lnTo>
                                  <a:pt x="18844" y="10795"/>
                                </a:lnTo>
                                <a:lnTo>
                                  <a:pt x="17574" y="10795"/>
                                </a:lnTo>
                                <a:lnTo>
                                  <a:pt x="17574" y="952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07" name="Freeform: Shape 10207"/>
                        <wps:cNvSpPr/>
                        <wps:spPr>
                          <a:xfrm>
                            <a:off x="448945" y="5673090"/>
                            <a:ext cx="25400" cy="12700"/>
                          </a:xfrm>
                          <a:custGeom>
                            <a:avLst/>
                            <a:gdLst>
                              <a:gd name="connsiteX0" fmla="*/ 17145 w 25400"/>
                              <a:gd name="connsiteY0" fmla="*/ 9525 h 12700"/>
                              <a:gd name="connsiteX1" fmla="*/ 9525 w 25400"/>
                              <a:gd name="connsiteY1" fmla="*/ 13335 h 12700"/>
                              <a:gd name="connsiteX2" fmla="*/ 17145 w 254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7145" y="9525"/>
                                </a:moveTo>
                                <a:cubicBezTo>
                                  <a:pt x="14605" y="9525"/>
                                  <a:pt x="10795" y="9525"/>
                                  <a:pt x="9525" y="13335"/>
                                </a:cubicBezTo>
                                <a:cubicBezTo>
                                  <a:pt x="12065" y="12065"/>
                                  <a:pt x="15875" y="12065"/>
                                  <a:pt x="1714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08" name="Freeform: Shape 10208"/>
                        <wps:cNvSpPr/>
                        <wps:spPr>
                          <a:xfrm>
                            <a:off x="447675" y="5946140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3335 h 12700"/>
                              <a:gd name="connsiteX1" fmla="*/ 9525 w 25400"/>
                              <a:gd name="connsiteY1" fmla="*/ 14605 h 12700"/>
                              <a:gd name="connsiteX2" fmla="*/ 18415 w 25400"/>
                              <a:gd name="connsiteY2" fmla="*/ 12065 h 12700"/>
                              <a:gd name="connsiteX3" fmla="*/ 19685 w 25400"/>
                              <a:gd name="connsiteY3" fmla="*/ 10795 h 12700"/>
                              <a:gd name="connsiteX4" fmla="*/ 18415 w 25400"/>
                              <a:gd name="connsiteY4" fmla="*/ 9525 h 12700"/>
                              <a:gd name="connsiteX5" fmla="*/ 9525 w 25400"/>
                              <a:gd name="connsiteY5" fmla="*/ 1333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3335"/>
                                </a:moveTo>
                                <a:lnTo>
                                  <a:pt x="9525" y="14605"/>
                                </a:lnTo>
                                <a:cubicBezTo>
                                  <a:pt x="13335" y="13335"/>
                                  <a:pt x="15875" y="12065"/>
                                  <a:pt x="18415" y="12065"/>
                                </a:cubicBezTo>
                                <a:cubicBezTo>
                                  <a:pt x="19685" y="12065"/>
                                  <a:pt x="19685" y="12065"/>
                                  <a:pt x="19685" y="10795"/>
                                </a:cubicBezTo>
                                <a:cubicBezTo>
                                  <a:pt x="19685" y="9525"/>
                                  <a:pt x="18415" y="9525"/>
                                  <a:pt x="18415" y="9525"/>
                                </a:cubicBezTo>
                                <a:cubicBezTo>
                                  <a:pt x="14605" y="9525"/>
                                  <a:pt x="12065" y="10795"/>
                                  <a:pt x="9525" y="1333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09" name="Freeform: Shape 10209"/>
                        <wps:cNvSpPr/>
                        <wps:spPr>
                          <a:xfrm>
                            <a:off x="2548255" y="7892872"/>
                            <a:ext cx="63500" cy="25400"/>
                          </a:xfrm>
                          <a:custGeom>
                            <a:avLst/>
                            <a:gdLst>
                              <a:gd name="connsiteX0" fmla="*/ 59055 w 63500"/>
                              <a:gd name="connsiteY0" fmla="*/ 23673 h 25400"/>
                              <a:gd name="connsiteX1" fmla="*/ 9525 w 63500"/>
                              <a:gd name="connsiteY1" fmla="*/ 18593 h 25400"/>
                              <a:gd name="connsiteX2" fmla="*/ 13335 w 63500"/>
                              <a:gd name="connsiteY2" fmla="*/ 19863 h 25400"/>
                              <a:gd name="connsiteX3" fmla="*/ 13335 w 63500"/>
                              <a:gd name="connsiteY3" fmla="*/ 23673 h 25400"/>
                              <a:gd name="connsiteX4" fmla="*/ 59055 w 63500"/>
                              <a:gd name="connsiteY4" fmla="*/ 23673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3500" h="25400">
                                <a:moveTo>
                                  <a:pt x="59055" y="23673"/>
                                </a:moveTo>
                                <a:cubicBezTo>
                                  <a:pt x="51435" y="7163"/>
                                  <a:pt x="20955" y="4623"/>
                                  <a:pt x="9525" y="18593"/>
                                </a:cubicBezTo>
                                <a:lnTo>
                                  <a:pt x="13335" y="19863"/>
                                </a:lnTo>
                                <a:lnTo>
                                  <a:pt x="13335" y="23673"/>
                                </a:lnTo>
                                <a:cubicBezTo>
                                  <a:pt x="26035" y="19863"/>
                                  <a:pt x="43815" y="32563"/>
                                  <a:pt x="59055" y="2367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10" name="Freeform: Shape 10210"/>
                        <wps:cNvSpPr/>
                        <wps:spPr>
                          <a:xfrm>
                            <a:off x="447675" y="9371791"/>
                            <a:ext cx="76200" cy="63500"/>
                          </a:xfrm>
                          <a:custGeom>
                            <a:avLst/>
                            <a:gdLst>
                              <a:gd name="connsiteX0" fmla="*/ 65405 w 76200"/>
                              <a:gd name="connsiteY0" fmla="*/ 10334 h 63500"/>
                              <a:gd name="connsiteX1" fmla="*/ 41275 w 76200"/>
                              <a:gd name="connsiteY1" fmla="*/ 16684 h 63500"/>
                              <a:gd name="connsiteX2" fmla="*/ 9525 w 76200"/>
                              <a:gd name="connsiteY2" fmla="*/ 42084 h 63500"/>
                              <a:gd name="connsiteX3" fmla="*/ 9525 w 76200"/>
                              <a:gd name="connsiteY3" fmla="*/ 56053 h 63500"/>
                              <a:gd name="connsiteX4" fmla="*/ 33655 w 76200"/>
                              <a:gd name="connsiteY4" fmla="*/ 45893 h 63500"/>
                              <a:gd name="connsiteX5" fmla="*/ 64135 w 76200"/>
                              <a:gd name="connsiteY5" fmla="*/ 29384 h 63500"/>
                              <a:gd name="connsiteX6" fmla="*/ 65405 w 76200"/>
                              <a:gd name="connsiteY6" fmla="*/ 10334 h 63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76200" h="63500">
                                <a:moveTo>
                                  <a:pt x="65405" y="10334"/>
                                </a:moveTo>
                                <a:cubicBezTo>
                                  <a:pt x="57785" y="7793"/>
                                  <a:pt x="38735" y="11603"/>
                                  <a:pt x="41275" y="16684"/>
                                </a:cubicBezTo>
                                <a:cubicBezTo>
                                  <a:pt x="47625" y="29384"/>
                                  <a:pt x="26035" y="35734"/>
                                  <a:pt x="9525" y="42084"/>
                                </a:cubicBezTo>
                                <a:lnTo>
                                  <a:pt x="9525" y="56053"/>
                                </a:lnTo>
                                <a:cubicBezTo>
                                  <a:pt x="17145" y="52243"/>
                                  <a:pt x="24765" y="48434"/>
                                  <a:pt x="33655" y="45893"/>
                                </a:cubicBezTo>
                                <a:cubicBezTo>
                                  <a:pt x="45085" y="42084"/>
                                  <a:pt x="55245" y="35734"/>
                                  <a:pt x="64135" y="29384"/>
                                </a:cubicBezTo>
                                <a:cubicBezTo>
                                  <a:pt x="75565" y="23034"/>
                                  <a:pt x="75565" y="14143"/>
                                  <a:pt x="65405" y="1033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11" name="Freeform: Shape 10211"/>
                        <wps:cNvSpPr/>
                        <wps:spPr>
                          <a:xfrm>
                            <a:off x="2492375" y="7919658"/>
                            <a:ext cx="139700" cy="88900"/>
                          </a:xfrm>
                          <a:custGeom>
                            <a:avLst/>
                            <a:gdLst>
                              <a:gd name="connsiteX0" fmla="*/ 89535 w 139700"/>
                              <a:gd name="connsiteY0" fmla="*/ 47687 h 88900"/>
                              <a:gd name="connsiteX1" fmla="*/ 59055 w 139700"/>
                              <a:gd name="connsiteY1" fmla="*/ 61657 h 88900"/>
                              <a:gd name="connsiteX2" fmla="*/ 59055 w 139700"/>
                              <a:gd name="connsiteY2" fmla="*/ 75627 h 88900"/>
                              <a:gd name="connsiteX3" fmla="*/ 62865 w 139700"/>
                              <a:gd name="connsiteY3" fmla="*/ 75627 h 88900"/>
                              <a:gd name="connsiteX4" fmla="*/ 62865 w 139700"/>
                              <a:gd name="connsiteY4" fmla="*/ 78167 h 88900"/>
                              <a:gd name="connsiteX5" fmla="*/ 67945 w 139700"/>
                              <a:gd name="connsiteY5" fmla="*/ 88327 h 88900"/>
                              <a:gd name="connsiteX6" fmla="*/ 71755 w 139700"/>
                              <a:gd name="connsiteY6" fmla="*/ 88327 h 88900"/>
                              <a:gd name="connsiteX7" fmla="*/ 71755 w 139700"/>
                              <a:gd name="connsiteY7" fmla="*/ 90867 h 88900"/>
                              <a:gd name="connsiteX8" fmla="*/ 92075 w 139700"/>
                              <a:gd name="connsiteY8" fmla="*/ 81977 h 88900"/>
                              <a:gd name="connsiteX9" fmla="*/ 136525 w 139700"/>
                              <a:gd name="connsiteY9" fmla="*/ 81977 h 88900"/>
                              <a:gd name="connsiteX10" fmla="*/ 125095 w 139700"/>
                              <a:gd name="connsiteY10" fmla="*/ 64197 h 88900"/>
                              <a:gd name="connsiteX11" fmla="*/ 133985 w 139700"/>
                              <a:gd name="connsiteY11" fmla="*/ 57847 h 88900"/>
                              <a:gd name="connsiteX12" fmla="*/ 95885 w 139700"/>
                              <a:gd name="connsiteY12" fmla="*/ 24827 h 88900"/>
                              <a:gd name="connsiteX13" fmla="*/ 104775 w 139700"/>
                              <a:gd name="connsiteY13" fmla="*/ 23557 h 88900"/>
                              <a:gd name="connsiteX14" fmla="*/ 37465 w 139700"/>
                              <a:gd name="connsiteY14" fmla="*/ 19747 h 88900"/>
                              <a:gd name="connsiteX15" fmla="*/ 15875 w 139700"/>
                              <a:gd name="connsiteY15" fmla="*/ 34987 h 88900"/>
                              <a:gd name="connsiteX16" fmla="*/ 19685 w 139700"/>
                              <a:gd name="connsiteY16" fmla="*/ 42607 h 88900"/>
                              <a:gd name="connsiteX17" fmla="*/ 13335 w 139700"/>
                              <a:gd name="connsiteY17" fmla="*/ 45147 h 88900"/>
                              <a:gd name="connsiteX18" fmla="*/ 13335 w 139700"/>
                              <a:gd name="connsiteY18" fmla="*/ 47687 h 88900"/>
                              <a:gd name="connsiteX19" fmla="*/ 9525 w 139700"/>
                              <a:gd name="connsiteY19" fmla="*/ 47687 h 88900"/>
                              <a:gd name="connsiteX20" fmla="*/ 89535 w 139700"/>
                              <a:gd name="connsiteY20" fmla="*/ 47687 h 88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139700" h="88900">
                                <a:moveTo>
                                  <a:pt x="89535" y="47687"/>
                                </a:moveTo>
                                <a:cubicBezTo>
                                  <a:pt x="78105" y="51497"/>
                                  <a:pt x="75565" y="59117"/>
                                  <a:pt x="59055" y="61657"/>
                                </a:cubicBezTo>
                                <a:cubicBezTo>
                                  <a:pt x="64135" y="68007"/>
                                  <a:pt x="61595" y="71817"/>
                                  <a:pt x="59055" y="75627"/>
                                </a:cubicBezTo>
                                <a:lnTo>
                                  <a:pt x="62865" y="75627"/>
                                </a:lnTo>
                                <a:lnTo>
                                  <a:pt x="62865" y="78167"/>
                                </a:lnTo>
                                <a:cubicBezTo>
                                  <a:pt x="69215" y="80707"/>
                                  <a:pt x="64135" y="83247"/>
                                  <a:pt x="67945" y="88327"/>
                                </a:cubicBezTo>
                                <a:lnTo>
                                  <a:pt x="71755" y="88327"/>
                                </a:lnTo>
                                <a:lnTo>
                                  <a:pt x="71755" y="90867"/>
                                </a:lnTo>
                                <a:cubicBezTo>
                                  <a:pt x="85725" y="88327"/>
                                  <a:pt x="84455" y="90867"/>
                                  <a:pt x="92075" y="81977"/>
                                </a:cubicBezTo>
                                <a:cubicBezTo>
                                  <a:pt x="107315" y="85787"/>
                                  <a:pt x="122555" y="84517"/>
                                  <a:pt x="136525" y="81977"/>
                                </a:cubicBezTo>
                                <a:cubicBezTo>
                                  <a:pt x="137795" y="73087"/>
                                  <a:pt x="127635" y="75627"/>
                                  <a:pt x="125095" y="64197"/>
                                </a:cubicBezTo>
                                <a:cubicBezTo>
                                  <a:pt x="130175" y="62927"/>
                                  <a:pt x="135255" y="61657"/>
                                  <a:pt x="133985" y="57847"/>
                                </a:cubicBezTo>
                                <a:cubicBezTo>
                                  <a:pt x="118745" y="47687"/>
                                  <a:pt x="107315" y="43877"/>
                                  <a:pt x="95885" y="24827"/>
                                </a:cubicBezTo>
                                <a:cubicBezTo>
                                  <a:pt x="100965" y="24827"/>
                                  <a:pt x="102235" y="28637"/>
                                  <a:pt x="104775" y="23557"/>
                                </a:cubicBezTo>
                                <a:cubicBezTo>
                                  <a:pt x="89535" y="-573"/>
                                  <a:pt x="65405" y="12127"/>
                                  <a:pt x="37465" y="19747"/>
                                </a:cubicBezTo>
                                <a:cubicBezTo>
                                  <a:pt x="32385" y="26097"/>
                                  <a:pt x="27305" y="31177"/>
                                  <a:pt x="15875" y="34987"/>
                                </a:cubicBezTo>
                                <a:cubicBezTo>
                                  <a:pt x="15875" y="38797"/>
                                  <a:pt x="24765" y="38797"/>
                                  <a:pt x="19685" y="42607"/>
                                </a:cubicBezTo>
                                <a:cubicBezTo>
                                  <a:pt x="17145" y="43877"/>
                                  <a:pt x="15875" y="43877"/>
                                  <a:pt x="13335" y="45147"/>
                                </a:cubicBezTo>
                                <a:lnTo>
                                  <a:pt x="13335" y="47687"/>
                                </a:lnTo>
                                <a:lnTo>
                                  <a:pt x="9525" y="47687"/>
                                </a:lnTo>
                                <a:cubicBezTo>
                                  <a:pt x="38735" y="65467"/>
                                  <a:pt x="59055" y="38797"/>
                                  <a:pt x="89535" y="4768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12" name="Freeform: Shape 10212"/>
                        <wps:cNvSpPr/>
                        <wps:spPr>
                          <a:xfrm>
                            <a:off x="2270125" y="8061960"/>
                            <a:ext cx="355600" cy="152400"/>
                          </a:xfrm>
                          <a:custGeom>
                            <a:avLst/>
                            <a:gdLst>
                              <a:gd name="connsiteX0" fmla="*/ 339725 w 355600"/>
                              <a:gd name="connsiteY0" fmla="*/ 13335 h 152400"/>
                              <a:gd name="connsiteX1" fmla="*/ 338455 w 355600"/>
                              <a:gd name="connsiteY1" fmla="*/ 9525 h 152400"/>
                              <a:gd name="connsiteX2" fmla="*/ 234315 w 355600"/>
                              <a:gd name="connsiteY2" fmla="*/ 36195 h 152400"/>
                              <a:gd name="connsiteX3" fmla="*/ 200025 w 355600"/>
                              <a:gd name="connsiteY3" fmla="*/ 51435 h 152400"/>
                              <a:gd name="connsiteX4" fmla="*/ 203835 w 355600"/>
                              <a:gd name="connsiteY4" fmla="*/ 52705 h 152400"/>
                              <a:gd name="connsiteX5" fmla="*/ 203835 w 355600"/>
                              <a:gd name="connsiteY5" fmla="*/ 56515 h 152400"/>
                              <a:gd name="connsiteX6" fmla="*/ 212725 w 355600"/>
                              <a:gd name="connsiteY6" fmla="*/ 55245 h 152400"/>
                              <a:gd name="connsiteX7" fmla="*/ 189865 w 355600"/>
                              <a:gd name="connsiteY7" fmla="*/ 67945 h 152400"/>
                              <a:gd name="connsiteX8" fmla="*/ 10795 w 355600"/>
                              <a:gd name="connsiteY8" fmla="*/ 147955 h 152400"/>
                              <a:gd name="connsiteX9" fmla="*/ 9525 w 355600"/>
                              <a:gd name="connsiteY9" fmla="*/ 151765 h 152400"/>
                              <a:gd name="connsiteX10" fmla="*/ 14605 w 355600"/>
                              <a:gd name="connsiteY10" fmla="*/ 154305 h 152400"/>
                              <a:gd name="connsiteX11" fmla="*/ 193675 w 355600"/>
                              <a:gd name="connsiteY11" fmla="*/ 74295 h 152400"/>
                              <a:gd name="connsiteX12" fmla="*/ 193675 w 355600"/>
                              <a:gd name="connsiteY12" fmla="*/ 74295 h 152400"/>
                              <a:gd name="connsiteX13" fmla="*/ 319405 w 355600"/>
                              <a:gd name="connsiteY13" fmla="*/ 31115 h 152400"/>
                              <a:gd name="connsiteX14" fmla="*/ 351155 w 355600"/>
                              <a:gd name="connsiteY14" fmla="*/ 14605 h 152400"/>
                              <a:gd name="connsiteX15" fmla="*/ 344805 w 355600"/>
                              <a:gd name="connsiteY15" fmla="*/ 12065 h 152400"/>
                              <a:gd name="connsiteX16" fmla="*/ 339725 w 355600"/>
                              <a:gd name="connsiteY16" fmla="*/ 13335 h 152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355600" h="152400">
                                <a:moveTo>
                                  <a:pt x="339725" y="13335"/>
                                </a:moveTo>
                                <a:lnTo>
                                  <a:pt x="338455" y="9525"/>
                                </a:lnTo>
                                <a:cubicBezTo>
                                  <a:pt x="296545" y="18415"/>
                                  <a:pt x="268605" y="45085"/>
                                  <a:pt x="234315" y="36195"/>
                                </a:cubicBezTo>
                                <a:cubicBezTo>
                                  <a:pt x="227965" y="43815"/>
                                  <a:pt x="205105" y="43815"/>
                                  <a:pt x="200025" y="51435"/>
                                </a:cubicBezTo>
                                <a:lnTo>
                                  <a:pt x="203835" y="52705"/>
                                </a:lnTo>
                                <a:lnTo>
                                  <a:pt x="203835" y="56515"/>
                                </a:lnTo>
                                <a:cubicBezTo>
                                  <a:pt x="207645" y="55245"/>
                                  <a:pt x="211455" y="53975"/>
                                  <a:pt x="212725" y="55245"/>
                                </a:cubicBezTo>
                                <a:cubicBezTo>
                                  <a:pt x="207645" y="62865"/>
                                  <a:pt x="194945" y="60325"/>
                                  <a:pt x="189865" y="67945"/>
                                </a:cubicBezTo>
                                <a:cubicBezTo>
                                  <a:pt x="128905" y="94615"/>
                                  <a:pt x="69215" y="121285"/>
                                  <a:pt x="10795" y="147955"/>
                                </a:cubicBezTo>
                                <a:lnTo>
                                  <a:pt x="9525" y="151765"/>
                                </a:lnTo>
                                <a:lnTo>
                                  <a:pt x="14605" y="154305"/>
                                </a:lnTo>
                                <a:cubicBezTo>
                                  <a:pt x="74295" y="127635"/>
                                  <a:pt x="132715" y="100965"/>
                                  <a:pt x="193675" y="74295"/>
                                </a:cubicBezTo>
                                <a:lnTo>
                                  <a:pt x="193675" y="74295"/>
                                </a:lnTo>
                                <a:cubicBezTo>
                                  <a:pt x="238125" y="57785"/>
                                  <a:pt x="276225" y="37465"/>
                                  <a:pt x="319405" y="31115"/>
                                </a:cubicBezTo>
                                <a:cubicBezTo>
                                  <a:pt x="324485" y="22225"/>
                                  <a:pt x="342265" y="18415"/>
                                  <a:pt x="351155" y="14605"/>
                                </a:cubicBezTo>
                                <a:cubicBezTo>
                                  <a:pt x="348615" y="14605"/>
                                  <a:pt x="347345" y="13335"/>
                                  <a:pt x="344805" y="12065"/>
                                </a:cubicBezTo>
                                <a:lnTo>
                                  <a:pt x="339725" y="1333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13" name="Freeform: Shape 10213"/>
                        <wps:cNvSpPr/>
                        <wps:spPr>
                          <a:xfrm>
                            <a:off x="2543175" y="7999730"/>
                            <a:ext cx="25400" cy="25400"/>
                          </a:xfrm>
                          <a:custGeom>
                            <a:avLst/>
                            <a:gdLst>
                              <a:gd name="connsiteX0" fmla="*/ 20955 w 25400"/>
                              <a:gd name="connsiteY0" fmla="*/ 9525 h 25400"/>
                              <a:gd name="connsiteX1" fmla="*/ 9525 w 25400"/>
                              <a:gd name="connsiteY1" fmla="*/ 17145 h 25400"/>
                              <a:gd name="connsiteX2" fmla="*/ 20955 w 25400"/>
                              <a:gd name="connsiteY2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20955" y="9525"/>
                                </a:moveTo>
                                <a:lnTo>
                                  <a:pt x="9525" y="17145"/>
                                </a:lnTo>
                                <a:cubicBezTo>
                                  <a:pt x="14605" y="15875"/>
                                  <a:pt x="18415" y="13335"/>
                                  <a:pt x="2095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14" name="Freeform: Shape 10214"/>
                        <wps:cNvSpPr/>
                        <wps:spPr>
                          <a:xfrm>
                            <a:off x="2380703" y="811657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0707 w 25400"/>
                              <a:gd name="connsiteY0" fmla="*/ 17145 h 25400"/>
                              <a:gd name="connsiteX1" fmla="*/ 22137 w 25400"/>
                              <a:gd name="connsiteY1" fmla="*/ 9525 h 25400"/>
                              <a:gd name="connsiteX2" fmla="*/ 10707 w 25400"/>
                              <a:gd name="connsiteY2" fmla="*/ 1714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0707" y="17145"/>
                                </a:moveTo>
                                <a:cubicBezTo>
                                  <a:pt x="15787" y="15875"/>
                                  <a:pt x="23407" y="14605"/>
                                  <a:pt x="22137" y="9525"/>
                                </a:cubicBezTo>
                                <a:cubicBezTo>
                                  <a:pt x="18327" y="12065"/>
                                  <a:pt x="5627" y="10795"/>
                                  <a:pt x="10707" y="1714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15" name="Freeform: Shape 10215"/>
                        <wps:cNvSpPr/>
                        <wps:spPr>
                          <a:xfrm>
                            <a:off x="7232015" y="1550670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2065 h 12700"/>
                              <a:gd name="connsiteX1" fmla="*/ 15875 w 25400"/>
                              <a:gd name="connsiteY1" fmla="*/ 9525 h 12700"/>
                              <a:gd name="connsiteX2" fmla="*/ 9525 w 25400"/>
                              <a:gd name="connsiteY2" fmla="*/ 1206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2065"/>
                                </a:moveTo>
                                <a:lnTo>
                                  <a:pt x="15875" y="9525"/>
                                </a:lnTo>
                                <a:cubicBezTo>
                                  <a:pt x="13335" y="9525"/>
                                  <a:pt x="10795" y="9525"/>
                                  <a:pt x="9525" y="1206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16" name="Freeform: Shape 10216"/>
                        <wps:cNvSpPr/>
                        <wps:spPr>
                          <a:xfrm>
                            <a:off x="7136765" y="1577340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9525 h 12700"/>
                              <a:gd name="connsiteX1" fmla="*/ 15875 w 25400"/>
                              <a:gd name="connsiteY1" fmla="*/ 12065 h 12700"/>
                              <a:gd name="connsiteX2" fmla="*/ 9525 w 254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9525"/>
                                </a:moveTo>
                                <a:lnTo>
                                  <a:pt x="15875" y="12065"/>
                                </a:lnTo>
                                <a:cubicBezTo>
                                  <a:pt x="14605" y="9525"/>
                                  <a:pt x="12065" y="9525"/>
                                  <a:pt x="952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17" name="Freeform: Shape 10217"/>
                        <wps:cNvSpPr/>
                        <wps:spPr>
                          <a:xfrm>
                            <a:off x="7225665" y="1513417"/>
                            <a:ext cx="88900" cy="50800"/>
                          </a:xfrm>
                          <a:custGeom>
                            <a:avLst/>
                            <a:gdLst>
                              <a:gd name="connsiteX0" fmla="*/ 66675 w 88900"/>
                              <a:gd name="connsiteY0" fmla="*/ 20108 h 50800"/>
                              <a:gd name="connsiteX1" fmla="*/ 73025 w 88900"/>
                              <a:gd name="connsiteY1" fmla="*/ 18838 h 50800"/>
                              <a:gd name="connsiteX2" fmla="*/ 71755 w 88900"/>
                              <a:gd name="connsiteY2" fmla="*/ 12488 h 50800"/>
                              <a:gd name="connsiteX3" fmla="*/ 46355 w 88900"/>
                              <a:gd name="connsiteY3" fmla="*/ 16298 h 50800"/>
                              <a:gd name="connsiteX4" fmla="*/ 9525 w 88900"/>
                              <a:gd name="connsiteY4" fmla="*/ 34078 h 50800"/>
                              <a:gd name="connsiteX5" fmla="*/ 14605 w 88900"/>
                              <a:gd name="connsiteY5" fmla="*/ 35348 h 50800"/>
                              <a:gd name="connsiteX6" fmla="*/ 14605 w 88900"/>
                              <a:gd name="connsiteY6" fmla="*/ 40428 h 50800"/>
                              <a:gd name="connsiteX7" fmla="*/ 24765 w 88900"/>
                              <a:gd name="connsiteY7" fmla="*/ 39158 h 50800"/>
                              <a:gd name="connsiteX8" fmla="*/ 24765 w 88900"/>
                              <a:gd name="connsiteY8" fmla="*/ 44238 h 50800"/>
                              <a:gd name="connsiteX9" fmla="*/ 28575 w 88900"/>
                              <a:gd name="connsiteY9" fmla="*/ 44238 h 50800"/>
                              <a:gd name="connsiteX10" fmla="*/ 28575 w 88900"/>
                              <a:gd name="connsiteY10" fmla="*/ 48048 h 50800"/>
                              <a:gd name="connsiteX11" fmla="*/ 36195 w 88900"/>
                              <a:gd name="connsiteY11" fmla="*/ 53128 h 50800"/>
                              <a:gd name="connsiteX12" fmla="*/ 48895 w 88900"/>
                              <a:gd name="connsiteY12" fmla="*/ 42968 h 50800"/>
                              <a:gd name="connsiteX13" fmla="*/ 59055 w 88900"/>
                              <a:gd name="connsiteY13" fmla="*/ 46778 h 50800"/>
                              <a:gd name="connsiteX14" fmla="*/ 57785 w 88900"/>
                              <a:gd name="connsiteY14" fmla="*/ 44238 h 50800"/>
                              <a:gd name="connsiteX15" fmla="*/ 67945 w 88900"/>
                              <a:gd name="connsiteY15" fmla="*/ 39158 h 50800"/>
                              <a:gd name="connsiteX16" fmla="*/ 67945 w 88900"/>
                              <a:gd name="connsiteY16" fmla="*/ 42968 h 50800"/>
                              <a:gd name="connsiteX17" fmla="*/ 86995 w 88900"/>
                              <a:gd name="connsiteY17" fmla="*/ 36618 h 50800"/>
                              <a:gd name="connsiteX18" fmla="*/ 83185 w 88900"/>
                              <a:gd name="connsiteY18" fmla="*/ 22648 h 50800"/>
                              <a:gd name="connsiteX19" fmla="*/ 80645 w 88900"/>
                              <a:gd name="connsiteY19" fmla="*/ 20108 h 50800"/>
                              <a:gd name="connsiteX20" fmla="*/ 80645 w 88900"/>
                              <a:gd name="connsiteY20" fmla="*/ 16298 h 50800"/>
                              <a:gd name="connsiteX21" fmla="*/ 53975 w 88900"/>
                              <a:gd name="connsiteY21" fmla="*/ 21378 h 50800"/>
                              <a:gd name="connsiteX22" fmla="*/ 66675 w 88900"/>
                              <a:gd name="connsiteY22" fmla="*/ 20108 h 50800"/>
                              <a:gd name="connsiteX23" fmla="*/ 62865 w 88900"/>
                              <a:gd name="connsiteY23" fmla="*/ 39158 h 50800"/>
                              <a:gd name="connsiteX24" fmla="*/ 64135 w 88900"/>
                              <a:gd name="connsiteY24" fmla="*/ 42968 h 50800"/>
                              <a:gd name="connsiteX25" fmla="*/ 59055 w 88900"/>
                              <a:gd name="connsiteY25" fmla="*/ 45508 h 50800"/>
                              <a:gd name="connsiteX26" fmla="*/ 57785 w 88900"/>
                              <a:gd name="connsiteY26" fmla="*/ 41698 h 50800"/>
                              <a:gd name="connsiteX27" fmla="*/ 62865 w 88900"/>
                              <a:gd name="connsiteY27" fmla="*/ 39158 h 50800"/>
                              <a:gd name="connsiteX28" fmla="*/ 47625 w 88900"/>
                              <a:gd name="connsiteY28" fmla="*/ 21378 h 50800"/>
                              <a:gd name="connsiteX29" fmla="*/ 47625 w 88900"/>
                              <a:gd name="connsiteY29" fmla="*/ 21378 h 50800"/>
                              <a:gd name="connsiteX30" fmla="*/ 48895 w 88900"/>
                              <a:gd name="connsiteY30" fmla="*/ 21378 h 50800"/>
                              <a:gd name="connsiteX31" fmla="*/ 47625 w 88900"/>
                              <a:gd name="connsiteY31" fmla="*/ 21378 h 50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</a:cxnLst>
                            <a:rect l="l" t="t" r="r" b="b"/>
                            <a:pathLst>
                              <a:path w="88900" h="50800">
                                <a:moveTo>
                                  <a:pt x="66675" y="20108"/>
                                </a:moveTo>
                                <a:cubicBezTo>
                                  <a:pt x="69215" y="21378"/>
                                  <a:pt x="71755" y="21378"/>
                                  <a:pt x="73025" y="18838"/>
                                </a:cubicBezTo>
                                <a:cubicBezTo>
                                  <a:pt x="74295" y="16298"/>
                                  <a:pt x="74295" y="13758"/>
                                  <a:pt x="71755" y="12488"/>
                                </a:cubicBezTo>
                                <a:cubicBezTo>
                                  <a:pt x="62865" y="6138"/>
                                  <a:pt x="52705" y="11218"/>
                                  <a:pt x="46355" y="16298"/>
                                </a:cubicBezTo>
                                <a:cubicBezTo>
                                  <a:pt x="31115" y="25188"/>
                                  <a:pt x="20955" y="21378"/>
                                  <a:pt x="9525" y="34078"/>
                                </a:cubicBezTo>
                                <a:lnTo>
                                  <a:pt x="14605" y="35348"/>
                                </a:lnTo>
                                <a:lnTo>
                                  <a:pt x="14605" y="40428"/>
                                </a:lnTo>
                                <a:cubicBezTo>
                                  <a:pt x="18415" y="39158"/>
                                  <a:pt x="22225" y="37888"/>
                                  <a:pt x="24765" y="39158"/>
                                </a:cubicBezTo>
                                <a:cubicBezTo>
                                  <a:pt x="26035" y="41698"/>
                                  <a:pt x="23495" y="42968"/>
                                  <a:pt x="24765" y="44238"/>
                                </a:cubicBezTo>
                                <a:lnTo>
                                  <a:pt x="28575" y="44238"/>
                                </a:lnTo>
                                <a:lnTo>
                                  <a:pt x="28575" y="48048"/>
                                </a:lnTo>
                                <a:cubicBezTo>
                                  <a:pt x="29845" y="53128"/>
                                  <a:pt x="33655" y="51858"/>
                                  <a:pt x="36195" y="53128"/>
                                </a:cubicBezTo>
                                <a:cubicBezTo>
                                  <a:pt x="43815" y="51858"/>
                                  <a:pt x="43815" y="46778"/>
                                  <a:pt x="48895" y="42968"/>
                                </a:cubicBezTo>
                                <a:cubicBezTo>
                                  <a:pt x="52705" y="44238"/>
                                  <a:pt x="55245" y="45508"/>
                                  <a:pt x="59055" y="46778"/>
                                </a:cubicBezTo>
                                <a:lnTo>
                                  <a:pt x="57785" y="44238"/>
                                </a:lnTo>
                                <a:cubicBezTo>
                                  <a:pt x="61595" y="44238"/>
                                  <a:pt x="65405" y="42968"/>
                                  <a:pt x="67945" y="39158"/>
                                </a:cubicBezTo>
                                <a:lnTo>
                                  <a:pt x="67945" y="42968"/>
                                </a:lnTo>
                                <a:cubicBezTo>
                                  <a:pt x="74295" y="40428"/>
                                  <a:pt x="80645" y="39158"/>
                                  <a:pt x="86995" y="36618"/>
                                </a:cubicBezTo>
                                <a:cubicBezTo>
                                  <a:pt x="81915" y="30268"/>
                                  <a:pt x="88265" y="28998"/>
                                  <a:pt x="83185" y="22648"/>
                                </a:cubicBezTo>
                                <a:lnTo>
                                  <a:pt x="80645" y="20108"/>
                                </a:lnTo>
                                <a:lnTo>
                                  <a:pt x="80645" y="16298"/>
                                </a:lnTo>
                                <a:cubicBezTo>
                                  <a:pt x="74295" y="21378"/>
                                  <a:pt x="60325" y="27728"/>
                                  <a:pt x="53975" y="21378"/>
                                </a:cubicBezTo>
                                <a:cubicBezTo>
                                  <a:pt x="57785" y="18838"/>
                                  <a:pt x="62865" y="16298"/>
                                  <a:pt x="66675" y="20108"/>
                                </a:cubicBezTo>
                                <a:close/>
                                <a:moveTo>
                                  <a:pt x="62865" y="39158"/>
                                </a:moveTo>
                                <a:cubicBezTo>
                                  <a:pt x="62865" y="40428"/>
                                  <a:pt x="64135" y="41698"/>
                                  <a:pt x="64135" y="42968"/>
                                </a:cubicBezTo>
                                <a:lnTo>
                                  <a:pt x="59055" y="45508"/>
                                </a:lnTo>
                                <a:cubicBezTo>
                                  <a:pt x="57785" y="44238"/>
                                  <a:pt x="57785" y="42968"/>
                                  <a:pt x="57785" y="41698"/>
                                </a:cubicBezTo>
                                <a:cubicBezTo>
                                  <a:pt x="59055" y="40428"/>
                                  <a:pt x="61595" y="40428"/>
                                  <a:pt x="62865" y="39158"/>
                                </a:cubicBezTo>
                                <a:close/>
                                <a:moveTo>
                                  <a:pt x="47625" y="21378"/>
                                </a:moveTo>
                                <a:lnTo>
                                  <a:pt x="47625" y="21378"/>
                                </a:lnTo>
                                <a:lnTo>
                                  <a:pt x="48895" y="21378"/>
                                </a:lnTo>
                                <a:lnTo>
                                  <a:pt x="47625" y="2137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18" name="Freeform: Shape 10218"/>
                        <wps:cNvSpPr/>
                        <wps:spPr>
                          <a:xfrm>
                            <a:off x="7135298" y="1537970"/>
                            <a:ext cx="114300" cy="63500"/>
                          </a:xfrm>
                          <a:custGeom>
                            <a:avLst/>
                            <a:gdLst>
                              <a:gd name="connsiteX0" fmla="*/ 103702 w 114300"/>
                              <a:gd name="connsiteY0" fmla="*/ 15875 h 63500"/>
                              <a:gd name="connsiteX1" fmla="*/ 98621 w 114300"/>
                              <a:gd name="connsiteY1" fmla="*/ 14605 h 63500"/>
                              <a:gd name="connsiteX2" fmla="*/ 98621 w 114300"/>
                              <a:gd name="connsiteY2" fmla="*/ 9525 h 63500"/>
                              <a:gd name="connsiteX3" fmla="*/ 61792 w 114300"/>
                              <a:gd name="connsiteY3" fmla="*/ 24765 h 63500"/>
                              <a:gd name="connsiteX4" fmla="*/ 61792 w 114300"/>
                              <a:gd name="connsiteY4" fmla="*/ 24765 h 63500"/>
                              <a:gd name="connsiteX5" fmla="*/ 49092 w 114300"/>
                              <a:gd name="connsiteY5" fmla="*/ 32385 h 63500"/>
                              <a:gd name="connsiteX6" fmla="*/ 44011 w 114300"/>
                              <a:gd name="connsiteY6" fmla="*/ 37465 h 63500"/>
                              <a:gd name="connsiteX7" fmla="*/ 24961 w 114300"/>
                              <a:gd name="connsiteY7" fmla="*/ 48895 h 63500"/>
                              <a:gd name="connsiteX8" fmla="*/ 23692 w 114300"/>
                              <a:gd name="connsiteY8" fmla="*/ 46355 h 63500"/>
                              <a:gd name="connsiteX9" fmla="*/ 18611 w 114300"/>
                              <a:gd name="connsiteY9" fmla="*/ 47625 h 63500"/>
                              <a:gd name="connsiteX10" fmla="*/ 17342 w 114300"/>
                              <a:gd name="connsiteY10" fmla="*/ 50165 h 63500"/>
                              <a:gd name="connsiteX11" fmla="*/ 14802 w 114300"/>
                              <a:gd name="connsiteY11" fmla="*/ 50165 h 63500"/>
                              <a:gd name="connsiteX12" fmla="*/ 10992 w 114300"/>
                              <a:gd name="connsiteY12" fmla="*/ 53975 h 63500"/>
                              <a:gd name="connsiteX13" fmla="*/ 10992 w 114300"/>
                              <a:gd name="connsiteY13" fmla="*/ 61595 h 63500"/>
                              <a:gd name="connsiteX14" fmla="*/ 14802 w 114300"/>
                              <a:gd name="connsiteY14" fmla="*/ 61595 h 63500"/>
                              <a:gd name="connsiteX15" fmla="*/ 14802 w 114300"/>
                              <a:gd name="connsiteY15" fmla="*/ 65405 h 63500"/>
                              <a:gd name="connsiteX16" fmla="*/ 28771 w 114300"/>
                              <a:gd name="connsiteY16" fmla="*/ 60325 h 63500"/>
                              <a:gd name="connsiteX17" fmla="*/ 27502 w 114300"/>
                              <a:gd name="connsiteY17" fmla="*/ 57785 h 63500"/>
                              <a:gd name="connsiteX18" fmla="*/ 46552 w 114300"/>
                              <a:gd name="connsiteY18" fmla="*/ 53975 h 63500"/>
                              <a:gd name="connsiteX19" fmla="*/ 49092 w 114300"/>
                              <a:gd name="connsiteY19" fmla="*/ 43815 h 63500"/>
                              <a:gd name="connsiteX20" fmla="*/ 54171 w 114300"/>
                              <a:gd name="connsiteY20" fmla="*/ 38735 h 63500"/>
                              <a:gd name="connsiteX21" fmla="*/ 61792 w 114300"/>
                              <a:gd name="connsiteY21" fmla="*/ 33655 h 63500"/>
                              <a:gd name="connsiteX22" fmla="*/ 64332 w 114300"/>
                              <a:gd name="connsiteY22" fmla="*/ 34925 h 63500"/>
                              <a:gd name="connsiteX23" fmla="*/ 59252 w 114300"/>
                              <a:gd name="connsiteY23" fmla="*/ 47625 h 63500"/>
                              <a:gd name="connsiteX24" fmla="*/ 88461 w 114300"/>
                              <a:gd name="connsiteY24" fmla="*/ 34925 h 63500"/>
                              <a:gd name="connsiteX25" fmla="*/ 84652 w 114300"/>
                              <a:gd name="connsiteY25" fmla="*/ 31115 h 63500"/>
                              <a:gd name="connsiteX26" fmla="*/ 110052 w 114300"/>
                              <a:gd name="connsiteY26" fmla="*/ 24765 h 63500"/>
                              <a:gd name="connsiteX27" fmla="*/ 106242 w 114300"/>
                              <a:gd name="connsiteY27" fmla="*/ 24765 h 63500"/>
                              <a:gd name="connsiteX28" fmla="*/ 106242 w 114300"/>
                              <a:gd name="connsiteY28" fmla="*/ 20955 h 63500"/>
                              <a:gd name="connsiteX29" fmla="*/ 103702 w 114300"/>
                              <a:gd name="connsiteY29" fmla="*/ 15875 h 63500"/>
                              <a:gd name="connsiteX30" fmla="*/ 42742 w 114300"/>
                              <a:gd name="connsiteY30" fmla="*/ 47625 h 63500"/>
                              <a:gd name="connsiteX31" fmla="*/ 35121 w 114300"/>
                              <a:gd name="connsiteY31" fmla="*/ 50165 h 63500"/>
                              <a:gd name="connsiteX32" fmla="*/ 42742 w 114300"/>
                              <a:gd name="connsiteY32" fmla="*/ 46355 h 63500"/>
                              <a:gd name="connsiteX33" fmla="*/ 42742 w 114300"/>
                              <a:gd name="connsiteY33" fmla="*/ 47625 h 63500"/>
                              <a:gd name="connsiteX34" fmla="*/ 42742 w 114300"/>
                              <a:gd name="connsiteY34" fmla="*/ 47625 h 63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114300" h="63500">
                                <a:moveTo>
                                  <a:pt x="103702" y="15875"/>
                                </a:moveTo>
                                <a:lnTo>
                                  <a:pt x="98621" y="14605"/>
                                </a:lnTo>
                                <a:lnTo>
                                  <a:pt x="98621" y="9525"/>
                                </a:lnTo>
                                <a:cubicBezTo>
                                  <a:pt x="82111" y="17145"/>
                                  <a:pt x="79571" y="18415"/>
                                  <a:pt x="61792" y="24765"/>
                                </a:cubicBezTo>
                                <a:lnTo>
                                  <a:pt x="61792" y="24765"/>
                                </a:lnTo>
                                <a:cubicBezTo>
                                  <a:pt x="55442" y="26035"/>
                                  <a:pt x="51632" y="28575"/>
                                  <a:pt x="49092" y="32385"/>
                                </a:cubicBezTo>
                                <a:cubicBezTo>
                                  <a:pt x="47821" y="33655"/>
                                  <a:pt x="46552" y="36195"/>
                                  <a:pt x="44011" y="37465"/>
                                </a:cubicBezTo>
                                <a:cubicBezTo>
                                  <a:pt x="35121" y="36195"/>
                                  <a:pt x="28771" y="41275"/>
                                  <a:pt x="24961" y="48895"/>
                                </a:cubicBezTo>
                                <a:lnTo>
                                  <a:pt x="23692" y="46355"/>
                                </a:lnTo>
                                <a:cubicBezTo>
                                  <a:pt x="22421" y="46355"/>
                                  <a:pt x="21152" y="47625"/>
                                  <a:pt x="18611" y="47625"/>
                                </a:cubicBezTo>
                                <a:lnTo>
                                  <a:pt x="17342" y="50165"/>
                                </a:lnTo>
                                <a:lnTo>
                                  <a:pt x="14802" y="50165"/>
                                </a:lnTo>
                                <a:cubicBezTo>
                                  <a:pt x="14802" y="52705"/>
                                  <a:pt x="13532" y="56515"/>
                                  <a:pt x="10992" y="53975"/>
                                </a:cubicBezTo>
                                <a:cubicBezTo>
                                  <a:pt x="8452" y="55245"/>
                                  <a:pt x="9721" y="59055"/>
                                  <a:pt x="10992" y="61595"/>
                                </a:cubicBezTo>
                                <a:lnTo>
                                  <a:pt x="14802" y="61595"/>
                                </a:lnTo>
                                <a:lnTo>
                                  <a:pt x="14802" y="65405"/>
                                </a:lnTo>
                                <a:cubicBezTo>
                                  <a:pt x="19882" y="64135"/>
                                  <a:pt x="23692" y="61595"/>
                                  <a:pt x="28771" y="60325"/>
                                </a:cubicBezTo>
                                <a:lnTo>
                                  <a:pt x="27502" y="57785"/>
                                </a:lnTo>
                                <a:cubicBezTo>
                                  <a:pt x="33852" y="59055"/>
                                  <a:pt x="42742" y="57785"/>
                                  <a:pt x="46552" y="53975"/>
                                </a:cubicBezTo>
                                <a:cubicBezTo>
                                  <a:pt x="49092" y="51435"/>
                                  <a:pt x="50361" y="47625"/>
                                  <a:pt x="49092" y="43815"/>
                                </a:cubicBezTo>
                                <a:cubicBezTo>
                                  <a:pt x="50361" y="42545"/>
                                  <a:pt x="52902" y="41275"/>
                                  <a:pt x="54171" y="38735"/>
                                </a:cubicBezTo>
                                <a:cubicBezTo>
                                  <a:pt x="56711" y="34925"/>
                                  <a:pt x="59252" y="33655"/>
                                  <a:pt x="61792" y="33655"/>
                                </a:cubicBezTo>
                                <a:cubicBezTo>
                                  <a:pt x="63061" y="33655"/>
                                  <a:pt x="63061" y="34925"/>
                                  <a:pt x="64332" y="34925"/>
                                </a:cubicBezTo>
                                <a:cubicBezTo>
                                  <a:pt x="64332" y="40005"/>
                                  <a:pt x="56711" y="41275"/>
                                  <a:pt x="59252" y="47625"/>
                                </a:cubicBezTo>
                                <a:cubicBezTo>
                                  <a:pt x="69411" y="47625"/>
                                  <a:pt x="82111" y="40005"/>
                                  <a:pt x="88461" y="34925"/>
                                </a:cubicBezTo>
                                <a:cubicBezTo>
                                  <a:pt x="85921" y="34925"/>
                                  <a:pt x="80842" y="33655"/>
                                  <a:pt x="84652" y="31115"/>
                                </a:cubicBezTo>
                                <a:cubicBezTo>
                                  <a:pt x="94811" y="23495"/>
                                  <a:pt x="104971" y="36195"/>
                                  <a:pt x="110052" y="24765"/>
                                </a:cubicBezTo>
                                <a:lnTo>
                                  <a:pt x="106242" y="24765"/>
                                </a:lnTo>
                                <a:lnTo>
                                  <a:pt x="106242" y="20955"/>
                                </a:lnTo>
                                <a:cubicBezTo>
                                  <a:pt x="104971" y="19685"/>
                                  <a:pt x="104971" y="18415"/>
                                  <a:pt x="103702" y="15875"/>
                                </a:cubicBezTo>
                                <a:close/>
                                <a:moveTo>
                                  <a:pt x="42742" y="47625"/>
                                </a:moveTo>
                                <a:cubicBezTo>
                                  <a:pt x="41471" y="48895"/>
                                  <a:pt x="37661" y="50165"/>
                                  <a:pt x="35121" y="50165"/>
                                </a:cubicBezTo>
                                <a:cubicBezTo>
                                  <a:pt x="37661" y="47625"/>
                                  <a:pt x="40202" y="46355"/>
                                  <a:pt x="42742" y="46355"/>
                                </a:cubicBezTo>
                                <a:cubicBezTo>
                                  <a:pt x="42742" y="46355"/>
                                  <a:pt x="42742" y="47625"/>
                                  <a:pt x="42742" y="47625"/>
                                </a:cubicBezTo>
                                <a:cubicBezTo>
                                  <a:pt x="42742" y="47625"/>
                                  <a:pt x="42742" y="47625"/>
                                  <a:pt x="42742" y="476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19" name="Freeform: Shape 10219"/>
                        <wps:cNvSpPr/>
                        <wps:spPr>
                          <a:xfrm>
                            <a:off x="7172325" y="1559560"/>
                            <a:ext cx="88900" cy="50800"/>
                          </a:xfrm>
                          <a:custGeom>
                            <a:avLst/>
                            <a:gdLst>
                              <a:gd name="connsiteX0" fmla="*/ 83185 w 88900"/>
                              <a:gd name="connsiteY0" fmla="*/ 15875 h 50800"/>
                              <a:gd name="connsiteX1" fmla="*/ 84455 w 88900"/>
                              <a:gd name="connsiteY1" fmla="*/ 15875 h 50800"/>
                              <a:gd name="connsiteX2" fmla="*/ 85725 w 88900"/>
                              <a:gd name="connsiteY2" fmla="*/ 13335 h 50800"/>
                              <a:gd name="connsiteX3" fmla="*/ 80645 w 88900"/>
                              <a:gd name="connsiteY3" fmla="*/ 9525 h 50800"/>
                              <a:gd name="connsiteX4" fmla="*/ 50165 w 88900"/>
                              <a:gd name="connsiteY4" fmla="*/ 27305 h 50800"/>
                              <a:gd name="connsiteX5" fmla="*/ 22225 w 88900"/>
                              <a:gd name="connsiteY5" fmla="*/ 41275 h 50800"/>
                              <a:gd name="connsiteX6" fmla="*/ 22225 w 88900"/>
                              <a:gd name="connsiteY6" fmla="*/ 40005 h 50800"/>
                              <a:gd name="connsiteX7" fmla="*/ 9525 w 88900"/>
                              <a:gd name="connsiteY7" fmla="*/ 48895 h 50800"/>
                              <a:gd name="connsiteX8" fmla="*/ 27305 w 88900"/>
                              <a:gd name="connsiteY8" fmla="*/ 45085 h 50800"/>
                              <a:gd name="connsiteX9" fmla="*/ 27305 w 88900"/>
                              <a:gd name="connsiteY9" fmla="*/ 45085 h 50800"/>
                              <a:gd name="connsiteX10" fmla="*/ 52705 w 88900"/>
                              <a:gd name="connsiteY10" fmla="*/ 32385 h 50800"/>
                              <a:gd name="connsiteX11" fmla="*/ 83185 w 88900"/>
                              <a:gd name="connsiteY11" fmla="*/ 15875 h 50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88900" h="50800">
                                <a:moveTo>
                                  <a:pt x="83185" y="15875"/>
                                </a:moveTo>
                                <a:lnTo>
                                  <a:pt x="84455" y="15875"/>
                                </a:lnTo>
                                <a:cubicBezTo>
                                  <a:pt x="86995" y="15875"/>
                                  <a:pt x="85725" y="15875"/>
                                  <a:pt x="85725" y="13335"/>
                                </a:cubicBezTo>
                                <a:cubicBezTo>
                                  <a:pt x="85725" y="12065"/>
                                  <a:pt x="81915" y="9525"/>
                                  <a:pt x="80645" y="9525"/>
                                </a:cubicBezTo>
                                <a:cubicBezTo>
                                  <a:pt x="74295" y="17145"/>
                                  <a:pt x="62865" y="22225"/>
                                  <a:pt x="50165" y="27305"/>
                                </a:cubicBezTo>
                                <a:cubicBezTo>
                                  <a:pt x="41275" y="31115"/>
                                  <a:pt x="31115" y="34925"/>
                                  <a:pt x="22225" y="41275"/>
                                </a:cubicBezTo>
                                <a:lnTo>
                                  <a:pt x="22225" y="40005"/>
                                </a:lnTo>
                                <a:cubicBezTo>
                                  <a:pt x="17145" y="37465"/>
                                  <a:pt x="12065" y="42545"/>
                                  <a:pt x="9525" y="48895"/>
                                </a:cubicBezTo>
                                <a:cubicBezTo>
                                  <a:pt x="14605" y="46355"/>
                                  <a:pt x="26035" y="55245"/>
                                  <a:pt x="27305" y="45085"/>
                                </a:cubicBezTo>
                                <a:lnTo>
                                  <a:pt x="27305" y="45085"/>
                                </a:lnTo>
                                <a:cubicBezTo>
                                  <a:pt x="34925" y="40005"/>
                                  <a:pt x="43815" y="36195"/>
                                  <a:pt x="52705" y="32385"/>
                                </a:cubicBezTo>
                                <a:cubicBezTo>
                                  <a:pt x="66675" y="29845"/>
                                  <a:pt x="78105" y="24765"/>
                                  <a:pt x="83185" y="1587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20" name="Freeform: Shape 10220"/>
                        <wps:cNvSpPr/>
                        <wps:spPr>
                          <a:xfrm>
                            <a:off x="7253605" y="1477010"/>
                            <a:ext cx="25400" cy="254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9525 h 25400"/>
                              <a:gd name="connsiteX1" fmla="*/ 17145 w 25400"/>
                              <a:gd name="connsiteY1" fmla="*/ 19685 h 25400"/>
                              <a:gd name="connsiteX2" fmla="*/ 14605 w 25400"/>
                              <a:gd name="connsiteY2" fmla="*/ 12065 h 25400"/>
                              <a:gd name="connsiteX3" fmla="*/ 9525 w 25400"/>
                              <a:gd name="connsiteY3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9525" y="9525"/>
                                </a:moveTo>
                                <a:lnTo>
                                  <a:pt x="17145" y="19685"/>
                                </a:lnTo>
                                <a:cubicBezTo>
                                  <a:pt x="15875" y="17145"/>
                                  <a:pt x="14605" y="14605"/>
                                  <a:pt x="14605" y="12065"/>
                                </a:cubicBezTo>
                                <a:cubicBezTo>
                                  <a:pt x="13335" y="12065"/>
                                  <a:pt x="10795" y="10795"/>
                                  <a:pt x="952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21" name="Freeform: Shape 10221"/>
                        <wps:cNvSpPr/>
                        <wps:spPr>
                          <a:xfrm>
                            <a:off x="7150342" y="154305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2458 w 12700"/>
                              <a:gd name="connsiteY0" fmla="*/ 9525 h 12700"/>
                              <a:gd name="connsiteX1" fmla="*/ 12458 w 12700"/>
                              <a:gd name="connsiteY1" fmla="*/ 9525 h 12700"/>
                              <a:gd name="connsiteX2" fmla="*/ 12458 w 127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2458" y="9525"/>
                                </a:moveTo>
                                <a:cubicBezTo>
                                  <a:pt x="2298" y="19685"/>
                                  <a:pt x="22618" y="13335"/>
                                  <a:pt x="12458" y="9525"/>
                                </a:cubicBezTo>
                                <a:lnTo>
                                  <a:pt x="12458" y="952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22" name="Freeform: Shape 10222"/>
                        <wps:cNvSpPr/>
                        <wps:spPr>
                          <a:xfrm>
                            <a:off x="7225243" y="1484104"/>
                            <a:ext cx="63500" cy="38100"/>
                          </a:xfrm>
                          <a:custGeom>
                            <a:avLst/>
                            <a:gdLst>
                              <a:gd name="connsiteX0" fmla="*/ 9947 w 63500"/>
                              <a:gd name="connsiteY0" fmla="*/ 40531 h 38100"/>
                              <a:gd name="connsiteX1" fmla="*/ 56937 w 63500"/>
                              <a:gd name="connsiteY1" fmla="*/ 29101 h 38100"/>
                              <a:gd name="connsiteX2" fmla="*/ 53127 w 63500"/>
                              <a:gd name="connsiteY2" fmla="*/ 20211 h 38100"/>
                              <a:gd name="connsiteX3" fmla="*/ 45507 w 63500"/>
                              <a:gd name="connsiteY3" fmla="*/ 17671 h 38100"/>
                              <a:gd name="connsiteX4" fmla="*/ 49317 w 63500"/>
                              <a:gd name="connsiteY4" fmla="*/ 11321 h 38100"/>
                              <a:gd name="connsiteX5" fmla="*/ 45507 w 63500"/>
                              <a:gd name="connsiteY5" fmla="*/ 10051 h 38100"/>
                              <a:gd name="connsiteX6" fmla="*/ 45507 w 63500"/>
                              <a:gd name="connsiteY6" fmla="*/ 13861 h 38100"/>
                              <a:gd name="connsiteX7" fmla="*/ 42967 w 63500"/>
                              <a:gd name="connsiteY7" fmla="*/ 11321 h 38100"/>
                              <a:gd name="connsiteX8" fmla="*/ 9947 w 63500"/>
                              <a:gd name="connsiteY8" fmla="*/ 40531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63500" h="38100">
                                <a:moveTo>
                                  <a:pt x="9947" y="40531"/>
                                </a:moveTo>
                                <a:cubicBezTo>
                                  <a:pt x="23917" y="35451"/>
                                  <a:pt x="44237" y="24021"/>
                                  <a:pt x="56937" y="29101"/>
                                </a:cubicBezTo>
                                <a:cubicBezTo>
                                  <a:pt x="54397" y="22751"/>
                                  <a:pt x="50587" y="25291"/>
                                  <a:pt x="53127" y="20211"/>
                                </a:cubicBezTo>
                                <a:lnTo>
                                  <a:pt x="45507" y="17671"/>
                                </a:lnTo>
                                <a:lnTo>
                                  <a:pt x="49317" y="11321"/>
                                </a:lnTo>
                                <a:cubicBezTo>
                                  <a:pt x="48047" y="10051"/>
                                  <a:pt x="48047" y="8781"/>
                                  <a:pt x="45507" y="10051"/>
                                </a:cubicBezTo>
                                <a:lnTo>
                                  <a:pt x="45507" y="13861"/>
                                </a:lnTo>
                                <a:lnTo>
                                  <a:pt x="42967" y="11321"/>
                                </a:lnTo>
                                <a:cubicBezTo>
                                  <a:pt x="28997" y="20211"/>
                                  <a:pt x="6137" y="27831"/>
                                  <a:pt x="9947" y="4053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23" name="Freeform: Shape 10223"/>
                        <wps:cNvSpPr/>
                        <wps:spPr>
                          <a:xfrm>
                            <a:off x="7191375" y="1511300"/>
                            <a:ext cx="38100" cy="25400"/>
                          </a:xfrm>
                          <a:custGeom>
                            <a:avLst/>
                            <a:gdLst>
                              <a:gd name="connsiteX0" fmla="*/ 34925 w 38100"/>
                              <a:gd name="connsiteY0" fmla="*/ 12065 h 25400"/>
                              <a:gd name="connsiteX1" fmla="*/ 34925 w 38100"/>
                              <a:gd name="connsiteY1" fmla="*/ 12065 h 25400"/>
                              <a:gd name="connsiteX2" fmla="*/ 32385 w 38100"/>
                              <a:gd name="connsiteY2" fmla="*/ 10795 h 25400"/>
                              <a:gd name="connsiteX3" fmla="*/ 26035 w 38100"/>
                              <a:gd name="connsiteY3" fmla="*/ 9525 h 25400"/>
                              <a:gd name="connsiteX4" fmla="*/ 14605 w 38100"/>
                              <a:gd name="connsiteY4" fmla="*/ 20955 h 25400"/>
                              <a:gd name="connsiteX5" fmla="*/ 9525 w 38100"/>
                              <a:gd name="connsiteY5" fmla="*/ 23495 h 25400"/>
                              <a:gd name="connsiteX6" fmla="*/ 9525 w 38100"/>
                              <a:gd name="connsiteY6" fmla="*/ 23495 h 25400"/>
                              <a:gd name="connsiteX7" fmla="*/ 12065 w 38100"/>
                              <a:gd name="connsiteY7" fmla="*/ 24765 h 25400"/>
                              <a:gd name="connsiteX8" fmla="*/ 17145 w 38100"/>
                              <a:gd name="connsiteY8" fmla="*/ 23495 h 25400"/>
                              <a:gd name="connsiteX9" fmla="*/ 27305 w 38100"/>
                              <a:gd name="connsiteY9" fmla="*/ 10795 h 25400"/>
                              <a:gd name="connsiteX10" fmla="*/ 34925 w 38100"/>
                              <a:gd name="connsiteY10" fmla="*/ 1206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38100" h="25400">
                                <a:moveTo>
                                  <a:pt x="34925" y="12065"/>
                                </a:moveTo>
                                <a:cubicBezTo>
                                  <a:pt x="34925" y="12065"/>
                                  <a:pt x="34925" y="12065"/>
                                  <a:pt x="34925" y="12065"/>
                                </a:cubicBezTo>
                                <a:cubicBezTo>
                                  <a:pt x="34925" y="12065"/>
                                  <a:pt x="32385" y="12065"/>
                                  <a:pt x="32385" y="10795"/>
                                </a:cubicBezTo>
                                <a:cubicBezTo>
                                  <a:pt x="32385" y="10795"/>
                                  <a:pt x="27305" y="9525"/>
                                  <a:pt x="26035" y="9525"/>
                                </a:cubicBezTo>
                                <a:cubicBezTo>
                                  <a:pt x="26035" y="14605"/>
                                  <a:pt x="20955" y="17145"/>
                                  <a:pt x="14605" y="20955"/>
                                </a:cubicBezTo>
                                <a:cubicBezTo>
                                  <a:pt x="14605" y="20955"/>
                                  <a:pt x="9525" y="23495"/>
                                  <a:pt x="9525" y="23495"/>
                                </a:cubicBezTo>
                                <a:cubicBezTo>
                                  <a:pt x="9525" y="23495"/>
                                  <a:pt x="9525" y="23495"/>
                                  <a:pt x="9525" y="23495"/>
                                </a:cubicBezTo>
                                <a:cubicBezTo>
                                  <a:pt x="9525" y="23495"/>
                                  <a:pt x="10795" y="23495"/>
                                  <a:pt x="12065" y="24765"/>
                                </a:cubicBezTo>
                                <a:cubicBezTo>
                                  <a:pt x="12065" y="26035"/>
                                  <a:pt x="15875" y="24765"/>
                                  <a:pt x="17145" y="23495"/>
                                </a:cubicBezTo>
                                <a:cubicBezTo>
                                  <a:pt x="23495" y="19685"/>
                                  <a:pt x="29845" y="17145"/>
                                  <a:pt x="27305" y="10795"/>
                                </a:cubicBezTo>
                                <a:cubicBezTo>
                                  <a:pt x="29845" y="12065"/>
                                  <a:pt x="33655" y="12065"/>
                                  <a:pt x="34925" y="1206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24" name="Freeform: Shape 10224"/>
                        <wps:cNvSpPr/>
                        <wps:spPr>
                          <a:xfrm>
                            <a:off x="7282815" y="1545590"/>
                            <a:ext cx="38100" cy="25400"/>
                          </a:xfrm>
                          <a:custGeom>
                            <a:avLst/>
                            <a:gdLst>
                              <a:gd name="connsiteX0" fmla="*/ 9525 w 38100"/>
                              <a:gd name="connsiteY0" fmla="*/ 24765 h 25400"/>
                              <a:gd name="connsiteX1" fmla="*/ 17145 w 38100"/>
                              <a:gd name="connsiteY1" fmla="*/ 20955 h 25400"/>
                              <a:gd name="connsiteX2" fmla="*/ 32385 w 38100"/>
                              <a:gd name="connsiteY2" fmla="*/ 15875 h 25400"/>
                              <a:gd name="connsiteX3" fmla="*/ 36195 w 38100"/>
                              <a:gd name="connsiteY3" fmla="*/ 13335 h 25400"/>
                              <a:gd name="connsiteX4" fmla="*/ 32385 w 38100"/>
                              <a:gd name="connsiteY4" fmla="*/ 9525 h 25400"/>
                              <a:gd name="connsiteX5" fmla="*/ 13335 w 38100"/>
                              <a:gd name="connsiteY5" fmla="*/ 14605 h 25400"/>
                              <a:gd name="connsiteX6" fmla="*/ 9525 w 38100"/>
                              <a:gd name="connsiteY6" fmla="*/ 2476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8100" h="25400">
                                <a:moveTo>
                                  <a:pt x="9525" y="24765"/>
                                </a:moveTo>
                                <a:cubicBezTo>
                                  <a:pt x="12065" y="23495"/>
                                  <a:pt x="14605" y="22225"/>
                                  <a:pt x="17145" y="20955"/>
                                </a:cubicBezTo>
                                <a:cubicBezTo>
                                  <a:pt x="22225" y="18415"/>
                                  <a:pt x="27305" y="15875"/>
                                  <a:pt x="32385" y="15875"/>
                                </a:cubicBezTo>
                                <a:cubicBezTo>
                                  <a:pt x="33655" y="15875"/>
                                  <a:pt x="36195" y="14605"/>
                                  <a:pt x="36195" y="13335"/>
                                </a:cubicBezTo>
                                <a:cubicBezTo>
                                  <a:pt x="36195" y="12065"/>
                                  <a:pt x="34925" y="9525"/>
                                  <a:pt x="32385" y="9525"/>
                                </a:cubicBezTo>
                                <a:cubicBezTo>
                                  <a:pt x="24765" y="9525"/>
                                  <a:pt x="18415" y="12065"/>
                                  <a:pt x="13335" y="14605"/>
                                </a:cubicBezTo>
                                <a:cubicBezTo>
                                  <a:pt x="12065" y="17145"/>
                                  <a:pt x="9525" y="18415"/>
                                  <a:pt x="9525" y="2476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25" name="Freeform: Shape 10225"/>
                        <wps:cNvSpPr/>
                        <wps:spPr>
                          <a:xfrm>
                            <a:off x="479425" y="9365298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10477 h 12700"/>
                              <a:gd name="connsiteX1" fmla="*/ 10795 w 12700"/>
                              <a:gd name="connsiteY1" fmla="*/ 10477 h 12700"/>
                              <a:gd name="connsiteX2" fmla="*/ 9525 w 12700"/>
                              <a:gd name="connsiteY2" fmla="*/ 10477 h 12700"/>
                              <a:gd name="connsiteX3" fmla="*/ 9525 w 12700"/>
                              <a:gd name="connsiteY3" fmla="*/ 10477 h 12700"/>
                              <a:gd name="connsiteX4" fmla="*/ 9525 w 12700"/>
                              <a:gd name="connsiteY4" fmla="*/ 10477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10477"/>
                                </a:moveTo>
                                <a:cubicBezTo>
                                  <a:pt x="9525" y="10477"/>
                                  <a:pt x="10795" y="10477"/>
                                  <a:pt x="10795" y="10477"/>
                                </a:cubicBezTo>
                                <a:cubicBezTo>
                                  <a:pt x="9525" y="10477"/>
                                  <a:pt x="9525" y="9208"/>
                                  <a:pt x="9525" y="10477"/>
                                </a:cubicBezTo>
                                <a:cubicBezTo>
                                  <a:pt x="9525" y="9208"/>
                                  <a:pt x="9525" y="9208"/>
                                  <a:pt x="9525" y="10477"/>
                                </a:cubicBezTo>
                                <a:cubicBezTo>
                                  <a:pt x="9525" y="10477"/>
                                  <a:pt x="9525" y="10477"/>
                                  <a:pt x="9525" y="1047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26" name="Freeform: Shape 10226"/>
                        <wps:cNvSpPr/>
                        <wps:spPr>
                          <a:xfrm>
                            <a:off x="6664129" y="166243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9881 w 25400"/>
                              <a:gd name="connsiteY0" fmla="*/ 9525 h 25400"/>
                              <a:gd name="connsiteX1" fmla="*/ 9721 w 25400"/>
                              <a:gd name="connsiteY1" fmla="*/ 18415 h 25400"/>
                              <a:gd name="connsiteX2" fmla="*/ 19881 w 25400"/>
                              <a:gd name="connsiteY2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9881" y="9525"/>
                                </a:moveTo>
                                <a:cubicBezTo>
                                  <a:pt x="13531" y="10795"/>
                                  <a:pt x="8451" y="13335"/>
                                  <a:pt x="9721" y="18415"/>
                                </a:cubicBezTo>
                                <a:cubicBezTo>
                                  <a:pt x="13531" y="15875"/>
                                  <a:pt x="24961" y="17145"/>
                                  <a:pt x="19881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27" name="Freeform: Shape 10227"/>
                        <wps:cNvSpPr/>
                        <wps:spPr>
                          <a:xfrm>
                            <a:off x="1734185" y="6600941"/>
                            <a:ext cx="38100" cy="38100"/>
                          </a:xfrm>
                          <a:custGeom>
                            <a:avLst/>
                            <a:gdLst>
                              <a:gd name="connsiteX0" fmla="*/ 26035 w 38100"/>
                              <a:gd name="connsiteY0" fmla="*/ 32904 h 38100"/>
                              <a:gd name="connsiteX1" fmla="*/ 38735 w 38100"/>
                              <a:gd name="connsiteY1" fmla="*/ 32904 h 38100"/>
                              <a:gd name="connsiteX2" fmla="*/ 34925 w 38100"/>
                              <a:gd name="connsiteY2" fmla="*/ 11314 h 38100"/>
                              <a:gd name="connsiteX3" fmla="*/ 9525 w 38100"/>
                              <a:gd name="connsiteY3" fmla="*/ 11314 h 38100"/>
                              <a:gd name="connsiteX4" fmla="*/ 12065 w 38100"/>
                              <a:gd name="connsiteY4" fmla="*/ 13854 h 38100"/>
                              <a:gd name="connsiteX5" fmla="*/ 9525 w 38100"/>
                              <a:gd name="connsiteY5" fmla="*/ 16394 h 38100"/>
                              <a:gd name="connsiteX6" fmla="*/ 26035 w 38100"/>
                              <a:gd name="connsiteY6" fmla="*/ 32904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8100" h="38100">
                                <a:moveTo>
                                  <a:pt x="26035" y="32904"/>
                                </a:moveTo>
                                <a:cubicBezTo>
                                  <a:pt x="29845" y="34174"/>
                                  <a:pt x="34925" y="31634"/>
                                  <a:pt x="38735" y="32904"/>
                                </a:cubicBezTo>
                                <a:cubicBezTo>
                                  <a:pt x="38735" y="25284"/>
                                  <a:pt x="43815" y="18934"/>
                                  <a:pt x="34925" y="11314"/>
                                </a:cubicBezTo>
                                <a:cubicBezTo>
                                  <a:pt x="24765" y="13854"/>
                                  <a:pt x="20955" y="6234"/>
                                  <a:pt x="9525" y="11314"/>
                                </a:cubicBezTo>
                                <a:lnTo>
                                  <a:pt x="12065" y="13854"/>
                                </a:lnTo>
                                <a:lnTo>
                                  <a:pt x="9525" y="16394"/>
                                </a:lnTo>
                                <a:cubicBezTo>
                                  <a:pt x="14605" y="22744"/>
                                  <a:pt x="27305" y="22744"/>
                                  <a:pt x="26035" y="3290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28" name="Freeform: Shape 10228"/>
                        <wps:cNvSpPr/>
                        <wps:spPr>
                          <a:xfrm>
                            <a:off x="7238365" y="1549400"/>
                            <a:ext cx="25400" cy="12700"/>
                          </a:xfrm>
                          <a:custGeom>
                            <a:avLst/>
                            <a:gdLst>
                              <a:gd name="connsiteX0" fmla="*/ 15875 w 25400"/>
                              <a:gd name="connsiteY0" fmla="*/ 9525 h 12700"/>
                              <a:gd name="connsiteX1" fmla="*/ 9525 w 25400"/>
                              <a:gd name="connsiteY1" fmla="*/ 12065 h 12700"/>
                              <a:gd name="connsiteX2" fmla="*/ 15875 w 254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5875" y="9525"/>
                                </a:moveTo>
                                <a:lnTo>
                                  <a:pt x="9525" y="12065"/>
                                </a:lnTo>
                                <a:cubicBezTo>
                                  <a:pt x="12065" y="10795"/>
                                  <a:pt x="14605" y="10795"/>
                                  <a:pt x="1587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29" name="Freeform: Shape 10229"/>
                        <wps:cNvSpPr/>
                        <wps:spPr>
                          <a:xfrm>
                            <a:off x="730885" y="9187180"/>
                            <a:ext cx="203200" cy="114300"/>
                          </a:xfrm>
                          <a:custGeom>
                            <a:avLst/>
                            <a:gdLst>
                              <a:gd name="connsiteX0" fmla="*/ 95885 w 203200"/>
                              <a:gd name="connsiteY0" fmla="*/ 45085 h 114300"/>
                              <a:gd name="connsiteX1" fmla="*/ 107315 w 203200"/>
                              <a:gd name="connsiteY1" fmla="*/ 43814 h 114300"/>
                              <a:gd name="connsiteX2" fmla="*/ 98425 w 203200"/>
                              <a:gd name="connsiteY2" fmla="*/ 53975 h 114300"/>
                              <a:gd name="connsiteX3" fmla="*/ 93345 w 203200"/>
                              <a:gd name="connsiteY3" fmla="*/ 53975 h 114300"/>
                              <a:gd name="connsiteX4" fmla="*/ 94615 w 203200"/>
                              <a:gd name="connsiteY4" fmla="*/ 47625 h 114300"/>
                              <a:gd name="connsiteX5" fmla="*/ 27305 w 203200"/>
                              <a:gd name="connsiteY5" fmla="*/ 90805 h 114300"/>
                              <a:gd name="connsiteX6" fmla="*/ 12065 w 203200"/>
                              <a:gd name="connsiteY6" fmla="*/ 84455 h 114300"/>
                              <a:gd name="connsiteX7" fmla="*/ 9525 w 203200"/>
                              <a:gd name="connsiteY7" fmla="*/ 97155 h 114300"/>
                              <a:gd name="connsiteX8" fmla="*/ 9525 w 203200"/>
                              <a:gd name="connsiteY8" fmla="*/ 107314 h 114300"/>
                              <a:gd name="connsiteX9" fmla="*/ 144145 w 203200"/>
                              <a:gd name="connsiteY9" fmla="*/ 43814 h 114300"/>
                              <a:gd name="connsiteX10" fmla="*/ 142875 w 203200"/>
                              <a:gd name="connsiteY10" fmla="*/ 37464 h 114300"/>
                              <a:gd name="connsiteX11" fmla="*/ 202565 w 203200"/>
                              <a:gd name="connsiteY11" fmla="*/ 19685 h 114300"/>
                              <a:gd name="connsiteX12" fmla="*/ 187325 w 203200"/>
                              <a:gd name="connsiteY12" fmla="*/ 9525 h 114300"/>
                              <a:gd name="connsiteX13" fmla="*/ 118745 w 203200"/>
                              <a:gd name="connsiteY13" fmla="*/ 29845 h 114300"/>
                              <a:gd name="connsiteX14" fmla="*/ 95885 w 203200"/>
                              <a:gd name="connsiteY14" fmla="*/ 45085 h 114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203200" h="114300">
                                <a:moveTo>
                                  <a:pt x="95885" y="45085"/>
                                </a:moveTo>
                                <a:cubicBezTo>
                                  <a:pt x="99695" y="45085"/>
                                  <a:pt x="103505" y="43814"/>
                                  <a:pt x="107315" y="43814"/>
                                </a:cubicBezTo>
                                <a:cubicBezTo>
                                  <a:pt x="104775" y="47625"/>
                                  <a:pt x="100965" y="50164"/>
                                  <a:pt x="98425" y="53975"/>
                                </a:cubicBezTo>
                                <a:cubicBezTo>
                                  <a:pt x="97155" y="53975"/>
                                  <a:pt x="94615" y="53975"/>
                                  <a:pt x="93345" y="53975"/>
                                </a:cubicBezTo>
                                <a:cubicBezTo>
                                  <a:pt x="93345" y="51435"/>
                                  <a:pt x="93345" y="48895"/>
                                  <a:pt x="94615" y="47625"/>
                                </a:cubicBezTo>
                                <a:cubicBezTo>
                                  <a:pt x="61595" y="60325"/>
                                  <a:pt x="38735" y="74295"/>
                                  <a:pt x="27305" y="90805"/>
                                </a:cubicBezTo>
                                <a:cubicBezTo>
                                  <a:pt x="22225" y="88264"/>
                                  <a:pt x="17145" y="85725"/>
                                  <a:pt x="12065" y="84455"/>
                                </a:cubicBezTo>
                                <a:cubicBezTo>
                                  <a:pt x="10795" y="88264"/>
                                  <a:pt x="9525" y="93345"/>
                                  <a:pt x="9525" y="97155"/>
                                </a:cubicBezTo>
                                <a:cubicBezTo>
                                  <a:pt x="9525" y="100964"/>
                                  <a:pt x="9525" y="103505"/>
                                  <a:pt x="9525" y="107314"/>
                                </a:cubicBezTo>
                                <a:cubicBezTo>
                                  <a:pt x="55245" y="85725"/>
                                  <a:pt x="99695" y="65405"/>
                                  <a:pt x="144145" y="43814"/>
                                </a:cubicBezTo>
                                <a:cubicBezTo>
                                  <a:pt x="145415" y="42545"/>
                                  <a:pt x="144145" y="40005"/>
                                  <a:pt x="142875" y="37464"/>
                                </a:cubicBezTo>
                                <a:cubicBezTo>
                                  <a:pt x="161925" y="31114"/>
                                  <a:pt x="188595" y="34925"/>
                                  <a:pt x="202565" y="19685"/>
                                </a:cubicBezTo>
                                <a:cubicBezTo>
                                  <a:pt x="203835" y="13335"/>
                                  <a:pt x="173355" y="20955"/>
                                  <a:pt x="187325" y="9525"/>
                                </a:cubicBezTo>
                                <a:cubicBezTo>
                                  <a:pt x="164465" y="15875"/>
                                  <a:pt x="141605" y="23495"/>
                                  <a:pt x="118745" y="29845"/>
                                </a:cubicBezTo>
                                <a:cubicBezTo>
                                  <a:pt x="109855" y="34925"/>
                                  <a:pt x="102235" y="40005"/>
                                  <a:pt x="95885" y="4508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30" name="Freeform: Shape 10230"/>
                        <wps:cNvSpPr/>
                        <wps:spPr>
                          <a:xfrm>
                            <a:off x="731202" y="925957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0478 w 12700"/>
                              <a:gd name="connsiteY0" fmla="*/ 9525 h 12700"/>
                              <a:gd name="connsiteX1" fmla="*/ 10478 w 12700"/>
                              <a:gd name="connsiteY1" fmla="*/ 9525 h 12700"/>
                              <a:gd name="connsiteX2" fmla="*/ 10478 w 12700"/>
                              <a:gd name="connsiteY2" fmla="*/ 9525 h 12700"/>
                              <a:gd name="connsiteX3" fmla="*/ 10478 w 12700"/>
                              <a:gd name="connsiteY3" fmla="*/ 9525 h 12700"/>
                              <a:gd name="connsiteX4" fmla="*/ 10478 w 12700"/>
                              <a:gd name="connsiteY4" fmla="*/ 9525 h 12700"/>
                              <a:gd name="connsiteX5" fmla="*/ 10478 w 12700"/>
                              <a:gd name="connsiteY5" fmla="*/ 9525 h 12700"/>
                              <a:gd name="connsiteX6" fmla="*/ 10478 w 12700"/>
                              <a:gd name="connsiteY6" fmla="*/ 9525 h 12700"/>
                              <a:gd name="connsiteX7" fmla="*/ 10478 w 12700"/>
                              <a:gd name="connsiteY7" fmla="*/ 9525 h 12700"/>
                              <a:gd name="connsiteX8" fmla="*/ 10478 w 12700"/>
                              <a:gd name="connsiteY8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0478" y="9525"/>
                                </a:moveTo>
                                <a:cubicBezTo>
                                  <a:pt x="10478" y="9525"/>
                                  <a:pt x="10478" y="9525"/>
                                  <a:pt x="10478" y="9525"/>
                                </a:cubicBezTo>
                                <a:cubicBezTo>
                                  <a:pt x="10478" y="9525"/>
                                  <a:pt x="10478" y="9525"/>
                                  <a:pt x="10478" y="9525"/>
                                </a:cubicBezTo>
                                <a:lnTo>
                                  <a:pt x="10478" y="9525"/>
                                </a:lnTo>
                                <a:cubicBezTo>
                                  <a:pt x="9207" y="9525"/>
                                  <a:pt x="9207" y="9525"/>
                                  <a:pt x="10478" y="9525"/>
                                </a:cubicBezTo>
                                <a:cubicBezTo>
                                  <a:pt x="9207" y="10795"/>
                                  <a:pt x="9207" y="10795"/>
                                  <a:pt x="10478" y="9525"/>
                                </a:cubicBezTo>
                                <a:cubicBezTo>
                                  <a:pt x="9207" y="10795"/>
                                  <a:pt x="9207" y="10795"/>
                                  <a:pt x="10478" y="9525"/>
                                </a:cubicBezTo>
                                <a:cubicBezTo>
                                  <a:pt x="9207" y="10795"/>
                                  <a:pt x="9207" y="9525"/>
                                  <a:pt x="10478" y="9525"/>
                                </a:cubicBezTo>
                                <a:lnTo>
                                  <a:pt x="10478" y="952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31" name="Freeform: Shape 10231"/>
                        <wps:cNvSpPr/>
                        <wps:spPr>
                          <a:xfrm>
                            <a:off x="7218045" y="1441450"/>
                            <a:ext cx="25400" cy="12700"/>
                          </a:xfrm>
                          <a:custGeom>
                            <a:avLst/>
                            <a:gdLst>
                              <a:gd name="connsiteX0" fmla="*/ 24765 w 25400"/>
                              <a:gd name="connsiteY0" fmla="*/ 9525 h 12700"/>
                              <a:gd name="connsiteX1" fmla="*/ 9525 w 25400"/>
                              <a:gd name="connsiteY1" fmla="*/ 12065 h 12700"/>
                              <a:gd name="connsiteX2" fmla="*/ 24765 w 254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24765" y="9525"/>
                                </a:moveTo>
                                <a:cubicBezTo>
                                  <a:pt x="18415" y="12065"/>
                                  <a:pt x="13336" y="13335"/>
                                  <a:pt x="9525" y="12065"/>
                                </a:cubicBezTo>
                                <a:cubicBezTo>
                                  <a:pt x="13336" y="18415"/>
                                  <a:pt x="28575" y="15875"/>
                                  <a:pt x="2476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32" name="Freeform: Shape 10232"/>
                        <wps:cNvSpPr/>
                        <wps:spPr>
                          <a:xfrm>
                            <a:off x="7207885" y="1424305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2700 h 12700"/>
                              <a:gd name="connsiteX1" fmla="*/ 17145 w 25400"/>
                              <a:gd name="connsiteY1" fmla="*/ 10160 h 12700"/>
                              <a:gd name="connsiteX2" fmla="*/ 9525 w 25400"/>
                              <a:gd name="connsiteY2" fmla="*/ 12700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2700"/>
                                </a:moveTo>
                                <a:cubicBezTo>
                                  <a:pt x="12065" y="11430"/>
                                  <a:pt x="17145" y="15240"/>
                                  <a:pt x="17145" y="10160"/>
                                </a:cubicBezTo>
                                <a:cubicBezTo>
                                  <a:pt x="13335" y="10160"/>
                                  <a:pt x="9525" y="7620"/>
                                  <a:pt x="9525" y="127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33" name="Freeform: Shape 10233"/>
                        <wps:cNvSpPr/>
                        <wps:spPr>
                          <a:xfrm>
                            <a:off x="7160895" y="143510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9686 w 25400"/>
                              <a:gd name="connsiteY0" fmla="*/ 9525 h 25400"/>
                              <a:gd name="connsiteX1" fmla="*/ 9525 w 25400"/>
                              <a:gd name="connsiteY1" fmla="*/ 18415 h 25400"/>
                              <a:gd name="connsiteX2" fmla="*/ 19686 w 25400"/>
                              <a:gd name="connsiteY2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9686" y="9525"/>
                                </a:moveTo>
                                <a:cubicBezTo>
                                  <a:pt x="13336" y="10795"/>
                                  <a:pt x="10795" y="14605"/>
                                  <a:pt x="9525" y="18415"/>
                                </a:cubicBezTo>
                                <a:cubicBezTo>
                                  <a:pt x="13336" y="15875"/>
                                  <a:pt x="24765" y="15875"/>
                                  <a:pt x="19686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34" name="Freeform: Shape 10234"/>
                        <wps:cNvSpPr/>
                        <wps:spPr>
                          <a:xfrm>
                            <a:off x="7047865" y="144907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7145 w 25400"/>
                              <a:gd name="connsiteY0" fmla="*/ 14605 h 25400"/>
                              <a:gd name="connsiteX1" fmla="*/ 14605 w 25400"/>
                              <a:gd name="connsiteY1" fmla="*/ 9525 h 25400"/>
                              <a:gd name="connsiteX2" fmla="*/ 9525 w 25400"/>
                              <a:gd name="connsiteY2" fmla="*/ 10795 h 25400"/>
                              <a:gd name="connsiteX3" fmla="*/ 12065 w 25400"/>
                              <a:gd name="connsiteY3" fmla="*/ 15875 h 25400"/>
                              <a:gd name="connsiteX4" fmla="*/ 17145 w 25400"/>
                              <a:gd name="connsiteY4" fmla="*/ 1460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7145" y="14605"/>
                                </a:moveTo>
                                <a:cubicBezTo>
                                  <a:pt x="15875" y="13335"/>
                                  <a:pt x="15875" y="12065"/>
                                  <a:pt x="14605" y="9525"/>
                                </a:cubicBezTo>
                                <a:cubicBezTo>
                                  <a:pt x="13335" y="9525"/>
                                  <a:pt x="10795" y="10795"/>
                                  <a:pt x="9525" y="10795"/>
                                </a:cubicBezTo>
                                <a:cubicBezTo>
                                  <a:pt x="9525" y="12065"/>
                                  <a:pt x="10795" y="13335"/>
                                  <a:pt x="12065" y="15875"/>
                                </a:cubicBezTo>
                                <a:cubicBezTo>
                                  <a:pt x="14605" y="15875"/>
                                  <a:pt x="15875" y="15875"/>
                                  <a:pt x="17145" y="1460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35" name="Freeform: Shape 10235"/>
                        <wps:cNvSpPr/>
                        <wps:spPr>
                          <a:xfrm>
                            <a:off x="7091045" y="143129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2065 w 25400"/>
                              <a:gd name="connsiteY0" fmla="*/ 19685 h 25400"/>
                              <a:gd name="connsiteX1" fmla="*/ 22225 w 25400"/>
                              <a:gd name="connsiteY1" fmla="*/ 18415 h 25400"/>
                              <a:gd name="connsiteX2" fmla="*/ 9525 w 25400"/>
                              <a:gd name="connsiteY2" fmla="*/ 9525 h 25400"/>
                              <a:gd name="connsiteX3" fmla="*/ 12065 w 25400"/>
                              <a:gd name="connsiteY3" fmla="*/ 1968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2065" y="19685"/>
                                </a:moveTo>
                                <a:cubicBezTo>
                                  <a:pt x="15875" y="19685"/>
                                  <a:pt x="18415" y="20955"/>
                                  <a:pt x="22225" y="18415"/>
                                </a:cubicBezTo>
                                <a:cubicBezTo>
                                  <a:pt x="19686" y="13335"/>
                                  <a:pt x="14605" y="12065"/>
                                  <a:pt x="9525" y="9525"/>
                                </a:cubicBezTo>
                                <a:cubicBezTo>
                                  <a:pt x="13336" y="13335"/>
                                  <a:pt x="10795" y="15875"/>
                                  <a:pt x="12065" y="1968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36" name="Freeform: Shape 10236"/>
                        <wps:cNvSpPr/>
                        <wps:spPr>
                          <a:xfrm>
                            <a:off x="6950075" y="1470660"/>
                            <a:ext cx="50800" cy="38100"/>
                          </a:xfrm>
                          <a:custGeom>
                            <a:avLst/>
                            <a:gdLst>
                              <a:gd name="connsiteX0" fmla="*/ 45085 w 50800"/>
                              <a:gd name="connsiteY0" fmla="*/ 15875 h 38100"/>
                              <a:gd name="connsiteX1" fmla="*/ 33655 w 50800"/>
                              <a:gd name="connsiteY1" fmla="*/ 9525 h 38100"/>
                              <a:gd name="connsiteX2" fmla="*/ 9525 w 50800"/>
                              <a:gd name="connsiteY2" fmla="*/ 23495 h 38100"/>
                              <a:gd name="connsiteX3" fmla="*/ 12065 w 50800"/>
                              <a:gd name="connsiteY3" fmla="*/ 26035 h 38100"/>
                              <a:gd name="connsiteX4" fmla="*/ 9525 w 50800"/>
                              <a:gd name="connsiteY4" fmla="*/ 28575 h 38100"/>
                              <a:gd name="connsiteX5" fmla="*/ 45085 w 50800"/>
                              <a:gd name="connsiteY5" fmla="*/ 15875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0800" h="38100">
                                <a:moveTo>
                                  <a:pt x="45085" y="15875"/>
                                </a:moveTo>
                                <a:cubicBezTo>
                                  <a:pt x="38735" y="18415"/>
                                  <a:pt x="31115" y="15875"/>
                                  <a:pt x="33655" y="9525"/>
                                </a:cubicBezTo>
                                <a:cubicBezTo>
                                  <a:pt x="22225" y="15875"/>
                                  <a:pt x="17145" y="14605"/>
                                  <a:pt x="9525" y="23495"/>
                                </a:cubicBezTo>
                                <a:lnTo>
                                  <a:pt x="12065" y="26035"/>
                                </a:lnTo>
                                <a:lnTo>
                                  <a:pt x="9525" y="28575"/>
                                </a:lnTo>
                                <a:cubicBezTo>
                                  <a:pt x="22225" y="27305"/>
                                  <a:pt x="42545" y="29845"/>
                                  <a:pt x="45085" y="1587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37" name="Freeform: Shape 10237"/>
                        <wps:cNvSpPr/>
                        <wps:spPr>
                          <a:xfrm>
                            <a:off x="6679466" y="1668691"/>
                            <a:ext cx="25400" cy="25400"/>
                          </a:xfrm>
                          <a:custGeom>
                            <a:avLst/>
                            <a:gdLst>
                              <a:gd name="connsiteX0" fmla="*/ 9624 w 25400"/>
                              <a:gd name="connsiteY0" fmla="*/ 22314 h 25400"/>
                              <a:gd name="connsiteX1" fmla="*/ 14704 w 25400"/>
                              <a:gd name="connsiteY1" fmla="*/ 9614 h 25400"/>
                              <a:gd name="connsiteX2" fmla="*/ 9624 w 25400"/>
                              <a:gd name="connsiteY2" fmla="*/ 22314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9624" y="22314"/>
                                </a:moveTo>
                                <a:cubicBezTo>
                                  <a:pt x="19784" y="21044"/>
                                  <a:pt x="26134" y="8344"/>
                                  <a:pt x="14704" y="9614"/>
                                </a:cubicBezTo>
                                <a:cubicBezTo>
                                  <a:pt x="19784" y="17234"/>
                                  <a:pt x="8354" y="17234"/>
                                  <a:pt x="9624" y="2231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38" name="Freeform: Shape 10238"/>
                        <wps:cNvSpPr/>
                        <wps:spPr>
                          <a:xfrm>
                            <a:off x="6679565" y="1658620"/>
                            <a:ext cx="25400" cy="25400"/>
                          </a:xfrm>
                          <a:custGeom>
                            <a:avLst/>
                            <a:gdLst>
                              <a:gd name="connsiteX0" fmla="*/ 20955 w 25400"/>
                              <a:gd name="connsiteY0" fmla="*/ 15875 h 25400"/>
                              <a:gd name="connsiteX1" fmla="*/ 18415 w 25400"/>
                              <a:gd name="connsiteY1" fmla="*/ 9525 h 25400"/>
                              <a:gd name="connsiteX2" fmla="*/ 9525 w 25400"/>
                              <a:gd name="connsiteY2" fmla="*/ 13335 h 25400"/>
                              <a:gd name="connsiteX3" fmla="*/ 20955 w 25400"/>
                              <a:gd name="connsiteY3" fmla="*/ 1587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20955" y="15875"/>
                                </a:moveTo>
                                <a:cubicBezTo>
                                  <a:pt x="19685" y="13335"/>
                                  <a:pt x="18415" y="10795"/>
                                  <a:pt x="18415" y="9525"/>
                                </a:cubicBezTo>
                                <a:cubicBezTo>
                                  <a:pt x="14605" y="10795"/>
                                  <a:pt x="12065" y="12065"/>
                                  <a:pt x="9525" y="13335"/>
                                </a:cubicBezTo>
                                <a:cubicBezTo>
                                  <a:pt x="10795" y="18415"/>
                                  <a:pt x="15875" y="15875"/>
                                  <a:pt x="20955" y="1587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39" name="Freeform: Shape 10239"/>
                        <wps:cNvSpPr/>
                        <wps:spPr>
                          <a:xfrm>
                            <a:off x="7248287" y="1387193"/>
                            <a:ext cx="25400" cy="25400"/>
                          </a:xfrm>
                          <a:custGeom>
                            <a:avLst/>
                            <a:gdLst>
                              <a:gd name="connsiteX0" fmla="*/ 21193 w 25400"/>
                              <a:gd name="connsiteY0" fmla="*/ 10442 h 25400"/>
                              <a:gd name="connsiteX1" fmla="*/ 9763 w 25400"/>
                              <a:gd name="connsiteY1" fmla="*/ 21872 h 25400"/>
                              <a:gd name="connsiteX2" fmla="*/ 21193 w 25400"/>
                              <a:gd name="connsiteY2" fmla="*/ 10442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21193" y="10442"/>
                                </a:moveTo>
                                <a:cubicBezTo>
                                  <a:pt x="12303" y="6632"/>
                                  <a:pt x="8493" y="15522"/>
                                  <a:pt x="9763" y="21872"/>
                                </a:cubicBezTo>
                                <a:cubicBezTo>
                                  <a:pt x="17383" y="20602"/>
                                  <a:pt x="17383" y="14252"/>
                                  <a:pt x="21193" y="1044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40" name="Freeform: Shape 10240"/>
                        <wps:cNvSpPr/>
                        <wps:spPr>
                          <a:xfrm>
                            <a:off x="7258685" y="139700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7145 w 25400"/>
                              <a:gd name="connsiteY0" fmla="*/ 22225 h 25400"/>
                              <a:gd name="connsiteX1" fmla="*/ 17145 w 25400"/>
                              <a:gd name="connsiteY1" fmla="*/ 9525 h 25400"/>
                              <a:gd name="connsiteX2" fmla="*/ 9525 w 25400"/>
                              <a:gd name="connsiteY2" fmla="*/ 12065 h 25400"/>
                              <a:gd name="connsiteX3" fmla="*/ 17145 w 25400"/>
                              <a:gd name="connsiteY3" fmla="*/ 222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7145" y="22225"/>
                                </a:moveTo>
                                <a:cubicBezTo>
                                  <a:pt x="27305" y="18415"/>
                                  <a:pt x="19685" y="17145"/>
                                  <a:pt x="17145" y="9525"/>
                                </a:cubicBezTo>
                                <a:cubicBezTo>
                                  <a:pt x="14605" y="10795"/>
                                  <a:pt x="12065" y="10795"/>
                                  <a:pt x="9525" y="12065"/>
                                </a:cubicBezTo>
                                <a:cubicBezTo>
                                  <a:pt x="12065" y="18415"/>
                                  <a:pt x="19685" y="14605"/>
                                  <a:pt x="17145" y="222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41" name="Freeform: Shape 10241"/>
                        <wps:cNvSpPr/>
                        <wps:spPr>
                          <a:xfrm>
                            <a:off x="7268865" y="141086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4585 w 25400"/>
                              <a:gd name="connsiteY0" fmla="*/ 18525 h 25400"/>
                              <a:gd name="connsiteX1" fmla="*/ 18395 w 25400"/>
                              <a:gd name="connsiteY1" fmla="*/ 9635 h 25400"/>
                              <a:gd name="connsiteX2" fmla="*/ 14585 w 25400"/>
                              <a:gd name="connsiteY2" fmla="*/ 18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4585" y="18525"/>
                                </a:moveTo>
                                <a:cubicBezTo>
                                  <a:pt x="13315" y="14715"/>
                                  <a:pt x="22205" y="14715"/>
                                  <a:pt x="18395" y="9635"/>
                                </a:cubicBezTo>
                                <a:cubicBezTo>
                                  <a:pt x="9505" y="8365"/>
                                  <a:pt x="5695" y="18525"/>
                                  <a:pt x="14585" y="18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42" name="Freeform: Shape 10242"/>
                        <wps:cNvSpPr/>
                        <wps:spPr>
                          <a:xfrm>
                            <a:off x="7200966" y="1389380"/>
                            <a:ext cx="25400" cy="25400"/>
                          </a:xfrm>
                          <a:custGeom>
                            <a:avLst/>
                            <a:gdLst>
                              <a:gd name="connsiteX0" fmla="*/ 25334 w 25400"/>
                              <a:gd name="connsiteY0" fmla="*/ 23495 h 25400"/>
                              <a:gd name="connsiteX1" fmla="*/ 21524 w 25400"/>
                              <a:gd name="connsiteY1" fmla="*/ 9525 h 25400"/>
                              <a:gd name="connsiteX2" fmla="*/ 10094 w 25400"/>
                              <a:gd name="connsiteY2" fmla="*/ 20955 h 25400"/>
                              <a:gd name="connsiteX3" fmla="*/ 25334 w 25400"/>
                              <a:gd name="connsiteY3" fmla="*/ 2349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25334" y="23495"/>
                                </a:moveTo>
                                <a:cubicBezTo>
                                  <a:pt x="26604" y="17145"/>
                                  <a:pt x="21524" y="17145"/>
                                  <a:pt x="21524" y="9525"/>
                                </a:cubicBezTo>
                                <a:cubicBezTo>
                                  <a:pt x="13904" y="9525"/>
                                  <a:pt x="7554" y="12065"/>
                                  <a:pt x="10094" y="20955"/>
                                </a:cubicBezTo>
                                <a:cubicBezTo>
                                  <a:pt x="17714" y="17145"/>
                                  <a:pt x="20254" y="22225"/>
                                  <a:pt x="25334" y="234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43" name="Freeform: Shape 10243"/>
                        <wps:cNvSpPr/>
                        <wps:spPr>
                          <a:xfrm>
                            <a:off x="7270115" y="1477328"/>
                            <a:ext cx="25400" cy="38100"/>
                          </a:xfrm>
                          <a:custGeom>
                            <a:avLst/>
                            <a:gdLst>
                              <a:gd name="connsiteX0" fmla="*/ 10795 w 25400"/>
                              <a:gd name="connsiteY0" fmla="*/ 10478 h 38100"/>
                              <a:gd name="connsiteX1" fmla="*/ 9525 w 25400"/>
                              <a:gd name="connsiteY1" fmla="*/ 19367 h 38100"/>
                              <a:gd name="connsiteX2" fmla="*/ 12065 w 25400"/>
                              <a:gd name="connsiteY2" fmla="*/ 23178 h 38100"/>
                              <a:gd name="connsiteX3" fmla="*/ 9525 w 25400"/>
                              <a:gd name="connsiteY3" fmla="*/ 26987 h 38100"/>
                              <a:gd name="connsiteX4" fmla="*/ 22225 w 25400"/>
                              <a:gd name="connsiteY4" fmla="*/ 30797 h 38100"/>
                              <a:gd name="connsiteX5" fmla="*/ 27305 w 25400"/>
                              <a:gd name="connsiteY5" fmla="*/ 18097 h 38100"/>
                              <a:gd name="connsiteX6" fmla="*/ 10795 w 25400"/>
                              <a:gd name="connsiteY6" fmla="*/ 10478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5400" h="38100">
                                <a:moveTo>
                                  <a:pt x="10795" y="10478"/>
                                </a:moveTo>
                                <a:cubicBezTo>
                                  <a:pt x="12065" y="14287"/>
                                  <a:pt x="12065" y="16828"/>
                                  <a:pt x="9525" y="19367"/>
                                </a:cubicBezTo>
                                <a:lnTo>
                                  <a:pt x="12065" y="23178"/>
                                </a:lnTo>
                                <a:lnTo>
                                  <a:pt x="9525" y="26987"/>
                                </a:lnTo>
                                <a:cubicBezTo>
                                  <a:pt x="10795" y="35878"/>
                                  <a:pt x="15875" y="33337"/>
                                  <a:pt x="22225" y="30797"/>
                                </a:cubicBezTo>
                                <a:cubicBezTo>
                                  <a:pt x="18415" y="23178"/>
                                  <a:pt x="20955" y="15557"/>
                                  <a:pt x="27305" y="18097"/>
                                </a:cubicBezTo>
                                <a:cubicBezTo>
                                  <a:pt x="23495" y="10478"/>
                                  <a:pt x="18415" y="7937"/>
                                  <a:pt x="10795" y="1047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44" name="Freeform: Shape 10244"/>
                        <wps:cNvSpPr/>
                        <wps:spPr>
                          <a:xfrm>
                            <a:off x="494665" y="7155180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14605 h 12700"/>
                              <a:gd name="connsiteX1" fmla="*/ 12065 w 12700"/>
                              <a:gd name="connsiteY1" fmla="*/ 9525 h 12700"/>
                              <a:gd name="connsiteX2" fmla="*/ 9525 w 12700"/>
                              <a:gd name="connsiteY2" fmla="*/ 1460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14605"/>
                                </a:moveTo>
                                <a:lnTo>
                                  <a:pt x="12065" y="9525"/>
                                </a:lnTo>
                                <a:cubicBezTo>
                                  <a:pt x="10795" y="10795"/>
                                  <a:pt x="9525" y="13335"/>
                                  <a:pt x="9525" y="1460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45" name="Freeform: Shape 10245"/>
                        <wps:cNvSpPr/>
                        <wps:spPr>
                          <a:xfrm>
                            <a:off x="7237095" y="1456690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4605 h 12700"/>
                              <a:gd name="connsiteX1" fmla="*/ 19686 w 25400"/>
                              <a:gd name="connsiteY1" fmla="*/ 9525 h 12700"/>
                              <a:gd name="connsiteX2" fmla="*/ 9525 w 25400"/>
                              <a:gd name="connsiteY2" fmla="*/ 1460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4605"/>
                                </a:moveTo>
                                <a:cubicBezTo>
                                  <a:pt x="13336" y="13335"/>
                                  <a:pt x="17145" y="12065"/>
                                  <a:pt x="19686" y="9525"/>
                                </a:cubicBezTo>
                                <a:lnTo>
                                  <a:pt x="9525" y="1460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46" name="Freeform: Shape 10246"/>
                        <wps:cNvSpPr/>
                        <wps:spPr>
                          <a:xfrm>
                            <a:off x="7223125" y="1461770"/>
                            <a:ext cx="25400" cy="25400"/>
                          </a:xfrm>
                          <a:custGeom>
                            <a:avLst/>
                            <a:gdLst>
                              <a:gd name="connsiteX0" fmla="*/ 23495 w 25400"/>
                              <a:gd name="connsiteY0" fmla="*/ 9525 h 25400"/>
                              <a:gd name="connsiteX1" fmla="*/ 9525 w 25400"/>
                              <a:gd name="connsiteY1" fmla="*/ 15875 h 25400"/>
                              <a:gd name="connsiteX2" fmla="*/ 23495 w 25400"/>
                              <a:gd name="connsiteY2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23495" y="9525"/>
                                </a:moveTo>
                                <a:cubicBezTo>
                                  <a:pt x="18415" y="10795"/>
                                  <a:pt x="13335" y="12065"/>
                                  <a:pt x="9525" y="15875"/>
                                </a:cubicBezTo>
                                <a:lnTo>
                                  <a:pt x="23495" y="952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47" name="Freeform: Shape 10247"/>
                        <wps:cNvSpPr/>
                        <wps:spPr>
                          <a:xfrm>
                            <a:off x="7131685" y="157607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4605 w 12700"/>
                              <a:gd name="connsiteY0" fmla="*/ 10795 h 12700"/>
                              <a:gd name="connsiteX1" fmla="*/ 9525 w 12700"/>
                              <a:gd name="connsiteY1" fmla="*/ 9525 h 12700"/>
                              <a:gd name="connsiteX2" fmla="*/ 14605 w 12700"/>
                              <a:gd name="connsiteY2" fmla="*/ 1079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4605" y="10795"/>
                                </a:moveTo>
                                <a:lnTo>
                                  <a:pt x="9525" y="9525"/>
                                </a:lnTo>
                                <a:cubicBezTo>
                                  <a:pt x="10795" y="10795"/>
                                  <a:pt x="13335" y="10795"/>
                                  <a:pt x="14605" y="107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48" name="Freeform: Shape 10248"/>
                        <wps:cNvSpPr/>
                        <wps:spPr>
                          <a:xfrm>
                            <a:off x="8010525" y="1236980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9525 h 12700"/>
                              <a:gd name="connsiteX1" fmla="*/ 20955 w 25400"/>
                              <a:gd name="connsiteY1" fmla="*/ 12065 h 12700"/>
                              <a:gd name="connsiteX2" fmla="*/ 9525 w 254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9525"/>
                                </a:moveTo>
                                <a:lnTo>
                                  <a:pt x="20955" y="12065"/>
                                </a:lnTo>
                                <a:cubicBezTo>
                                  <a:pt x="17145" y="9525"/>
                                  <a:pt x="14605" y="9525"/>
                                  <a:pt x="952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49" name="Freeform: Shape 10249"/>
                        <wps:cNvSpPr/>
                        <wps:spPr>
                          <a:xfrm>
                            <a:off x="705485" y="7147560"/>
                            <a:ext cx="25400" cy="12700"/>
                          </a:xfrm>
                          <a:custGeom>
                            <a:avLst/>
                            <a:gdLst>
                              <a:gd name="connsiteX0" fmla="*/ 26035 w 25400"/>
                              <a:gd name="connsiteY0" fmla="*/ 9525 h 12700"/>
                              <a:gd name="connsiteX1" fmla="*/ 9525 w 25400"/>
                              <a:gd name="connsiteY1" fmla="*/ 10795 h 12700"/>
                              <a:gd name="connsiteX2" fmla="*/ 26035 w 254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26035" y="9525"/>
                                </a:moveTo>
                                <a:lnTo>
                                  <a:pt x="9525" y="10795"/>
                                </a:lnTo>
                                <a:cubicBezTo>
                                  <a:pt x="14605" y="13335"/>
                                  <a:pt x="19685" y="9525"/>
                                  <a:pt x="2603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50" name="Freeform: Shape 10250"/>
                        <wps:cNvSpPr/>
                        <wps:spPr>
                          <a:xfrm>
                            <a:off x="7616785" y="903617"/>
                            <a:ext cx="63500" cy="63500"/>
                          </a:xfrm>
                          <a:custGeom>
                            <a:avLst/>
                            <a:gdLst>
                              <a:gd name="connsiteX0" fmla="*/ 52746 w 63500"/>
                              <a:gd name="connsiteY0" fmla="*/ 62218 h 63500"/>
                              <a:gd name="connsiteX1" fmla="*/ 15915 w 63500"/>
                              <a:gd name="connsiteY1" fmla="*/ 15228 h 63500"/>
                              <a:gd name="connsiteX2" fmla="*/ 52746 w 63500"/>
                              <a:gd name="connsiteY2" fmla="*/ 62218 h 63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63500" h="63500">
                                <a:moveTo>
                                  <a:pt x="52746" y="62218"/>
                                </a:moveTo>
                                <a:cubicBezTo>
                                  <a:pt x="76875" y="44438"/>
                                  <a:pt x="56556" y="-7632"/>
                                  <a:pt x="15915" y="15228"/>
                                </a:cubicBezTo>
                                <a:cubicBezTo>
                                  <a:pt x="-1865" y="35548"/>
                                  <a:pt x="19725" y="76188"/>
                                  <a:pt x="52746" y="6221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51" name="Freeform: Shape 10251"/>
                        <wps:cNvSpPr/>
                        <wps:spPr>
                          <a:xfrm>
                            <a:off x="8079105" y="1115625"/>
                            <a:ext cx="114300" cy="114300"/>
                          </a:xfrm>
                          <a:custGeom>
                            <a:avLst/>
                            <a:gdLst>
                              <a:gd name="connsiteX0" fmla="*/ 20955 w 114300"/>
                              <a:gd name="connsiteY0" fmla="*/ 73730 h 114300"/>
                              <a:gd name="connsiteX1" fmla="*/ 31114 w 114300"/>
                              <a:gd name="connsiteY1" fmla="*/ 96590 h 114300"/>
                              <a:gd name="connsiteX2" fmla="*/ 79375 w 114300"/>
                              <a:gd name="connsiteY2" fmla="*/ 100400 h 114300"/>
                              <a:gd name="connsiteX3" fmla="*/ 62864 w 114300"/>
                              <a:gd name="connsiteY3" fmla="*/ 80080 h 114300"/>
                              <a:gd name="connsiteX4" fmla="*/ 66675 w 114300"/>
                              <a:gd name="connsiteY4" fmla="*/ 57220 h 114300"/>
                              <a:gd name="connsiteX5" fmla="*/ 116205 w 114300"/>
                              <a:gd name="connsiteY5" fmla="*/ 50870 h 114300"/>
                              <a:gd name="connsiteX6" fmla="*/ 71755 w 114300"/>
                              <a:gd name="connsiteY6" fmla="*/ 35630 h 114300"/>
                              <a:gd name="connsiteX7" fmla="*/ 69214 w 114300"/>
                              <a:gd name="connsiteY7" fmla="*/ 10230 h 114300"/>
                              <a:gd name="connsiteX8" fmla="*/ 47625 w 114300"/>
                              <a:gd name="connsiteY8" fmla="*/ 22930 h 114300"/>
                              <a:gd name="connsiteX9" fmla="*/ 17145 w 114300"/>
                              <a:gd name="connsiteY9" fmla="*/ 34360 h 114300"/>
                              <a:gd name="connsiteX10" fmla="*/ 9525 w 114300"/>
                              <a:gd name="connsiteY10" fmla="*/ 66110 h 114300"/>
                              <a:gd name="connsiteX11" fmla="*/ 12064 w 114300"/>
                              <a:gd name="connsiteY11" fmla="*/ 68650 h 114300"/>
                              <a:gd name="connsiteX12" fmla="*/ 9525 w 114300"/>
                              <a:gd name="connsiteY12" fmla="*/ 71190 h 114300"/>
                              <a:gd name="connsiteX13" fmla="*/ 20955 w 114300"/>
                              <a:gd name="connsiteY13" fmla="*/ 73730 h 114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114300" h="114300">
                                <a:moveTo>
                                  <a:pt x="20955" y="73730"/>
                                </a:moveTo>
                                <a:cubicBezTo>
                                  <a:pt x="28575" y="80080"/>
                                  <a:pt x="28575" y="87700"/>
                                  <a:pt x="31114" y="96590"/>
                                </a:cubicBezTo>
                                <a:cubicBezTo>
                                  <a:pt x="43814" y="102940"/>
                                  <a:pt x="70485" y="116910"/>
                                  <a:pt x="79375" y="100400"/>
                                </a:cubicBezTo>
                                <a:cubicBezTo>
                                  <a:pt x="69214" y="96590"/>
                                  <a:pt x="73025" y="86430"/>
                                  <a:pt x="62864" y="80080"/>
                                </a:cubicBezTo>
                                <a:cubicBezTo>
                                  <a:pt x="74295" y="75000"/>
                                  <a:pt x="57785" y="66110"/>
                                  <a:pt x="66675" y="57220"/>
                                </a:cubicBezTo>
                                <a:cubicBezTo>
                                  <a:pt x="85725" y="49600"/>
                                  <a:pt x="99695" y="53410"/>
                                  <a:pt x="116205" y="50870"/>
                                </a:cubicBezTo>
                                <a:cubicBezTo>
                                  <a:pt x="108585" y="28010"/>
                                  <a:pt x="86995" y="39440"/>
                                  <a:pt x="71755" y="35630"/>
                                </a:cubicBezTo>
                                <a:cubicBezTo>
                                  <a:pt x="73025" y="28010"/>
                                  <a:pt x="74295" y="14040"/>
                                  <a:pt x="69214" y="10230"/>
                                </a:cubicBezTo>
                                <a:cubicBezTo>
                                  <a:pt x="56514" y="6420"/>
                                  <a:pt x="55245" y="19120"/>
                                  <a:pt x="47625" y="22930"/>
                                </a:cubicBezTo>
                                <a:cubicBezTo>
                                  <a:pt x="38735" y="16580"/>
                                  <a:pt x="26035" y="29280"/>
                                  <a:pt x="17145" y="34360"/>
                                </a:cubicBezTo>
                                <a:cubicBezTo>
                                  <a:pt x="19685" y="47060"/>
                                  <a:pt x="9525" y="54680"/>
                                  <a:pt x="9525" y="66110"/>
                                </a:cubicBezTo>
                                <a:lnTo>
                                  <a:pt x="12064" y="68650"/>
                                </a:lnTo>
                                <a:lnTo>
                                  <a:pt x="9525" y="71190"/>
                                </a:lnTo>
                                <a:cubicBezTo>
                                  <a:pt x="10795" y="76270"/>
                                  <a:pt x="18414" y="68650"/>
                                  <a:pt x="20955" y="7373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52" name="Freeform: Shape 10252"/>
                        <wps:cNvSpPr/>
                        <wps:spPr>
                          <a:xfrm>
                            <a:off x="7493376" y="155321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8674 w 25400"/>
                              <a:gd name="connsiteY0" fmla="*/ 9525 h 25400"/>
                              <a:gd name="connsiteX1" fmla="*/ 11054 w 25400"/>
                              <a:gd name="connsiteY1" fmla="*/ 17145 h 25400"/>
                              <a:gd name="connsiteX2" fmla="*/ 18674 w 25400"/>
                              <a:gd name="connsiteY2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8674" y="9525"/>
                                </a:moveTo>
                                <a:cubicBezTo>
                                  <a:pt x="14864" y="12065"/>
                                  <a:pt x="5974" y="10795"/>
                                  <a:pt x="11054" y="17145"/>
                                </a:cubicBezTo>
                                <a:cubicBezTo>
                                  <a:pt x="16133" y="15875"/>
                                  <a:pt x="19943" y="13335"/>
                                  <a:pt x="18674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53" name="Freeform: Shape 10253"/>
                        <wps:cNvSpPr/>
                        <wps:spPr>
                          <a:xfrm>
                            <a:off x="7218045" y="170942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2065 w 12700"/>
                              <a:gd name="connsiteY0" fmla="*/ 10795 h 12700"/>
                              <a:gd name="connsiteX1" fmla="*/ 9525 w 12700"/>
                              <a:gd name="connsiteY1" fmla="*/ 9525 h 12700"/>
                              <a:gd name="connsiteX2" fmla="*/ 9525 w 12700"/>
                              <a:gd name="connsiteY2" fmla="*/ 12065 h 12700"/>
                              <a:gd name="connsiteX3" fmla="*/ 12065 w 12700"/>
                              <a:gd name="connsiteY3" fmla="*/ 1079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2065" y="10795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2065"/>
                                </a:lnTo>
                                <a:cubicBezTo>
                                  <a:pt x="10795" y="10795"/>
                                  <a:pt x="12065" y="10795"/>
                                  <a:pt x="12065" y="107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54" name="Freeform: Shape 10254"/>
                        <wps:cNvSpPr/>
                        <wps:spPr>
                          <a:xfrm>
                            <a:off x="7295515" y="166243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8415 w 25400"/>
                              <a:gd name="connsiteY0" fmla="*/ 14605 h 25400"/>
                              <a:gd name="connsiteX1" fmla="*/ 19685 w 25400"/>
                              <a:gd name="connsiteY1" fmla="*/ 9525 h 25400"/>
                              <a:gd name="connsiteX2" fmla="*/ 9525 w 25400"/>
                              <a:gd name="connsiteY2" fmla="*/ 17145 h 25400"/>
                              <a:gd name="connsiteX3" fmla="*/ 18415 w 25400"/>
                              <a:gd name="connsiteY3" fmla="*/ 1460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8415" y="14605"/>
                                </a:moveTo>
                                <a:cubicBezTo>
                                  <a:pt x="18415" y="13335"/>
                                  <a:pt x="19685" y="12065"/>
                                  <a:pt x="19685" y="9525"/>
                                </a:cubicBezTo>
                                <a:lnTo>
                                  <a:pt x="9525" y="17145"/>
                                </a:lnTo>
                                <a:cubicBezTo>
                                  <a:pt x="13335" y="17145"/>
                                  <a:pt x="15875" y="17145"/>
                                  <a:pt x="18415" y="1460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55" name="Freeform: Shape 10255"/>
                        <wps:cNvSpPr/>
                        <wps:spPr>
                          <a:xfrm>
                            <a:off x="7482869" y="155829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0131 w 25400"/>
                              <a:gd name="connsiteY0" fmla="*/ 18415 h 25400"/>
                              <a:gd name="connsiteX1" fmla="*/ 17751 w 25400"/>
                              <a:gd name="connsiteY1" fmla="*/ 15875 h 25400"/>
                              <a:gd name="connsiteX2" fmla="*/ 12671 w 25400"/>
                              <a:gd name="connsiteY2" fmla="*/ 9525 h 25400"/>
                              <a:gd name="connsiteX3" fmla="*/ 10131 w 25400"/>
                              <a:gd name="connsiteY3" fmla="*/ 1841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0131" y="18415"/>
                                </a:moveTo>
                                <a:cubicBezTo>
                                  <a:pt x="12671" y="17145"/>
                                  <a:pt x="15211" y="17145"/>
                                  <a:pt x="17751" y="15875"/>
                                </a:cubicBezTo>
                                <a:cubicBezTo>
                                  <a:pt x="16481" y="13335"/>
                                  <a:pt x="15211" y="9525"/>
                                  <a:pt x="12671" y="9525"/>
                                </a:cubicBezTo>
                                <a:cubicBezTo>
                                  <a:pt x="13941" y="13335"/>
                                  <a:pt x="7591" y="14605"/>
                                  <a:pt x="10131" y="1841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56" name="Freeform: Shape 10256"/>
                        <wps:cNvSpPr/>
                        <wps:spPr>
                          <a:xfrm>
                            <a:off x="1066909" y="716534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1321 w 12700"/>
                              <a:gd name="connsiteY0" fmla="*/ 9525 h 12700"/>
                              <a:gd name="connsiteX1" fmla="*/ 10051 w 12700"/>
                              <a:gd name="connsiteY1" fmla="*/ 12065 h 12700"/>
                              <a:gd name="connsiteX2" fmla="*/ 15131 w 12700"/>
                              <a:gd name="connsiteY2" fmla="*/ 12065 h 12700"/>
                              <a:gd name="connsiteX3" fmla="*/ 11321 w 12700"/>
                              <a:gd name="connsiteY3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1321" y="9525"/>
                                </a:moveTo>
                                <a:cubicBezTo>
                                  <a:pt x="10051" y="9525"/>
                                  <a:pt x="8781" y="10795"/>
                                  <a:pt x="10051" y="12065"/>
                                </a:cubicBezTo>
                                <a:lnTo>
                                  <a:pt x="15131" y="12065"/>
                                </a:lnTo>
                                <a:lnTo>
                                  <a:pt x="11321" y="952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57" name="Freeform: Shape 10257"/>
                        <wps:cNvSpPr/>
                        <wps:spPr>
                          <a:xfrm>
                            <a:off x="2273935" y="7288945"/>
                            <a:ext cx="38100" cy="12700"/>
                          </a:xfrm>
                          <a:custGeom>
                            <a:avLst/>
                            <a:gdLst>
                              <a:gd name="connsiteX0" fmla="*/ 9525 w 38100"/>
                              <a:gd name="connsiteY0" fmla="*/ 12920 h 12700"/>
                              <a:gd name="connsiteX1" fmla="*/ 34925 w 38100"/>
                              <a:gd name="connsiteY1" fmla="*/ 10380 h 12700"/>
                              <a:gd name="connsiteX2" fmla="*/ 9525 w 38100"/>
                              <a:gd name="connsiteY2" fmla="*/ 12920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38100" h="12700">
                                <a:moveTo>
                                  <a:pt x="9525" y="12920"/>
                                </a:moveTo>
                                <a:lnTo>
                                  <a:pt x="34925" y="10380"/>
                                </a:lnTo>
                                <a:cubicBezTo>
                                  <a:pt x="26035" y="7839"/>
                                  <a:pt x="18415" y="11649"/>
                                  <a:pt x="9525" y="1292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58" name="Freeform: Shape 10258"/>
                        <wps:cNvSpPr/>
                        <wps:spPr>
                          <a:xfrm>
                            <a:off x="1054735" y="7184390"/>
                            <a:ext cx="25400" cy="12700"/>
                          </a:xfrm>
                          <a:custGeom>
                            <a:avLst/>
                            <a:gdLst>
                              <a:gd name="connsiteX0" fmla="*/ 15875 w 25400"/>
                              <a:gd name="connsiteY0" fmla="*/ 9525 h 12700"/>
                              <a:gd name="connsiteX1" fmla="*/ 9525 w 25400"/>
                              <a:gd name="connsiteY1" fmla="*/ 9525 h 12700"/>
                              <a:gd name="connsiteX2" fmla="*/ 20955 w 25400"/>
                              <a:gd name="connsiteY2" fmla="*/ 14605 h 12700"/>
                              <a:gd name="connsiteX3" fmla="*/ 15875 w 25400"/>
                              <a:gd name="connsiteY3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5875" y="9525"/>
                                </a:moveTo>
                                <a:cubicBezTo>
                                  <a:pt x="13335" y="9525"/>
                                  <a:pt x="12065" y="9525"/>
                                  <a:pt x="9525" y="9525"/>
                                </a:cubicBezTo>
                                <a:lnTo>
                                  <a:pt x="20955" y="14605"/>
                                </a:lnTo>
                                <a:cubicBezTo>
                                  <a:pt x="18415" y="12065"/>
                                  <a:pt x="17145" y="10795"/>
                                  <a:pt x="1587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59" name="Freeform: Shape 10259"/>
                        <wps:cNvSpPr/>
                        <wps:spPr>
                          <a:xfrm>
                            <a:off x="2068195" y="7424420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4605 h 12700"/>
                              <a:gd name="connsiteX1" fmla="*/ 23495 w 25400"/>
                              <a:gd name="connsiteY1" fmla="*/ 9525 h 12700"/>
                              <a:gd name="connsiteX2" fmla="*/ 9525 w 25400"/>
                              <a:gd name="connsiteY2" fmla="*/ 1460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4605"/>
                                </a:moveTo>
                                <a:lnTo>
                                  <a:pt x="23495" y="9525"/>
                                </a:lnTo>
                                <a:cubicBezTo>
                                  <a:pt x="18415" y="10795"/>
                                  <a:pt x="13335" y="10795"/>
                                  <a:pt x="9525" y="1460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60" name="Freeform: Shape 10260"/>
                        <wps:cNvSpPr/>
                        <wps:spPr>
                          <a:xfrm>
                            <a:off x="967105" y="7086600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9525 h 12700"/>
                              <a:gd name="connsiteX1" fmla="*/ 9525 w 12700"/>
                              <a:gd name="connsiteY1" fmla="*/ 10795 h 12700"/>
                              <a:gd name="connsiteX2" fmla="*/ 10795 w 12700"/>
                              <a:gd name="connsiteY2" fmla="*/ 1206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9525"/>
                                </a:moveTo>
                                <a:lnTo>
                                  <a:pt x="9525" y="10795"/>
                                </a:lnTo>
                                <a:lnTo>
                                  <a:pt x="10795" y="1206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61" name="Freeform: Shape 10261"/>
                        <wps:cNvSpPr/>
                        <wps:spPr>
                          <a:xfrm>
                            <a:off x="960755" y="7165340"/>
                            <a:ext cx="25400" cy="254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7145 h 25400"/>
                              <a:gd name="connsiteX1" fmla="*/ 20955 w 25400"/>
                              <a:gd name="connsiteY1" fmla="*/ 9525 h 25400"/>
                              <a:gd name="connsiteX2" fmla="*/ 9525 w 25400"/>
                              <a:gd name="connsiteY2" fmla="*/ 1714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9525" y="17145"/>
                                </a:moveTo>
                                <a:lnTo>
                                  <a:pt x="20955" y="9525"/>
                                </a:lnTo>
                                <a:cubicBezTo>
                                  <a:pt x="15875" y="10795"/>
                                  <a:pt x="10795" y="13335"/>
                                  <a:pt x="9525" y="1714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62" name="Freeform: Shape 10262"/>
                        <wps:cNvSpPr/>
                        <wps:spPr>
                          <a:xfrm>
                            <a:off x="1115695" y="7084060"/>
                            <a:ext cx="101600" cy="63500"/>
                          </a:xfrm>
                          <a:custGeom>
                            <a:avLst/>
                            <a:gdLst>
                              <a:gd name="connsiteX0" fmla="*/ 23495 w 101600"/>
                              <a:gd name="connsiteY0" fmla="*/ 55245 h 63500"/>
                              <a:gd name="connsiteX1" fmla="*/ 38735 w 101600"/>
                              <a:gd name="connsiteY1" fmla="*/ 37465 h 63500"/>
                              <a:gd name="connsiteX2" fmla="*/ 41275 w 101600"/>
                              <a:gd name="connsiteY2" fmla="*/ 37465 h 63500"/>
                              <a:gd name="connsiteX3" fmla="*/ 41275 w 101600"/>
                              <a:gd name="connsiteY3" fmla="*/ 40005 h 63500"/>
                              <a:gd name="connsiteX4" fmla="*/ 64135 w 101600"/>
                              <a:gd name="connsiteY4" fmla="*/ 27305 h 63500"/>
                              <a:gd name="connsiteX5" fmla="*/ 73025 w 101600"/>
                              <a:gd name="connsiteY5" fmla="*/ 22225 h 63500"/>
                              <a:gd name="connsiteX6" fmla="*/ 92075 w 101600"/>
                              <a:gd name="connsiteY6" fmla="*/ 9525 h 63500"/>
                              <a:gd name="connsiteX7" fmla="*/ 69215 w 101600"/>
                              <a:gd name="connsiteY7" fmla="*/ 18415 h 63500"/>
                              <a:gd name="connsiteX8" fmla="*/ 59055 w 101600"/>
                              <a:gd name="connsiteY8" fmla="*/ 23495 h 63500"/>
                              <a:gd name="connsiteX9" fmla="*/ 59055 w 101600"/>
                              <a:gd name="connsiteY9" fmla="*/ 23495 h 63500"/>
                              <a:gd name="connsiteX10" fmla="*/ 37465 w 101600"/>
                              <a:gd name="connsiteY10" fmla="*/ 36195 h 63500"/>
                              <a:gd name="connsiteX11" fmla="*/ 38735 w 101600"/>
                              <a:gd name="connsiteY11" fmla="*/ 34925 h 63500"/>
                              <a:gd name="connsiteX12" fmla="*/ 14605 w 101600"/>
                              <a:gd name="connsiteY12" fmla="*/ 51435 h 63500"/>
                              <a:gd name="connsiteX13" fmla="*/ 9525 w 101600"/>
                              <a:gd name="connsiteY13" fmla="*/ 53975 h 63500"/>
                              <a:gd name="connsiteX14" fmla="*/ 23495 w 101600"/>
                              <a:gd name="connsiteY14" fmla="*/ 55245 h 63500"/>
                              <a:gd name="connsiteX15" fmla="*/ 23495 w 101600"/>
                              <a:gd name="connsiteY15" fmla="*/ 55245 h 63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101600" h="63500">
                                <a:moveTo>
                                  <a:pt x="23495" y="55245"/>
                                </a:moveTo>
                                <a:cubicBezTo>
                                  <a:pt x="26035" y="50165"/>
                                  <a:pt x="32385" y="45085"/>
                                  <a:pt x="38735" y="37465"/>
                                </a:cubicBezTo>
                                <a:lnTo>
                                  <a:pt x="41275" y="37465"/>
                                </a:lnTo>
                                <a:lnTo>
                                  <a:pt x="41275" y="40005"/>
                                </a:lnTo>
                                <a:cubicBezTo>
                                  <a:pt x="50165" y="36195"/>
                                  <a:pt x="66675" y="34925"/>
                                  <a:pt x="64135" y="27305"/>
                                </a:cubicBezTo>
                                <a:cubicBezTo>
                                  <a:pt x="66675" y="26035"/>
                                  <a:pt x="70485" y="24765"/>
                                  <a:pt x="73025" y="22225"/>
                                </a:cubicBezTo>
                                <a:cubicBezTo>
                                  <a:pt x="79375" y="18415"/>
                                  <a:pt x="85725" y="14605"/>
                                  <a:pt x="92075" y="9525"/>
                                </a:cubicBezTo>
                                <a:cubicBezTo>
                                  <a:pt x="83185" y="10795"/>
                                  <a:pt x="76835" y="14605"/>
                                  <a:pt x="69215" y="18415"/>
                                </a:cubicBezTo>
                                <a:cubicBezTo>
                                  <a:pt x="66675" y="19685"/>
                                  <a:pt x="62865" y="22225"/>
                                  <a:pt x="59055" y="23495"/>
                                </a:cubicBezTo>
                                <a:lnTo>
                                  <a:pt x="59055" y="23495"/>
                                </a:lnTo>
                                <a:cubicBezTo>
                                  <a:pt x="50165" y="27305"/>
                                  <a:pt x="43815" y="31115"/>
                                  <a:pt x="37465" y="36195"/>
                                </a:cubicBezTo>
                                <a:cubicBezTo>
                                  <a:pt x="37465" y="36195"/>
                                  <a:pt x="37465" y="36195"/>
                                  <a:pt x="38735" y="34925"/>
                                </a:cubicBezTo>
                                <a:cubicBezTo>
                                  <a:pt x="31115" y="38735"/>
                                  <a:pt x="20955" y="43815"/>
                                  <a:pt x="14605" y="51435"/>
                                </a:cubicBezTo>
                                <a:lnTo>
                                  <a:pt x="9525" y="53975"/>
                                </a:lnTo>
                                <a:lnTo>
                                  <a:pt x="23495" y="55245"/>
                                </a:lnTo>
                                <a:lnTo>
                                  <a:pt x="23495" y="5524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63" name="Freeform: Shape 10263"/>
                        <wps:cNvSpPr/>
                        <wps:spPr>
                          <a:xfrm>
                            <a:off x="1042035" y="6962140"/>
                            <a:ext cx="38100" cy="25400"/>
                          </a:xfrm>
                          <a:custGeom>
                            <a:avLst/>
                            <a:gdLst>
                              <a:gd name="connsiteX0" fmla="*/ 29845 w 38100"/>
                              <a:gd name="connsiteY0" fmla="*/ 9525 h 25400"/>
                              <a:gd name="connsiteX1" fmla="*/ 9525 w 38100"/>
                              <a:gd name="connsiteY1" fmla="*/ 18415 h 25400"/>
                              <a:gd name="connsiteX2" fmla="*/ 29845 w 38100"/>
                              <a:gd name="connsiteY2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38100" h="25400">
                                <a:moveTo>
                                  <a:pt x="29845" y="9525"/>
                                </a:moveTo>
                                <a:lnTo>
                                  <a:pt x="9525" y="18415"/>
                                </a:lnTo>
                                <a:cubicBezTo>
                                  <a:pt x="17145" y="17145"/>
                                  <a:pt x="23495" y="13335"/>
                                  <a:pt x="2984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64" name="Freeform: Shape 10264"/>
                        <wps:cNvSpPr/>
                        <wps:spPr>
                          <a:xfrm>
                            <a:off x="1749425" y="672084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7145 w 25400"/>
                              <a:gd name="connsiteY0" fmla="*/ 9525 h 25400"/>
                              <a:gd name="connsiteX1" fmla="*/ 9525 w 25400"/>
                              <a:gd name="connsiteY1" fmla="*/ 15875 h 25400"/>
                              <a:gd name="connsiteX2" fmla="*/ 17145 w 25400"/>
                              <a:gd name="connsiteY2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7145" y="9525"/>
                                </a:moveTo>
                                <a:lnTo>
                                  <a:pt x="9525" y="15875"/>
                                </a:lnTo>
                                <a:cubicBezTo>
                                  <a:pt x="13335" y="15875"/>
                                  <a:pt x="15875" y="13335"/>
                                  <a:pt x="1714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65" name="Freeform: Shape 10265"/>
                        <wps:cNvSpPr/>
                        <wps:spPr>
                          <a:xfrm>
                            <a:off x="7201535" y="1650311"/>
                            <a:ext cx="38100" cy="38100"/>
                          </a:xfrm>
                          <a:custGeom>
                            <a:avLst/>
                            <a:gdLst>
                              <a:gd name="connsiteX0" fmla="*/ 12065 w 38100"/>
                              <a:gd name="connsiteY0" fmla="*/ 30534 h 38100"/>
                              <a:gd name="connsiteX1" fmla="*/ 29845 w 38100"/>
                              <a:gd name="connsiteY1" fmla="*/ 16564 h 38100"/>
                              <a:gd name="connsiteX2" fmla="*/ 26035 w 38100"/>
                              <a:gd name="connsiteY2" fmla="*/ 16564 h 38100"/>
                              <a:gd name="connsiteX3" fmla="*/ 26035 w 38100"/>
                              <a:gd name="connsiteY3" fmla="*/ 12754 h 38100"/>
                              <a:gd name="connsiteX4" fmla="*/ 9525 w 38100"/>
                              <a:gd name="connsiteY4" fmla="*/ 12754 h 38100"/>
                              <a:gd name="connsiteX5" fmla="*/ 12065 w 38100"/>
                              <a:gd name="connsiteY5" fmla="*/ 30534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38100" h="38100">
                                <a:moveTo>
                                  <a:pt x="12065" y="30534"/>
                                </a:moveTo>
                                <a:cubicBezTo>
                                  <a:pt x="23495" y="31804"/>
                                  <a:pt x="26035" y="22914"/>
                                  <a:pt x="29845" y="16564"/>
                                </a:cubicBezTo>
                                <a:lnTo>
                                  <a:pt x="26035" y="16564"/>
                                </a:lnTo>
                                <a:lnTo>
                                  <a:pt x="26035" y="12754"/>
                                </a:lnTo>
                                <a:cubicBezTo>
                                  <a:pt x="20955" y="3864"/>
                                  <a:pt x="18415" y="16564"/>
                                  <a:pt x="9525" y="12754"/>
                                </a:cubicBezTo>
                                <a:cubicBezTo>
                                  <a:pt x="19685" y="20374"/>
                                  <a:pt x="8255" y="21644"/>
                                  <a:pt x="12065" y="3053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66" name="Freeform: Shape 10266"/>
                        <wps:cNvSpPr/>
                        <wps:spPr>
                          <a:xfrm>
                            <a:off x="1028065" y="7044690"/>
                            <a:ext cx="25400" cy="25400"/>
                          </a:xfrm>
                          <a:custGeom>
                            <a:avLst/>
                            <a:gdLst>
                              <a:gd name="connsiteX0" fmla="*/ 22225 w 25400"/>
                              <a:gd name="connsiteY0" fmla="*/ 9525 h 25400"/>
                              <a:gd name="connsiteX1" fmla="*/ 9525 w 25400"/>
                              <a:gd name="connsiteY1" fmla="*/ 15875 h 25400"/>
                              <a:gd name="connsiteX2" fmla="*/ 22225 w 25400"/>
                              <a:gd name="connsiteY2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22225" y="9525"/>
                                </a:moveTo>
                                <a:lnTo>
                                  <a:pt x="9525" y="15875"/>
                                </a:lnTo>
                                <a:cubicBezTo>
                                  <a:pt x="13335" y="14605"/>
                                  <a:pt x="17145" y="10795"/>
                                  <a:pt x="2222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67" name="Freeform: Shape 10267"/>
                        <wps:cNvSpPr/>
                        <wps:spPr>
                          <a:xfrm>
                            <a:off x="7172217" y="1715770"/>
                            <a:ext cx="25400" cy="25400"/>
                          </a:xfrm>
                          <a:custGeom>
                            <a:avLst/>
                            <a:gdLst>
                              <a:gd name="connsiteX0" fmla="*/ 9633 w 25400"/>
                              <a:gd name="connsiteY0" fmla="*/ 23495 h 25400"/>
                              <a:gd name="connsiteX1" fmla="*/ 26143 w 25400"/>
                              <a:gd name="connsiteY1" fmla="*/ 9525 h 25400"/>
                              <a:gd name="connsiteX2" fmla="*/ 9633 w 25400"/>
                              <a:gd name="connsiteY2" fmla="*/ 2349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9633" y="23495"/>
                                </a:moveTo>
                                <a:cubicBezTo>
                                  <a:pt x="19793" y="20955"/>
                                  <a:pt x="26143" y="17145"/>
                                  <a:pt x="26143" y="9525"/>
                                </a:cubicBezTo>
                                <a:cubicBezTo>
                                  <a:pt x="18523" y="14605"/>
                                  <a:pt x="8364" y="17145"/>
                                  <a:pt x="9633" y="234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68" name="Freeform: Shape 10268"/>
                        <wps:cNvSpPr/>
                        <wps:spPr>
                          <a:xfrm>
                            <a:off x="7183561" y="172974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9879 w 25400"/>
                              <a:gd name="connsiteY0" fmla="*/ 9525 h 25400"/>
                              <a:gd name="connsiteX1" fmla="*/ 13529 w 25400"/>
                              <a:gd name="connsiteY1" fmla="*/ 19685 h 25400"/>
                              <a:gd name="connsiteX2" fmla="*/ 19879 w 25400"/>
                              <a:gd name="connsiteY2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9879" y="9525"/>
                                </a:moveTo>
                                <a:cubicBezTo>
                                  <a:pt x="12258" y="9525"/>
                                  <a:pt x="4639" y="18415"/>
                                  <a:pt x="13529" y="19685"/>
                                </a:cubicBezTo>
                                <a:cubicBezTo>
                                  <a:pt x="9719" y="14605"/>
                                  <a:pt x="27498" y="17145"/>
                                  <a:pt x="19879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69" name="Freeform: Shape 10269"/>
                        <wps:cNvSpPr/>
                        <wps:spPr>
                          <a:xfrm>
                            <a:off x="7286625" y="1579365"/>
                            <a:ext cx="63500" cy="50800"/>
                          </a:xfrm>
                          <a:custGeom>
                            <a:avLst/>
                            <a:gdLst>
                              <a:gd name="connsiteX0" fmla="*/ 23495 w 63500"/>
                              <a:gd name="connsiteY0" fmla="*/ 17660 h 50800"/>
                              <a:gd name="connsiteX1" fmla="*/ 20955 w 63500"/>
                              <a:gd name="connsiteY1" fmla="*/ 18930 h 50800"/>
                              <a:gd name="connsiteX2" fmla="*/ 24765 w 63500"/>
                              <a:gd name="connsiteY2" fmla="*/ 22740 h 50800"/>
                              <a:gd name="connsiteX3" fmla="*/ 9525 w 63500"/>
                              <a:gd name="connsiteY3" fmla="*/ 32900 h 50800"/>
                              <a:gd name="connsiteX4" fmla="*/ 14605 w 63500"/>
                              <a:gd name="connsiteY4" fmla="*/ 44330 h 50800"/>
                              <a:gd name="connsiteX5" fmla="*/ 19685 w 63500"/>
                              <a:gd name="connsiteY5" fmla="*/ 45600 h 50800"/>
                              <a:gd name="connsiteX6" fmla="*/ 19685 w 63500"/>
                              <a:gd name="connsiteY6" fmla="*/ 50680 h 50800"/>
                              <a:gd name="connsiteX7" fmla="*/ 64135 w 63500"/>
                              <a:gd name="connsiteY7" fmla="*/ 32900 h 50800"/>
                              <a:gd name="connsiteX8" fmla="*/ 40005 w 63500"/>
                              <a:gd name="connsiteY8" fmla="*/ 10040 h 50800"/>
                              <a:gd name="connsiteX9" fmla="*/ 20955 w 63500"/>
                              <a:gd name="connsiteY9" fmla="*/ 16390 h 50800"/>
                              <a:gd name="connsiteX10" fmla="*/ 23495 w 63500"/>
                              <a:gd name="connsiteY10" fmla="*/ 17660 h 50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63500" h="50800">
                                <a:moveTo>
                                  <a:pt x="23495" y="17660"/>
                                </a:moveTo>
                                <a:lnTo>
                                  <a:pt x="20955" y="18930"/>
                                </a:lnTo>
                                <a:cubicBezTo>
                                  <a:pt x="22225" y="21470"/>
                                  <a:pt x="23495" y="21470"/>
                                  <a:pt x="24765" y="22740"/>
                                </a:cubicBezTo>
                                <a:cubicBezTo>
                                  <a:pt x="20955" y="26550"/>
                                  <a:pt x="14605" y="29090"/>
                                  <a:pt x="9525" y="32900"/>
                                </a:cubicBezTo>
                                <a:cubicBezTo>
                                  <a:pt x="14605" y="39250"/>
                                  <a:pt x="13335" y="36710"/>
                                  <a:pt x="14605" y="44330"/>
                                </a:cubicBezTo>
                                <a:lnTo>
                                  <a:pt x="19685" y="45600"/>
                                </a:lnTo>
                                <a:lnTo>
                                  <a:pt x="19685" y="50680"/>
                                </a:lnTo>
                                <a:cubicBezTo>
                                  <a:pt x="38735" y="51950"/>
                                  <a:pt x="40005" y="30360"/>
                                  <a:pt x="64135" y="32900"/>
                                </a:cubicBezTo>
                                <a:cubicBezTo>
                                  <a:pt x="56515" y="24010"/>
                                  <a:pt x="38735" y="25280"/>
                                  <a:pt x="40005" y="10040"/>
                                </a:cubicBezTo>
                                <a:cubicBezTo>
                                  <a:pt x="34925" y="7500"/>
                                  <a:pt x="31115" y="15120"/>
                                  <a:pt x="20955" y="16390"/>
                                </a:cubicBezTo>
                                <a:lnTo>
                                  <a:pt x="23495" y="1766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70" name="Freeform: Shape 10270"/>
                        <wps:cNvSpPr/>
                        <wps:spPr>
                          <a:xfrm>
                            <a:off x="497205" y="7150100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14605 h 12700"/>
                              <a:gd name="connsiteX1" fmla="*/ 12065 w 12700"/>
                              <a:gd name="connsiteY1" fmla="*/ 9525 h 12700"/>
                              <a:gd name="connsiteX2" fmla="*/ 9525 w 12700"/>
                              <a:gd name="connsiteY2" fmla="*/ 1460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14605"/>
                                </a:moveTo>
                                <a:cubicBezTo>
                                  <a:pt x="10795" y="13335"/>
                                  <a:pt x="12065" y="12065"/>
                                  <a:pt x="12065" y="9525"/>
                                </a:cubicBezTo>
                                <a:lnTo>
                                  <a:pt x="9525" y="1460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71" name="Freeform: Shape 10271"/>
                        <wps:cNvSpPr/>
                        <wps:spPr>
                          <a:xfrm>
                            <a:off x="7311660" y="1623060"/>
                            <a:ext cx="25400" cy="25400"/>
                          </a:xfrm>
                          <a:custGeom>
                            <a:avLst/>
                            <a:gdLst>
                              <a:gd name="connsiteX0" fmla="*/ 22590 w 25400"/>
                              <a:gd name="connsiteY0" fmla="*/ 9525 h 25400"/>
                              <a:gd name="connsiteX1" fmla="*/ 9890 w 25400"/>
                              <a:gd name="connsiteY1" fmla="*/ 17145 h 25400"/>
                              <a:gd name="connsiteX2" fmla="*/ 22590 w 25400"/>
                              <a:gd name="connsiteY2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22590" y="9525"/>
                                </a:moveTo>
                                <a:cubicBezTo>
                                  <a:pt x="18780" y="12065"/>
                                  <a:pt x="7349" y="12065"/>
                                  <a:pt x="9890" y="17145"/>
                                </a:cubicBezTo>
                                <a:cubicBezTo>
                                  <a:pt x="13699" y="19685"/>
                                  <a:pt x="21320" y="14605"/>
                                  <a:pt x="22590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72" name="Freeform: Shape 10272"/>
                        <wps:cNvSpPr/>
                        <wps:spPr>
                          <a:xfrm>
                            <a:off x="7286766" y="1576070"/>
                            <a:ext cx="25400" cy="12700"/>
                          </a:xfrm>
                          <a:custGeom>
                            <a:avLst/>
                            <a:gdLst>
                              <a:gd name="connsiteX0" fmla="*/ 20814 w 25400"/>
                              <a:gd name="connsiteY0" fmla="*/ 9525 h 12700"/>
                              <a:gd name="connsiteX1" fmla="*/ 20814 w 25400"/>
                              <a:gd name="connsiteY1" fmla="*/ 9525 h 12700"/>
                              <a:gd name="connsiteX2" fmla="*/ 20814 w 254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20814" y="9525"/>
                                </a:moveTo>
                                <a:cubicBezTo>
                                  <a:pt x="-4586" y="13335"/>
                                  <a:pt x="20814" y="20955"/>
                                  <a:pt x="20814" y="9525"/>
                                </a:cubicBezTo>
                                <a:lnTo>
                                  <a:pt x="20814" y="952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73" name="Freeform: Shape 10273"/>
                        <wps:cNvSpPr/>
                        <wps:spPr>
                          <a:xfrm>
                            <a:off x="7200006" y="172720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1054 w 25400"/>
                              <a:gd name="connsiteY0" fmla="*/ 17145 h 25400"/>
                              <a:gd name="connsiteX1" fmla="*/ 18674 w 25400"/>
                              <a:gd name="connsiteY1" fmla="*/ 9525 h 25400"/>
                              <a:gd name="connsiteX2" fmla="*/ 11054 w 25400"/>
                              <a:gd name="connsiteY2" fmla="*/ 1714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1054" y="17145"/>
                                </a:moveTo>
                                <a:cubicBezTo>
                                  <a:pt x="14863" y="15875"/>
                                  <a:pt x="18674" y="13335"/>
                                  <a:pt x="18674" y="9525"/>
                                </a:cubicBezTo>
                                <a:cubicBezTo>
                                  <a:pt x="14863" y="12065"/>
                                  <a:pt x="5974" y="12065"/>
                                  <a:pt x="11054" y="1714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74" name="Freeform: Shape 10274"/>
                        <wps:cNvSpPr/>
                        <wps:spPr>
                          <a:xfrm>
                            <a:off x="7216775" y="170561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2065 w 12700"/>
                              <a:gd name="connsiteY0" fmla="*/ 12065 h 12700"/>
                              <a:gd name="connsiteX1" fmla="*/ 12065 w 12700"/>
                              <a:gd name="connsiteY1" fmla="*/ 9525 h 12700"/>
                              <a:gd name="connsiteX2" fmla="*/ 9525 w 12700"/>
                              <a:gd name="connsiteY2" fmla="*/ 10795 h 12700"/>
                              <a:gd name="connsiteX3" fmla="*/ 12065 w 12700"/>
                              <a:gd name="connsiteY3" fmla="*/ 1206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2065" y="12065"/>
                                </a:moveTo>
                                <a:lnTo>
                                  <a:pt x="12065" y="9525"/>
                                </a:lnTo>
                                <a:cubicBezTo>
                                  <a:pt x="10795" y="9525"/>
                                  <a:pt x="10795" y="9525"/>
                                  <a:pt x="9525" y="10795"/>
                                </a:cubicBezTo>
                                <a:lnTo>
                                  <a:pt x="12065" y="1206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75" name="Freeform: Shape 10275"/>
                        <wps:cNvSpPr/>
                        <wps:spPr>
                          <a:xfrm>
                            <a:off x="1335405" y="6932930"/>
                            <a:ext cx="25400" cy="12700"/>
                          </a:xfrm>
                          <a:custGeom>
                            <a:avLst/>
                            <a:gdLst>
                              <a:gd name="connsiteX0" fmla="*/ 18415 w 25400"/>
                              <a:gd name="connsiteY0" fmla="*/ 9525 h 12700"/>
                              <a:gd name="connsiteX1" fmla="*/ 9525 w 25400"/>
                              <a:gd name="connsiteY1" fmla="*/ 12065 h 12700"/>
                              <a:gd name="connsiteX2" fmla="*/ 18415 w 254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8415" y="9525"/>
                                </a:moveTo>
                                <a:cubicBezTo>
                                  <a:pt x="15875" y="9525"/>
                                  <a:pt x="12065" y="10795"/>
                                  <a:pt x="9525" y="12065"/>
                                </a:cubicBezTo>
                                <a:lnTo>
                                  <a:pt x="18415" y="952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76" name="Freeform: Shape 10276"/>
                        <wps:cNvSpPr/>
                        <wps:spPr>
                          <a:xfrm>
                            <a:off x="7195185" y="1700530"/>
                            <a:ext cx="38100" cy="25400"/>
                          </a:xfrm>
                          <a:custGeom>
                            <a:avLst/>
                            <a:gdLst>
                              <a:gd name="connsiteX0" fmla="*/ 24765 w 38100"/>
                              <a:gd name="connsiteY0" fmla="*/ 14605 h 25400"/>
                              <a:gd name="connsiteX1" fmla="*/ 20955 w 38100"/>
                              <a:gd name="connsiteY1" fmla="*/ 13335 h 25400"/>
                              <a:gd name="connsiteX2" fmla="*/ 19685 w 38100"/>
                              <a:gd name="connsiteY2" fmla="*/ 9525 h 25400"/>
                              <a:gd name="connsiteX3" fmla="*/ 9525 w 38100"/>
                              <a:gd name="connsiteY3" fmla="*/ 18415 h 25400"/>
                              <a:gd name="connsiteX4" fmla="*/ 22225 w 38100"/>
                              <a:gd name="connsiteY4" fmla="*/ 27305 h 25400"/>
                              <a:gd name="connsiteX5" fmla="*/ 26035 w 38100"/>
                              <a:gd name="connsiteY5" fmla="*/ 23495 h 25400"/>
                              <a:gd name="connsiteX6" fmla="*/ 23495 w 38100"/>
                              <a:gd name="connsiteY6" fmla="*/ 20955 h 25400"/>
                              <a:gd name="connsiteX7" fmla="*/ 27305 w 38100"/>
                              <a:gd name="connsiteY7" fmla="*/ 20955 h 25400"/>
                              <a:gd name="connsiteX8" fmla="*/ 27305 w 38100"/>
                              <a:gd name="connsiteY8" fmla="*/ 20955 h 25400"/>
                              <a:gd name="connsiteX9" fmla="*/ 33655 w 38100"/>
                              <a:gd name="connsiteY9" fmla="*/ 18415 h 25400"/>
                              <a:gd name="connsiteX10" fmla="*/ 27305 w 38100"/>
                              <a:gd name="connsiteY10" fmla="*/ 19685 h 25400"/>
                              <a:gd name="connsiteX11" fmla="*/ 24765 w 38100"/>
                              <a:gd name="connsiteY11" fmla="*/ 1460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38100" h="25400">
                                <a:moveTo>
                                  <a:pt x="24765" y="14605"/>
                                </a:moveTo>
                                <a:lnTo>
                                  <a:pt x="20955" y="13335"/>
                                </a:lnTo>
                                <a:lnTo>
                                  <a:pt x="19685" y="9525"/>
                                </a:lnTo>
                                <a:cubicBezTo>
                                  <a:pt x="13335" y="14605"/>
                                  <a:pt x="12065" y="15875"/>
                                  <a:pt x="9525" y="18415"/>
                                </a:cubicBezTo>
                                <a:cubicBezTo>
                                  <a:pt x="14605" y="18415"/>
                                  <a:pt x="15875" y="28575"/>
                                  <a:pt x="22225" y="27305"/>
                                </a:cubicBezTo>
                                <a:cubicBezTo>
                                  <a:pt x="22225" y="24765"/>
                                  <a:pt x="23495" y="23495"/>
                                  <a:pt x="26035" y="23495"/>
                                </a:cubicBezTo>
                                <a:lnTo>
                                  <a:pt x="23495" y="20955"/>
                                </a:lnTo>
                                <a:lnTo>
                                  <a:pt x="27305" y="20955"/>
                                </a:lnTo>
                                <a:lnTo>
                                  <a:pt x="27305" y="20955"/>
                                </a:lnTo>
                                <a:cubicBezTo>
                                  <a:pt x="29845" y="20955"/>
                                  <a:pt x="32385" y="19685"/>
                                  <a:pt x="33655" y="18415"/>
                                </a:cubicBezTo>
                                <a:lnTo>
                                  <a:pt x="27305" y="19685"/>
                                </a:lnTo>
                                <a:cubicBezTo>
                                  <a:pt x="26035" y="17145"/>
                                  <a:pt x="26035" y="15875"/>
                                  <a:pt x="24765" y="1460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77" name="Freeform: Shape 10277"/>
                        <wps:cNvSpPr/>
                        <wps:spPr>
                          <a:xfrm>
                            <a:off x="7215094" y="1551841"/>
                            <a:ext cx="266700" cy="190500"/>
                          </a:xfrm>
                          <a:custGeom>
                            <a:avLst/>
                            <a:gdLst>
                              <a:gd name="connsiteX0" fmla="*/ 131856 w 266700"/>
                              <a:gd name="connsiteY0" fmla="*/ 75664 h 190500"/>
                              <a:gd name="connsiteX1" fmla="*/ 131856 w 266700"/>
                              <a:gd name="connsiteY1" fmla="*/ 71854 h 190500"/>
                              <a:gd name="connsiteX2" fmla="*/ 124236 w 266700"/>
                              <a:gd name="connsiteY2" fmla="*/ 84554 h 190500"/>
                              <a:gd name="connsiteX3" fmla="*/ 77246 w 266700"/>
                              <a:gd name="connsiteY3" fmla="*/ 101064 h 190500"/>
                              <a:gd name="connsiteX4" fmla="*/ 91216 w 266700"/>
                              <a:gd name="connsiteY4" fmla="*/ 78204 h 190500"/>
                              <a:gd name="connsiteX5" fmla="*/ 86136 w 266700"/>
                              <a:gd name="connsiteY5" fmla="*/ 76934 h 190500"/>
                              <a:gd name="connsiteX6" fmla="*/ 84866 w 266700"/>
                              <a:gd name="connsiteY6" fmla="*/ 71854 h 190500"/>
                              <a:gd name="connsiteX7" fmla="*/ 56925 w 266700"/>
                              <a:gd name="connsiteY7" fmla="*/ 82014 h 190500"/>
                              <a:gd name="connsiteX8" fmla="*/ 54386 w 266700"/>
                              <a:gd name="connsiteY8" fmla="*/ 82014 h 190500"/>
                              <a:gd name="connsiteX9" fmla="*/ 53116 w 266700"/>
                              <a:gd name="connsiteY9" fmla="*/ 79474 h 190500"/>
                              <a:gd name="connsiteX10" fmla="*/ 39146 w 266700"/>
                              <a:gd name="connsiteY10" fmla="*/ 85824 h 190500"/>
                              <a:gd name="connsiteX11" fmla="*/ 27716 w 266700"/>
                              <a:gd name="connsiteY11" fmla="*/ 92174 h 190500"/>
                              <a:gd name="connsiteX12" fmla="*/ 27716 w 266700"/>
                              <a:gd name="connsiteY12" fmla="*/ 90904 h 190500"/>
                              <a:gd name="connsiteX13" fmla="*/ 31525 w 266700"/>
                              <a:gd name="connsiteY13" fmla="*/ 90904 h 190500"/>
                              <a:gd name="connsiteX14" fmla="*/ 17556 w 266700"/>
                              <a:gd name="connsiteY14" fmla="*/ 103604 h 190500"/>
                              <a:gd name="connsiteX15" fmla="*/ 20096 w 266700"/>
                              <a:gd name="connsiteY15" fmla="*/ 101064 h 190500"/>
                              <a:gd name="connsiteX16" fmla="*/ 23906 w 266700"/>
                              <a:gd name="connsiteY16" fmla="*/ 101064 h 190500"/>
                              <a:gd name="connsiteX17" fmla="*/ 26446 w 266700"/>
                              <a:gd name="connsiteY17" fmla="*/ 94714 h 190500"/>
                              <a:gd name="connsiteX18" fmla="*/ 26446 w 266700"/>
                              <a:gd name="connsiteY18" fmla="*/ 93444 h 190500"/>
                              <a:gd name="connsiteX19" fmla="*/ 41686 w 266700"/>
                              <a:gd name="connsiteY19" fmla="*/ 88364 h 190500"/>
                              <a:gd name="connsiteX20" fmla="*/ 49306 w 266700"/>
                              <a:gd name="connsiteY20" fmla="*/ 83284 h 190500"/>
                              <a:gd name="connsiteX21" fmla="*/ 27716 w 266700"/>
                              <a:gd name="connsiteY21" fmla="*/ 101064 h 190500"/>
                              <a:gd name="connsiteX22" fmla="*/ 30256 w 266700"/>
                              <a:gd name="connsiteY22" fmla="*/ 106144 h 190500"/>
                              <a:gd name="connsiteX23" fmla="*/ 25175 w 266700"/>
                              <a:gd name="connsiteY23" fmla="*/ 107414 h 190500"/>
                              <a:gd name="connsiteX24" fmla="*/ 28986 w 266700"/>
                              <a:gd name="connsiteY24" fmla="*/ 116304 h 190500"/>
                              <a:gd name="connsiteX25" fmla="*/ 53116 w 266700"/>
                              <a:gd name="connsiteY25" fmla="*/ 109954 h 190500"/>
                              <a:gd name="connsiteX26" fmla="*/ 13746 w 266700"/>
                              <a:gd name="connsiteY26" fmla="*/ 139164 h 190500"/>
                              <a:gd name="connsiteX27" fmla="*/ 13746 w 266700"/>
                              <a:gd name="connsiteY27" fmla="*/ 142974 h 190500"/>
                              <a:gd name="connsiteX28" fmla="*/ 11206 w 266700"/>
                              <a:gd name="connsiteY28" fmla="*/ 145514 h 190500"/>
                              <a:gd name="connsiteX29" fmla="*/ 15016 w 266700"/>
                              <a:gd name="connsiteY29" fmla="*/ 146784 h 190500"/>
                              <a:gd name="connsiteX30" fmla="*/ 13746 w 266700"/>
                              <a:gd name="connsiteY30" fmla="*/ 149324 h 190500"/>
                              <a:gd name="connsiteX31" fmla="*/ 17556 w 266700"/>
                              <a:gd name="connsiteY31" fmla="*/ 154404 h 190500"/>
                              <a:gd name="connsiteX32" fmla="*/ 12475 w 266700"/>
                              <a:gd name="connsiteY32" fmla="*/ 158214 h 190500"/>
                              <a:gd name="connsiteX33" fmla="*/ 13746 w 266700"/>
                              <a:gd name="connsiteY33" fmla="*/ 160754 h 190500"/>
                              <a:gd name="connsiteX34" fmla="*/ 16286 w 266700"/>
                              <a:gd name="connsiteY34" fmla="*/ 158214 h 190500"/>
                              <a:gd name="connsiteX35" fmla="*/ 16286 w 266700"/>
                              <a:gd name="connsiteY35" fmla="*/ 162024 h 190500"/>
                              <a:gd name="connsiteX36" fmla="*/ 51846 w 266700"/>
                              <a:gd name="connsiteY36" fmla="*/ 151864 h 190500"/>
                              <a:gd name="connsiteX37" fmla="*/ 12475 w 266700"/>
                              <a:gd name="connsiteY37" fmla="*/ 178534 h 190500"/>
                              <a:gd name="connsiteX38" fmla="*/ 11206 w 266700"/>
                              <a:gd name="connsiteY38" fmla="*/ 182344 h 190500"/>
                              <a:gd name="connsiteX39" fmla="*/ 12475 w 266700"/>
                              <a:gd name="connsiteY39" fmla="*/ 183614 h 190500"/>
                              <a:gd name="connsiteX40" fmla="*/ 18825 w 266700"/>
                              <a:gd name="connsiteY40" fmla="*/ 183614 h 190500"/>
                              <a:gd name="connsiteX41" fmla="*/ 56925 w 266700"/>
                              <a:gd name="connsiteY41" fmla="*/ 158214 h 190500"/>
                              <a:gd name="connsiteX42" fmla="*/ 56925 w 266700"/>
                              <a:gd name="connsiteY42" fmla="*/ 158214 h 190500"/>
                              <a:gd name="connsiteX43" fmla="*/ 77246 w 266700"/>
                              <a:gd name="connsiteY43" fmla="*/ 148054 h 190500"/>
                              <a:gd name="connsiteX44" fmla="*/ 70896 w 266700"/>
                              <a:gd name="connsiteY44" fmla="*/ 140434 h 190500"/>
                              <a:gd name="connsiteX45" fmla="*/ 68356 w 266700"/>
                              <a:gd name="connsiteY45" fmla="*/ 142974 h 190500"/>
                              <a:gd name="connsiteX46" fmla="*/ 68356 w 266700"/>
                              <a:gd name="connsiteY46" fmla="*/ 139164 h 190500"/>
                              <a:gd name="connsiteX47" fmla="*/ 59466 w 266700"/>
                              <a:gd name="connsiteY47" fmla="*/ 136624 h 190500"/>
                              <a:gd name="connsiteX48" fmla="*/ 67086 w 266700"/>
                              <a:gd name="connsiteY48" fmla="*/ 134084 h 190500"/>
                              <a:gd name="connsiteX49" fmla="*/ 68356 w 266700"/>
                              <a:gd name="connsiteY49" fmla="*/ 136624 h 190500"/>
                              <a:gd name="connsiteX50" fmla="*/ 70896 w 266700"/>
                              <a:gd name="connsiteY50" fmla="*/ 135354 h 190500"/>
                              <a:gd name="connsiteX51" fmla="*/ 72166 w 266700"/>
                              <a:gd name="connsiteY51" fmla="*/ 137894 h 190500"/>
                              <a:gd name="connsiteX52" fmla="*/ 75975 w 266700"/>
                              <a:gd name="connsiteY52" fmla="*/ 134084 h 190500"/>
                              <a:gd name="connsiteX53" fmla="*/ 73436 w 266700"/>
                              <a:gd name="connsiteY53" fmla="*/ 131544 h 190500"/>
                              <a:gd name="connsiteX54" fmla="*/ 75975 w 266700"/>
                              <a:gd name="connsiteY54" fmla="*/ 129004 h 190500"/>
                              <a:gd name="connsiteX55" fmla="*/ 86136 w 266700"/>
                              <a:gd name="connsiteY55" fmla="*/ 127734 h 190500"/>
                              <a:gd name="connsiteX56" fmla="*/ 89946 w 266700"/>
                              <a:gd name="connsiteY56" fmla="*/ 126464 h 190500"/>
                              <a:gd name="connsiteX57" fmla="*/ 92486 w 266700"/>
                              <a:gd name="connsiteY57" fmla="*/ 122654 h 190500"/>
                              <a:gd name="connsiteX58" fmla="*/ 89946 w 266700"/>
                              <a:gd name="connsiteY58" fmla="*/ 117574 h 190500"/>
                              <a:gd name="connsiteX59" fmla="*/ 96296 w 266700"/>
                              <a:gd name="connsiteY59" fmla="*/ 117574 h 190500"/>
                              <a:gd name="connsiteX60" fmla="*/ 100106 w 266700"/>
                              <a:gd name="connsiteY60" fmla="*/ 117574 h 190500"/>
                              <a:gd name="connsiteX61" fmla="*/ 100106 w 266700"/>
                              <a:gd name="connsiteY61" fmla="*/ 121384 h 190500"/>
                              <a:gd name="connsiteX62" fmla="*/ 108996 w 266700"/>
                              <a:gd name="connsiteY62" fmla="*/ 123924 h 190500"/>
                              <a:gd name="connsiteX63" fmla="*/ 111536 w 266700"/>
                              <a:gd name="connsiteY63" fmla="*/ 121384 h 190500"/>
                              <a:gd name="connsiteX64" fmla="*/ 114075 w 266700"/>
                              <a:gd name="connsiteY64" fmla="*/ 123924 h 190500"/>
                              <a:gd name="connsiteX65" fmla="*/ 120425 w 266700"/>
                              <a:gd name="connsiteY65" fmla="*/ 118844 h 190500"/>
                              <a:gd name="connsiteX66" fmla="*/ 114075 w 266700"/>
                              <a:gd name="connsiteY66" fmla="*/ 116304 h 190500"/>
                              <a:gd name="connsiteX67" fmla="*/ 122966 w 266700"/>
                              <a:gd name="connsiteY67" fmla="*/ 112494 h 190500"/>
                              <a:gd name="connsiteX68" fmla="*/ 120425 w 266700"/>
                              <a:gd name="connsiteY68" fmla="*/ 99794 h 190500"/>
                              <a:gd name="connsiteX69" fmla="*/ 147096 w 266700"/>
                              <a:gd name="connsiteY69" fmla="*/ 93444 h 190500"/>
                              <a:gd name="connsiteX70" fmla="*/ 145825 w 266700"/>
                              <a:gd name="connsiteY70" fmla="*/ 80744 h 190500"/>
                              <a:gd name="connsiteX71" fmla="*/ 186466 w 266700"/>
                              <a:gd name="connsiteY71" fmla="*/ 57884 h 190500"/>
                              <a:gd name="connsiteX72" fmla="*/ 235996 w 266700"/>
                              <a:gd name="connsiteY72" fmla="*/ 31214 h 190500"/>
                              <a:gd name="connsiteX73" fmla="*/ 262666 w 266700"/>
                              <a:gd name="connsiteY73" fmla="*/ 15974 h 190500"/>
                              <a:gd name="connsiteX74" fmla="*/ 258856 w 266700"/>
                              <a:gd name="connsiteY74" fmla="*/ 13434 h 190500"/>
                              <a:gd name="connsiteX75" fmla="*/ 260125 w 266700"/>
                              <a:gd name="connsiteY75" fmla="*/ 9624 h 190500"/>
                              <a:gd name="connsiteX76" fmla="*/ 230916 w 266700"/>
                              <a:gd name="connsiteY76" fmla="*/ 17244 h 190500"/>
                              <a:gd name="connsiteX77" fmla="*/ 232186 w 266700"/>
                              <a:gd name="connsiteY77" fmla="*/ 24864 h 190500"/>
                              <a:gd name="connsiteX78" fmla="*/ 181386 w 266700"/>
                              <a:gd name="connsiteY78" fmla="*/ 52804 h 190500"/>
                              <a:gd name="connsiteX79" fmla="*/ 140746 w 266700"/>
                              <a:gd name="connsiteY79" fmla="*/ 75664 h 190500"/>
                              <a:gd name="connsiteX80" fmla="*/ 134396 w 266700"/>
                              <a:gd name="connsiteY80" fmla="*/ 70584 h 190500"/>
                              <a:gd name="connsiteX81" fmla="*/ 131856 w 266700"/>
                              <a:gd name="connsiteY81" fmla="*/ 75664 h 190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</a:cxnLst>
                            <a:rect l="l" t="t" r="r" b="b"/>
                            <a:pathLst>
                              <a:path w="266700" h="190500">
                                <a:moveTo>
                                  <a:pt x="131856" y="75664"/>
                                </a:moveTo>
                                <a:lnTo>
                                  <a:pt x="131856" y="71854"/>
                                </a:lnTo>
                                <a:cubicBezTo>
                                  <a:pt x="119156" y="71854"/>
                                  <a:pt x="131856" y="83284"/>
                                  <a:pt x="124236" y="84554"/>
                                </a:cubicBezTo>
                                <a:cubicBezTo>
                                  <a:pt x="105186" y="93444"/>
                                  <a:pt x="91216" y="102334"/>
                                  <a:pt x="77246" y="101064"/>
                                </a:cubicBezTo>
                                <a:cubicBezTo>
                                  <a:pt x="82325" y="93444"/>
                                  <a:pt x="96296" y="89634"/>
                                  <a:pt x="91216" y="78204"/>
                                </a:cubicBezTo>
                                <a:lnTo>
                                  <a:pt x="86136" y="76934"/>
                                </a:lnTo>
                                <a:lnTo>
                                  <a:pt x="84866" y="71854"/>
                                </a:lnTo>
                                <a:cubicBezTo>
                                  <a:pt x="72166" y="75664"/>
                                  <a:pt x="65816" y="82014"/>
                                  <a:pt x="56925" y="82014"/>
                                </a:cubicBezTo>
                                <a:lnTo>
                                  <a:pt x="54386" y="82014"/>
                                </a:lnTo>
                                <a:cubicBezTo>
                                  <a:pt x="54386" y="80744"/>
                                  <a:pt x="54386" y="79474"/>
                                  <a:pt x="53116" y="79474"/>
                                </a:cubicBezTo>
                                <a:cubicBezTo>
                                  <a:pt x="46766" y="78204"/>
                                  <a:pt x="41686" y="82014"/>
                                  <a:pt x="39146" y="85824"/>
                                </a:cubicBezTo>
                                <a:cubicBezTo>
                                  <a:pt x="35336" y="89634"/>
                                  <a:pt x="32796" y="90904"/>
                                  <a:pt x="27716" y="92174"/>
                                </a:cubicBezTo>
                                <a:lnTo>
                                  <a:pt x="27716" y="90904"/>
                                </a:lnTo>
                                <a:lnTo>
                                  <a:pt x="31525" y="90904"/>
                                </a:lnTo>
                                <a:cubicBezTo>
                                  <a:pt x="23906" y="78204"/>
                                  <a:pt x="-4034" y="109954"/>
                                  <a:pt x="17556" y="103604"/>
                                </a:cubicBezTo>
                                <a:lnTo>
                                  <a:pt x="20096" y="101064"/>
                                </a:lnTo>
                                <a:lnTo>
                                  <a:pt x="23906" y="101064"/>
                                </a:lnTo>
                                <a:cubicBezTo>
                                  <a:pt x="23906" y="98524"/>
                                  <a:pt x="25175" y="97254"/>
                                  <a:pt x="26446" y="94714"/>
                                </a:cubicBezTo>
                                <a:lnTo>
                                  <a:pt x="26446" y="93444"/>
                                </a:lnTo>
                                <a:cubicBezTo>
                                  <a:pt x="34066" y="97254"/>
                                  <a:pt x="37875" y="92174"/>
                                  <a:pt x="41686" y="88364"/>
                                </a:cubicBezTo>
                                <a:cubicBezTo>
                                  <a:pt x="44225" y="85824"/>
                                  <a:pt x="46766" y="84554"/>
                                  <a:pt x="49306" y="83284"/>
                                </a:cubicBezTo>
                                <a:cubicBezTo>
                                  <a:pt x="51846" y="94714"/>
                                  <a:pt x="31525" y="97254"/>
                                  <a:pt x="27716" y="101064"/>
                                </a:cubicBezTo>
                                <a:lnTo>
                                  <a:pt x="30256" y="106144"/>
                                </a:lnTo>
                                <a:lnTo>
                                  <a:pt x="25175" y="107414"/>
                                </a:lnTo>
                                <a:cubicBezTo>
                                  <a:pt x="30256" y="111224"/>
                                  <a:pt x="22636" y="117574"/>
                                  <a:pt x="28986" y="116304"/>
                                </a:cubicBezTo>
                                <a:cubicBezTo>
                                  <a:pt x="28986" y="108684"/>
                                  <a:pt x="48036" y="104874"/>
                                  <a:pt x="53116" y="109954"/>
                                </a:cubicBezTo>
                                <a:cubicBezTo>
                                  <a:pt x="44225" y="122654"/>
                                  <a:pt x="21366" y="123924"/>
                                  <a:pt x="13746" y="139164"/>
                                </a:cubicBezTo>
                                <a:lnTo>
                                  <a:pt x="13746" y="142974"/>
                                </a:lnTo>
                                <a:lnTo>
                                  <a:pt x="11206" y="145514"/>
                                </a:lnTo>
                                <a:cubicBezTo>
                                  <a:pt x="12475" y="146784"/>
                                  <a:pt x="12475" y="148054"/>
                                  <a:pt x="15016" y="146784"/>
                                </a:cubicBezTo>
                                <a:cubicBezTo>
                                  <a:pt x="15016" y="148054"/>
                                  <a:pt x="16286" y="149324"/>
                                  <a:pt x="13746" y="149324"/>
                                </a:cubicBezTo>
                                <a:lnTo>
                                  <a:pt x="17556" y="154404"/>
                                </a:lnTo>
                                <a:lnTo>
                                  <a:pt x="12475" y="158214"/>
                                </a:lnTo>
                                <a:cubicBezTo>
                                  <a:pt x="12475" y="159484"/>
                                  <a:pt x="13746" y="159484"/>
                                  <a:pt x="13746" y="160754"/>
                                </a:cubicBezTo>
                                <a:lnTo>
                                  <a:pt x="16286" y="158214"/>
                                </a:lnTo>
                                <a:lnTo>
                                  <a:pt x="16286" y="162024"/>
                                </a:lnTo>
                                <a:cubicBezTo>
                                  <a:pt x="28986" y="154404"/>
                                  <a:pt x="36606" y="136624"/>
                                  <a:pt x="51846" y="151864"/>
                                </a:cubicBezTo>
                                <a:cubicBezTo>
                                  <a:pt x="36606" y="158214"/>
                                  <a:pt x="23906" y="167104"/>
                                  <a:pt x="12475" y="178534"/>
                                </a:cubicBezTo>
                                <a:cubicBezTo>
                                  <a:pt x="11206" y="179804"/>
                                  <a:pt x="11206" y="181074"/>
                                  <a:pt x="11206" y="182344"/>
                                </a:cubicBezTo>
                                <a:cubicBezTo>
                                  <a:pt x="11206" y="182344"/>
                                  <a:pt x="11206" y="183614"/>
                                  <a:pt x="12475" y="183614"/>
                                </a:cubicBezTo>
                                <a:cubicBezTo>
                                  <a:pt x="13746" y="184884"/>
                                  <a:pt x="16286" y="184884"/>
                                  <a:pt x="18825" y="183614"/>
                                </a:cubicBezTo>
                                <a:cubicBezTo>
                                  <a:pt x="28986" y="172184"/>
                                  <a:pt x="42956" y="163294"/>
                                  <a:pt x="56925" y="158214"/>
                                </a:cubicBezTo>
                                <a:lnTo>
                                  <a:pt x="56925" y="158214"/>
                                </a:lnTo>
                                <a:cubicBezTo>
                                  <a:pt x="67086" y="156944"/>
                                  <a:pt x="67086" y="150594"/>
                                  <a:pt x="77246" y="148054"/>
                                </a:cubicBezTo>
                                <a:cubicBezTo>
                                  <a:pt x="78516" y="144244"/>
                                  <a:pt x="75975" y="140434"/>
                                  <a:pt x="70896" y="140434"/>
                                </a:cubicBezTo>
                                <a:lnTo>
                                  <a:pt x="68356" y="142974"/>
                                </a:lnTo>
                                <a:lnTo>
                                  <a:pt x="68356" y="139164"/>
                                </a:lnTo>
                                <a:cubicBezTo>
                                  <a:pt x="64546" y="140434"/>
                                  <a:pt x="60736" y="142974"/>
                                  <a:pt x="59466" y="136624"/>
                                </a:cubicBezTo>
                                <a:cubicBezTo>
                                  <a:pt x="62006" y="135354"/>
                                  <a:pt x="64546" y="135354"/>
                                  <a:pt x="67086" y="134084"/>
                                </a:cubicBezTo>
                                <a:cubicBezTo>
                                  <a:pt x="67086" y="135354"/>
                                  <a:pt x="68356" y="135354"/>
                                  <a:pt x="68356" y="136624"/>
                                </a:cubicBezTo>
                                <a:lnTo>
                                  <a:pt x="70896" y="135354"/>
                                </a:lnTo>
                                <a:lnTo>
                                  <a:pt x="72166" y="137894"/>
                                </a:lnTo>
                                <a:cubicBezTo>
                                  <a:pt x="74706" y="136624"/>
                                  <a:pt x="74706" y="135354"/>
                                  <a:pt x="75975" y="134084"/>
                                </a:cubicBezTo>
                                <a:lnTo>
                                  <a:pt x="73436" y="131544"/>
                                </a:lnTo>
                                <a:lnTo>
                                  <a:pt x="75975" y="129004"/>
                                </a:lnTo>
                                <a:cubicBezTo>
                                  <a:pt x="74706" y="123924"/>
                                  <a:pt x="86136" y="123924"/>
                                  <a:pt x="86136" y="127734"/>
                                </a:cubicBezTo>
                                <a:lnTo>
                                  <a:pt x="89946" y="126464"/>
                                </a:lnTo>
                                <a:lnTo>
                                  <a:pt x="92486" y="122654"/>
                                </a:lnTo>
                                <a:cubicBezTo>
                                  <a:pt x="91216" y="121384"/>
                                  <a:pt x="91216" y="120114"/>
                                  <a:pt x="89946" y="117574"/>
                                </a:cubicBezTo>
                                <a:cubicBezTo>
                                  <a:pt x="92486" y="117574"/>
                                  <a:pt x="95025" y="116304"/>
                                  <a:pt x="96296" y="117574"/>
                                </a:cubicBezTo>
                                <a:lnTo>
                                  <a:pt x="100106" y="117574"/>
                                </a:lnTo>
                                <a:lnTo>
                                  <a:pt x="100106" y="121384"/>
                                </a:lnTo>
                                <a:cubicBezTo>
                                  <a:pt x="103916" y="120114"/>
                                  <a:pt x="106456" y="121384"/>
                                  <a:pt x="108996" y="123924"/>
                                </a:cubicBezTo>
                                <a:lnTo>
                                  <a:pt x="111536" y="121384"/>
                                </a:lnTo>
                                <a:lnTo>
                                  <a:pt x="114075" y="123924"/>
                                </a:lnTo>
                                <a:cubicBezTo>
                                  <a:pt x="116616" y="122654"/>
                                  <a:pt x="120425" y="121384"/>
                                  <a:pt x="120425" y="118844"/>
                                </a:cubicBezTo>
                                <a:cubicBezTo>
                                  <a:pt x="117886" y="118844"/>
                                  <a:pt x="115346" y="117574"/>
                                  <a:pt x="114075" y="116304"/>
                                </a:cubicBezTo>
                                <a:cubicBezTo>
                                  <a:pt x="120425" y="113764"/>
                                  <a:pt x="120425" y="118844"/>
                                  <a:pt x="122966" y="112494"/>
                                </a:cubicBezTo>
                                <a:cubicBezTo>
                                  <a:pt x="124236" y="104874"/>
                                  <a:pt x="116616" y="106144"/>
                                  <a:pt x="120425" y="99794"/>
                                </a:cubicBezTo>
                                <a:cubicBezTo>
                                  <a:pt x="130586" y="94714"/>
                                  <a:pt x="136936" y="88364"/>
                                  <a:pt x="147096" y="93444"/>
                                </a:cubicBezTo>
                                <a:cubicBezTo>
                                  <a:pt x="145825" y="88364"/>
                                  <a:pt x="145825" y="85824"/>
                                  <a:pt x="145825" y="80744"/>
                                </a:cubicBezTo>
                                <a:cubicBezTo>
                                  <a:pt x="159796" y="74394"/>
                                  <a:pt x="172496" y="66774"/>
                                  <a:pt x="186466" y="57884"/>
                                </a:cubicBezTo>
                                <a:cubicBezTo>
                                  <a:pt x="202975" y="47724"/>
                                  <a:pt x="219486" y="38834"/>
                                  <a:pt x="235996" y="31214"/>
                                </a:cubicBezTo>
                                <a:cubicBezTo>
                                  <a:pt x="244886" y="31214"/>
                                  <a:pt x="257586" y="22324"/>
                                  <a:pt x="262666" y="15974"/>
                                </a:cubicBezTo>
                                <a:lnTo>
                                  <a:pt x="258856" y="13434"/>
                                </a:lnTo>
                                <a:lnTo>
                                  <a:pt x="260125" y="9624"/>
                                </a:lnTo>
                                <a:cubicBezTo>
                                  <a:pt x="255046" y="8354"/>
                                  <a:pt x="239806" y="19784"/>
                                  <a:pt x="230916" y="17244"/>
                                </a:cubicBezTo>
                                <a:cubicBezTo>
                                  <a:pt x="232186" y="19784"/>
                                  <a:pt x="229646" y="21054"/>
                                  <a:pt x="232186" y="24864"/>
                                </a:cubicBezTo>
                                <a:cubicBezTo>
                                  <a:pt x="214406" y="32484"/>
                                  <a:pt x="197896" y="42644"/>
                                  <a:pt x="181386" y="52804"/>
                                </a:cubicBezTo>
                                <a:cubicBezTo>
                                  <a:pt x="167416" y="60424"/>
                                  <a:pt x="154716" y="69314"/>
                                  <a:pt x="140746" y="75664"/>
                                </a:cubicBezTo>
                                <a:cubicBezTo>
                                  <a:pt x="136936" y="76934"/>
                                  <a:pt x="135666" y="74394"/>
                                  <a:pt x="134396" y="70584"/>
                                </a:cubicBezTo>
                                <a:lnTo>
                                  <a:pt x="131856" y="7566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78" name="Freeform: Shape 10278"/>
                        <wps:cNvSpPr/>
                        <wps:spPr>
                          <a:xfrm>
                            <a:off x="7337425" y="1610360"/>
                            <a:ext cx="12700" cy="25400"/>
                          </a:xfrm>
                          <a:custGeom>
                            <a:avLst/>
                            <a:gdLst>
                              <a:gd name="connsiteX0" fmla="*/ 10795 w 12700"/>
                              <a:gd name="connsiteY0" fmla="*/ 10795 h 25400"/>
                              <a:gd name="connsiteX1" fmla="*/ 9525 w 12700"/>
                              <a:gd name="connsiteY1" fmla="*/ 17145 h 25400"/>
                              <a:gd name="connsiteX2" fmla="*/ 14605 w 12700"/>
                              <a:gd name="connsiteY2" fmla="*/ 9525 h 25400"/>
                              <a:gd name="connsiteX3" fmla="*/ 10795 w 12700"/>
                              <a:gd name="connsiteY3" fmla="*/ 1079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700" h="25400">
                                <a:moveTo>
                                  <a:pt x="10795" y="10795"/>
                                </a:moveTo>
                                <a:cubicBezTo>
                                  <a:pt x="9525" y="12065"/>
                                  <a:pt x="9525" y="13335"/>
                                  <a:pt x="9525" y="17145"/>
                                </a:cubicBezTo>
                                <a:lnTo>
                                  <a:pt x="14605" y="9525"/>
                                </a:lnTo>
                                <a:cubicBezTo>
                                  <a:pt x="13335" y="10795"/>
                                  <a:pt x="12065" y="10795"/>
                                  <a:pt x="10795" y="107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79" name="Freeform: Shape 10279"/>
                        <wps:cNvSpPr/>
                        <wps:spPr>
                          <a:xfrm>
                            <a:off x="7300233" y="1568450"/>
                            <a:ext cx="25400" cy="12700"/>
                          </a:xfrm>
                          <a:custGeom>
                            <a:avLst/>
                            <a:gdLst>
                              <a:gd name="connsiteX0" fmla="*/ 12427 w 25400"/>
                              <a:gd name="connsiteY0" fmla="*/ 14605 h 12700"/>
                              <a:gd name="connsiteX1" fmla="*/ 18777 w 25400"/>
                              <a:gd name="connsiteY1" fmla="*/ 9525 h 12700"/>
                              <a:gd name="connsiteX2" fmla="*/ 12427 w 25400"/>
                              <a:gd name="connsiteY2" fmla="*/ 1460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2427" y="14605"/>
                                </a:moveTo>
                                <a:cubicBezTo>
                                  <a:pt x="13698" y="14605"/>
                                  <a:pt x="26398" y="9525"/>
                                  <a:pt x="18777" y="9525"/>
                                </a:cubicBezTo>
                                <a:cubicBezTo>
                                  <a:pt x="8617" y="10795"/>
                                  <a:pt x="7348" y="15875"/>
                                  <a:pt x="12427" y="1460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80" name="Freeform: Shape 10280"/>
                        <wps:cNvSpPr/>
                        <wps:spPr>
                          <a:xfrm>
                            <a:off x="447675" y="9366250"/>
                            <a:ext cx="50800" cy="38100"/>
                          </a:xfrm>
                          <a:custGeom>
                            <a:avLst/>
                            <a:gdLst>
                              <a:gd name="connsiteX0" fmla="*/ 9525 w 50800"/>
                              <a:gd name="connsiteY0" fmla="*/ 20955 h 38100"/>
                              <a:gd name="connsiteX1" fmla="*/ 9525 w 50800"/>
                              <a:gd name="connsiteY1" fmla="*/ 29845 h 38100"/>
                              <a:gd name="connsiteX2" fmla="*/ 41275 w 50800"/>
                              <a:gd name="connsiteY2" fmla="*/ 9525 h 38100"/>
                              <a:gd name="connsiteX3" fmla="*/ 15875 w 50800"/>
                              <a:gd name="connsiteY3" fmla="*/ 19685 h 38100"/>
                              <a:gd name="connsiteX4" fmla="*/ 9525 w 50800"/>
                              <a:gd name="connsiteY4" fmla="*/ 20955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0800" h="38100">
                                <a:moveTo>
                                  <a:pt x="9525" y="20955"/>
                                </a:moveTo>
                                <a:lnTo>
                                  <a:pt x="9525" y="29845"/>
                                </a:lnTo>
                                <a:cubicBezTo>
                                  <a:pt x="23495" y="24765"/>
                                  <a:pt x="37465" y="18415"/>
                                  <a:pt x="41275" y="9525"/>
                                </a:cubicBezTo>
                                <a:cubicBezTo>
                                  <a:pt x="32385" y="12065"/>
                                  <a:pt x="24765" y="15875"/>
                                  <a:pt x="15875" y="19685"/>
                                </a:cubicBezTo>
                                <a:cubicBezTo>
                                  <a:pt x="13335" y="19685"/>
                                  <a:pt x="12065" y="20955"/>
                                  <a:pt x="9525" y="2095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81" name="Freeform: Shape 10281"/>
                        <wps:cNvSpPr/>
                        <wps:spPr>
                          <a:xfrm>
                            <a:off x="1613475" y="6991350"/>
                            <a:ext cx="25400" cy="12700"/>
                          </a:xfrm>
                          <a:custGeom>
                            <a:avLst/>
                            <a:gdLst>
                              <a:gd name="connsiteX0" fmla="*/ 17205 w 25400"/>
                              <a:gd name="connsiteY0" fmla="*/ 9525 h 12700"/>
                              <a:gd name="connsiteX1" fmla="*/ 14665 w 25400"/>
                              <a:gd name="connsiteY1" fmla="*/ 10795 h 12700"/>
                              <a:gd name="connsiteX2" fmla="*/ 17205 w 254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7205" y="9525"/>
                                </a:moveTo>
                                <a:cubicBezTo>
                                  <a:pt x="17205" y="9525"/>
                                  <a:pt x="15935" y="10795"/>
                                  <a:pt x="14665" y="10795"/>
                                </a:cubicBezTo>
                                <a:cubicBezTo>
                                  <a:pt x="-575" y="5715"/>
                                  <a:pt x="23555" y="18415"/>
                                  <a:pt x="1720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82" name="Freeform: Shape 10282"/>
                        <wps:cNvSpPr/>
                        <wps:spPr>
                          <a:xfrm>
                            <a:off x="1586865" y="6960870"/>
                            <a:ext cx="25400" cy="25400"/>
                          </a:xfrm>
                          <a:custGeom>
                            <a:avLst/>
                            <a:gdLst>
                              <a:gd name="connsiteX0" fmla="*/ 22225 w 25400"/>
                              <a:gd name="connsiteY0" fmla="*/ 9525 h 25400"/>
                              <a:gd name="connsiteX1" fmla="*/ 9525 w 25400"/>
                              <a:gd name="connsiteY1" fmla="*/ 18415 h 25400"/>
                              <a:gd name="connsiteX2" fmla="*/ 22225 w 25400"/>
                              <a:gd name="connsiteY2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22225" y="9525"/>
                                </a:moveTo>
                                <a:cubicBezTo>
                                  <a:pt x="15875" y="10795"/>
                                  <a:pt x="10795" y="14605"/>
                                  <a:pt x="9525" y="18415"/>
                                </a:cubicBezTo>
                                <a:cubicBezTo>
                                  <a:pt x="13335" y="15875"/>
                                  <a:pt x="27305" y="15875"/>
                                  <a:pt x="2222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83" name="Freeform: Shape 10283"/>
                        <wps:cNvSpPr/>
                        <wps:spPr>
                          <a:xfrm>
                            <a:off x="1572895" y="696976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5875 w 25400"/>
                              <a:gd name="connsiteY0" fmla="*/ 9525 h 25400"/>
                              <a:gd name="connsiteX1" fmla="*/ 9525 w 25400"/>
                              <a:gd name="connsiteY1" fmla="*/ 15875 h 25400"/>
                              <a:gd name="connsiteX2" fmla="*/ 15875 w 25400"/>
                              <a:gd name="connsiteY2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5875" y="9525"/>
                                </a:moveTo>
                                <a:cubicBezTo>
                                  <a:pt x="12065" y="10795"/>
                                  <a:pt x="9525" y="13335"/>
                                  <a:pt x="9525" y="15875"/>
                                </a:cubicBezTo>
                                <a:cubicBezTo>
                                  <a:pt x="13335" y="14605"/>
                                  <a:pt x="17145" y="13335"/>
                                  <a:pt x="1587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84" name="Freeform: Shape 10284"/>
                        <wps:cNvSpPr/>
                        <wps:spPr>
                          <a:xfrm>
                            <a:off x="1639603" y="697992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5207 w 12700"/>
                              <a:gd name="connsiteY0" fmla="*/ 9525 h 12700"/>
                              <a:gd name="connsiteX1" fmla="*/ 15207 w 12700"/>
                              <a:gd name="connsiteY1" fmla="*/ 9525 h 12700"/>
                              <a:gd name="connsiteX2" fmla="*/ 15207 w 127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5207" y="9525"/>
                                </a:moveTo>
                                <a:cubicBezTo>
                                  <a:pt x="1237" y="12065"/>
                                  <a:pt x="17747" y="18415"/>
                                  <a:pt x="15207" y="9525"/>
                                </a:cubicBezTo>
                                <a:lnTo>
                                  <a:pt x="15207" y="952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85" name="Freeform: Shape 10285"/>
                        <wps:cNvSpPr/>
                        <wps:spPr>
                          <a:xfrm>
                            <a:off x="1224915" y="6830060"/>
                            <a:ext cx="635000" cy="266700"/>
                          </a:xfrm>
                          <a:custGeom>
                            <a:avLst/>
                            <a:gdLst>
                              <a:gd name="connsiteX0" fmla="*/ 498475 w 635000"/>
                              <a:gd name="connsiteY0" fmla="*/ 26035 h 266700"/>
                              <a:gd name="connsiteX1" fmla="*/ 492125 w 635000"/>
                              <a:gd name="connsiteY1" fmla="*/ 32385 h 266700"/>
                              <a:gd name="connsiteX2" fmla="*/ 483235 w 635000"/>
                              <a:gd name="connsiteY2" fmla="*/ 33655 h 266700"/>
                              <a:gd name="connsiteX3" fmla="*/ 480695 w 635000"/>
                              <a:gd name="connsiteY3" fmla="*/ 38735 h 266700"/>
                              <a:gd name="connsiteX4" fmla="*/ 403225 w 635000"/>
                              <a:gd name="connsiteY4" fmla="*/ 69215 h 266700"/>
                              <a:gd name="connsiteX5" fmla="*/ 403225 w 635000"/>
                              <a:gd name="connsiteY5" fmla="*/ 69215 h 266700"/>
                              <a:gd name="connsiteX6" fmla="*/ 282575 w 635000"/>
                              <a:gd name="connsiteY6" fmla="*/ 123825 h 266700"/>
                              <a:gd name="connsiteX7" fmla="*/ 10795 w 635000"/>
                              <a:gd name="connsiteY7" fmla="*/ 252095 h 266700"/>
                              <a:gd name="connsiteX8" fmla="*/ 9525 w 635000"/>
                              <a:gd name="connsiteY8" fmla="*/ 255905 h 266700"/>
                              <a:gd name="connsiteX9" fmla="*/ 9525 w 635000"/>
                              <a:gd name="connsiteY9" fmla="*/ 255905 h 266700"/>
                              <a:gd name="connsiteX10" fmla="*/ 14605 w 635000"/>
                              <a:gd name="connsiteY10" fmla="*/ 257175 h 266700"/>
                              <a:gd name="connsiteX11" fmla="*/ 285115 w 635000"/>
                              <a:gd name="connsiteY11" fmla="*/ 128905 h 266700"/>
                              <a:gd name="connsiteX12" fmla="*/ 404495 w 635000"/>
                              <a:gd name="connsiteY12" fmla="*/ 74295 h 266700"/>
                              <a:gd name="connsiteX13" fmla="*/ 404495 w 635000"/>
                              <a:gd name="connsiteY13" fmla="*/ 74295 h 266700"/>
                              <a:gd name="connsiteX14" fmla="*/ 474345 w 635000"/>
                              <a:gd name="connsiteY14" fmla="*/ 66675 h 266700"/>
                              <a:gd name="connsiteX15" fmla="*/ 467995 w 635000"/>
                              <a:gd name="connsiteY15" fmla="*/ 69215 h 266700"/>
                              <a:gd name="connsiteX16" fmla="*/ 475615 w 635000"/>
                              <a:gd name="connsiteY16" fmla="*/ 75565 h 266700"/>
                              <a:gd name="connsiteX17" fmla="*/ 465455 w 635000"/>
                              <a:gd name="connsiteY17" fmla="*/ 89535 h 266700"/>
                              <a:gd name="connsiteX18" fmla="*/ 504825 w 635000"/>
                              <a:gd name="connsiteY18" fmla="*/ 79375 h 266700"/>
                              <a:gd name="connsiteX19" fmla="*/ 509905 w 635000"/>
                              <a:gd name="connsiteY19" fmla="*/ 69215 h 266700"/>
                              <a:gd name="connsiteX20" fmla="*/ 563245 w 635000"/>
                              <a:gd name="connsiteY20" fmla="*/ 53975 h 266700"/>
                              <a:gd name="connsiteX21" fmla="*/ 634365 w 635000"/>
                              <a:gd name="connsiteY21" fmla="*/ 48895 h 266700"/>
                              <a:gd name="connsiteX22" fmla="*/ 603885 w 635000"/>
                              <a:gd name="connsiteY22" fmla="*/ 37465 h 266700"/>
                              <a:gd name="connsiteX23" fmla="*/ 603885 w 635000"/>
                              <a:gd name="connsiteY23" fmla="*/ 18415 h 266700"/>
                              <a:gd name="connsiteX24" fmla="*/ 579755 w 635000"/>
                              <a:gd name="connsiteY24" fmla="*/ 9525 h 266700"/>
                              <a:gd name="connsiteX25" fmla="*/ 498475 w 635000"/>
                              <a:gd name="connsiteY25" fmla="*/ 26035 h 266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</a:cxnLst>
                            <a:rect l="l" t="t" r="r" b="b"/>
                            <a:pathLst>
                              <a:path w="635000" h="266700">
                                <a:moveTo>
                                  <a:pt x="498475" y="26035"/>
                                </a:moveTo>
                                <a:cubicBezTo>
                                  <a:pt x="497205" y="26035"/>
                                  <a:pt x="494665" y="31115"/>
                                  <a:pt x="492125" y="32385"/>
                                </a:cubicBezTo>
                                <a:cubicBezTo>
                                  <a:pt x="489585" y="33655"/>
                                  <a:pt x="487045" y="31115"/>
                                  <a:pt x="483235" y="33655"/>
                                </a:cubicBezTo>
                                <a:cubicBezTo>
                                  <a:pt x="481965" y="34925"/>
                                  <a:pt x="484505" y="36195"/>
                                  <a:pt x="480695" y="38735"/>
                                </a:cubicBezTo>
                                <a:cubicBezTo>
                                  <a:pt x="457835" y="48895"/>
                                  <a:pt x="428625" y="52705"/>
                                  <a:pt x="403225" y="69215"/>
                                </a:cubicBezTo>
                                <a:cubicBezTo>
                                  <a:pt x="403225" y="69215"/>
                                  <a:pt x="403225" y="69215"/>
                                  <a:pt x="403225" y="69215"/>
                                </a:cubicBezTo>
                                <a:cubicBezTo>
                                  <a:pt x="362585" y="88265"/>
                                  <a:pt x="323215" y="106045"/>
                                  <a:pt x="282575" y="123825"/>
                                </a:cubicBezTo>
                                <a:cubicBezTo>
                                  <a:pt x="192405" y="164465"/>
                                  <a:pt x="98425" y="206375"/>
                                  <a:pt x="10795" y="252095"/>
                                </a:cubicBezTo>
                                <a:cubicBezTo>
                                  <a:pt x="9525" y="253365"/>
                                  <a:pt x="9525" y="254635"/>
                                  <a:pt x="9525" y="255905"/>
                                </a:cubicBezTo>
                                <a:cubicBezTo>
                                  <a:pt x="9525" y="255905"/>
                                  <a:pt x="9525" y="255905"/>
                                  <a:pt x="9525" y="255905"/>
                                </a:cubicBezTo>
                                <a:cubicBezTo>
                                  <a:pt x="10795" y="257175"/>
                                  <a:pt x="13335" y="257175"/>
                                  <a:pt x="14605" y="257175"/>
                                </a:cubicBezTo>
                                <a:cubicBezTo>
                                  <a:pt x="102235" y="210185"/>
                                  <a:pt x="194945" y="168275"/>
                                  <a:pt x="285115" y="128905"/>
                                </a:cubicBezTo>
                                <a:cubicBezTo>
                                  <a:pt x="324485" y="111125"/>
                                  <a:pt x="365125" y="93345"/>
                                  <a:pt x="404495" y="74295"/>
                                </a:cubicBezTo>
                                <a:lnTo>
                                  <a:pt x="404495" y="74295"/>
                                </a:lnTo>
                                <a:cubicBezTo>
                                  <a:pt x="427355" y="65405"/>
                                  <a:pt x="462915" y="55245"/>
                                  <a:pt x="474345" y="66675"/>
                                </a:cubicBezTo>
                                <a:cubicBezTo>
                                  <a:pt x="470535" y="67945"/>
                                  <a:pt x="467995" y="65405"/>
                                  <a:pt x="467995" y="69215"/>
                                </a:cubicBezTo>
                                <a:cubicBezTo>
                                  <a:pt x="471805" y="69215"/>
                                  <a:pt x="474345" y="71755"/>
                                  <a:pt x="475615" y="75565"/>
                                </a:cubicBezTo>
                                <a:cubicBezTo>
                                  <a:pt x="464185" y="76835"/>
                                  <a:pt x="467995" y="84455"/>
                                  <a:pt x="465455" y="89535"/>
                                </a:cubicBezTo>
                                <a:cubicBezTo>
                                  <a:pt x="483235" y="85725"/>
                                  <a:pt x="492125" y="78105"/>
                                  <a:pt x="504825" y="79375"/>
                                </a:cubicBezTo>
                                <a:cubicBezTo>
                                  <a:pt x="504825" y="76835"/>
                                  <a:pt x="504825" y="73025"/>
                                  <a:pt x="509905" y="69215"/>
                                </a:cubicBezTo>
                                <a:cubicBezTo>
                                  <a:pt x="526415" y="69215"/>
                                  <a:pt x="544195" y="60325"/>
                                  <a:pt x="563245" y="53975"/>
                                </a:cubicBezTo>
                                <a:cubicBezTo>
                                  <a:pt x="584835" y="57785"/>
                                  <a:pt x="610235" y="50165"/>
                                  <a:pt x="634365" y="48895"/>
                                </a:cubicBezTo>
                                <a:cubicBezTo>
                                  <a:pt x="629285" y="34925"/>
                                  <a:pt x="614045" y="41275"/>
                                  <a:pt x="603885" y="37465"/>
                                </a:cubicBezTo>
                                <a:cubicBezTo>
                                  <a:pt x="615315" y="32385"/>
                                  <a:pt x="605155" y="28575"/>
                                  <a:pt x="603885" y="18415"/>
                                </a:cubicBezTo>
                                <a:cubicBezTo>
                                  <a:pt x="596265" y="13335"/>
                                  <a:pt x="586105" y="15875"/>
                                  <a:pt x="579755" y="9525"/>
                                </a:cubicBezTo>
                                <a:cubicBezTo>
                                  <a:pt x="550545" y="18415"/>
                                  <a:pt x="523875" y="15875"/>
                                  <a:pt x="498475" y="2603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86" name="Freeform: Shape 10286"/>
                        <wps:cNvSpPr/>
                        <wps:spPr>
                          <a:xfrm>
                            <a:off x="1734185" y="699262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0795 w 25400"/>
                              <a:gd name="connsiteY0" fmla="*/ 15875 h 25400"/>
                              <a:gd name="connsiteX1" fmla="*/ 19685 w 25400"/>
                              <a:gd name="connsiteY1" fmla="*/ 13335 h 25400"/>
                              <a:gd name="connsiteX2" fmla="*/ 18415 w 25400"/>
                              <a:gd name="connsiteY2" fmla="*/ 9525 h 25400"/>
                              <a:gd name="connsiteX3" fmla="*/ 9525 w 25400"/>
                              <a:gd name="connsiteY3" fmla="*/ 12065 h 25400"/>
                              <a:gd name="connsiteX4" fmla="*/ 10795 w 25400"/>
                              <a:gd name="connsiteY4" fmla="*/ 1587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0795" y="15875"/>
                                </a:moveTo>
                                <a:cubicBezTo>
                                  <a:pt x="13335" y="14605"/>
                                  <a:pt x="15875" y="14605"/>
                                  <a:pt x="19685" y="13335"/>
                                </a:cubicBezTo>
                                <a:cubicBezTo>
                                  <a:pt x="19685" y="12065"/>
                                  <a:pt x="18415" y="10795"/>
                                  <a:pt x="18415" y="9525"/>
                                </a:cubicBezTo>
                                <a:cubicBezTo>
                                  <a:pt x="15875" y="10795"/>
                                  <a:pt x="13335" y="10795"/>
                                  <a:pt x="9525" y="12065"/>
                                </a:cubicBezTo>
                                <a:cubicBezTo>
                                  <a:pt x="9525" y="13335"/>
                                  <a:pt x="10795" y="14605"/>
                                  <a:pt x="10795" y="1587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87" name="Freeform: Shape 10287"/>
                        <wps:cNvSpPr/>
                        <wps:spPr>
                          <a:xfrm>
                            <a:off x="1726194" y="6892290"/>
                            <a:ext cx="25400" cy="12700"/>
                          </a:xfrm>
                          <a:custGeom>
                            <a:avLst/>
                            <a:gdLst>
                              <a:gd name="connsiteX0" fmla="*/ 16246 w 25400"/>
                              <a:gd name="connsiteY0" fmla="*/ 10795 h 12700"/>
                              <a:gd name="connsiteX1" fmla="*/ 13706 w 25400"/>
                              <a:gd name="connsiteY1" fmla="*/ 9525 h 12700"/>
                              <a:gd name="connsiteX2" fmla="*/ 9896 w 25400"/>
                              <a:gd name="connsiteY2" fmla="*/ 10795 h 12700"/>
                              <a:gd name="connsiteX3" fmla="*/ 16246 w 25400"/>
                              <a:gd name="connsiteY3" fmla="*/ 1079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6246" y="10795"/>
                                </a:moveTo>
                                <a:cubicBezTo>
                                  <a:pt x="14976" y="10795"/>
                                  <a:pt x="13706" y="10795"/>
                                  <a:pt x="13706" y="9525"/>
                                </a:cubicBezTo>
                                <a:cubicBezTo>
                                  <a:pt x="12436" y="9525"/>
                                  <a:pt x="11166" y="10795"/>
                                  <a:pt x="9896" y="10795"/>
                                </a:cubicBezTo>
                                <a:cubicBezTo>
                                  <a:pt x="7356" y="17145"/>
                                  <a:pt x="18786" y="14605"/>
                                  <a:pt x="16246" y="107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88" name="Freeform: Shape 10288"/>
                        <wps:cNvSpPr/>
                        <wps:spPr>
                          <a:xfrm>
                            <a:off x="709768" y="9248140"/>
                            <a:ext cx="50800" cy="38100"/>
                          </a:xfrm>
                          <a:custGeom>
                            <a:avLst/>
                            <a:gdLst>
                              <a:gd name="connsiteX0" fmla="*/ 11592 w 50800"/>
                              <a:gd name="connsiteY0" fmla="*/ 32385 h 38100"/>
                              <a:gd name="connsiteX1" fmla="*/ 30642 w 50800"/>
                              <a:gd name="connsiteY1" fmla="*/ 20955 h 38100"/>
                              <a:gd name="connsiteX2" fmla="*/ 42072 w 50800"/>
                              <a:gd name="connsiteY2" fmla="*/ 9525 h 38100"/>
                              <a:gd name="connsiteX3" fmla="*/ 11592 w 50800"/>
                              <a:gd name="connsiteY3" fmla="*/ 32385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50800" h="38100">
                                <a:moveTo>
                                  <a:pt x="11592" y="32385"/>
                                </a:moveTo>
                                <a:cubicBezTo>
                                  <a:pt x="19212" y="28575"/>
                                  <a:pt x="24292" y="24765"/>
                                  <a:pt x="30642" y="20955"/>
                                </a:cubicBezTo>
                                <a:cubicBezTo>
                                  <a:pt x="34452" y="17145"/>
                                  <a:pt x="38262" y="13335"/>
                                  <a:pt x="42072" y="9525"/>
                                </a:cubicBezTo>
                                <a:cubicBezTo>
                                  <a:pt x="24292" y="14605"/>
                                  <a:pt x="2702" y="19685"/>
                                  <a:pt x="11592" y="3238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89" name="Freeform: Shape 10289"/>
                        <wps:cNvSpPr/>
                        <wps:spPr>
                          <a:xfrm>
                            <a:off x="1950106" y="6943000"/>
                            <a:ext cx="25400" cy="12700"/>
                          </a:xfrm>
                          <a:custGeom>
                            <a:avLst/>
                            <a:gdLst>
                              <a:gd name="connsiteX0" fmla="*/ 19664 w 25400"/>
                              <a:gd name="connsiteY0" fmla="*/ 9616 h 12700"/>
                              <a:gd name="connsiteX1" fmla="*/ 19664 w 25400"/>
                              <a:gd name="connsiteY1" fmla="*/ 9616 h 12700"/>
                              <a:gd name="connsiteX2" fmla="*/ 19664 w 25400"/>
                              <a:gd name="connsiteY2" fmla="*/ 9616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9664" y="9616"/>
                                </a:moveTo>
                                <a:cubicBezTo>
                                  <a:pt x="3154" y="8345"/>
                                  <a:pt x="9504" y="21045"/>
                                  <a:pt x="19664" y="9616"/>
                                </a:cubicBezTo>
                                <a:lnTo>
                                  <a:pt x="19664" y="961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90" name="Freeform: Shape 10290"/>
                        <wps:cNvSpPr/>
                        <wps:spPr>
                          <a:xfrm>
                            <a:off x="1918335" y="6938010"/>
                            <a:ext cx="25400" cy="25400"/>
                          </a:xfrm>
                          <a:custGeom>
                            <a:avLst/>
                            <a:gdLst>
                              <a:gd name="connsiteX0" fmla="*/ 22225 w 25400"/>
                              <a:gd name="connsiteY0" fmla="*/ 9525 h 25400"/>
                              <a:gd name="connsiteX1" fmla="*/ 9525 w 25400"/>
                              <a:gd name="connsiteY1" fmla="*/ 18415 h 25400"/>
                              <a:gd name="connsiteX2" fmla="*/ 19685 w 25400"/>
                              <a:gd name="connsiteY2" fmla="*/ 19685 h 25400"/>
                              <a:gd name="connsiteX3" fmla="*/ 22225 w 25400"/>
                              <a:gd name="connsiteY3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22225" y="9525"/>
                                </a:moveTo>
                                <a:cubicBezTo>
                                  <a:pt x="15875" y="10795"/>
                                  <a:pt x="10795" y="14605"/>
                                  <a:pt x="9525" y="18415"/>
                                </a:cubicBezTo>
                                <a:cubicBezTo>
                                  <a:pt x="13335" y="17145"/>
                                  <a:pt x="14605" y="22225"/>
                                  <a:pt x="19685" y="19685"/>
                                </a:cubicBezTo>
                                <a:cubicBezTo>
                                  <a:pt x="14605" y="13335"/>
                                  <a:pt x="24765" y="14605"/>
                                  <a:pt x="2222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91" name="Freeform: Shape 10291"/>
                        <wps:cNvSpPr/>
                        <wps:spPr>
                          <a:xfrm>
                            <a:off x="728663" y="928370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0478 w 12700"/>
                              <a:gd name="connsiteY0" fmla="*/ 9525 h 12700"/>
                              <a:gd name="connsiteX1" fmla="*/ 10478 w 12700"/>
                              <a:gd name="connsiteY1" fmla="*/ 9525 h 12700"/>
                              <a:gd name="connsiteX2" fmla="*/ 10478 w 12700"/>
                              <a:gd name="connsiteY2" fmla="*/ 9525 h 12700"/>
                              <a:gd name="connsiteX3" fmla="*/ 10478 w 12700"/>
                              <a:gd name="connsiteY3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0478" y="9525"/>
                                </a:moveTo>
                                <a:cubicBezTo>
                                  <a:pt x="10478" y="9525"/>
                                  <a:pt x="10478" y="9525"/>
                                  <a:pt x="10478" y="9525"/>
                                </a:cubicBezTo>
                                <a:cubicBezTo>
                                  <a:pt x="9207" y="9525"/>
                                  <a:pt x="9207" y="9525"/>
                                  <a:pt x="10478" y="9525"/>
                                </a:cubicBezTo>
                                <a:cubicBezTo>
                                  <a:pt x="9207" y="9525"/>
                                  <a:pt x="9207" y="9525"/>
                                  <a:pt x="10478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92" name="Freeform: Shape 10292"/>
                        <wps:cNvSpPr/>
                        <wps:spPr>
                          <a:xfrm>
                            <a:off x="1918335" y="6957060"/>
                            <a:ext cx="25400" cy="254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7145 h 25400"/>
                              <a:gd name="connsiteX1" fmla="*/ 9525 w 25400"/>
                              <a:gd name="connsiteY1" fmla="*/ 18415 h 25400"/>
                              <a:gd name="connsiteX2" fmla="*/ 22225 w 25400"/>
                              <a:gd name="connsiteY2" fmla="*/ 9525 h 25400"/>
                              <a:gd name="connsiteX3" fmla="*/ 9525 w 25400"/>
                              <a:gd name="connsiteY3" fmla="*/ 1714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9525" y="17145"/>
                                </a:moveTo>
                                <a:cubicBezTo>
                                  <a:pt x="9525" y="17145"/>
                                  <a:pt x="9525" y="18415"/>
                                  <a:pt x="9525" y="18415"/>
                                </a:cubicBezTo>
                                <a:lnTo>
                                  <a:pt x="22225" y="9525"/>
                                </a:lnTo>
                                <a:cubicBezTo>
                                  <a:pt x="18415" y="12065"/>
                                  <a:pt x="14605" y="13335"/>
                                  <a:pt x="9525" y="1714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93" name="Freeform: Shape 10293"/>
                        <wps:cNvSpPr/>
                        <wps:spPr>
                          <a:xfrm>
                            <a:off x="1858239" y="6781422"/>
                            <a:ext cx="12700" cy="12700"/>
                          </a:xfrm>
                          <a:custGeom>
                            <a:avLst/>
                            <a:gdLst>
                              <a:gd name="connsiteX0" fmla="*/ 15011 w 12700"/>
                              <a:gd name="connsiteY0" fmla="*/ 9903 h 12700"/>
                              <a:gd name="connsiteX1" fmla="*/ 15011 w 12700"/>
                              <a:gd name="connsiteY1" fmla="*/ 9903 h 12700"/>
                              <a:gd name="connsiteX2" fmla="*/ 15011 w 12700"/>
                              <a:gd name="connsiteY2" fmla="*/ 9903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5011" y="9903"/>
                                </a:moveTo>
                                <a:cubicBezTo>
                                  <a:pt x="4851" y="7363"/>
                                  <a:pt x="11201" y="18793"/>
                                  <a:pt x="15011" y="9903"/>
                                </a:cubicBezTo>
                                <a:lnTo>
                                  <a:pt x="15011" y="990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94" name="Freeform: Shape 10294"/>
                        <wps:cNvSpPr/>
                        <wps:spPr>
                          <a:xfrm>
                            <a:off x="1654175" y="6873240"/>
                            <a:ext cx="215900" cy="88900"/>
                          </a:xfrm>
                          <a:custGeom>
                            <a:avLst/>
                            <a:gdLst>
                              <a:gd name="connsiteX0" fmla="*/ 89535 w 215900"/>
                              <a:gd name="connsiteY0" fmla="*/ 29845 h 88900"/>
                              <a:gd name="connsiteX1" fmla="*/ 95885 w 215900"/>
                              <a:gd name="connsiteY1" fmla="*/ 38735 h 88900"/>
                              <a:gd name="connsiteX2" fmla="*/ 10795 w 215900"/>
                              <a:gd name="connsiteY2" fmla="*/ 74295 h 88900"/>
                              <a:gd name="connsiteX3" fmla="*/ 9525 w 215900"/>
                              <a:gd name="connsiteY3" fmla="*/ 80645 h 88900"/>
                              <a:gd name="connsiteX4" fmla="*/ 9525 w 215900"/>
                              <a:gd name="connsiteY4" fmla="*/ 83185 h 88900"/>
                              <a:gd name="connsiteX5" fmla="*/ 9525 w 215900"/>
                              <a:gd name="connsiteY5" fmla="*/ 85725 h 88900"/>
                              <a:gd name="connsiteX6" fmla="*/ 76835 w 215900"/>
                              <a:gd name="connsiteY6" fmla="*/ 64135 h 88900"/>
                              <a:gd name="connsiteX7" fmla="*/ 85725 w 215900"/>
                              <a:gd name="connsiteY7" fmla="*/ 75565 h 88900"/>
                              <a:gd name="connsiteX8" fmla="*/ 88265 w 215900"/>
                              <a:gd name="connsiteY8" fmla="*/ 76835 h 88900"/>
                              <a:gd name="connsiteX9" fmla="*/ 88265 w 215900"/>
                              <a:gd name="connsiteY9" fmla="*/ 79375 h 88900"/>
                              <a:gd name="connsiteX10" fmla="*/ 137795 w 215900"/>
                              <a:gd name="connsiteY10" fmla="*/ 70485 h 88900"/>
                              <a:gd name="connsiteX11" fmla="*/ 149225 w 215900"/>
                              <a:gd name="connsiteY11" fmla="*/ 75565 h 88900"/>
                              <a:gd name="connsiteX12" fmla="*/ 194945 w 215900"/>
                              <a:gd name="connsiteY12" fmla="*/ 59055 h 88900"/>
                              <a:gd name="connsiteX13" fmla="*/ 170815 w 215900"/>
                              <a:gd name="connsiteY13" fmla="*/ 53975 h 88900"/>
                              <a:gd name="connsiteX14" fmla="*/ 184785 w 215900"/>
                              <a:gd name="connsiteY14" fmla="*/ 47625 h 88900"/>
                              <a:gd name="connsiteX15" fmla="*/ 175895 w 215900"/>
                              <a:gd name="connsiteY15" fmla="*/ 40005 h 88900"/>
                              <a:gd name="connsiteX16" fmla="*/ 198755 w 215900"/>
                              <a:gd name="connsiteY16" fmla="*/ 26035 h 88900"/>
                              <a:gd name="connsiteX17" fmla="*/ 217805 w 215900"/>
                              <a:gd name="connsiteY17" fmla="*/ 26035 h 88900"/>
                              <a:gd name="connsiteX18" fmla="*/ 205105 w 215900"/>
                              <a:gd name="connsiteY18" fmla="*/ 19685 h 88900"/>
                              <a:gd name="connsiteX19" fmla="*/ 210185 w 215900"/>
                              <a:gd name="connsiteY19" fmla="*/ 9525 h 88900"/>
                              <a:gd name="connsiteX20" fmla="*/ 108585 w 215900"/>
                              <a:gd name="connsiteY20" fmla="*/ 33655 h 88900"/>
                              <a:gd name="connsiteX21" fmla="*/ 89535 w 215900"/>
                              <a:gd name="connsiteY21" fmla="*/ 29845 h 88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</a:cxnLst>
                            <a:rect l="l" t="t" r="r" b="b"/>
                            <a:pathLst>
                              <a:path w="215900" h="88900">
                                <a:moveTo>
                                  <a:pt x="89535" y="29845"/>
                                </a:moveTo>
                                <a:cubicBezTo>
                                  <a:pt x="90805" y="36195"/>
                                  <a:pt x="99695" y="32385"/>
                                  <a:pt x="95885" y="38735"/>
                                </a:cubicBezTo>
                                <a:cubicBezTo>
                                  <a:pt x="57785" y="48895"/>
                                  <a:pt x="38735" y="66675"/>
                                  <a:pt x="10795" y="74295"/>
                                </a:cubicBezTo>
                                <a:cubicBezTo>
                                  <a:pt x="8255" y="75565"/>
                                  <a:pt x="10795" y="79375"/>
                                  <a:pt x="9525" y="80645"/>
                                </a:cubicBezTo>
                                <a:lnTo>
                                  <a:pt x="9525" y="83185"/>
                                </a:lnTo>
                                <a:lnTo>
                                  <a:pt x="9525" y="85725"/>
                                </a:lnTo>
                                <a:cubicBezTo>
                                  <a:pt x="28575" y="84455"/>
                                  <a:pt x="55245" y="71755"/>
                                  <a:pt x="76835" y="64135"/>
                                </a:cubicBezTo>
                                <a:cubicBezTo>
                                  <a:pt x="81915" y="65405"/>
                                  <a:pt x="88265" y="70485"/>
                                  <a:pt x="85725" y="75565"/>
                                </a:cubicBezTo>
                                <a:lnTo>
                                  <a:pt x="88265" y="76835"/>
                                </a:lnTo>
                                <a:lnTo>
                                  <a:pt x="88265" y="79375"/>
                                </a:lnTo>
                                <a:cubicBezTo>
                                  <a:pt x="107315" y="60325"/>
                                  <a:pt x="121285" y="86995"/>
                                  <a:pt x="137795" y="70485"/>
                                </a:cubicBezTo>
                                <a:cubicBezTo>
                                  <a:pt x="141605" y="71755"/>
                                  <a:pt x="144145" y="76835"/>
                                  <a:pt x="149225" y="75565"/>
                                </a:cubicBezTo>
                                <a:cubicBezTo>
                                  <a:pt x="159385" y="67945"/>
                                  <a:pt x="191135" y="76835"/>
                                  <a:pt x="194945" y="59055"/>
                                </a:cubicBezTo>
                                <a:cubicBezTo>
                                  <a:pt x="188595" y="53975"/>
                                  <a:pt x="178435" y="56515"/>
                                  <a:pt x="170815" y="53975"/>
                                </a:cubicBezTo>
                                <a:cubicBezTo>
                                  <a:pt x="178435" y="52705"/>
                                  <a:pt x="179705" y="50165"/>
                                  <a:pt x="184785" y="47625"/>
                                </a:cubicBezTo>
                                <a:cubicBezTo>
                                  <a:pt x="183515" y="41275"/>
                                  <a:pt x="175895" y="47625"/>
                                  <a:pt x="175895" y="40005"/>
                                </a:cubicBezTo>
                                <a:cubicBezTo>
                                  <a:pt x="188595" y="33655"/>
                                  <a:pt x="197485" y="36195"/>
                                  <a:pt x="198755" y="26035"/>
                                </a:cubicBezTo>
                                <a:cubicBezTo>
                                  <a:pt x="205105" y="27305"/>
                                  <a:pt x="213995" y="32385"/>
                                  <a:pt x="217805" y="26035"/>
                                </a:cubicBezTo>
                                <a:cubicBezTo>
                                  <a:pt x="216535" y="18415"/>
                                  <a:pt x="207645" y="24765"/>
                                  <a:pt x="205105" y="19685"/>
                                </a:cubicBezTo>
                                <a:cubicBezTo>
                                  <a:pt x="203835" y="15875"/>
                                  <a:pt x="213995" y="14605"/>
                                  <a:pt x="210185" y="9525"/>
                                </a:cubicBezTo>
                                <a:cubicBezTo>
                                  <a:pt x="169545" y="15875"/>
                                  <a:pt x="151765" y="18415"/>
                                  <a:pt x="108585" y="33655"/>
                                </a:cubicBezTo>
                                <a:cubicBezTo>
                                  <a:pt x="104775" y="27305"/>
                                  <a:pt x="98425" y="27305"/>
                                  <a:pt x="89535" y="2984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95" name="Freeform: Shape 10295"/>
                        <wps:cNvSpPr/>
                        <wps:spPr>
                          <a:xfrm>
                            <a:off x="1568559" y="6945509"/>
                            <a:ext cx="101600" cy="63500"/>
                          </a:xfrm>
                          <a:custGeom>
                            <a:avLst/>
                            <a:gdLst>
                              <a:gd name="connsiteX0" fmla="*/ 88791 w 101600"/>
                              <a:gd name="connsiteY0" fmla="*/ 9646 h 63500"/>
                              <a:gd name="connsiteX1" fmla="*/ 49421 w 101600"/>
                              <a:gd name="connsiteY1" fmla="*/ 28696 h 63500"/>
                              <a:gd name="connsiteX2" fmla="*/ 27831 w 101600"/>
                              <a:gd name="connsiteY2" fmla="*/ 40126 h 63500"/>
                              <a:gd name="connsiteX3" fmla="*/ 27831 w 101600"/>
                              <a:gd name="connsiteY3" fmla="*/ 40126 h 63500"/>
                              <a:gd name="connsiteX4" fmla="*/ 20211 w 101600"/>
                              <a:gd name="connsiteY4" fmla="*/ 45206 h 63500"/>
                              <a:gd name="connsiteX5" fmla="*/ 11321 w 101600"/>
                              <a:gd name="connsiteY5" fmla="*/ 50286 h 63500"/>
                              <a:gd name="connsiteX6" fmla="*/ 10051 w 101600"/>
                              <a:gd name="connsiteY6" fmla="*/ 52826 h 63500"/>
                              <a:gd name="connsiteX7" fmla="*/ 10051 w 101600"/>
                              <a:gd name="connsiteY7" fmla="*/ 52826 h 63500"/>
                              <a:gd name="connsiteX8" fmla="*/ 13861 w 101600"/>
                              <a:gd name="connsiteY8" fmla="*/ 54096 h 63500"/>
                              <a:gd name="connsiteX9" fmla="*/ 24021 w 101600"/>
                              <a:gd name="connsiteY9" fmla="*/ 49016 h 63500"/>
                              <a:gd name="connsiteX10" fmla="*/ 30371 w 101600"/>
                              <a:gd name="connsiteY10" fmla="*/ 41396 h 63500"/>
                              <a:gd name="connsiteX11" fmla="*/ 32911 w 101600"/>
                              <a:gd name="connsiteY11" fmla="*/ 41396 h 63500"/>
                              <a:gd name="connsiteX12" fmla="*/ 32911 w 101600"/>
                              <a:gd name="connsiteY12" fmla="*/ 45206 h 63500"/>
                              <a:gd name="connsiteX13" fmla="*/ 95141 w 101600"/>
                              <a:gd name="connsiteY13" fmla="*/ 13456 h 63500"/>
                              <a:gd name="connsiteX14" fmla="*/ 91331 w 101600"/>
                              <a:gd name="connsiteY14" fmla="*/ 13456 h 63500"/>
                              <a:gd name="connsiteX15" fmla="*/ 88791 w 101600"/>
                              <a:gd name="connsiteY15" fmla="*/ 9646 h 63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101600" h="63500">
                                <a:moveTo>
                                  <a:pt x="88791" y="9646"/>
                                </a:moveTo>
                                <a:cubicBezTo>
                                  <a:pt x="76091" y="8376"/>
                                  <a:pt x="54501" y="17266"/>
                                  <a:pt x="49421" y="28696"/>
                                </a:cubicBezTo>
                                <a:cubicBezTo>
                                  <a:pt x="41801" y="32506"/>
                                  <a:pt x="26561" y="32506"/>
                                  <a:pt x="27831" y="40126"/>
                                </a:cubicBezTo>
                                <a:lnTo>
                                  <a:pt x="27831" y="40126"/>
                                </a:lnTo>
                                <a:cubicBezTo>
                                  <a:pt x="25291" y="41396"/>
                                  <a:pt x="22751" y="42666"/>
                                  <a:pt x="20211" y="45206"/>
                                </a:cubicBezTo>
                                <a:cubicBezTo>
                                  <a:pt x="17671" y="46476"/>
                                  <a:pt x="15131" y="49016"/>
                                  <a:pt x="11321" y="50286"/>
                                </a:cubicBezTo>
                                <a:cubicBezTo>
                                  <a:pt x="10051" y="50286"/>
                                  <a:pt x="8781" y="52826"/>
                                  <a:pt x="10051" y="52826"/>
                                </a:cubicBezTo>
                                <a:cubicBezTo>
                                  <a:pt x="10051" y="52826"/>
                                  <a:pt x="10051" y="52826"/>
                                  <a:pt x="10051" y="52826"/>
                                </a:cubicBezTo>
                                <a:cubicBezTo>
                                  <a:pt x="11321" y="54096"/>
                                  <a:pt x="12591" y="54096"/>
                                  <a:pt x="13861" y="54096"/>
                                </a:cubicBezTo>
                                <a:cubicBezTo>
                                  <a:pt x="17671" y="52826"/>
                                  <a:pt x="20211" y="50286"/>
                                  <a:pt x="24021" y="49016"/>
                                </a:cubicBezTo>
                                <a:cubicBezTo>
                                  <a:pt x="26561" y="47746"/>
                                  <a:pt x="29101" y="45206"/>
                                  <a:pt x="30371" y="41396"/>
                                </a:cubicBezTo>
                                <a:lnTo>
                                  <a:pt x="32911" y="41396"/>
                                </a:lnTo>
                                <a:lnTo>
                                  <a:pt x="32911" y="45206"/>
                                </a:lnTo>
                                <a:cubicBezTo>
                                  <a:pt x="53231" y="33776"/>
                                  <a:pt x="83711" y="27426"/>
                                  <a:pt x="95141" y="13456"/>
                                </a:cubicBezTo>
                                <a:lnTo>
                                  <a:pt x="91331" y="13456"/>
                                </a:lnTo>
                                <a:lnTo>
                                  <a:pt x="88791" y="964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96" name="Freeform: Shape 10296"/>
                        <wps:cNvSpPr/>
                        <wps:spPr>
                          <a:xfrm>
                            <a:off x="1748065" y="6987540"/>
                            <a:ext cx="25400" cy="12700"/>
                          </a:xfrm>
                          <a:custGeom>
                            <a:avLst/>
                            <a:gdLst>
                              <a:gd name="connsiteX0" fmla="*/ 9615 w 25400"/>
                              <a:gd name="connsiteY0" fmla="*/ 10795 h 12700"/>
                              <a:gd name="connsiteX1" fmla="*/ 18505 w 25400"/>
                              <a:gd name="connsiteY1" fmla="*/ 9525 h 12700"/>
                              <a:gd name="connsiteX2" fmla="*/ 9615 w 25400"/>
                              <a:gd name="connsiteY2" fmla="*/ 1079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615" y="10795"/>
                                </a:moveTo>
                                <a:cubicBezTo>
                                  <a:pt x="8345" y="17145"/>
                                  <a:pt x="21045" y="13335"/>
                                  <a:pt x="18505" y="9525"/>
                                </a:cubicBezTo>
                                <a:cubicBezTo>
                                  <a:pt x="15965" y="10795"/>
                                  <a:pt x="13424" y="9525"/>
                                  <a:pt x="9615" y="107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97" name="Freeform: Shape 10297"/>
                        <wps:cNvSpPr/>
                        <wps:spPr>
                          <a:xfrm>
                            <a:off x="1467612" y="692598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3208 w 25400"/>
                              <a:gd name="connsiteY0" fmla="*/ 13935 h 25400"/>
                              <a:gd name="connsiteX1" fmla="*/ 18288 w 25400"/>
                              <a:gd name="connsiteY1" fmla="*/ 10125 h 25400"/>
                              <a:gd name="connsiteX2" fmla="*/ 11938 w 25400"/>
                              <a:gd name="connsiteY2" fmla="*/ 16475 h 25400"/>
                              <a:gd name="connsiteX3" fmla="*/ 13208 w 25400"/>
                              <a:gd name="connsiteY3" fmla="*/ 1393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3208" y="13935"/>
                                </a:moveTo>
                                <a:cubicBezTo>
                                  <a:pt x="18288" y="13935"/>
                                  <a:pt x="29718" y="7585"/>
                                  <a:pt x="18288" y="10125"/>
                                </a:cubicBezTo>
                                <a:cubicBezTo>
                                  <a:pt x="13208" y="10125"/>
                                  <a:pt x="5588" y="16475"/>
                                  <a:pt x="11938" y="16475"/>
                                </a:cubicBezTo>
                                <a:cubicBezTo>
                                  <a:pt x="11938" y="15205"/>
                                  <a:pt x="11938" y="13935"/>
                                  <a:pt x="13208" y="1393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98" name="Freeform: Shape 10298"/>
                        <wps:cNvSpPr/>
                        <wps:spPr>
                          <a:xfrm>
                            <a:off x="1514331" y="6904990"/>
                            <a:ext cx="25400" cy="25400"/>
                          </a:xfrm>
                          <a:custGeom>
                            <a:avLst/>
                            <a:gdLst>
                              <a:gd name="connsiteX0" fmla="*/ 9669 w 25400"/>
                              <a:gd name="connsiteY0" fmla="*/ 17145 h 25400"/>
                              <a:gd name="connsiteX1" fmla="*/ 13479 w 25400"/>
                              <a:gd name="connsiteY1" fmla="*/ 9525 h 25400"/>
                              <a:gd name="connsiteX2" fmla="*/ 9669 w 25400"/>
                              <a:gd name="connsiteY2" fmla="*/ 1714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9669" y="17145"/>
                                </a:moveTo>
                                <a:cubicBezTo>
                                  <a:pt x="17289" y="17145"/>
                                  <a:pt x="21099" y="9525"/>
                                  <a:pt x="13479" y="9525"/>
                                </a:cubicBezTo>
                                <a:cubicBezTo>
                                  <a:pt x="16019" y="14605"/>
                                  <a:pt x="8399" y="14605"/>
                                  <a:pt x="9669" y="1714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99" name="Freeform: Shape 10299"/>
                        <wps:cNvSpPr/>
                        <wps:spPr>
                          <a:xfrm>
                            <a:off x="639445" y="9314498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10477 h 12700"/>
                              <a:gd name="connsiteX1" fmla="*/ 9525 w 12700"/>
                              <a:gd name="connsiteY1" fmla="*/ 10477 h 12700"/>
                              <a:gd name="connsiteX2" fmla="*/ 9525 w 12700"/>
                              <a:gd name="connsiteY2" fmla="*/ 10477 h 12700"/>
                              <a:gd name="connsiteX3" fmla="*/ 9525 w 12700"/>
                              <a:gd name="connsiteY3" fmla="*/ 10477 h 12700"/>
                              <a:gd name="connsiteX4" fmla="*/ 9525 w 12700"/>
                              <a:gd name="connsiteY4" fmla="*/ 10477 h 12700"/>
                              <a:gd name="connsiteX5" fmla="*/ 10795 w 12700"/>
                              <a:gd name="connsiteY5" fmla="*/ 10477 h 12700"/>
                              <a:gd name="connsiteX6" fmla="*/ 10795 w 12700"/>
                              <a:gd name="connsiteY6" fmla="*/ 10477 h 12700"/>
                              <a:gd name="connsiteX7" fmla="*/ 9525 w 12700"/>
                              <a:gd name="connsiteY7" fmla="*/ 10477 h 12700"/>
                              <a:gd name="connsiteX8" fmla="*/ 9525 w 12700"/>
                              <a:gd name="connsiteY8" fmla="*/ 10477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10477"/>
                                </a:moveTo>
                                <a:cubicBezTo>
                                  <a:pt x="9525" y="10477"/>
                                  <a:pt x="9525" y="10477"/>
                                  <a:pt x="9525" y="10477"/>
                                </a:cubicBezTo>
                                <a:cubicBezTo>
                                  <a:pt x="9525" y="10477"/>
                                  <a:pt x="9525" y="10477"/>
                                  <a:pt x="9525" y="10477"/>
                                </a:cubicBezTo>
                                <a:lnTo>
                                  <a:pt x="9525" y="10477"/>
                                </a:lnTo>
                                <a:cubicBezTo>
                                  <a:pt x="9525" y="10477"/>
                                  <a:pt x="9525" y="10477"/>
                                  <a:pt x="9525" y="10477"/>
                                </a:cubicBezTo>
                                <a:cubicBezTo>
                                  <a:pt x="10795" y="10477"/>
                                  <a:pt x="10795" y="10477"/>
                                  <a:pt x="10795" y="10477"/>
                                </a:cubicBezTo>
                                <a:cubicBezTo>
                                  <a:pt x="10795" y="10477"/>
                                  <a:pt x="10795" y="10477"/>
                                  <a:pt x="10795" y="10477"/>
                                </a:cubicBezTo>
                                <a:cubicBezTo>
                                  <a:pt x="10795" y="9208"/>
                                  <a:pt x="9525" y="9208"/>
                                  <a:pt x="9525" y="10477"/>
                                </a:cubicBezTo>
                                <a:cubicBezTo>
                                  <a:pt x="9525" y="10477"/>
                                  <a:pt x="9525" y="10477"/>
                                  <a:pt x="9525" y="1047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00" name="Freeform: Shape 10300"/>
                        <wps:cNvSpPr/>
                        <wps:spPr>
                          <a:xfrm>
                            <a:off x="1533525" y="6898640"/>
                            <a:ext cx="25400" cy="12700"/>
                          </a:xfrm>
                          <a:custGeom>
                            <a:avLst/>
                            <a:gdLst>
                              <a:gd name="connsiteX0" fmla="*/ 18415 w 25400"/>
                              <a:gd name="connsiteY0" fmla="*/ 9525 h 12700"/>
                              <a:gd name="connsiteX1" fmla="*/ 9525 w 25400"/>
                              <a:gd name="connsiteY1" fmla="*/ 14605 h 12700"/>
                              <a:gd name="connsiteX2" fmla="*/ 18415 w 254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8415" y="9525"/>
                                </a:moveTo>
                                <a:lnTo>
                                  <a:pt x="9525" y="14605"/>
                                </a:lnTo>
                                <a:cubicBezTo>
                                  <a:pt x="13335" y="14605"/>
                                  <a:pt x="15875" y="12065"/>
                                  <a:pt x="1841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01" name="Freeform: Shape 10301"/>
                        <wps:cNvSpPr/>
                        <wps:spPr>
                          <a:xfrm>
                            <a:off x="1647299" y="6805592"/>
                            <a:ext cx="165100" cy="63500"/>
                          </a:xfrm>
                          <a:custGeom>
                            <a:avLst/>
                            <a:gdLst>
                              <a:gd name="connsiteX0" fmla="*/ 10051 w 165100"/>
                              <a:gd name="connsiteY0" fmla="*/ 58123 h 63500"/>
                              <a:gd name="connsiteX1" fmla="*/ 10051 w 165100"/>
                              <a:gd name="connsiteY1" fmla="*/ 58123 h 63500"/>
                              <a:gd name="connsiteX2" fmla="*/ 15131 w 165100"/>
                              <a:gd name="connsiteY2" fmla="*/ 59393 h 63500"/>
                              <a:gd name="connsiteX3" fmla="*/ 144671 w 165100"/>
                              <a:gd name="connsiteY3" fmla="*/ 20023 h 63500"/>
                              <a:gd name="connsiteX4" fmla="*/ 159911 w 165100"/>
                              <a:gd name="connsiteY4" fmla="*/ 17483 h 63500"/>
                              <a:gd name="connsiteX5" fmla="*/ 156101 w 165100"/>
                              <a:gd name="connsiteY5" fmla="*/ 9863 h 63500"/>
                              <a:gd name="connsiteX6" fmla="*/ 142131 w 165100"/>
                              <a:gd name="connsiteY6" fmla="*/ 13673 h 63500"/>
                              <a:gd name="connsiteX7" fmla="*/ 11321 w 165100"/>
                              <a:gd name="connsiteY7" fmla="*/ 54313 h 63500"/>
                              <a:gd name="connsiteX8" fmla="*/ 10051 w 165100"/>
                              <a:gd name="connsiteY8" fmla="*/ 58123 h 63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65100" h="63500">
                                <a:moveTo>
                                  <a:pt x="10051" y="58123"/>
                                </a:moveTo>
                                <a:cubicBezTo>
                                  <a:pt x="10051" y="58123"/>
                                  <a:pt x="10051" y="58123"/>
                                  <a:pt x="10051" y="58123"/>
                                </a:cubicBezTo>
                                <a:cubicBezTo>
                                  <a:pt x="11321" y="59393"/>
                                  <a:pt x="13861" y="60663"/>
                                  <a:pt x="15131" y="59393"/>
                                </a:cubicBezTo>
                                <a:cubicBezTo>
                                  <a:pt x="50691" y="42883"/>
                                  <a:pt x="95141" y="25103"/>
                                  <a:pt x="144671" y="20023"/>
                                </a:cubicBezTo>
                                <a:cubicBezTo>
                                  <a:pt x="148481" y="21293"/>
                                  <a:pt x="158641" y="21293"/>
                                  <a:pt x="159911" y="17483"/>
                                </a:cubicBezTo>
                                <a:cubicBezTo>
                                  <a:pt x="158641" y="14943"/>
                                  <a:pt x="157371" y="12403"/>
                                  <a:pt x="156101" y="9863"/>
                                </a:cubicBezTo>
                                <a:cubicBezTo>
                                  <a:pt x="152291" y="8593"/>
                                  <a:pt x="143401" y="11133"/>
                                  <a:pt x="142131" y="13673"/>
                                </a:cubicBezTo>
                                <a:cubicBezTo>
                                  <a:pt x="91331" y="18753"/>
                                  <a:pt x="48151" y="36533"/>
                                  <a:pt x="11321" y="54313"/>
                                </a:cubicBezTo>
                                <a:cubicBezTo>
                                  <a:pt x="10051" y="55583"/>
                                  <a:pt x="8781" y="56853"/>
                                  <a:pt x="10051" y="5812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02" name="Freeform: Shape 10302"/>
                        <wps:cNvSpPr/>
                        <wps:spPr>
                          <a:xfrm>
                            <a:off x="1596499" y="6785610"/>
                            <a:ext cx="190500" cy="76200"/>
                          </a:xfrm>
                          <a:custGeom>
                            <a:avLst/>
                            <a:gdLst>
                              <a:gd name="connsiteX0" fmla="*/ 11321 w 190500"/>
                              <a:gd name="connsiteY0" fmla="*/ 69215 h 76200"/>
                              <a:gd name="connsiteX1" fmla="*/ 10051 w 190500"/>
                              <a:gd name="connsiteY1" fmla="*/ 73025 h 76200"/>
                              <a:gd name="connsiteX2" fmla="*/ 10051 w 190500"/>
                              <a:gd name="connsiteY2" fmla="*/ 73025 h 76200"/>
                              <a:gd name="connsiteX3" fmla="*/ 15131 w 190500"/>
                              <a:gd name="connsiteY3" fmla="*/ 74295 h 76200"/>
                              <a:gd name="connsiteX4" fmla="*/ 178961 w 190500"/>
                              <a:gd name="connsiteY4" fmla="*/ 15875 h 76200"/>
                              <a:gd name="connsiteX5" fmla="*/ 181501 w 190500"/>
                              <a:gd name="connsiteY5" fmla="*/ 12065 h 76200"/>
                              <a:gd name="connsiteX6" fmla="*/ 177691 w 190500"/>
                              <a:gd name="connsiteY6" fmla="*/ 9525 h 76200"/>
                              <a:gd name="connsiteX7" fmla="*/ 11321 w 190500"/>
                              <a:gd name="connsiteY7" fmla="*/ 69215 h 76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90500" h="76200">
                                <a:moveTo>
                                  <a:pt x="11321" y="69215"/>
                                </a:moveTo>
                                <a:cubicBezTo>
                                  <a:pt x="10051" y="70485"/>
                                  <a:pt x="8781" y="71755"/>
                                  <a:pt x="10051" y="73025"/>
                                </a:cubicBezTo>
                                <a:cubicBezTo>
                                  <a:pt x="10051" y="73025"/>
                                  <a:pt x="10051" y="73025"/>
                                  <a:pt x="10051" y="73025"/>
                                </a:cubicBezTo>
                                <a:cubicBezTo>
                                  <a:pt x="11321" y="74295"/>
                                  <a:pt x="13861" y="74295"/>
                                  <a:pt x="15131" y="74295"/>
                                </a:cubicBezTo>
                                <a:cubicBezTo>
                                  <a:pt x="67201" y="48895"/>
                                  <a:pt x="126891" y="27305"/>
                                  <a:pt x="178961" y="15875"/>
                                </a:cubicBezTo>
                                <a:cubicBezTo>
                                  <a:pt x="180231" y="15875"/>
                                  <a:pt x="181501" y="13335"/>
                                  <a:pt x="181501" y="12065"/>
                                </a:cubicBezTo>
                                <a:cubicBezTo>
                                  <a:pt x="180231" y="9525"/>
                                  <a:pt x="178961" y="9525"/>
                                  <a:pt x="177691" y="9525"/>
                                </a:cubicBezTo>
                                <a:cubicBezTo>
                                  <a:pt x="124351" y="20955"/>
                                  <a:pt x="63391" y="42545"/>
                                  <a:pt x="11321" y="6921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03" name="Freeform: Shape 10303"/>
                        <wps:cNvSpPr/>
                        <wps:spPr>
                          <a:xfrm>
                            <a:off x="725805" y="9284405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10089 h 12700"/>
                              <a:gd name="connsiteX1" fmla="*/ 12065 w 12700"/>
                              <a:gd name="connsiteY1" fmla="*/ 10089 h 12700"/>
                              <a:gd name="connsiteX2" fmla="*/ 10795 w 12700"/>
                              <a:gd name="connsiteY2" fmla="*/ 10089 h 12700"/>
                              <a:gd name="connsiteX3" fmla="*/ 9525 w 12700"/>
                              <a:gd name="connsiteY3" fmla="*/ 10089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10089"/>
                                </a:moveTo>
                                <a:cubicBezTo>
                                  <a:pt x="10795" y="10089"/>
                                  <a:pt x="12065" y="10089"/>
                                  <a:pt x="12065" y="10089"/>
                                </a:cubicBezTo>
                                <a:cubicBezTo>
                                  <a:pt x="12065" y="10089"/>
                                  <a:pt x="10795" y="10089"/>
                                  <a:pt x="10795" y="10089"/>
                                </a:cubicBezTo>
                                <a:cubicBezTo>
                                  <a:pt x="10795" y="8820"/>
                                  <a:pt x="10795" y="10089"/>
                                  <a:pt x="9525" y="1008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04" name="Freeform: Shape 10304"/>
                        <wps:cNvSpPr/>
                        <wps:spPr>
                          <a:xfrm>
                            <a:off x="1782213" y="6784716"/>
                            <a:ext cx="50800" cy="25400"/>
                          </a:xfrm>
                          <a:custGeom>
                            <a:avLst/>
                            <a:gdLst>
                              <a:gd name="connsiteX0" fmla="*/ 30077 w 50800"/>
                              <a:gd name="connsiteY0" fmla="*/ 24389 h 25400"/>
                              <a:gd name="connsiteX1" fmla="*/ 42777 w 50800"/>
                              <a:gd name="connsiteY1" fmla="*/ 24389 h 25400"/>
                              <a:gd name="connsiteX2" fmla="*/ 35157 w 50800"/>
                              <a:gd name="connsiteY2" fmla="*/ 10419 h 25400"/>
                              <a:gd name="connsiteX3" fmla="*/ 9757 w 50800"/>
                              <a:gd name="connsiteY3" fmla="*/ 10419 h 25400"/>
                              <a:gd name="connsiteX4" fmla="*/ 30077 w 50800"/>
                              <a:gd name="connsiteY4" fmla="*/ 24389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0800" h="25400">
                                <a:moveTo>
                                  <a:pt x="30077" y="24389"/>
                                </a:moveTo>
                                <a:cubicBezTo>
                                  <a:pt x="36427" y="20579"/>
                                  <a:pt x="38967" y="23119"/>
                                  <a:pt x="42777" y="24389"/>
                                </a:cubicBezTo>
                                <a:cubicBezTo>
                                  <a:pt x="44047" y="14229"/>
                                  <a:pt x="35157" y="18039"/>
                                  <a:pt x="35157" y="10419"/>
                                </a:cubicBezTo>
                                <a:cubicBezTo>
                                  <a:pt x="26267" y="11689"/>
                                  <a:pt x="19917" y="7879"/>
                                  <a:pt x="9757" y="10419"/>
                                </a:cubicBezTo>
                                <a:cubicBezTo>
                                  <a:pt x="7217" y="21850"/>
                                  <a:pt x="26267" y="14229"/>
                                  <a:pt x="30077" y="2438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05" name="Freeform: Shape 10305"/>
                        <wps:cNvSpPr/>
                        <wps:spPr>
                          <a:xfrm>
                            <a:off x="1265529" y="702437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2091 w 12700"/>
                              <a:gd name="connsiteY0" fmla="*/ 9525 h 12700"/>
                              <a:gd name="connsiteX1" fmla="*/ 12091 w 12700"/>
                              <a:gd name="connsiteY1" fmla="*/ 9525 h 12700"/>
                              <a:gd name="connsiteX2" fmla="*/ 12091 w 127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2091" y="9525"/>
                                </a:moveTo>
                                <a:cubicBezTo>
                                  <a:pt x="3201" y="17145"/>
                                  <a:pt x="20981" y="10795"/>
                                  <a:pt x="12091" y="9525"/>
                                </a:cubicBezTo>
                                <a:lnTo>
                                  <a:pt x="12091" y="952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06" name="Freeform: Shape 10306"/>
                        <wps:cNvSpPr/>
                        <wps:spPr>
                          <a:xfrm>
                            <a:off x="1555617" y="6991818"/>
                            <a:ext cx="12700" cy="12700"/>
                          </a:xfrm>
                          <a:custGeom>
                            <a:avLst/>
                            <a:gdLst>
                              <a:gd name="connsiteX0" fmla="*/ 14103 w 12700"/>
                              <a:gd name="connsiteY0" fmla="*/ 10327 h 12700"/>
                              <a:gd name="connsiteX1" fmla="*/ 14103 w 12700"/>
                              <a:gd name="connsiteY1" fmla="*/ 10327 h 12700"/>
                              <a:gd name="connsiteX2" fmla="*/ 14103 w 12700"/>
                              <a:gd name="connsiteY2" fmla="*/ 10327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4103" y="10327"/>
                                </a:moveTo>
                                <a:cubicBezTo>
                                  <a:pt x="5213" y="6516"/>
                                  <a:pt x="11563" y="17947"/>
                                  <a:pt x="14103" y="10327"/>
                                </a:cubicBezTo>
                                <a:lnTo>
                                  <a:pt x="14103" y="1032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07" name="Freeform: Shape 10307"/>
                        <wps:cNvSpPr/>
                        <wps:spPr>
                          <a:xfrm>
                            <a:off x="1411168" y="6954267"/>
                            <a:ext cx="25400" cy="12700"/>
                          </a:xfrm>
                          <a:custGeom>
                            <a:avLst/>
                            <a:gdLst>
                              <a:gd name="connsiteX0" fmla="*/ 9962 w 25400"/>
                              <a:gd name="connsiteY0" fmla="*/ 14858 h 12700"/>
                              <a:gd name="connsiteX1" fmla="*/ 9962 w 25400"/>
                              <a:gd name="connsiteY1" fmla="*/ 14858 h 12700"/>
                              <a:gd name="connsiteX2" fmla="*/ 9962 w 25400"/>
                              <a:gd name="connsiteY2" fmla="*/ 14858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962" y="14858"/>
                                </a:moveTo>
                                <a:cubicBezTo>
                                  <a:pt x="29012" y="5968"/>
                                  <a:pt x="6152" y="9778"/>
                                  <a:pt x="9962" y="14858"/>
                                </a:cubicBezTo>
                                <a:lnTo>
                                  <a:pt x="9962" y="148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08" name="Freeform: Shape 10308"/>
                        <wps:cNvSpPr/>
                        <wps:spPr>
                          <a:xfrm>
                            <a:off x="1542415" y="6893560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4605 h 12700"/>
                              <a:gd name="connsiteX1" fmla="*/ 17145 w 25400"/>
                              <a:gd name="connsiteY1" fmla="*/ 9525 h 12700"/>
                              <a:gd name="connsiteX2" fmla="*/ 9525 w 25400"/>
                              <a:gd name="connsiteY2" fmla="*/ 1460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4605"/>
                                </a:moveTo>
                                <a:lnTo>
                                  <a:pt x="17145" y="9525"/>
                                </a:lnTo>
                                <a:cubicBezTo>
                                  <a:pt x="13335" y="10795"/>
                                  <a:pt x="10795" y="13335"/>
                                  <a:pt x="9525" y="1460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09" name="Freeform: Shape 10309"/>
                        <wps:cNvSpPr/>
                        <wps:spPr>
                          <a:xfrm>
                            <a:off x="1249045" y="7033260"/>
                            <a:ext cx="25400" cy="12700"/>
                          </a:xfrm>
                          <a:custGeom>
                            <a:avLst/>
                            <a:gdLst>
                              <a:gd name="connsiteX0" fmla="*/ 17145 w 25400"/>
                              <a:gd name="connsiteY0" fmla="*/ 9525 h 12700"/>
                              <a:gd name="connsiteX1" fmla="*/ 9525 w 25400"/>
                              <a:gd name="connsiteY1" fmla="*/ 14605 h 12700"/>
                              <a:gd name="connsiteX2" fmla="*/ 17145 w 254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7145" y="9525"/>
                                </a:moveTo>
                                <a:cubicBezTo>
                                  <a:pt x="13335" y="10795"/>
                                  <a:pt x="12065" y="12065"/>
                                  <a:pt x="9525" y="14605"/>
                                </a:cubicBezTo>
                                <a:lnTo>
                                  <a:pt x="17145" y="952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10" name="Freeform: Shape 10310"/>
                        <wps:cNvSpPr/>
                        <wps:spPr>
                          <a:xfrm>
                            <a:off x="1951355" y="6930390"/>
                            <a:ext cx="25400" cy="25400"/>
                          </a:xfrm>
                          <a:custGeom>
                            <a:avLst/>
                            <a:gdLst>
                              <a:gd name="connsiteX0" fmla="*/ 22225 w 25400"/>
                              <a:gd name="connsiteY0" fmla="*/ 9525 h 25400"/>
                              <a:gd name="connsiteX1" fmla="*/ 9525 w 25400"/>
                              <a:gd name="connsiteY1" fmla="*/ 18415 h 25400"/>
                              <a:gd name="connsiteX2" fmla="*/ 22225 w 25400"/>
                              <a:gd name="connsiteY2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22225" y="9525"/>
                                </a:moveTo>
                                <a:cubicBezTo>
                                  <a:pt x="17145" y="12065"/>
                                  <a:pt x="10795" y="14605"/>
                                  <a:pt x="9525" y="18415"/>
                                </a:cubicBezTo>
                                <a:cubicBezTo>
                                  <a:pt x="15875" y="15875"/>
                                  <a:pt x="20955" y="13335"/>
                                  <a:pt x="2222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11" name="Freeform: Shape 10311"/>
                        <wps:cNvSpPr/>
                        <wps:spPr>
                          <a:xfrm>
                            <a:off x="1569085" y="6869747"/>
                            <a:ext cx="50800" cy="25400"/>
                          </a:xfrm>
                          <a:custGeom>
                            <a:avLst/>
                            <a:gdLst>
                              <a:gd name="connsiteX0" fmla="*/ 24765 w 50800"/>
                              <a:gd name="connsiteY0" fmla="*/ 21907 h 25400"/>
                              <a:gd name="connsiteX1" fmla="*/ 41275 w 50800"/>
                              <a:gd name="connsiteY1" fmla="*/ 13018 h 25400"/>
                              <a:gd name="connsiteX2" fmla="*/ 41275 w 50800"/>
                              <a:gd name="connsiteY2" fmla="*/ 10478 h 25400"/>
                              <a:gd name="connsiteX3" fmla="*/ 38735 w 50800"/>
                              <a:gd name="connsiteY3" fmla="*/ 10478 h 25400"/>
                              <a:gd name="connsiteX4" fmla="*/ 22225 w 50800"/>
                              <a:gd name="connsiteY4" fmla="*/ 18098 h 25400"/>
                              <a:gd name="connsiteX5" fmla="*/ 9525 w 50800"/>
                              <a:gd name="connsiteY5" fmla="*/ 28257 h 25400"/>
                              <a:gd name="connsiteX6" fmla="*/ 24765 w 50800"/>
                              <a:gd name="connsiteY6" fmla="*/ 21907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50800" h="25400">
                                <a:moveTo>
                                  <a:pt x="24765" y="21907"/>
                                </a:moveTo>
                                <a:cubicBezTo>
                                  <a:pt x="31115" y="19368"/>
                                  <a:pt x="36195" y="16828"/>
                                  <a:pt x="41275" y="13018"/>
                                </a:cubicBezTo>
                                <a:cubicBezTo>
                                  <a:pt x="42545" y="13018"/>
                                  <a:pt x="42545" y="11748"/>
                                  <a:pt x="41275" y="10478"/>
                                </a:cubicBezTo>
                                <a:cubicBezTo>
                                  <a:pt x="40005" y="9207"/>
                                  <a:pt x="40005" y="9207"/>
                                  <a:pt x="38735" y="10478"/>
                                </a:cubicBezTo>
                                <a:cubicBezTo>
                                  <a:pt x="33655" y="14287"/>
                                  <a:pt x="27305" y="15557"/>
                                  <a:pt x="22225" y="18098"/>
                                </a:cubicBezTo>
                                <a:cubicBezTo>
                                  <a:pt x="17145" y="20637"/>
                                  <a:pt x="12065" y="21907"/>
                                  <a:pt x="9525" y="28257"/>
                                </a:cubicBezTo>
                                <a:cubicBezTo>
                                  <a:pt x="14605" y="25718"/>
                                  <a:pt x="19685" y="23178"/>
                                  <a:pt x="24765" y="2190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12" name="Freeform: Shape 10312"/>
                        <wps:cNvSpPr/>
                        <wps:spPr>
                          <a:xfrm>
                            <a:off x="1505585" y="6851650"/>
                            <a:ext cx="88900" cy="50800"/>
                          </a:xfrm>
                          <a:custGeom>
                            <a:avLst/>
                            <a:gdLst>
                              <a:gd name="connsiteX0" fmla="*/ 10795 w 88900"/>
                              <a:gd name="connsiteY0" fmla="*/ 42545 h 50800"/>
                              <a:gd name="connsiteX1" fmla="*/ 9525 w 88900"/>
                              <a:gd name="connsiteY1" fmla="*/ 45085 h 50800"/>
                              <a:gd name="connsiteX2" fmla="*/ 13335 w 88900"/>
                              <a:gd name="connsiteY2" fmla="*/ 46355 h 50800"/>
                              <a:gd name="connsiteX3" fmla="*/ 59055 w 88900"/>
                              <a:gd name="connsiteY3" fmla="*/ 27305 h 50800"/>
                              <a:gd name="connsiteX4" fmla="*/ 85725 w 88900"/>
                              <a:gd name="connsiteY4" fmla="*/ 9525 h 50800"/>
                              <a:gd name="connsiteX5" fmla="*/ 56515 w 88900"/>
                              <a:gd name="connsiteY5" fmla="*/ 23495 h 50800"/>
                              <a:gd name="connsiteX6" fmla="*/ 10795 w 88900"/>
                              <a:gd name="connsiteY6" fmla="*/ 42545 h 50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88900" h="50800">
                                <a:moveTo>
                                  <a:pt x="10795" y="42545"/>
                                </a:moveTo>
                                <a:cubicBezTo>
                                  <a:pt x="9525" y="42545"/>
                                  <a:pt x="9525" y="45085"/>
                                  <a:pt x="9525" y="45085"/>
                                </a:cubicBezTo>
                                <a:cubicBezTo>
                                  <a:pt x="9525" y="46355"/>
                                  <a:pt x="12065" y="46355"/>
                                  <a:pt x="13335" y="46355"/>
                                </a:cubicBezTo>
                                <a:cubicBezTo>
                                  <a:pt x="29845" y="42545"/>
                                  <a:pt x="45085" y="34925"/>
                                  <a:pt x="59055" y="27305"/>
                                </a:cubicBezTo>
                                <a:cubicBezTo>
                                  <a:pt x="69215" y="22225"/>
                                  <a:pt x="78105" y="17145"/>
                                  <a:pt x="85725" y="9525"/>
                                </a:cubicBezTo>
                                <a:cubicBezTo>
                                  <a:pt x="75565" y="13335"/>
                                  <a:pt x="65405" y="18415"/>
                                  <a:pt x="56515" y="23495"/>
                                </a:cubicBezTo>
                                <a:cubicBezTo>
                                  <a:pt x="40005" y="31115"/>
                                  <a:pt x="26035" y="38735"/>
                                  <a:pt x="10795" y="4254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13" name="Freeform: Shape 10313"/>
                        <wps:cNvSpPr/>
                        <wps:spPr>
                          <a:xfrm>
                            <a:off x="2127885" y="6676390"/>
                            <a:ext cx="25400" cy="25400"/>
                          </a:xfrm>
                          <a:custGeom>
                            <a:avLst/>
                            <a:gdLst>
                              <a:gd name="connsiteX0" fmla="*/ 20955 w 25400"/>
                              <a:gd name="connsiteY0" fmla="*/ 15875 h 25400"/>
                              <a:gd name="connsiteX1" fmla="*/ 9525 w 25400"/>
                              <a:gd name="connsiteY1" fmla="*/ 9525 h 25400"/>
                              <a:gd name="connsiteX2" fmla="*/ 20955 w 25400"/>
                              <a:gd name="connsiteY2" fmla="*/ 1587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20955" y="15875"/>
                                </a:moveTo>
                                <a:lnTo>
                                  <a:pt x="9525" y="9525"/>
                                </a:lnTo>
                                <a:cubicBezTo>
                                  <a:pt x="12065" y="13335"/>
                                  <a:pt x="17145" y="15875"/>
                                  <a:pt x="20955" y="1587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14" name="Freeform: Shape 10314"/>
                        <wps:cNvSpPr/>
                        <wps:spPr>
                          <a:xfrm>
                            <a:off x="2427605" y="680593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7145 w 25400"/>
                              <a:gd name="connsiteY0" fmla="*/ 22225 h 25400"/>
                              <a:gd name="connsiteX1" fmla="*/ 18415 w 25400"/>
                              <a:gd name="connsiteY1" fmla="*/ 18415 h 25400"/>
                              <a:gd name="connsiteX2" fmla="*/ 22225 w 25400"/>
                              <a:gd name="connsiteY2" fmla="*/ 18415 h 25400"/>
                              <a:gd name="connsiteX3" fmla="*/ 15875 w 25400"/>
                              <a:gd name="connsiteY3" fmla="*/ 9525 h 25400"/>
                              <a:gd name="connsiteX4" fmla="*/ 9525 w 25400"/>
                              <a:gd name="connsiteY4" fmla="*/ 12065 h 25400"/>
                              <a:gd name="connsiteX5" fmla="*/ 17145 w 25400"/>
                              <a:gd name="connsiteY5" fmla="*/ 222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7145" y="22225"/>
                                </a:moveTo>
                                <a:lnTo>
                                  <a:pt x="18415" y="18415"/>
                                </a:lnTo>
                                <a:lnTo>
                                  <a:pt x="22225" y="18415"/>
                                </a:lnTo>
                                <a:cubicBezTo>
                                  <a:pt x="20955" y="14605"/>
                                  <a:pt x="18415" y="12065"/>
                                  <a:pt x="15875" y="9525"/>
                                </a:cubicBezTo>
                                <a:cubicBezTo>
                                  <a:pt x="13335" y="10795"/>
                                  <a:pt x="12065" y="10795"/>
                                  <a:pt x="9525" y="12065"/>
                                </a:cubicBezTo>
                                <a:cubicBezTo>
                                  <a:pt x="12065" y="14605"/>
                                  <a:pt x="12065" y="23495"/>
                                  <a:pt x="17145" y="222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15" name="Freeform: Shape 10315"/>
                        <wps:cNvSpPr/>
                        <wps:spPr>
                          <a:xfrm>
                            <a:off x="2444115" y="6826079"/>
                            <a:ext cx="25400" cy="25400"/>
                          </a:xfrm>
                          <a:custGeom>
                            <a:avLst/>
                            <a:gdLst>
                              <a:gd name="connsiteX0" fmla="*/ 24765 w 25400"/>
                              <a:gd name="connsiteY0" fmla="*/ 10966 h 25400"/>
                              <a:gd name="connsiteX1" fmla="*/ 9525 w 25400"/>
                              <a:gd name="connsiteY1" fmla="*/ 9696 h 25400"/>
                              <a:gd name="connsiteX2" fmla="*/ 13335 w 25400"/>
                              <a:gd name="connsiteY2" fmla="*/ 21126 h 25400"/>
                              <a:gd name="connsiteX3" fmla="*/ 24765 w 25400"/>
                              <a:gd name="connsiteY3" fmla="*/ 10966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24765" y="10966"/>
                                </a:moveTo>
                                <a:cubicBezTo>
                                  <a:pt x="17145" y="14776"/>
                                  <a:pt x="14605" y="8426"/>
                                  <a:pt x="9525" y="9696"/>
                                </a:cubicBezTo>
                                <a:cubicBezTo>
                                  <a:pt x="13335" y="14776"/>
                                  <a:pt x="10795" y="17316"/>
                                  <a:pt x="13335" y="21126"/>
                                </a:cubicBezTo>
                                <a:cubicBezTo>
                                  <a:pt x="17145" y="22396"/>
                                  <a:pt x="26035" y="17316"/>
                                  <a:pt x="24765" y="1096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16" name="Freeform: Shape 10316"/>
                        <wps:cNvSpPr/>
                        <wps:spPr>
                          <a:xfrm>
                            <a:off x="2794635" y="7254462"/>
                            <a:ext cx="25400" cy="25400"/>
                          </a:xfrm>
                          <a:custGeom>
                            <a:avLst/>
                            <a:gdLst>
                              <a:gd name="connsiteX0" fmla="*/ 17145 w 25400"/>
                              <a:gd name="connsiteY0" fmla="*/ 16922 h 25400"/>
                              <a:gd name="connsiteX1" fmla="*/ 9525 w 25400"/>
                              <a:gd name="connsiteY1" fmla="*/ 10572 h 25400"/>
                              <a:gd name="connsiteX2" fmla="*/ 17145 w 25400"/>
                              <a:gd name="connsiteY2" fmla="*/ 16922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7145" y="16922"/>
                                </a:moveTo>
                                <a:cubicBezTo>
                                  <a:pt x="14605" y="14382"/>
                                  <a:pt x="14605" y="6763"/>
                                  <a:pt x="9525" y="10572"/>
                                </a:cubicBezTo>
                                <a:cubicBezTo>
                                  <a:pt x="10795" y="14382"/>
                                  <a:pt x="13335" y="16922"/>
                                  <a:pt x="17145" y="1692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17" name="Freeform: Shape 10317"/>
                        <wps:cNvSpPr/>
                        <wps:spPr>
                          <a:xfrm>
                            <a:off x="2474595" y="6879590"/>
                            <a:ext cx="76200" cy="76200"/>
                          </a:xfrm>
                          <a:custGeom>
                            <a:avLst/>
                            <a:gdLst>
                              <a:gd name="connsiteX0" fmla="*/ 9525 w 76200"/>
                              <a:gd name="connsiteY0" fmla="*/ 13335 h 76200"/>
                              <a:gd name="connsiteX1" fmla="*/ 14605 w 76200"/>
                              <a:gd name="connsiteY1" fmla="*/ 32385 h 76200"/>
                              <a:gd name="connsiteX2" fmla="*/ 26035 w 76200"/>
                              <a:gd name="connsiteY2" fmla="*/ 51435 h 76200"/>
                              <a:gd name="connsiteX3" fmla="*/ 66675 w 76200"/>
                              <a:gd name="connsiteY3" fmla="*/ 78105 h 76200"/>
                              <a:gd name="connsiteX4" fmla="*/ 32385 w 76200"/>
                              <a:gd name="connsiteY4" fmla="*/ 9525 h 76200"/>
                              <a:gd name="connsiteX5" fmla="*/ 9525 w 76200"/>
                              <a:gd name="connsiteY5" fmla="*/ 13335 h 76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76200" h="76200">
                                <a:moveTo>
                                  <a:pt x="9525" y="13335"/>
                                </a:moveTo>
                                <a:cubicBezTo>
                                  <a:pt x="18415" y="19685"/>
                                  <a:pt x="13335" y="26035"/>
                                  <a:pt x="14605" y="32385"/>
                                </a:cubicBezTo>
                                <a:cubicBezTo>
                                  <a:pt x="20955" y="40005"/>
                                  <a:pt x="26035" y="42545"/>
                                  <a:pt x="26035" y="51435"/>
                                </a:cubicBezTo>
                                <a:cubicBezTo>
                                  <a:pt x="42545" y="55245"/>
                                  <a:pt x="46355" y="81915"/>
                                  <a:pt x="66675" y="78105"/>
                                </a:cubicBezTo>
                                <a:cubicBezTo>
                                  <a:pt x="56515" y="50165"/>
                                  <a:pt x="41275" y="38735"/>
                                  <a:pt x="32385" y="9525"/>
                                </a:cubicBezTo>
                                <a:cubicBezTo>
                                  <a:pt x="23495" y="14605"/>
                                  <a:pt x="13335" y="8255"/>
                                  <a:pt x="9525" y="1333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18" name="Freeform: Shape 10318"/>
                        <wps:cNvSpPr/>
                        <wps:spPr>
                          <a:xfrm>
                            <a:off x="2442845" y="6840076"/>
                            <a:ext cx="63500" cy="50800"/>
                          </a:xfrm>
                          <a:custGeom>
                            <a:avLst/>
                            <a:gdLst>
                              <a:gd name="connsiteX0" fmla="*/ 33655 w 63500"/>
                              <a:gd name="connsiteY0" fmla="*/ 42689 h 50800"/>
                              <a:gd name="connsiteX1" fmla="*/ 56515 w 63500"/>
                              <a:gd name="connsiteY1" fmla="*/ 35069 h 50800"/>
                              <a:gd name="connsiteX2" fmla="*/ 9525 w 63500"/>
                              <a:gd name="connsiteY2" fmla="*/ 14749 h 50800"/>
                              <a:gd name="connsiteX3" fmla="*/ 33655 w 63500"/>
                              <a:gd name="connsiteY3" fmla="*/ 42689 h 50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63500" h="50800">
                                <a:moveTo>
                                  <a:pt x="33655" y="42689"/>
                                </a:moveTo>
                                <a:cubicBezTo>
                                  <a:pt x="45085" y="40149"/>
                                  <a:pt x="45085" y="40149"/>
                                  <a:pt x="56515" y="35069"/>
                                </a:cubicBezTo>
                                <a:cubicBezTo>
                                  <a:pt x="48895" y="21099"/>
                                  <a:pt x="32385" y="-492"/>
                                  <a:pt x="9525" y="14749"/>
                                </a:cubicBezTo>
                                <a:cubicBezTo>
                                  <a:pt x="20955" y="18558"/>
                                  <a:pt x="26035" y="27449"/>
                                  <a:pt x="33655" y="4268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19" name="Freeform: Shape 10319"/>
                        <wps:cNvSpPr/>
                        <wps:spPr>
                          <a:xfrm>
                            <a:off x="2149475" y="6711672"/>
                            <a:ext cx="279400" cy="127000"/>
                          </a:xfrm>
                          <a:custGeom>
                            <a:avLst/>
                            <a:gdLst>
                              <a:gd name="connsiteX0" fmla="*/ 33655 w 279400"/>
                              <a:gd name="connsiteY0" fmla="*/ 84733 h 127000"/>
                              <a:gd name="connsiteX1" fmla="*/ 71755 w 279400"/>
                              <a:gd name="connsiteY1" fmla="*/ 83463 h 127000"/>
                              <a:gd name="connsiteX2" fmla="*/ 71755 w 279400"/>
                              <a:gd name="connsiteY2" fmla="*/ 83463 h 127000"/>
                              <a:gd name="connsiteX3" fmla="*/ 88265 w 279400"/>
                              <a:gd name="connsiteY3" fmla="*/ 91083 h 127000"/>
                              <a:gd name="connsiteX4" fmla="*/ 93345 w 279400"/>
                              <a:gd name="connsiteY4" fmla="*/ 89813 h 127000"/>
                              <a:gd name="connsiteX5" fmla="*/ 90805 w 279400"/>
                              <a:gd name="connsiteY5" fmla="*/ 86003 h 127000"/>
                              <a:gd name="connsiteX6" fmla="*/ 76835 w 279400"/>
                              <a:gd name="connsiteY6" fmla="*/ 79653 h 127000"/>
                              <a:gd name="connsiteX7" fmla="*/ 75565 w 279400"/>
                              <a:gd name="connsiteY7" fmla="*/ 77113 h 127000"/>
                              <a:gd name="connsiteX8" fmla="*/ 89535 w 279400"/>
                              <a:gd name="connsiteY8" fmla="*/ 77113 h 127000"/>
                              <a:gd name="connsiteX9" fmla="*/ 92075 w 279400"/>
                              <a:gd name="connsiteY9" fmla="*/ 65683 h 127000"/>
                              <a:gd name="connsiteX10" fmla="*/ 151765 w 279400"/>
                              <a:gd name="connsiteY10" fmla="*/ 88543 h 127000"/>
                              <a:gd name="connsiteX11" fmla="*/ 150495 w 279400"/>
                              <a:gd name="connsiteY11" fmla="*/ 101243 h 127000"/>
                              <a:gd name="connsiteX12" fmla="*/ 194945 w 279400"/>
                              <a:gd name="connsiteY12" fmla="*/ 107593 h 127000"/>
                              <a:gd name="connsiteX13" fmla="*/ 227965 w 279400"/>
                              <a:gd name="connsiteY13" fmla="*/ 120293 h 127000"/>
                              <a:gd name="connsiteX14" fmla="*/ 238125 w 279400"/>
                              <a:gd name="connsiteY14" fmla="*/ 127913 h 127000"/>
                              <a:gd name="connsiteX15" fmla="*/ 273685 w 279400"/>
                              <a:gd name="connsiteY15" fmla="*/ 116483 h 127000"/>
                              <a:gd name="connsiteX16" fmla="*/ 273685 w 279400"/>
                              <a:gd name="connsiteY16" fmla="*/ 101243 h 127000"/>
                              <a:gd name="connsiteX17" fmla="*/ 249555 w 279400"/>
                              <a:gd name="connsiteY17" fmla="*/ 88543 h 127000"/>
                              <a:gd name="connsiteX18" fmla="*/ 244475 w 279400"/>
                              <a:gd name="connsiteY18" fmla="*/ 79653 h 127000"/>
                              <a:gd name="connsiteX19" fmla="*/ 227965 w 279400"/>
                              <a:gd name="connsiteY19" fmla="*/ 72033 h 127000"/>
                              <a:gd name="connsiteX20" fmla="*/ 182245 w 279400"/>
                              <a:gd name="connsiteY20" fmla="*/ 39013 h 127000"/>
                              <a:gd name="connsiteX21" fmla="*/ 161925 w 279400"/>
                              <a:gd name="connsiteY21" fmla="*/ 47903 h 127000"/>
                              <a:gd name="connsiteX22" fmla="*/ 154305 w 279400"/>
                              <a:gd name="connsiteY22" fmla="*/ 41553 h 127000"/>
                              <a:gd name="connsiteX23" fmla="*/ 158115 w 279400"/>
                              <a:gd name="connsiteY23" fmla="*/ 23773 h 127000"/>
                              <a:gd name="connsiteX24" fmla="*/ 147955 w 279400"/>
                              <a:gd name="connsiteY24" fmla="*/ 14883 h 127000"/>
                              <a:gd name="connsiteX25" fmla="*/ 130175 w 279400"/>
                              <a:gd name="connsiteY25" fmla="*/ 13613 h 127000"/>
                              <a:gd name="connsiteX26" fmla="*/ 113665 w 279400"/>
                              <a:gd name="connsiteY26" fmla="*/ 25043 h 127000"/>
                              <a:gd name="connsiteX27" fmla="*/ 121285 w 279400"/>
                              <a:gd name="connsiteY27" fmla="*/ 16153 h 127000"/>
                              <a:gd name="connsiteX28" fmla="*/ 98425 w 279400"/>
                              <a:gd name="connsiteY28" fmla="*/ 11073 h 127000"/>
                              <a:gd name="connsiteX29" fmla="*/ 64135 w 279400"/>
                              <a:gd name="connsiteY29" fmla="*/ 26313 h 127000"/>
                              <a:gd name="connsiteX30" fmla="*/ 59055 w 279400"/>
                              <a:gd name="connsiteY30" fmla="*/ 40283 h 127000"/>
                              <a:gd name="connsiteX31" fmla="*/ 48895 w 279400"/>
                              <a:gd name="connsiteY31" fmla="*/ 44093 h 127000"/>
                              <a:gd name="connsiteX32" fmla="*/ 59055 w 279400"/>
                              <a:gd name="connsiteY32" fmla="*/ 69493 h 127000"/>
                              <a:gd name="connsiteX33" fmla="*/ 15875 w 279400"/>
                              <a:gd name="connsiteY33" fmla="*/ 66953 h 127000"/>
                              <a:gd name="connsiteX34" fmla="*/ 9525 w 279400"/>
                              <a:gd name="connsiteY34" fmla="*/ 73303 h 127000"/>
                              <a:gd name="connsiteX35" fmla="*/ 12065 w 279400"/>
                              <a:gd name="connsiteY35" fmla="*/ 75843 h 127000"/>
                              <a:gd name="connsiteX36" fmla="*/ 9525 w 279400"/>
                              <a:gd name="connsiteY36" fmla="*/ 78383 h 127000"/>
                              <a:gd name="connsiteX37" fmla="*/ 33655 w 279400"/>
                              <a:gd name="connsiteY37" fmla="*/ 84733 h 127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279400" h="127000">
                                <a:moveTo>
                                  <a:pt x="33655" y="84733"/>
                                </a:moveTo>
                                <a:cubicBezTo>
                                  <a:pt x="50165" y="77113"/>
                                  <a:pt x="60325" y="92353"/>
                                  <a:pt x="71755" y="83463"/>
                                </a:cubicBezTo>
                                <a:lnTo>
                                  <a:pt x="71755" y="83463"/>
                                </a:lnTo>
                                <a:cubicBezTo>
                                  <a:pt x="76835" y="87273"/>
                                  <a:pt x="81915" y="89813"/>
                                  <a:pt x="88265" y="91083"/>
                                </a:cubicBezTo>
                                <a:cubicBezTo>
                                  <a:pt x="90805" y="91083"/>
                                  <a:pt x="92075" y="91083"/>
                                  <a:pt x="93345" y="89813"/>
                                </a:cubicBezTo>
                                <a:cubicBezTo>
                                  <a:pt x="93345" y="88543"/>
                                  <a:pt x="93345" y="86003"/>
                                  <a:pt x="90805" y="86003"/>
                                </a:cubicBezTo>
                                <a:cubicBezTo>
                                  <a:pt x="85725" y="84733"/>
                                  <a:pt x="80645" y="82193"/>
                                  <a:pt x="76835" y="79653"/>
                                </a:cubicBezTo>
                                <a:cubicBezTo>
                                  <a:pt x="76835" y="78383"/>
                                  <a:pt x="75565" y="78383"/>
                                  <a:pt x="75565" y="77113"/>
                                </a:cubicBezTo>
                                <a:cubicBezTo>
                                  <a:pt x="81915" y="74573"/>
                                  <a:pt x="85725" y="77113"/>
                                  <a:pt x="89535" y="77113"/>
                                </a:cubicBezTo>
                                <a:cubicBezTo>
                                  <a:pt x="93345" y="74573"/>
                                  <a:pt x="83185" y="66953"/>
                                  <a:pt x="92075" y="65683"/>
                                </a:cubicBezTo>
                                <a:cubicBezTo>
                                  <a:pt x="112395" y="72033"/>
                                  <a:pt x="139065" y="61873"/>
                                  <a:pt x="151765" y="88543"/>
                                </a:cubicBezTo>
                                <a:cubicBezTo>
                                  <a:pt x="153035" y="93623"/>
                                  <a:pt x="147955" y="96163"/>
                                  <a:pt x="150495" y="101243"/>
                                </a:cubicBezTo>
                                <a:cubicBezTo>
                                  <a:pt x="165735" y="98703"/>
                                  <a:pt x="182245" y="99973"/>
                                  <a:pt x="194945" y="107593"/>
                                </a:cubicBezTo>
                                <a:cubicBezTo>
                                  <a:pt x="206375" y="115213"/>
                                  <a:pt x="216535" y="112673"/>
                                  <a:pt x="227965" y="120293"/>
                                </a:cubicBezTo>
                                <a:cubicBezTo>
                                  <a:pt x="229235" y="121563"/>
                                  <a:pt x="233045" y="130453"/>
                                  <a:pt x="238125" y="127913"/>
                                </a:cubicBezTo>
                                <a:cubicBezTo>
                                  <a:pt x="244475" y="115213"/>
                                  <a:pt x="258445" y="126643"/>
                                  <a:pt x="273685" y="116483"/>
                                </a:cubicBezTo>
                                <a:cubicBezTo>
                                  <a:pt x="266065" y="108863"/>
                                  <a:pt x="266065" y="106323"/>
                                  <a:pt x="273685" y="101243"/>
                                </a:cubicBezTo>
                                <a:cubicBezTo>
                                  <a:pt x="263525" y="96163"/>
                                  <a:pt x="257175" y="93623"/>
                                  <a:pt x="249555" y="88543"/>
                                </a:cubicBezTo>
                                <a:cubicBezTo>
                                  <a:pt x="248285" y="87273"/>
                                  <a:pt x="247015" y="82193"/>
                                  <a:pt x="244475" y="79653"/>
                                </a:cubicBezTo>
                                <a:cubicBezTo>
                                  <a:pt x="239395" y="74573"/>
                                  <a:pt x="234315" y="74573"/>
                                  <a:pt x="227965" y="72033"/>
                                </a:cubicBezTo>
                                <a:cubicBezTo>
                                  <a:pt x="210185" y="56793"/>
                                  <a:pt x="196215" y="56793"/>
                                  <a:pt x="182245" y="39013"/>
                                </a:cubicBezTo>
                                <a:cubicBezTo>
                                  <a:pt x="173355" y="37743"/>
                                  <a:pt x="169545" y="44093"/>
                                  <a:pt x="161925" y="47903"/>
                                </a:cubicBezTo>
                                <a:cubicBezTo>
                                  <a:pt x="160655" y="44093"/>
                                  <a:pt x="155575" y="47903"/>
                                  <a:pt x="154305" y="41553"/>
                                </a:cubicBezTo>
                                <a:cubicBezTo>
                                  <a:pt x="151765" y="33933"/>
                                  <a:pt x="156845" y="30123"/>
                                  <a:pt x="158115" y="23773"/>
                                </a:cubicBezTo>
                                <a:cubicBezTo>
                                  <a:pt x="147955" y="23773"/>
                                  <a:pt x="147955" y="22503"/>
                                  <a:pt x="147955" y="14883"/>
                                </a:cubicBezTo>
                                <a:cubicBezTo>
                                  <a:pt x="142875" y="13613"/>
                                  <a:pt x="135255" y="16153"/>
                                  <a:pt x="130175" y="13613"/>
                                </a:cubicBezTo>
                                <a:cubicBezTo>
                                  <a:pt x="135255" y="21233"/>
                                  <a:pt x="121285" y="27583"/>
                                  <a:pt x="113665" y="25043"/>
                                </a:cubicBezTo>
                                <a:cubicBezTo>
                                  <a:pt x="113665" y="21233"/>
                                  <a:pt x="120015" y="19963"/>
                                  <a:pt x="121285" y="16153"/>
                                </a:cubicBezTo>
                                <a:cubicBezTo>
                                  <a:pt x="116205" y="11073"/>
                                  <a:pt x="109855" y="7263"/>
                                  <a:pt x="98425" y="11073"/>
                                </a:cubicBezTo>
                                <a:cubicBezTo>
                                  <a:pt x="94615" y="27583"/>
                                  <a:pt x="74295" y="17423"/>
                                  <a:pt x="64135" y="26313"/>
                                </a:cubicBezTo>
                                <a:cubicBezTo>
                                  <a:pt x="71755" y="28853"/>
                                  <a:pt x="56515" y="35203"/>
                                  <a:pt x="59055" y="40283"/>
                                </a:cubicBezTo>
                                <a:cubicBezTo>
                                  <a:pt x="55245" y="41553"/>
                                  <a:pt x="51435" y="42823"/>
                                  <a:pt x="48895" y="44093"/>
                                </a:cubicBezTo>
                                <a:cubicBezTo>
                                  <a:pt x="55245" y="55523"/>
                                  <a:pt x="48895" y="61873"/>
                                  <a:pt x="59055" y="69493"/>
                                </a:cubicBezTo>
                                <a:cubicBezTo>
                                  <a:pt x="40005" y="77113"/>
                                  <a:pt x="29845" y="68223"/>
                                  <a:pt x="15875" y="66953"/>
                                </a:cubicBezTo>
                                <a:cubicBezTo>
                                  <a:pt x="15875" y="69493"/>
                                  <a:pt x="13335" y="72033"/>
                                  <a:pt x="9525" y="73303"/>
                                </a:cubicBezTo>
                                <a:lnTo>
                                  <a:pt x="12065" y="75843"/>
                                </a:lnTo>
                                <a:lnTo>
                                  <a:pt x="9525" y="78383"/>
                                </a:lnTo>
                                <a:cubicBezTo>
                                  <a:pt x="19685" y="79653"/>
                                  <a:pt x="29845" y="75843"/>
                                  <a:pt x="33655" y="8473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20" name="Freeform: Shape 10320"/>
                        <wps:cNvSpPr/>
                        <wps:spPr>
                          <a:xfrm>
                            <a:off x="1967824" y="692531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4646 w 12700"/>
                              <a:gd name="connsiteY0" fmla="*/ 9525 h 12700"/>
                              <a:gd name="connsiteX1" fmla="*/ 14646 w 12700"/>
                              <a:gd name="connsiteY1" fmla="*/ 9525 h 12700"/>
                              <a:gd name="connsiteX2" fmla="*/ 14646 w 127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4646" y="9525"/>
                                </a:moveTo>
                                <a:cubicBezTo>
                                  <a:pt x="1946" y="12065"/>
                                  <a:pt x="17186" y="17145"/>
                                  <a:pt x="14646" y="9525"/>
                                </a:cubicBezTo>
                                <a:lnTo>
                                  <a:pt x="14646" y="952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21" name="Freeform: Shape 10321"/>
                        <wps:cNvSpPr/>
                        <wps:spPr>
                          <a:xfrm>
                            <a:off x="2183765" y="6686947"/>
                            <a:ext cx="25400" cy="25400"/>
                          </a:xfrm>
                          <a:custGeom>
                            <a:avLst/>
                            <a:gdLst>
                              <a:gd name="connsiteX0" fmla="*/ 24765 w 25400"/>
                              <a:gd name="connsiteY0" fmla="*/ 11668 h 25400"/>
                              <a:gd name="connsiteX1" fmla="*/ 9525 w 25400"/>
                              <a:gd name="connsiteY1" fmla="*/ 10398 h 25400"/>
                              <a:gd name="connsiteX2" fmla="*/ 24765 w 25400"/>
                              <a:gd name="connsiteY2" fmla="*/ 11668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24765" y="11668"/>
                                </a:moveTo>
                                <a:cubicBezTo>
                                  <a:pt x="19685" y="11668"/>
                                  <a:pt x="15875" y="7858"/>
                                  <a:pt x="9525" y="10398"/>
                                </a:cubicBezTo>
                                <a:cubicBezTo>
                                  <a:pt x="12065" y="15478"/>
                                  <a:pt x="27305" y="19288"/>
                                  <a:pt x="24765" y="1166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22" name="Freeform: Shape 10322"/>
                        <wps:cNvSpPr/>
                        <wps:spPr>
                          <a:xfrm>
                            <a:off x="2886075" y="7558917"/>
                            <a:ext cx="25400" cy="254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9649 h 25400"/>
                              <a:gd name="connsiteX1" fmla="*/ 17145 w 25400"/>
                              <a:gd name="connsiteY1" fmla="*/ 19808 h 25400"/>
                              <a:gd name="connsiteX2" fmla="*/ 9525 w 25400"/>
                              <a:gd name="connsiteY2" fmla="*/ 9649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9525" y="9649"/>
                                </a:moveTo>
                                <a:cubicBezTo>
                                  <a:pt x="12065" y="12189"/>
                                  <a:pt x="12065" y="21078"/>
                                  <a:pt x="17145" y="19808"/>
                                </a:cubicBezTo>
                                <a:cubicBezTo>
                                  <a:pt x="14605" y="17268"/>
                                  <a:pt x="14605" y="8378"/>
                                  <a:pt x="9525" y="964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23" name="Freeform: Shape 10323"/>
                        <wps:cNvSpPr/>
                        <wps:spPr>
                          <a:xfrm>
                            <a:off x="2869565" y="7513196"/>
                            <a:ext cx="25400" cy="254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3459 h 25400"/>
                              <a:gd name="connsiteX1" fmla="*/ 22225 w 25400"/>
                              <a:gd name="connsiteY1" fmla="*/ 19809 h 25400"/>
                              <a:gd name="connsiteX2" fmla="*/ 14605 w 25400"/>
                              <a:gd name="connsiteY2" fmla="*/ 9648 h 25400"/>
                              <a:gd name="connsiteX3" fmla="*/ 13335 w 25400"/>
                              <a:gd name="connsiteY3" fmla="*/ 13459 h 25400"/>
                              <a:gd name="connsiteX4" fmla="*/ 9525 w 25400"/>
                              <a:gd name="connsiteY4" fmla="*/ 13459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9525" y="13459"/>
                                </a:moveTo>
                                <a:cubicBezTo>
                                  <a:pt x="12065" y="19809"/>
                                  <a:pt x="15875" y="21079"/>
                                  <a:pt x="22225" y="19809"/>
                                </a:cubicBezTo>
                                <a:cubicBezTo>
                                  <a:pt x="19685" y="17269"/>
                                  <a:pt x="19685" y="8379"/>
                                  <a:pt x="14605" y="9648"/>
                                </a:cubicBezTo>
                                <a:lnTo>
                                  <a:pt x="13335" y="13459"/>
                                </a:lnTo>
                                <a:lnTo>
                                  <a:pt x="9525" y="1345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24" name="Freeform: Shape 10324"/>
                        <wps:cNvSpPr/>
                        <wps:spPr>
                          <a:xfrm>
                            <a:off x="2864485" y="7470140"/>
                            <a:ext cx="50800" cy="38100"/>
                          </a:xfrm>
                          <a:custGeom>
                            <a:avLst/>
                            <a:gdLst>
                              <a:gd name="connsiteX0" fmla="*/ 47625 w 50800"/>
                              <a:gd name="connsiteY0" fmla="*/ 29845 h 38100"/>
                              <a:gd name="connsiteX1" fmla="*/ 48895 w 50800"/>
                              <a:gd name="connsiteY1" fmla="*/ 23495 h 38100"/>
                              <a:gd name="connsiteX2" fmla="*/ 32385 w 50800"/>
                              <a:gd name="connsiteY2" fmla="*/ 9525 h 38100"/>
                              <a:gd name="connsiteX3" fmla="*/ 27305 w 50800"/>
                              <a:gd name="connsiteY3" fmla="*/ 19685 h 38100"/>
                              <a:gd name="connsiteX4" fmla="*/ 27305 w 50800"/>
                              <a:gd name="connsiteY4" fmla="*/ 22225 h 38100"/>
                              <a:gd name="connsiteX5" fmla="*/ 17145 w 50800"/>
                              <a:gd name="connsiteY5" fmla="*/ 20955 h 38100"/>
                              <a:gd name="connsiteX6" fmla="*/ 9525 w 50800"/>
                              <a:gd name="connsiteY6" fmla="*/ 26035 h 38100"/>
                              <a:gd name="connsiteX7" fmla="*/ 24765 w 50800"/>
                              <a:gd name="connsiteY7" fmla="*/ 23495 h 38100"/>
                              <a:gd name="connsiteX8" fmla="*/ 47625 w 50800"/>
                              <a:gd name="connsiteY8" fmla="*/ 29845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0800" h="38100">
                                <a:moveTo>
                                  <a:pt x="47625" y="29845"/>
                                </a:moveTo>
                                <a:cubicBezTo>
                                  <a:pt x="45085" y="26035"/>
                                  <a:pt x="48895" y="24765"/>
                                  <a:pt x="48895" y="23495"/>
                                </a:cubicBezTo>
                                <a:cubicBezTo>
                                  <a:pt x="42545" y="20955"/>
                                  <a:pt x="36195" y="17145"/>
                                  <a:pt x="32385" y="9525"/>
                                </a:cubicBezTo>
                                <a:cubicBezTo>
                                  <a:pt x="24765" y="10795"/>
                                  <a:pt x="23495" y="14605"/>
                                  <a:pt x="27305" y="19685"/>
                                </a:cubicBezTo>
                                <a:lnTo>
                                  <a:pt x="27305" y="22225"/>
                                </a:lnTo>
                                <a:cubicBezTo>
                                  <a:pt x="22225" y="20955"/>
                                  <a:pt x="19685" y="20955"/>
                                  <a:pt x="17145" y="20955"/>
                                </a:cubicBezTo>
                                <a:cubicBezTo>
                                  <a:pt x="14605" y="22225"/>
                                  <a:pt x="12065" y="24765"/>
                                  <a:pt x="9525" y="26035"/>
                                </a:cubicBezTo>
                                <a:lnTo>
                                  <a:pt x="24765" y="23495"/>
                                </a:lnTo>
                                <a:cubicBezTo>
                                  <a:pt x="31115" y="29845"/>
                                  <a:pt x="38735" y="29845"/>
                                  <a:pt x="47625" y="2984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25" name="Freeform: Shape 10325"/>
                        <wps:cNvSpPr/>
                        <wps:spPr>
                          <a:xfrm>
                            <a:off x="6171456" y="1940560"/>
                            <a:ext cx="25400" cy="12700"/>
                          </a:xfrm>
                          <a:custGeom>
                            <a:avLst/>
                            <a:gdLst>
                              <a:gd name="connsiteX0" fmla="*/ 23604 w 25400"/>
                              <a:gd name="connsiteY0" fmla="*/ 9525 h 12700"/>
                              <a:gd name="connsiteX1" fmla="*/ 9634 w 25400"/>
                              <a:gd name="connsiteY1" fmla="*/ 14605 h 12700"/>
                              <a:gd name="connsiteX2" fmla="*/ 23604 w 254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23604" y="9525"/>
                                </a:moveTo>
                                <a:cubicBezTo>
                                  <a:pt x="18524" y="14605"/>
                                  <a:pt x="8364" y="6985"/>
                                  <a:pt x="9634" y="14605"/>
                                </a:cubicBezTo>
                                <a:cubicBezTo>
                                  <a:pt x="15984" y="10795"/>
                                  <a:pt x="24874" y="18415"/>
                                  <a:pt x="23604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26" name="Freeform: Shape 10326"/>
                        <wps:cNvSpPr/>
                        <wps:spPr>
                          <a:xfrm>
                            <a:off x="2875915" y="7578090"/>
                            <a:ext cx="25400" cy="25400"/>
                          </a:xfrm>
                          <a:custGeom>
                            <a:avLst/>
                            <a:gdLst>
                              <a:gd name="connsiteX0" fmla="*/ 26035 w 25400"/>
                              <a:gd name="connsiteY0" fmla="*/ 18415 h 25400"/>
                              <a:gd name="connsiteX1" fmla="*/ 14605 w 25400"/>
                              <a:gd name="connsiteY1" fmla="*/ 9525 h 25400"/>
                              <a:gd name="connsiteX2" fmla="*/ 9525 w 25400"/>
                              <a:gd name="connsiteY2" fmla="*/ 14605 h 25400"/>
                              <a:gd name="connsiteX3" fmla="*/ 22225 w 25400"/>
                              <a:gd name="connsiteY3" fmla="*/ 24765 h 25400"/>
                              <a:gd name="connsiteX4" fmla="*/ 26035 w 25400"/>
                              <a:gd name="connsiteY4" fmla="*/ 1841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26035" y="18415"/>
                                </a:moveTo>
                                <a:cubicBezTo>
                                  <a:pt x="23495" y="12065"/>
                                  <a:pt x="18415" y="12065"/>
                                  <a:pt x="14605" y="9525"/>
                                </a:cubicBezTo>
                                <a:cubicBezTo>
                                  <a:pt x="15875" y="12065"/>
                                  <a:pt x="14605" y="14605"/>
                                  <a:pt x="9525" y="14605"/>
                                </a:cubicBezTo>
                                <a:cubicBezTo>
                                  <a:pt x="12065" y="22225"/>
                                  <a:pt x="15875" y="26035"/>
                                  <a:pt x="22225" y="24765"/>
                                </a:cubicBezTo>
                                <a:cubicBezTo>
                                  <a:pt x="19685" y="22225"/>
                                  <a:pt x="20955" y="19685"/>
                                  <a:pt x="26035" y="1841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27" name="Freeform: Shape 10327"/>
                        <wps:cNvSpPr/>
                        <wps:spPr>
                          <a:xfrm>
                            <a:off x="6399717" y="1814514"/>
                            <a:ext cx="25400" cy="12700"/>
                          </a:xfrm>
                          <a:custGeom>
                            <a:avLst/>
                            <a:gdLst>
                              <a:gd name="connsiteX0" fmla="*/ 16324 w 25400"/>
                              <a:gd name="connsiteY0" fmla="*/ 9841 h 12700"/>
                              <a:gd name="connsiteX1" fmla="*/ 16324 w 25400"/>
                              <a:gd name="connsiteY1" fmla="*/ 9841 h 12700"/>
                              <a:gd name="connsiteX2" fmla="*/ 16324 w 25400"/>
                              <a:gd name="connsiteY2" fmla="*/ 9841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6324" y="9841"/>
                                </a:moveTo>
                                <a:cubicBezTo>
                                  <a:pt x="4893" y="7301"/>
                                  <a:pt x="9974" y="21271"/>
                                  <a:pt x="16324" y="9841"/>
                                </a:cubicBezTo>
                                <a:lnTo>
                                  <a:pt x="16324" y="984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28" name="Freeform: Shape 10328"/>
                        <wps:cNvSpPr/>
                        <wps:spPr>
                          <a:xfrm>
                            <a:off x="2846301" y="7484110"/>
                            <a:ext cx="38100" cy="50800"/>
                          </a:xfrm>
                          <a:custGeom>
                            <a:avLst/>
                            <a:gdLst>
                              <a:gd name="connsiteX0" fmla="*/ 32789 w 38100"/>
                              <a:gd name="connsiteY0" fmla="*/ 42545 h 50800"/>
                              <a:gd name="connsiteX1" fmla="*/ 34059 w 38100"/>
                              <a:gd name="connsiteY1" fmla="*/ 38735 h 50800"/>
                              <a:gd name="connsiteX2" fmla="*/ 37869 w 38100"/>
                              <a:gd name="connsiteY2" fmla="*/ 38735 h 50800"/>
                              <a:gd name="connsiteX3" fmla="*/ 30249 w 38100"/>
                              <a:gd name="connsiteY3" fmla="*/ 18415 h 50800"/>
                              <a:gd name="connsiteX4" fmla="*/ 31519 w 38100"/>
                              <a:gd name="connsiteY4" fmla="*/ 12065 h 50800"/>
                              <a:gd name="connsiteX5" fmla="*/ 27709 w 38100"/>
                              <a:gd name="connsiteY5" fmla="*/ 12065 h 50800"/>
                              <a:gd name="connsiteX6" fmla="*/ 27709 w 38100"/>
                              <a:gd name="connsiteY6" fmla="*/ 9525 h 50800"/>
                              <a:gd name="connsiteX7" fmla="*/ 20089 w 38100"/>
                              <a:gd name="connsiteY7" fmla="*/ 28575 h 50800"/>
                              <a:gd name="connsiteX8" fmla="*/ 9929 w 38100"/>
                              <a:gd name="connsiteY8" fmla="*/ 37465 h 50800"/>
                              <a:gd name="connsiteX9" fmla="*/ 32789 w 38100"/>
                              <a:gd name="connsiteY9" fmla="*/ 42545 h 50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38100" h="50800">
                                <a:moveTo>
                                  <a:pt x="32789" y="42545"/>
                                </a:moveTo>
                                <a:lnTo>
                                  <a:pt x="34059" y="38735"/>
                                </a:lnTo>
                                <a:lnTo>
                                  <a:pt x="37869" y="38735"/>
                                </a:lnTo>
                                <a:cubicBezTo>
                                  <a:pt x="36599" y="31115"/>
                                  <a:pt x="37869" y="24765"/>
                                  <a:pt x="30249" y="18415"/>
                                </a:cubicBezTo>
                                <a:cubicBezTo>
                                  <a:pt x="36599" y="17145"/>
                                  <a:pt x="36599" y="13335"/>
                                  <a:pt x="31519" y="12065"/>
                                </a:cubicBezTo>
                                <a:lnTo>
                                  <a:pt x="27709" y="12065"/>
                                </a:lnTo>
                                <a:lnTo>
                                  <a:pt x="27709" y="9525"/>
                                </a:lnTo>
                                <a:cubicBezTo>
                                  <a:pt x="17549" y="13335"/>
                                  <a:pt x="23899" y="22225"/>
                                  <a:pt x="20089" y="28575"/>
                                </a:cubicBezTo>
                                <a:cubicBezTo>
                                  <a:pt x="17549" y="32385"/>
                                  <a:pt x="7389" y="29845"/>
                                  <a:pt x="9929" y="37465"/>
                                </a:cubicBezTo>
                                <a:cubicBezTo>
                                  <a:pt x="25169" y="31115"/>
                                  <a:pt x="26439" y="41275"/>
                                  <a:pt x="32789" y="4254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29" name="Freeform: Shape 10329"/>
                        <wps:cNvSpPr/>
                        <wps:spPr>
                          <a:xfrm>
                            <a:off x="2827655" y="725551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5875 w 25400"/>
                              <a:gd name="connsiteY0" fmla="*/ 9525 h 25400"/>
                              <a:gd name="connsiteX1" fmla="*/ 9525 w 25400"/>
                              <a:gd name="connsiteY1" fmla="*/ 12065 h 25400"/>
                              <a:gd name="connsiteX2" fmla="*/ 12065 w 25400"/>
                              <a:gd name="connsiteY2" fmla="*/ 17145 h 25400"/>
                              <a:gd name="connsiteX3" fmla="*/ 15875 w 25400"/>
                              <a:gd name="connsiteY3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5875" y="9525"/>
                                </a:moveTo>
                                <a:cubicBezTo>
                                  <a:pt x="13335" y="10795"/>
                                  <a:pt x="12065" y="10795"/>
                                  <a:pt x="9525" y="12065"/>
                                </a:cubicBezTo>
                                <a:cubicBezTo>
                                  <a:pt x="10795" y="13335"/>
                                  <a:pt x="10795" y="15875"/>
                                  <a:pt x="12065" y="17145"/>
                                </a:cubicBezTo>
                                <a:cubicBezTo>
                                  <a:pt x="15875" y="15875"/>
                                  <a:pt x="17145" y="13335"/>
                                  <a:pt x="1587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30" name="Freeform: Shape 10330"/>
                        <wps:cNvSpPr/>
                        <wps:spPr>
                          <a:xfrm>
                            <a:off x="2417445" y="6843682"/>
                            <a:ext cx="25400" cy="25400"/>
                          </a:xfrm>
                          <a:custGeom>
                            <a:avLst/>
                            <a:gdLst>
                              <a:gd name="connsiteX0" fmla="*/ 23495 w 25400"/>
                              <a:gd name="connsiteY0" fmla="*/ 12413 h 25400"/>
                              <a:gd name="connsiteX1" fmla="*/ 9525 w 25400"/>
                              <a:gd name="connsiteY1" fmla="*/ 12413 h 25400"/>
                              <a:gd name="connsiteX2" fmla="*/ 23495 w 25400"/>
                              <a:gd name="connsiteY2" fmla="*/ 12413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23495" y="12413"/>
                                </a:moveTo>
                                <a:cubicBezTo>
                                  <a:pt x="18415" y="14953"/>
                                  <a:pt x="10795" y="4793"/>
                                  <a:pt x="9525" y="12413"/>
                                </a:cubicBezTo>
                                <a:cubicBezTo>
                                  <a:pt x="12065" y="14953"/>
                                  <a:pt x="27305" y="22573"/>
                                  <a:pt x="23495" y="1241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31" name="Freeform: Shape 10331"/>
                        <wps:cNvSpPr/>
                        <wps:spPr>
                          <a:xfrm>
                            <a:off x="1984375" y="6921500"/>
                            <a:ext cx="38100" cy="25400"/>
                          </a:xfrm>
                          <a:custGeom>
                            <a:avLst/>
                            <a:gdLst>
                              <a:gd name="connsiteX0" fmla="*/ 9525 w 38100"/>
                              <a:gd name="connsiteY0" fmla="*/ 19685 h 25400"/>
                              <a:gd name="connsiteX1" fmla="*/ 17145 w 38100"/>
                              <a:gd name="connsiteY1" fmla="*/ 26035 h 25400"/>
                              <a:gd name="connsiteX2" fmla="*/ 29845 w 38100"/>
                              <a:gd name="connsiteY2" fmla="*/ 22225 h 25400"/>
                              <a:gd name="connsiteX3" fmla="*/ 28575 w 38100"/>
                              <a:gd name="connsiteY3" fmla="*/ 9525 h 25400"/>
                              <a:gd name="connsiteX4" fmla="*/ 9525 w 38100"/>
                              <a:gd name="connsiteY4" fmla="*/ 1968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8100" h="25400">
                                <a:moveTo>
                                  <a:pt x="9525" y="19685"/>
                                </a:moveTo>
                                <a:cubicBezTo>
                                  <a:pt x="12065" y="23495"/>
                                  <a:pt x="13335" y="24765"/>
                                  <a:pt x="17145" y="26035"/>
                                </a:cubicBezTo>
                                <a:cubicBezTo>
                                  <a:pt x="17145" y="17145"/>
                                  <a:pt x="31115" y="29845"/>
                                  <a:pt x="29845" y="22225"/>
                                </a:cubicBezTo>
                                <a:cubicBezTo>
                                  <a:pt x="22225" y="20955"/>
                                  <a:pt x="29845" y="13335"/>
                                  <a:pt x="28575" y="9525"/>
                                </a:cubicBezTo>
                                <a:cubicBezTo>
                                  <a:pt x="20955" y="12065"/>
                                  <a:pt x="14605" y="15875"/>
                                  <a:pt x="9525" y="1968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32" name="Freeform: Shape 10332"/>
                        <wps:cNvSpPr/>
                        <wps:spPr>
                          <a:xfrm>
                            <a:off x="2005841" y="6918266"/>
                            <a:ext cx="25400" cy="12700"/>
                          </a:xfrm>
                          <a:custGeom>
                            <a:avLst/>
                            <a:gdLst>
                              <a:gd name="connsiteX0" fmla="*/ 9649 w 25400"/>
                              <a:gd name="connsiteY0" fmla="*/ 14029 h 12700"/>
                              <a:gd name="connsiteX1" fmla="*/ 18539 w 25400"/>
                              <a:gd name="connsiteY1" fmla="*/ 12759 h 12700"/>
                              <a:gd name="connsiteX2" fmla="*/ 9649 w 25400"/>
                              <a:gd name="connsiteY2" fmla="*/ 14029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649" y="14029"/>
                                </a:moveTo>
                                <a:cubicBezTo>
                                  <a:pt x="13459" y="12759"/>
                                  <a:pt x="15999" y="14029"/>
                                  <a:pt x="18539" y="12759"/>
                                </a:cubicBezTo>
                                <a:cubicBezTo>
                                  <a:pt x="17269" y="7679"/>
                                  <a:pt x="8379" y="8949"/>
                                  <a:pt x="9649" y="1402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33" name="Freeform: Shape 10333"/>
                        <wps:cNvSpPr/>
                        <wps:spPr>
                          <a:xfrm>
                            <a:off x="1990725" y="6800850"/>
                            <a:ext cx="25400" cy="25400"/>
                          </a:xfrm>
                          <a:custGeom>
                            <a:avLst/>
                            <a:gdLst>
                              <a:gd name="connsiteX0" fmla="*/ 22225 w 25400"/>
                              <a:gd name="connsiteY0" fmla="*/ 17145 h 25400"/>
                              <a:gd name="connsiteX1" fmla="*/ 18415 w 25400"/>
                              <a:gd name="connsiteY1" fmla="*/ 9525 h 25400"/>
                              <a:gd name="connsiteX2" fmla="*/ 9525 w 25400"/>
                              <a:gd name="connsiteY2" fmla="*/ 15875 h 25400"/>
                              <a:gd name="connsiteX3" fmla="*/ 22225 w 25400"/>
                              <a:gd name="connsiteY3" fmla="*/ 1714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22225" y="17145"/>
                                </a:moveTo>
                                <a:cubicBezTo>
                                  <a:pt x="20955" y="14605"/>
                                  <a:pt x="19685" y="12065"/>
                                  <a:pt x="18415" y="9525"/>
                                </a:cubicBezTo>
                                <a:cubicBezTo>
                                  <a:pt x="14605" y="12065"/>
                                  <a:pt x="9525" y="13335"/>
                                  <a:pt x="9525" y="15875"/>
                                </a:cubicBezTo>
                                <a:cubicBezTo>
                                  <a:pt x="14605" y="17145"/>
                                  <a:pt x="17145" y="19685"/>
                                  <a:pt x="22225" y="1714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34" name="Freeform: Shape 10334"/>
                        <wps:cNvSpPr/>
                        <wps:spPr>
                          <a:xfrm>
                            <a:off x="1999615" y="6710281"/>
                            <a:ext cx="25400" cy="12700"/>
                          </a:xfrm>
                          <a:custGeom>
                            <a:avLst/>
                            <a:gdLst>
                              <a:gd name="connsiteX0" fmla="*/ 20955 w 25400"/>
                              <a:gd name="connsiteY0" fmla="*/ 13734 h 12700"/>
                              <a:gd name="connsiteX1" fmla="*/ 9525 w 25400"/>
                              <a:gd name="connsiteY1" fmla="*/ 11194 h 12700"/>
                              <a:gd name="connsiteX2" fmla="*/ 20955 w 25400"/>
                              <a:gd name="connsiteY2" fmla="*/ 13734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20955" y="13734"/>
                                </a:moveTo>
                                <a:cubicBezTo>
                                  <a:pt x="19685" y="8653"/>
                                  <a:pt x="14605" y="8653"/>
                                  <a:pt x="9525" y="11194"/>
                                </a:cubicBezTo>
                                <a:cubicBezTo>
                                  <a:pt x="12065" y="16273"/>
                                  <a:pt x="17145" y="15003"/>
                                  <a:pt x="20955" y="1373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35" name="Freeform: Shape 10335"/>
                        <wps:cNvSpPr/>
                        <wps:spPr>
                          <a:xfrm>
                            <a:off x="1967775" y="6936423"/>
                            <a:ext cx="25400" cy="12700"/>
                          </a:xfrm>
                          <a:custGeom>
                            <a:avLst/>
                            <a:gdLst>
                              <a:gd name="connsiteX0" fmla="*/ 18505 w 25400"/>
                              <a:gd name="connsiteY0" fmla="*/ 9843 h 12700"/>
                              <a:gd name="connsiteX1" fmla="*/ 9615 w 25400"/>
                              <a:gd name="connsiteY1" fmla="*/ 11112 h 12700"/>
                              <a:gd name="connsiteX2" fmla="*/ 18505 w 25400"/>
                              <a:gd name="connsiteY2" fmla="*/ 9843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8505" y="9843"/>
                                </a:moveTo>
                                <a:cubicBezTo>
                                  <a:pt x="14695" y="9843"/>
                                  <a:pt x="13425" y="8572"/>
                                  <a:pt x="9615" y="11112"/>
                                </a:cubicBezTo>
                                <a:cubicBezTo>
                                  <a:pt x="8345" y="16193"/>
                                  <a:pt x="21045" y="12382"/>
                                  <a:pt x="18505" y="984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36" name="Freeform: Shape 10336"/>
                        <wps:cNvSpPr/>
                        <wps:spPr>
                          <a:xfrm>
                            <a:off x="2121535" y="6668155"/>
                            <a:ext cx="25400" cy="25400"/>
                          </a:xfrm>
                          <a:custGeom>
                            <a:avLst/>
                            <a:gdLst>
                              <a:gd name="connsiteX0" fmla="*/ 17145 w 25400"/>
                              <a:gd name="connsiteY0" fmla="*/ 21570 h 25400"/>
                              <a:gd name="connsiteX1" fmla="*/ 17145 w 25400"/>
                              <a:gd name="connsiteY1" fmla="*/ 19030 h 25400"/>
                              <a:gd name="connsiteX2" fmla="*/ 20955 w 25400"/>
                              <a:gd name="connsiteY2" fmla="*/ 19030 h 25400"/>
                              <a:gd name="connsiteX3" fmla="*/ 24765 w 25400"/>
                              <a:gd name="connsiteY3" fmla="*/ 16490 h 25400"/>
                              <a:gd name="connsiteX4" fmla="*/ 22225 w 25400"/>
                              <a:gd name="connsiteY4" fmla="*/ 13950 h 25400"/>
                              <a:gd name="connsiteX5" fmla="*/ 24765 w 25400"/>
                              <a:gd name="connsiteY5" fmla="*/ 11410 h 25400"/>
                              <a:gd name="connsiteX6" fmla="*/ 9525 w 25400"/>
                              <a:gd name="connsiteY6" fmla="*/ 13950 h 25400"/>
                              <a:gd name="connsiteX7" fmla="*/ 17145 w 25400"/>
                              <a:gd name="connsiteY7" fmla="*/ 21570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7145" y="21570"/>
                                </a:moveTo>
                                <a:lnTo>
                                  <a:pt x="17145" y="19030"/>
                                </a:lnTo>
                                <a:lnTo>
                                  <a:pt x="20955" y="19030"/>
                                </a:lnTo>
                                <a:cubicBezTo>
                                  <a:pt x="23495" y="17760"/>
                                  <a:pt x="22225" y="16490"/>
                                  <a:pt x="24765" y="16490"/>
                                </a:cubicBezTo>
                                <a:lnTo>
                                  <a:pt x="22225" y="13950"/>
                                </a:lnTo>
                                <a:lnTo>
                                  <a:pt x="24765" y="11410"/>
                                </a:lnTo>
                                <a:cubicBezTo>
                                  <a:pt x="20955" y="7600"/>
                                  <a:pt x="10795" y="10140"/>
                                  <a:pt x="9525" y="13950"/>
                                </a:cubicBezTo>
                                <a:cubicBezTo>
                                  <a:pt x="10795" y="13950"/>
                                  <a:pt x="12065" y="20300"/>
                                  <a:pt x="17145" y="2157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37" name="Freeform: Shape 10337"/>
                        <wps:cNvSpPr/>
                        <wps:spPr>
                          <a:xfrm>
                            <a:off x="1860338" y="6798310"/>
                            <a:ext cx="139700" cy="88900"/>
                          </a:xfrm>
                          <a:custGeom>
                            <a:avLst/>
                            <a:gdLst>
                              <a:gd name="connsiteX0" fmla="*/ 12912 w 139700"/>
                              <a:gd name="connsiteY0" fmla="*/ 48895 h 88900"/>
                              <a:gd name="connsiteX1" fmla="*/ 67522 w 139700"/>
                              <a:gd name="connsiteY1" fmla="*/ 60325 h 88900"/>
                              <a:gd name="connsiteX2" fmla="*/ 80222 w 139700"/>
                              <a:gd name="connsiteY2" fmla="*/ 80645 h 88900"/>
                              <a:gd name="connsiteX3" fmla="*/ 103082 w 139700"/>
                              <a:gd name="connsiteY3" fmla="*/ 71755 h 88900"/>
                              <a:gd name="connsiteX4" fmla="*/ 103082 w 139700"/>
                              <a:gd name="connsiteY4" fmla="*/ 61595 h 88900"/>
                              <a:gd name="connsiteX5" fmla="*/ 136102 w 139700"/>
                              <a:gd name="connsiteY5" fmla="*/ 69215 h 88900"/>
                              <a:gd name="connsiteX6" fmla="*/ 127212 w 139700"/>
                              <a:gd name="connsiteY6" fmla="*/ 61595 h 88900"/>
                              <a:gd name="connsiteX7" fmla="*/ 136102 w 139700"/>
                              <a:gd name="connsiteY7" fmla="*/ 59055 h 88900"/>
                              <a:gd name="connsiteX8" fmla="*/ 133562 w 139700"/>
                              <a:gd name="connsiteY8" fmla="*/ 31115 h 88900"/>
                              <a:gd name="connsiteX9" fmla="*/ 95462 w 139700"/>
                              <a:gd name="connsiteY9" fmla="*/ 9525 h 88900"/>
                              <a:gd name="connsiteX10" fmla="*/ 71332 w 139700"/>
                              <a:gd name="connsiteY10" fmla="*/ 10795 h 88900"/>
                              <a:gd name="connsiteX11" fmla="*/ 16722 w 139700"/>
                              <a:gd name="connsiteY11" fmla="*/ 23495 h 88900"/>
                              <a:gd name="connsiteX12" fmla="*/ 14182 w 139700"/>
                              <a:gd name="connsiteY12" fmla="*/ 24765 h 88900"/>
                              <a:gd name="connsiteX13" fmla="*/ 12912 w 139700"/>
                              <a:gd name="connsiteY13" fmla="*/ 23495 h 88900"/>
                              <a:gd name="connsiteX14" fmla="*/ 12912 w 139700"/>
                              <a:gd name="connsiteY14" fmla="*/ 48895 h 88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139700" h="88900">
                                <a:moveTo>
                                  <a:pt x="12912" y="48895"/>
                                </a:moveTo>
                                <a:cubicBezTo>
                                  <a:pt x="35772" y="42545"/>
                                  <a:pt x="51012" y="52705"/>
                                  <a:pt x="67522" y="60325"/>
                                </a:cubicBezTo>
                                <a:cubicBezTo>
                                  <a:pt x="64982" y="67945"/>
                                  <a:pt x="71332" y="76835"/>
                                  <a:pt x="80222" y="80645"/>
                                </a:cubicBezTo>
                                <a:cubicBezTo>
                                  <a:pt x="91652" y="76835"/>
                                  <a:pt x="90382" y="71755"/>
                                  <a:pt x="103082" y="71755"/>
                                </a:cubicBezTo>
                                <a:cubicBezTo>
                                  <a:pt x="103082" y="67945"/>
                                  <a:pt x="100542" y="64135"/>
                                  <a:pt x="103082" y="61595"/>
                                </a:cubicBezTo>
                                <a:cubicBezTo>
                                  <a:pt x="115782" y="61595"/>
                                  <a:pt x="123402" y="71755"/>
                                  <a:pt x="136102" y="69215"/>
                                </a:cubicBezTo>
                                <a:cubicBezTo>
                                  <a:pt x="134832" y="62865"/>
                                  <a:pt x="128482" y="67945"/>
                                  <a:pt x="127212" y="61595"/>
                                </a:cubicBezTo>
                                <a:cubicBezTo>
                                  <a:pt x="129752" y="60325"/>
                                  <a:pt x="132292" y="60325"/>
                                  <a:pt x="136102" y="59055"/>
                                </a:cubicBezTo>
                                <a:cubicBezTo>
                                  <a:pt x="120862" y="48895"/>
                                  <a:pt x="141182" y="42545"/>
                                  <a:pt x="133562" y="31115"/>
                                </a:cubicBezTo>
                                <a:cubicBezTo>
                                  <a:pt x="110702" y="37465"/>
                                  <a:pt x="108162" y="19685"/>
                                  <a:pt x="95462" y="9525"/>
                                </a:cubicBezTo>
                                <a:cubicBezTo>
                                  <a:pt x="87842" y="18415"/>
                                  <a:pt x="81492" y="9525"/>
                                  <a:pt x="71332" y="10795"/>
                                </a:cubicBezTo>
                                <a:cubicBezTo>
                                  <a:pt x="57362" y="18415"/>
                                  <a:pt x="30692" y="15875"/>
                                  <a:pt x="16722" y="23495"/>
                                </a:cubicBezTo>
                                <a:lnTo>
                                  <a:pt x="14182" y="24765"/>
                                </a:lnTo>
                                <a:lnTo>
                                  <a:pt x="12912" y="23495"/>
                                </a:lnTo>
                                <a:cubicBezTo>
                                  <a:pt x="12912" y="31115"/>
                                  <a:pt x="5292" y="37465"/>
                                  <a:pt x="12912" y="488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38" name="Freeform: Shape 10338"/>
                        <wps:cNvSpPr/>
                        <wps:spPr>
                          <a:xfrm>
                            <a:off x="1867632" y="678815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9588 w 25400"/>
                              <a:gd name="connsiteY0" fmla="*/ 18415 h 25400"/>
                              <a:gd name="connsiteX1" fmla="*/ 14508 w 25400"/>
                              <a:gd name="connsiteY1" fmla="*/ 9525 h 25400"/>
                              <a:gd name="connsiteX2" fmla="*/ 19588 w 25400"/>
                              <a:gd name="connsiteY2" fmla="*/ 1841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9588" y="18415"/>
                                </a:moveTo>
                                <a:cubicBezTo>
                                  <a:pt x="18318" y="15875"/>
                                  <a:pt x="17048" y="12065"/>
                                  <a:pt x="14508" y="9525"/>
                                </a:cubicBezTo>
                                <a:cubicBezTo>
                                  <a:pt x="5618" y="10795"/>
                                  <a:pt x="9428" y="22225"/>
                                  <a:pt x="19588" y="1841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39" name="Freeform: Shape 10339"/>
                        <wps:cNvSpPr/>
                        <wps:spPr>
                          <a:xfrm>
                            <a:off x="2051121" y="6884670"/>
                            <a:ext cx="50800" cy="25400"/>
                          </a:xfrm>
                          <a:custGeom>
                            <a:avLst/>
                            <a:gdLst>
                              <a:gd name="connsiteX0" fmla="*/ 10089 w 50800"/>
                              <a:gd name="connsiteY0" fmla="*/ 26035 h 25400"/>
                              <a:gd name="connsiteX1" fmla="*/ 10089 w 50800"/>
                              <a:gd name="connsiteY1" fmla="*/ 26035 h 25400"/>
                              <a:gd name="connsiteX2" fmla="*/ 12629 w 50800"/>
                              <a:gd name="connsiteY2" fmla="*/ 27305 h 25400"/>
                              <a:gd name="connsiteX3" fmla="*/ 41839 w 50800"/>
                              <a:gd name="connsiteY3" fmla="*/ 9525 h 25400"/>
                              <a:gd name="connsiteX4" fmla="*/ 10089 w 50800"/>
                              <a:gd name="connsiteY4" fmla="*/ 24765 h 25400"/>
                              <a:gd name="connsiteX5" fmla="*/ 10089 w 50800"/>
                              <a:gd name="connsiteY5" fmla="*/ 2603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0800" h="25400">
                                <a:moveTo>
                                  <a:pt x="10089" y="26035"/>
                                </a:moveTo>
                                <a:lnTo>
                                  <a:pt x="10089" y="26035"/>
                                </a:lnTo>
                                <a:cubicBezTo>
                                  <a:pt x="11359" y="27305"/>
                                  <a:pt x="12629" y="27305"/>
                                  <a:pt x="12629" y="27305"/>
                                </a:cubicBezTo>
                                <a:cubicBezTo>
                                  <a:pt x="24059" y="23495"/>
                                  <a:pt x="34219" y="17145"/>
                                  <a:pt x="41839" y="9525"/>
                                </a:cubicBezTo>
                                <a:cubicBezTo>
                                  <a:pt x="31679" y="14605"/>
                                  <a:pt x="21519" y="20955"/>
                                  <a:pt x="10089" y="24765"/>
                                </a:cubicBezTo>
                                <a:cubicBezTo>
                                  <a:pt x="10089" y="24765"/>
                                  <a:pt x="8819" y="24765"/>
                                  <a:pt x="10089" y="2603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40" name="Freeform: Shape 10340"/>
                        <wps:cNvSpPr/>
                        <wps:spPr>
                          <a:xfrm>
                            <a:off x="2074545" y="6731318"/>
                            <a:ext cx="76200" cy="38100"/>
                          </a:xfrm>
                          <a:custGeom>
                            <a:avLst/>
                            <a:gdLst>
                              <a:gd name="connsiteX0" fmla="*/ 9525 w 76200"/>
                              <a:gd name="connsiteY0" fmla="*/ 23178 h 38100"/>
                              <a:gd name="connsiteX1" fmla="*/ 46355 w 76200"/>
                              <a:gd name="connsiteY1" fmla="*/ 38417 h 38100"/>
                              <a:gd name="connsiteX2" fmla="*/ 56515 w 76200"/>
                              <a:gd name="connsiteY2" fmla="*/ 29528 h 38100"/>
                              <a:gd name="connsiteX3" fmla="*/ 74295 w 76200"/>
                              <a:gd name="connsiteY3" fmla="*/ 35878 h 38100"/>
                              <a:gd name="connsiteX4" fmla="*/ 67945 w 76200"/>
                              <a:gd name="connsiteY4" fmla="*/ 16828 h 38100"/>
                              <a:gd name="connsiteX5" fmla="*/ 9525 w 76200"/>
                              <a:gd name="connsiteY5" fmla="*/ 23178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76200" h="38100">
                                <a:moveTo>
                                  <a:pt x="9525" y="23178"/>
                                </a:moveTo>
                                <a:cubicBezTo>
                                  <a:pt x="23495" y="24448"/>
                                  <a:pt x="33655" y="35878"/>
                                  <a:pt x="46355" y="38417"/>
                                </a:cubicBezTo>
                                <a:cubicBezTo>
                                  <a:pt x="53975" y="37148"/>
                                  <a:pt x="45085" y="29528"/>
                                  <a:pt x="56515" y="29528"/>
                                </a:cubicBezTo>
                                <a:cubicBezTo>
                                  <a:pt x="60325" y="37148"/>
                                  <a:pt x="66675" y="37148"/>
                                  <a:pt x="74295" y="35878"/>
                                </a:cubicBezTo>
                                <a:cubicBezTo>
                                  <a:pt x="74295" y="29528"/>
                                  <a:pt x="59055" y="25717"/>
                                  <a:pt x="67945" y="16828"/>
                                </a:cubicBezTo>
                                <a:cubicBezTo>
                                  <a:pt x="53975" y="9207"/>
                                  <a:pt x="10795" y="2857"/>
                                  <a:pt x="9525" y="2317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41" name="Freeform: Shape 10341"/>
                        <wps:cNvSpPr/>
                        <wps:spPr>
                          <a:xfrm>
                            <a:off x="2047875" y="6654236"/>
                            <a:ext cx="63500" cy="38100"/>
                          </a:xfrm>
                          <a:custGeom>
                            <a:avLst/>
                            <a:gdLst>
                              <a:gd name="connsiteX0" fmla="*/ 14605 w 63500"/>
                              <a:gd name="connsiteY0" fmla="*/ 31680 h 38100"/>
                              <a:gd name="connsiteX1" fmla="*/ 55245 w 63500"/>
                              <a:gd name="connsiteY1" fmla="*/ 29139 h 38100"/>
                              <a:gd name="connsiteX2" fmla="*/ 50165 w 63500"/>
                              <a:gd name="connsiteY2" fmla="*/ 10089 h 38100"/>
                              <a:gd name="connsiteX3" fmla="*/ 24765 w 63500"/>
                              <a:gd name="connsiteY3" fmla="*/ 10089 h 38100"/>
                              <a:gd name="connsiteX4" fmla="*/ 9525 w 63500"/>
                              <a:gd name="connsiteY4" fmla="*/ 27869 h 38100"/>
                              <a:gd name="connsiteX5" fmla="*/ 13335 w 63500"/>
                              <a:gd name="connsiteY5" fmla="*/ 29139 h 38100"/>
                              <a:gd name="connsiteX6" fmla="*/ 14605 w 63500"/>
                              <a:gd name="connsiteY6" fmla="*/ 31680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63500" h="38100">
                                <a:moveTo>
                                  <a:pt x="14605" y="31680"/>
                                </a:moveTo>
                                <a:cubicBezTo>
                                  <a:pt x="27305" y="32949"/>
                                  <a:pt x="40005" y="32949"/>
                                  <a:pt x="55245" y="29139"/>
                                </a:cubicBezTo>
                                <a:cubicBezTo>
                                  <a:pt x="50165" y="21519"/>
                                  <a:pt x="52705" y="16439"/>
                                  <a:pt x="50165" y="10089"/>
                                </a:cubicBezTo>
                                <a:cubicBezTo>
                                  <a:pt x="42545" y="8819"/>
                                  <a:pt x="33655" y="10089"/>
                                  <a:pt x="24765" y="10089"/>
                                </a:cubicBezTo>
                                <a:cubicBezTo>
                                  <a:pt x="24765" y="17710"/>
                                  <a:pt x="17145" y="22789"/>
                                  <a:pt x="9525" y="27869"/>
                                </a:cubicBezTo>
                                <a:lnTo>
                                  <a:pt x="13335" y="29139"/>
                                </a:lnTo>
                                <a:lnTo>
                                  <a:pt x="14605" y="3168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42" name="Freeform: Shape 10342"/>
                        <wps:cNvSpPr/>
                        <wps:spPr>
                          <a:xfrm>
                            <a:off x="2031935" y="6709410"/>
                            <a:ext cx="25400" cy="12700"/>
                          </a:xfrm>
                          <a:custGeom>
                            <a:avLst/>
                            <a:gdLst>
                              <a:gd name="connsiteX0" fmla="*/ 15305 w 25400"/>
                              <a:gd name="connsiteY0" fmla="*/ 9525 h 12700"/>
                              <a:gd name="connsiteX1" fmla="*/ 15305 w 25400"/>
                              <a:gd name="connsiteY1" fmla="*/ 9525 h 12700"/>
                              <a:gd name="connsiteX2" fmla="*/ 15305 w 254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5305" y="9525"/>
                                </a:moveTo>
                                <a:cubicBezTo>
                                  <a:pt x="-3745" y="9525"/>
                                  <a:pt x="31815" y="9525"/>
                                  <a:pt x="15305" y="9525"/>
                                </a:cubicBezTo>
                                <a:lnTo>
                                  <a:pt x="15305" y="952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43" name="Freeform: Shape 10343"/>
                        <wps:cNvSpPr/>
                        <wps:spPr>
                          <a:xfrm>
                            <a:off x="2032635" y="6901180"/>
                            <a:ext cx="25400" cy="254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8415 h 25400"/>
                              <a:gd name="connsiteX1" fmla="*/ 22225 w 25400"/>
                              <a:gd name="connsiteY1" fmla="*/ 9525 h 25400"/>
                              <a:gd name="connsiteX2" fmla="*/ 9525 w 25400"/>
                              <a:gd name="connsiteY2" fmla="*/ 1841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9525" y="18415"/>
                                </a:moveTo>
                                <a:cubicBezTo>
                                  <a:pt x="12065" y="18415"/>
                                  <a:pt x="26035" y="15875"/>
                                  <a:pt x="22225" y="9525"/>
                                </a:cubicBezTo>
                                <a:cubicBezTo>
                                  <a:pt x="15875" y="12065"/>
                                  <a:pt x="9525" y="14605"/>
                                  <a:pt x="9525" y="1841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44" name="Freeform: Shape 10344"/>
                        <wps:cNvSpPr/>
                        <wps:spPr>
                          <a:xfrm>
                            <a:off x="2022475" y="6700520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9525 h 12700"/>
                              <a:gd name="connsiteX1" fmla="*/ 22225 w 25400"/>
                              <a:gd name="connsiteY1" fmla="*/ 12065 h 12700"/>
                              <a:gd name="connsiteX2" fmla="*/ 9525 w 254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9525"/>
                                </a:moveTo>
                                <a:lnTo>
                                  <a:pt x="22225" y="12065"/>
                                </a:lnTo>
                                <a:cubicBezTo>
                                  <a:pt x="19685" y="8255"/>
                                  <a:pt x="13335" y="10795"/>
                                  <a:pt x="952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45" name="Freeform: Shape 10345"/>
                        <wps:cNvSpPr/>
                        <wps:spPr>
                          <a:xfrm>
                            <a:off x="2017395" y="691134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9685 w 25400"/>
                              <a:gd name="connsiteY0" fmla="*/ 9525 h 25400"/>
                              <a:gd name="connsiteX1" fmla="*/ 10795 w 25400"/>
                              <a:gd name="connsiteY1" fmla="*/ 10795 h 25400"/>
                              <a:gd name="connsiteX2" fmla="*/ 9525 w 25400"/>
                              <a:gd name="connsiteY2" fmla="*/ 17145 h 25400"/>
                              <a:gd name="connsiteX3" fmla="*/ 19685 w 25400"/>
                              <a:gd name="connsiteY3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9685" y="9525"/>
                                </a:moveTo>
                                <a:cubicBezTo>
                                  <a:pt x="15875" y="10795"/>
                                  <a:pt x="14605" y="9525"/>
                                  <a:pt x="10795" y="10795"/>
                                </a:cubicBezTo>
                                <a:cubicBezTo>
                                  <a:pt x="13335" y="14605"/>
                                  <a:pt x="9525" y="15875"/>
                                  <a:pt x="9525" y="17145"/>
                                </a:cubicBezTo>
                                <a:cubicBezTo>
                                  <a:pt x="13335" y="18415"/>
                                  <a:pt x="20955" y="14605"/>
                                  <a:pt x="1968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46" name="Freeform: Shape 10346"/>
                        <wps:cNvSpPr/>
                        <wps:spPr>
                          <a:xfrm>
                            <a:off x="805815" y="6080125"/>
                            <a:ext cx="12700" cy="12700"/>
                          </a:xfrm>
                          <a:custGeom>
                            <a:avLst/>
                            <a:gdLst>
                              <a:gd name="connsiteX0" fmla="*/ 14605 w 12700"/>
                              <a:gd name="connsiteY0" fmla="*/ 11430 h 12700"/>
                              <a:gd name="connsiteX1" fmla="*/ 9525 w 12700"/>
                              <a:gd name="connsiteY1" fmla="*/ 11430 h 12700"/>
                              <a:gd name="connsiteX2" fmla="*/ 14605 w 12700"/>
                              <a:gd name="connsiteY2" fmla="*/ 11430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4605" y="11430"/>
                                </a:moveTo>
                                <a:cubicBezTo>
                                  <a:pt x="15875" y="8890"/>
                                  <a:pt x="9525" y="8890"/>
                                  <a:pt x="9525" y="11430"/>
                                </a:cubicBezTo>
                                <a:cubicBezTo>
                                  <a:pt x="12065" y="11430"/>
                                  <a:pt x="13335" y="10160"/>
                                  <a:pt x="14605" y="1143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47" name="Freeform: Shape 10347"/>
                        <wps:cNvSpPr/>
                        <wps:spPr>
                          <a:xfrm>
                            <a:off x="780415" y="648208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2065 w 12700"/>
                              <a:gd name="connsiteY0" fmla="*/ 9525 h 12700"/>
                              <a:gd name="connsiteX1" fmla="*/ 9525 w 12700"/>
                              <a:gd name="connsiteY1" fmla="*/ 14605 h 12700"/>
                              <a:gd name="connsiteX2" fmla="*/ 12065 w 127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2065" y="9525"/>
                                </a:moveTo>
                                <a:lnTo>
                                  <a:pt x="9525" y="14605"/>
                                </a:lnTo>
                                <a:cubicBezTo>
                                  <a:pt x="12065" y="13335"/>
                                  <a:pt x="12065" y="10795"/>
                                  <a:pt x="1206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48" name="Freeform: Shape 10348"/>
                        <wps:cNvSpPr/>
                        <wps:spPr>
                          <a:xfrm>
                            <a:off x="753745" y="6415211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11624 h 12700"/>
                              <a:gd name="connsiteX1" fmla="*/ 14605 w 12700"/>
                              <a:gd name="connsiteY1" fmla="*/ 10355 h 12700"/>
                              <a:gd name="connsiteX2" fmla="*/ 9525 w 12700"/>
                              <a:gd name="connsiteY2" fmla="*/ 11624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11624"/>
                                </a:moveTo>
                                <a:cubicBezTo>
                                  <a:pt x="12065" y="12894"/>
                                  <a:pt x="13335" y="12894"/>
                                  <a:pt x="14605" y="10355"/>
                                </a:cubicBezTo>
                                <a:cubicBezTo>
                                  <a:pt x="13335" y="10355"/>
                                  <a:pt x="10795" y="7814"/>
                                  <a:pt x="9525" y="1162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49" name="Freeform: Shape 10349"/>
                        <wps:cNvSpPr/>
                        <wps:spPr>
                          <a:xfrm>
                            <a:off x="630555" y="5957570"/>
                            <a:ext cx="25400" cy="12700"/>
                          </a:xfrm>
                          <a:custGeom>
                            <a:avLst/>
                            <a:gdLst>
                              <a:gd name="connsiteX0" fmla="*/ 19685 w 25400"/>
                              <a:gd name="connsiteY0" fmla="*/ 9525 h 12700"/>
                              <a:gd name="connsiteX1" fmla="*/ 9525 w 25400"/>
                              <a:gd name="connsiteY1" fmla="*/ 13335 h 12700"/>
                              <a:gd name="connsiteX2" fmla="*/ 19685 w 254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9685" y="9525"/>
                                </a:moveTo>
                                <a:cubicBezTo>
                                  <a:pt x="15875" y="10795"/>
                                  <a:pt x="12065" y="9525"/>
                                  <a:pt x="9525" y="13335"/>
                                </a:cubicBezTo>
                                <a:cubicBezTo>
                                  <a:pt x="13335" y="12065"/>
                                  <a:pt x="17145" y="10795"/>
                                  <a:pt x="1968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50" name="Freeform: Shape 10350"/>
                        <wps:cNvSpPr/>
                        <wps:spPr>
                          <a:xfrm>
                            <a:off x="632506" y="6031230"/>
                            <a:ext cx="50800" cy="38100"/>
                          </a:xfrm>
                          <a:custGeom>
                            <a:avLst/>
                            <a:gdLst>
                              <a:gd name="connsiteX0" fmla="*/ 16464 w 50800"/>
                              <a:gd name="connsiteY0" fmla="*/ 23495 h 38100"/>
                              <a:gd name="connsiteX1" fmla="*/ 10114 w 50800"/>
                              <a:gd name="connsiteY1" fmla="*/ 28575 h 38100"/>
                              <a:gd name="connsiteX2" fmla="*/ 12654 w 50800"/>
                              <a:gd name="connsiteY2" fmla="*/ 28575 h 38100"/>
                              <a:gd name="connsiteX3" fmla="*/ 13924 w 50800"/>
                              <a:gd name="connsiteY3" fmla="*/ 29845 h 38100"/>
                              <a:gd name="connsiteX4" fmla="*/ 15194 w 50800"/>
                              <a:gd name="connsiteY4" fmla="*/ 29845 h 38100"/>
                              <a:gd name="connsiteX5" fmla="*/ 15194 w 50800"/>
                              <a:gd name="connsiteY5" fmla="*/ 29845 h 38100"/>
                              <a:gd name="connsiteX6" fmla="*/ 26624 w 50800"/>
                              <a:gd name="connsiteY6" fmla="*/ 26035 h 38100"/>
                              <a:gd name="connsiteX7" fmla="*/ 34244 w 50800"/>
                              <a:gd name="connsiteY7" fmla="*/ 23495 h 38100"/>
                              <a:gd name="connsiteX8" fmla="*/ 34244 w 50800"/>
                              <a:gd name="connsiteY8" fmla="*/ 23495 h 38100"/>
                              <a:gd name="connsiteX9" fmla="*/ 48214 w 50800"/>
                              <a:gd name="connsiteY9" fmla="*/ 18415 h 38100"/>
                              <a:gd name="connsiteX10" fmla="*/ 49484 w 50800"/>
                              <a:gd name="connsiteY10" fmla="*/ 15875 h 38100"/>
                              <a:gd name="connsiteX11" fmla="*/ 50754 w 50800"/>
                              <a:gd name="connsiteY11" fmla="*/ 13335 h 38100"/>
                              <a:gd name="connsiteX12" fmla="*/ 46944 w 50800"/>
                              <a:gd name="connsiteY12" fmla="*/ 9525 h 38100"/>
                              <a:gd name="connsiteX13" fmla="*/ 32974 w 50800"/>
                              <a:gd name="connsiteY13" fmla="*/ 18415 h 38100"/>
                              <a:gd name="connsiteX14" fmla="*/ 32974 w 50800"/>
                              <a:gd name="connsiteY14" fmla="*/ 18415 h 38100"/>
                              <a:gd name="connsiteX15" fmla="*/ 24084 w 50800"/>
                              <a:gd name="connsiteY15" fmla="*/ 22225 h 38100"/>
                              <a:gd name="connsiteX16" fmla="*/ 15194 w 50800"/>
                              <a:gd name="connsiteY16" fmla="*/ 24765 h 38100"/>
                              <a:gd name="connsiteX17" fmla="*/ 16464 w 50800"/>
                              <a:gd name="connsiteY17" fmla="*/ 23495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50800" h="38100">
                                <a:moveTo>
                                  <a:pt x="16464" y="23495"/>
                                </a:moveTo>
                                <a:cubicBezTo>
                                  <a:pt x="13924" y="23495"/>
                                  <a:pt x="7574" y="23495"/>
                                  <a:pt x="10114" y="28575"/>
                                </a:cubicBezTo>
                                <a:lnTo>
                                  <a:pt x="12654" y="28575"/>
                                </a:lnTo>
                                <a:lnTo>
                                  <a:pt x="13924" y="29845"/>
                                </a:lnTo>
                                <a:cubicBezTo>
                                  <a:pt x="15194" y="31115"/>
                                  <a:pt x="15194" y="29845"/>
                                  <a:pt x="15194" y="29845"/>
                                </a:cubicBezTo>
                                <a:cubicBezTo>
                                  <a:pt x="15194" y="29845"/>
                                  <a:pt x="15194" y="29845"/>
                                  <a:pt x="15194" y="29845"/>
                                </a:cubicBezTo>
                                <a:cubicBezTo>
                                  <a:pt x="20274" y="29845"/>
                                  <a:pt x="24084" y="28575"/>
                                  <a:pt x="26624" y="26035"/>
                                </a:cubicBezTo>
                                <a:cubicBezTo>
                                  <a:pt x="29164" y="24765"/>
                                  <a:pt x="31704" y="23495"/>
                                  <a:pt x="34244" y="23495"/>
                                </a:cubicBezTo>
                                <a:cubicBezTo>
                                  <a:pt x="34244" y="23495"/>
                                  <a:pt x="34244" y="23495"/>
                                  <a:pt x="34244" y="23495"/>
                                </a:cubicBezTo>
                                <a:cubicBezTo>
                                  <a:pt x="39324" y="23495"/>
                                  <a:pt x="41864" y="17145"/>
                                  <a:pt x="48214" y="18415"/>
                                </a:cubicBezTo>
                                <a:lnTo>
                                  <a:pt x="49484" y="15875"/>
                                </a:lnTo>
                                <a:lnTo>
                                  <a:pt x="50754" y="13335"/>
                                </a:lnTo>
                                <a:cubicBezTo>
                                  <a:pt x="49484" y="12065"/>
                                  <a:pt x="48214" y="10795"/>
                                  <a:pt x="46944" y="9525"/>
                                </a:cubicBezTo>
                                <a:cubicBezTo>
                                  <a:pt x="43134" y="15875"/>
                                  <a:pt x="36784" y="10795"/>
                                  <a:pt x="32974" y="18415"/>
                                </a:cubicBezTo>
                                <a:lnTo>
                                  <a:pt x="32974" y="18415"/>
                                </a:lnTo>
                                <a:cubicBezTo>
                                  <a:pt x="29164" y="18415"/>
                                  <a:pt x="26624" y="19685"/>
                                  <a:pt x="24084" y="22225"/>
                                </a:cubicBezTo>
                                <a:cubicBezTo>
                                  <a:pt x="21544" y="23495"/>
                                  <a:pt x="19004" y="24765"/>
                                  <a:pt x="15194" y="24765"/>
                                </a:cubicBezTo>
                                <a:cubicBezTo>
                                  <a:pt x="16464" y="24765"/>
                                  <a:pt x="16464" y="24765"/>
                                  <a:pt x="16464" y="234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51" name="Freeform: Shape 10351"/>
                        <wps:cNvSpPr/>
                        <wps:spPr>
                          <a:xfrm>
                            <a:off x="631825" y="5699760"/>
                            <a:ext cx="12700" cy="25400"/>
                          </a:xfrm>
                          <a:custGeom>
                            <a:avLst/>
                            <a:gdLst>
                              <a:gd name="connsiteX0" fmla="*/ 13335 w 12700"/>
                              <a:gd name="connsiteY0" fmla="*/ 15875 h 25400"/>
                              <a:gd name="connsiteX1" fmla="*/ 9525 w 12700"/>
                              <a:gd name="connsiteY1" fmla="*/ 9525 h 25400"/>
                              <a:gd name="connsiteX2" fmla="*/ 13335 w 12700"/>
                              <a:gd name="connsiteY2" fmla="*/ 1587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25400">
                                <a:moveTo>
                                  <a:pt x="13335" y="15875"/>
                                </a:moveTo>
                                <a:cubicBezTo>
                                  <a:pt x="17145" y="15875"/>
                                  <a:pt x="14605" y="10795"/>
                                  <a:pt x="9525" y="9525"/>
                                </a:cubicBezTo>
                                <a:cubicBezTo>
                                  <a:pt x="9525" y="12065"/>
                                  <a:pt x="14605" y="13335"/>
                                  <a:pt x="13335" y="1587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52" name="Freeform: Shape 10352"/>
                        <wps:cNvSpPr/>
                        <wps:spPr>
                          <a:xfrm>
                            <a:off x="672465" y="6037580"/>
                            <a:ext cx="25400" cy="12700"/>
                          </a:xfrm>
                          <a:custGeom>
                            <a:avLst/>
                            <a:gdLst>
                              <a:gd name="connsiteX0" fmla="*/ 10795 w 25400"/>
                              <a:gd name="connsiteY0" fmla="*/ 14605 h 12700"/>
                              <a:gd name="connsiteX1" fmla="*/ 15875 w 25400"/>
                              <a:gd name="connsiteY1" fmla="*/ 14605 h 12700"/>
                              <a:gd name="connsiteX2" fmla="*/ 9525 w 25400"/>
                              <a:gd name="connsiteY2" fmla="*/ 9525 h 12700"/>
                              <a:gd name="connsiteX3" fmla="*/ 10795 w 25400"/>
                              <a:gd name="connsiteY3" fmla="*/ 1460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0795" y="14605"/>
                                </a:moveTo>
                                <a:cubicBezTo>
                                  <a:pt x="12065" y="15875"/>
                                  <a:pt x="14605" y="15875"/>
                                  <a:pt x="15875" y="14605"/>
                                </a:cubicBezTo>
                                <a:lnTo>
                                  <a:pt x="9525" y="9525"/>
                                </a:lnTo>
                                <a:cubicBezTo>
                                  <a:pt x="10795" y="10795"/>
                                  <a:pt x="12065" y="13335"/>
                                  <a:pt x="10795" y="1460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53" name="Freeform: Shape 10353"/>
                        <wps:cNvSpPr/>
                        <wps:spPr>
                          <a:xfrm>
                            <a:off x="622935" y="567563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4605 w 12700"/>
                              <a:gd name="connsiteY0" fmla="*/ 10795 h 12700"/>
                              <a:gd name="connsiteX1" fmla="*/ 10795 w 12700"/>
                              <a:gd name="connsiteY1" fmla="*/ 9525 h 12700"/>
                              <a:gd name="connsiteX2" fmla="*/ 9525 w 12700"/>
                              <a:gd name="connsiteY2" fmla="*/ 13335 h 12700"/>
                              <a:gd name="connsiteX3" fmla="*/ 14605 w 12700"/>
                              <a:gd name="connsiteY3" fmla="*/ 1079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4605" y="10795"/>
                                </a:moveTo>
                                <a:cubicBezTo>
                                  <a:pt x="13335" y="10795"/>
                                  <a:pt x="12065" y="9525"/>
                                  <a:pt x="10795" y="9525"/>
                                </a:cubicBezTo>
                                <a:cubicBezTo>
                                  <a:pt x="10795" y="10795"/>
                                  <a:pt x="9525" y="12065"/>
                                  <a:pt x="9525" y="13335"/>
                                </a:cubicBezTo>
                                <a:cubicBezTo>
                                  <a:pt x="10795" y="13335"/>
                                  <a:pt x="13335" y="13335"/>
                                  <a:pt x="14605" y="107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54" name="Freeform: Shape 10354"/>
                        <wps:cNvSpPr/>
                        <wps:spPr>
                          <a:xfrm>
                            <a:off x="635109" y="601472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5131 w 25400"/>
                              <a:gd name="connsiteY0" fmla="*/ 12065 h 25400"/>
                              <a:gd name="connsiteX1" fmla="*/ 13861 w 25400"/>
                              <a:gd name="connsiteY1" fmla="*/ 9525 h 25400"/>
                              <a:gd name="connsiteX2" fmla="*/ 10051 w 25400"/>
                              <a:gd name="connsiteY2" fmla="*/ 13335 h 25400"/>
                              <a:gd name="connsiteX3" fmla="*/ 11321 w 25400"/>
                              <a:gd name="connsiteY3" fmla="*/ 19685 h 25400"/>
                              <a:gd name="connsiteX4" fmla="*/ 12591 w 25400"/>
                              <a:gd name="connsiteY4" fmla="*/ 19685 h 25400"/>
                              <a:gd name="connsiteX5" fmla="*/ 17671 w 25400"/>
                              <a:gd name="connsiteY5" fmla="*/ 19685 h 25400"/>
                              <a:gd name="connsiteX6" fmla="*/ 12591 w 25400"/>
                              <a:gd name="connsiteY6" fmla="*/ 18415 h 25400"/>
                              <a:gd name="connsiteX7" fmla="*/ 13861 w 25400"/>
                              <a:gd name="connsiteY7" fmla="*/ 17145 h 25400"/>
                              <a:gd name="connsiteX8" fmla="*/ 13861 w 25400"/>
                              <a:gd name="connsiteY8" fmla="*/ 13335 h 25400"/>
                              <a:gd name="connsiteX9" fmla="*/ 15131 w 25400"/>
                              <a:gd name="connsiteY9" fmla="*/ 1206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5131" y="12065"/>
                                </a:moveTo>
                                <a:cubicBezTo>
                                  <a:pt x="15131" y="10795"/>
                                  <a:pt x="15131" y="9525"/>
                                  <a:pt x="13861" y="9525"/>
                                </a:cubicBezTo>
                                <a:cubicBezTo>
                                  <a:pt x="12591" y="10795"/>
                                  <a:pt x="10051" y="12065"/>
                                  <a:pt x="10051" y="13335"/>
                                </a:cubicBezTo>
                                <a:cubicBezTo>
                                  <a:pt x="8781" y="15875"/>
                                  <a:pt x="10051" y="17145"/>
                                  <a:pt x="11321" y="19685"/>
                                </a:cubicBezTo>
                                <a:cubicBezTo>
                                  <a:pt x="11321" y="19685"/>
                                  <a:pt x="11321" y="19685"/>
                                  <a:pt x="12591" y="19685"/>
                                </a:cubicBezTo>
                                <a:cubicBezTo>
                                  <a:pt x="15131" y="20955"/>
                                  <a:pt x="16401" y="20955"/>
                                  <a:pt x="17671" y="19685"/>
                                </a:cubicBezTo>
                                <a:lnTo>
                                  <a:pt x="12591" y="18415"/>
                                </a:lnTo>
                                <a:lnTo>
                                  <a:pt x="13861" y="17145"/>
                                </a:lnTo>
                                <a:cubicBezTo>
                                  <a:pt x="12591" y="15875"/>
                                  <a:pt x="12591" y="14605"/>
                                  <a:pt x="13861" y="13335"/>
                                </a:cubicBezTo>
                                <a:cubicBezTo>
                                  <a:pt x="13861" y="14605"/>
                                  <a:pt x="15131" y="12065"/>
                                  <a:pt x="15131" y="1206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55" name="Freeform: Shape 10355"/>
                        <wps:cNvSpPr/>
                        <wps:spPr>
                          <a:xfrm>
                            <a:off x="625475" y="5966460"/>
                            <a:ext cx="38100" cy="25400"/>
                          </a:xfrm>
                          <a:custGeom>
                            <a:avLst/>
                            <a:gdLst>
                              <a:gd name="connsiteX0" fmla="*/ 9525 w 38100"/>
                              <a:gd name="connsiteY0" fmla="*/ 18415 h 25400"/>
                              <a:gd name="connsiteX1" fmla="*/ 9525 w 38100"/>
                              <a:gd name="connsiteY1" fmla="*/ 18415 h 25400"/>
                              <a:gd name="connsiteX2" fmla="*/ 12065 w 38100"/>
                              <a:gd name="connsiteY2" fmla="*/ 19685 h 25400"/>
                              <a:gd name="connsiteX3" fmla="*/ 28575 w 38100"/>
                              <a:gd name="connsiteY3" fmla="*/ 13335 h 25400"/>
                              <a:gd name="connsiteX4" fmla="*/ 29845 w 38100"/>
                              <a:gd name="connsiteY4" fmla="*/ 10795 h 25400"/>
                              <a:gd name="connsiteX5" fmla="*/ 27305 w 38100"/>
                              <a:gd name="connsiteY5" fmla="*/ 9525 h 25400"/>
                              <a:gd name="connsiteX6" fmla="*/ 10795 w 38100"/>
                              <a:gd name="connsiteY6" fmla="*/ 15875 h 25400"/>
                              <a:gd name="connsiteX7" fmla="*/ 9525 w 38100"/>
                              <a:gd name="connsiteY7" fmla="*/ 1841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8100" h="25400">
                                <a:moveTo>
                                  <a:pt x="9525" y="18415"/>
                                </a:moveTo>
                                <a:cubicBezTo>
                                  <a:pt x="9525" y="18415"/>
                                  <a:pt x="9525" y="19685"/>
                                  <a:pt x="9525" y="18415"/>
                                </a:cubicBezTo>
                                <a:cubicBezTo>
                                  <a:pt x="10795" y="19685"/>
                                  <a:pt x="12065" y="19685"/>
                                  <a:pt x="12065" y="19685"/>
                                </a:cubicBezTo>
                                <a:cubicBezTo>
                                  <a:pt x="17145" y="17145"/>
                                  <a:pt x="23495" y="15875"/>
                                  <a:pt x="28575" y="13335"/>
                                </a:cubicBezTo>
                                <a:cubicBezTo>
                                  <a:pt x="29845" y="13335"/>
                                  <a:pt x="29845" y="12065"/>
                                  <a:pt x="29845" y="10795"/>
                                </a:cubicBezTo>
                                <a:cubicBezTo>
                                  <a:pt x="29845" y="9525"/>
                                  <a:pt x="28575" y="9525"/>
                                  <a:pt x="27305" y="9525"/>
                                </a:cubicBezTo>
                                <a:cubicBezTo>
                                  <a:pt x="22225" y="12065"/>
                                  <a:pt x="15875" y="13335"/>
                                  <a:pt x="10795" y="15875"/>
                                </a:cubicBezTo>
                                <a:cubicBezTo>
                                  <a:pt x="9525" y="15875"/>
                                  <a:pt x="9525" y="17145"/>
                                  <a:pt x="9525" y="1841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56" name="Freeform: Shape 10356"/>
                        <wps:cNvSpPr/>
                        <wps:spPr>
                          <a:xfrm>
                            <a:off x="626288" y="593979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1252 w 12700"/>
                              <a:gd name="connsiteY0" fmla="*/ 14605 h 12700"/>
                              <a:gd name="connsiteX1" fmla="*/ 15062 w 12700"/>
                              <a:gd name="connsiteY1" fmla="*/ 9525 h 12700"/>
                              <a:gd name="connsiteX2" fmla="*/ 11252 w 12700"/>
                              <a:gd name="connsiteY2" fmla="*/ 1460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1252" y="14605"/>
                                </a:moveTo>
                                <a:cubicBezTo>
                                  <a:pt x="12522" y="12065"/>
                                  <a:pt x="15062" y="13335"/>
                                  <a:pt x="15062" y="9525"/>
                                </a:cubicBezTo>
                                <a:cubicBezTo>
                                  <a:pt x="13792" y="10795"/>
                                  <a:pt x="6172" y="12065"/>
                                  <a:pt x="11252" y="1460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57" name="Freeform: Shape 10357"/>
                        <wps:cNvSpPr/>
                        <wps:spPr>
                          <a:xfrm>
                            <a:off x="688022" y="6007100"/>
                            <a:ext cx="63500" cy="38100"/>
                          </a:xfrm>
                          <a:custGeom>
                            <a:avLst/>
                            <a:gdLst>
                              <a:gd name="connsiteX0" fmla="*/ 54928 w 63500"/>
                              <a:gd name="connsiteY0" fmla="*/ 18415 h 38100"/>
                              <a:gd name="connsiteX1" fmla="*/ 63818 w 63500"/>
                              <a:gd name="connsiteY1" fmla="*/ 14605 h 38100"/>
                              <a:gd name="connsiteX2" fmla="*/ 58737 w 63500"/>
                              <a:gd name="connsiteY2" fmla="*/ 9525 h 38100"/>
                              <a:gd name="connsiteX3" fmla="*/ 53658 w 63500"/>
                              <a:gd name="connsiteY3" fmla="*/ 15875 h 38100"/>
                              <a:gd name="connsiteX4" fmla="*/ 54928 w 63500"/>
                              <a:gd name="connsiteY4" fmla="*/ 17145 h 38100"/>
                              <a:gd name="connsiteX5" fmla="*/ 54928 w 63500"/>
                              <a:gd name="connsiteY5" fmla="*/ 18415 h 38100"/>
                              <a:gd name="connsiteX6" fmla="*/ 54928 w 63500"/>
                              <a:gd name="connsiteY6" fmla="*/ 18415 h 38100"/>
                              <a:gd name="connsiteX7" fmla="*/ 39687 w 63500"/>
                              <a:gd name="connsiteY7" fmla="*/ 19685 h 38100"/>
                              <a:gd name="connsiteX8" fmla="*/ 10478 w 63500"/>
                              <a:gd name="connsiteY8" fmla="*/ 29845 h 38100"/>
                              <a:gd name="connsiteX9" fmla="*/ 10478 w 63500"/>
                              <a:gd name="connsiteY9" fmla="*/ 32385 h 38100"/>
                              <a:gd name="connsiteX10" fmla="*/ 11748 w 63500"/>
                              <a:gd name="connsiteY10" fmla="*/ 33655 h 38100"/>
                              <a:gd name="connsiteX11" fmla="*/ 13018 w 63500"/>
                              <a:gd name="connsiteY11" fmla="*/ 33655 h 38100"/>
                              <a:gd name="connsiteX12" fmla="*/ 42228 w 63500"/>
                              <a:gd name="connsiteY12" fmla="*/ 23495 h 38100"/>
                              <a:gd name="connsiteX13" fmla="*/ 54928 w 63500"/>
                              <a:gd name="connsiteY13" fmla="*/ 18415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63500" h="38100">
                                <a:moveTo>
                                  <a:pt x="54928" y="18415"/>
                                </a:moveTo>
                                <a:cubicBezTo>
                                  <a:pt x="58737" y="19685"/>
                                  <a:pt x="60008" y="14605"/>
                                  <a:pt x="63818" y="14605"/>
                                </a:cubicBezTo>
                                <a:cubicBezTo>
                                  <a:pt x="63818" y="12065"/>
                                  <a:pt x="61278" y="10795"/>
                                  <a:pt x="58737" y="9525"/>
                                </a:cubicBezTo>
                                <a:cubicBezTo>
                                  <a:pt x="57468" y="13335"/>
                                  <a:pt x="52387" y="12065"/>
                                  <a:pt x="53658" y="15875"/>
                                </a:cubicBezTo>
                                <a:lnTo>
                                  <a:pt x="54928" y="17145"/>
                                </a:lnTo>
                                <a:lnTo>
                                  <a:pt x="54928" y="18415"/>
                                </a:lnTo>
                                <a:cubicBezTo>
                                  <a:pt x="53658" y="18415"/>
                                  <a:pt x="53658" y="18415"/>
                                  <a:pt x="54928" y="18415"/>
                                </a:cubicBezTo>
                                <a:cubicBezTo>
                                  <a:pt x="48578" y="17145"/>
                                  <a:pt x="43498" y="18415"/>
                                  <a:pt x="39687" y="19685"/>
                                </a:cubicBezTo>
                                <a:cubicBezTo>
                                  <a:pt x="29528" y="23495"/>
                                  <a:pt x="19368" y="26035"/>
                                  <a:pt x="10478" y="29845"/>
                                </a:cubicBezTo>
                                <a:cubicBezTo>
                                  <a:pt x="9207" y="29845"/>
                                  <a:pt x="9207" y="31115"/>
                                  <a:pt x="10478" y="32385"/>
                                </a:cubicBezTo>
                                <a:cubicBezTo>
                                  <a:pt x="10478" y="32385"/>
                                  <a:pt x="10478" y="32385"/>
                                  <a:pt x="11748" y="33655"/>
                                </a:cubicBezTo>
                                <a:cubicBezTo>
                                  <a:pt x="11748" y="33655"/>
                                  <a:pt x="13018" y="33655"/>
                                  <a:pt x="13018" y="33655"/>
                                </a:cubicBezTo>
                                <a:cubicBezTo>
                                  <a:pt x="21907" y="29845"/>
                                  <a:pt x="32068" y="26035"/>
                                  <a:pt x="42228" y="23495"/>
                                </a:cubicBezTo>
                                <a:cubicBezTo>
                                  <a:pt x="46037" y="22225"/>
                                  <a:pt x="49848" y="20955"/>
                                  <a:pt x="54928" y="1841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58" name="Freeform: Shape 10358"/>
                        <wps:cNvSpPr/>
                        <wps:spPr>
                          <a:xfrm>
                            <a:off x="713105" y="5892628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9697 h 12700"/>
                              <a:gd name="connsiteX1" fmla="*/ 9525 w 12700"/>
                              <a:gd name="connsiteY1" fmla="*/ 9697 h 12700"/>
                              <a:gd name="connsiteX2" fmla="*/ 9525 w 12700"/>
                              <a:gd name="connsiteY2" fmla="*/ 9697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9697"/>
                                </a:moveTo>
                                <a:cubicBezTo>
                                  <a:pt x="10795" y="14777"/>
                                  <a:pt x="17145" y="8427"/>
                                  <a:pt x="9525" y="9697"/>
                                </a:cubicBezTo>
                                <a:lnTo>
                                  <a:pt x="9525" y="969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59" name="Freeform: Shape 10359"/>
                        <wps:cNvSpPr/>
                        <wps:spPr>
                          <a:xfrm>
                            <a:off x="693472" y="5912782"/>
                            <a:ext cx="25400" cy="12700"/>
                          </a:xfrm>
                          <a:custGeom>
                            <a:avLst/>
                            <a:gdLst>
                              <a:gd name="connsiteX0" fmla="*/ 11378 w 25400"/>
                              <a:gd name="connsiteY0" fmla="*/ 12403 h 12700"/>
                              <a:gd name="connsiteX1" fmla="*/ 17728 w 25400"/>
                              <a:gd name="connsiteY1" fmla="*/ 9863 h 12700"/>
                              <a:gd name="connsiteX2" fmla="*/ 10108 w 25400"/>
                              <a:gd name="connsiteY2" fmla="*/ 13673 h 12700"/>
                              <a:gd name="connsiteX3" fmla="*/ 11378 w 25400"/>
                              <a:gd name="connsiteY3" fmla="*/ 12403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1378" y="12403"/>
                                </a:moveTo>
                                <a:cubicBezTo>
                                  <a:pt x="12648" y="9863"/>
                                  <a:pt x="16458" y="14943"/>
                                  <a:pt x="17728" y="9863"/>
                                </a:cubicBezTo>
                                <a:cubicBezTo>
                                  <a:pt x="13918" y="8593"/>
                                  <a:pt x="7568" y="11133"/>
                                  <a:pt x="10108" y="13673"/>
                                </a:cubicBezTo>
                                <a:cubicBezTo>
                                  <a:pt x="11378" y="16213"/>
                                  <a:pt x="10108" y="13673"/>
                                  <a:pt x="11378" y="1240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60" name="Freeform: Shape 10360"/>
                        <wps:cNvSpPr/>
                        <wps:spPr>
                          <a:xfrm>
                            <a:off x="746125" y="6417310"/>
                            <a:ext cx="25400" cy="12700"/>
                          </a:xfrm>
                          <a:custGeom>
                            <a:avLst/>
                            <a:gdLst>
                              <a:gd name="connsiteX0" fmla="*/ 15875 w 25400"/>
                              <a:gd name="connsiteY0" fmla="*/ 9525 h 12700"/>
                              <a:gd name="connsiteX1" fmla="*/ 9525 w 25400"/>
                              <a:gd name="connsiteY1" fmla="*/ 9525 h 12700"/>
                              <a:gd name="connsiteX2" fmla="*/ 10795 w 25400"/>
                              <a:gd name="connsiteY2" fmla="*/ 14605 h 12700"/>
                              <a:gd name="connsiteX3" fmla="*/ 15875 w 25400"/>
                              <a:gd name="connsiteY3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5875" y="9525"/>
                                </a:moveTo>
                                <a:cubicBezTo>
                                  <a:pt x="13335" y="9525"/>
                                  <a:pt x="12065" y="9525"/>
                                  <a:pt x="9525" y="9525"/>
                                </a:cubicBezTo>
                                <a:cubicBezTo>
                                  <a:pt x="9525" y="10795"/>
                                  <a:pt x="10795" y="12065"/>
                                  <a:pt x="10795" y="14605"/>
                                </a:cubicBezTo>
                                <a:cubicBezTo>
                                  <a:pt x="13335" y="14605"/>
                                  <a:pt x="14605" y="13335"/>
                                  <a:pt x="1587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61" name="Freeform: Shape 10361"/>
                        <wps:cNvSpPr/>
                        <wps:spPr>
                          <a:xfrm>
                            <a:off x="707856" y="6029618"/>
                            <a:ext cx="12700" cy="12700"/>
                          </a:xfrm>
                          <a:custGeom>
                            <a:avLst/>
                            <a:gdLst>
                              <a:gd name="connsiteX0" fmla="*/ 9694 w 12700"/>
                              <a:gd name="connsiteY0" fmla="*/ 13677 h 12700"/>
                              <a:gd name="connsiteX1" fmla="*/ 13504 w 12700"/>
                              <a:gd name="connsiteY1" fmla="*/ 11137 h 12700"/>
                              <a:gd name="connsiteX2" fmla="*/ 9694 w 12700"/>
                              <a:gd name="connsiteY2" fmla="*/ 13677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694" y="13677"/>
                                </a:moveTo>
                                <a:cubicBezTo>
                                  <a:pt x="9694" y="13677"/>
                                  <a:pt x="13504" y="11137"/>
                                  <a:pt x="13504" y="11137"/>
                                </a:cubicBezTo>
                                <a:cubicBezTo>
                                  <a:pt x="14774" y="7327"/>
                                  <a:pt x="8424" y="11137"/>
                                  <a:pt x="9694" y="1367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62" name="Freeform: Shape 10362"/>
                        <wps:cNvSpPr/>
                        <wps:spPr>
                          <a:xfrm>
                            <a:off x="662305" y="5959995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12180 h 12700"/>
                              <a:gd name="connsiteX1" fmla="*/ 14605 w 12700"/>
                              <a:gd name="connsiteY1" fmla="*/ 10909 h 12700"/>
                              <a:gd name="connsiteX2" fmla="*/ 9525 w 12700"/>
                              <a:gd name="connsiteY2" fmla="*/ 12180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12180"/>
                                </a:moveTo>
                                <a:cubicBezTo>
                                  <a:pt x="10795" y="10909"/>
                                  <a:pt x="14605" y="13450"/>
                                  <a:pt x="14605" y="10909"/>
                                </a:cubicBezTo>
                                <a:cubicBezTo>
                                  <a:pt x="13335" y="8370"/>
                                  <a:pt x="10795" y="9639"/>
                                  <a:pt x="9525" y="1218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63" name="Freeform: Shape 10363"/>
                        <wps:cNvSpPr/>
                        <wps:spPr>
                          <a:xfrm>
                            <a:off x="722199" y="590423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1861 w 12700"/>
                              <a:gd name="connsiteY0" fmla="*/ 9525 h 12700"/>
                              <a:gd name="connsiteX1" fmla="*/ 11861 w 12700"/>
                              <a:gd name="connsiteY1" fmla="*/ 9525 h 12700"/>
                              <a:gd name="connsiteX2" fmla="*/ 11861 w 127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1861" y="9525"/>
                                </a:moveTo>
                                <a:cubicBezTo>
                                  <a:pt x="5511" y="10795"/>
                                  <a:pt x="14401" y="14605"/>
                                  <a:pt x="11861" y="9525"/>
                                </a:cubicBezTo>
                                <a:lnTo>
                                  <a:pt x="11861" y="952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64" name="Freeform: Shape 10364"/>
                        <wps:cNvSpPr/>
                        <wps:spPr>
                          <a:xfrm>
                            <a:off x="673735" y="6035040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2065 h 12700"/>
                              <a:gd name="connsiteX1" fmla="*/ 15875 w 25400"/>
                              <a:gd name="connsiteY1" fmla="*/ 9525 h 12700"/>
                              <a:gd name="connsiteX2" fmla="*/ 9525 w 25400"/>
                              <a:gd name="connsiteY2" fmla="*/ 1206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2065"/>
                                </a:moveTo>
                                <a:cubicBezTo>
                                  <a:pt x="12065" y="12065"/>
                                  <a:pt x="14605" y="9525"/>
                                  <a:pt x="15875" y="9525"/>
                                </a:cubicBezTo>
                                <a:lnTo>
                                  <a:pt x="9525" y="1206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65" name="Freeform: Shape 10365"/>
                        <wps:cNvSpPr/>
                        <wps:spPr>
                          <a:xfrm>
                            <a:off x="725805" y="5981224"/>
                            <a:ext cx="12700" cy="12700"/>
                          </a:xfrm>
                          <a:custGeom>
                            <a:avLst/>
                            <a:gdLst>
                              <a:gd name="connsiteX0" fmla="*/ 14605 w 12700"/>
                              <a:gd name="connsiteY0" fmla="*/ 10001 h 12700"/>
                              <a:gd name="connsiteX1" fmla="*/ 9525 w 12700"/>
                              <a:gd name="connsiteY1" fmla="*/ 13811 h 12700"/>
                              <a:gd name="connsiteX2" fmla="*/ 14605 w 12700"/>
                              <a:gd name="connsiteY2" fmla="*/ 10001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4605" y="10001"/>
                                </a:moveTo>
                                <a:cubicBezTo>
                                  <a:pt x="12065" y="8731"/>
                                  <a:pt x="10795" y="10001"/>
                                  <a:pt x="9525" y="13811"/>
                                </a:cubicBezTo>
                                <a:cubicBezTo>
                                  <a:pt x="13335" y="13811"/>
                                  <a:pt x="14605" y="12541"/>
                                  <a:pt x="14605" y="1000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66" name="Freeform: Shape 10366"/>
                        <wps:cNvSpPr/>
                        <wps:spPr>
                          <a:xfrm>
                            <a:off x="686435" y="6073140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0795 h 12700"/>
                              <a:gd name="connsiteX1" fmla="*/ 18415 w 25400"/>
                              <a:gd name="connsiteY1" fmla="*/ 9525 h 12700"/>
                              <a:gd name="connsiteX2" fmla="*/ 9525 w 25400"/>
                              <a:gd name="connsiteY2" fmla="*/ 1079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0795"/>
                                </a:moveTo>
                                <a:cubicBezTo>
                                  <a:pt x="12065" y="12065"/>
                                  <a:pt x="15875" y="9525"/>
                                  <a:pt x="18415" y="9525"/>
                                </a:cubicBezTo>
                                <a:lnTo>
                                  <a:pt x="9525" y="1079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67" name="Freeform: Shape 10367"/>
                        <wps:cNvSpPr/>
                        <wps:spPr>
                          <a:xfrm>
                            <a:off x="830717" y="6087110"/>
                            <a:ext cx="38100" cy="38100"/>
                          </a:xfrm>
                          <a:custGeom>
                            <a:avLst/>
                            <a:gdLst>
                              <a:gd name="connsiteX0" fmla="*/ 20183 w 38100"/>
                              <a:gd name="connsiteY0" fmla="*/ 19685 h 38100"/>
                              <a:gd name="connsiteX1" fmla="*/ 13833 w 38100"/>
                              <a:gd name="connsiteY1" fmla="*/ 17145 h 38100"/>
                              <a:gd name="connsiteX2" fmla="*/ 12563 w 38100"/>
                              <a:gd name="connsiteY2" fmla="*/ 18415 h 38100"/>
                              <a:gd name="connsiteX3" fmla="*/ 11293 w 38100"/>
                              <a:gd name="connsiteY3" fmla="*/ 17145 h 38100"/>
                              <a:gd name="connsiteX4" fmla="*/ 21453 w 38100"/>
                              <a:gd name="connsiteY4" fmla="*/ 14605 h 38100"/>
                              <a:gd name="connsiteX5" fmla="*/ 26533 w 38100"/>
                              <a:gd name="connsiteY5" fmla="*/ 14605 h 38100"/>
                              <a:gd name="connsiteX6" fmla="*/ 26533 w 38100"/>
                              <a:gd name="connsiteY6" fmla="*/ 13335 h 38100"/>
                              <a:gd name="connsiteX7" fmla="*/ 30343 w 38100"/>
                              <a:gd name="connsiteY7" fmla="*/ 14605 h 38100"/>
                              <a:gd name="connsiteX8" fmla="*/ 31613 w 38100"/>
                              <a:gd name="connsiteY8" fmla="*/ 13335 h 38100"/>
                              <a:gd name="connsiteX9" fmla="*/ 27803 w 38100"/>
                              <a:gd name="connsiteY9" fmla="*/ 12065 h 38100"/>
                              <a:gd name="connsiteX10" fmla="*/ 27803 w 38100"/>
                              <a:gd name="connsiteY10" fmla="*/ 10795 h 38100"/>
                              <a:gd name="connsiteX11" fmla="*/ 25263 w 38100"/>
                              <a:gd name="connsiteY11" fmla="*/ 9525 h 38100"/>
                              <a:gd name="connsiteX12" fmla="*/ 20183 w 38100"/>
                              <a:gd name="connsiteY12" fmla="*/ 9525 h 38100"/>
                              <a:gd name="connsiteX13" fmla="*/ 11293 w 38100"/>
                              <a:gd name="connsiteY13" fmla="*/ 12065 h 38100"/>
                              <a:gd name="connsiteX14" fmla="*/ 11293 w 38100"/>
                              <a:gd name="connsiteY14" fmla="*/ 12065 h 38100"/>
                              <a:gd name="connsiteX15" fmla="*/ 11293 w 38100"/>
                              <a:gd name="connsiteY15" fmla="*/ 14605 h 38100"/>
                              <a:gd name="connsiteX16" fmla="*/ 11293 w 38100"/>
                              <a:gd name="connsiteY16" fmla="*/ 15875 h 38100"/>
                              <a:gd name="connsiteX17" fmla="*/ 13833 w 38100"/>
                              <a:gd name="connsiteY17" fmla="*/ 18415 h 38100"/>
                              <a:gd name="connsiteX18" fmla="*/ 11293 w 38100"/>
                              <a:gd name="connsiteY18" fmla="*/ 20955 h 38100"/>
                              <a:gd name="connsiteX19" fmla="*/ 12563 w 38100"/>
                              <a:gd name="connsiteY19" fmla="*/ 20955 h 38100"/>
                              <a:gd name="connsiteX20" fmla="*/ 10023 w 38100"/>
                              <a:gd name="connsiteY20" fmla="*/ 28575 h 38100"/>
                              <a:gd name="connsiteX21" fmla="*/ 12563 w 38100"/>
                              <a:gd name="connsiteY21" fmla="*/ 22225 h 38100"/>
                              <a:gd name="connsiteX22" fmla="*/ 20183 w 38100"/>
                              <a:gd name="connsiteY22" fmla="*/ 19685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38100" h="38100">
                                <a:moveTo>
                                  <a:pt x="20183" y="19685"/>
                                </a:moveTo>
                                <a:cubicBezTo>
                                  <a:pt x="17643" y="18415"/>
                                  <a:pt x="17643" y="15875"/>
                                  <a:pt x="13833" y="17145"/>
                                </a:cubicBezTo>
                                <a:lnTo>
                                  <a:pt x="12563" y="18415"/>
                                </a:lnTo>
                                <a:lnTo>
                                  <a:pt x="11293" y="17145"/>
                                </a:lnTo>
                                <a:cubicBezTo>
                                  <a:pt x="16373" y="14605"/>
                                  <a:pt x="18913" y="14605"/>
                                  <a:pt x="21453" y="14605"/>
                                </a:cubicBezTo>
                                <a:cubicBezTo>
                                  <a:pt x="22723" y="14605"/>
                                  <a:pt x="25263" y="14605"/>
                                  <a:pt x="26533" y="14605"/>
                                </a:cubicBezTo>
                                <a:cubicBezTo>
                                  <a:pt x="26533" y="14605"/>
                                  <a:pt x="26533" y="14605"/>
                                  <a:pt x="26533" y="13335"/>
                                </a:cubicBezTo>
                                <a:cubicBezTo>
                                  <a:pt x="27803" y="14605"/>
                                  <a:pt x="29073" y="15875"/>
                                  <a:pt x="30343" y="14605"/>
                                </a:cubicBezTo>
                                <a:cubicBezTo>
                                  <a:pt x="30343" y="14605"/>
                                  <a:pt x="30343" y="14605"/>
                                  <a:pt x="31613" y="13335"/>
                                </a:cubicBezTo>
                                <a:lnTo>
                                  <a:pt x="27803" y="12065"/>
                                </a:lnTo>
                                <a:cubicBezTo>
                                  <a:pt x="27803" y="12065"/>
                                  <a:pt x="27803" y="12065"/>
                                  <a:pt x="27803" y="10795"/>
                                </a:cubicBezTo>
                                <a:cubicBezTo>
                                  <a:pt x="27803" y="9525"/>
                                  <a:pt x="26533" y="9525"/>
                                  <a:pt x="25263" y="9525"/>
                                </a:cubicBezTo>
                                <a:cubicBezTo>
                                  <a:pt x="23993" y="9525"/>
                                  <a:pt x="22723" y="9525"/>
                                  <a:pt x="20183" y="9525"/>
                                </a:cubicBezTo>
                                <a:cubicBezTo>
                                  <a:pt x="16373" y="9525"/>
                                  <a:pt x="13833" y="9525"/>
                                  <a:pt x="11293" y="12065"/>
                                </a:cubicBezTo>
                                <a:lnTo>
                                  <a:pt x="11293" y="12065"/>
                                </a:lnTo>
                                <a:lnTo>
                                  <a:pt x="11293" y="14605"/>
                                </a:lnTo>
                                <a:cubicBezTo>
                                  <a:pt x="11293" y="14605"/>
                                  <a:pt x="11293" y="15875"/>
                                  <a:pt x="11293" y="15875"/>
                                </a:cubicBezTo>
                                <a:lnTo>
                                  <a:pt x="13833" y="18415"/>
                                </a:lnTo>
                                <a:lnTo>
                                  <a:pt x="11293" y="20955"/>
                                </a:lnTo>
                                <a:lnTo>
                                  <a:pt x="12563" y="20955"/>
                                </a:lnTo>
                                <a:cubicBezTo>
                                  <a:pt x="10023" y="23495"/>
                                  <a:pt x="8753" y="26035"/>
                                  <a:pt x="10023" y="28575"/>
                                </a:cubicBezTo>
                                <a:lnTo>
                                  <a:pt x="12563" y="22225"/>
                                </a:lnTo>
                                <a:cubicBezTo>
                                  <a:pt x="15103" y="24765"/>
                                  <a:pt x="18913" y="26035"/>
                                  <a:pt x="20183" y="1968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68" name="Freeform: Shape 10368"/>
                        <wps:cNvSpPr/>
                        <wps:spPr>
                          <a:xfrm>
                            <a:off x="880745" y="6089650"/>
                            <a:ext cx="25400" cy="12700"/>
                          </a:xfrm>
                          <a:custGeom>
                            <a:avLst/>
                            <a:gdLst>
                              <a:gd name="connsiteX0" fmla="*/ 12065 w 25400"/>
                              <a:gd name="connsiteY0" fmla="*/ 13335 h 12700"/>
                              <a:gd name="connsiteX1" fmla="*/ 14605 w 25400"/>
                              <a:gd name="connsiteY1" fmla="*/ 14605 h 12700"/>
                              <a:gd name="connsiteX2" fmla="*/ 18415 w 25400"/>
                              <a:gd name="connsiteY2" fmla="*/ 9525 h 12700"/>
                              <a:gd name="connsiteX3" fmla="*/ 10795 w 25400"/>
                              <a:gd name="connsiteY3" fmla="*/ 12065 h 12700"/>
                              <a:gd name="connsiteX4" fmla="*/ 12065 w 25400"/>
                              <a:gd name="connsiteY4" fmla="*/ 13335 h 12700"/>
                              <a:gd name="connsiteX5" fmla="*/ 9525 w 25400"/>
                              <a:gd name="connsiteY5" fmla="*/ 14605 h 12700"/>
                              <a:gd name="connsiteX6" fmla="*/ 10795 w 25400"/>
                              <a:gd name="connsiteY6" fmla="*/ 14605 h 12700"/>
                              <a:gd name="connsiteX7" fmla="*/ 12065 w 25400"/>
                              <a:gd name="connsiteY7" fmla="*/ 1333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2065" y="13335"/>
                                </a:moveTo>
                                <a:lnTo>
                                  <a:pt x="14605" y="14605"/>
                                </a:lnTo>
                                <a:cubicBezTo>
                                  <a:pt x="17145" y="14605"/>
                                  <a:pt x="19685" y="12065"/>
                                  <a:pt x="18415" y="9525"/>
                                </a:cubicBezTo>
                                <a:cubicBezTo>
                                  <a:pt x="15875" y="10795"/>
                                  <a:pt x="13335" y="8255"/>
                                  <a:pt x="10795" y="12065"/>
                                </a:cubicBezTo>
                                <a:lnTo>
                                  <a:pt x="12065" y="13335"/>
                                </a:lnTo>
                                <a:lnTo>
                                  <a:pt x="9525" y="14605"/>
                                </a:lnTo>
                                <a:cubicBezTo>
                                  <a:pt x="9525" y="14605"/>
                                  <a:pt x="10795" y="14605"/>
                                  <a:pt x="10795" y="14605"/>
                                </a:cubicBezTo>
                                <a:lnTo>
                                  <a:pt x="12065" y="1333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69" name="Freeform: Shape 10369"/>
                        <wps:cNvSpPr/>
                        <wps:spPr>
                          <a:xfrm>
                            <a:off x="832485" y="610997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4605 w 12700"/>
                              <a:gd name="connsiteY0" fmla="*/ 13335 h 12700"/>
                              <a:gd name="connsiteX1" fmla="*/ 9525 w 12700"/>
                              <a:gd name="connsiteY1" fmla="*/ 9525 h 12700"/>
                              <a:gd name="connsiteX2" fmla="*/ 14605 w 12700"/>
                              <a:gd name="connsiteY2" fmla="*/ 1333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4605" y="13335"/>
                                </a:moveTo>
                                <a:lnTo>
                                  <a:pt x="9525" y="9525"/>
                                </a:lnTo>
                                <a:cubicBezTo>
                                  <a:pt x="10795" y="10795"/>
                                  <a:pt x="12065" y="12065"/>
                                  <a:pt x="14605" y="1333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70" name="Freeform: Shape 10370"/>
                        <wps:cNvSpPr/>
                        <wps:spPr>
                          <a:xfrm>
                            <a:off x="636905" y="613156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5875 w 25400"/>
                              <a:gd name="connsiteY0" fmla="*/ 14605 h 25400"/>
                              <a:gd name="connsiteX1" fmla="*/ 13335 w 25400"/>
                              <a:gd name="connsiteY1" fmla="*/ 9525 h 25400"/>
                              <a:gd name="connsiteX2" fmla="*/ 9525 w 25400"/>
                              <a:gd name="connsiteY2" fmla="*/ 13335 h 25400"/>
                              <a:gd name="connsiteX3" fmla="*/ 10795 w 25400"/>
                              <a:gd name="connsiteY3" fmla="*/ 15875 h 25400"/>
                              <a:gd name="connsiteX4" fmla="*/ 9525 w 25400"/>
                              <a:gd name="connsiteY4" fmla="*/ 17145 h 25400"/>
                              <a:gd name="connsiteX5" fmla="*/ 12065 w 25400"/>
                              <a:gd name="connsiteY5" fmla="*/ 18415 h 25400"/>
                              <a:gd name="connsiteX6" fmla="*/ 13335 w 25400"/>
                              <a:gd name="connsiteY6" fmla="*/ 15875 h 25400"/>
                              <a:gd name="connsiteX7" fmla="*/ 15875 w 25400"/>
                              <a:gd name="connsiteY7" fmla="*/ 17145 h 25400"/>
                              <a:gd name="connsiteX8" fmla="*/ 14605 w 25400"/>
                              <a:gd name="connsiteY8" fmla="*/ 15875 h 25400"/>
                              <a:gd name="connsiteX9" fmla="*/ 15875 w 25400"/>
                              <a:gd name="connsiteY9" fmla="*/ 1460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5875" y="14605"/>
                                </a:moveTo>
                                <a:cubicBezTo>
                                  <a:pt x="13335" y="13335"/>
                                  <a:pt x="19685" y="9525"/>
                                  <a:pt x="13335" y="9525"/>
                                </a:cubicBezTo>
                                <a:cubicBezTo>
                                  <a:pt x="12065" y="9525"/>
                                  <a:pt x="10795" y="12065"/>
                                  <a:pt x="9525" y="13335"/>
                                </a:cubicBezTo>
                                <a:lnTo>
                                  <a:pt x="10795" y="15875"/>
                                </a:lnTo>
                                <a:lnTo>
                                  <a:pt x="9525" y="17145"/>
                                </a:lnTo>
                                <a:cubicBezTo>
                                  <a:pt x="10795" y="17145"/>
                                  <a:pt x="10795" y="18415"/>
                                  <a:pt x="12065" y="18415"/>
                                </a:cubicBezTo>
                                <a:lnTo>
                                  <a:pt x="13335" y="15875"/>
                                </a:lnTo>
                                <a:lnTo>
                                  <a:pt x="15875" y="17145"/>
                                </a:lnTo>
                                <a:lnTo>
                                  <a:pt x="14605" y="15875"/>
                                </a:lnTo>
                                <a:lnTo>
                                  <a:pt x="15875" y="1460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71" name="Freeform: Shape 10371"/>
                        <wps:cNvSpPr/>
                        <wps:spPr>
                          <a:xfrm>
                            <a:off x="786765" y="6363632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3673 h 12700"/>
                              <a:gd name="connsiteX1" fmla="*/ 17145 w 25400"/>
                              <a:gd name="connsiteY1" fmla="*/ 9863 h 12700"/>
                              <a:gd name="connsiteX2" fmla="*/ 9525 w 25400"/>
                              <a:gd name="connsiteY2" fmla="*/ 13673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3673"/>
                                </a:moveTo>
                                <a:lnTo>
                                  <a:pt x="17145" y="9863"/>
                                </a:lnTo>
                                <a:cubicBezTo>
                                  <a:pt x="14605" y="8593"/>
                                  <a:pt x="12065" y="11133"/>
                                  <a:pt x="9525" y="1367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72" name="Freeform: Shape 10372"/>
                        <wps:cNvSpPr/>
                        <wps:spPr>
                          <a:xfrm>
                            <a:off x="781685" y="623951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0795 w 12700"/>
                              <a:gd name="connsiteY0" fmla="*/ 10795 h 12700"/>
                              <a:gd name="connsiteX1" fmla="*/ 9525 w 12700"/>
                              <a:gd name="connsiteY1" fmla="*/ 12065 h 12700"/>
                              <a:gd name="connsiteX2" fmla="*/ 13335 w 12700"/>
                              <a:gd name="connsiteY2" fmla="*/ 9525 h 12700"/>
                              <a:gd name="connsiteX3" fmla="*/ 10795 w 12700"/>
                              <a:gd name="connsiteY3" fmla="*/ 1079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0795" y="10795"/>
                                </a:moveTo>
                                <a:cubicBezTo>
                                  <a:pt x="10795" y="10795"/>
                                  <a:pt x="10795" y="12065"/>
                                  <a:pt x="9525" y="12065"/>
                                </a:cubicBezTo>
                                <a:lnTo>
                                  <a:pt x="13335" y="9525"/>
                                </a:lnTo>
                                <a:cubicBezTo>
                                  <a:pt x="12065" y="10795"/>
                                  <a:pt x="10795" y="10795"/>
                                  <a:pt x="10795" y="107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73" name="Freeform: Shape 10373"/>
                        <wps:cNvSpPr/>
                        <wps:spPr>
                          <a:xfrm>
                            <a:off x="833755" y="6155344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2411 h 12700"/>
                              <a:gd name="connsiteX1" fmla="*/ 15875 w 25400"/>
                              <a:gd name="connsiteY1" fmla="*/ 9871 h 12700"/>
                              <a:gd name="connsiteX2" fmla="*/ 9525 w 25400"/>
                              <a:gd name="connsiteY2" fmla="*/ 12411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2411"/>
                                </a:moveTo>
                                <a:lnTo>
                                  <a:pt x="15875" y="9871"/>
                                </a:lnTo>
                                <a:cubicBezTo>
                                  <a:pt x="12065" y="8601"/>
                                  <a:pt x="10795" y="11141"/>
                                  <a:pt x="9525" y="1241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74" name="Freeform: Shape 10374"/>
                        <wps:cNvSpPr/>
                        <wps:spPr>
                          <a:xfrm>
                            <a:off x="540385" y="6156960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3335 h 12700"/>
                              <a:gd name="connsiteX1" fmla="*/ 20955 w 25400"/>
                              <a:gd name="connsiteY1" fmla="*/ 9525 h 12700"/>
                              <a:gd name="connsiteX2" fmla="*/ 9525 w 25400"/>
                              <a:gd name="connsiteY2" fmla="*/ 1333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3335"/>
                                </a:moveTo>
                                <a:cubicBezTo>
                                  <a:pt x="13335" y="12065"/>
                                  <a:pt x="17145" y="12065"/>
                                  <a:pt x="20955" y="9525"/>
                                </a:cubicBezTo>
                                <a:lnTo>
                                  <a:pt x="9525" y="1333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75" name="Freeform: Shape 10375"/>
                        <wps:cNvSpPr/>
                        <wps:spPr>
                          <a:xfrm>
                            <a:off x="768985" y="6409639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3386 h 12700"/>
                              <a:gd name="connsiteX1" fmla="*/ 17145 w 25400"/>
                              <a:gd name="connsiteY1" fmla="*/ 10846 h 12700"/>
                              <a:gd name="connsiteX2" fmla="*/ 9525 w 25400"/>
                              <a:gd name="connsiteY2" fmla="*/ 13386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3386"/>
                                </a:moveTo>
                                <a:cubicBezTo>
                                  <a:pt x="12065" y="12116"/>
                                  <a:pt x="14605" y="14657"/>
                                  <a:pt x="17145" y="10846"/>
                                </a:cubicBezTo>
                                <a:cubicBezTo>
                                  <a:pt x="12065" y="8307"/>
                                  <a:pt x="10795" y="9577"/>
                                  <a:pt x="9525" y="133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76" name="Freeform: Shape 10376"/>
                        <wps:cNvSpPr/>
                        <wps:spPr>
                          <a:xfrm>
                            <a:off x="776605" y="6238240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9525 h 12700"/>
                              <a:gd name="connsiteX1" fmla="*/ 14605 w 12700"/>
                              <a:gd name="connsiteY1" fmla="*/ 13335 h 12700"/>
                              <a:gd name="connsiteX2" fmla="*/ 9525 w 127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9525"/>
                                </a:moveTo>
                                <a:cubicBezTo>
                                  <a:pt x="10795" y="12065"/>
                                  <a:pt x="13335" y="13335"/>
                                  <a:pt x="14605" y="13335"/>
                                </a:cubicBezTo>
                                <a:lnTo>
                                  <a:pt x="9525" y="952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77" name="Freeform: Shape 10377"/>
                        <wps:cNvSpPr/>
                        <wps:spPr>
                          <a:xfrm>
                            <a:off x="772795" y="6389370"/>
                            <a:ext cx="25400" cy="12700"/>
                          </a:xfrm>
                          <a:custGeom>
                            <a:avLst/>
                            <a:gdLst>
                              <a:gd name="connsiteX0" fmla="*/ 17145 w 25400"/>
                              <a:gd name="connsiteY0" fmla="*/ 12065 h 12700"/>
                              <a:gd name="connsiteX1" fmla="*/ 18415 w 25400"/>
                              <a:gd name="connsiteY1" fmla="*/ 9525 h 12700"/>
                              <a:gd name="connsiteX2" fmla="*/ 9525 w 25400"/>
                              <a:gd name="connsiteY2" fmla="*/ 13335 h 12700"/>
                              <a:gd name="connsiteX3" fmla="*/ 17145 w 25400"/>
                              <a:gd name="connsiteY3" fmla="*/ 1206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7145" y="12065"/>
                                </a:moveTo>
                                <a:cubicBezTo>
                                  <a:pt x="17145" y="10795"/>
                                  <a:pt x="18415" y="9525"/>
                                  <a:pt x="18415" y="9525"/>
                                </a:cubicBezTo>
                                <a:lnTo>
                                  <a:pt x="9525" y="13335"/>
                                </a:lnTo>
                                <a:cubicBezTo>
                                  <a:pt x="13335" y="14605"/>
                                  <a:pt x="15875" y="13335"/>
                                  <a:pt x="17145" y="1206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78" name="Freeform: Shape 10378"/>
                        <wps:cNvSpPr/>
                        <wps:spPr>
                          <a:xfrm>
                            <a:off x="621665" y="6064250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13335 h 12700"/>
                              <a:gd name="connsiteX1" fmla="*/ 14605 w 12700"/>
                              <a:gd name="connsiteY1" fmla="*/ 9525 h 12700"/>
                              <a:gd name="connsiteX2" fmla="*/ 9525 w 12700"/>
                              <a:gd name="connsiteY2" fmla="*/ 1333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13335"/>
                                </a:moveTo>
                                <a:lnTo>
                                  <a:pt x="14605" y="9525"/>
                                </a:lnTo>
                                <a:cubicBezTo>
                                  <a:pt x="13335" y="9525"/>
                                  <a:pt x="10795" y="10795"/>
                                  <a:pt x="9525" y="1333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79" name="Freeform: Shape 10379"/>
                        <wps:cNvSpPr/>
                        <wps:spPr>
                          <a:xfrm>
                            <a:off x="618949" y="570865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3511 w 12700"/>
                              <a:gd name="connsiteY0" fmla="*/ 14605 h 12700"/>
                              <a:gd name="connsiteX1" fmla="*/ 12241 w 12700"/>
                              <a:gd name="connsiteY1" fmla="*/ 9525 h 12700"/>
                              <a:gd name="connsiteX2" fmla="*/ 13511 w 12700"/>
                              <a:gd name="connsiteY2" fmla="*/ 1460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3511" y="14605"/>
                                </a:moveTo>
                                <a:cubicBezTo>
                                  <a:pt x="13511" y="13335"/>
                                  <a:pt x="12241" y="12065"/>
                                  <a:pt x="12241" y="9525"/>
                                </a:cubicBezTo>
                                <a:cubicBezTo>
                                  <a:pt x="8431" y="9525"/>
                                  <a:pt x="8431" y="13335"/>
                                  <a:pt x="13511" y="1460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80" name="Freeform: Shape 10380"/>
                        <wps:cNvSpPr/>
                        <wps:spPr>
                          <a:xfrm>
                            <a:off x="625475" y="6055360"/>
                            <a:ext cx="25400" cy="25400"/>
                          </a:xfrm>
                          <a:custGeom>
                            <a:avLst/>
                            <a:gdLst>
                              <a:gd name="connsiteX0" fmla="*/ 23495 w 25400"/>
                              <a:gd name="connsiteY0" fmla="*/ 22225 h 25400"/>
                              <a:gd name="connsiteX1" fmla="*/ 27305 w 25400"/>
                              <a:gd name="connsiteY1" fmla="*/ 14605 h 25400"/>
                              <a:gd name="connsiteX2" fmla="*/ 26035 w 25400"/>
                              <a:gd name="connsiteY2" fmla="*/ 12065 h 25400"/>
                              <a:gd name="connsiteX3" fmla="*/ 26035 w 25400"/>
                              <a:gd name="connsiteY3" fmla="*/ 9525 h 25400"/>
                              <a:gd name="connsiteX4" fmla="*/ 9525 w 25400"/>
                              <a:gd name="connsiteY4" fmla="*/ 15875 h 25400"/>
                              <a:gd name="connsiteX5" fmla="*/ 10795 w 25400"/>
                              <a:gd name="connsiteY5" fmla="*/ 17145 h 25400"/>
                              <a:gd name="connsiteX6" fmla="*/ 12065 w 25400"/>
                              <a:gd name="connsiteY6" fmla="*/ 19685 h 25400"/>
                              <a:gd name="connsiteX7" fmla="*/ 23495 w 25400"/>
                              <a:gd name="connsiteY7" fmla="*/ 222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23495" y="22225"/>
                                </a:moveTo>
                                <a:cubicBezTo>
                                  <a:pt x="24765" y="17145"/>
                                  <a:pt x="28575" y="18415"/>
                                  <a:pt x="27305" y="14605"/>
                                </a:cubicBezTo>
                                <a:lnTo>
                                  <a:pt x="26035" y="12065"/>
                                </a:lnTo>
                                <a:lnTo>
                                  <a:pt x="26035" y="9525"/>
                                </a:lnTo>
                                <a:cubicBezTo>
                                  <a:pt x="20955" y="12065"/>
                                  <a:pt x="14605" y="10795"/>
                                  <a:pt x="9525" y="15875"/>
                                </a:cubicBezTo>
                                <a:lnTo>
                                  <a:pt x="10795" y="17145"/>
                                </a:lnTo>
                                <a:lnTo>
                                  <a:pt x="12065" y="19685"/>
                                </a:lnTo>
                                <a:cubicBezTo>
                                  <a:pt x="15875" y="22225"/>
                                  <a:pt x="18415" y="18415"/>
                                  <a:pt x="23495" y="222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81" name="Freeform: Shape 10381"/>
                        <wps:cNvSpPr/>
                        <wps:spPr>
                          <a:xfrm>
                            <a:off x="616461" y="5906306"/>
                            <a:ext cx="38100" cy="25400"/>
                          </a:xfrm>
                          <a:custGeom>
                            <a:avLst/>
                            <a:gdLst>
                              <a:gd name="connsiteX0" fmla="*/ 18539 w 38100"/>
                              <a:gd name="connsiteY0" fmla="*/ 22689 h 25400"/>
                              <a:gd name="connsiteX1" fmla="*/ 38859 w 38100"/>
                              <a:gd name="connsiteY1" fmla="*/ 15069 h 25400"/>
                              <a:gd name="connsiteX2" fmla="*/ 36319 w 38100"/>
                              <a:gd name="connsiteY2" fmla="*/ 9989 h 25400"/>
                              <a:gd name="connsiteX3" fmla="*/ 18539 w 38100"/>
                              <a:gd name="connsiteY3" fmla="*/ 12529 h 25400"/>
                              <a:gd name="connsiteX4" fmla="*/ 9649 w 38100"/>
                              <a:gd name="connsiteY4" fmla="*/ 21419 h 25400"/>
                              <a:gd name="connsiteX5" fmla="*/ 18539 w 38100"/>
                              <a:gd name="connsiteY5" fmla="*/ 22689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38100" h="25400">
                                <a:moveTo>
                                  <a:pt x="18539" y="22689"/>
                                </a:moveTo>
                                <a:cubicBezTo>
                                  <a:pt x="24889" y="17609"/>
                                  <a:pt x="32509" y="16339"/>
                                  <a:pt x="38859" y="15069"/>
                                </a:cubicBezTo>
                                <a:cubicBezTo>
                                  <a:pt x="40129" y="12529"/>
                                  <a:pt x="36319" y="12529"/>
                                  <a:pt x="36319" y="9989"/>
                                </a:cubicBezTo>
                                <a:cubicBezTo>
                                  <a:pt x="28699" y="7449"/>
                                  <a:pt x="26159" y="16339"/>
                                  <a:pt x="18539" y="12529"/>
                                </a:cubicBezTo>
                                <a:cubicBezTo>
                                  <a:pt x="17269" y="18879"/>
                                  <a:pt x="8379" y="16339"/>
                                  <a:pt x="9649" y="21419"/>
                                </a:cubicBezTo>
                                <a:cubicBezTo>
                                  <a:pt x="14729" y="23959"/>
                                  <a:pt x="14729" y="17609"/>
                                  <a:pt x="18539" y="2268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82" name="Freeform: Shape 10382"/>
                        <wps:cNvSpPr/>
                        <wps:spPr>
                          <a:xfrm>
                            <a:off x="556895" y="6120902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2563 h 12700"/>
                              <a:gd name="connsiteX1" fmla="*/ 15875 w 25400"/>
                              <a:gd name="connsiteY1" fmla="*/ 10023 h 12700"/>
                              <a:gd name="connsiteX2" fmla="*/ 9525 w 25400"/>
                              <a:gd name="connsiteY2" fmla="*/ 12563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2563"/>
                                </a:moveTo>
                                <a:lnTo>
                                  <a:pt x="15875" y="10023"/>
                                </a:lnTo>
                                <a:cubicBezTo>
                                  <a:pt x="13335" y="8753"/>
                                  <a:pt x="10795" y="10023"/>
                                  <a:pt x="9525" y="1256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83" name="Freeform: Shape 10383"/>
                        <wps:cNvSpPr/>
                        <wps:spPr>
                          <a:xfrm>
                            <a:off x="561975" y="6088380"/>
                            <a:ext cx="25400" cy="12700"/>
                          </a:xfrm>
                          <a:custGeom>
                            <a:avLst/>
                            <a:gdLst>
                              <a:gd name="connsiteX0" fmla="*/ 15875 w 25400"/>
                              <a:gd name="connsiteY0" fmla="*/ 9525 h 12700"/>
                              <a:gd name="connsiteX1" fmla="*/ 9525 w 25400"/>
                              <a:gd name="connsiteY1" fmla="*/ 12065 h 12700"/>
                              <a:gd name="connsiteX2" fmla="*/ 15875 w 254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5875" y="9525"/>
                                </a:moveTo>
                                <a:lnTo>
                                  <a:pt x="9525" y="12065"/>
                                </a:lnTo>
                                <a:cubicBezTo>
                                  <a:pt x="12065" y="12065"/>
                                  <a:pt x="14605" y="10795"/>
                                  <a:pt x="1587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84" name="Freeform: Shape 10384"/>
                        <wps:cNvSpPr/>
                        <wps:spPr>
                          <a:xfrm>
                            <a:off x="586105" y="6082030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12065 h 12700"/>
                              <a:gd name="connsiteX1" fmla="*/ 10795 w 12700"/>
                              <a:gd name="connsiteY1" fmla="*/ 9525 h 12700"/>
                              <a:gd name="connsiteX2" fmla="*/ 13335 w 12700"/>
                              <a:gd name="connsiteY2" fmla="*/ 12065 h 12700"/>
                              <a:gd name="connsiteX3" fmla="*/ 13335 w 12700"/>
                              <a:gd name="connsiteY3" fmla="*/ 10795 h 12700"/>
                              <a:gd name="connsiteX4" fmla="*/ 9525 w 12700"/>
                              <a:gd name="connsiteY4" fmla="*/ 9525 h 12700"/>
                              <a:gd name="connsiteX5" fmla="*/ 9525 w 12700"/>
                              <a:gd name="connsiteY5" fmla="*/ 1206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12065"/>
                                </a:moveTo>
                                <a:lnTo>
                                  <a:pt x="10795" y="9525"/>
                                </a:lnTo>
                                <a:lnTo>
                                  <a:pt x="13335" y="12065"/>
                                </a:lnTo>
                                <a:cubicBezTo>
                                  <a:pt x="13335" y="12065"/>
                                  <a:pt x="13335" y="10795"/>
                                  <a:pt x="13335" y="10795"/>
                                </a:cubicBezTo>
                                <a:lnTo>
                                  <a:pt x="9525" y="9525"/>
                                </a:lnTo>
                                <a:lnTo>
                                  <a:pt x="9525" y="1206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85" name="Freeform: Shape 10385"/>
                        <wps:cNvSpPr/>
                        <wps:spPr>
                          <a:xfrm>
                            <a:off x="658495" y="6047740"/>
                            <a:ext cx="25400" cy="12700"/>
                          </a:xfrm>
                          <a:custGeom>
                            <a:avLst/>
                            <a:gdLst>
                              <a:gd name="connsiteX0" fmla="*/ 15875 w 25400"/>
                              <a:gd name="connsiteY0" fmla="*/ 9525 h 12700"/>
                              <a:gd name="connsiteX1" fmla="*/ 9525 w 25400"/>
                              <a:gd name="connsiteY1" fmla="*/ 12065 h 12700"/>
                              <a:gd name="connsiteX2" fmla="*/ 15875 w 254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5875" y="9525"/>
                                </a:moveTo>
                                <a:cubicBezTo>
                                  <a:pt x="13335" y="9525"/>
                                  <a:pt x="10795" y="9525"/>
                                  <a:pt x="9525" y="12065"/>
                                </a:cubicBezTo>
                                <a:cubicBezTo>
                                  <a:pt x="12065" y="12065"/>
                                  <a:pt x="14605" y="12065"/>
                                  <a:pt x="1587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86" name="Freeform: Shape 10386"/>
                        <wps:cNvSpPr/>
                        <wps:spPr>
                          <a:xfrm>
                            <a:off x="782955" y="607568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3335 w 12700"/>
                              <a:gd name="connsiteY0" fmla="*/ 10795 h 12700"/>
                              <a:gd name="connsiteX1" fmla="*/ 10795 w 12700"/>
                              <a:gd name="connsiteY1" fmla="*/ 9525 h 12700"/>
                              <a:gd name="connsiteX2" fmla="*/ 9525 w 12700"/>
                              <a:gd name="connsiteY2" fmla="*/ 12065 h 12700"/>
                              <a:gd name="connsiteX3" fmla="*/ 12065 w 12700"/>
                              <a:gd name="connsiteY3" fmla="*/ 13335 h 12700"/>
                              <a:gd name="connsiteX4" fmla="*/ 13335 w 12700"/>
                              <a:gd name="connsiteY4" fmla="*/ 1079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3335" y="10795"/>
                                </a:moveTo>
                                <a:cubicBezTo>
                                  <a:pt x="12065" y="10795"/>
                                  <a:pt x="12065" y="9525"/>
                                  <a:pt x="10795" y="9525"/>
                                </a:cubicBezTo>
                                <a:cubicBezTo>
                                  <a:pt x="10795" y="10795"/>
                                  <a:pt x="9525" y="10795"/>
                                  <a:pt x="9525" y="12065"/>
                                </a:cubicBezTo>
                                <a:cubicBezTo>
                                  <a:pt x="10795" y="12065"/>
                                  <a:pt x="10795" y="13335"/>
                                  <a:pt x="12065" y="13335"/>
                                </a:cubicBezTo>
                                <a:cubicBezTo>
                                  <a:pt x="12065" y="12065"/>
                                  <a:pt x="13335" y="10795"/>
                                  <a:pt x="13335" y="107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87" name="Freeform: Shape 10387"/>
                        <wps:cNvSpPr/>
                        <wps:spPr>
                          <a:xfrm>
                            <a:off x="762635" y="6000982"/>
                            <a:ext cx="25400" cy="12700"/>
                          </a:xfrm>
                          <a:custGeom>
                            <a:avLst/>
                            <a:gdLst>
                              <a:gd name="connsiteX0" fmla="*/ 17145 w 25400"/>
                              <a:gd name="connsiteY0" fmla="*/ 11833 h 12700"/>
                              <a:gd name="connsiteX1" fmla="*/ 9525 w 25400"/>
                              <a:gd name="connsiteY1" fmla="*/ 10563 h 12700"/>
                              <a:gd name="connsiteX2" fmla="*/ 17145 w 25400"/>
                              <a:gd name="connsiteY2" fmla="*/ 11833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7145" y="11833"/>
                                </a:moveTo>
                                <a:cubicBezTo>
                                  <a:pt x="17145" y="6753"/>
                                  <a:pt x="12065" y="11833"/>
                                  <a:pt x="9525" y="10563"/>
                                </a:cubicBezTo>
                                <a:cubicBezTo>
                                  <a:pt x="9525" y="15643"/>
                                  <a:pt x="14605" y="10563"/>
                                  <a:pt x="17145" y="1183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88" name="Freeform: Shape 10388"/>
                        <wps:cNvSpPr/>
                        <wps:spPr>
                          <a:xfrm>
                            <a:off x="782498" y="610108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1252 w 12700"/>
                              <a:gd name="connsiteY0" fmla="*/ 13335 h 12700"/>
                              <a:gd name="connsiteX1" fmla="*/ 15062 w 12700"/>
                              <a:gd name="connsiteY1" fmla="*/ 9525 h 12700"/>
                              <a:gd name="connsiteX2" fmla="*/ 11252 w 12700"/>
                              <a:gd name="connsiteY2" fmla="*/ 1333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1252" y="13335"/>
                                </a:moveTo>
                                <a:cubicBezTo>
                                  <a:pt x="12522" y="10795"/>
                                  <a:pt x="13792" y="12065"/>
                                  <a:pt x="15062" y="9525"/>
                                </a:cubicBezTo>
                                <a:cubicBezTo>
                                  <a:pt x="13792" y="10795"/>
                                  <a:pt x="6172" y="12065"/>
                                  <a:pt x="11252" y="1333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89" name="Freeform: Shape 10389"/>
                        <wps:cNvSpPr/>
                        <wps:spPr>
                          <a:xfrm>
                            <a:off x="782751" y="6080501"/>
                            <a:ext cx="12700" cy="12700"/>
                          </a:xfrm>
                          <a:custGeom>
                            <a:avLst/>
                            <a:gdLst>
                              <a:gd name="connsiteX0" fmla="*/ 13539 w 12700"/>
                              <a:gd name="connsiteY0" fmla="*/ 9784 h 12700"/>
                              <a:gd name="connsiteX1" fmla="*/ 9729 w 12700"/>
                              <a:gd name="connsiteY1" fmla="*/ 12324 h 12700"/>
                              <a:gd name="connsiteX2" fmla="*/ 13539 w 12700"/>
                              <a:gd name="connsiteY2" fmla="*/ 9784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3539" y="9784"/>
                                </a:moveTo>
                                <a:cubicBezTo>
                                  <a:pt x="12269" y="8514"/>
                                  <a:pt x="10999" y="12324"/>
                                  <a:pt x="9729" y="12324"/>
                                </a:cubicBezTo>
                                <a:cubicBezTo>
                                  <a:pt x="8459" y="14864"/>
                                  <a:pt x="13539" y="12324"/>
                                  <a:pt x="13539" y="978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90" name="Freeform: Shape 10390"/>
                        <wps:cNvSpPr/>
                        <wps:spPr>
                          <a:xfrm>
                            <a:off x="719289" y="6470445"/>
                            <a:ext cx="25400" cy="12700"/>
                          </a:xfrm>
                          <a:custGeom>
                            <a:avLst/>
                            <a:gdLst>
                              <a:gd name="connsiteX0" fmla="*/ 9691 w 25400"/>
                              <a:gd name="connsiteY0" fmla="*/ 9730 h 12700"/>
                              <a:gd name="connsiteX1" fmla="*/ 17311 w 25400"/>
                              <a:gd name="connsiteY1" fmla="*/ 11000 h 12700"/>
                              <a:gd name="connsiteX2" fmla="*/ 9691 w 25400"/>
                              <a:gd name="connsiteY2" fmla="*/ 9730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691" y="9730"/>
                                </a:moveTo>
                                <a:cubicBezTo>
                                  <a:pt x="8421" y="13540"/>
                                  <a:pt x="14771" y="13540"/>
                                  <a:pt x="17311" y="11000"/>
                                </a:cubicBezTo>
                                <a:cubicBezTo>
                                  <a:pt x="13501" y="7190"/>
                                  <a:pt x="12231" y="12270"/>
                                  <a:pt x="9691" y="973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91" name="Freeform: Shape 10391"/>
                        <wps:cNvSpPr/>
                        <wps:spPr>
                          <a:xfrm>
                            <a:off x="788035" y="6078220"/>
                            <a:ext cx="25400" cy="12700"/>
                          </a:xfrm>
                          <a:custGeom>
                            <a:avLst/>
                            <a:gdLst>
                              <a:gd name="connsiteX0" fmla="*/ 17145 w 25400"/>
                              <a:gd name="connsiteY0" fmla="*/ 9525 h 12700"/>
                              <a:gd name="connsiteX1" fmla="*/ 9525 w 25400"/>
                              <a:gd name="connsiteY1" fmla="*/ 14605 h 12700"/>
                              <a:gd name="connsiteX2" fmla="*/ 17145 w 254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7145" y="9525"/>
                                </a:moveTo>
                                <a:cubicBezTo>
                                  <a:pt x="14605" y="9525"/>
                                  <a:pt x="12065" y="10795"/>
                                  <a:pt x="9525" y="14605"/>
                                </a:cubicBezTo>
                                <a:cubicBezTo>
                                  <a:pt x="12065" y="13335"/>
                                  <a:pt x="14605" y="12065"/>
                                  <a:pt x="1714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92" name="Freeform: Shape 10392"/>
                        <wps:cNvSpPr/>
                        <wps:spPr>
                          <a:xfrm>
                            <a:off x="742315" y="642112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2065 w 12700"/>
                              <a:gd name="connsiteY0" fmla="*/ 12065 h 12700"/>
                              <a:gd name="connsiteX1" fmla="*/ 12065 w 12700"/>
                              <a:gd name="connsiteY1" fmla="*/ 9525 h 12700"/>
                              <a:gd name="connsiteX2" fmla="*/ 9525 w 12700"/>
                              <a:gd name="connsiteY2" fmla="*/ 9525 h 12700"/>
                              <a:gd name="connsiteX3" fmla="*/ 9525 w 12700"/>
                              <a:gd name="connsiteY3" fmla="*/ 12065 h 12700"/>
                              <a:gd name="connsiteX4" fmla="*/ 12065 w 12700"/>
                              <a:gd name="connsiteY4" fmla="*/ 1206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2065" y="12065"/>
                                </a:moveTo>
                                <a:cubicBezTo>
                                  <a:pt x="12065" y="10795"/>
                                  <a:pt x="10795" y="10795"/>
                                  <a:pt x="12065" y="9525"/>
                                </a:cubicBezTo>
                                <a:cubicBezTo>
                                  <a:pt x="10795" y="9525"/>
                                  <a:pt x="10795" y="9525"/>
                                  <a:pt x="9525" y="9525"/>
                                </a:cubicBezTo>
                                <a:cubicBezTo>
                                  <a:pt x="9525" y="10795"/>
                                  <a:pt x="10795" y="10795"/>
                                  <a:pt x="9525" y="12065"/>
                                </a:cubicBezTo>
                                <a:cubicBezTo>
                                  <a:pt x="10795" y="12065"/>
                                  <a:pt x="10795" y="12065"/>
                                  <a:pt x="12065" y="1206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93" name="Freeform: Shape 10393"/>
                        <wps:cNvSpPr/>
                        <wps:spPr>
                          <a:xfrm>
                            <a:off x="749413" y="586359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3857 w 12700"/>
                              <a:gd name="connsiteY0" fmla="*/ 9525 h 12700"/>
                              <a:gd name="connsiteX1" fmla="*/ 13857 w 12700"/>
                              <a:gd name="connsiteY1" fmla="*/ 9525 h 12700"/>
                              <a:gd name="connsiteX2" fmla="*/ 10047 w 12700"/>
                              <a:gd name="connsiteY2" fmla="*/ 12065 h 12700"/>
                              <a:gd name="connsiteX3" fmla="*/ 13857 w 12700"/>
                              <a:gd name="connsiteY3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3857" y="9525"/>
                                </a:moveTo>
                                <a:cubicBezTo>
                                  <a:pt x="11317" y="9525"/>
                                  <a:pt x="12587" y="10795"/>
                                  <a:pt x="13857" y="9525"/>
                                </a:cubicBezTo>
                                <a:cubicBezTo>
                                  <a:pt x="12587" y="13335"/>
                                  <a:pt x="11317" y="12065"/>
                                  <a:pt x="10047" y="12065"/>
                                </a:cubicBezTo>
                                <a:cubicBezTo>
                                  <a:pt x="7507" y="18415"/>
                                  <a:pt x="15127" y="14605"/>
                                  <a:pt x="13857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94" name="Freeform: Shape 10394"/>
                        <wps:cNvSpPr/>
                        <wps:spPr>
                          <a:xfrm>
                            <a:off x="758825" y="5862917"/>
                            <a:ext cx="12700" cy="12700"/>
                          </a:xfrm>
                          <a:custGeom>
                            <a:avLst/>
                            <a:gdLst>
                              <a:gd name="connsiteX0" fmla="*/ 14605 w 12700"/>
                              <a:gd name="connsiteY0" fmla="*/ 11468 h 12700"/>
                              <a:gd name="connsiteX1" fmla="*/ 9525 w 12700"/>
                              <a:gd name="connsiteY1" fmla="*/ 12738 h 12700"/>
                              <a:gd name="connsiteX2" fmla="*/ 14605 w 12700"/>
                              <a:gd name="connsiteY2" fmla="*/ 11468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4605" y="11468"/>
                                </a:moveTo>
                                <a:cubicBezTo>
                                  <a:pt x="14605" y="7658"/>
                                  <a:pt x="9525" y="10198"/>
                                  <a:pt x="9525" y="12738"/>
                                </a:cubicBezTo>
                                <a:cubicBezTo>
                                  <a:pt x="10795" y="15278"/>
                                  <a:pt x="12065" y="10198"/>
                                  <a:pt x="14605" y="1146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95" name="Freeform: Shape 10395"/>
                        <wps:cNvSpPr/>
                        <wps:spPr>
                          <a:xfrm>
                            <a:off x="864235" y="5825866"/>
                            <a:ext cx="25400" cy="12700"/>
                          </a:xfrm>
                          <a:custGeom>
                            <a:avLst/>
                            <a:gdLst>
                              <a:gd name="connsiteX0" fmla="*/ 17145 w 25400"/>
                              <a:gd name="connsiteY0" fmla="*/ 10419 h 12700"/>
                              <a:gd name="connsiteX1" fmla="*/ 9525 w 25400"/>
                              <a:gd name="connsiteY1" fmla="*/ 10419 h 12700"/>
                              <a:gd name="connsiteX2" fmla="*/ 17145 w 25400"/>
                              <a:gd name="connsiteY2" fmla="*/ 10419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7145" y="10419"/>
                                </a:moveTo>
                                <a:cubicBezTo>
                                  <a:pt x="13335" y="7879"/>
                                  <a:pt x="12065" y="11689"/>
                                  <a:pt x="9525" y="10419"/>
                                </a:cubicBezTo>
                                <a:cubicBezTo>
                                  <a:pt x="10795" y="15500"/>
                                  <a:pt x="17145" y="14229"/>
                                  <a:pt x="17145" y="1041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96" name="Freeform: Shape 10396"/>
                        <wps:cNvSpPr/>
                        <wps:spPr>
                          <a:xfrm>
                            <a:off x="881995" y="607822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2085 w 12700"/>
                              <a:gd name="connsiteY0" fmla="*/ 9525 h 12700"/>
                              <a:gd name="connsiteX1" fmla="*/ 12085 w 12700"/>
                              <a:gd name="connsiteY1" fmla="*/ 9525 h 12700"/>
                              <a:gd name="connsiteX2" fmla="*/ 12085 w 127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2085" y="9525"/>
                                </a:moveTo>
                                <a:cubicBezTo>
                                  <a:pt x="5735" y="12065"/>
                                  <a:pt x="13355" y="17145"/>
                                  <a:pt x="12085" y="9525"/>
                                </a:cubicBezTo>
                                <a:lnTo>
                                  <a:pt x="12085" y="952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97" name="Freeform: Shape 10397"/>
                        <wps:cNvSpPr/>
                        <wps:spPr>
                          <a:xfrm>
                            <a:off x="840105" y="5834380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0795 h 12700"/>
                              <a:gd name="connsiteX1" fmla="*/ 15875 w 25400"/>
                              <a:gd name="connsiteY1" fmla="*/ 9525 h 12700"/>
                              <a:gd name="connsiteX2" fmla="*/ 9525 w 25400"/>
                              <a:gd name="connsiteY2" fmla="*/ 1079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0795"/>
                                </a:moveTo>
                                <a:cubicBezTo>
                                  <a:pt x="12065" y="10795"/>
                                  <a:pt x="13335" y="9525"/>
                                  <a:pt x="15875" y="9525"/>
                                </a:cubicBezTo>
                                <a:lnTo>
                                  <a:pt x="9525" y="1079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98" name="Freeform: Shape 10398"/>
                        <wps:cNvSpPr/>
                        <wps:spPr>
                          <a:xfrm>
                            <a:off x="743585" y="6077547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11468 h 12700"/>
                              <a:gd name="connsiteX1" fmla="*/ 12065 w 12700"/>
                              <a:gd name="connsiteY1" fmla="*/ 12738 h 12700"/>
                              <a:gd name="connsiteX2" fmla="*/ 13335 w 12700"/>
                              <a:gd name="connsiteY2" fmla="*/ 12738 h 12700"/>
                              <a:gd name="connsiteX3" fmla="*/ 9525 w 12700"/>
                              <a:gd name="connsiteY3" fmla="*/ 11468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11468"/>
                                </a:moveTo>
                                <a:cubicBezTo>
                                  <a:pt x="10795" y="11468"/>
                                  <a:pt x="10795" y="12738"/>
                                  <a:pt x="12065" y="12738"/>
                                </a:cubicBezTo>
                                <a:cubicBezTo>
                                  <a:pt x="12065" y="11468"/>
                                  <a:pt x="13335" y="11468"/>
                                  <a:pt x="13335" y="12738"/>
                                </a:cubicBezTo>
                                <a:cubicBezTo>
                                  <a:pt x="14605" y="10198"/>
                                  <a:pt x="9525" y="7658"/>
                                  <a:pt x="9525" y="1146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99" name="Freeform: Shape 10399"/>
                        <wps:cNvSpPr/>
                        <wps:spPr>
                          <a:xfrm>
                            <a:off x="780415" y="5848350"/>
                            <a:ext cx="38100" cy="25400"/>
                          </a:xfrm>
                          <a:custGeom>
                            <a:avLst/>
                            <a:gdLst>
                              <a:gd name="connsiteX0" fmla="*/ 33655 w 38100"/>
                              <a:gd name="connsiteY0" fmla="*/ 12065 h 25400"/>
                              <a:gd name="connsiteX1" fmla="*/ 34925 w 38100"/>
                              <a:gd name="connsiteY1" fmla="*/ 10795 h 25400"/>
                              <a:gd name="connsiteX2" fmla="*/ 33655 w 38100"/>
                              <a:gd name="connsiteY2" fmla="*/ 9525 h 25400"/>
                              <a:gd name="connsiteX3" fmla="*/ 33655 w 38100"/>
                              <a:gd name="connsiteY3" fmla="*/ 12065 h 25400"/>
                              <a:gd name="connsiteX4" fmla="*/ 33655 w 38100"/>
                              <a:gd name="connsiteY4" fmla="*/ 9525 h 25400"/>
                              <a:gd name="connsiteX5" fmla="*/ 9525 w 38100"/>
                              <a:gd name="connsiteY5" fmla="*/ 18415 h 25400"/>
                              <a:gd name="connsiteX6" fmla="*/ 33655 w 38100"/>
                              <a:gd name="connsiteY6" fmla="*/ 1206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8100" h="25400">
                                <a:moveTo>
                                  <a:pt x="33655" y="12065"/>
                                </a:moveTo>
                                <a:cubicBezTo>
                                  <a:pt x="34925" y="12065"/>
                                  <a:pt x="34925" y="12065"/>
                                  <a:pt x="34925" y="10795"/>
                                </a:cubicBezTo>
                                <a:cubicBezTo>
                                  <a:pt x="34925" y="9525"/>
                                  <a:pt x="34925" y="9525"/>
                                  <a:pt x="33655" y="9525"/>
                                </a:cubicBezTo>
                                <a:lnTo>
                                  <a:pt x="33655" y="12065"/>
                                </a:lnTo>
                                <a:lnTo>
                                  <a:pt x="33655" y="9525"/>
                                </a:lnTo>
                                <a:cubicBezTo>
                                  <a:pt x="24765" y="14605"/>
                                  <a:pt x="17145" y="17145"/>
                                  <a:pt x="9525" y="18415"/>
                                </a:cubicBezTo>
                                <a:cubicBezTo>
                                  <a:pt x="17145" y="19685"/>
                                  <a:pt x="24765" y="17145"/>
                                  <a:pt x="33655" y="1206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00" name="Freeform: Shape 10400"/>
                        <wps:cNvSpPr/>
                        <wps:spPr>
                          <a:xfrm>
                            <a:off x="892175" y="6076950"/>
                            <a:ext cx="38100" cy="25400"/>
                          </a:xfrm>
                          <a:custGeom>
                            <a:avLst/>
                            <a:gdLst>
                              <a:gd name="connsiteX0" fmla="*/ 10795 w 38100"/>
                              <a:gd name="connsiteY0" fmla="*/ 22225 h 25400"/>
                              <a:gd name="connsiteX1" fmla="*/ 12065 w 38100"/>
                              <a:gd name="connsiteY1" fmla="*/ 22225 h 25400"/>
                              <a:gd name="connsiteX2" fmla="*/ 20955 w 38100"/>
                              <a:gd name="connsiteY2" fmla="*/ 19685 h 25400"/>
                              <a:gd name="connsiteX3" fmla="*/ 34925 w 38100"/>
                              <a:gd name="connsiteY3" fmla="*/ 12065 h 25400"/>
                              <a:gd name="connsiteX4" fmla="*/ 36195 w 38100"/>
                              <a:gd name="connsiteY4" fmla="*/ 10795 h 25400"/>
                              <a:gd name="connsiteX5" fmla="*/ 33655 w 38100"/>
                              <a:gd name="connsiteY5" fmla="*/ 9525 h 25400"/>
                              <a:gd name="connsiteX6" fmla="*/ 33655 w 38100"/>
                              <a:gd name="connsiteY6" fmla="*/ 10795 h 25400"/>
                              <a:gd name="connsiteX7" fmla="*/ 32385 w 38100"/>
                              <a:gd name="connsiteY7" fmla="*/ 9525 h 25400"/>
                              <a:gd name="connsiteX8" fmla="*/ 19685 w 38100"/>
                              <a:gd name="connsiteY8" fmla="*/ 15875 h 25400"/>
                              <a:gd name="connsiteX9" fmla="*/ 9525 w 38100"/>
                              <a:gd name="connsiteY9" fmla="*/ 19685 h 25400"/>
                              <a:gd name="connsiteX10" fmla="*/ 10795 w 38100"/>
                              <a:gd name="connsiteY10" fmla="*/ 22225 h 25400"/>
                              <a:gd name="connsiteX11" fmla="*/ 10795 w 38100"/>
                              <a:gd name="connsiteY11" fmla="*/ 222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38100" h="25400">
                                <a:moveTo>
                                  <a:pt x="10795" y="22225"/>
                                </a:moveTo>
                                <a:cubicBezTo>
                                  <a:pt x="10795" y="22225"/>
                                  <a:pt x="12065" y="22225"/>
                                  <a:pt x="12065" y="22225"/>
                                </a:cubicBezTo>
                                <a:cubicBezTo>
                                  <a:pt x="14605" y="20955"/>
                                  <a:pt x="17145" y="19685"/>
                                  <a:pt x="20955" y="19685"/>
                                </a:cubicBezTo>
                                <a:cubicBezTo>
                                  <a:pt x="26035" y="18415"/>
                                  <a:pt x="32385" y="17145"/>
                                  <a:pt x="34925" y="12065"/>
                                </a:cubicBezTo>
                                <a:cubicBezTo>
                                  <a:pt x="36195" y="12065"/>
                                  <a:pt x="36195" y="12065"/>
                                  <a:pt x="36195" y="10795"/>
                                </a:cubicBezTo>
                                <a:cubicBezTo>
                                  <a:pt x="36195" y="9525"/>
                                  <a:pt x="34925" y="9525"/>
                                  <a:pt x="33655" y="9525"/>
                                </a:cubicBezTo>
                                <a:lnTo>
                                  <a:pt x="33655" y="10795"/>
                                </a:lnTo>
                                <a:lnTo>
                                  <a:pt x="32385" y="9525"/>
                                </a:lnTo>
                                <a:cubicBezTo>
                                  <a:pt x="28575" y="14605"/>
                                  <a:pt x="23495" y="14605"/>
                                  <a:pt x="19685" y="15875"/>
                                </a:cubicBezTo>
                                <a:cubicBezTo>
                                  <a:pt x="15875" y="17145"/>
                                  <a:pt x="12065" y="17145"/>
                                  <a:pt x="9525" y="19685"/>
                                </a:cubicBezTo>
                                <a:cubicBezTo>
                                  <a:pt x="9525" y="19685"/>
                                  <a:pt x="9525" y="20955"/>
                                  <a:pt x="10795" y="22225"/>
                                </a:cubicBezTo>
                                <a:cubicBezTo>
                                  <a:pt x="9525" y="22225"/>
                                  <a:pt x="10795" y="22225"/>
                                  <a:pt x="10795" y="222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01" name="Freeform: Shape 10401"/>
                        <wps:cNvSpPr/>
                        <wps:spPr>
                          <a:xfrm>
                            <a:off x="824865" y="5824390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10625 h 12700"/>
                              <a:gd name="connsiteX1" fmla="*/ 9525 w 12700"/>
                              <a:gd name="connsiteY1" fmla="*/ 10625 h 12700"/>
                              <a:gd name="connsiteX2" fmla="*/ 9525 w 12700"/>
                              <a:gd name="connsiteY2" fmla="*/ 106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10625"/>
                                </a:moveTo>
                                <a:cubicBezTo>
                                  <a:pt x="12065" y="14435"/>
                                  <a:pt x="18415" y="6815"/>
                                  <a:pt x="9525" y="10625"/>
                                </a:cubicBezTo>
                                <a:lnTo>
                                  <a:pt x="9525" y="1062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02" name="Freeform: Shape 10402"/>
                        <wps:cNvSpPr/>
                        <wps:spPr>
                          <a:xfrm>
                            <a:off x="846455" y="5831840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2065 h 12700"/>
                              <a:gd name="connsiteX1" fmla="*/ 17145 w 25400"/>
                              <a:gd name="connsiteY1" fmla="*/ 9525 h 12700"/>
                              <a:gd name="connsiteX2" fmla="*/ 9525 w 25400"/>
                              <a:gd name="connsiteY2" fmla="*/ 1206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2065"/>
                                </a:moveTo>
                                <a:lnTo>
                                  <a:pt x="17145" y="9525"/>
                                </a:lnTo>
                                <a:cubicBezTo>
                                  <a:pt x="13335" y="9525"/>
                                  <a:pt x="12065" y="10795"/>
                                  <a:pt x="9525" y="1206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03" name="Freeform: Shape 10403"/>
                        <wps:cNvSpPr/>
                        <wps:spPr>
                          <a:xfrm>
                            <a:off x="680085" y="5917994"/>
                            <a:ext cx="25400" cy="12700"/>
                          </a:xfrm>
                          <a:custGeom>
                            <a:avLst/>
                            <a:gdLst>
                              <a:gd name="connsiteX0" fmla="*/ 17145 w 25400"/>
                              <a:gd name="connsiteY0" fmla="*/ 9731 h 12700"/>
                              <a:gd name="connsiteX1" fmla="*/ 9525 w 25400"/>
                              <a:gd name="connsiteY1" fmla="*/ 12271 h 12700"/>
                              <a:gd name="connsiteX2" fmla="*/ 17145 w 25400"/>
                              <a:gd name="connsiteY2" fmla="*/ 9731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7145" y="9731"/>
                                </a:moveTo>
                                <a:cubicBezTo>
                                  <a:pt x="13335" y="8461"/>
                                  <a:pt x="13335" y="13540"/>
                                  <a:pt x="9525" y="12271"/>
                                </a:cubicBezTo>
                                <a:cubicBezTo>
                                  <a:pt x="9525" y="13540"/>
                                  <a:pt x="17145" y="13540"/>
                                  <a:pt x="17145" y="973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04" name="Freeform: Shape 10404"/>
                        <wps:cNvSpPr/>
                        <wps:spPr>
                          <a:xfrm>
                            <a:off x="828157" y="5807405"/>
                            <a:ext cx="12700" cy="12700"/>
                          </a:xfrm>
                          <a:custGeom>
                            <a:avLst/>
                            <a:gdLst>
                              <a:gd name="connsiteX0" fmla="*/ 15123 w 12700"/>
                              <a:gd name="connsiteY0" fmla="*/ 12370 h 12700"/>
                              <a:gd name="connsiteX1" fmla="*/ 10043 w 12700"/>
                              <a:gd name="connsiteY1" fmla="*/ 13640 h 12700"/>
                              <a:gd name="connsiteX2" fmla="*/ 15123 w 12700"/>
                              <a:gd name="connsiteY2" fmla="*/ 12370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5123" y="12370"/>
                                </a:moveTo>
                                <a:cubicBezTo>
                                  <a:pt x="15123" y="7290"/>
                                  <a:pt x="7503" y="9830"/>
                                  <a:pt x="10043" y="13640"/>
                                </a:cubicBezTo>
                                <a:cubicBezTo>
                                  <a:pt x="12583" y="14910"/>
                                  <a:pt x="12583" y="9830"/>
                                  <a:pt x="15123" y="1237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05" name="Freeform: Shape 10405"/>
                        <wps:cNvSpPr/>
                        <wps:spPr>
                          <a:xfrm>
                            <a:off x="630586" y="6072968"/>
                            <a:ext cx="12700" cy="12700"/>
                          </a:xfrm>
                          <a:custGeom>
                            <a:avLst/>
                            <a:gdLst>
                              <a:gd name="connsiteX0" fmla="*/ 13304 w 12700"/>
                              <a:gd name="connsiteY0" fmla="*/ 9697 h 12700"/>
                              <a:gd name="connsiteX1" fmla="*/ 13304 w 12700"/>
                              <a:gd name="connsiteY1" fmla="*/ 9697 h 12700"/>
                              <a:gd name="connsiteX2" fmla="*/ 13304 w 12700"/>
                              <a:gd name="connsiteY2" fmla="*/ 9697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3304" y="9697"/>
                                </a:moveTo>
                                <a:cubicBezTo>
                                  <a:pt x="3144" y="14777"/>
                                  <a:pt x="17114" y="8427"/>
                                  <a:pt x="13304" y="9697"/>
                                </a:cubicBezTo>
                                <a:lnTo>
                                  <a:pt x="13304" y="969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06" name="Freeform: Shape 10406"/>
                        <wps:cNvSpPr/>
                        <wps:spPr>
                          <a:xfrm>
                            <a:off x="629359" y="610489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1991 w 12700"/>
                              <a:gd name="connsiteY0" fmla="*/ 13335 h 12700"/>
                              <a:gd name="connsiteX1" fmla="*/ 15801 w 12700"/>
                              <a:gd name="connsiteY1" fmla="*/ 9525 h 12700"/>
                              <a:gd name="connsiteX2" fmla="*/ 11991 w 12700"/>
                              <a:gd name="connsiteY2" fmla="*/ 1333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1991" y="13335"/>
                                </a:moveTo>
                                <a:cubicBezTo>
                                  <a:pt x="13261" y="10795"/>
                                  <a:pt x="14531" y="12065"/>
                                  <a:pt x="15801" y="9525"/>
                                </a:cubicBezTo>
                                <a:cubicBezTo>
                                  <a:pt x="13261" y="9525"/>
                                  <a:pt x="5641" y="10795"/>
                                  <a:pt x="11991" y="1333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07" name="Freeform: Shape 10407"/>
                        <wps:cNvSpPr/>
                        <wps:spPr>
                          <a:xfrm>
                            <a:off x="633095" y="6116320"/>
                            <a:ext cx="25400" cy="12700"/>
                          </a:xfrm>
                          <a:custGeom>
                            <a:avLst/>
                            <a:gdLst>
                              <a:gd name="connsiteX0" fmla="*/ 22225 w 25400"/>
                              <a:gd name="connsiteY0" fmla="*/ 9525 h 12700"/>
                              <a:gd name="connsiteX1" fmla="*/ 18415 w 25400"/>
                              <a:gd name="connsiteY1" fmla="*/ 12065 h 12700"/>
                              <a:gd name="connsiteX2" fmla="*/ 9525 w 25400"/>
                              <a:gd name="connsiteY2" fmla="*/ 14605 h 12700"/>
                              <a:gd name="connsiteX3" fmla="*/ 18415 w 25400"/>
                              <a:gd name="connsiteY3" fmla="*/ 14605 h 12700"/>
                              <a:gd name="connsiteX4" fmla="*/ 20955 w 25400"/>
                              <a:gd name="connsiteY4" fmla="*/ 10795 h 12700"/>
                              <a:gd name="connsiteX5" fmla="*/ 22225 w 25400"/>
                              <a:gd name="connsiteY5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22225" y="9525"/>
                                </a:moveTo>
                                <a:cubicBezTo>
                                  <a:pt x="20955" y="10795"/>
                                  <a:pt x="19685" y="12065"/>
                                  <a:pt x="18415" y="12065"/>
                                </a:cubicBezTo>
                                <a:cubicBezTo>
                                  <a:pt x="17145" y="12065"/>
                                  <a:pt x="12065" y="10795"/>
                                  <a:pt x="9525" y="14605"/>
                                </a:cubicBezTo>
                                <a:cubicBezTo>
                                  <a:pt x="13335" y="14605"/>
                                  <a:pt x="14605" y="13335"/>
                                  <a:pt x="18415" y="14605"/>
                                </a:cubicBezTo>
                                <a:cubicBezTo>
                                  <a:pt x="19685" y="14605"/>
                                  <a:pt x="22225" y="12065"/>
                                  <a:pt x="20955" y="10795"/>
                                </a:cubicBezTo>
                                <a:cubicBezTo>
                                  <a:pt x="20955" y="10795"/>
                                  <a:pt x="22225" y="9525"/>
                                  <a:pt x="2222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08" name="Freeform: Shape 10408"/>
                        <wps:cNvSpPr/>
                        <wps:spPr>
                          <a:xfrm>
                            <a:off x="638493" y="6097270"/>
                            <a:ext cx="38100" cy="25400"/>
                          </a:xfrm>
                          <a:custGeom>
                            <a:avLst/>
                            <a:gdLst>
                              <a:gd name="connsiteX0" fmla="*/ 30798 w 38100"/>
                              <a:gd name="connsiteY0" fmla="*/ 9525 h 25400"/>
                              <a:gd name="connsiteX1" fmla="*/ 23178 w 38100"/>
                              <a:gd name="connsiteY1" fmla="*/ 9525 h 25400"/>
                              <a:gd name="connsiteX2" fmla="*/ 10478 w 38100"/>
                              <a:gd name="connsiteY2" fmla="*/ 15875 h 25400"/>
                              <a:gd name="connsiteX3" fmla="*/ 10478 w 38100"/>
                              <a:gd name="connsiteY3" fmla="*/ 18415 h 25400"/>
                              <a:gd name="connsiteX4" fmla="*/ 11747 w 38100"/>
                              <a:gd name="connsiteY4" fmla="*/ 19685 h 25400"/>
                              <a:gd name="connsiteX5" fmla="*/ 13018 w 38100"/>
                              <a:gd name="connsiteY5" fmla="*/ 19685 h 25400"/>
                              <a:gd name="connsiteX6" fmla="*/ 25717 w 38100"/>
                              <a:gd name="connsiteY6" fmla="*/ 13335 h 25400"/>
                              <a:gd name="connsiteX7" fmla="*/ 30798 w 38100"/>
                              <a:gd name="connsiteY7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8100" h="25400">
                                <a:moveTo>
                                  <a:pt x="30798" y="9525"/>
                                </a:moveTo>
                                <a:lnTo>
                                  <a:pt x="23178" y="9525"/>
                                </a:lnTo>
                                <a:cubicBezTo>
                                  <a:pt x="19368" y="12065"/>
                                  <a:pt x="14287" y="13335"/>
                                  <a:pt x="10478" y="15875"/>
                                </a:cubicBezTo>
                                <a:cubicBezTo>
                                  <a:pt x="9207" y="15875"/>
                                  <a:pt x="9207" y="17145"/>
                                  <a:pt x="10478" y="18415"/>
                                </a:cubicBezTo>
                                <a:cubicBezTo>
                                  <a:pt x="10478" y="18415"/>
                                  <a:pt x="10478" y="18415"/>
                                  <a:pt x="11747" y="19685"/>
                                </a:cubicBezTo>
                                <a:cubicBezTo>
                                  <a:pt x="11747" y="19685"/>
                                  <a:pt x="13018" y="19685"/>
                                  <a:pt x="13018" y="19685"/>
                                </a:cubicBezTo>
                                <a:cubicBezTo>
                                  <a:pt x="16828" y="17145"/>
                                  <a:pt x="21907" y="15875"/>
                                  <a:pt x="25717" y="13335"/>
                                </a:cubicBezTo>
                                <a:lnTo>
                                  <a:pt x="30798" y="952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09" name="Freeform: Shape 10409"/>
                        <wps:cNvSpPr/>
                        <wps:spPr>
                          <a:xfrm>
                            <a:off x="649605" y="6087110"/>
                            <a:ext cx="25400" cy="12700"/>
                          </a:xfrm>
                          <a:custGeom>
                            <a:avLst/>
                            <a:gdLst>
                              <a:gd name="connsiteX0" fmla="*/ 17145 w 25400"/>
                              <a:gd name="connsiteY0" fmla="*/ 12065 h 12700"/>
                              <a:gd name="connsiteX1" fmla="*/ 12065 w 25400"/>
                              <a:gd name="connsiteY1" fmla="*/ 9525 h 12700"/>
                              <a:gd name="connsiteX2" fmla="*/ 9525 w 25400"/>
                              <a:gd name="connsiteY2" fmla="*/ 10795 h 12700"/>
                              <a:gd name="connsiteX3" fmla="*/ 17145 w 25400"/>
                              <a:gd name="connsiteY3" fmla="*/ 1206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7145" y="12065"/>
                                </a:moveTo>
                                <a:cubicBezTo>
                                  <a:pt x="14605" y="12065"/>
                                  <a:pt x="13335" y="10795"/>
                                  <a:pt x="12065" y="9525"/>
                                </a:cubicBezTo>
                                <a:cubicBezTo>
                                  <a:pt x="10795" y="9525"/>
                                  <a:pt x="10795" y="10795"/>
                                  <a:pt x="9525" y="10795"/>
                                </a:cubicBezTo>
                                <a:lnTo>
                                  <a:pt x="17145" y="1206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10" name="Freeform: Shape 10410"/>
                        <wps:cNvSpPr/>
                        <wps:spPr>
                          <a:xfrm>
                            <a:off x="663575" y="6051550"/>
                            <a:ext cx="25400" cy="12700"/>
                          </a:xfrm>
                          <a:custGeom>
                            <a:avLst/>
                            <a:gdLst>
                              <a:gd name="connsiteX0" fmla="*/ 17145 w 25400"/>
                              <a:gd name="connsiteY0" fmla="*/ 9525 h 12700"/>
                              <a:gd name="connsiteX1" fmla="*/ 9525 w 25400"/>
                              <a:gd name="connsiteY1" fmla="*/ 12065 h 12700"/>
                              <a:gd name="connsiteX2" fmla="*/ 17145 w 254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7145" y="9525"/>
                                </a:moveTo>
                                <a:cubicBezTo>
                                  <a:pt x="14605" y="10795"/>
                                  <a:pt x="12065" y="8255"/>
                                  <a:pt x="9525" y="12065"/>
                                </a:cubicBezTo>
                                <a:cubicBezTo>
                                  <a:pt x="13335" y="13335"/>
                                  <a:pt x="15875" y="13335"/>
                                  <a:pt x="1714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11" name="Freeform: Shape 10411"/>
                        <wps:cNvSpPr/>
                        <wps:spPr>
                          <a:xfrm>
                            <a:off x="730885" y="6489136"/>
                            <a:ext cx="12700" cy="25400"/>
                          </a:xfrm>
                          <a:custGeom>
                            <a:avLst/>
                            <a:gdLst>
                              <a:gd name="connsiteX0" fmla="*/ 12065 w 12700"/>
                              <a:gd name="connsiteY0" fmla="*/ 10089 h 25400"/>
                              <a:gd name="connsiteX1" fmla="*/ 12065 w 12700"/>
                              <a:gd name="connsiteY1" fmla="*/ 10089 h 25400"/>
                              <a:gd name="connsiteX2" fmla="*/ 9525 w 12700"/>
                              <a:gd name="connsiteY2" fmla="*/ 17710 h 25400"/>
                              <a:gd name="connsiteX3" fmla="*/ 12065 w 12700"/>
                              <a:gd name="connsiteY3" fmla="*/ 10089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700" h="25400">
                                <a:moveTo>
                                  <a:pt x="12065" y="10089"/>
                                </a:moveTo>
                                <a:cubicBezTo>
                                  <a:pt x="10795" y="10089"/>
                                  <a:pt x="10795" y="8819"/>
                                  <a:pt x="12065" y="10089"/>
                                </a:cubicBezTo>
                                <a:lnTo>
                                  <a:pt x="9525" y="17710"/>
                                </a:lnTo>
                                <a:cubicBezTo>
                                  <a:pt x="12065" y="15169"/>
                                  <a:pt x="12065" y="12630"/>
                                  <a:pt x="12065" y="1008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12" name="Freeform: Shape 10412"/>
                        <wps:cNvSpPr/>
                        <wps:spPr>
                          <a:xfrm>
                            <a:off x="649605" y="6051170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2445 h 12700"/>
                              <a:gd name="connsiteX1" fmla="*/ 18415 w 25400"/>
                              <a:gd name="connsiteY1" fmla="*/ 11175 h 12700"/>
                              <a:gd name="connsiteX2" fmla="*/ 9525 w 25400"/>
                              <a:gd name="connsiteY2" fmla="*/ 1244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2445"/>
                                </a:moveTo>
                                <a:cubicBezTo>
                                  <a:pt x="12065" y="13715"/>
                                  <a:pt x="14605" y="9905"/>
                                  <a:pt x="18415" y="11175"/>
                                </a:cubicBezTo>
                                <a:cubicBezTo>
                                  <a:pt x="17145" y="7365"/>
                                  <a:pt x="10795" y="11175"/>
                                  <a:pt x="9525" y="1244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13" name="Freeform: Shape 10413"/>
                        <wps:cNvSpPr/>
                        <wps:spPr>
                          <a:xfrm>
                            <a:off x="729359" y="5855495"/>
                            <a:ext cx="12700" cy="12700"/>
                          </a:xfrm>
                          <a:custGeom>
                            <a:avLst/>
                            <a:gdLst>
                              <a:gd name="connsiteX0" fmla="*/ 13591 w 12700"/>
                              <a:gd name="connsiteY0" fmla="*/ 11270 h 12700"/>
                              <a:gd name="connsiteX1" fmla="*/ 9781 w 12700"/>
                              <a:gd name="connsiteY1" fmla="*/ 10000 h 12700"/>
                              <a:gd name="connsiteX2" fmla="*/ 13591 w 12700"/>
                              <a:gd name="connsiteY2" fmla="*/ 11270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3591" y="11270"/>
                                </a:moveTo>
                                <a:cubicBezTo>
                                  <a:pt x="14861" y="7460"/>
                                  <a:pt x="11051" y="11270"/>
                                  <a:pt x="9781" y="10000"/>
                                </a:cubicBezTo>
                                <a:cubicBezTo>
                                  <a:pt x="8511" y="15080"/>
                                  <a:pt x="12321" y="10000"/>
                                  <a:pt x="13591" y="1127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14" name="Freeform: Shape 10414"/>
                        <wps:cNvSpPr/>
                        <wps:spPr>
                          <a:xfrm>
                            <a:off x="669925" y="6078468"/>
                            <a:ext cx="38100" cy="25400"/>
                          </a:xfrm>
                          <a:custGeom>
                            <a:avLst/>
                            <a:gdLst>
                              <a:gd name="connsiteX0" fmla="*/ 32385 w 38100"/>
                              <a:gd name="connsiteY0" fmla="*/ 10547 h 25400"/>
                              <a:gd name="connsiteX1" fmla="*/ 20955 w 38100"/>
                              <a:gd name="connsiteY1" fmla="*/ 14357 h 25400"/>
                              <a:gd name="connsiteX2" fmla="*/ 23495 w 38100"/>
                              <a:gd name="connsiteY2" fmla="*/ 14357 h 25400"/>
                              <a:gd name="connsiteX3" fmla="*/ 23495 w 38100"/>
                              <a:gd name="connsiteY3" fmla="*/ 15627 h 25400"/>
                              <a:gd name="connsiteX4" fmla="*/ 15875 w 38100"/>
                              <a:gd name="connsiteY4" fmla="*/ 16897 h 25400"/>
                              <a:gd name="connsiteX5" fmla="*/ 12065 w 38100"/>
                              <a:gd name="connsiteY5" fmla="*/ 13087 h 25400"/>
                              <a:gd name="connsiteX6" fmla="*/ 12065 w 38100"/>
                              <a:gd name="connsiteY6" fmla="*/ 13087 h 25400"/>
                              <a:gd name="connsiteX7" fmla="*/ 9525 w 38100"/>
                              <a:gd name="connsiteY7" fmla="*/ 14357 h 25400"/>
                              <a:gd name="connsiteX8" fmla="*/ 9525 w 38100"/>
                              <a:gd name="connsiteY8" fmla="*/ 15627 h 25400"/>
                              <a:gd name="connsiteX9" fmla="*/ 9525 w 38100"/>
                              <a:gd name="connsiteY9" fmla="*/ 15627 h 25400"/>
                              <a:gd name="connsiteX10" fmla="*/ 10795 w 38100"/>
                              <a:gd name="connsiteY10" fmla="*/ 15627 h 25400"/>
                              <a:gd name="connsiteX11" fmla="*/ 9525 w 38100"/>
                              <a:gd name="connsiteY11" fmla="*/ 14357 h 25400"/>
                              <a:gd name="connsiteX12" fmla="*/ 12065 w 38100"/>
                              <a:gd name="connsiteY12" fmla="*/ 14357 h 25400"/>
                              <a:gd name="connsiteX13" fmla="*/ 14605 w 38100"/>
                              <a:gd name="connsiteY13" fmla="*/ 18167 h 25400"/>
                              <a:gd name="connsiteX14" fmla="*/ 23495 w 38100"/>
                              <a:gd name="connsiteY14" fmla="*/ 15627 h 25400"/>
                              <a:gd name="connsiteX15" fmla="*/ 23495 w 38100"/>
                              <a:gd name="connsiteY15" fmla="*/ 15627 h 25400"/>
                              <a:gd name="connsiteX16" fmla="*/ 32385 w 38100"/>
                              <a:gd name="connsiteY16" fmla="*/ 10547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38100" h="25400">
                                <a:moveTo>
                                  <a:pt x="32385" y="10547"/>
                                </a:moveTo>
                                <a:cubicBezTo>
                                  <a:pt x="27305" y="8007"/>
                                  <a:pt x="23495" y="10547"/>
                                  <a:pt x="20955" y="14357"/>
                                </a:cubicBezTo>
                                <a:lnTo>
                                  <a:pt x="23495" y="14357"/>
                                </a:lnTo>
                                <a:lnTo>
                                  <a:pt x="23495" y="15627"/>
                                </a:lnTo>
                                <a:cubicBezTo>
                                  <a:pt x="20955" y="15627"/>
                                  <a:pt x="18415" y="16897"/>
                                  <a:pt x="15875" y="16897"/>
                                </a:cubicBezTo>
                                <a:cubicBezTo>
                                  <a:pt x="14605" y="14357"/>
                                  <a:pt x="13335" y="13087"/>
                                  <a:pt x="12065" y="13087"/>
                                </a:cubicBezTo>
                                <a:lnTo>
                                  <a:pt x="12065" y="13087"/>
                                </a:lnTo>
                                <a:lnTo>
                                  <a:pt x="9525" y="14357"/>
                                </a:lnTo>
                                <a:cubicBezTo>
                                  <a:pt x="9525" y="14357"/>
                                  <a:pt x="9525" y="15627"/>
                                  <a:pt x="9525" y="15627"/>
                                </a:cubicBezTo>
                                <a:cubicBezTo>
                                  <a:pt x="9525" y="15627"/>
                                  <a:pt x="9525" y="15627"/>
                                  <a:pt x="9525" y="15627"/>
                                </a:cubicBezTo>
                                <a:cubicBezTo>
                                  <a:pt x="9525" y="15627"/>
                                  <a:pt x="10795" y="15627"/>
                                  <a:pt x="10795" y="15627"/>
                                </a:cubicBezTo>
                                <a:lnTo>
                                  <a:pt x="9525" y="14357"/>
                                </a:lnTo>
                                <a:lnTo>
                                  <a:pt x="12065" y="14357"/>
                                </a:lnTo>
                                <a:lnTo>
                                  <a:pt x="14605" y="18167"/>
                                </a:lnTo>
                                <a:cubicBezTo>
                                  <a:pt x="18415" y="19437"/>
                                  <a:pt x="20955" y="18167"/>
                                  <a:pt x="23495" y="15627"/>
                                </a:cubicBezTo>
                                <a:lnTo>
                                  <a:pt x="23495" y="15627"/>
                                </a:lnTo>
                                <a:cubicBezTo>
                                  <a:pt x="28575" y="18167"/>
                                  <a:pt x="33655" y="16897"/>
                                  <a:pt x="32385" y="1054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15" name="Freeform: Shape 10415"/>
                        <wps:cNvSpPr/>
                        <wps:spPr>
                          <a:xfrm>
                            <a:off x="653245" y="566801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2235 w 12700"/>
                              <a:gd name="connsiteY0" fmla="*/ 9525 h 12700"/>
                              <a:gd name="connsiteX1" fmla="*/ 9695 w 12700"/>
                              <a:gd name="connsiteY1" fmla="*/ 9525 h 12700"/>
                              <a:gd name="connsiteX2" fmla="*/ 12235 w 127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2235" y="9525"/>
                                </a:moveTo>
                                <a:cubicBezTo>
                                  <a:pt x="10965" y="9525"/>
                                  <a:pt x="10965" y="9525"/>
                                  <a:pt x="9695" y="9525"/>
                                </a:cubicBezTo>
                                <a:cubicBezTo>
                                  <a:pt x="8425" y="12065"/>
                                  <a:pt x="14775" y="13335"/>
                                  <a:pt x="1223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16" name="Freeform: Shape 10416"/>
                        <wps:cNvSpPr/>
                        <wps:spPr>
                          <a:xfrm>
                            <a:off x="654685" y="5673090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2065 h 12700"/>
                              <a:gd name="connsiteX1" fmla="*/ 18415 w 25400"/>
                              <a:gd name="connsiteY1" fmla="*/ 13335 h 12700"/>
                              <a:gd name="connsiteX2" fmla="*/ 17145 w 25400"/>
                              <a:gd name="connsiteY2" fmla="*/ 9525 h 12700"/>
                              <a:gd name="connsiteX3" fmla="*/ 9525 w 25400"/>
                              <a:gd name="connsiteY3" fmla="*/ 1206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2065"/>
                                </a:moveTo>
                                <a:cubicBezTo>
                                  <a:pt x="13335" y="14605"/>
                                  <a:pt x="14605" y="13335"/>
                                  <a:pt x="18415" y="13335"/>
                                </a:cubicBezTo>
                                <a:cubicBezTo>
                                  <a:pt x="18415" y="12065"/>
                                  <a:pt x="15875" y="10795"/>
                                  <a:pt x="17145" y="9525"/>
                                </a:cubicBezTo>
                                <a:cubicBezTo>
                                  <a:pt x="13335" y="9525"/>
                                  <a:pt x="10795" y="9525"/>
                                  <a:pt x="9525" y="1206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17" name="Freeform: Shape 10417"/>
                        <wps:cNvSpPr/>
                        <wps:spPr>
                          <a:xfrm>
                            <a:off x="709295" y="5868035"/>
                            <a:ext cx="25400" cy="12700"/>
                          </a:xfrm>
                          <a:custGeom>
                            <a:avLst/>
                            <a:gdLst>
                              <a:gd name="connsiteX0" fmla="*/ 15875 w 25400"/>
                              <a:gd name="connsiteY0" fmla="*/ 11430 h 12700"/>
                              <a:gd name="connsiteX1" fmla="*/ 9525 w 25400"/>
                              <a:gd name="connsiteY1" fmla="*/ 11430 h 12700"/>
                              <a:gd name="connsiteX2" fmla="*/ 15875 w 25400"/>
                              <a:gd name="connsiteY2" fmla="*/ 11430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5875" y="11430"/>
                                </a:moveTo>
                                <a:cubicBezTo>
                                  <a:pt x="17145" y="8890"/>
                                  <a:pt x="10795" y="8890"/>
                                  <a:pt x="9525" y="11430"/>
                                </a:cubicBezTo>
                                <a:cubicBezTo>
                                  <a:pt x="13335" y="13970"/>
                                  <a:pt x="13335" y="10160"/>
                                  <a:pt x="15875" y="1143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18" name="Freeform: Shape 10418"/>
                        <wps:cNvSpPr/>
                        <wps:spPr>
                          <a:xfrm>
                            <a:off x="709295" y="6109335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11430 h 12700"/>
                              <a:gd name="connsiteX1" fmla="*/ 14605 w 12700"/>
                              <a:gd name="connsiteY1" fmla="*/ 11430 h 12700"/>
                              <a:gd name="connsiteX2" fmla="*/ 9525 w 12700"/>
                              <a:gd name="connsiteY2" fmla="*/ 11430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11430"/>
                                </a:moveTo>
                                <a:cubicBezTo>
                                  <a:pt x="12065" y="13970"/>
                                  <a:pt x="12065" y="10160"/>
                                  <a:pt x="14605" y="11430"/>
                                </a:cubicBezTo>
                                <a:cubicBezTo>
                                  <a:pt x="15875" y="8890"/>
                                  <a:pt x="9525" y="8890"/>
                                  <a:pt x="9525" y="1143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19" name="Freeform: Shape 10419"/>
                        <wps:cNvSpPr/>
                        <wps:spPr>
                          <a:xfrm>
                            <a:off x="650349" y="5866130"/>
                            <a:ext cx="101600" cy="50800"/>
                          </a:xfrm>
                          <a:custGeom>
                            <a:avLst/>
                            <a:gdLst>
                              <a:gd name="connsiteX0" fmla="*/ 12591 w 101600"/>
                              <a:gd name="connsiteY0" fmla="*/ 47625 h 50800"/>
                              <a:gd name="connsiteX1" fmla="*/ 31641 w 101600"/>
                              <a:gd name="connsiteY1" fmla="*/ 42545 h 50800"/>
                              <a:gd name="connsiteX2" fmla="*/ 43071 w 101600"/>
                              <a:gd name="connsiteY2" fmla="*/ 38735 h 50800"/>
                              <a:gd name="connsiteX3" fmla="*/ 43071 w 101600"/>
                              <a:gd name="connsiteY3" fmla="*/ 38735 h 50800"/>
                              <a:gd name="connsiteX4" fmla="*/ 50691 w 101600"/>
                              <a:gd name="connsiteY4" fmla="*/ 33655 h 50800"/>
                              <a:gd name="connsiteX5" fmla="*/ 54501 w 101600"/>
                              <a:gd name="connsiteY5" fmla="*/ 32385 h 50800"/>
                              <a:gd name="connsiteX6" fmla="*/ 102761 w 101600"/>
                              <a:gd name="connsiteY6" fmla="*/ 13335 h 50800"/>
                              <a:gd name="connsiteX7" fmla="*/ 104031 w 101600"/>
                              <a:gd name="connsiteY7" fmla="*/ 10795 h 50800"/>
                              <a:gd name="connsiteX8" fmla="*/ 101491 w 101600"/>
                              <a:gd name="connsiteY8" fmla="*/ 9525 h 50800"/>
                              <a:gd name="connsiteX9" fmla="*/ 53231 w 101600"/>
                              <a:gd name="connsiteY9" fmla="*/ 28575 h 50800"/>
                              <a:gd name="connsiteX10" fmla="*/ 48151 w 101600"/>
                              <a:gd name="connsiteY10" fmla="*/ 29845 h 50800"/>
                              <a:gd name="connsiteX11" fmla="*/ 48151 w 101600"/>
                              <a:gd name="connsiteY11" fmla="*/ 29845 h 50800"/>
                              <a:gd name="connsiteX12" fmla="*/ 41801 w 101600"/>
                              <a:gd name="connsiteY12" fmla="*/ 31115 h 50800"/>
                              <a:gd name="connsiteX13" fmla="*/ 41801 w 101600"/>
                              <a:gd name="connsiteY13" fmla="*/ 34925 h 50800"/>
                              <a:gd name="connsiteX14" fmla="*/ 30371 w 101600"/>
                              <a:gd name="connsiteY14" fmla="*/ 38735 h 50800"/>
                              <a:gd name="connsiteX15" fmla="*/ 11321 w 101600"/>
                              <a:gd name="connsiteY15" fmla="*/ 43815 h 50800"/>
                              <a:gd name="connsiteX16" fmla="*/ 10051 w 101600"/>
                              <a:gd name="connsiteY16" fmla="*/ 46355 h 50800"/>
                              <a:gd name="connsiteX17" fmla="*/ 11321 w 101600"/>
                              <a:gd name="connsiteY17" fmla="*/ 47625 h 50800"/>
                              <a:gd name="connsiteX18" fmla="*/ 12591 w 101600"/>
                              <a:gd name="connsiteY18" fmla="*/ 47625 h 50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101600" h="50800">
                                <a:moveTo>
                                  <a:pt x="12591" y="47625"/>
                                </a:moveTo>
                                <a:cubicBezTo>
                                  <a:pt x="18941" y="46355"/>
                                  <a:pt x="25291" y="45085"/>
                                  <a:pt x="31641" y="42545"/>
                                </a:cubicBezTo>
                                <a:cubicBezTo>
                                  <a:pt x="35451" y="41275"/>
                                  <a:pt x="39261" y="40005"/>
                                  <a:pt x="43071" y="38735"/>
                                </a:cubicBezTo>
                                <a:cubicBezTo>
                                  <a:pt x="43071" y="38735"/>
                                  <a:pt x="43071" y="38735"/>
                                  <a:pt x="43071" y="38735"/>
                                </a:cubicBezTo>
                                <a:cubicBezTo>
                                  <a:pt x="46881" y="37465"/>
                                  <a:pt x="48151" y="37465"/>
                                  <a:pt x="50691" y="33655"/>
                                </a:cubicBezTo>
                                <a:lnTo>
                                  <a:pt x="54501" y="32385"/>
                                </a:lnTo>
                                <a:cubicBezTo>
                                  <a:pt x="71011" y="26035"/>
                                  <a:pt x="87521" y="20955"/>
                                  <a:pt x="102761" y="13335"/>
                                </a:cubicBezTo>
                                <a:cubicBezTo>
                                  <a:pt x="104031" y="13335"/>
                                  <a:pt x="104031" y="12065"/>
                                  <a:pt x="104031" y="10795"/>
                                </a:cubicBezTo>
                                <a:cubicBezTo>
                                  <a:pt x="104031" y="9525"/>
                                  <a:pt x="102761" y="9525"/>
                                  <a:pt x="101491" y="9525"/>
                                </a:cubicBezTo>
                                <a:cubicBezTo>
                                  <a:pt x="86251" y="15875"/>
                                  <a:pt x="69741" y="22225"/>
                                  <a:pt x="53231" y="28575"/>
                                </a:cubicBezTo>
                                <a:lnTo>
                                  <a:pt x="48151" y="29845"/>
                                </a:lnTo>
                                <a:lnTo>
                                  <a:pt x="48151" y="29845"/>
                                </a:lnTo>
                                <a:cubicBezTo>
                                  <a:pt x="45611" y="28575"/>
                                  <a:pt x="44341" y="32385"/>
                                  <a:pt x="41801" y="31115"/>
                                </a:cubicBezTo>
                                <a:cubicBezTo>
                                  <a:pt x="40531" y="32385"/>
                                  <a:pt x="40531" y="33655"/>
                                  <a:pt x="41801" y="34925"/>
                                </a:cubicBezTo>
                                <a:cubicBezTo>
                                  <a:pt x="37991" y="36195"/>
                                  <a:pt x="34181" y="37465"/>
                                  <a:pt x="30371" y="38735"/>
                                </a:cubicBezTo>
                                <a:cubicBezTo>
                                  <a:pt x="24021" y="41275"/>
                                  <a:pt x="17671" y="42545"/>
                                  <a:pt x="11321" y="43815"/>
                                </a:cubicBezTo>
                                <a:cubicBezTo>
                                  <a:pt x="10051" y="43815"/>
                                  <a:pt x="8781" y="45085"/>
                                  <a:pt x="10051" y="46355"/>
                                </a:cubicBezTo>
                                <a:cubicBezTo>
                                  <a:pt x="10051" y="47625"/>
                                  <a:pt x="11321" y="47625"/>
                                  <a:pt x="11321" y="47625"/>
                                </a:cubicBezTo>
                                <a:cubicBezTo>
                                  <a:pt x="11321" y="47625"/>
                                  <a:pt x="11321" y="47625"/>
                                  <a:pt x="12591" y="476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20" name="Freeform: Shape 10420"/>
                        <wps:cNvSpPr/>
                        <wps:spPr>
                          <a:xfrm>
                            <a:off x="704215" y="6098540"/>
                            <a:ext cx="38100" cy="25400"/>
                          </a:xfrm>
                          <a:custGeom>
                            <a:avLst/>
                            <a:gdLst>
                              <a:gd name="connsiteX0" fmla="*/ 28575 w 38100"/>
                              <a:gd name="connsiteY0" fmla="*/ 15875 h 25400"/>
                              <a:gd name="connsiteX1" fmla="*/ 26035 w 38100"/>
                              <a:gd name="connsiteY1" fmla="*/ 17145 h 25400"/>
                              <a:gd name="connsiteX2" fmla="*/ 24765 w 38100"/>
                              <a:gd name="connsiteY2" fmla="*/ 18415 h 25400"/>
                              <a:gd name="connsiteX3" fmla="*/ 24765 w 38100"/>
                              <a:gd name="connsiteY3" fmla="*/ 18415 h 25400"/>
                              <a:gd name="connsiteX4" fmla="*/ 29845 w 38100"/>
                              <a:gd name="connsiteY4" fmla="*/ 17145 h 25400"/>
                              <a:gd name="connsiteX5" fmla="*/ 33655 w 38100"/>
                              <a:gd name="connsiteY5" fmla="*/ 14605 h 25400"/>
                              <a:gd name="connsiteX6" fmla="*/ 32385 w 38100"/>
                              <a:gd name="connsiteY6" fmla="*/ 9525 h 25400"/>
                              <a:gd name="connsiteX7" fmla="*/ 23495 w 38100"/>
                              <a:gd name="connsiteY7" fmla="*/ 12065 h 25400"/>
                              <a:gd name="connsiteX8" fmla="*/ 10795 w 38100"/>
                              <a:gd name="connsiteY8" fmla="*/ 15875 h 25400"/>
                              <a:gd name="connsiteX9" fmla="*/ 9525 w 38100"/>
                              <a:gd name="connsiteY9" fmla="*/ 17145 h 25400"/>
                              <a:gd name="connsiteX10" fmla="*/ 9525 w 38100"/>
                              <a:gd name="connsiteY10" fmla="*/ 18415 h 25400"/>
                              <a:gd name="connsiteX11" fmla="*/ 9525 w 38100"/>
                              <a:gd name="connsiteY11" fmla="*/ 18415 h 25400"/>
                              <a:gd name="connsiteX12" fmla="*/ 23495 w 38100"/>
                              <a:gd name="connsiteY12" fmla="*/ 13335 h 25400"/>
                              <a:gd name="connsiteX13" fmla="*/ 31115 w 38100"/>
                              <a:gd name="connsiteY13" fmla="*/ 10795 h 25400"/>
                              <a:gd name="connsiteX14" fmla="*/ 28575 w 38100"/>
                              <a:gd name="connsiteY14" fmla="*/ 1587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38100" h="25400">
                                <a:moveTo>
                                  <a:pt x="28575" y="15875"/>
                                </a:moveTo>
                                <a:cubicBezTo>
                                  <a:pt x="28575" y="15875"/>
                                  <a:pt x="26035" y="17145"/>
                                  <a:pt x="26035" y="17145"/>
                                </a:cubicBezTo>
                                <a:cubicBezTo>
                                  <a:pt x="26035" y="17145"/>
                                  <a:pt x="24765" y="18415"/>
                                  <a:pt x="24765" y="18415"/>
                                </a:cubicBezTo>
                                <a:lnTo>
                                  <a:pt x="24765" y="18415"/>
                                </a:lnTo>
                                <a:lnTo>
                                  <a:pt x="29845" y="17145"/>
                                </a:lnTo>
                                <a:cubicBezTo>
                                  <a:pt x="31115" y="15875"/>
                                  <a:pt x="32385" y="15875"/>
                                  <a:pt x="33655" y="14605"/>
                                </a:cubicBezTo>
                                <a:cubicBezTo>
                                  <a:pt x="34925" y="12065"/>
                                  <a:pt x="33655" y="9525"/>
                                  <a:pt x="32385" y="9525"/>
                                </a:cubicBezTo>
                                <a:cubicBezTo>
                                  <a:pt x="28575" y="10795"/>
                                  <a:pt x="26035" y="10795"/>
                                  <a:pt x="23495" y="12065"/>
                                </a:cubicBezTo>
                                <a:cubicBezTo>
                                  <a:pt x="19685" y="14605"/>
                                  <a:pt x="15875" y="15875"/>
                                  <a:pt x="10795" y="15875"/>
                                </a:cubicBezTo>
                                <a:cubicBezTo>
                                  <a:pt x="10795" y="15875"/>
                                  <a:pt x="9525" y="15875"/>
                                  <a:pt x="9525" y="17145"/>
                                </a:cubicBezTo>
                                <a:cubicBezTo>
                                  <a:pt x="9525" y="17145"/>
                                  <a:pt x="9525" y="18415"/>
                                  <a:pt x="9525" y="18415"/>
                                </a:cubicBezTo>
                                <a:cubicBezTo>
                                  <a:pt x="9525" y="18415"/>
                                  <a:pt x="9525" y="18415"/>
                                  <a:pt x="9525" y="18415"/>
                                </a:cubicBezTo>
                                <a:cubicBezTo>
                                  <a:pt x="14605" y="18415"/>
                                  <a:pt x="18415" y="15875"/>
                                  <a:pt x="23495" y="13335"/>
                                </a:cubicBezTo>
                                <a:cubicBezTo>
                                  <a:pt x="26035" y="12065"/>
                                  <a:pt x="28575" y="10795"/>
                                  <a:pt x="31115" y="10795"/>
                                </a:cubicBezTo>
                                <a:cubicBezTo>
                                  <a:pt x="31115" y="14605"/>
                                  <a:pt x="29845" y="14605"/>
                                  <a:pt x="28575" y="1587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21" name="Freeform: Shape 10421"/>
                        <wps:cNvSpPr/>
                        <wps:spPr>
                          <a:xfrm>
                            <a:off x="728345" y="6107074"/>
                            <a:ext cx="25400" cy="254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1151 h 25400"/>
                              <a:gd name="connsiteX1" fmla="*/ 14605 w 25400"/>
                              <a:gd name="connsiteY1" fmla="*/ 17501 h 25400"/>
                              <a:gd name="connsiteX2" fmla="*/ 17145 w 25400"/>
                              <a:gd name="connsiteY2" fmla="*/ 16231 h 25400"/>
                              <a:gd name="connsiteX3" fmla="*/ 15875 w 25400"/>
                              <a:gd name="connsiteY3" fmla="*/ 14961 h 25400"/>
                              <a:gd name="connsiteX4" fmla="*/ 18415 w 25400"/>
                              <a:gd name="connsiteY4" fmla="*/ 14961 h 25400"/>
                              <a:gd name="connsiteX5" fmla="*/ 19685 w 25400"/>
                              <a:gd name="connsiteY5" fmla="*/ 12421 h 25400"/>
                              <a:gd name="connsiteX6" fmla="*/ 17145 w 25400"/>
                              <a:gd name="connsiteY6" fmla="*/ 12421 h 25400"/>
                              <a:gd name="connsiteX7" fmla="*/ 17145 w 25400"/>
                              <a:gd name="connsiteY7" fmla="*/ 9881 h 25400"/>
                              <a:gd name="connsiteX8" fmla="*/ 9525 w 25400"/>
                              <a:gd name="connsiteY8" fmla="*/ 11151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9525" y="11151"/>
                                </a:moveTo>
                                <a:cubicBezTo>
                                  <a:pt x="10795" y="13691"/>
                                  <a:pt x="12065" y="16231"/>
                                  <a:pt x="14605" y="17501"/>
                                </a:cubicBezTo>
                                <a:cubicBezTo>
                                  <a:pt x="15875" y="16231"/>
                                  <a:pt x="15875" y="17501"/>
                                  <a:pt x="17145" y="16231"/>
                                </a:cubicBezTo>
                                <a:lnTo>
                                  <a:pt x="15875" y="14961"/>
                                </a:lnTo>
                                <a:lnTo>
                                  <a:pt x="18415" y="14961"/>
                                </a:lnTo>
                                <a:cubicBezTo>
                                  <a:pt x="18415" y="13691"/>
                                  <a:pt x="19685" y="13691"/>
                                  <a:pt x="19685" y="12421"/>
                                </a:cubicBezTo>
                                <a:lnTo>
                                  <a:pt x="17145" y="12421"/>
                                </a:lnTo>
                                <a:lnTo>
                                  <a:pt x="17145" y="9881"/>
                                </a:lnTo>
                                <a:cubicBezTo>
                                  <a:pt x="13335" y="8611"/>
                                  <a:pt x="12065" y="11151"/>
                                  <a:pt x="9525" y="1115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22" name="Freeform: Shape 10422"/>
                        <wps:cNvSpPr/>
                        <wps:spPr>
                          <a:xfrm>
                            <a:off x="734695" y="6106160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3335 h 12700"/>
                              <a:gd name="connsiteX1" fmla="*/ 18415 w 25400"/>
                              <a:gd name="connsiteY1" fmla="*/ 9525 h 12700"/>
                              <a:gd name="connsiteX2" fmla="*/ 9525 w 25400"/>
                              <a:gd name="connsiteY2" fmla="*/ 1333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3335"/>
                                </a:moveTo>
                                <a:lnTo>
                                  <a:pt x="18415" y="9525"/>
                                </a:lnTo>
                                <a:cubicBezTo>
                                  <a:pt x="15875" y="10795"/>
                                  <a:pt x="10795" y="9525"/>
                                  <a:pt x="9525" y="1333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23" name="Freeform: Shape 10423"/>
                        <wps:cNvSpPr/>
                        <wps:spPr>
                          <a:xfrm>
                            <a:off x="787642" y="6374003"/>
                            <a:ext cx="12700" cy="12700"/>
                          </a:xfrm>
                          <a:custGeom>
                            <a:avLst/>
                            <a:gdLst>
                              <a:gd name="connsiteX0" fmla="*/ 12458 w 12700"/>
                              <a:gd name="connsiteY0" fmla="*/ 9652 h 12700"/>
                              <a:gd name="connsiteX1" fmla="*/ 12458 w 12700"/>
                              <a:gd name="connsiteY1" fmla="*/ 9652 h 12700"/>
                              <a:gd name="connsiteX2" fmla="*/ 12458 w 12700"/>
                              <a:gd name="connsiteY2" fmla="*/ 9652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2458" y="9652"/>
                                </a:moveTo>
                                <a:cubicBezTo>
                                  <a:pt x="7378" y="8381"/>
                                  <a:pt x="9918" y="17272"/>
                                  <a:pt x="12458" y="9652"/>
                                </a:cubicBezTo>
                                <a:lnTo>
                                  <a:pt x="12458" y="965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24" name="Freeform: Shape 10424"/>
                        <wps:cNvSpPr/>
                        <wps:spPr>
                          <a:xfrm>
                            <a:off x="874395" y="6252351"/>
                            <a:ext cx="12700" cy="12700"/>
                          </a:xfrm>
                          <a:custGeom>
                            <a:avLst/>
                            <a:gdLst>
                              <a:gd name="connsiteX0" fmla="*/ 14605 w 12700"/>
                              <a:gd name="connsiteY0" fmla="*/ 10654 h 12700"/>
                              <a:gd name="connsiteX1" fmla="*/ 9525 w 12700"/>
                              <a:gd name="connsiteY1" fmla="*/ 10654 h 12700"/>
                              <a:gd name="connsiteX2" fmla="*/ 10795 w 12700"/>
                              <a:gd name="connsiteY2" fmla="*/ 10654 h 12700"/>
                              <a:gd name="connsiteX3" fmla="*/ 10795 w 12700"/>
                              <a:gd name="connsiteY3" fmla="*/ 11924 h 12700"/>
                              <a:gd name="connsiteX4" fmla="*/ 14605 w 12700"/>
                              <a:gd name="connsiteY4" fmla="*/ 10654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4605" y="10654"/>
                                </a:moveTo>
                                <a:cubicBezTo>
                                  <a:pt x="15875" y="8114"/>
                                  <a:pt x="10795" y="10654"/>
                                  <a:pt x="9525" y="10654"/>
                                </a:cubicBezTo>
                                <a:lnTo>
                                  <a:pt x="10795" y="10654"/>
                                </a:lnTo>
                                <a:lnTo>
                                  <a:pt x="10795" y="11924"/>
                                </a:lnTo>
                                <a:cubicBezTo>
                                  <a:pt x="12065" y="13194"/>
                                  <a:pt x="12065" y="9384"/>
                                  <a:pt x="14605" y="1065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25" name="Freeform: Shape 10425"/>
                        <wps:cNvSpPr/>
                        <wps:spPr>
                          <a:xfrm>
                            <a:off x="546735" y="6103620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3335 h 12700"/>
                              <a:gd name="connsiteX1" fmla="*/ 18415 w 25400"/>
                              <a:gd name="connsiteY1" fmla="*/ 9525 h 12700"/>
                              <a:gd name="connsiteX2" fmla="*/ 9525 w 25400"/>
                              <a:gd name="connsiteY2" fmla="*/ 1333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3335"/>
                                </a:moveTo>
                                <a:lnTo>
                                  <a:pt x="18415" y="9525"/>
                                </a:lnTo>
                                <a:cubicBezTo>
                                  <a:pt x="14605" y="9525"/>
                                  <a:pt x="10795" y="9525"/>
                                  <a:pt x="9525" y="1333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26" name="Freeform: Shape 10426"/>
                        <wps:cNvSpPr/>
                        <wps:spPr>
                          <a:xfrm>
                            <a:off x="603885" y="614299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0795 w 12700"/>
                              <a:gd name="connsiteY0" fmla="*/ 9525 h 12700"/>
                              <a:gd name="connsiteX1" fmla="*/ 9525 w 12700"/>
                              <a:gd name="connsiteY1" fmla="*/ 13335 h 12700"/>
                              <a:gd name="connsiteX2" fmla="*/ 13335 w 12700"/>
                              <a:gd name="connsiteY2" fmla="*/ 14605 h 12700"/>
                              <a:gd name="connsiteX3" fmla="*/ 10795 w 12700"/>
                              <a:gd name="connsiteY3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0795" y="9525"/>
                                </a:moveTo>
                                <a:cubicBezTo>
                                  <a:pt x="10795" y="10795"/>
                                  <a:pt x="9525" y="12065"/>
                                  <a:pt x="9525" y="13335"/>
                                </a:cubicBezTo>
                                <a:cubicBezTo>
                                  <a:pt x="12065" y="14605"/>
                                  <a:pt x="13335" y="13335"/>
                                  <a:pt x="13335" y="14605"/>
                                </a:cubicBezTo>
                                <a:cubicBezTo>
                                  <a:pt x="17145" y="14605"/>
                                  <a:pt x="13335" y="9525"/>
                                  <a:pt x="1079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27" name="Freeform: Shape 10427"/>
                        <wps:cNvSpPr/>
                        <wps:spPr>
                          <a:xfrm>
                            <a:off x="585707" y="6107935"/>
                            <a:ext cx="25400" cy="25400"/>
                          </a:xfrm>
                          <a:custGeom>
                            <a:avLst/>
                            <a:gdLst>
                              <a:gd name="connsiteX0" fmla="*/ 17543 w 25400"/>
                              <a:gd name="connsiteY0" fmla="*/ 11560 h 25400"/>
                              <a:gd name="connsiteX1" fmla="*/ 11193 w 25400"/>
                              <a:gd name="connsiteY1" fmla="*/ 10290 h 25400"/>
                              <a:gd name="connsiteX2" fmla="*/ 13733 w 25400"/>
                              <a:gd name="connsiteY2" fmla="*/ 17910 h 25400"/>
                              <a:gd name="connsiteX3" fmla="*/ 17543 w 25400"/>
                              <a:gd name="connsiteY3" fmla="*/ 11560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7543" y="11560"/>
                                </a:moveTo>
                                <a:cubicBezTo>
                                  <a:pt x="17543" y="6480"/>
                                  <a:pt x="13733" y="12830"/>
                                  <a:pt x="11193" y="10290"/>
                                </a:cubicBezTo>
                                <a:cubicBezTo>
                                  <a:pt x="8653" y="14100"/>
                                  <a:pt x="8653" y="16640"/>
                                  <a:pt x="13733" y="17910"/>
                                </a:cubicBezTo>
                                <a:cubicBezTo>
                                  <a:pt x="16273" y="16640"/>
                                  <a:pt x="13733" y="10290"/>
                                  <a:pt x="17543" y="1156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28" name="Freeform: Shape 10428"/>
                        <wps:cNvSpPr/>
                        <wps:spPr>
                          <a:xfrm>
                            <a:off x="575741" y="6137910"/>
                            <a:ext cx="12700" cy="12700"/>
                          </a:xfrm>
                          <a:custGeom>
                            <a:avLst/>
                            <a:gdLst>
                              <a:gd name="connsiteX0" fmla="*/ 9729 w 12700"/>
                              <a:gd name="connsiteY0" fmla="*/ 10795 h 12700"/>
                              <a:gd name="connsiteX1" fmla="*/ 13539 w 12700"/>
                              <a:gd name="connsiteY1" fmla="*/ 9525 h 12700"/>
                              <a:gd name="connsiteX2" fmla="*/ 9729 w 12700"/>
                              <a:gd name="connsiteY2" fmla="*/ 1079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729" y="10795"/>
                                </a:moveTo>
                                <a:cubicBezTo>
                                  <a:pt x="8459" y="14605"/>
                                  <a:pt x="13539" y="13335"/>
                                  <a:pt x="13539" y="9525"/>
                                </a:cubicBezTo>
                                <a:cubicBezTo>
                                  <a:pt x="10999" y="9525"/>
                                  <a:pt x="10999" y="10795"/>
                                  <a:pt x="9729" y="107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29" name="Freeform: Shape 10429"/>
                        <wps:cNvSpPr/>
                        <wps:spPr>
                          <a:xfrm>
                            <a:off x="588645" y="6138974"/>
                            <a:ext cx="25400" cy="12700"/>
                          </a:xfrm>
                          <a:custGeom>
                            <a:avLst/>
                            <a:gdLst>
                              <a:gd name="connsiteX0" fmla="*/ 15875 w 25400"/>
                              <a:gd name="connsiteY0" fmla="*/ 9731 h 12700"/>
                              <a:gd name="connsiteX1" fmla="*/ 9525 w 25400"/>
                              <a:gd name="connsiteY1" fmla="*/ 12271 h 12700"/>
                              <a:gd name="connsiteX2" fmla="*/ 15875 w 25400"/>
                              <a:gd name="connsiteY2" fmla="*/ 9731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5875" y="9731"/>
                                </a:moveTo>
                                <a:cubicBezTo>
                                  <a:pt x="13335" y="8461"/>
                                  <a:pt x="12065" y="13541"/>
                                  <a:pt x="9525" y="12271"/>
                                </a:cubicBezTo>
                                <a:cubicBezTo>
                                  <a:pt x="10795" y="16081"/>
                                  <a:pt x="15875" y="12271"/>
                                  <a:pt x="15875" y="973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30" name="Freeform: Shape 10430"/>
                        <wps:cNvSpPr/>
                        <wps:spPr>
                          <a:xfrm>
                            <a:off x="610235" y="6112510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4605 h 12700"/>
                              <a:gd name="connsiteX1" fmla="*/ 17145 w 25400"/>
                              <a:gd name="connsiteY1" fmla="*/ 9525 h 12700"/>
                              <a:gd name="connsiteX2" fmla="*/ 9525 w 25400"/>
                              <a:gd name="connsiteY2" fmla="*/ 1460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4605"/>
                                </a:moveTo>
                                <a:cubicBezTo>
                                  <a:pt x="13335" y="14605"/>
                                  <a:pt x="14605" y="12065"/>
                                  <a:pt x="17145" y="9525"/>
                                </a:cubicBezTo>
                                <a:lnTo>
                                  <a:pt x="9525" y="1460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31" name="Freeform: Shape 10431"/>
                        <wps:cNvSpPr/>
                        <wps:spPr>
                          <a:xfrm>
                            <a:off x="616585" y="6126480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3335 h 12700"/>
                              <a:gd name="connsiteX1" fmla="*/ 18415 w 25400"/>
                              <a:gd name="connsiteY1" fmla="*/ 9525 h 12700"/>
                              <a:gd name="connsiteX2" fmla="*/ 9525 w 25400"/>
                              <a:gd name="connsiteY2" fmla="*/ 1333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3335"/>
                                </a:moveTo>
                                <a:cubicBezTo>
                                  <a:pt x="13335" y="13335"/>
                                  <a:pt x="14605" y="10795"/>
                                  <a:pt x="18415" y="9525"/>
                                </a:cubicBezTo>
                                <a:lnTo>
                                  <a:pt x="9525" y="1333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32" name="Freeform: Shape 10432"/>
                        <wps:cNvSpPr/>
                        <wps:spPr>
                          <a:xfrm>
                            <a:off x="589915" y="6122529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3476 h 12700"/>
                              <a:gd name="connsiteX1" fmla="*/ 18415 w 25400"/>
                              <a:gd name="connsiteY1" fmla="*/ 9666 h 12700"/>
                              <a:gd name="connsiteX2" fmla="*/ 9525 w 25400"/>
                              <a:gd name="connsiteY2" fmla="*/ 13476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3476"/>
                                </a:moveTo>
                                <a:cubicBezTo>
                                  <a:pt x="13335" y="14746"/>
                                  <a:pt x="15875" y="12206"/>
                                  <a:pt x="18415" y="9666"/>
                                </a:cubicBezTo>
                                <a:cubicBezTo>
                                  <a:pt x="14605" y="9666"/>
                                  <a:pt x="10795" y="8396"/>
                                  <a:pt x="9525" y="134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33" name="Freeform: Shape 10433"/>
                        <wps:cNvSpPr/>
                        <wps:spPr>
                          <a:xfrm>
                            <a:off x="564515" y="614172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3335 w 12700"/>
                              <a:gd name="connsiteY0" fmla="*/ 9525 h 12700"/>
                              <a:gd name="connsiteX1" fmla="*/ 9525 w 12700"/>
                              <a:gd name="connsiteY1" fmla="*/ 10795 h 12700"/>
                              <a:gd name="connsiteX2" fmla="*/ 13335 w 127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3335" y="9525"/>
                                </a:moveTo>
                                <a:cubicBezTo>
                                  <a:pt x="12065" y="9525"/>
                                  <a:pt x="10795" y="10795"/>
                                  <a:pt x="9525" y="10795"/>
                                </a:cubicBezTo>
                                <a:cubicBezTo>
                                  <a:pt x="9525" y="13335"/>
                                  <a:pt x="13335" y="12065"/>
                                  <a:pt x="1333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34" name="Freeform: Shape 10434"/>
                        <wps:cNvSpPr/>
                        <wps:spPr>
                          <a:xfrm>
                            <a:off x="771525" y="6200140"/>
                            <a:ext cx="63500" cy="38100"/>
                          </a:xfrm>
                          <a:custGeom>
                            <a:avLst/>
                            <a:gdLst>
                              <a:gd name="connsiteX0" fmla="*/ 61595 w 63500"/>
                              <a:gd name="connsiteY0" fmla="*/ 10795 h 38100"/>
                              <a:gd name="connsiteX1" fmla="*/ 57785 w 63500"/>
                              <a:gd name="connsiteY1" fmla="*/ 9525 h 38100"/>
                              <a:gd name="connsiteX2" fmla="*/ 52705 w 63500"/>
                              <a:gd name="connsiteY2" fmla="*/ 14605 h 38100"/>
                              <a:gd name="connsiteX3" fmla="*/ 48895 w 63500"/>
                              <a:gd name="connsiteY3" fmla="*/ 13335 h 38100"/>
                              <a:gd name="connsiteX4" fmla="*/ 48895 w 63500"/>
                              <a:gd name="connsiteY4" fmla="*/ 15875 h 38100"/>
                              <a:gd name="connsiteX5" fmla="*/ 47625 w 63500"/>
                              <a:gd name="connsiteY5" fmla="*/ 14605 h 38100"/>
                              <a:gd name="connsiteX6" fmla="*/ 20955 w 63500"/>
                              <a:gd name="connsiteY6" fmla="*/ 22225 h 38100"/>
                              <a:gd name="connsiteX7" fmla="*/ 18415 w 63500"/>
                              <a:gd name="connsiteY7" fmla="*/ 23495 h 38100"/>
                              <a:gd name="connsiteX8" fmla="*/ 15875 w 63500"/>
                              <a:gd name="connsiteY8" fmla="*/ 22225 h 38100"/>
                              <a:gd name="connsiteX9" fmla="*/ 12065 w 63500"/>
                              <a:gd name="connsiteY9" fmla="*/ 28575 h 38100"/>
                              <a:gd name="connsiteX10" fmla="*/ 12065 w 63500"/>
                              <a:gd name="connsiteY10" fmla="*/ 29845 h 38100"/>
                              <a:gd name="connsiteX11" fmla="*/ 10795 w 63500"/>
                              <a:gd name="connsiteY11" fmla="*/ 31115 h 38100"/>
                              <a:gd name="connsiteX12" fmla="*/ 9525 w 63500"/>
                              <a:gd name="connsiteY12" fmla="*/ 36195 h 38100"/>
                              <a:gd name="connsiteX13" fmla="*/ 12065 w 63500"/>
                              <a:gd name="connsiteY13" fmla="*/ 36195 h 38100"/>
                              <a:gd name="connsiteX14" fmla="*/ 12065 w 63500"/>
                              <a:gd name="connsiteY14" fmla="*/ 38735 h 38100"/>
                              <a:gd name="connsiteX15" fmla="*/ 18415 w 63500"/>
                              <a:gd name="connsiteY15" fmla="*/ 37465 h 38100"/>
                              <a:gd name="connsiteX16" fmla="*/ 17145 w 63500"/>
                              <a:gd name="connsiteY16" fmla="*/ 40005 h 38100"/>
                              <a:gd name="connsiteX17" fmla="*/ 19685 w 63500"/>
                              <a:gd name="connsiteY17" fmla="*/ 38735 h 38100"/>
                              <a:gd name="connsiteX18" fmla="*/ 18415 w 63500"/>
                              <a:gd name="connsiteY18" fmla="*/ 34925 h 38100"/>
                              <a:gd name="connsiteX19" fmla="*/ 19685 w 63500"/>
                              <a:gd name="connsiteY19" fmla="*/ 36195 h 38100"/>
                              <a:gd name="connsiteX20" fmla="*/ 59055 w 63500"/>
                              <a:gd name="connsiteY20" fmla="*/ 17145 h 38100"/>
                              <a:gd name="connsiteX21" fmla="*/ 57785 w 63500"/>
                              <a:gd name="connsiteY21" fmla="*/ 14605 h 38100"/>
                              <a:gd name="connsiteX22" fmla="*/ 57785 w 63500"/>
                              <a:gd name="connsiteY22" fmla="*/ 12065 h 38100"/>
                              <a:gd name="connsiteX23" fmla="*/ 61595 w 63500"/>
                              <a:gd name="connsiteY23" fmla="*/ 10795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63500" h="38100">
                                <a:moveTo>
                                  <a:pt x="61595" y="10795"/>
                                </a:moveTo>
                                <a:cubicBezTo>
                                  <a:pt x="60325" y="10795"/>
                                  <a:pt x="59055" y="9525"/>
                                  <a:pt x="57785" y="9525"/>
                                </a:cubicBezTo>
                                <a:cubicBezTo>
                                  <a:pt x="56515" y="12065"/>
                                  <a:pt x="52705" y="9525"/>
                                  <a:pt x="52705" y="14605"/>
                                </a:cubicBezTo>
                                <a:cubicBezTo>
                                  <a:pt x="51435" y="14605"/>
                                  <a:pt x="50165" y="13335"/>
                                  <a:pt x="48895" y="13335"/>
                                </a:cubicBezTo>
                                <a:lnTo>
                                  <a:pt x="48895" y="15875"/>
                                </a:lnTo>
                                <a:lnTo>
                                  <a:pt x="47625" y="14605"/>
                                </a:lnTo>
                                <a:cubicBezTo>
                                  <a:pt x="40005" y="22225"/>
                                  <a:pt x="31115" y="23495"/>
                                  <a:pt x="20955" y="22225"/>
                                </a:cubicBezTo>
                                <a:lnTo>
                                  <a:pt x="18415" y="23495"/>
                                </a:lnTo>
                                <a:lnTo>
                                  <a:pt x="15875" y="22225"/>
                                </a:lnTo>
                                <a:cubicBezTo>
                                  <a:pt x="15875" y="26035"/>
                                  <a:pt x="14605" y="26035"/>
                                  <a:pt x="12065" y="28575"/>
                                </a:cubicBezTo>
                                <a:lnTo>
                                  <a:pt x="12065" y="29845"/>
                                </a:lnTo>
                                <a:lnTo>
                                  <a:pt x="10795" y="31115"/>
                                </a:lnTo>
                                <a:cubicBezTo>
                                  <a:pt x="12065" y="32385"/>
                                  <a:pt x="10795" y="34925"/>
                                  <a:pt x="9525" y="36195"/>
                                </a:cubicBezTo>
                                <a:lnTo>
                                  <a:pt x="12065" y="36195"/>
                                </a:lnTo>
                                <a:lnTo>
                                  <a:pt x="12065" y="38735"/>
                                </a:lnTo>
                                <a:cubicBezTo>
                                  <a:pt x="14605" y="38735"/>
                                  <a:pt x="15875" y="37465"/>
                                  <a:pt x="18415" y="37465"/>
                                </a:cubicBezTo>
                                <a:lnTo>
                                  <a:pt x="17145" y="40005"/>
                                </a:lnTo>
                                <a:cubicBezTo>
                                  <a:pt x="18415" y="38735"/>
                                  <a:pt x="18415" y="38735"/>
                                  <a:pt x="19685" y="38735"/>
                                </a:cubicBezTo>
                                <a:cubicBezTo>
                                  <a:pt x="19685" y="37465"/>
                                  <a:pt x="19685" y="36195"/>
                                  <a:pt x="18415" y="34925"/>
                                </a:cubicBezTo>
                                <a:lnTo>
                                  <a:pt x="19685" y="36195"/>
                                </a:lnTo>
                                <a:cubicBezTo>
                                  <a:pt x="32385" y="27305"/>
                                  <a:pt x="46355" y="26035"/>
                                  <a:pt x="59055" y="17145"/>
                                </a:cubicBezTo>
                                <a:cubicBezTo>
                                  <a:pt x="57785" y="17145"/>
                                  <a:pt x="56515" y="15875"/>
                                  <a:pt x="57785" y="14605"/>
                                </a:cubicBezTo>
                                <a:lnTo>
                                  <a:pt x="57785" y="12065"/>
                                </a:lnTo>
                                <a:lnTo>
                                  <a:pt x="61595" y="1079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35" name="Freeform: Shape 10435"/>
                        <wps:cNvSpPr/>
                        <wps:spPr>
                          <a:xfrm>
                            <a:off x="841375" y="6227580"/>
                            <a:ext cx="50800" cy="38100"/>
                          </a:xfrm>
                          <a:custGeom>
                            <a:avLst/>
                            <a:gdLst>
                              <a:gd name="connsiteX0" fmla="*/ 14605 w 50800"/>
                              <a:gd name="connsiteY0" fmla="*/ 34155 h 38100"/>
                              <a:gd name="connsiteX1" fmla="*/ 14605 w 50800"/>
                              <a:gd name="connsiteY1" fmla="*/ 31615 h 38100"/>
                              <a:gd name="connsiteX2" fmla="*/ 17145 w 50800"/>
                              <a:gd name="connsiteY2" fmla="*/ 31615 h 38100"/>
                              <a:gd name="connsiteX3" fmla="*/ 18415 w 50800"/>
                              <a:gd name="connsiteY3" fmla="*/ 26535 h 38100"/>
                              <a:gd name="connsiteX4" fmla="*/ 26035 w 50800"/>
                              <a:gd name="connsiteY4" fmla="*/ 22725 h 38100"/>
                              <a:gd name="connsiteX5" fmla="*/ 34925 w 50800"/>
                              <a:gd name="connsiteY5" fmla="*/ 18915 h 38100"/>
                              <a:gd name="connsiteX6" fmla="*/ 34925 w 50800"/>
                              <a:gd name="connsiteY6" fmla="*/ 15105 h 38100"/>
                              <a:gd name="connsiteX7" fmla="*/ 40005 w 50800"/>
                              <a:gd name="connsiteY7" fmla="*/ 13835 h 38100"/>
                              <a:gd name="connsiteX8" fmla="*/ 41275 w 50800"/>
                              <a:gd name="connsiteY8" fmla="*/ 13835 h 38100"/>
                              <a:gd name="connsiteX9" fmla="*/ 42545 w 50800"/>
                              <a:gd name="connsiteY9" fmla="*/ 13835 h 38100"/>
                              <a:gd name="connsiteX10" fmla="*/ 45085 w 50800"/>
                              <a:gd name="connsiteY10" fmla="*/ 15105 h 38100"/>
                              <a:gd name="connsiteX11" fmla="*/ 45085 w 50800"/>
                              <a:gd name="connsiteY11" fmla="*/ 13835 h 38100"/>
                              <a:gd name="connsiteX12" fmla="*/ 46355 w 50800"/>
                              <a:gd name="connsiteY12" fmla="*/ 12565 h 38100"/>
                              <a:gd name="connsiteX13" fmla="*/ 40005 w 50800"/>
                              <a:gd name="connsiteY13" fmla="*/ 11295 h 38100"/>
                              <a:gd name="connsiteX14" fmla="*/ 32385 w 50800"/>
                              <a:gd name="connsiteY14" fmla="*/ 13835 h 38100"/>
                              <a:gd name="connsiteX15" fmla="*/ 32385 w 50800"/>
                              <a:gd name="connsiteY15" fmla="*/ 18915 h 38100"/>
                              <a:gd name="connsiteX16" fmla="*/ 24765 w 50800"/>
                              <a:gd name="connsiteY16" fmla="*/ 20185 h 38100"/>
                              <a:gd name="connsiteX17" fmla="*/ 15875 w 50800"/>
                              <a:gd name="connsiteY17" fmla="*/ 23995 h 38100"/>
                              <a:gd name="connsiteX18" fmla="*/ 15875 w 50800"/>
                              <a:gd name="connsiteY18" fmla="*/ 22725 h 38100"/>
                              <a:gd name="connsiteX19" fmla="*/ 9525 w 50800"/>
                              <a:gd name="connsiteY19" fmla="*/ 29075 h 38100"/>
                              <a:gd name="connsiteX20" fmla="*/ 12065 w 50800"/>
                              <a:gd name="connsiteY20" fmla="*/ 29075 h 38100"/>
                              <a:gd name="connsiteX21" fmla="*/ 12065 w 50800"/>
                              <a:gd name="connsiteY21" fmla="*/ 31615 h 38100"/>
                              <a:gd name="connsiteX22" fmla="*/ 14605 w 50800"/>
                              <a:gd name="connsiteY22" fmla="*/ 34155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0800" h="38100">
                                <a:moveTo>
                                  <a:pt x="14605" y="34155"/>
                                </a:moveTo>
                                <a:lnTo>
                                  <a:pt x="14605" y="31615"/>
                                </a:lnTo>
                                <a:lnTo>
                                  <a:pt x="17145" y="31615"/>
                                </a:lnTo>
                                <a:cubicBezTo>
                                  <a:pt x="18415" y="30345"/>
                                  <a:pt x="17145" y="29075"/>
                                  <a:pt x="18415" y="26535"/>
                                </a:cubicBezTo>
                                <a:cubicBezTo>
                                  <a:pt x="20955" y="25265"/>
                                  <a:pt x="23495" y="23995"/>
                                  <a:pt x="26035" y="22725"/>
                                </a:cubicBezTo>
                                <a:cubicBezTo>
                                  <a:pt x="29845" y="21455"/>
                                  <a:pt x="32385" y="20185"/>
                                  <a:pt x="34925" y="18915"/>
                                </a:cubicBezTo>
                                <a:lnTo>
                                  <a:pt x="34925" y="15105"/>
                                </a:lnTo>
                                <a:cubicBezTo>
                                  <a:pt x="36195" y="13835"/>
                                  <a:pt x="37465" y="13835"/>
                                  <a:pt x="40005" y="13835"/>
                                </a:cubicBezTo>
                                <a:cubicBezTo>
                                  <a:pt x="40005" y="13835"/>
                                  <a:pt x="40005" y="13835"/>
                                  <a:pt x="41275" y="13835"/>
                                </a:cubicBezTo>
                                <a:lnTo>
                                  <a:pt x="42545" y="13835"/>
                                </a:lnTo>
                                <a:lnTo>
                                  <a:pt x="45085" y="15105"/>
                                </a:lnTo>
                                <a:lnTo>
                                  <a:pt x="45085" y="13835"/>
                                </a:lnTo>
                                <a:lnTo>
                                  <a:pt x="46355" y="12565"/>
                                </a:lnTo>
                                <a:cubicBezTo>
                                  <a:pt x="46355" y="8755"/>
                                  <a:pt x="41275" y="8755"/>
                                  <a:pt x="40005" y="11295"/>
                                </a:cubicBezTo>
                                <a:cubicBezTo>
                                  <a:pt x="37465" y="11295"/>
                                  <a:pt x="33655" y="12565"/>
                                  <a:pt x="32385" y="13835"/>
                                </a:cubicBezTo>
                                <a:cubicBezTo>
                                  <a:pt x="31115" y="15105"/>
                                  <a:pt x="31115" y="17645"/>
                                  <a:pt x="32385" y="18915"/>
                                </a:cubicBezTo>
                                <a:cubicBezTo>
                                  <a:pt x="31115" y="18915"/>
                                  <a:pt x="27305" y="20185"/>
                                  <a:pt x="24765" y="20185"/>
                                </a:cubicBezTo>
                                <a:cubicBezTo>
                                  <a:pt x="22225" y="21455"/>
                                  <a:pt x="18415" y="22725"/>
                                  <a:pt x="15875" y="23995"/>
                                </a:cubicBezTo>
                                <a:lnTo>
                                  <a:pt x="15875" y="22725"/>
                                </a:lnTo>
                                <a:cubicBezTo>
                                  <a:pt x="13335" y="25265"/>
                                  <a:pt x="9525" y="25265"/>
                                  <a:pt x="9525" y="29075"/>
                                </a:cubicBezTo>
                                <a:lnTo>
                                  <a:pt x="12065" y="29075"/>
                                </a:lnTo>
                                <a:lnTo>
                                  <a:pt x="12065" y="31615"/>
                                </a:lnTo>
                                <a:cubicBezTo>
                                  <a:pt x="12065" y="35425"/>
                                  <a:pt x="12065" y="34155"/>
                                  <a:pt x="14605" y="3415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36" name="Freeform: Shape 10436"/>
                        <wps:cNvSpPr/>
                        <wps:spPr>
                          <a:xfrm>
                            <a:off x="821055" y="6202680"/>
                            <a:ext cx="25400" cy="12700"/>
                          </a:xfrm>
                          <a:custGeom>
                            <a:avLst/>
                            <a:gdLst>
                              <a:gd name="connsiteX0" fmla="*/ 17145 w 25400"/>
                              <a:gd name="connsiteY0" fmla="*/ 10795 h 12700"/>
                              <a:gd name="connsiteX1" fmla="*/ 9525 w 25400"/>
                              <a:gd name="connsiteY1" fmla="*/ 9525 h 12700"/>
                              <a:gd name="connsiteX2" fmla="*/ 17145 w 25400"/>
                              <a:gd name="connsiteY2" fmla="*/ 1079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7145" y="10795"/>
                                </a:moveTo>
                                <a:lnTo>
                                  <a:pt x="9525" y="9525"/>
                                </a:lnTo>
                                <a:cubicBezTo>
                                  <a:pt x="12065" y="10795"/>
                                  <a:pt x="14605" y="10795"/>
                                  <a:pt x="17145" y="107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37" name="Freeform: Shape 10437"/>
                        <wps:cNvSpPr/>
                        <wps:spPr>
                          <a:xfrm>
                            <a:off x="829801" y="6224306"/>
                            <a:ext cx="12700" cy="12700"/>
                          </a:xfrm>
                          <a:custGeom>
                            <a:avLst/>
                            <a:gdLst>
                              <a:gd name="connsiteX0" fmla="*/ 9669 w 12700"/>
                              <a:gd name="connsiteY0" fmla="*/ 12029 h 12700"/>
                              <a:gd name="connsiteX1" fmla="*/ 13479 w 12700"/>
                              <a:gd name="connsiteY1" fmla="*/ 13299 h 12700"/>
                              <a:gd name="connsiteX2" fmla="*/ 9669 w 12700"/>
                              <a:gd name="connsiteY2" fmla="*/ 12029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669" y="12029"/>
                                </a:moveTo>
                                <a:cubicBezTo>
                                  <a:pt x="9669" y="10759"/>
                                  <a:pt x="13479" y="12029"/>
                                  <a:pt x="13479" y="13299"/>
                                </a:cubicBezTo>
                                <a:cubicBezTo>
                                  <a:pt x="16019" y="10759"/>
                                  <a:pt x="8399" y="6949"/>
                                  <a:pt x="9669" y="1202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38" name="Freeform: Shape 10438"/>
                        <wps:cNvSpPr/>
                        <wps:spPr>
                          <a:xfrm>
                            <a:off x="760095" y="6223000"/>
                            <a:ext cx="25400" cy="254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4605 h 25400"/>
                              <a:gd name="connsiteX1" fmla="*/ 10795 w 25400"/>
                              <a:gd name="connsiteY1" fmla="*/ 17145 h 25400"/>
                              <a:gd name="connsiteX2" fmla="*/ 9525 w 25400"/>
                              <a:gd name="connsiteY2" fmla="*/ 18415 h 25400"/>
                              <a:gd name="connsiteX3" fmla="*/ 17145 w 25400"/>
                              <a:gd name="connsiteY3" fmla="*/ 20955 h 25400"/>
                              <a:gd name="connsiteX4" fmla="*/ 22225 w 25400"/>
                              <a:gd name="connsiteY4" fmla="*/ 14605 h 25400"/>
                              <a:gd name="connsiteX5" fmla="*/ 22225 w 25400"/>
                              <a:gd name="connsiteY5" fmla="*/ 12065 h 25400"/>
                              <a:gd name="connsiteX6" fmla="*/ 22225 w 25400"/>
                              <a:gd name="connsiteY6" fmla="*/ 9525 h 25400"/>
                              <a:gd name="connsiteX7" fmla="*/ 9525 w 25400"/>
                              <a:gd name="connsiteY7" fmla="*/ 1460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9525" y="14605"/>
                                </a:moveTo>
                                <a:lnTo>
                                  <a:pt x="10795" y="17145"/>
                                </a:lnTo>
                                <a:lnTo>
                                  <a:pt x="9525" y="18415"/>
                                </a:lnTo>
                                <a:cubicBezTo>
                                  <a:pt x="14605" y="19685"/>
                                  <a:pt x="12065" y="19685"/>
                                  <a:pt x="17145" y="20955"/>
                                </a:cubicBezTo>
                                <a:cubicBezTo>
                                  <a:pt x="18415" y="17145"/>
                                  <a:pt x="20955" y="18415"/>
                                  <a:pt x="22225" y="14605"/>
                                </a:cubicBezTo>
                                <a:lnTo>
                                  <a:pt x="22225" y="12065"/>
                                </a:lnTo>
                                <a:lnTo>
                                  <a:pt x="22225" y="9525"/>
                                </a:lnTo>
                                <a:cubicBezTo>
                                  <a:pt x="17145" y="10795"/>
                                  <a:pt x="13335" y="10795"/>
                                  <a:pt x="9525" y="1460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39" name="Freeform: Shape 10439"/>
                        <wps:cNvSpPr/>
                        <wps:spPr>
                          <a:xfrm>
                            <a:off x="784225" y="6165850"/>
                            <a:ext cx="88900" cy="38100"/>
                          </a:xfrm>
                          <a:custGeom>
                            <a:avLst/>
                            <a:gdLst>
                              <a:gd name="connsiteX0" fmla="*/ 80645 w 88900"/>
                              <a:gd name="connsiteY0" fmla="*/ 10795 h 38100"/>
                              <a:gd name="connsiteX1" fmla="*/ 78105 w 88900"/>
                              <a:gd name="connsiteY1" fmla="*/ 9525 h 38100"/>
                              <a:gd name="connsiteX2" fmla="*/ 48895 w 88900"/>
                              <a:gd name="connsiteY2" fmla="*/ 18415 h 38100"/>
                              <a:gd name="connsiteX3" fmla="*/ 47625 w 88900"/>
                              <a:gd name="connsiteY3" fmla="*/ 19685 h 38100"/>
                              <a:gd name="connsiteX4" fmla="*/ 47625 w 88900"/>
                              <a:gd name="connsiteY4" fmla="*/ 19685 h 38100"/>
                              <a:gd name="connsiteX5" fmla="*/ 40005 w 88900"/>
                              <a:gd name="connsiteY5" fmla="*/ 24765 h 38100"/>
                              <a:gd name="connsiteX6" fmla="*/ 36195 w 88900"/>
                              <a:gd name="connsiteY6" fmla="*/ 27305 h 38100"/>
                              <a:gd name="connsiteX7" fmla="*/ 36195 w 88900"/>
                              <a:gd name="connsiteY7" fmla="*/ 27305 h 38100"/>
                              <a:gd name="connsiteX8" fmla="*/ 28575 w 88900"/>
                              <a:gd name="connsiteY8" fmla="*/ 31115 h 38100"/>
                              <a:gd name="connsiteX9" fmla="*/ 29845 w 88900"/>
                              <a:gd name="connsiteY9" fmla="*/ 32385 h 38100"/>
                              <a:gd name="connsiteX10" fmla="*/ 28575 w 88900"/>
                              <a:gd name="connsiteY10" fmla="*/ 33655 h 38100"/>
                              <a:gd name="connsiteX11" fmla="*/ 23495 w 88900"/>
                              <a:gd name="connsiteY11" fmla="*/ 32385 h 38100"/>
                              <a:gd name="connsiteX12" fmla="*/ 12065 w 88900"/>
                              <a:gd name="connsiteY12" fmla="*/ 36195 h 38100"/>
                              <a:gd name="connsiteX13" fmla="*/ 12065 w 88900"/>
                              <a:gd name="connsiteY13" fmla="*/ 34925 h 38100"/>
                              <a:gd name="connsiteX14" fmla="*/ 9525 w 88900"/>
                              <a:gd name="connsiteY14" fmla="*/ 36195 h 38100"/>
                              <a:gd name="connsiteX15" fmla="*/ 12065 w 88900"/>
                              <a:gd name="connsiteY15" fmla="*/ 36195 h 38100"/>
                              <a:gd name="connsiteX16" fmla="*/ 12065 w 88900"/>
                              <a:gd name="connsiteY16" fmla="*/ 36195 h 38100"/>
                              <a:gd name="connsiteX17" fmla="*/ 12065 w 88900"/>
                              <a:gd name="connsiteY17" fmla="*/ 37465 h 38100"/>
                              <a:gd name="connsiteX18" fmla="*/ 12065 w 88900"/>
                              <a:gd name="connsiteY18" fmla="*/ 37465 h 38100"/>
                              <a:gd name="connsiteX19" fmla="*/ 12065 w 88900"/>
                              <a:gd name="connsiteY19" fmla="*/ 37465 h 38100"/>
                              <a:gd name="connsiteX20" fmla="*/ 13335 w 88900"/>
                              <a:gd name="connsiteY20" fmla="*/ 37465 h 38100"/>
                              <a:gd name="connsiteX21" fmla="*/ 23495 w 88900"/>
                              <a:gd name="connsiteY21" fmla="*/ 33655 h 38100"/>
                              <a:gd name="connsiteX22" fmla="*/ 27305 w 88900"/>
                              <a:gd name="connsiteY22" fmla="*/ 32385 h 38100"/>
                              <a:gd name="connsiteX23" fmla="*/ 36195 w 88900"/>
                              <a:gd name="connsiteY23" fmla="*/ 36195 h 38100"/>
                              <a:gd name="connsiteX24" fmla="*/ 34925 w 88900"/>
                              <a:gd name="connsiteY24" fmla="*/ 28575 h 38100"/>
                              <a:gd name="connsiteX25" fmla="*/ 32385 w 88900"/>
                              <a:gd name="connsiteY25" fmla="*/ 28575 h 38100"/>
                              <a:gd name="connsiteX26" fmla="*/ 32385 w 88900"/>
                              <a:gd name="connsiteY26" fmla="*/ 27305 h 38100"/>
                              <a:gd name="connsiteX27" fmla="*/ 37465 w 88900"/>
                              <a:gd name="connsiteY27" fmla="*/ 27305 h 38100"/>
                              <a:gd name="connsiteX28" fmla="*/ 46355 w 88900"/>
                              <a:gd name="connsiteY28" fmla="*/ 20955 h 38100"/>
                              <a:gd name="connsiteX29" fmla="*/ 75565 w 88900"/>
                              <a:gd name="connsiteY29" fmla="*/ 12065 h 38100"/>
                              <a:gd name="connsiteX30" fmla="*/ 80645 w 88900"/>
                              <a:gd name="connsiteY30" fmla="*/ 10795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88900" h="38100">
                                <a:moveTo>
                                  <a:pt x="80645" y="10795"/>
                                </a:moveTo>
                                <a:cubicBezTo>
                                  <a:pt x="80645" y="9525"/>
                                  <a:pt x="79375" y="9525"/>
                                  <a:pt x="78105" y="9525"/>
                                </a:cubicBezTo>
                                <a:cubicBezTo>
                                  <a:pt x="69215" y="13335"/>
                                  <a:pt x="59055" y="17145"/>
                                  <a:pt x="48895" y="18415"/>
                                </a:cubicBezTo>
                                <a:cubicBezTo>
                                  <a:pt x="48895" y="18415"/>
                                  <a:pt x="48895" y="18415"/>
                                  <a:pt x="47625" y="19685"/>
                                </a:cubicBezTo>
                                <a:cubicBezTo>
                                  <a:pt x="47625" y="19685"/>
                                  <a:pt x="47625" y="19685"/>
                                  <a:pt x="47625" y="19685"/>
                                </a:cubicBezTo>
                                <a:cubicBezTo>
                                  <a:pt x="46355" y="22225"/>
                                  <a:pt x="42545" y="23495"/>
                                  <a:pt x="40005" y="24765"/>
                                </a:cubicBezTo>
                                <a:cubicBezTo>
                                  <a:pt x="38735" y="24765"/>
                                  <a:pt x="37465" y="26035"/>
                                  <a:pt x="36195" y="27305"/>
                                </a:cubicBezTo>
                                <a:lnTo>
                                  <a:pt x="36195" y="27305"/>
                                </a:lnTo>
                                <a:cubicBezTo>
                                  <a:pt x="33655" y="27305"/>
                                  <a:pt x="31115" y="28575"/>
                                  <a:pt x="28575" y="31115"/>
                                </a:cubicBezTo>
                                <a:lnTo>
                                  <a:pt x="29845" y="32385"/>
                                </a:lnTo>
                                <a:lnTo>
                                  <a:pt x="28575" y="33655"/>
                                </a:lnTo>
                                <a:cubicBezTo>
                                  <a:pt x="26035" y="32385"/>
                                  <a:pt x="24765" y="32385"/>
                                  <a:pt x="23495" y="32385"/>
                                </a:cubicBezTo>
                                <a:cubicBezTo>
                                  <a:pt x="19685" y="33655"/>
                                  <a:pt x="14605" y="33655"/>
                                  <a:pt x="12065" y="36195"/>
                                </a:cubicBezTo>
                                <a:lnTo>
                                  <a:pt x="12065" y="34925"/>
                                </a:lnTo>
                                <a:cubicBezTo>
                                  <a:pt x="10795" y="34925"/>
                                  <a:pt x="10795" y="36195"/>
                                  <a:pt x="9525" y="36195"/>
                                </a:cubicBezTo>
                                <a:lnTo>
                                  <a:pt x="12065" y="36195"/>
                                </a:lnTo>
                                <a:cubicBezTo>
                                  <a:pt x="12065" y="36195"/>
                                  <a:pt x="12065" y="36195"/>
                                  <a:pt x="12065" y="36195"/>
                                </a:cubicBezTo>
                                <a:lnTo>
                                  <a:pt x="12065" y="37465"/>
                                </a:lnTo>
                                <a:lnTo>
                                  <a:pt x="12065" y="37465"/>
                                </a:lnTo>
                                <a:cubicBezTo>
                                  <a:pt x="12065" y="37465"/>
                                  <a:pt x="12065" y="37465"/>
                                  <a:pt x="12065" y="37465"/>
                                </a:cubicBezTo>
                                <a:cubicBezTo>
                                  <a:pt x="12065" y="37465"/>
                                  <a:pt x="13335" y="37465"/>
                                  <a:pt x="13335" y="37465"/>
                                </a:cubicBezTo>
                                <a:cubicBezTo>
                                  <a:pt x="15875" y="34925"/>
                                  <a:pt x="19685" y="34925"/>
                                  <a:pt x="23495" y="33655"/>
                                </a:cubicBezTo>
                                <a:cubicBezTo>
                                  <a:pt x="24765" y="33655"/>
                                  <a:pt x="26035" y="32385"/>
                                  <a:pt x="27305" y="32385"/>
                                </a:cubicBezTo>
                                <a:cubicBezTo>
                                  <a:pt x="31115" y="34925"/>
                                  <a:pt x="32385" y="32385"/>
                                  <a:pt x="36195" y="36195"/>
                                </a:cubicBezTo>
                                <a:cubicBezTo>
                                  <a:pt x="40005" y="34925"/>
                                  <a:pt x="36195" y="31115"/>
                                  <a:pt x="34925" y="28575"/>
                                </a:cubicBezTo>
                                <a:lnTo>
                                  <a:pt x="32385" y="28575"/>
                                </a:lnTo>
                                <a:lnTo>
                                  <a:pt x="32385" y="27305"/>
                                </a:lnTo>
                                <a:cubicBezTo>
                                  <a:pt x="34925" y="28575"/>
                                  <a:pt x="36195" y="28575"/>
                                  <a:pt x="37465" y="27305"/>
                                </a:cubicBezTo>
                                <a:cubicBezTo>
                                  <a:pt x="40005" y="26035"/>
                                  <a:pt x="43815" y="24765"/>
                                  <a:pt x="46355" y="20955"/>
                                </a:cubicBezTo>
                                <a:cubicBezTo>
                                  <a:pt x="56515" y="19685"/>
                                  <a:pt x="67945" y="15875"/>
                                  <a:pt x="75565" y="12065"/>
                                </a:cubicBezTo>
                                <a:cubicBezTo>
                                  <a:pt x="80645" y="13335"/>
                                  <a:pt x="80645" y="12065"/>
                                  <a:pt x="80645" y="107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40" name="Freeform: Shape 10440"/>
                        <wps:cNvSpPr/>
                        <wps:spPr>
                          <a:xfrm>
                            <a:off x="846455" y="6229350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2065 h 12700"/>
                              <a:gd name="connsiteX1" fmla="*/ 17145 w 25400"/>
                              <a:gd name="connsiteY1" fmla="*/ 9525 h 12700"/>
                              <a:gd name="connsiteX2" fmla="*/ 9525 w 25400"/>
                              <a:gd name="connsiteY2" fmla="*/ 1206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2065"/>
                                </a:moveTo>
                                <a:cubicBezTo>
                                  <a:pt x="12065" y="12065"/>
                                  <a:pt x="14605" y="10795"/>
                                  <a:pt x="17145" y="9525"/>
                                </a:cubicBezTo>
                                <a:lnTo>
                                  <a:pt x="9525" y="1206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41" name="Freeform: Shape 10441"/>
                        <wps:cNvSpPr/>
                        <wps:spPr>
                          <a:xfrm>
                            <a:off x="837565" y="6227073"/>
                            <a:ext cx="25400" cy="25400"/>
                          </a:xfrm>
                          <a:custGeom>
                            <a:avLst/>
                            <a:gdLst>
                              <a:gd name="connsiteX0" fmla="*/ 19685 w 25400"/>
                              <a:gd name="connsiteY0" fmla="*/ 15612 h 25400"/>
                              <a:gd name="connsiteX1" fmla="*/ 18415 w 25400"/>
                              <a:gd name="connsiteY1" fmla="*/ 14343 h 25400"/>
                              <a:gd name="connsiteX2" fmla="*/ 19685 w 25400"/>
                              <a:gd name="connsiteY2" fmla="*/ 13073 h 25400"/>
                              <a:gd name="connsiteX3" fmla="*/ 9525 w 25400"/>
                              <a:gd name="connsiteY3" fmla="*/ 18152 h 25400"/>
                              <a:gd name="connsiteX4" fmla="*/ 12065 w 25400"/>
                              <a:gd name="connsiteY4" fmla="*/ 18152 h 25400"/>
                              <a:gd name="connsiteX5" fmla="*/ 12065 w 25400"/>
                              <a:gd name="connsiteY5" fmla="*/ 20693 h 25400"/>
                              <a:gd name="connsiteX6" fmla="*/ 19685 w 25400"/>
                              <a:gd name="connsiteY6" fmla="*/ 15612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9685" y="15612"/>
                                </a:moveTo>
                                <a:lnTo>
                                  <a:pt x="18415" y="14343"/>
                                </a:lnTo>
                                <a:lnTo>
                                  <a:pt x="19685" y="13073"/>
                                </a:lnTo>
                                <a:cubicBezTo>
                                  <a:pt x="15875" y="4182"/>
                                  <a:pt x="10795" y="14343"/>
                                  <a:pt x="9525" y="18152"/>
                                </a:cubicBezTo>
                                <a:lnTo>
                                  <a:pt x="12065" y="18152"/>
                                </a:lnTo>
                                <a:lnTo>
                                  <a:pt x="12065" y="20693"/>
                                </a:lnTo>
                                <a:cubicBezTo>
                                  <a:pt x="14605" y="19423"/>
                                  <a:pt x="17145" y="16882"/>
                                  <a:pt x="19685" y="1561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42" name="Freeform: Shape 10442"/>
                        <wps:cNvSpPr/>
                        <wps:spPr>
                          <a:xfrm>
                            <a:off x="540385" y="6096416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2919 h 12700"/>
                              <a:gd name="connsiteX1" fmla="*/ 15875 w 25400"/>
                              <a:gd name="connsiteY1" fmla="*/ 10379 h 12700"/>
                              <a:gd name="connsiteX2" fmla="*/ 9525 w 25400"/>
                              <a:gd name="connsiteY2" fmla="*/ 12919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2919"/>
                                </a:moveTo>
                                <a:lnTo>
                                  <a:pt x="15875" y="10379"/>
                                </a:lnTo>
                                <a:cubicBezTo>
                                  <a:pt x="12065" y="7839"/>
                                  <a:pt x="12065" y="11650"/>
                                  <a:pt x="9525" y="1291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43" name="Freeform: Shape 10443"/>
                        <wps:cNvSpPr/>
                        <wps:spPr>
                          <a:xfrm>
                            <a:off x="605155" y="6132567"/>
                            <a:ext cx="12700" cy="12700"/>
                          </a:xfrm>
                          <a:custGeom>
                            <a:avLst/>
                            <a:gdLst>
                              <a:gd name="connsiteX0" fmla="*/ 14605 w 12700"/>
                              <a:gd name="connsiteY0" fmla="*/ 9788 h 12700"/>
                              <a:gd name="connsiteX1" fmla="*/ 9525 w 12700"/>
                              <a:gd name="connsiteY1" fmla="*/ 11058 h 12700"/>
                              <a:gd name="connsiteX2" fmla="*/ 14605 w 12700"/>
                              <a:gd name="connsiteY2" fmla="*/ 9788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4605" y="9788"/>
                                </a:moveTo>
                                <a:cubicBezTo>
                                  <a:pt x="12065" y="8518"/>
                                  <a:pt x="12065" y="12328"/>
                                  <a:pt x="9525" y="11058"/>
                                </a:cubicBezTo>
                                <a:cubicBezTo>
                                  <a:pt x="9525" y="14868"/>
                                  <a:pt x="17145" y="12328"/>
                                  <a:pt x="14605" y="978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44" name="Freeform: Shape 10444"/>
                        <wps:cNvSpPr/>
                        <wps:spPr>
                          <a:xfrm>
                            <a:off x="636905" y="685673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3335 w 12700"/>
                              <a:gd name="connsiteY0" fmla="*/ 9525 h 12700"/>
                              <a:gd name="connsiteX1" fmla="*/ 9525 w 12700"/>
                              <a:gd name="connsiteY1" fmla="*/ 12065 h 12700"/>
                              <a:gd name="connsiteX2" fmla="*/ 13335 w 127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3335" y="9525"/>
                                </a:moveTo>
                                <a:cubicBezTo>
                                  <a:pt x="12065" y="9525"/>
                                  <a:pt x="10795" y="10795"/>
                                  <a:pt x="9525" y="12065"/>
                                </a:cubicBezTo>
                                <a:lnTo>
                                  <a:pt x="13335" y="952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45" name="Freeform: Shape 10445"/>
                        <wps:cNvSpPr/>
                        <wps:spPr>
                          <a:xfrm>
                            <a:off x="506095" y="6093460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2065 h 12700"/>
                              <a:gd name="connsiteX1" fmla="*/ 17145 w 25400"/>
                              <a:gd name="connsiteY1" fmla="*/ 9525 h 12700"/>
                              <a:gd name="connsiteX2" fmla="*/ 9525 w 25400"/>
                              <a:gd name="connsiteY2" fmla="*/ 1206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2065"/>
                                </a:moveTo>
                                <a:cubicBezTo>
                                  <a:pt x="12065" y="12065"/>
                                  <a:pt x="15875" y="12065"/>
                                  <a:pt x="17145" y="9525"/>
                                </a:cubicBezTo>
                                <a:lnTo>
                                  <a:pt x="9525" y="1206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46" name="Freeform: Shape 10446"/>
                        <wps:cNvSpPr/>
                        <wps:spPr>
                          <a:xfrm>
                            <a:off x="475615" y="7131050"/>
                            <a:ext cx="25400" cy="12700"/>
                          </a:xfrm>
                          <a:custGeom>
                            <a:avLst/>
                            <a:gdLst>
                              <a:gd name="connsiteX0" fmla="*/ 22225 w 25400"/>
                              <a:gd name="connsiteY0" fmla="*/ 9525 h 12700"/>
                              <a:gd name="connsiteX1" fmla="*/ 9525 w 25400"/>
                              <a:gd name="connsiteY1" fmla="*/ 14605 h 12700"/>
                              <a:gd name="connsiteX2" fmla="*/ 22225 w 254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22225" y="9525"/>
                                </a:moveTo>
                                <a:lnTo>
                                  <a:pt x="9525" y="14605"/>
                                </a:lnTo>
                                <a:cubicBezTo>
                                  <a:pt x="14605" y="12065"/>
                                  <a:pt x="19685" y="12065"/>
                                  <a:pt x="2222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47" name="Freeform: Shape 10447"/>
                        <wps:cNvSpPr/>
                        <wps:spPr>
                          <a:xfrm>
                            <a:off x="760095" y="6492240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12065 h 12700"/>
                              <a:gd name="connsiteX1" fmla="*/ 14605 w 12700"/>
                              <a:gd name="connsiteY1" fmla="*/ 9525 h 12700"/>
                              <a:gd name="connsiteX2" fmla="*/ 9525 w 12700"/>
                              <a:gd name="connsiteY2" fmla="*/ 1206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12065"/>
                                </a:moveTo>
                                <a:cubicBezTo>
                                  <a:pt x="12065" y="12065"/>
                                  <a:pt x="14605" y="10795"/>
                                  <a:pt x="14605" y="9525"/>
                                </a:cubicBezTo>
                                <a:lnTo>
                                  <a:pt x="9525" y="1206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48" name="Freeform: Shape 10448"/>
                        <wps:cNvSpPr/>
                        <wps:spPr>
                          <a:xfrm>
                            <a:off x="661035" y="6477706"/>
                            <a:ext cx="12700" cy="12700"/>
                          </a:xfrm>
                          <a:custGeom>
                            <a:avLst/>
                            <a:gdLst>
                              <a:gd name="connsiteX0" fmla="*/ 10795 w 12700"/>
                              <a:gd name="connsiteY0" fmla="*/ 12629 h 12700"/>
                              <a:gd name="connsiteX1" fmla="*/ 10795 w 12700"/>
                              <a:gd name="connsiteY1" fmla="*/ 12629 h 12700"/>
                              <a:gd name="connsiteX2" fmla="*/ 10795 w 12700"/>
                              <a:gd name="connsiteY2" fmla="*/ 11360 h 12700"/>
                              <a:gd name="connsiteX3" fmla="*/ 10795 w 12700"/>
                              <a:gd name="connsiteY3" fmla="*/ 10089 h 12700"/>
                              <a:gd name="connsiteX4" fmla="*/ 9525 w 12700"/>
                              <a:gd name="connsiteY4" fmla="*/ 10089 h 12700"/>
                              <a:gd name="connsiteX5" fmla="*/ 10795 w 12700"/>
                              <a:gd name="connsiteY5" fmla="*/ 12629 h 12700"/>
                              <a:gd name="connsiteX6" fmla="*/ 10795 w 12700"/>
                              <a:gd name="connsiteY6" fmla="*/ 12629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0795" y="12629"/>
                                </a:moveTo>
                                <a:cubicBezTo>
                                  <a:pt x="12065" y="12629"/>
                                  <a:pt x="12065" y="11360"/>
                                  <a:pt x="10795" y="12629"/>
                                </a:cubicBezTo>
                                <a:lnTo>
                                  <a:pt x="10795" y="11360"/>
                                </a:lnTo>
                                <a:lnTo>
                                  <a:pt x="10795" y="10089"/>
                                </a:lnTo>
                                <a:cubicBezTo>
                                  <a:pt x="9525" y="8819"/>
                                  <a:pt x="9525" y="10089"/>
                                  <a:pt x="9525" y="10089"/>
                                </a:cubicBezTo>
                                <a:lnTo>
                                  <a:pt x="10795" y="12629"/>
                                </a:lnTo>
                                <a:lnTo>
                                  <a:pt x="10795" y="1262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49" name="Freeform: Shape 10449"/>
                        <wps:cNvSpPr/>
                        <wps:spPr>
                          <a:xfrm>
                            <a:off x="1269365" y="7959090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3335 h 12700"/>
                              <a:gd name="connsiteX1" fmla="*/ 22225 w 25400"/>
                              <a:gd name="connsiteY1" fmla="*/ 9525 h 12700"/>
                              <a:gd name="connsiteX2" fmla="*/ 9525 w 25400"/>
                              <a:gd name="connsiteY2" fmla="*/ 1333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3335"/>
                                </a:moveTo>
                                <a:lnTo>
                                  <a:pt x="22225" y="9525"/>
                                </a:lnTo>
                                <a:cubicBezTo>
                                  <a:pt x="17145" y="9525"/>
                                  <a:pt x="13335" y="10795"/>
                                  <a:pt x="9525" y="1333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50" name="Freeform: Shape 10450"/>
                        <wps:cNvSpPr/>
                        <wps:spPr>
                          <a:xfrm>
                            <a:off x="549275" y="6147814"/>
                            <a:ext cx="25400" cy="25400"/>
                          </a:xfrm>
                          <a:custGeom>
                            <a:avLst/>
                            <a:gdLst>
                              <a:gd name="connsiteX0" fmla="*/ 22225 w 25400"/>
                              <a:gd name="connsiteY0" fmla="*/ 19940 h 25400"/>
                              <a:gd name="connsiteX1" fmla="*/ 22225 w 25400"/>
                              <a:gd name="connsiteY1" fmla="*/ 17401 h 25400"/>
                              <a:gd name="connsiteX2" fmla="*/ 20955 w 25400"/>
                              <a:gd name="connsiteY2" fmla="*/ 14861 h 25400"/>
                              <a:gd name="connsiteX3" fmla="*/ 22225 w 25400"/>
                              <a:gd name="connsiteY3" fmla="*/ 13590 h 25400"/>
                              <a:gd name="connsiteX4" fmla="*/ 18415 w 25400"/>
                              <a:gd name="connsiteY4" fmla="*/ 9781 h 25400"/>
                              <a:gd name="connsiteX5" fmla="*/ 9525 w 25400"/>
                              <a:gd name="connsiteY5" fmla="*/ 18670 h 25400"/>
                              <a:gd name="connsiteX6" fmla="*/ 12065 w 25400"/>
                              <a:gd name="connsiteY6" fmla="*/ 19940 h 25400"/>
                              <a:gd name="connsiteX7" fmla="*/ 10795 w 25400"/>
                              <a:gd name="connsiteY7" fmla="*/ 22481 h 25400"/>
                              <a:gd name="connsiteX8" fmla="*/ 22225 w 25400"/>
                              <a:gd name="connsiteY8" fmla="*/ 19940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22225" y="19940"/>
                                </a:moveTo>
                                <a:cubicBezTo>
                                  <a:pt x="22225" y="18670"/>
                                  <a:pt x="20955" y="18670"/>
                                  <a:pt x="22225" y="17401"/>
                                </a:cubicBezTo>
                                <a:lnTo>
                                  <a:pt x="20955" y="14861"/>
                                </a:lnTo>
                                <a:lnTo>
                                  <a:pt x="22225" y="13590"/>
                                </a:lnTo>
                                <a:cubicBezTo>
                                  <a:pt x="19685" y="12320"/>
                                  <a:pt x="20955" y="8511"/>
                                  <a:pt x="18415" y="9781"/>
                                </a:cubicBezTo>
                                <a:cubicBezTo>
                                  <a:pt x="18415" y="16131"/>
                                  <a:pt x="13335" y="14861"/>
                                  <a:pt x="9525" y="18670"/>
                                </a:cubicBezTo>
                                <a:lnTo>
                                  <a:pt x="12065" y="19940"/>
                                </a:lnTo>
                                <a:lnTo>
                                  <a:pt x="10795" y="22481"/>
                                </a:lnTo>
                                <a:cubicBezTo>
                                  <a:pt x="15875" y="22481"/>
                                  <a:pt x="18415" y="19940"/>
                                  <a:pt x="22225" y="1994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51" name="Freeform: Shape 10451"/>
                        <wps:cNvSpPr/>
                        <wps:spPr>
                          <a:xfrm>
                            <a:off x="705485" y="6108700"/>
                            <a:ext cx="50800" cy="25400"/>
                          </a:xfrm>
                          <a:custGeom>
                            <a:avLst/>
                            <a:gdLst>
                              <a:gd name="connsiteX0" fmla="*/ 23495 w 50800"/>
                              <a:gd name="connsiteY0" fmla="*/ 22225 h 25400"/>
                              <a:gd name="connsiteX1" fmla="*/ 23495 w 50800"/>
                              <a:gd name="connsiteY1" fmla="*/ 18415 h 25400"/>
                              <a:gd name="connsiteX2" fmla="*/ 22225 w 50800"/>
                              <a:gd name="connsiteY2" fmla="*/ 17145 h 25400"/>
                              <a:gd name="connsiteX3" fmla="*/ 22225 w 50800"/>
                              <a:gd name="connsiteY3" fmla="*/ 15875 h 25400"/>
                              <a:gd name="connsiteX4" fmla="*/ 22225 w 50800"/>
                              <a:gd name="connsiteY4" fmla="*/ 15875 h 25400"/>
                              <a:gd name="connsiteX5" fmla="*/ 26035 w 50800"/>
                              <a:gd name="connsiteY5" fmla="*/ 14605 h 25400"/>
                              <a:gd name="connsiteX6" fmla="*/ 29845 w 50800"/>
                              <a:gd name="connsiteY6" fmla="*/ 17145 h 25400"/>
                              <a:gd name="connsiteX7" fmla="*/ 34925 w 50800"/>
                              <a:gd name="connsiteY7" fmla="*/ 19685 h 25400"/>
                              <a:gd name="connsiteX8" fmla="*/ 29845 w 50800"/>
                              <a:gd name="connsiteY8" fmla="*/ 24765 h 25400"/>
                              <a:gd name="connsiteX9" fmla="*/ 34925 w 50800"/>
                              <a:gd name="connsiteY9" fmla="*/ 19685 h 25400"/>
                              <a:gd name="connsiteX10" fmla="*/ 36195 w 50800"/>
                              <a:gd name="connsiteY10" fmla="*/ 19685 h 25400"/>
                              <a:gd name="connsiteX11" fmla="*/ 37465 w 50800"/>
                              <a:gd name="connsiteY11" fmla="*/ 18415 h 25400"/>
                              <a:gd name="connsiteX12" fmla="*/ 37465 w 50800"/>
                              <a:gd name="connsiteY12" fmla="*/ 17145 h 25400"/>
                              <a:gd name="connsiteX13" fmla="*/ 42545 w 50800"/>
                              <a:gd name="connsiteY13" fmla="*/ 15875 h 25400"/>
                              <a:gd name="connsiteX14" fmla="*/ 37465 w 50800"/>
                              <a:gd name="connsiteY14" fmla="*/ 17145 h 25400"/>
                              <a:gd name="connsiteX15" fmla="*/ 37465 w 50800"/>
                              <a:gd name="connsiteY15" fmla="*/ 15875 h 25400"/>
                              <a:gd name="connsiteX16" fmla="*/ 32385 w 50800"/>
                              <a:gd name="connsiteY16" fmla="*/ 13335 h 25400"/>
                              <a:gd name="connsiteX17" fmla="*/ 26035 w 50800"/>
                              <a:gd name="connsiteY17" fmla="*/ 9525 h 25400"/>
                              <a:gd name="connsiteX18" fmla="*/ 22225 w 50800"/>
                              <a:gd name="connsiteY18" fmla="*/ 10795 h 25400"/>
                              <a:gd name="connsiteX19" fmla="*/ 22225 w 50800"/>
                              <a:gd name="connsiteY19" fmla="*/ 10795 h 25400"/>
                              <a:gd name="connsiteX20" fmla="*/ 10795 w 50800"/>
                              <a:gd name="connsiteY20" fmla="*/ 10795 h 25400"/>
                              <a:gd name="connsiteX21" fmla="*/ 9525 w 50800"/>
                              <a:gd name="connsiteY21" fmla="*/ 14605 h 25400"/>
                              <a:gd name="connsiteX22" fmla="*/ 10795 w 50800"/>
                              <a:gd name="connsiteY22" fmla="*/ 17145 h 25400"/>
                              <a:gd name="connsiteX23" fmla="*/ 10795 w 50800"/>
                              <a:gd name="connsiteY23" fmla="*/ 19685 h 25400"/>
                              <a:gd name="connsiteX24" fmla="*/ 23495 w 50800"/>
                              <a:gd name="connsiteY24" fmla="*/ 222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</a:cxnLst>
                            <a:rect l="l" t="t" r="r" b="b"/>
                            <a:pathLst>
                              <a:path w="50800" h="25400">
                                <a:moveTo>
                                  <a:pt x="23495" y="22225"/>
                                </a:moveTo>
                                <a:cubicBezTo>
                                  <a:pt x="24765" y="20955"/>
                                  <a:pt x="23495" y="19685"/>
                                  <a:pt x="23495" y="18415"/>
                                </a:cubicBezTo>
                                <a:lnTo>
                                  <a:pt x="22225" y="17145"/>
                                </a:lnTo>
                                <a:lnTo>
                                  <a:pt x="22225" y="15875"/>
                                </a:lnTo>
                                <a:cubicBezTo>
                                  <a:pt x="22225" y="15875"/>
                                  <a:pt x="22225" y="15875"/>
                                  <a:pt x="22225" y="15875"/>
                                </a:cubicBezTo>
                                <a:cubicBezTo>
                                  <a:pt x="23495" y="17145"/>
                                  <a:pt x="24765" y="15875"/>
                                  <a:pt x="26035" y="14605"/>
                                </a:cubicBezTo>
                                <a:cubicBezTo>
                                  <a:pt x="26035" y="15875"/>
                                  <a:pt x="28575" y="15875"/>
                                  <a:pt x="29845" y="17145"/>
                                </a:cubicBezTo>
                                <a:cubicBezTo>
                                  <a:pt x="31115" y="18415"/>
                                  <a:pt x="33655" y="19685"/>
                                  <a:pt x="34925" y="19685"/>
                                </a:cubicBezTo>
                                <a:cubicBezTo>
                                  <a:pt x="33655" y="20955"/>
                                  <a:pt x="31115" y="22225"/>
                                  <a:pt x="29845" y="24765"/>
                                </a:cubicBezTo>
                                <a:lnTo>
                                  <a:pt x="34925" y="19685"/>
                                </a:lnTo>
                                <a:cubicBezTo>
                                  <a:pt x="34925" y="19685"/>
                                  <a:pt x="34925" y="19685"/>
                                  <a:pt x="36195" y="19685"/>
                                </a:cubicBezTo>
                                <a:cubicBezTo>
                                  <a:pt x="37465" y="19685"/>
                                  <a:pt x="37465" y="19685"/>
                                  <a:pt x="37465" y="18415"/>
                                </a:cubicBezTo>
                                <a:cubicBezTo>
                                  <a:pt x="37465" y="18415"/>
                                  <a:pt x="37465" y="18415"/>
                                  <a:pt x="37465" y="17145"/>
                                </a:cubicBezTo>
                                <a:lnTo>
                                  <a:pt x="42545" y="15875"/>
                                </a:lnTo>
                                <a:cubicBezTo>
                                  <a:pt x="40005" y="14605"/>
                                  <a:pt x="38735" y="17145"/>
                                  <a:pt x="37465" y="17145"/>
                                </a:cubicBezTo>
                                <a:cubicBezTo>
                                  <a:pt x="37465" y="17145"/>
                                  <a:pt x="37465" y="15875"/>
                                  <a:pt x="37465" y="15875"/>
                                </a:cubicBezTo>
                                <a:cubicBezTo>
                                  <a:pt x="34925" y="15875"/>
                                  <a:pt x="33655" y="14605"/>
                                  <a:pt x="32385" y="13335"/>
                                </a:cubicBezTo>
                                <a:cubicBezTo>
                                  <a:pt x="29845" y="12065"/>
                                  <a:pt x="28575" y="10795"/>
                                  <a:pt x="26035" y="9525"/>
                                </a:cubicBezTo>
                                <a:cubicBezTo>
                                  <a:pt x="24765" y="10795"/>
                                  <a:pt x="23495" y="10795"/>
                                  <a:pt x="22225" y="10795"/>
                                </a:cubicBezTo>
                                <a:lnTo>
                                  <a:pt x="22225" y="10795"/>
                                </a:lnTo>
                                <a:cubicBezTo>
                                  <a:pt x="18415" y="10795"/>
                                  <a:pt x="15875" y="13335"/>
                                  <a:pt x="10795" y="10795"/>
                                </a:cubicBezTo>
                                <a:cubicBezTo>
                                  <a:pt x="10795" y="12065"/>
                                  <a:pt x="9525" y="13335"/>
                                  <a:pt x="9525" y="14605"/>
                                </a:cubicBezTo>
                                <a:lnTo>
                                  <a:pt x="10795" y="17145"/>
                                </a:lnTo>
                                <a:lnTo>
                                  <a:pt x="10795" y="19685"/>
                                </a:lnTo>
                                <a:cubicBezTo>
                                  <a:pt x="15875" y="19685"/>
                                  <a:pt x="20955" y="23495"/>
                                  <a:pt x="23495" y="222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52" name="Freeform: Shape 10452"/>
                        <wps:cNvSpPr/>
                        <wps:spPr>
                          <a:xfrm>
                            <a:off x="497205" y="7021830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3335 h 12700"/>
                              <a:gd name="connsiteX1" fmla="*/ 19685 w 25400"/>
                              <a:gd name="connsiteY1" fmla="*/ 9525 h 12700"/>
                              <a:gd name="connsiteX2" fmla="*/ 9525 w 25400"/>
                              <a:gd name="connsiteY2" fmla="*/ 1333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3335"/>
                                </a:moveTo>
                                <a:lnTo>
                                  <a:pt x="19685" y="9525"/>
                                </a:lnTo>
                                <a:cubicBezTo>
                                  <a:pt x="17145" y="10795"/>
                                  <a:pt x="13335" y="10795"/>
                                  <a:pt x="9525" y="1333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53" name="Freeform: Shape 10453"/>
                        <wps:cNvSpPr/>
                        <wps:spPr>
                          <a:xfrm>
                            <a:off x="531495" y="6075863"/>
                            <a:ext cx="63500" cy="38100"/>
                          </a:xfrm>
                          <a:custGeom>
                            <a:avLst/>
                            <a:gdLst>
                              <a:gd name="connsiteX0" fmla="*/ 47625 w 63500"/>
                              <a:gd name="connsiteY0" fmla="*/ 11882 h 38100"/>
                              <a:gd name="connsiteX1" fmla="*/ 47625 w 63500"/>
                              <a:gd name="connsiteY1" fmla="*/ 11882 h 38100"/>
                              <a:gd name="connsiteX2" fmla="*/ 46355 w 63500"/>
                              <a:gd name="connsiteY2" fmla="*/ 11882 h 38100"/>
                              <a:gd name="connsiteX3" fmla="*/ 42545 w 63500"/>
                              <a:gd name="connsiteY3" fmla="*/ 11882 h 38100"/>
                              <a:gd name="connsiteX4" fmla="*/ 38735 w 63500"/>
                              <a:gd name="connsiteY4" fmla="*/ 11882 h 38100"/>
                              <a:gd name="connsiteX5" fmla="*/ 33655 w 63500"/>
                              <a:gd name="connsiteY5" fmla="*/ 16962 h 38100"/>
                              <a:gd name="connsiteX6" fmla="*/ 22225 w 63500"/>
                              <a:gd name="connsiteY6" fmla="*/ 19502 h 38100"/>
                              <a:gd name="connsiteX7" fmla="*/ 12065 w 63500"/>
                              <a:gd name="connsiteY7" fmla="*/ 20772 h 38100"/>
                              <a:gd name="connsiteX8" fmla="*/ 9525 w 63500"/>
                              <a:gd name="connsiteY8" fmla="*/ 22042 h 38100"/>
                              <a:gd name="connsiteX9" fmla="*/ 10795 w 63500"/>
                              <a:gd name="connsiteY9" fmla="*/ 24582 h 38100"/>
                              <a:gd name="connsiteX10" fmla="*/ 10795 w 63500"/>
                              <a:gd name="connsiteY10" fmla="*/ 24582 h 38100"/>
                              <a:gd name="connsiteX11" fmla="*/ 24765 w 63500"/>
                              <a:gd name="connsiteY11" fmla="*/ 23312 h 38100"/>
                              <a:gd name="connsiteX12" fmla="*/ 33655 w 63500"/>
                              <a:gd name="connsiteY12" fmla="*/ 20772 h 38100"/>
                              <a:gd name="connsiteX13" fmla="*/ 33655 w 63500"/>
                              <a:gd name="connsiteY13" fmla="*/ 20772 h 38100"/>
                              <a:gd name="connsiteX14" fmla="*/ 24765 w 63500"/>
                              <a:gd name="connsiteY14" fmla="*/ 25852 h 38100"/>
                              <a:gd name="connsiteX15" fmla="*/ 26035 w 63500"/>
                              <a:gd name="connsiteY15" fmla="*/ 28392 h 38100"/>
                              <a:gd name="connsiteX16" fmla="*/ 24765 w 63500"/>
                              <a:gd name="connsiteY16" fmla="*/ 29662 h 38100"/>
                              <a:gd name="connsiteX17" fmla="*/ 29845 w 63500"/>
                              <a:gd name="connsiteY17" fmla="*/ 32202 h 38100"/>
                              <a:gd name="connsiteX18" fmla="*/ 43815 w 63500"/>
                              <a:gd name="connsiteY18" fmla="*/ 23312 h 38100"/>
                              <a:gd name="connsiteX19" fmla="*/ 40005 w 63500"/>
                              <a:gd name="connsiteY19" fmla="*/ 24582 h 38100"/>
                              <a:gd name="connsiteX20" fmla="*/ 41275 w 63500"/>
                              <a:gd name="connsiteY20" fmla="*/ 23312 h 38100"/>
                              <a:gd name="connsiteX21" fmla="*/ 37465 w 63500"/>
                              <a:gd name="connsiteY21" fmla="*/ 22042 h 38100"/>
                              <a:gd name="connsiteX22" fmla="*/ 36195 w 63500"/>
                              <a:gd name="connsiteY22" fmla="*/ 22042 h 38100"/>
                              <a:gd name="connsiteX23" fmla="*/ 40005 w 63500"/>
                              <a:gd name="connsiteY23" fmla="*/ 18232 h 38100"/>
                              <a:gd name="connsiteX24" fmla="*/ 47625 w 63500"/>
                              <a:gd name="connsiteY24" fmla="*/ 16962 h 38100"/>
                              <a:gd name="connsiteX25" fmla="*/ 47625 w 63500"/>
                              <a:gd name="connsiteY25" fmla="*/ 16962 h 38100"/>
                              <a:gd name="connsiteX26" fmla="*/ 48895 w 63500"/>
                              <a:gd name="connsiteY26" fmla="*/ 16962 h 38100"/>
                              <a:gd name="connsiteX27" fmla="*/ 48895 w 63500"/>
                              <a:gd name="connsiteY27" fmla="*/ 16962 h 38100"/>
                              <a:gd name="connsiteX28" fmla="*/ 48895 w 63500"/>
                              <a:gd name="connsiteY28" fmla="*/ 16962 h 38100"/>
                              <a:gd name="connsiteX29" fmla="*/ 51435 w 63500"/>
                              <a:gd name="connsiteY29" fmla="*/ 15692 h 38100"/>
                              <a:gd name="connsiteX30" fmla="*/ 55245 w 63500"/>
                              <a:gd name="connsiteY30" fmla="*/ 14422 h 38100"/>
                              <a:gd name="connsiteX31" fmla="*/ 55245 w 63500"/>
                              <a:gd name="connsiteY31" fmla="*/ 13152 h 38100"/>
                              <a:gd name="connsiteX32" fmla="*/ 52705 w 63500"/>
                              <a:gd name="connsiteY32" fmla="*/ 13152 h 38100"/>
                              <a:gd name="connsiteX33" fmla="*/ 52705 w 63500"/>
                              <a:gd name="connsiteY33" fmla="*/ 10612 h 38100"/>
                              <a:gd name="connsiteX34" fmla="*/ 47625 w 63500"/>
                              <a:gd name="connsiteY34" fmla="*/ 11882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63500" h="38100">
                                <a:moveTo>
                                  <a:pt x="47625" y="11882"/>
                                </a:moveTo>
                                <a:lnTo>
                                  <a:pt x="47625" y="11882"/>
                                </a:lnTo>
                                <a:cubicBezTo>
                                  <a:pt x="47625" y="13152"/>
                                  <a:pt x="46355" y="11882"/>
                                  <a:pt x="46355" y="11882"/>
                                </a:cubicBezTo>
                                <a:cubicBezTo>
                                  <a:pt x="45085" y="11882"/>
                                  <a:pt x="43815" y="11882"/>
                                  <a:pt x="42545" y="11882"/>
                                </a:cubicBezTo>
                                <a:lnTo>
                                  <a:pt x="38735" y="11882"/>
                                </a:lnTo>
                                <a:cubicBezTo>
                                  <a:pt x="36195" y="14422"/>
                                  <a:pt x="34925" y="15692"/>
                                  <a:pt x="33655" y="16962"/>
                                </a:cubicBezTo>
                                <a:cubicBezTo>
                                  <a:pt x="29845" y="16962"/>
                                  <a:pt x="26035" y="18232"/>
                                  <a:pt x="22225" y="19502"/>
                                </a:cubicBezTo>
                                <a:cubicBezTo>
                                  <a:pt x="18415" y="20772"/>
                                  <a:pt x="15875" y="23312"/>
                                  <a:pt x="12065" y="20772"/>
                                </a:cubicBezTo>
                                <a:cubicBezTo>
                                  <a:pt x="10795" y="20772"/>
                                  <a:pt x="9525" y="20772"/>
                                  <a:pt x="9525" y="22042"/>
                                </a:cubicBezTo>
                                <a:cubicBezTo>
                                  <a:pt x="9525" y="23312"/>
                                  <a:pt x="9525" y="24582"/>
                                  <a:pt x="10795" y="24582"/>
                                </a:cubicBezTo>
                                <a:cubicBezTo>
                                  <a:pt x="10795" y="24582"/>
                                  <a:pt x="10795" y="24582"/>
                                  <a:pt x="10795" y="24582"/>
                                </a:cubicBezTo>
                                <a:cubicBezTo>
                                  <a:pt x="15875" y="27122"/>
                                  <a:pt x="20955" y="24582"/>
                                  <a:pt x="24765" y="23312"/>
                                </a:cubicBezTo>
                                <a:cubicBezTo>
                                  <a:pt x="27305" y="22042"/>
                                  <a:pt x="31115" y="20772"/>
                                  <a:pt x="33655" y="20772"/>
                                </a:cubicBezTo>
                                <a:lnTo>
                                  <a:pt x="33655" y="20772"/>
                                </a:lnTo>
                                <a:cubicBezTo>
                                  <a:pt x="31115" y="24582"/>
                                  <a:pt x="27305" y="24582"/>
                                  <a:pt x="24765" y="25852"/>
                                </a:cubicBezTo>
                                <a:lnTo>
                                  <a:pt x="26035" y="28392"/>
                                </a:lnTo>
                                <a:lnTo>
                                  <a:pt x="24765" y="29662"/>
                                </a:lnTo>
                                <a:cubicBezTo>
                                  <a:pt x="26035" y="30932"/>
                                  <a:pt x="28575" y="30932"/>
                                  <a:pt x="29845" y="32202"/>
                                </a:cubicBezTo>
                                <a:cubicBezTo>
                                  <a:pt x="33655" y="27122"/>
                                  <a:pt x="40005" y="28392"/>
                                  <a:pt x="43815" y="23312"/>
                                </a:cubicBezTo>
                                <a:lnTo>
                                  <a:pt x="40005" y="24582"/>
                                </a:lnTo>
                                <a:lnTo>
                                  <a:pt x="41275" y="23312"/>
                                </a:lnTo>
                                <a:cubicBezTo>
                                  <a:pt x="40005" y="23312"/>
                                  <a:pt x="38735" y="22042"/>
                                  <a:pt x="37465" y="22042"/>
                                </a:cubicBezTo>
                                <a:lnTo>
                                  <a:pt x="36195" y="22042"/>
                                </a:lnTo>
                                <a:cubicBezTo>
                                  <a:pt x="37465" y="20772"/>
                                  <a:pt x="38735" y="19502"/>
                                  <a:pt x="40005" y="18232"/>
                                </a:cubicBezTo>
                                <a:cubicBezTo>
                                  <a:pt x="43815" y="18232"/>
                                  <a:pt x="46355" y="18232"/>
                                  <a:pt x="47625" y="16962"/>
                                </a:cubicBezTo>
                                <a:cubicBezTo>
                                  <a:pt x="47625" y="16962"/>
                                  <a:pt x="47625" y="16962"/>
                                  <a:pt x="47625" y="16962"/>
                                </a:cubicBezTo>
                                <a:lnTo>
                                  <a:pt x="48895" y="16962"/>
                                </a:lnTo>
                                <a:cubicBezTo>
                                  <a:pt x="48895" y="16962"/>
                                  <a:pt x="48895" y="16962"/>
                                  <a:pt x="48895" y="16962"/>
                                </a:cubicBezTo>
                                <a:cubicBezTo>
                                  <a:pt x="48895" y="16962"/>
                                  <a:pt x="48895" y="16962"/>
                                  <a:pt x="48895" y="16962"/>
                                </a:cubicBezTo>
                                <a:lnTo>
                                  <a:pt x="51435" y="15692"/>
                                </a:lnTo>
                                <a:lnTo>
                                  <a:pt x="55245" y="14422"/>
                                </a:lnTo>
                                <a:cubicBezTo>
                                  <a:pt x="55245" y="14422"/>
                                  <a:pt x="55245" y="13152"/>
                                  <a:pt x="55245" y="13152"/>
                                </a:cubicBezTo>
                                <a:lnTo>
                                  <a:pt x="52705" y="13152"/>
                                </a:lnTo>
                                <a:lnTo>
                                  <a:pt x="52705" y="10612"/>
                                </a:lnTo>
                                <a:cubicBezTo>
                                  <a:pt x="48895" y="8072"/>
                                  <a:pt x="48895" y="10612"/>
                                  <a:pt x="47625" y="1188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54" name="Freeform: Shape 10454"/>
                        <wps:cNvSpPr/>
                        <wps:spPr>
                          <a:xfrm>
                            <a:off x="521335" y="7018020"/>
                            <a:ext cx="12700" cy="25400"/>
                          </a:xfrm>
                          <a:custGeom>
                            <a:avLst/>
                            <a:gdLst>
                              <a:gd name="connsiteX0" fmla="*/ 13335 w 12700"/>
                              <a:gd name="connsiteY0" fmla="*/ 15875 h 25400"/>
                              <a:gd name="connsiteX1" fmla="*/ 10795 w 12700"/>
                              <a:gd name="connsiteY1" fmla="*/ 9525 h 25400"/>
                              <a:gd name="connsiteX2" fmla="*/ 9525 w 12700"/>
                              <a:gd name="connsiteY2" fmla="*/ 19685 h 25400"/>
                              <a:gd name="connsiteX3" fmla="*/ 13335 w 12700"/>
                              <a:gd name="connsiteY3" fmla="*/ 1587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700" h="25400">
                                <a:moveTo>
                                  <a:pt x="13335" y="15875"/>
                                </a:moveTo>
                                <a:cubicBezTo>
                                  <a:pt x="13335" y="13335"/>
                                  <a:pt x="12065" y="10795"/>
                                  <a:pt x="10795" y="9525"/>
                                </a:cubicBezTo>
                                <a:lnTo>
                                  <a:pt x="9525" y="19685"/>
                                </a:lnTo>
                                <a:cubicBezTo>
                                  <a:pt x="10795" y="18415"/>
                                  <a:pt x="12065" y="17145"/>
                                  <a:pt x="13335" y="1587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55" name="Freeform: Shape 10455"/>
                        <wps:cNvSpPr/>
                        <wps:spPr>
                          <a:xfrm>
                            <a:off x="574675" y="6074072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3673 h 12700"/>
                              <a:gd name="connsiteX1" fmla="*/ 15875 w 25400"/>
                              <a:gd name="connsiteY1" fmla="*/ 9863 h 12700"/>
                              <a:gd name="connsiteX2" fmla="*/ 9525 w 25400"/>
                              <a:gd name="connsiteY2" fmla="*/ 13673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3673"/>
                                </a:moveTo>
                                <a:lnTo>
                                  <a:pt x="15875" y="9863"/>
                                </a:lnTo>
                                <a:cubicBezTo>
                                  <a:pt x="12065" y="8593"/>
                                  <a:pt x="10795" y="11133"/>
                                  <a:pt x="9525" y="1367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56" name="Freeform: Shape 10456"/>
                        <wps:cNvSpPr/>
                        <wps:spPr>
                          <a:xfrm>
                            <a:off x="581025" y="6052820"/>
                            <a:ext cx="63500" cy="50800"/>
                          </a:xfrm>
                          <a:custGeom>
                            <a:avLst/>
                            <a:gdLst>
                              <a:gd name="connsiteX0" fmla="*/ 9525 w 63500"/>
                              <a:gd name="connsiteY0" fmla="*/ 29845 h 50800"/>
                              <a:gd name="connsiteX1" fmla="*/ 9525 w 63500"/>
                              <a:gd name="connsiteY1" fmla="*/ 32385 h 50800"/>
                              <a:gd name="connsiteX2" fmla="*/ 9525 w 63500"/>
                              <a:gd name="connsiteY2" fmla="*/ 34925 h 50800"/>
                              <a:gd name="connsiteX3" fmla="*/ 13335 w 63500"/>
                              <a:gd name="connsiteY3" fmla="*/ 36195 h 50800"/>
                              <a:gd name="connsiteX4" fmla="*/ 17145 w 63500"/>
                              <a:gd name="connsiteY4" fmla="*/ 37465 h 50800"/>
                              <a:gd name="connsiteX5" fmla="*/ 18415 w 63500"/>
                              <a:gd name="connsiteY5" fmla="*/ 41275 h 50800"/>
                              <a:gd name="connsiteX6" fmla="*/ 19685 w 63500"/>
                              <a:gd name="connsiteY6" fmla="*/ 42545 h 50800"/>
                              <a:gd name="connsiteX7" fmla="*/ 17145 w 63500"/>
                              <a:gd name="connsiteY7" fmla="*/ 46355 h 50800"/>
                              <a:gd name="connsiteX8" fmla="*/ 22225 w 63500"/>
                              <a:gd name="connsiteY8" fmla="*/ 47625 h 50800"/>
                              <a:gd name="connsiteX9" fmla="*/ 20955 w 63500"/>
                              <a:gd name="connsiteY9" fmla="*/ 41275 h 50800"/>
                              <a:gd name="connsiteX10" fmla="*/ 23495 w 63500"/>
                              <a:gd name="connsiteY10" fmla="*/ 41275 h 50800"/>
                              <a:gd name="connsiteX11" fmla="*/ 38735 w 63500"/>
                              <a:gd name="connsiteY11" fmla="*/ 37465 h 50800"/>
                              <a:gd name="connsiteX12" fmla="*/ 37465 w 63500"/>
                              <a:gd name="connsiteY12" fmla="*/ 32385 h 50800"/>
                              <a:gd name="connsiteX13" fmla="*/ 50165 w 63500"/>
                              <a:gd name="connsiteY13" fmla="*/ 28575 h 50800"/>
                              <a:gd name="connsiteX14" fmla="*/ 50165 w 63500"/>
                              <a:gd name="connsiteY14" fmla="*/ 26035 h 50800"/>
                              <a:gd name="connsiteX15" fmla="*/ 48895 w 63500"/>
                              <a:gd name="connsiteY15" fmla="*/ 23495 h 50800"/>
                              <a:gd name="connsiteX16" fmla="*/ 43815 w 63500"/>
                              <a:gd name="connsiteY16" fmla="*/ 22225 h 50800"/>
                              <a:gd name="connsiteX17" fmla="*/ 45085 w 63500"/>
                              <a:gd name="connsiteY17" fmla="*/ 19685 h 50800"/>
                              <a:gd name="connsiteX18" fmla="*/ 45085 w 63500"/>
                              <a:gd name="connsiteY18" fmla="*/ 19685 h 50800"/>
                              <a:gd name="connsiteX19" fmla="*/ 65405 w 63500"/>
                              <a:gd name="connsiteY19" fmla="*/ 9525 h 50800"/>
                              <a:gd name="connsiteX20" fmla="*/ 45085 w 63500"/>
                              <a:gd name="connsiteY20" fmla="*/ 15875 h 50800"/>
                              <a:gd name="connsiteX21" fmla="*/ 45085 w 63500"/>
                              <a:gd name="connsiteY21" fmla="*/ 15875 h 50800"/>
                              <a:gd name="connsiteX22" fmla="*/ 9525 w 63500"/>
                              <a:gd name="connsiteY22" fmla="*/ 29845 h 50800"/>
                              <a:gd name="connsiteX23" fmla="*/ 22225 w 63500"/>
                              <a:gd name="connsiteY23" fmla="*/ 32385 h 50800"/>
                              <a:gd name="connsiteX24" fmla="*/ 19685 w 63500"/>
                              <a:gd name="connsiteY24" fmla="*/ 31115 h 50800"/>
                              <a:gd name="connsiteX25" fmla="*/ 20955 w 63500"/>
                              <a:gd name="connsiteY25" fmla="*/ 28575 h 50800"/>
                              <a:gd name="connsiteX26" fmla="*/ 23495 w 63500"/>
                              <a:gd name="connsiteY26" fmla="*/ 29845 h 50800"/>
                              <a:gd name="connsiteX27" fmla="*/ 22225 w 63500"/>
                              <a:gd name="connsiteY27" fmla="*/ 32385 h 50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63500" h="50800">
                                <a:moveTo>
                                  <a:pt x="9525" y="29845"/>
                                </a:moveTo>
                                <a:lnTo>
                                  <a:pt x="9525" y="32385"/>
                                </a:lnTo>
                                <a:lnTo>
                                  <a:pt x="9525" y="34925"/>
                                </a:lnTo>
                                <a:cubicBezTo>
                                  <a:pt x="10795" y="34925"/>
                                  <a:pt x="12065" y="34925"/>
                                  <a:pt x="13335" y="36195"/>
                                </a:cubicBezTo>
                                <a:lnTo>
                                  <a:pt x="17145" y="37465"/>
                                </a:lnTo>
                                <a:lnTo>
                                  <a:pt x="18415" y="41275"/>
                                </a:lnTo>
                                <a:cubicBezTo>
                                  <a:pt x="18415" y="41275"/>
                                  <a:pt x="19685" y="41275"/>
                                  <a:pt x="19685" y="42545"/>
                                </a:cubicBezTo>
                                <a:lnTo>
                                  <a:pt x="17145" y="46355"/>
                                </a:lnTo>
                                <a:cubicBezTo>
                                  <a:pt x="18415" y="46355"/>
                                  <a:pt x="20955" y="47625"/>
                                  <a:pt x="22225" y="47625"/>
                                </a:cubicBezTo>
                                <a:cubicBezTo>
                                  <a:pt x="23495" y="46355"/>
                                  <a:pt x="22225" y="43815"/>
                                  <a:pt x="20955" y="41275"/>
                                </a:cubicBezTo>
                                <a:lnTo>
                                  <a:pt x="23495" y="41275"/>
                                </a:lnTo>
                                <a:cubicBezTo>
                                  <a:pt x="31115" y="45085"/>
                                  <a:pt x="31115" y="32385"/>
                                  <a:pt x="38735" y="37465"/>
                                </a:cubicBezTo>
                                <a:cubicBezTo>
                                  <a:pt x="38735" y="36195"/>
                                  <a:pt x="40005" y="33655"/>
                                  <a:pt x="37465" y="32385"/>
                                </a:cubicBezTo>
                                <a:cubicBezTo>
                                  <a:pt x="41275" y="28575"/>
                                  <a:pt x="47625" y="33655"/>
                                  <a:pt x="50165" y="28575"/>
                                </a:cubicBezTo>
                                <a:lnTo>
                                  <a:pt x="50165" y="26035"/>
                                </a:lnTo>
                                <a:lnTo>
                                  <a:pt x="48895" y="23495"/>
                                </a:lnTo>
                                <a:cubicBezTo>
                                  <a:pt x="46355" y="22225"/>
                                  <a:pt x="45085" y="22225"/>
                                  <a:pt x="43815" y="22225"/>
                                </a:cubicBezTo>
                                <a:cubicBezTo>
                                  <a:pt x="43815" y="20955"/>
                                  <a:pt x="45085" y="20955"/>
                                  <a:pt x="45085" y="19685"/>
                                </a:cubicBezTo>
                                <a:lnTo>
                                  <a:pt x="45085" y="19685"/>
                                </a:lnTo>
                                <a:cubicBezTo>
                                  <a:pt x="51435" y="17145"/>
                                  <a:pt x="59055" y="14605"/>
                                  <a:pt x="65405" y="9525"/>
                                </a:cubicBezTo>
                                <a:cubicBezTo>
                                  <a:pt x="57785" y="10795"/>
                                  <a:pt x="51435" y="14605"/>
                                  <a:pt x="45085" y="15875"/>
                                </a:cubicBezTo>
                                <a:lnTo>
                                  <a:pt x="45085" y="15875"/>
                                </a:lnTo>
                                <a:cubicBezTo>
                                  <a:pt x="31115" y="17145"/>
                                  <a:pt x="19685" y="20955"/>
                                  <a:pt x="9525" y="29845"/>
                                </a:cubicBezTo>
                                <a:close/>
                                <a:moveTo>
                                  <a:pt x="22225" y="32385"/>
                                </a:moveTo>
                                <a:cubicBezTo>
                                  <a:pt x="20955" y="32385"/>
                                  <a:pt x="20955" y="31115"/>
                                  <a:pt x="19685" y="31115"/>
                                </a:cubicBezTo>
                                <a:cubicBezTo>
                                  <a:pt x="19685" y="29845"/>
                                  <a:pt x="20955" y="29845"/>
                                  <a:pt x="20955" y="28575"/>
                                </a:cubicBezTo>
                                <a:cubicBezTo>
                                  <a:pt x="22225" y="28575"/>
                                  <a:pt x="22225" y="29845"/>
                                  <a:pt x="23495" y="29845"/>
                                </a:cubicBezTo>
                                <a:cubicBezTo>
                                  <a:pt x="22225" y="31115"/>
                                  <a:pt x="22225" y="31115"/>
                                  <a:pt x="22225" y="3238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57" name="Freeform: Shape 10457"/>
                        <wps:cNvSpPr/>
                        <wps:spPr>
                          <a:xfrm>
                            <a:off x="567055" y="608076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2065 w 25400"/>
                              <a:gd name="connsiteY0" fmla="*/ 10795 h 25400"/>
                              <a:gd name="connsiteX1" fmla="*/ 9525 w 25400"/>
                              <a:gd name="connsiteY1" fmla="*/ 15875 h 25400"/>
                              <a:gd name="connsiteX2" fmla="*/ 10795 w 25400"/>
                              <a:gd name="connsiteY2" fmla="*/ 17145 h 25400"/>
                              <a:gd name="connsiteX3" fmla="*/ 10795 w 25400"/>
                              <a:gd name="connsiteY3" fmla="*/ 19685 h 25400"/>
                              <a:gd name="connsiteX4" fmla="*/ 26035 w 25400"/>
                              <a:gd name="connsiteY4" fmla="*/ 14605 h 25400"/>
                              <a:gd name="connsiteX5" fmla="*/ 24765 w 25400"/>
                              <a:gd name="connsiteY5" fmla="*/ 13335 h 25400"/>
                              <a:gd name="connsiteX6" fmla="*/ 23495 w 25400"/>
                              <a:gd name="connsiteY6" fmla="*/ 10795 h 25400"/>
                              <a:gd name="connsiteX7" fmla="*/ 19685 w 25400"/>
                              <a:gd name="connsiteY7" fmla="*/ 9525 h 25400"/>
                              <a:gd name="connsiteX8" fmla="*/ 17145 w 25400"/>
                              <a:gd name="connsiteY8" fmla="*/ 13335 h 25400"/>
                              <a:gd name="connsiteX9" fmla="*/ 12065 w 25400"/>
                              <a:gd name="connsiteY9" fmla="*/ 1079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2065" y="10795"/>
                                </a:moveTo>
                                <a:cubicBezTo>
                                  <a:pt x="10795" y="12065"/>
                                  <a:pt x="10795" y="13335"/>
                                  <a:pt x="9525" y="15875"/>
                                </a:cubicBezTo>
                                <a:lnTo>
                                  <a:pt x="10795" y="17145"/>
                                </a:lnTo>
                                <a:lnTo>
                                  <a:pt x="10795" y="19685"/>
                                </a:lnTo>
                                <a:cubicBezTo>
                                  <a:pt x="15875" y="18415"/>
                                  <a:pt x="20955" y="17145"/>
                                  <a:pt x="26035" y="14605"/>
                                </a:cubicBezTo>
                                <a:lnTo>
                                  <a:pt x="24765" y="13335"/>
                                </a:lnTo>
                                <a:lnTo>
                                  <a:pt x="23495" y="10795"/>
                                </a:lnTo>
                                <a:cubicBezTo>
                                  <a:pt x="22225" y="9525"/>
                                  <a:pt x="20955" y="10795"/>
                                  <a:pt x="19685" y="9525"/>
                                </a:cubicBezTo>
                                <a:lnTo>
                                  <a:pt x="17145" y="13335"/>
                                </a:lnTo>
                                <a:lnTo>
                                  <a:pt x="12065" y="1079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58" name="Freeform: Shape 10458"/>
                        <wps:cNvSpPr/>
                        <wps:spPr>
                          <a:xfrm>
                            <a:off x="596265" y="7020560"/>
                            <a:ext cx="63500" cy="50800"/>
                          </a:xfrm>
                          <a:custGeom>
                            <a:avLst/>
                            <a:gdLst>
                              <a:gd name="connsiteX0" fmla="*/ 62865 w 63500"/>
                              <a:gd name="connsiteY0" fmla="*/ 26035 h 50800"/>
                              <a:gd name="connsiteX1" fmla="*/ 60325 w 63500"/>
                              <a:gd name="connsiteY1" fmla="*/ 23495 h 50800"/>
                              <a:gd name="connsiteX2" fmla="*/ 62865 w 63500"/>
                              <a:gd name="connsiteY2" fmla="*/ 22225 h 50800"/>
                              <a:gd name="connsiteX3" fmla="*/ 62865 w 63500"/>
                              <a:gd name="connsiteY3" fmla="*/ 18415 h 50800"/>
                              <a:gd name="connsiteX4" fmla="*/ 59055 w 63500"/>
                              <a:gd name="connsiteY4" fmla="*/ 18415 h 50800"/>
                              <a:gd name="connsiteX5" fmla="*/ 59055 w 63500"/>
                              <a:gd name="connsiteY5" fmla="*/ 15875 h 50800"/>
                              <a:gd name="connsiteX6" fmla="*/ 56515 w 63500"/>
                              <a:gd name="connsiteY6" fmla="*/ 17145 h 50800"/>
                              <a:gd name="connsiteX7" fmla="*/ 52705 w 63500"/>
                              <a:gd name="connsiteY7" fmla="*/ 9525 h 50800"/>
                              <a:gd name="connsiteX8" fmla="*/ 9525 w 63500"/>
                              <a:gd name="connsiteY8" fmla="*/ 36195 h 50800"/>
                              <a:gd name="connsiteX9" fmla="*/ 13335 w 63500"/>
                              <a:gd name="connsiteY9" fmla="*/ 38735 h 50800"/>
                              <a:gd name="connsiteX10" fmla="*/ 17145 w 63500"/>
                              <a:gd name="connsiteY10" fmla="*/ 40005 h 50800"/>
                              <a:gd name="connsiteX11" fmla="*/ 17145 w 63500"/>
                              <a:gd name="connsiteY11" fmla="*/ 43815 h 50800"/>
                              <a:gd name="connsiteX12" fmla="*/ 62865 w 63500"/>
                              <a:gd name="connsiteY12" fmla="*/ 26035 h 50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63500" h="50800">
                                <a:moveTo>
                                  <a:pt x="62865" y="26035"/>
                                </a:moveTo>
                                <a:lnTo>
                                  <a:pt x="60325" y="23495"/>
                                </a:lnTo>
                                <a:lnTo>
                                  <a:pt x="62865" y="22225"/>
                                </a:lnTo>
                                <a:cubicBezTo>
                                  <a:pt x="61595" y="20955"/>
                                  <a:pt x="64135" y="19685"/>
                                  <a:pt x="62865" y="18415"/>
                                </a:cubicBezTo>
                                <a:lnTo>
                                  <a:pt x="59055" y="18415"/>
                                </a:lnTo>
                                <a:lnTo>
                                  <a:pt x="59055" y="15875"/>
                                </a:lnTo>
                                <a:cubicBezTo>
                                  <a:pt x="57785" y="15875"/>
                                  <a:pt x="57785" y="15875"/>
                                  <a:pt x="56515" y="17145"/>
                                </a:cubicBezTo>
                                <a:cubicBezTo>
                                  <a:pt x="55245" y="14605"/>
                                  <a:pt x="53975" y="12065"/>
                                  <a:pt x="52705" y="9525"/>
                                </a:cubicBezTo>
                                <a:cubicBezTo>
                                  <a:pt x="34925" y="10795"/>
                                  <a:pt x="33655" y="27305"/>
                                  <a:pt x="9525" y="36195"/>
                                </a:cubicBezTo>
                                <a:cubicBezTo>
                                  <a:pt x="10795" y="36195"/>
                                  <a:pt x="12065" y="37465"/>
                                  <a:pt x="13335" y="38735"/>
                                </a:cubicBezTo>
                                <a:lnTo>
                                  <a:pt x="17145" y="40005"/>
                                </a:lnTo>
                                <a:lnTo>
                                  <a:pt x="17145" y="43815"/>
                                </a:lnTo>
                                <a:cubicBezTo>
                                  <a:pt x="36195" y="37465"/>
                                  <a:pt x="45085" y="28575"/>
                                  <a:pt x="62865" y="2603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59" name="Freeform: Shape 10459"/>
                        <wps:cNvSpPr/>
                        <wps:spPr>
                          <a:xfrm>
                            <a:off x="764829" y="6246871"/>
                            <a:ext cx="12700" cy="12700"/>
                          </a:xfrm>
                          <a:custGeom>
                            <a:avLst/>
                            <a:gdLst>
                              <a:gd name="connsiteX0" fmla="*/ 12411 w 12700"/>
                              <a:gd name="connsiteY0" fmla="*/ 12324 h 12700"/>
                              <a:gd name="connsiteX1" fmla="*/ 9871 w 12700"/>
                              <a:gd name="connsiteY1" fmla="*/ 9784 h 12700"/>
                              <a:gd name="connsiteX2" fmla="*/ 12411 w 12700"/>
                              <a:gd name="connsiteY2" fmla="*/ 12324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2411" y="12324"/>
                                </a:moveTo>
                                <a:cubicBezTo>
                                  <a:pt x="14951" y="12324"/>
                                  <a:pt x="9871" y="8514"/>
                                  <a:pt x="9871" y="9784"/>
                                </a:cubicBezTo>
                                <a:cubicBezTo>
                                  <a:pt x="8601" y="9784"/>
                                  <a:pt x="11141" y="12324"/>
                                  <a:pt x="12411" y="1232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60" name="Freeform: Shape 10460"/>
                        <wps:cNvSpPr/>
                        <wps:spPr>
                          <a:xfrm>
                            <a:off x="591185" y="7048500"/>
                            <a:ext cx="25400" cy="254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7145 h 25400"/>
                              <a:gd name="connsiteX1" fmla="*/ 23495 w 25400"/>
                              <a:gd name="connsiteY1" fmla="*/ 9525 h 25400"/>
                              <a:gd name="connsiteX2" fmla="*/ 9525 w 25400"/>
                              <a:gd name="connsiteY2" fmla="*/ 1714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9525" y="17145"/>
                                </a:moveTo>
                                <a:cubicBezTo>
                                  <a:pt x="14605" y="14605"/>
                                  <a:pt x="19685" y="13335"/>
                                  <a:pt x="23495" y="9525"/>
                                </a:cubicBezTo>
                                <a:lnTo>
                                  <a:pt x="9525" y="1714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61" name="Freeform: Shape 10461"/>
                        <wps:cNvSpPr/>
                        <wps:spPr>
                          <a:xfrm>
                            <a:off x="447675" y="6092190"/>
                            <a:ext cx="876300" cy="1054100"/>
                          </a:xfrm>
                          <a:custGeom>
                            <a:avLst/>
                            <a:gdLst>
                              <a:gd name="connsiteX0" fmla="*/ 93345 w 876300"/>
                              <a:gd name="connsiteY0" fmla="*/ 14605 h 1054100"/>
                              <a:gd name="connsiteX1" fmla="*/ 78105 w 876300"/>
                              <a:gd name="connsiteY1" fmla="*/ 12065 h 1054100"/>
                              <a:gd name="connsiteX2" fmla="*/ 78105 w 876300"/>
                              <a:gd name="connsiteY2" fmla="*/ 14605 h 1054100"/>
                              <a:gd name="connsiteX3" fmla="*/ 75565 w 876300"/>
                              <a:gd name="connsiteY3" fmla="*/ 14605 h 1054100"/>
                              <a:gd name="connsiteX4" fmla="*/ 67945 w 876300"/>
                              <a:gd name="connsiteY4" fmla="*/ 18415 h 1054100"/>
                              <a:gd name="connsiteX5" fmla="*/ 69215 w 876300"/>
                              <a:gd name="connsiteY5" fmla="*/ 14605 h 1054100"/>
                              <a:gd name="connsiteX6" fmla="*/ 67945 w 876300"/>
                              <a:gd name="connsiteY6" fmla="*/ 13335 h 1054100"/>
                              <a:gd name="connsiteX7" fmla="*/ 69215 w 876300"/>
                              <a:gd name="connsiteY7" fmla="*/ 12065 h 1054100"/>
                              <a:gd name="connsiteX8" fmla="*/ 64135 w 876300"/>
                              <a:gd name="connsiteY8" fmla="*/ 9525 h 1054100"/>
                              <a:gd name="connsiteX9" fmla="*/ 57785 w 876300"/>
                              <a:gd name="connsiteY9" fmla="*/ 15875 h 1054100"/>
                              <a:gd name="connsiteX10" fmla="*/ 60325 w 876300"/>
                              <a:gd name="connsiteY10" fmla="*/ 19685 h 1054100"/>
                              <a:gd name="connsiteX11" fmla="*/ 48895 w 876300"/>
                              <a:gd name="connsiteY11" fmla="*/ 20955 h 1054100"/>
                              <a:gd name="connsiteX12" fmla="*/ 33655 w 876300"/>
                              <a:gd name="connsiteY12" fmla="*/ 31115 h 1054100"/>
                              <a:gd name="connsiteX13" fmla="*/ 27305 w 876300"/>
                              <a:gd name="connsiteY13" fmla="*/ 26035 h 1054100"/>
                              <a:gd name="connsiteX14" fmla="*/ 19685 w 876300"/>
                              <a:gd name="connsiteY14" fmla="*/ 28575 h 1054100"/>
                              <a:gd name="connsiteX15" fmla="*/ 18415 w 876300"/>
                              <a:gd name="connsiteY15" fmla="*/ 36195 h 1054100"/>
                              <a:gd name="connsiteX16" fmla="*/ 9525 w 876300"/>
                              <a:gd name="connsiteY16" fmla="*/ 40005 h 1054100"/>
                              <a:gd name="connsiteX17" fmla="*/ 9525 w 876300"/>
                              <a:gd name="connsiteY17" fmla="*/ 991235 h 1054100"/>
                              <a:gd name="connsiteX18" fmla="*/ 46355 w 876300"/>
                              <a:gd name="connsiteY18" fmla="*/ 975995 h 1054100"/>
                              <a:gd name="connsiteX19" fmla="*/ 85725 w 876300"/>
                              <a:gd name="connsiteY19" fmla="*/ 956945 h 1054100"/>
                              <a:gd name="connsiteX20" fmla="*/ 84455 w 876300"/>
                              <a:gd name="connsiteY20" fmla="*/ 959485 h 1054100"/>
                              <a:gd name="connsiteX21" fmla="*/ 86995 w 876300"/>
                              <a:gd name="connsiteY21" fmla="*/ 962025 h 1054100"/>
                              <a:gd name="connsiteX22" fmla="*/ 83185 w 876300"/>
                              <a:gd name="connsiteY22" fmla="*/ 962025 h 1054100"/>
                              <a:gd name="connsiteX23" fmla="*/ 79375 w 876300"/>
                              <a:gd name="connsiteY23" fmla="*/ 969645 h 1054100"/>
                              <a:gd name="connsiteX24" fmla="*/ 86995 w 876300"/>
                              <a:gd name="connsiteY24" fmla="*/ 969645 h 1054100"/>
                              <a:gd name="connsiteX25" fmla="*/ 74295 w 876300"/>
                              <a:gd name="connsiteY25" fmla="*/ 978535 h 1054100"/>
                              <a:gd name="connsiteX26" fmla="*/ 78105 w 876300"/>
                              <a:gd name="connsiteY26" fmla="*/ 979805 h 1054100"/>
                              <a:gd name="connsiteX27" fmla="*/ 78105 w 876300"/>
                              <a:gd name="connsiteY27" fmla="*/ 982345 h 1054100"/>
                              <a:gd name="connsiteX28" fmla="*/ 75565 w 876300"/>
                              <a:gd name="connsiteY28" fmla="*/ 983615 h 1054100"/>
                              <a:gd name="connsiteX29" fmla="*/ 80645 w 876300"/>
                              <a:gd name="connsiteY29" fmla="*/ 984885 h 1054100"/>
                              <a:gd name="connsiteX30" fmla="*/ 80645 w 876300"/>
                              <a:gd name="connsiteY30" fmla="*/ 983615 h 1054100"/>
                              <a:gd name="connsiteX31" fmla="*/ 94615 w 876300"/>
                              <a:gd name="connsiteY31" fmla="*/ 982345 h 1054100"/>
                              <a:gd name="connsiteX32" fmla="*/ 64135 w 876300"/>
                              <a:gd name="connsiteY32" fmla="*/ 996315 h 1054100"/>
                              <a:gd name="connsiteX33" fmla="*/ 66675 w 876300"/>
                              <a:gd name="connsiteY33" fmla="*/ 998855 h 1054100"/>
                              <a:gd name="connsiteX34" fmla="*/ 62865 w 876300"/>
                              <a:gd name="connsiteY34" fmla="*/ 998855 h 1054100"/>
                              <a:gd name="connsiteX35" fmla="*/ 43815 w 876300"/>
                              <a:gd name="connsiteY35" fmla="*/ 1009015 h 1054100"/>
                              <a:gd name="connsiteX36" fmla="*/ 42545 w 876300"/>
                              <a:gd name="connsiteY36" fmla="*/ 1009015 h 1054100"/>
                              <a:gd name="connsiteX37" fmla="*/ 42545 w 876300"/>
                              <a:gd name="connsiteY37" fmla="*/ 1009015 h 1054100"/>
                              <a:gd name="connsiteX38" fmla="*/ 33655 w 876300"/>
                              <a:gd name="connsiteY38" fmla="*/ 1015365 h 1054100"/>
                              <a:gd name="connsiteX39" fmla="*/ 34925 w 876300"/>
                              <a:gd name="connsiteY39" fmla="*/ 1015365 h 1054100"/>
                              <a:gd name="connsiteX40" fmla="*/ 9525 w 876300"/>
                              <a:gd name="connsiteY40" fmla="*/ 1025525 h 1054100"/>
                              <a:gd name="connsiteX41" fmla="*/ 9525 w 876300"/>
                              <a:gd name="connsiteY41" fmla="*/ 1052195 h 1054100"/>
                              <a:gd name="connsiteX42" fmla="*/ 45085 w 876300"/>
                              <a:gd name="connsiteY42" fmla="*/ 1035685 h 1054100"/>
                              <a:gd name="connsiteX43" fmla="*/ 52705 w 876300"/>
                              <a:gd name="connsiteY43" fmla="*/ 1042035 h 1054100"/>
                              <a:gd name="connsiteX44" fmla="*/ 46355 w 876300"/>
                              <a:gd name="connsiteY44" fmla="*/ 1048385 h 1054100"/>
                              <a:gd name="connsiteX45" fmla="*/ 50165 w 876300"/>
                              <a:gd name="connsiteY45" fmla="*/ 1048385 h 1054100"/>
                              <a:gd name="connsiteX46" fmla="*/ 50165 w 876300"/>
                              <a:gd name="connsiteY46" fmla="*/ 1050925 h 1054100"/>
                              <a:gd name="connsiteX47" fmla="*/ 69215 w 876300"/>
                              <a:gd name="connsiteY47" fmla="*/ 1040765 h 1054100"/>
                              <a:gd name="connsiteX48" fmla="*/ 64135 w 876300"/>
                              <a:gd name="connsiteY48" fmla="*/ 1031875 h 1054100"/>
                              <a:gd name="connsiteX49" fmla="*/ 133985 w 876300"/>
                              <a:gd name="connsiteY49" fmla="*/ 1000125 h 1054100"/>
                              <a:gd name="connsiteX50" fmla="*/ 151765 w 876300"/>
                              <a:gd name="connsiteY50" fmla="*/ 977265 h 1054100"/>
                              <a:gd name="connsiteX51" fmla="*/ 151765 w 876300"/>
                              <a:gd name="connsiteY51" fmla="*/ 974725 h 1054100"/>
                              <a:gd name="connsiteX52" fmla="*/ 151765 w 876300"/>
                              <a:gd name="connsiteY52" fmla="*/ 972185 h 1054100"/>
                              <a:gd name="connsiteX53" fmla="*/ 141605 w 876300"/>
                              <a:gd name="connsiteY53" fmla="*/ 975995 h 1054100"/>
                              <a:gd name="connsiteX54" fmla="*/ 107315 w 876300"/>
                              <a:gd name="connsiteY54" fmla="*/ 991235 h 1054100"/>
                              <a:gd name="connsiteX55" fmla="*/ 103505 w 876300"/>
                              <a:gd name="connsiteY55" fmla="*/ 978535 h 1054100"/>
                              <a:gd name="connsiteX56" fmla="*/ 114935 w 876300"/>
                              <a:gd name="connsiteY56" fmla="*/ 972185 h 1054100"/>
                              <a:gd name="connsiteX57" fmla="*/ 114935 w 876300"/>
                              <a:gd name="connsiteY57" fmla="*/ 965835 h 1054100"/>
                              <a:gd name="connsiteX58" fmla="*/ 95885 w 876300"/>
                              <a:gd name="connsiteY58" fmla="*/ 953135 h 1054100"/>
                              <a:gd name="connsiteX59" fmla="*/ 92075 w 876300"/>
                              <a:gd name="connsiteY59" fmla="*/ 953135 h 1054100"/>
                              <a:gd name="connsiteX60" fmla="*/ 92075 w 876300"/>
                              <a:gd name="connsiteY60" fmla="*/ 950595 h 1054100"/>
                              <a:gd name="connsiteX61" fmla="*/ 85725 w 876300"/>
                              <a:gd name="connsiteY61" fmla="*/ 948055 h 1054100"/>
                              <a:gd name="connsiteX62" fmla="*/ 81915 w 876300"/>
                              <a:gd name="connsiteY62" fmla="*/ 948055 h 1054100"/>
                              <a:gd name="connsiteX63" fmla="*/ 81915 w 876300"/>
                              <a:gd name="connsiteY63" fmla="*/ 945515 h 1054100"/>
                              <a:gd name="connsiteX64" fmla="*/ 61595 w 876300"/>
                              <a:gd name="connsiteY64" fmla="*/ 954405 h 1054100"/>
                              <a:gd name="connsiteX65" fmla="*/ 60325 w 876300"/>
                              <a:gd name="connsiteY65" fmla="*/ 953135 h 1054100"/>
                              <a:gd name="connsiteX66" fmla="*/ 57785 w 876300"/>
                              <a:gd name="connsiteY66" fmla="*/ 954405 h 1054100"/>
                              <a:gd name="connsiteX67" fmla="*/ 31115 w 876300"/>
                              <a:gd name="connsiteY67" fmla="*/ 960755 h 1054100"/>
                              <a:gd name="connsiteX68" fmla="*/ 56515 w 876300"/>
                              <a:gd name="connsiteY68" fmla="*/ 953135 h 1054100"/>
                              <a:gd name="connsiteX69" fmla="*/ 57785 w 876300"/>
                              <a:gd name="connsiteY69" fmla="*/ 949325 h 1054100"/>
                              <a:gd name="connsiteX70" fmla="*/ 61595 w 876300"/>
                              <a:gd name="connsiteY70" fmla="*/ 949325 h 1054100"/>
                              <a:gd name="connsiteX71" fmla="*/ 62865 w 876300"/>
                              <a:gd name="connsiteY71" fmla="*/ 942975 h 1054100"/>
                              <a:gd name="connsiteX72" fmla="*/ 59055 w 876300"/>
                              <a:gd name="connsiteY72" fmla="*/ 942975 h 1054100"/>
                              <a:gd name="connsiteX73" fmla="*/ 59055 w 876300"/>
                              <a:gd name="connsiteY73" fmla="*/ 940435 h 1054100"/>
                              <a:gd name="connsiteX74" fmla="*/ 67945 w 876300"/>
                              <a:gd name="connsiteY74" fmla="*/ 937895 h 1054100"/>
                              <a:gd name="connsiteX75" fmla="*/ 70485 w 876300"/>
                              <a:gd name="connsiteY75" fmla="*/ 940435 h 1054100"/>
                              <a:gd name="connsiteX76" fmla="*/ 70485 w 876300"/>
                              <a:gd name="connsiteY76" fmla="*/ 942975 h 1054100"/>
                              <a:gd name="connsiteX77" fmla="*/ 83185 w 876300"/>
                              <a:gd name="connsiteY77" fmla="*/ 939165 h 1054100"/>
                              <a:gd name="connsiteX78" fmla="*/ 84455 w 876300"/>
                              <a:gd name="connsiteY78" fmla="*/ 935355 h 1054100"/>
                              <a:gd name="connsiteX79" fmla="*/ 85725 w 876300"/>
                              <a:gd name="connsiteY79" fmla="*/ 931545 h 1054100"/>
                              <a:gd name="connsiteX80" fmla="*/ 84455 w 876300"/>
                              <a:gd name="connsiteY80" fmla="*/ 927735 h 1054100"/>
                              <a:gd name="connsiteX81" fmla="*/ 84455 w 876300"/>
                              <a:gd name="connsiteY81" fmla="*/ 925195 h 1054100"/>
                              <a:gd name="connsiteX82" fmla="*/ 88265 w 876300"/>
                              <a:gd name="connsiteY82" fmla="*/ 925195 h 1054100"/>
                              <a:gd name="connsiteX83" fmla="*/ 84455 w 876300"/>
                              <a:gd name="connsiteY83" fmla="*/ 912495 h 1054100"/>
                              <a:gd name="connsiteX84" fmla="*/ 93345 w 876300"/>
                              <a:gd name="connsiteY84" fmla="*/ 909955 h 1054100"/>
                              <a:gd name="connsiteX85" fmla="*/ 90805 w 876300"/>
                              <a:gd name="connsiteY85" fmla="*/ 908685 h 1054100"/>
                              <a:gd name="connsiteX86" fmla="*/ 145415 w 876300"/>
                              <a:gd name="connsiteY86" fmla="*/ 882015 h 1054100"/>
                              <a:gd name="connsiteX87" fmla="*/ 169545 w 876300"/>
                              <a:gd name="connsiteY87" fmla="*/ 874395 h 1054100"/>
                              <a:gd name="connsiteX88" fmla="*/ 169545 w 876300"/>
                              <a:gd name="connsiteY88" fmla="*/ 876935 h 1054100"/>
                              <a:gd name="connsiteX89" fmla="*/ 173355 w 876300"/>
                              <a:gd name="connsiteY89" fmla="*/ 878205 h 1054100"/>
                              <a:gd name="connsiteX90" fmla="*/ 175895 w 876300"/>
                              <a:gd name="connsiteY90" fmla="*/ 878205 h 1054100"/>
                              <a:gd name="connsiteX91" fmla="*/ 174625 w 876300"/>
                              <a:gd name="connsiteY91" fmla="*/ 879475 h 1054100"/>
                              <a:gd name="connsiteX92" fmla="*/ 179705 w 876300"/>
                              <a:gd name="connsiteY92" fmla="*/ 880745 h 1054100"/>
                              <a:gd name="connsiteX93" fmla="*/ 179705 w 876300"/>
                              <a:gd name="connsiteY93" fmla="*/ 885825 h 1054100"/>
                              <a:gd name="connsiteX94" fmla="*/ 221615 w 876300"/>
                              <a:gd name="connsiteY94" fmla="*/ 876935 h 1054100"/>
                              <a:gd name="connsiteX95" fmla="*/ 217805 w 876300"/>
                              <a:gd name="connsiteY95" fmla="*/ 869315 h 1054100"/>
                              <a:gd name="connsiteX96" fmla="*/ 211455 w 876300"/>
                              <a:gd name="connsiteY96" fmla="*/ 866775 h 1054100"/>
                              <a:gd name="connsiteX97" fmla="*/ 213995 w 876300"/>
                              <a:gd name="connsiteY97" fmla="*/ 861695 h 1054100"/>
                              <a:gd name="connsiteX98" fmla="*/ 211455 w 876300"/>
                              <a:gd name="connsiteY98" fmla="*/ 860425 h 1054100"/>
                              <a:gd name="connsiteX99" fmla="*/ 211455 w 876300"/>
                              <a:gd name="connsiteY99" fmla="*/ 862965 h 1054100"/>
                              <a:gd name="connsiteX100" fmla="*/ 208915 w 876300"/>
                              <a:gd name="connsiteY100" fmla="*/ 860425 h 1054100"/>
                              <a:gd name="connsiteX101" fmla="*/ 180975 w 876300"/>
                              <a:gd name="connsiteY101" fmla="*/ 876935 h 1054100"/>
                              <a:gd name="connsiteX102" fmla="*/ 180975 w 876300"/>
                              <a:gd name="connsiteY102" fmla="*/ 869315 h 1054100"/>
                              <a:gd name="connsiteX103" fmla="*/ 170815 w 876300"/>
                              <a:gd name="connsiteY103" fmla="*/ 870585 h 1054100"/>
                              <a:gd name="connsiteX104" fmla="*/ 180975 w 876300"/>
                              <a:gd name="connsiteY104" fmla="*/ 861695 h 1054100"/>
                              <a:gd name="connsiteX105" fmla="*/ 178435 w 876300"/>
                              <a:gd name="connsiteY105" fmla="*/ 861695 h 1054100"/>
                              <a:gd name="connsiteX106" fmla="*/ 219075 w 876300"/>
                              <a:gd name="connsiteY106" fmla="*/ 843915 h 1054100"/>
                              <a:gd name="connsiteX107" fmla="*/ 225425 w 876300"/>
                              <a:gd name="connsiteY107" fmla="*/ 836295 h 1054100"/>
                              <a:gd name="connsiteX108" fmla="*/ 231775 w 876300"/>
                              <a:gd name="connsiteY108" fmla="*/ 836295 h 1054100"/>
                              <a:gd name="connsiteX109" fmla="*/ 233045 w 876300"/>
                              <a:gd name="connsiteY109" fmla="*/ 829945 h 1054100"/>
                              <a:gd name="connsiteX110" fmla="*/ 233045 w 876300"/>
                              <a:gd name="connsiteY110" fmla="*/ 828675 h 1054100"/>
                              <a:gd name="connsiteX111" fmla="*/ 263525 w 876300"/>
                              <a:gd name="connsiteY111" fmla="*/ 817245 h 1054100"/>
                              <a:gd name="connsiteX112" fmla="*/ 292735 w 876300"/>
                              <a:gd name="connsiteY112" fmla="*/ 805815 h 1054100"/>
                              <a:gd name="connsiteX113" fmla="*/ 294005 w 876300"/>
                              <a:gd name="connsiteY113" fmla="*/ 803275 h 1054100"/>
                              <a:gd name="connsiteX114" fmla="*/ 291465 w 876300"/>
                              <a:gd name="connsiteY114" fmla="*/ 802005 h 1054100"/>
                              <a:gd name="connsiteX115" fmla="*/ 262255 w 876300"/>
                              <a:gd name="connsiteY115" fmla="*/ 813435 h 1054100"/>
                              <a:gd name="connsiteX116" fmla="*/ 234315 w 876300"/>
                              <a:gd name="connsiteY116" fmla="*/ 824865 h 1054100"/>
                              <a:gd name="connsiteX117" fmla="*/ 233045 w 876300"/>
                              <a:gd name="connsiteY117" fmla="*/ 823595 h 1054100"/>
                              <a:gd name="connsiteX118" fmla="*/ 230505 w 876300"/>
                              <a:gd name="connsiteY118" fmla="*/ 823595 h 1054100"/>
                              <a:gd name="connsiteX119" fmla="*/ 230505 w 876300"/>
                              <a:gd name="connsiteY119" fmla="*/ 822325 h 1054100"/>
                              <a:gd name="connsiteX120" fmla="*/ 245745 w 876300"/>
                              <a:gd name="connsiteY120" fmla="*/ 819785 h 1054100"/>
                              <a:gd name="connsiteX121" fmla="*/ 247015 w 876300"/>
                              <a:gd name="connsiteY121" fmla="*/ 818515 h 1054100"/>
                              <a:gd name="connsiteX122" fmla="*/ 245745 w 876300"/>
                              <a:gd name="connsiteY122" fmla="*/ 817245 h 1054100"/>
                              <a:gd name="connsiteX123" fmla="*/ 231775 w 876300"/>
                              <a:gd name="connsiteY123" fmla="*/ 822325 h 1054100"/>
                              <a:gd name="connsiteX124" fmla="*/ 231775 w 876300"/>
                              <a:gd name="connsiteY124" fmla="*/ 822325 h 1054100"/>
                              <a:gd name="connsiteX125" fmla="*/ 230505 w 876300"/>
                              <a:gd name="connsiteY125" fmla="*/ 822325 h 1054100"/>
                              <a:gd name="connsiteX126" fmla="*/ 238125 w 876300"/>
                              <a:gd name="connsiteY126" fmla="*/ 813435 h 1054100"/>
                              <a:gd name="connsiteX127" fmla="*/ 235585 w 876300"/>
                              <a:gd name="connsiteY127" fmla="*/ 813435 h 1054100"/>
                              <a:gd name="connsiteX128" fmla="*/ 235585 w 876300"/>
                              <a:gd name="connsiteY128" fmla="*/ 812165 h 1054100"/>
                              <a:gd name="connsiteX129" fmla="*/ 241935 w 876300"/>
                              <a:gd name="connsiteY129" fmla="*/ 810895 h 1054100"/>
                              <a:gd name="connsiteX130" fmla="*/ 258445 w 876300"/>
                              <a:gd name="connsiteY130" fmla="*/ 802005 h 1054100"/>
                              <a:gd name="connsiteX131" fmla="*/ 259715 w 876300"/>
                              <a:gd name="connsiteY131" fmla="*/ 800735 h 1054100"/>
                              <a:gd name="connsiteX132" fmla="*/ 258445 w 876300"/>
                              <a:gd name="connsiteY132" fmla="*/ 799465 h 1054100"/>
                              <a:gd name="connsiteX133" fmla="*/ 241935 w 876300"/>
                              <a:gd name="connsiteY133" fmla="*/ 808355 h 1054100"/>
                              <a:gd name="connsiteX134" fmla="*/ 236855 w 876300"/>
                              <a:gd name="connsiteY134" fmla="*/ 812165 h 1054100"/>
                              <a:gd name="connsiteX135" fmla="*/ 236855 w 876300"/>
                              <a:gd name="connsiteY135" fmla="*/ 812165 h 1054100"/>
                              <a:gd name="connsiteX136" fmla="*/ 234315 w 876300"/>
                              <a:gd name="connsiteY136" fmla="*/ 810895 h 1054100"/>
                              <a:gd name="connsiteX137" fmla="*/ 253365 w 876300"/>
                              <a:gd name="connsiteY137" fmla="*/ 793115 h 1054100"/>
                              <a:gd name="connsiteX138" fmla="*/ 255905 w 876300"/>
                              <a:gd name="connsiteY138" fmla="*/ 795655 h 1054100"/>
                              <a:gd name="connsiteX139" fmla="*/ 273685 w 876300"/>
                              <a:gd name="connsiteY139" fmla="*/ 788035 h 1054100"/>
                              <a:gd name="connsiteX140" fmla="*/ 296545 w 876300"/>
                              <a:gd name="connsiteY140" fmla="*/ 774065 h 1054100"/>
                              <a:gd name="connsiteX141" fmla="*/ 297815 w 876300"/>
                              <a:gd name="connsiteY141" fmla="*/ 776605 h 1054100"/>
                              <a:gd name="connsiteX142" fmla="*/ 307975 w 876300"/>
                              <a:gd name="connsiteY142" fmla="*/ 772795 h 1054100"/>
                              <a:gd name="connsiteX143" fmla="*/ 314325 w 876300"/>
                              <a:gd name="connsiteY143" fmla="*/ 765175 h 1054100"/>
                              <a:gd name="connsiteX144" fmla="*/ 321945 w 876300"/>
                              <a:gd name="connsiteY144" fmla="*/ 758825 h 1054100"/>
                              <a:gd name="connsiteX145" fmla="*/ 330835 w 876300"/>
                              <a:gd name="connsiteY145" fmla="*/ 756285 h 1054100"/>
                              <a:gd name="connsiteX146" fmla="*/ 329565 w 876300"/>
                              <a:gd name="connsiteY146" fmla="*/ 755015 h 1054100"/>
                              <a:gd name="connsiteX147" fmla="*/ 330835 w 876300"/>
                              <a:gd name="connsiteY147" fmla="*/ 753745 h 1054100"/>
                              <a:gd name="connsiteX148" fmla="*/ 329565 w 876300"/>
                              <a:gd name="connsiteY148" fmla="*/ 753745 h 1054100"/>
                              <a:gd name="connsiteX149" fmla="*/ 335915 w 876300"/>
                              <a:gd name="connsiteY149" fmla="*/ 747395 h 1054100"/>
                              <a:gd name="connsiteX150" fmla="*/ 333375 w 876300"/>
                              <a:gd name="connsiteY150" fmla="*/ 743585 h 1054100"/>
                              <a:gd name="connsiteX151" fmla="*/ 339725 w 876300"/>
                              <a:gd name="connsiteY151" fmla="*/ 738505 h 1054100"/>
                              <a:gd name="connsiteX152" fmla="*/ 342265 w 876300"/>
                              <a:gd name="connsiteY152" fmla="*/ 739775 h 1054100"/>
                              <a:gd name="connsiteX153" fmla="*/ 342265 w 876300"/>
                              <a:gd name="connsiteY153" fmla="*/ 737235 h 1054100"/>
                              <a:gd name="connsiteX154" fmla="*/ 343535 w 876300"/>
                              <a:gd name="connsiteY154" fmla="*/ 735965 h 1054100"/>
                              <a:gd name="connsiteX155" fmla="*/ 339725 w 876300"/>
                              <a:gd name="connsiteY155" fmla="*/ 732155 h 1054100"/>
                              <a:gd name="connsiteX156" fmla="*/ 361315 w 876300"/>
                              <a:gd name="connsiteY156" fmla="*/ 723265 h 1054100"/>
                              <a:gd name="connsiteX157" fmla="*/ 360045 w 876300"/>
                              <a:gd name="connsiteY157" fmla="*/ 721995 h 1054100"/>
                              <a:gd name="connsiteX158" fmla="*/ 361315 w 876300"/>
                              <a:gd name="connsiteY158" fmla="*/ 720725 h 1054100"/>
                              <a:gd name="connsiteX159" fmla="*/ 353695 w 876300"/>
                              <a:gd name="connsiteY159" fmla="*/ 716915 h 1054100"/>
                              <a:gd name="connsiteX160" fmla="*/ 324485 w 876300"/>
                              <a:gd name="connsiteY160" fmla="*/ 732155 h 1054100"/>
                              <a:gd name="connsiteX161" fmla="*/ 304165 w 876300"/>
                              <a:gd name="connsiteY161" fmla="*/ 733425 h 1054100"/>
                              <a:gd name="connsiteX162" fmla="*/ 287655 w 876300"/>
                              <a:gd name="connsiteY162" fmla="*/ 742315 h 1054100"/>
                              <a:gd name="connsiteX163" fmla="*/ 286385 w 876300"/>
                              <a:gd name="connsiteY163" fmla="*/ 747395 h 1054100"/>
                              <a:gd name="connsiteX164" fmla="*/ 276225 w 876300"/>
                              <a:gd name="connsiteY164" fmla="*/ 751205 h 1054100"/>
                              <a:gd name="connsiteX165" fmla="*/ 273685 w 876300"/>
                              <a:gd name="connsiteY165" fmla="*/ 748665 h 1054100"/>
                              <a:gd name="connsiteX166" fmla="*/ 262255 w 876300"/>
                              <a:gd name="connsiteY166" fmla="*/ 753745 h 1054100"/>
                              <a:gd name="connsiteX167" fmla="*/ 263525 w 876300"/>
                              <a:gd name="connsiteY167" fmla="*/ 757555 h 1054100"/>
                              <a:gd name="connsiteX168" fmla="*/ 252095 w 876300"/>
                              <a:gd name="connsiteY168" fmla="*/ 762635 h 1054100"/>
                              <a:gd name="connsiteX169" fmla="*/ 249555 w 876300"/>
                              <a:gd name="connsiteY169" fmla="*/ 758825 h 1054100"/>
                              <a:gd name="connsiteX170" fmla="*/ 231775 w 876300"/>
                              <a:gd name="connsiteY170" fmla="*/ 771525 h 1054100"/>
                              <a:gd name="connsiteX171" fmla="*/ 227965 w 876300"/>
                              <a:gd name="connsiteY171" fmla="*/ 765175 h 1054100"/>
                              <a:gd name="connsiteX172" fmla="*/ 216535 w 876300"/>
                              <a:gd name="connsiteY172" fmla="*/ 767715 h 1054100"/>
                              <a:gd name="connsiteX173" fmla="*/ 229235 w 876300"/>
                              <a:gd name="connsiteY173" fmla="*/ 758825 h 1054100"/>
                              <a:gd name="connsiteX174" fmla="*/ 226695 w 876300"/>
                              <a:gd name="connsiteY174" fmla="*/ 746125 h 1054100"/>
                              <a:gd name="connsiteX175" fmla="*/ 234315 w 876300"/>
                              <a:gd name="connsiteY175" fmla="*/ 749935 h 1054100"/>
                              <a:gd name="connsiteX176" fmla="*/ 241935 w 876300"/>
                              <a:gd name="connsiteY176" fmla="*/ 747395 h 1054100"/>
                              <a:gd name="connsiteX177" fmla="*/ 236855 w 876300"/>
                              <a:gd name="connsiteY177" fmla="*/ 742315 h 1054100"/>
                              <a:gd name="connsiteX178" fmla="*/ 244475 w 876300"/>
                              <a:gd name="connsiteY178" fmla="*/ 738505 h 1054100"/>
                              <a:gd name="connsiteX179" fmla="*/ 244475 w 876300"/>
                              <a:gd name="connsiteY179" fmla="*/ 735965 h 1054100"/>
                              <a:gd name="connsiteX180" fmla="*/ 247015 w 876300"/>
                              <a:gd name="connsiteY180" fmla="*/ 735965 h 1054100"/>
                              <a:gd name="connsiteX181" fmla="*/ 255905 w 876300"/>
                              <a:gd name="connsiteY181" fmla="*/ 725805 h 1054100"/>
                              <a:gd name="connsiteX182" fmla="*/ 254635 w 876300"/>
                              <a:gd name="connsiteY182" fmla="*/ 719455 h 1054100"/>
                              <a:gd name="connsiteX183" fmla="*/ 240665 w 876300"/>
                              <a:gd name="connsiteY183" fmla="*/ 723265 h 1054100"/>
                              <a:gd name="connsiteX184" fmla="*/ 249555 w 876300"/>
                              <a:gd name="connsiteY184" fmla="*/ 711835 h 1054100"/>
                              <a:gd name="connsiteX185" fmla="*/ 258445 w 876300"/>
                              <a:gd name="connsiteY185" fmla="*/ 714375 h 1054100"/>
                              <a:gd name="connsiteX186" fmla="*/ 258445 w 876300"/>
                              <a:gd name="connsiteY186" fmla="*/ 716915 h 1054100"/>
                              <a:gd name="connsiteX187" fmla="*/ 259715 w 876300"/>
                              <a:gd name="connsiteY187" fmla="*/ 714375 h 1054100"/>
                              <a:gd name="connsiteX188" fmla="*/ 260985 w 876300"/>
                              <a:gd name="connsiteY188" fmla="*/ 710565 h 1054100"/>
                              <a:gd name="connsiteX189" fmla="*/ 259715 w 876300"/>
                              <a:gd name="connsiteY189" fmla="*/ 708025 h 1054100"/>
                              <a:gd name="connsiteX190" fmla="*/ 260985 w 876300"/>
                              <a:gd name="connsiteY190" fmla="*/ 706755 h 1054100"/>
                              <a:gd name="connsiteX191" fmla="*/ 260985 w 876300"/>
                              <a:gd name="connsiteY191" fmla="*/ 705485 h 1054100"/>
                              <a:gd name="connsiteX192" fmla="*/ 269875 w 876300"/>
                              <a:gd name="connsiteY192" fmla="*/ 701675 h 1054100"/>
                              <a:gd name="connsiteX193" fmla="*/ 271145 w 876300"/>
                              <a:gd name="connsiteY193" fmla="*/ 699135 h 1054100"/>
                              <a:gd name="connsiteX194" fmla="*/ 268605 w 876300"/>
                              <a:gd name="connsiteY194" fmla="*/ 697865 h 1054100"/>
                              <a:gd name="connsiteX195" fmla="*/ 258445 w 876300"/>
                              <a:gd name="connsiteY195" fmla="*/ 702945 h 1054100"/>
                              <a:gd name="connsiteX196" fmla="*/ 258445 w 876300"/>
                              <a:gd name="connsiteY196" fmla="*/ 702945 h 1054100"/>
                              <a:gd name="connsiteX197" fmla="*/ 255905 w 876300"/>
                              <a:gd name="connsiteY197" fmla="*/ 702945 h 1054100"/>
                              <a:gd name="connsiteX198" fmla="*/ 295275 w 876300"/>
                              <a:gd name="connsiteY198" fmla="*/ 680085 h 1054100"/>
                              <a:gd name="connsiteX199" fmla="*/ 295275 w 876300"/>
                              <a:gd name="connsiteY199" fmla="*/ 678815 h 1054100"/>
                              <a:gd name="connsiteX200" fmla="*/ 296545 w 876300"/>
                              <a:gd name="connsiteY200" fmla="*/ 677545 h 1054100"/>
                              <a:gd name="connsiteX201" fmla="*/ 299085 w 876300"/>
                              <a:gd name="connsiteY201" fmla="*/ 676275 h 1054100"/>
                              <a:gd name="connsiteX202" fmla="*/ 301625 w 876300"/>
                              <a:gd name="connsiteY202" fmla="*/ 676275 h 1054100"/>
                              <a:gd name="connsiteX203" fmla="*/ 301625 w 876300"/>
                              <a:gd name="connsiteY203" fmla="*/ 678815 h 1054100"/>
                              <a:gd name="connsiteX204" fmla="*/ 324485 w 876300"/>
                              <a:gd name="connsiteY204" fmla="*/ 672465 h 1054100"/>
                              <a:gd name="connsiteX205" fmla="*/ 337185 w 876300"/>
                              <a:gd name="connsiteY205" fmla="*/ 659765 h 1054100"/>
                              <a:gd name="connsiteX206" fmla="*/ 334645 w 876300"/>
                              <a:gd name="connsiteY206" fmla="*/ 659765 h 1054100"/>
                              <a:gd name="connsiteX207" fmla="*/ 335915 w 876300"/>
                              <a:gd name="connsiteY207" fmla="*/ 658495 h 1054100"/>
                              <a:gd name="connsiteX208" fmla="*/ 335915 w 876300"/>
                              <a:gd name="connsiteY208" fmla="*/ 655955 h 1054100"/>
                              <a:gd name="connsiteX209" fmla="*/ 332105 w 876300"/>
                              <a:gd name="connsiteY209" fmla="*/ 654685 h 1054100"/>
                              <a:gd name="connsiteX210" fmla="*/ 334645 w 876300"/>
                              <a:gd name="connsiteY210" fmla="*/ 652145 h 1054100"/>
                              <a:gd name="connsiteX211" fmla="*/ 334645 w 876300"/>
                              <a:gd name="connsiteY211" fmla="*/ 649605 h 1054100"/>
                              <a:gd name="connsiteX212" fmla="*/ 337185 w 876300"/>
                              <a:gd name="connsiteY212" fmla="*/ 653415 h 1054100"/>
                              <a:gd name="connsiteX213" fmla="*/ 338455 w 876300"/>
                              <a:gd name="connsiteY213" fmla="*/ 654685 h 1054100"/>
                              <a:gd name="connsiteX214" fmla="*/ 337185 w 876300"/>
                              <a:gd name="connsiteY214" fmla="*/ 655955 h 1054100"/>
                              <a:gd name="connsiteX215" fmla="*/ 338455 w 876300"/>
                              <a:gd name="connsiteY215" fmla="*/ 655955 h 1054100"/>
                              <a:gd name="connsiteX216" fmla="*/ 339725 w 876300"/>
                              <a:gd name="connsiteY216" fmla="*/ 655955 h 1054100"/>
                              <a:gd name="connsiteX217" fmla="*/ 340995 w 876300"/>
                              <a:gd name="connsiteY217" fmla="*/ 657225 h 1054100"/>
                              <a:gd name="connsiteX218" fmla="*/ 351155 w 876300"/>
                              <a:gd name="connsiteY218" fmla="*/ 650875 h 1054100"/>
                              <a:gd name="connsiteX219" fmla="*/ 349885 w 876300"/>
                              <a:gd name="connsiteY219" fmla="*/ 650875 h 1054100"/>
                              <a:gd name="connsiteX220" fmla="*/ 348615 w 876300"/>
                              <a:gd name="connsiteY220" fmla="*/ 649605 h 1054100"/>
                              <a:gd name="connsiteX221" fmla="*/ 347345 w 876300"/>
                              <a:gd name="connsiteY221" fmla="*/ 649605 h 1054100"/>
                              <a:gd name="connsiteX222" fmla="*/ 354965 w 876300"/>
                              <a:gd name="connsiteY222" fmla="*/ 644525 h 1054100"/>
                              <a:gd name="connsiteX223" fmla="*/ 351155 w 876300"/>
                              <a:gd name="connsiteY223" fmla="*/ 640715 h 1054100"/>
                              <a:gd name="connsiteX224" fmla="*/ 353695 w 876300"/>
                              <a:gd name="connsiteY224" fmla="*/ 635635 h 1054100"/>
                              <a:gd name="connsiteX225" fmla="*/ 370205 w 876300"/>
                              <a:gd name="connsiteY225" fmla="*/ 629285 h 1054100"/>
                              <a:gd name="connsiteX226" fmla="*/ 368935 w 876300"/>
                              <a:gd name="connsiteY226" fmla="*/ 629285 h 1054100"/>
                              <a:gd name="connsiteX227" fmla="*/ 368935 w 876300"/>
                              <a:gd name="connsiteY227" fmla="*/ 628015 h 1054100"/>
                              <a:gd name="connsiteX228" fmla="*/ 372745 w 876300"/>
                              <a:gd name="connsiteY228" fmla="*/ 621665 h 1054100"/>
                              <a:gd name="connsiteX229" fmla="*/ 375285 w 876300"/>
                              <a:gd name="connsiteY229" fmla="*/ 624205 h 1054100"/>
                              <a:gd name="connsiteX230" fmla="*/ 377825 w 876300"/>
                              <a:gd name="connsiteY230" fmla="*/ 624205 h 1054100"/>
                              <a:gd name="connsiteX231" fmla="*/ 376555 w 876300"/>
                              <a:gd name="connsiteY231" fmla="*/ 625475 h 1054100"/>
                              <a:gd name="connsiteX232" fmla="*/ 385445 w 876300"/>
                              <a:gd name="connsiteY232" fmla="*/ 615315 h 1054100"/>
                              <a:gd name="connsiteX233" fmla="*/ 403225 w 876300"/>
                              <a:gd name="connsiteY233" fmla="*/ 608965 h 1054100"/>
                              <a:gd name="connsiteX234" fmla="*/ 408305 w 876300"/>
                              <a:gd name="connsiteY234" fmla="*/ 602615 h 1054100"/>
                              <a:gd name="connsiteX235" fmla="*/ 408305 w 876300"/>
                              <a:gd name="connsiteY235" fmla="*/ 600075 h 1054100"/>
                              <a:gd name="connsiteX236" fmla="*/ 409575 w 876300"/>
                              <a:gd name="connsiteY236" fmla="*/ 601345 h 1054100"/>
                              <a:gd name="connsiteX237" fmla="*/ 410845 w 876300"/>
                              <a:gd name="connsiteY237" fmla="*/ 601345 h 1054100"/>
                              <a:gd name="connsiteX238" fmla="*/ 412115 w 876300"/>
                              <a:gd name="connsiteY238" fmla="*/ 597535 h 1054100"/>
                              <a:gd name="connsiteX239" fmla="*/ 424815 w 876300"/>
                              <a:gd name="connsiteY239" fmla="*/ 598805 h 1054100"/>
                              <a:gd name="connsiteX240" fmla="*/ 424815 w 876300"/>
                              <a:gd name="connsiteY240" fmla="*/ 597535 h 1054100"/>
                              <a:gd name="connsiteX241" fmla="*/ 426085 w 876300"/>
                              <a:gd name="connsiteY241" fmla="*/ 597535 h 1054100"/>
                              <a:gd name="connsiteX242" fmla="*/ 424815 w 876300"/>
                              <a:gd name="connsiteY242" fmla="*/ 592455 h 1054100"/>
                              <a:gd name="connsiteX243" fmla="*/ 428625 w 876300"/>
                              <a:gd name="connsiteY243" fmla="*/ 593725 h 1054100"/>
                              <a:gd name="connsiteX244" fmla="*/ 429895 w 876300"/>
                              <a:gd name="connsiteY244" fmla="*/ 589915 h 1054100"/>
                              <a:gd name="connsiteX245" fmla="*/ 450215 w 876300"/>
                              <a:gd name="connsiteY245" fmla="*/ 586105 h 1054100"/>
                              <a:gd name="connsiteX246" fmla="*/ 448945 w 876300"/>
                              <a:gd name="connsiteY246" fmla="*/ 578485 h 1054100"/>
                              <a:gd name="connsiteX247" fmla="*/ 457835 w 876300"/>
                              <a:gd name="connsiteY247" fmla="*/ 581025 h 1054100"/>
                              <a:gd name="connsiteX248" fmla="*/ 470535 w 876300"/>
                              <a:gd name="connsiteY248" fmla="*/ 567055 h 1054100"/>
                              <a:gd name="connsiteX249" fmla="*/ 470535 w 876300"/>
                              <a:gd name="connsiteY249" fmla="*/ 572135 h 1054100"/>
                              <a:gd name="connsiteX250" fmla="*/ 470535 w 876300"/>
                              <a:gd name="connsiteY250" fmla="*/ 565785 h 1054100"/>
                              <a:gd name="connsiteX251" fmla="*/ 470535 w 876300"/>
                              <a:gd name="connsiteY251" fmla="*/ 564515 h 1054100"/>
                              <a:gd name="connsiteX252" fmla="*/ 469265 w 876300"/>
                              <a:gd name="connsiteY252" fmla="*/ 563245 h 1054100"/>
                              <a:gd name="connsiteX253" fmla="*/ 474345 w 876300"/>
                              <a:gd name="connsiteY253" fmla="*/ 554355 h 1054100"/>
                              <a:gd name="connsiteX254" fmla="*/ 478155 w 876300"/>
                              <a:gd name="connsiteY254" fmla="*/ 558165 h 1054100"/>
                              <a:gd name="connsiteX255" fmla="*/ 488315 w 876300"/>
                              <a:gd name="connsiteY255" fmla="*/ 554355 h 1054100"/>
                              <a:gd name="connsiteX256" fmla="*/ 499745 w 876300"/>
                              <a:gd name="connsiteY256" fmla="*/ 545465 h 1054100"/>
                              <a:gd name="connsiteX257" fmla="*/ 501015 w 876300"/>
                              <a:gd name="connsiteY257" fmla="*/ 549275 h 1054100"/>
                              <a:gd name="connsiteX258" fmla="*/ 503555 w 876300"/>
                              <a:gd name="connsiteY258" fmla="*/ 549275 h 1054100"/>
                              <a:gd name="connsiteX259" fmla="*/ 503555 w 876300"/>
                              <a:gd name="connsiteY259" fmla="*/ 551815 h 1054100"/>
                              <a:gd name="connsiteX260" fmla="*/ 509905 w 876300"/>
                              <a:gd name="connsiteY260" fmla="*/ 548005 h 1054100"/>
                              <a:gd name="connsiteX261" fmla="*/ 506095 w 876300"/>
                              <a:gd name="connsiteY261" fmla="*/ 541655 h 1054100"/>
                              <a:gd name="connsiteX262" fmla="*/ 516255 w 876300"/>
                              <a:gd name="connsiteY262" fmla="*/ 544195 h 1054100"/>
                              <a:gd name="connsiteX263" fmla="*/ 516255 w 876300"/>
                              <a:gd name="connsiteY263" fmla="*/ 541655 h 1054100"/>
                              <a:gd name="connsiteX264" fmla="*/ 517525 w 876300"/>
                              <a:gd name="connsiteY264" fmla="*/ 542925 h 1054100"/>
                              <a:gd name="connsiteX265" fmla="*/ 535305 w 876300"/>
                              <a:gd name="connsiteY265" fmla="*/ 531495 h 1054100"/>
                              <a:gd name="connsiteX266" fmla="*/ 534035 w 876300"/>
                              <a:gd name="connsiteY266" fmla="*/ 530225 h 1054100"/>
                              <a:gd name="connsiteX267" fmla="*/ 535305 w 876300"/>
                              <a:gd name="connsiteY267" fmla="*/ 528955 h 1054100"/>
                              <a:gd name="connsiteX268" fmla="*/ 532765 w 876300"/>
                              <a:gd name="connsiteY268" fmla="*/ 526415 h 1054100"/>
                              <a:gd name="connsiteX269" fmla="*/ 564515 w 876300"/>
                              <a:gd name="connsiteY269" fmla="*/ 513715 h 1054100"/>
                              <a:gd name="connsiteX270" fmla="*/ 572135 w 876300"/>
                              <a:gd name="connsiteY270" fmla="*/ 517525 h 1054100"/>
                              <a:gd name="connsiteX271" fmla="*/ 596265 w 876300"/>
                              <a:gd name="connsiteY271" fmla="*/ 502285 h 1054100"/>
                              <a:gd name="connsiteX272" fmla="*/ 597535 w 876300"/>
                              <a:gd name="connsiteY272" fmla="*/ 498475 h 1054100"/>
                              <a:gd name="connsiteX273" fmla="*/ 610235 w 876300"/>
                              <a:gd name="connsiteY273" fmla="*/ 497205 h 1054100"/>
                              <a:gd name="connsiteX274" fmla="*/ 633095 w 876300"/>
                              <a:gd name="connsiteY274" fmla="*/ 487045 h 1054100"/>
                              <a:gd name="connsiteX275" fmla="*/ 655955 w 876300"/>
                              <a:gd name="connsiteY275" fmla="*/ 478155 h 1054100"/>
                              <a:gd name="connsiteX276" fmla="*/ 677545 w 876300"/>
                              <a:gd name="connsiteY276" fmla="*/ 465455 h 1054100"/>
                              <a:gd name="connsiteX277" fmla="*/ 672465 w 876300"/>
                              <a:gd name="connsiteY277" fmla="*/ 462915 h 1054100"/>
                              <a:gd name="connsiteX278" fmla="*/ 683895 w 876300"/>
                              <a:gd name="connsiteY278" fmla="*/ 461645 h 1054100"/>
                              <a:gd name="connsiteX279" fmla="*/ 686435 w 876300"/>
                              <a:gd name="connsiteY279" fmla="*/ 461645 h 1054100"/>
                              <a:gd name="connsiteX280" fmla="*/ 687705 w 876300"/>
                              <a:gd name="connsiteY280" fmla="*/ 464185 h 1054100"/>
                              <a:gd name="connsiteX281" fmla="*/ 690245 w 876300"/>
                              <a:gd name="connsiteY281" fmla="*/ 464185 h 1054100"/>
                              <a:gd name="connsiteX282" fmla="*/ 696595 w 876300"/>
                              <a:gd name="connsiteY282" fmla="*/ 456565 h 1054100"/>
                              <a:gd name="connsiteX283" fmla="*/ 696595 w 876300"/>
                              <a:gd name="connsiteY283" fmla="*/ 454025 h 1054100"/>
                              <a:gd name="connsiteX284" fmla="*/ 704215 w 876300"/>
                              <a:gd name="connsiteY284" fmla="*/ 450215 h 1054100"/>
                              <a:gd name="connsiteX285" fmla="*/ 708025 w 876300"/>
                              <a:gd name="connsiteY285" fmla="*/ 451485 h 1054100"/>
                              <a:gd name="connsiteX286" fmla="*/ 711835 w 876300"/>
                              <a:gd name="connsiteY286" fmla="*/ 446405 h 1054100"/>
                              <a:gd name="connsiteX287" fmla="*/ 711835 w 876300"/>
                              <a:gd name="connsiteY287" fmla="*/ 443865 h 1054100"/>
                              <a:gd name="connsiteX288" fmla="*/ 714375 w 876300"/>
                              <a:gd name="connsiteY288" fmla="*/ 443865 h 1054100"/>
                              <a:gd name="connsiteX289" fmla="*/ 714375 w 876300"/>
                              <a:gd name="connsiteY289" fmla="*/ 441325 h 1054100"/>
                              <a:gd name="connsiteX290" fmla="*/ 716915 w 876300"/>
                              <a:gd name="connsiteY290" fmla="*/ 441325 h 1054100"/>
                              <a:gd name="connsiteX291" fmla="*/ 716915 w 876300"/>
                              <a:gd name="connsiteY291" fmla="*/ 438785 h 1054100"/>
                              <a:gd name="connsiteX292" fmla="*/ 718185 w 876300"/>
                              <a:gd name="connsiteY292" fmla="*/ 437515 h 1054100"/>
                              <a:gd name="connsiteX293" fmla="*/ 715645 w 876300"/>
                              <a:gd name="connsiteY293" fmla="*/ 432435 h 1054100"/>
                              <a:gd name="connsiteX294" fmla="*/ 723265 w 876300"/>
                              <a:gd name="connsiteY294" fmla="*/ 432435 h 1054100"/>
                              <a:gd name="connsiteX295" fmla="*/ 718185 w 876300"/>
                              <a:gd name="connsiteY295" fmla="*/ 438785 h 1054100"/>
                              <a:gd name="connsiteX296" fmla="*/ 718185 w 876300"/>
                              <a:gd name="connsiteY296" fmla="*/ 441325 h 1054100"/>
                              <a:gd name="connsiteX297" fmla="*/ 716915 w 876300"/>
                              <a:gd name="connsiteY297" fmla="*/ 442595 h 1054100"/>
                              <a:gd name="connsiteX298" fmla="*/ 716915 w 876300"/>
                              <a:gd name="connsiteY298" fmla="*/ 446405 h 1054100"/>
                              <a:gd name="connsiteX299" fmla="*/ 710565 w 876300"/>
                              <a:gd name="connsiteY299" fmla="*/ 445135 h 1054100"/>
                              <a:gd name="connsiteX300" fmla="*/ 714375 w 876300"/>
                              <a:gd name="connsiteY300" fmla="*/ 448945 h 1054100"/>
                              <a:gd name="connsiteX301" fmla="*/ 718185 w 876300"/>
                              <a:gd name="connsiteY301" fmla="*/ 447675 h 1054100"/>
                              <a:gd name="connsiteX302" fmla="*/ 718185 w 876300"/>
                              <a:gd name="connsiteY302" fmla="*/ 450215 h 1054100"/>
                              <a:gd name="connsiteX303" fmla="*/ 730885 w 876300"/>
                              <a:gd name="connsiteY303" fmla="*/ 442595 h 1054100"/>
                              <a:gd name="connsiteX304" fmla="*/ 744855 w 876300"/>
                              <a:gd name="connsiteY304" fmla="*/ 438785 h 1054100"/>
                              <a:gd name="connsiteX305" fmla="*/ 743585 w 876300"/>
                              <a:gd name="connsiteY305" fmla="*/ 437515 h 1054100"/>
                              <a:gd name="connsiteX306" fmla="*/ 744855 w 876300"/>
                              <a:gd name="connsiteY306" fmla="*/ 436245 h 1054100"/>
                              <a:gd name="connsiteX307" fmla="*/ 748665 w 876300"/>
                              <a:gd name="connsiteY307" fmla="*/ 433705 h 1054100"/>
                              <a:gd name="connsiteX308" fmla="*/ 749935 w 876300"/>
                              <a:gd name="connsiteY308" fmla="*/ 434975 h 1054100"/>
                              <a:gd name="connsiteX309" fmla="*/ 749935 w 876300"/>
                              <a:gd name="connsiteY309" fmla="*/ 437515 h 1054100"/>
                              <a:gd name="connsiteX310" fmla="*/ 762635 w 876300"/>
                              <a:gd name="connsiteY310" fmla="*/ 431165 h 1054100"/>
                              <a:gd name="connsiteX311" fmla="*/ 760095 w 876300"/>
                              <a:gd name="connsiteY311" fmla="*/ 432435 h 1054100"/>
                              <a:gd name="connsiteX312" fmla="*/ 760095 w 876300"/>
                              <a:gd name="connsiteY312" fmla="*/ 429895 h 1054100"/>
                              <a:gd name="connsiteX313" fmla="*/ 756285 w 876300"/>
                              <a:gd name="connsiteY313" fmla="*/ 428625 h 1054100"/>
                              <a:gd name="connsiteX314" fmla="*/ 762635 w 876300"/>
                              <a:gd name="connsiteY314" fmla="*/ 427355 h 1054100"/>
                              <a:gd name="connsiteX315" fmla="*/ 763905 w 876300"/>
                              <a:gd name="connsiteY315" fmla="*/ 426085 h 1054100"/>
                              <a:gd name="connsiteX316" fmla="*/ 763905 w 876300"/>
                              <a:gd name="connsiteY316" fmla="*/ 428625 h 1054100"/>
                              <a:gd name="connsiteX317" fmla="*/ 763905 w 876300"/>
                              <a:gd name="connsiteY317" fmla="*/ 431165 h 1054100"/>
                              <a:gd name="connsiteX318" fmla="*/ 785495 w 876300"/>
                              <a:gd name="connsiteY318" fmla="*/ 423545 h 1054100"/>
                              <a:gd name="connsiteX319" fmla="*/ 785495 w 876300"/>
                              <a:gd name="connsiteY319" fmla="*/ 417195 h 1054100"/>
                              <a:gd name="connsiteX320" fmla="*/ 782955 w 876300"/>
                              <a:gd name="connsiteY320" fmla="*/ 417195 h 1054100"/>
                              <a:gd name="connsiteX321" fmla="*/ 782955 w 876300"/>
                              <a:gd name="connsiteY321" fmla="*/ 415925 h 1054100"/>
                              <a:gd name="connsiteX322" fmla="*/ 788035 w 876300"/>
                              <a:gd name="connsiteY322" fmla="*/ 414655 h 1054100"/>
                              <a:gd name="connsiteX323" fmla="*/ 794385 w 876300"/>
                              <a:gd name="connsiteY323" fmla="*/ 409575 h 1054100"/>
                              <a:gd name="connsiteX324" fmla="*/ 793115 w 876300"/>
                              <a:gd name="connsiteY324" fmla="*/ 408305 h 1054100"/>
                              <a:gd name="connsiteX325" fmla="*/ 791845 w 876300"/>
                              <a:gd name="connsiteY325" fmla="*/ 408305 h 1054100"/>
                              <a:gd name="connsiteX326" fmla="*/ 785495 w 876300"/>
                              <a:gd name="connsiteY326" fmla="*/ 405765 h 1054100"/>
                              <a:gd name="connsiteX327" fmla="*/ 791845 w 876300"/>
                              <a:gd name="connsiteY327" fmla="*/ 408305 h 1054100"/>
                              <a:gd name="connsiteX328" fmla="*/ 786765 w 876300"/>
                              <a:gd name="connsiteY328" fmla="*/ 412115 h 1054100"/>
                              <a:gd name="connsiteX329" fmla="*/ 782955 w 876300"/>
                              <a:gd name="connsiteY329" fmla="*/ 414655 h 1054100"/>
                              <a:gd name="connsiteX330" fmla="*/ 782955 w 876300"/>
                              <a:gd name="connsiteY330" fmla="*/ 414655 h 1054100"/>
                              <a:gd name="connsiteX331" fmla="*/ 737235 w 876300"/>
                              <a:gd name="connsiteY331" fmla="*/ 424815 h 1054100"/>
                              <a:gd name="connsiteX332" fmla="*/ 738505 w 876300"/>
                              <a:gd name="connsiteY332" fmla="*/ 429895 h 1054100"/>
                              <a:gd name="connsiteX333" fmla="*/ 724535 w 876300"/>
                              <a:gd name="connsiteY333" fmla="*/ 431165 h 1054100"/>
                              <a:gd name="connsiteX334" fmla="*/ 735965 w 876300"/>
                              <a:gd name="connsiteY334" fmla="*/ 422275 h 1054100"/>
                              <a:gd name="connsiteX335" fmla="*/ 733425 w 876300"/>
                              <a:gd name="connsiteY335" fmla="*/ 421005 h 1054100"/>
                              <a:gd name="connsiteX336" fmla="*/ 752475 w 876300"/>
                              <a:gd name="connsiteY336" fmla="*/ 415925 h 1054100"/>
                              <a:gd name="connsiteX337" fmla="*/ 753745 w 876300"/>
                              <a:gd name="connsiteY337" fmla="*/ 408305 h 1054100"/>
                              <a:gd name="connsiteX338" fmla="*/ 752475 w 876300"/>
                              <a:gd name="connsiteY338" fmla="*/ 408305 h 1054100"/>
                              <a:gd name="connsiteX339" fmla="*/ 751205 w 876300"/>
                              <a:gd name="connsiteY339" fmla="*/ 408305 h 1054100"/>
                              <a:gd name="connsiteX340" fmla="*/ 747395 w 876300"/>
                              <a:gd name="connsiteY340" fmla="*/ 407035 h 1054100"/>
                              <a:gd name="connsiteX341" fmla="*/ 748665 w 876300"/>
                              <a:gd name="connsiteY341" fmla="*/ 404495 h 1054100"/>
                              <a:gd name="connsiteX342" fmla="*/ 752475 w 876300"/>
                              <a:gd name="connsiteY342" fmla="*/ 405765 h 1054100"/>
                              <a:gd name="connsiteX343" fmla="*/ 755015 w 876300"/>
                              <a:gd name="connsiteY343" fmla="*/ 405765 h 1054100"/>
                              <a:gd name="connsiteX344" fmla="*/ 755015 w 876300"/>
                              <a:gd name="connsiteY344" fmla="*/ 408305 h 1054100"/>
                              <a:gd name="connsiteX345" fmla="*/ 766445 w 876300"/>
                              <a:gd name="connsiteY345" fmla="*/ 408305 h 1054100"/>
                              <a:gd name="connsiteX346" fmla="*/ 768985 w 876300"/>
                              <a:gd name="connsiteY346" fmla="*/ 403225 h 1054100"/>
                              <a:gd name="connsiteX347" fmla="*/ 765175 w 876300"/>
                              <a:gd name="connsiteY347" fmla="*/ 399415 h 1054100"/>
                              <a:gd name="connsiteX348" fmla="*/ 774065 w 876300"/>
                              <a:gd name="connsiteY348" fmla="*/ 393065 h 1054100"/>
                              <a:gd name="connsiteX349" fmla="*/ 780415 w 876300"/>
                              <a:gd name="connsiteY349" fmla="*/ 395605 h 1054100"/>
                              <a:gd name="connsiteX350" fmla="*/ 788035 w 876300"/>
                              <a:gd name="connsiteY350" fmla="*/ 390525 h 1054100"/>
                              <a:gd name="connsiteX351" fmla="*/ 788035 w 876300"/>
                              <a:gd name="connsiteY351" fmla="*/ 387985 h 1054100"/>
                              <a:gd name="connsiteX352" fmla="*/ 794385 w 876300"/>
                              <a:gd name="connsiteY352" fmla="*/ 387985 h 1054100"/>
                              <a:gd name="connsiteX353" fmla="*/ 798195 w 876300"/>
                              <a:gd name="connsiteY353" fmla="*/ 382905 h 1054100"/>
                              <a:gd name="connsiteX354" fmla="*/ 808355 w 876300"/>
                              <a:gd name="connsiteY354" fmla="*/ 377825 h 1054100"/>
                              <a:gd name="connsiteX355" fmla="*/ 819785 w 876300"/>
                              <a:gd name="connsiteY355" fmla="*/ 379095 h 1054100"/>
                              <a:gd name="connsiteX356" fmla="*/ 823595 w 876300"/>
                              <a:gd name="connsiteY356" fmla="*/ 374015 h 1054100"/>
                              <a:gd name="connsiteX357" fmla="*/ 822325 w 876300"/>
                              <a:gd name="connsiteY357" fmla="*/ 372745 h 1054100"/>
                              <a:gd name="connsiteX358" fmla="*/ 821055 w 876300"/>
                              <a:gd name="connsiteY358" fmla="*/ 370205 h 1054100"/>
                              <a:gd name="connsiteX359" fmla="*/ 819785 w 876300"/>
                              <a:gd name="connsiteY359" fmla="*/ 367665 h 1054100"/>
                              <a:gd name="connsiteX360" fmla="*/ 817245 w 876300"/>
                              <a:gd name="connsiteY360" fmla="*/ 367665 h 1054100"/>
                              <a:gd name="connsiteX361" fmla="*/ 815975 w 876300"/>
                              <a:gd name="connsiteY361" fmla="*/ 366395 h 1054100"/>
                              <a:gd name="connsiteX362" fmla="*/ 813435 w 876300"/>
                              <a:gd name="connsiteY362" fmla="*/ 366395 h 1054100"/>
                              <a:gd name="connsiteX363" fmla="*/ 817245 w 876300"/>
                              <a:gd name="connsiteY363" fmla="*/ 363855 h 1054100"/>
                              <a:gd name="connsiteX364" fmla="*/ 817245 w 876300"/>
                              <a:gd name="connsiteY364" fmla="*/ 365125 h 1054100"/>
                              <a:gd name="connsiteX365" fmla="*/ 819785 w 876300"/>
                              <a:gd name="connsiteY365" fmla="*/ 365125 h 1054100"/>
                              <a:gd name="connsiteX366" fmla="*/ 821055 w 876300"/>
                              <a:gd name="connsiteY366" fmla="*/ 366395 h 1054100"/>
                              <a:gd name="connsiteX367" fmla="*/ 826135 w 876300"/>
                              <a:gd name="connsiteY367" fmla="*/ 368935 h 1054100"/>
                              <a:gd name="connsiteX368" fmla="*/ 827405 w 876300"/>
                              <a:gd name="connsiteY368" fmla="*/ 371475 h 1054100"/>
                              <a:gd name="connsiteX369" fmla="*/ 827405 w 876300"/>
                              <a:gd name="connsiteY369" fmla="*/ 374015 h 1054100"/>
                              <a:gd name="connsiteX370" fmla="*/ 837565 w 876300"/>
                              <a:gd name="connsiteY370" fmla="*/ 368935 h 1054100"/>
                              <a:gd name="connsiteX371" fmla="*/ 833755 w 876300"/>
                              <a:gd name="connsiteY371" fmla="*/ 367665 h 1054100"/>
                              <a:gd name="connsiteX372" fmla="*/ 838835 w 876300"/>
                              <a:gd name="connsiteY372" fmla="*/ 362585 h 1054100"/>
                              <a:gd name="connsiteX373" fmla="*/ 842645 w 876300"/>
                              <a:gd name="connsiteY373" fmla="*/ 366395 h 1054100"/>
                              <a:gd name="connsiteX374" fmla="*/ 840105 w 876300"/>
                              <a:gd name="connsiteY374" fmla="*/ 360045 h 1054100"/>
                              <a:gd name="connsiteX375" fmla="*/ 842645 w 876300"/>
                              <a:gd name="connsiteY375" fmla="*/ 352425 h 1054100"/>
                              <a:gd name="connsiteX376" fmla="*/ 856615 w 876300"/>
                              <a:gd name="connsiteY376" fmla="*/ 344805 h 1054100"/>
                              <a:gd name="connsiteX377" fmla="*/ 854075 w 876300"/>
                              <a:gd name="connsiteY377" fmla="*/ 344805 h 1054100"/>
                              <a:gd name="connsiteX378" fmla="*/ 854075 w 876300"/>
                              <a:gd name="connsiteY378" fmla="*/ 343535 h 1054100"/>
                              <a:gd name="connsiteX379" fmla="*/ 876935 w 876300"/>
                              <a:gd name="connsiteY379" fmla="*/ 338455 h 1054100"/>
                              <a:gd name="connsiteX380" fmla="*/ 876935 w 876300"/>
                              <a:gd name="connsiteY380" fmla="*/ 337185 h 1054100"/>
                              <a:gd name="connsiteX381" fmla="*/ 875665 w 876300"/>
                              <a:gd name="connsiteY381" fmla="*/ 337185 h 1054100"/>
                              <a:gd name="connsiteX382" fmla="*/ 855345 w 876300"/>
                              <a:gd name="connsiteY382" fmla="*/ 344805 h 1054100"/>
                              <a:gd name="connsiteX383" fmla="*/ 855345 w 876300"/>
                              <a:gd name="connsiteY383" fmla="*/ 343535 h 1054100"/>
                              <a:gd name="connsiteX384" fmla="*/ 824865 w 876300"/>
                              <a:gd name="connsiteY384" fmla="*/ 348615 h 1054100"/>
                              <a:gd name="connsiteX385" fmla="*/ 814705 w 876300"/>
                              <a:gd name="connsiteY385" fmla="*/ 353695 h 1054100"/>
                              <a:gd name="connsiteX386" fmla="*/ 794385 w 876300"/>
                              <a:gd name="connsiteY386" fmla="*/ 361315 h 1054100"/>
                              <a:gd name="connsiteX387" fmla="*/ 785495 w 876300"/>
                              <a:gd name="connsiteY387" fmla="*/ 354965 h 1054100"/>
                              <a:gd name="connsiteX388" fmla="*/ 791845 w 876300"/>
                              <a:gd name="connsiteY388" fmla="*/ 347345 h 1054100"/>
                              <a:gd name="connsiteX389" fmla="*/ 793115 w 876300"/>
                              <a:gd name="connsiteY389" fmla="*/ 352425 h 1054100"/>
                              <a:gd name="connsiteX390" fmla="*/ 798195 w 876300"/>
                              <a:gd name="connsiteY390" fmla="*/ 346075 h 1054100"/>
                              <a:gd name="connsiteX391" fmla="*/ 802005 w 876300"/>
                              <a:gd name="connsiteY391" fmla="*/ 347345 h 1054100"/>
                              <a:gd name="connsiteX392" fmla="*/ 803275 w 876300"/>
                              <a:gd name="connsiteY392" fmla="*/ 342265 h 1054100"/>
                              <a:gd name="connsiteX393" fmla="*/ 802005 w 876300"/>
                              <a:gd name="connsiteY393" fmla="*/ 340995 h 1054100"/>
                              <a:gd name="connsiteX394" fmla="*/ 808355 w 876300"/>
                              <a:gd name="connsiteY394" fmla="*/ 340995 h 1054100"/>
                              <a:gd name="connsiteX395" fmla="*/ 804545 w 876300"/>
                              <a:gd name="connsiteY395" fmla="*/ 340995 h 1054100"/>
                              <a:gd name="connsiteX396" fmla="*/ 802005 w 876300"/>
                              <a:gd name="connsiteY396" fmla="*/ 338455 h 1054100"/>
                              <a:gd name="connsiteX397" fmla="*/ 822325 w 876300"/>
                              <a:gd name="connsiteY397" fmla="*/ 333375 h 1054100"/>
                              <a:gd name="connsiteX398" fmla="*/ 836295 w 876300"/>
                              <a:gd name="connsiteY398" fmla="*/ 320675 h 1054100"/>
                              <a:gd name="connsiteX399" fmla="*/ 836295 w 876300"/>
                              <a:gd name="connsiteY399" fmla="*/ 318135 h 1054100"/>
                              <a:gd name="connsiteX400" fmla="*/ 837565 w 876300"/>
                              <a:gd name="connsiteY400" fmla="*/ 316865 h 1054100"/>
                              <a:gd name="connsiteX401" fmla="*/ 842645 w 876300"/>
                              <a:gd name="connsiteY401" fmla="*/ 313055 h 1054100"/>
                              <a:gd name="connsiteX402" fmla="*/ 842645 w 876300"/>
                              <a:gd name="connsiteY402" fmla="*/ 310515 h 1054100"/>
                              <a:gd name="connsiteX403" fmla="*/ 843915 w 876300"/>
                              <a:gd name="connsiteY403" fmla="*/ 311785 h 1054100"/>
                              <a:gd name="connsiteX404" fmla="*/ 854075 w 876300"/>
                              <a:gd name="connsiteY404" fmla="*/ 305435 h 1054100"/>
                              <a:gd name="connsiteX405" fmla="*/ 854075 w 876300"/>
                              <a:gd name="connsiteY405" fmla="*/ 302895 h 1054100"/>
                              <a:gd name="connsiteX406" fmla="*/ 855345 w 876300"/>
                              <a:gd name="connsiteY406" fmla="*/ 301625 h 1054100"/>
                              <a:gd name="connsiteX407" fmla="*/ 873125 w 876300"/>
                              <a:gd name="connsiteY407" fmla="*/ 296545 h 1054100"/>
                              <a:gd name="connsiteX408" fmla="*/ 874395 w 876300"/>
                              <a:gd name="connsiteY408" fmla="*/ 295275 h 1054100"/>
                              <a:gd name="connsiteX409" fmla="*/ 874395 w 876300"/>
                              <a:gd name="connsiteY409" fmla="*/ 294005 h 1054100"/>
                              <a:gd name="connsiteX410" fmla="*/ 871855 w 876300"/>
                              <a:gd name="connsiteY410" fmla="*/ 295275 h 1054100"/>
                              <a:gd name="connsiteX411" fmla="*/ 855345 w 876300"/>
                              <a:gd name="connsiteY411" fmla="*/ 301625 h 1054100"/>
                              <a:gd name="connsiteX412" fmla="*/ 856615 w 876300"/>
                              <a:gd name="connsiteY412" fmla="*/ 299085 h 1054100"/>
                              <a:gd name="connsiteX413" fmla="*/ 822325 w 876300"/>
                              <a:gd name="connsiteY413" fmla="*/ 307975 h 1054100"/>
                              <a:gd name="connsiteX414" fmla="*/ 822325 w 876300"/>
                              <a:gd name="connsiteY414" fmla="*/ 310515 h 1054100"/>
                              <a:gd name="connsiteX415" fmla="*/ 821055 w 876300"/>
                              <a:gd name="connsiteY415" fmla="*/ 309245 h 1054100"/>
                              <a:gd name="connsiteX416" fmla="*/ 819785 w 876300"/>
                              <a:gd name="connsiteY416" fmla="*/ 311785 h 1054100"/>
                              <a:gd name="connsiteX417" fmla="*/ 818515 w 876300"/>
                              <a:gd name="connsiteY417" fmla="*/ 309245 h 1054100"/>
                              <a:gd name="connsiteX418" fmla="*/ 815975 w 876300"/>
                              <a:gd name="connsiteY418" fmla="*/ 309245 h 1054100"/>
                              <a:gd name="connsiteX419" fmla="*/ 817245 w 876300"/>
                              <a:gd name="connsiteY419" fmla="*/ 307975 h 1054100"/>
                              <a:gd name="connsiteX420" fmla="*/ 807085 w 876300"/>
                              <a:gd name="connsiteY420" fmla="*/ 315595 h 1054100"/>
                              <a:gd name="connsiteX421" fmla="*/ 795655 w 876300"/>
                              <a:gd name="connsiteY421" fmla="*/ 318135 h 1054100"/>
                              <a:gd name="connsiteX422" fmla="*/ 794385 w 876300"/>
                              <a:gd name="connsiteY422" fmla="*/ 318135 h 1054100"/>
                              <a:gd name="connsiteX423" fmla="*/ 793115 w 876300"/>
                              <a:gd name="connsiteY423" fmla="*/ 318135 h 1054100"/>
                              <a:gd name="connsiteX424" fmla="*/ 791845 w 876300"/>
                              <a:gd name="connsiteY424" fmla="*/ 316865 h 1054100"/>
                              <a:gd name="connsiteX425" fmla="*/ 794385 w 876300"/>
                              <a:gd name="connsiteY425" fmla="*/ 316865 h 1054100"/>
                              <a:gd name="connsiteX426" fmla="*/ 795655 w 876300"/>
                              <a:gd name="connsiteY426" fmla="*/ 313055 h 1054100"/>
                              <a:gd name="connsiteX427" fmla="*/ 791845 w 876300"/>
                              <a:gd name="connsiteY427" fmla="*/ 313055 h 1054100"/>
                              <a:gd name="connsiteX428" fmla="*/ 790575 w 876300"/>
                              <a:gd name="connsiteY428" fmla="*/ 315595 h 1054100"/>
                              <a:gd name="connsiteX429" fmla="*/ 789305 w 876300"/>
                              <a:gd name="connsiteY429" fmla="*/ 314325 h 1054100"/>
                              <a:gd name="connsiteX430" fmla="*/ 760095 w 876300"/>
                              <a:gd name="connsiteY430" fmla="*/ 320675 h 1054100"/>
                              <a:gd name="connsiteX431" fmla="*/ 756285 w 876300"/>
                              <a:gd name="connsiteY431" fmla="*/ 314325 h 1054100"/>
                              <a:gd name="connsiteX432" fmla="*/ 751205 w 876300"/>
                              <a:gd name="connsiteY432" fmla="*/ 315595 h 1054100"/>
                              <a:gd name="connsiteX433" fmla="*/ 751205 w 876300"/>
                              <a:gd name="connsiteY433" fmla="*/ 318135 h 1054100"/>
                              <a:gd name="connsiteX434" fmla="*/ 748665 w 876300"/>
                              <a:gd name="connsiteY434" fmla="*/ 318135 h 1054100"/>
                              <a:gd name="connsiteX435" fmla="*/ 744855 w 876300"/>
                              <a:gd name="connsiteY435" fmla="*/ 320675 h 1054100"/>
                              <a:gd name="connsiteX436" fmla="*/ 744855 w 876300"/>
                              <a:gd name="connsiteY436" fmla="*/ 318135 h 1054100"/>
                              <a:gd name="connsiteX437" fmla="*/ 742315 w 876300"/>
                              <a:gd name="connsiteY437" fmla="*/ 318135 h 1054100"/>
                              <a:gd name="connsiteX438" fmla="*/ 742315 w 876300"/>
                              <a:gd name="connsiteY438" fmla="*/ 315595 h 1054100"/>
                              <a:gd name="connsiteX439" fmla="*/ 708025 w 876300"/>
                              <a:gd name="connsiteY439" fmla="*/ 323215 h 1054100"/>
                              <a:gd name="connsiteX440" fmla="*/ 705485 w 876300"/>
                              <a:gd name="connsiteY440" fmla="*/ 328295 h 1054100"/>
                              <a:gd name="connsiteX441" fmla="*/ 700405 w 876300"/>
                              <a:gd name="connsiteY441" fmla="*/ 329565 h 1054100"/>
                              <a:gd name="connsiteX442" fmla="*/ 688975 w 876300"/>
                              <a:gd name="connsiteY442" fmla="*/ 327025 h 1054100"/>
                              <a:gd name="connsiteX443" fmla="*/ 690245 w 876300"/>
                              <a:gd name="connsiteY443" fmla="*/ 332105 h 1054100"/>
                              <a:gd name="connsiteX444" fmla="*/ 675005 w 876300"/>
                              <a:gd name="connsiteY444" fmla="*/ 332105 h 1054100"/>
                              <a:gd name="connsiteX445" fmla="*/ 676275 w 876300"/>
                              <a:gd name="connsiteY445" fmla="*/ 334645 h 1054100"/>
                              <a:gd name="connsiteX446" fmla="*/ 661035 w 876300"/>
                              <a:gd name="connsiteY446" fmla="*/ 342265 h 1054100"/>
                              <a:gd name="connsiteX447" fmla="*/ 652145 w 876300"/>
                              <a:gd name="connsiteY447" fmla="*/ 343535 h 1054100"/>
                              <a:gd name="connsiteX448" fmla="*/ 653415 w 876300"/>
                              <a:gd name="connsiteY448" fmla="*/ 346075 h 1054100"/>
                              <a:gd name="connsiteX449" fmla="*/ 652145 w 876300"/>
                              <a:gd name="connsiteY449" fmla="*/ 347345 h 1054100"/>
                              <a:gd name="connsiteX450" fmla="*/ 653415 w 876300"/>
                              <a:gd name="connsiteY450" fmla="*/ 349885 h 1054100"/>
                              <a:gd name="connsiteX451" fmla="*/ 649605 w 876300"/>
                              <a:gd name="connsiteY451" fmla="*/ 349885 h 1054100"/>
                              <a:gd name="connsiteX452" fmla="*/ 647065 w 876300"/>
                              <a:gd name="connsiteY452" fmla="*/ 349885 h 1054100"/>
                              <a:gd name="connsiteX453" fmla="*/ 647065 w 876300"/>
                              <a:gd name="connsiteY453" fmla="*/ 347345 h 1054100"/>
                              <a:gd name="connsiteX454" fmla="*/ 610235 w 876300"/>
                              <a:gd name="connsiteY454" fmla="*/ 358775 h 1054100"/>
                              <a:gd name="connsiteX455" fmla="*/ 597535 w 876300"/>
                              <a:gd name="connsiteY455" fmla="*/ 362585 h 1054100"/>
                              <a:gd name="connsiteX456" fmla="*/ 593725 w 876300"/>
                              <a:gd name="connsiteY456" fmla="*/ 366395 h 1054100"/>
                              <a:gd name="connsiteX457" fmla="*/ 588645 w 876300"/>
                              <a:gd name="connsiteY457" fmla="*/ 363855 h 1054100"/>
                              <a:gd name="connsiteX458" fmla="*/ 563245 w 876300"/>
                              <a:gd name="connsiteY458" fmla="*/ 374015 h 1054100"/>
                              <a:gd name="connsiteX459" fmla="*/ 550545 w 876300"/>
                              <a:gd name="connsiteY459" fmla="*/ 375285 h 1054100"/>
                              <a:gd name="connsiteX460" fmla="*/ 549275 w 876300"/>
                              <a:gd name="connsiteY460" fmla="*/ 380365 h 1054100"/>
                              <a:gd name="connsiteX461" fmla="*/ 544195 w 876300"/>
                              <a:gd name="connsiteY461" fmla="*/ 380365 h 1054100"/>
                              <a:gd name="connsiteX462" fmla="*/ 544195 w 876300"/>
                              <a:gd name="connsiteY462" fmla="*/ 382905 h 1054100"/>
                              <a:gd name="connsiteX463" fmla="*/ 530225 w 876300"/>
                              <a:gd name="connsiteY463" fmla="*/ 385445 h 1054100"/>
                              <a:gd name="connsiteX464" fmla="*/ 499745 w 876300"/>
                              <a:gd name="connsiteY464" fmla="*/ 389255 h 1054100"/>
                              <a:gd name="connsiteX465" fmla="*/ 499745 w 876300"/>
                              <a:gd name="connsiteY465" fmla="*/ 391795 h 1054100"/>
                              <a:gd name="connsiteX466" fmla="*/ 497205 w 876300"/>
                              <a:gd name="connsiteY466" fmla="*/ 391795 h 1054100"/>
                              <a:gd name="connsiteX467" fmla="*/ 465455 w 876300"/>
                              <a:gd name="connsiteY467" fmla="*/ 410845 h 1054100"/>
                              <a:gd name="connsiteX468" fmla="*/ 461645 w 876300"/>
                              <a:gd name="connsiteY468" fmla="*/ 409575 h 1054100"/>
                              <a:gd name="connsiteX469" fmla="*/ 461645 w 876300"/>
                              <a:gd name="connsiteY469" fmla="*/ 412115 h 1054100"/>
                              <a:gd name="connsiteX470" fmla="*/ 459105 w 876300"/>
                              <a:gd name="connsiteY470" fmla="*/ 412115 h 1054100"/>
                              <a:gd name="connsiteX471" fmla="*/ 459105 w 876300"/>
                              <a:gd name="connsiteY471" fmla="*/ 413385 h 1054100"/>
                              <a:gd name="connsiteX472" fmla="*/ 450215 w 876300"/>
                              <a:gd name="connsiteY472" fmla="*/ 414655 h 1054100"/>
                              <a:gd name="connsiteX473" fmla="*/ 451485 w 876300"/>
                              <a:gd name="connsiteY473" fmla="*/ 409575 h 1054100"/>
                              <a:gd name="connsiteX474" fmla="*/ 447675 w 876300"/>
                              <a:gd name="connsiteY474" fmla="*/ 408305 h 1054100"/>
                              <a:gd name="connsiteX475" fmla="*/ 445135 w 876300"/>
                              <a:gd name="connsiteY475" fmla="*/ 408305 h 1054100"/>
                              <a:gd name="connsiteX476" fmla="*/ 451485 w 876300"/>
                              <a:gd name="connsiteY476" fmla="*/ 400685 h 1054100"/>
                              <a:gd name="connsiteX477" fmla="*/ 459105 w 876300"/>
                              <a:gd name="connsiteY477" fmla="*/ 396875 h 1054100"/>
                              <a:gd name="connsiteX478" fmla="*/ 459105 w 876300"/>
                              <a:gd name="connsiteY478" fmla="*/ 399415 h 1054100"/>
                              <a:gd name="connsiteX479" fmla="*/ 459105 w 876300"/>
                              <a:gd name="connsiteY479" fmla="*/ 398145 h 1054100"/>
                              <a:gd name="connsiteX480" fmla="*/ 460375 w 876300"/>
                              <a:gd name="connsiteY480" fmla="*/ 398145 h 1054100"/>
                              <a:gd name="connsiteX481" fmla="*/ 475615 w 876300"/>
                              <a:gd name="connsiteY481" fmla="*/ 395605 h 1054100"/>
                              <a:gd name="connsiteX482" fmla="*/ 475615 w 876300"/>
                              <a:gd name="connsiteY482" fmla="*/ 393065 h 1054100"/>
                              <a:gd name="connsiteX483" fmla="*/ 478155 w 876300"/>
                              <a:gd name="connsiteY483" fmla="*/ 393065 h 1054100"/>
                              <a:gd name="connsiteX484" fmla="*/ 481965 w 876300"/>
                              <a:gd name="connsiteY484" fmla="*/ 394335 h 1054100"/>
                              <a:gd name="connsiteX485" fmla="*/ 487045 w 876300"/>
                              <a:gd name="connsiteY485" fmla="*/ 393065 h 1054100"/>
                              <a:gd name="connsiteX486" fmla="*/ 484505 w 876300"/>
                              <a:gd name="connsiteY486" fmla="*/ 389255 h 1054100"/>
                              <a:gd name="connsiteX487" fmla="*/ 497205 w 876300"/>
                              <a:gd name="connsiteY487" fmla="*/ 387985 h 1054100"/>
                              <a:gd name="connsiteX488" fmla="*/ 497205 w 876300"/>
                              <a:gd name="connsiteY488" fmla="*/ 385445 h 1054100"/>
                              <a:gd name="connsiteX489" fmla="*/ 499745 w 876300"/>
                              <a:gd name="connsiteY489" fmla="*/ 385445 h 1054100"/>
                              <a:gd name="connsiteX490" fmla="*/ 503555 w 876300"/>
                              <a:gd name="connsiteY490" fmla="*/ 384175 h 1054100"/>
                              <a:gd name="connsiteX491" fmla="*/ 502285 w 876300"/>
                              <a:gd name="connsiteY491" fmla="*/ 381635 h 1054100"/>
                              <a:gd name="connsiteX492" fmla="*/ 503555 w 876300"/>
                              <a:gd name="connsiteY492" fmla="*/ 380365 h 1054100"/>
                              <a:gd name="connsiteX493" fmla="*/ 501015 w 876300"/>
                              <a:gd name="connsiteY493" fmla="*/ 379095 h 1054100"/>
                              <a:gd name="connsiteX494" fmla="*/ 502285 w 876300"/>
                              <a:gd name="connsiteY494" fmla="*/ 376555 h 1054100"/>
                              <a:gd name="connsiteX495" fmla="*/ 504825 w 876300"/>
                              <a:gd name="connsiteY495" fmla="*/ 377825 h 1054100"/>
                              <a:gd name="connsiteX496" fmla="*/ 507365 w 876300"/>
                              <a:gd name="connsiteY496" fmla="*/ 376555 h 1054100"/>
                              <a:gd name="connsiteX497" fmla="*/ 509905 w 876300"/>
                              <a:gd name="connsiteY497" fmla="*/ 377825 h 1054100"/>
                              <a:gd name="connsiteX498" fmla="*/ 531495 w 876300"/>
                              <a:gd name="connsiteY498" fmla="*/ 379095 h 1054100"/>
                              <a:gd name="connsiteX499" fmla="*/ 534035 w 876300"/>
                              <a:gd name="connsiteY499" fmla="*/ 371475 h 1054100"/>
                              <a:gd name="connsiteX500" fmla="*/ 531495 w 876300"/>
                              <a:gd name="connsiteY500" fmla="*/ 366395 h 1054100"/>
                              <a:gd name="connsiteX501" fmla="*/ 535305 w 876300"/>
                              <a:gd name="connsiteY501" fmla="*/ 363855 h 1054100"/>
                              <a:gd name="connsiteX502" fmla="*/ 556895 w 876300"/>
                              <a:gd name="connsiteY502" fmla="*/ 356235 h 1054100"/>
                              <a:gd name="connsiteX503" fmla="*/ 559435 w 876300"/>
                              <a:gd name="connsiteY503" fmla="*/ 349885 h 1054100"/>
                              <a:gd name="connsiteX504" fmla="*/ 558165 w 876300"/>
                              <a:gd name="connsiteY504" fmla="*/ 349885 h 1054100"/>
                              <a:gd name="connsiteX505" fmla="*/ 563245 w 876300"/>
                              <a:gd name="connsiteY505" fmla="*/ 346075 h 1054100"/>
                              <a:gd name="connsiteX506" fmla="*/ 561975 w 876300"/>
                              <a:gd name="connsiteY506" fmla="*/ 342265 h 1054100"/>
                              <a:gd name="connsiteX507" fmla="*/ 561975 w 876300"/>
                              <a:gd name="connsiteY507" fmla="*/ 342265 h 1054100"/>
                              <a:gd name="connsiteX508" fmla="*/ 561975 w 876300"/>
                              <a:gd name="connsiteY508" fmla="*/ 342265 h 1054100"/>
                              <a:gd name="connsiteX509" fmla="*/ 573405 w 876300"/>
                              <a:gd name="connsiteY509" fmla="*/ 337185 h 1054100"/>
                              <a:gd name="connsiteX510" fmla="*/ 573405 w 876300"/>
                              <a:gd name="connsiteY510" fmla="*/ 337185 h 1054100"/>
                              <a:gd name="connsiteX511" fmla="*/ 573405 w 876300"/>
                              <a:gd name="connsiteY511" fmla="*/ 337185 h 1054100"/>
                              <a:gd name="connsiteX512" fmla="*/ 574675 w 876300"/>
                              <a:gd name="connsiteY512" fmla="*/ 337185 h 1054100"/>
                              <a:gd name="connsiteX513" fmla="*/ 574675 w 876300"/>
                              <a:gd name="connsiteY513" fmla="*/ 338455 h 1054100"/>
                              <a:gd name="connsiteX514" fmla="*/ 577215 w 876300"/>
                              <a:gd name="connsiteY514" fmla="*/ 342265 h 1054100"/>
                              <a:gd name="connsiteX515" fmla="*/ 581025 w 876300"/>
                              <a:gd name="connsiteY515" fmla="*/ 342265 h 1054100"/>
                              <a:gd name="connsiteX516" fmla="*/ 575945 w 876300"/>
                              <a:gd name="connsiteY516" fmla="*/ 337185 h 1054100"/>
                              <a:gd name="connsiteX517" fmla="*/ 575945 w 876300"/>
                              <a:gd name="connsiteY517" fmla="*/ 337185 h 1054100"/>
                              <a:gd name="connsiteX518" fmla="*/ 584835 w 876300"/>
                              <a:gd name="connsiteY518" fmla="*/ 333375 h 1054100"/>
                              <a:gd name="connsiteX519" fmla="*/ 591185 w 876300"/>
                              <a:gd name="connsiteY519" fmla="*/ 330835 h 1054100"/>
                              <a:gd name="connsiteX520" fmla="*/ 591185 w 876300"/>
                              <a:gd name="connsiteY520" fmla="*/ 328295 h 1054100"/>
                              <a:gd name="connsiteX521" fmla="*/ 588645 w 876300"/>
                              <a:gd name="connsiteY521" fmla="*/ 328295 h 1054100"/>
                              <a:gd name="connsiteX522" fmla="*/ 582295 w 876300"/>
                              <a:gd name="connsiteY522" fmla="*/ 330835 h 1054100"/>
                              <a:gd name="connsiteX523" fmla="*/ 573405 w 876300"/>
                              <a:gd name="connsiteY523" fmla="*/ 335915 h 1054100"/>
                              <a:gd name="connsiteX524" fmla="*/ 573405 w 876300"/>
                              <a:gd name="connsiteY524" fmla="*/ 335915 h 1054100"/>
                              <a:gd name="connsiteX525" fmla="*/ 572135 w 876300"/>
                              <a:gd name="connsiteY525" fmla="*/ 335915 h 1054100"/>
                              <a:gd name="connsiteX526" fmla="*/ 560705 w 876300"/>
                              <a:gd name="connsiteY526" fmla="*/ 340995 h 1054100"/>
                              <a:gd name="connsiteX527" fmla="*/ 549275 w 876300"/>
                              <a:gd name="connsiteY527" fmla="*/ 344805 h 1054100"/>
                              <a:gd name="connsiteX528" fmla="*/ 549275 w 876300"/>
                              <a:gd name="connsiteY528" fmla="*/ 344805 h 1054100"/>
                              <a:gd name="connsiteX529" fmla="*/ 527685 w 876300"/>
                              <a:gd name="connsiteY529" fmla="*/ 352425 h 1054100"/>
                              <a:gd name="connsiteX530" fmla="*/ 527685 w 876300"/>
                              <a:gd name="connsiteY530" fmla="*/ 352425 h 1054100"/>
                              <a:gd name="connsiteX531" fmla="*/ 476885 w 876300"/>
                              <a:gd name="connsiteY531" fmla="*/ 371475 h 1054100"/>
                              <a:gd name="connsiteX532" fmla="*/ 441325 w 876300"/>
                              <a:gd name="connsiteY532" fmla="*/ 386715 h 1054100"/>
                              <a:gd name="connsiteX533" fmla="*/ 422275 w 876300"/>
                              <a:gd name="connsiteY533" fmla="*/ 393065 h 1054100"/>
                              <a:gd name="connsiteX534" fmla="*/ 415925 w 876300"/>
                              <a:gd name="connsiteY534" fmla="*/ 394335 h 1054100"/>
                              <a:gd name="connsiteX535" fmla="*/ 414655 w 876300"/>
                              <a:gd name="connsiteY535" fmla="*/ 398145 h 1054100"/>
                              <a:gd name="connsiteX536" fmla="*/ 408305 w 876300"/>
                              <a:gd name="connsiteY536" fmla="*/ 399415 h 1054100"/>
                              <a:gd name="connsiteX537" fmla="*/ 391795 w 876300"/>
                              <a:gd name="connsiteY537" fmla="*/ 404495 h 1054100"/>
                              <a:gd name="connsiteX538" fmla="*/ 353695 w 876300"/>
                              <a:gd name="connsiteY538" fmla="*/ 421005 h 1054100"/>
                              <a:gd name="connsiteX539" fmla="*/ 348615 w 876300"/>
                              <a:gd name="connsiteY539" fmla="*/ 418465 h 1054100"/>
                              <a:gd name="connsiteX540" fmla="*/ 339725 w 876300"/>
                              <a:gd name="connsiteY540" fmla="*/ 423545 h 1054100"/>
                              <a:gd name="connsiteX541" fmla="*/ 318135 w 876300"/>
                              <a:gd name="connsiteY541" fmla="*/ 428625 h 1054100"/>
                              <a:gd name="connsiteX542" fmla="*/ 314325 w 876300"/>
                              <a:gd name="connsiteY542" fmla="*/ 433705 h 1054100"/>
                              <a:gd name="connsiteX543" fmla="*/ 305435 w 876300"/>
                              <a:gd name="connsiteY543" fmla="*/ 437515 h 1054100"/>
                              <a:gd name="connsiteX544" fmla="*/ 297815 w 876300"/>
                              <a:gd name="connsiteY544" fmla="*/ 443865 h 1054100"/>
                              <a:gd name="connsiteX545" fmla="*/ 297815 w 876300"/>
                              <a:gd name="connsiteY545" fmla="*/ 446405 h 1054100"/>
                              <a:gd name="connsiteX546" fmla="*/ 295275 w 876300"/>
                              <a:gd name="connsiteY546" fmla="*/ 446405 h 1054100"/>
                              <a:gd name="connsiteX547" fmla="*/ 290195 w 876300"/>
                              <a:gd name="connsiteY547" fmla="*/ 445135 h 1054100"/>
                              <a:gd name="connsiteX548" fmla="*/ 292735 w 876300"/>
                              <a:gd name="connsiteY548" fmla="*/ 440055 h 1054100"/>
                              <a:gd name="connsiteX549" fmla="*/ 292735 w 876300"/>
                              <a:gd name="connsiteY549" fmla="*/ 437515 h 1054100"/>
                              <a:gd name="connsiteX550" fmla="*/ 295275 w 876300"/>
                              <a:gd name="connsiteY550" fmla="*/ 437515 h 1054100"/>
                              <a:gd name="connsiteX551" fmla="*/ 304165 w 876300"/>
                              <a:gd name="connsiteY551" fmla="*/ 427355 h 1054100"/>
                              <a:gd name="connsiteX552" fmla="*/ 325755 w 876300"/>
                              <a:gd name="connsiteY552" fmla="*/ 422275 h 1054100"/>
                              <a:gd name="connsiteX553" fmla="*/ 324485 w 876300"/>
                              <a:gd name="connsiteY553" fmla="*/ 419735 h 1054100"/>
                              <a:gd name="connsiteX554" fmla="*/ 325755 w 876300"/>
                              <a:gd name="connsiteY554" fmla="*/ 418465 h 1054100"/>
                              <a:gd name="connsiteX555" fmla="*/ 325755 w 876300"/>
                              <a:gd name="connsiteY555" fmla="*/ 415925 h 1054100"/>
                              <a:gd name="connsiteX556" fmla="*/ 323215 w 876300"/>
                              <a:gd name="connsiteY556" fmla="*/ 415925 h 1054100"/>
                              <a:gd name="connsiteX557" fmla="*/ 323215 w 876300"/>
                              <a:gd name="connsiteY557" fmla="*/ 413385 h 1054100"/>
                              <a:gd name="connsiteX558" fmla="*/ 321945 w 876300"/>
                              <a:gd name="connsiteY558" fmla="*/ 413385 h 1054100"/>
                              <a:gd name="connsiteX559" fmla="*/ 325755 w 876300"/>
                              <a:gd name="connsiteY559" fmla="*/ 409575 h 1054100"/>
                              <a:gd name="connsiteX560" fmla="*/ 319405 w 876300"/>
                              <a:gd name="connsiteY560" fmla="*/ 414655 h 1054100"/>
                              <a:gd name="connsiteX561" fmla="*/ 316865 w 876300"/>
                              <a:gd name="connsiteY561" fmla="*/ 413385 h 1054100"/>
                              <a:gd name="connsiteX562" fmla="*/ 314325 w 876300"/>
                              <a:gd name="connsiteY562" fmla="*/ 415925 h 1054100"/>
                              <a:gd name="connsiteX563" fmla="*/ 319405 w 876300"/>
                              <a:gd name="connsiteY563" fmla="*/ 417195 h 1054100"/>
                              <a:gd name="connsiteX564" fmla="*/ 315595 w 876300"/>
                              <a:gd name="connsiteY564" fmla="*/ 419735 h 1054100"/>
                              <a:gd name="connsiteX565" fmla="*/ 306705 w 876300"/>
                              <a:gd name="connsiteY565" fmla="*/ 415925 h 1054100"/>
                              <a:gd name="connsiteX566" fmla="*/ 306705 w 876300"/>
                              <a:gd name="connsiteY566" fmla="*/ 414655 h 1054100"/>
                              <a:gd name="connsiteX567" fmla="*/ 307975 w 876300"/>
                              <a:gd name="connsiteY567" fmla="*/ 410845 h 1054100"/>
                              <a:gd name="connsiteX568" fmla="*/ 302895 w 876300"/>
                              <a:gd name="connsiteY568" fmla="*/ 407035 h 1054100"/>
                              <a:gd name="connsiteX569" fmla="*/ 296545 w 876300"/>
                              <a:gd name="connsiteY569" fmla="*/ 407035 h 1054100"/>
                              <a:gd name="connsiteX570" fmla="*/ 294005 w 876300"/>
                              <a:gd name="connsiteY570" fmla="*/ 413385 h 1054100"/>
                              <a:gd name="connsiteX571" fmla="*/ 297815 w 876300"/>
                              <a:gd name="connsiteY571" fmla="*/ 409575 h 1054100"/>
                              <a:gd name="connsiteX572" fmla="*/ 305435 w 876300"/>
                              <a:gd name="connsiteY572" fmla="*/ 412115 h 1054100"/>
                              <a:gd name="connsiteX573" fmla="*/ 304165 w 876300"/>
                              <a:gd name="connsiteY573" fmla="*/ 417195 h 1054100"/>
                              <a:gd name="connsiteX574" fmla="*/ 302895 w 876300"/>
                              <a:gd name="connsiteY574" fmla="*/ 417195 h 1054100"/>
                              <a:gd name="connsiteX575" fmla="*/ 295275 w 876300"/>
                              <a:gd name="connsiteY575" fmla="*/ 422275 h 1054100"/>
                              <a:gd name="connsiteX576" fmla="*/ 292735 w 876300"/>
                              <a:gd name="connsiteY576" fmla="*/ 422275 h 1054100"/>
                              <a:gd name="connsiteX577" fmla="*/ 292735 w 876300"/>
                              <a:gd name="connsiteY577" fmla="*/ 419735 h 1054100"/>
                              <a:gd name="connsiteX578" fmla="*/ 286385 w 876300"/>
                              <a:gd name="connsiteY578" fmla="*/ 419735 h 1054100"/>
                              <a:gd name="connsiteX579" fmla="*/ 288925 w 876300"/>
                              <a:gd name="connsiteY579" fmla="*/ 414655 h 1054100"/>
                              <a:gd name="connsiteX580" fmla="*/ 287655 w 876300"/>
                              <a:gd name="connsiteY580" fmla="*/ 413385 h 1054100"/>
                              <a:gd name="connsiteX581" fmla="*/ 288925 w 876300"/>
                              <a:gd name="connsiteY581" fmla="*/ 412115 h 1054100"/>
                              <a:gd name="connsiteX582" fmla="*/ 271145 w 876300"/>
                              <a:gd name="connsiteY582" fmla="*/ 418465 h 1054100"/>
                              <a:gd name="connsiteX583" fmla="*/ 252095 w 876300"/>
                              <a:gd name="connsiteY583" fmla="*/ 424815 h 1054100"/>
                              <a:gd name="connsiteX584" fmla="*/ 243205 w 876300"/>
                              <a:gd name="connsiteY584" fmla="*/ 422275 h 1054100"/>
                              <a:gd name="connsiteX585" fmla="*/ 243205 w 876300"/>
                              <a:gd name="connsiteY585" fmla="*/ 423545 h 1054100"/>
                              <a:gd name="connsiteX586" fmla="*/ 241935 w 876300"/>
                              <a:gd name="connsiteY586" fmla="*/ 424815 h 1054100"/>
                              <a:gd name="connsiteX587" fmla="*/ 227965 w 876300"/>
                              <a:gd name="connsiteY587" fmla="*/ 428625 h 1054100"/>
                              <a:gd name="connsiteX588" fmla="*/ 238125 w 876300"/>
                              <a:gd name="connsiteY588" fmla="*/ 422275 h 1054100"/>
                              <a:gd name="connsiteX589" fmla="*/ 239395 w 876300"/>
                              <a:gd name="connsiteY589" fmla="*/ 419735 h 1054100"/>
                              <a:gd name="connsiteX590" fmla="*/ 240665 w 876300"/>
                              <a:gd name="connsiteY590" fmla="*/ 417195 h 1054100"/>
                              <a:gd name="connsiteX591" fmla="*/ 241935 w 876300"/>
                              <a:gd name="connsiteY591" fmla="*/ 412115 h 1054100"/>
                              <a:gd name="connsiteX592" fmla="*/ 247015 w 876300"/>
                              <a:gd name="connsiteY592" fmla="*/ 413385 h 1054100"/>
                              <a:gd name="connsiteX593" fmla="*/ 240665 w 876300"/>
                              <a:gd name="connsiteY593" fmla="*/ 401955 h 1054100"/>
                              <a:gd name="connsiteX594" fmla="*/ 247015 w 876300"/>
                              <a:gd name="connsiteY594" fmla="*/ 395605 h 1054100"/>
                              <a:gd name="connsiteX595" fmla="*/ 239395 w 876300"/>
                              <a:gd name="connsiteY595" fmla="*/ 395605 h 1054100"/>
                              <a:gd name="connsiteX596" fmla="*/ 245745 w 876300"/>
                              <a:gd name="connsiteY596" fmla="*/ 387985 h 1054100"/>
                              <a:gd name="connsiteX597" fmla="*/ 276225 w 876300"/>
                              <a:gd name="connsiteY597" fmla="*/ 375285 h 1054100"/>
                              <a:gd name="connsiteX598" fmla="*/ 272415 w 876300"/>
                              <a:gd name="connsiteY598" fmla="*/ 374015 h 1054100"/>
                              <a:gd name="connsiteX599" fmla="*/ 271145 w 876300"/>
                              <a:gd name="connsiteY599" fmla="*/ 375285 h 1054100"/>
                              <a:gd name="connsiteX600" fmla="*/ 269875 w 876300"/>
                              <a:gd name="connsiteY600" fmla="*/ 374015 h 1054100"/>
                              <a:gd name="connsiteX601" fmla="*/ 267335 w 876300"/>
                              <a:gd name="connsiteY601" fmla="*/ 371475 h 1054100"/>
                              <a:gd name="connsiteX602" fmla="*/ 271145 w 876300"/>
                              <a:gd name="connsiteY602" fmla="*/ 375285 h 1054100"/>
                              <a:gd name="connsiteX603" fmla="*/ 271145 w 876300"/>
                              <a:gd name="connsiteY603" fmla="*/ 372745 h 1054100"/>
                              <a:gd name="connsiteX604" fmla="*/ 267335 w 876300"/>
                              <a:gd name="connsiteY604" fmla="*/ 370205 h 1054100"/>
                              <a:gd name="connsiteX605" fmla="*/ 269875 w 876300"/>
                              <a:gd name="connsiteY605" fmla="*/ 370205 h 1054100"/>
                              <a:gd name="connsiteX606" fmla="*/ 276225 w 876300"/>
                              <a:gd name="connsiteY606" fmla="*/ 366395 h 1054100"/>
                              <a:gd name="connsiteX607" fmla="*/ 281305 w 876300"/>
                              <a:gd name="connsiteY607" fmla="*/ 370205 h 1054100"/>
                              <a:gd name="connsiteX608" fmla="*/ 280035 w 876300"/>
                              <a:gd name="connsiteY608" fmla="*/ 363855 h 1054100"/>
                              <a:gd name="connsiteX609" fmla="*/ 274955 w 876300"/>
                              <a:gd name="connsiteY609" fmla="*/ 363855 h 1054100"/>
                              <a:gd name="connsiteX610" fmla="*/ 274955 w 876300"/>
                              <a:gd name="connsiteY610" fmla="*/ 361315 h 1054100"/>
                              <a:gd name="connsiteX611" fmla="*/ 282575 w 876300"/>
                              <a:gd name="connsiteY611" fmla="*/ 352425 h 1054100"/>
                              <a:gd name="connsiteX612" fmla="*/ 282575 w 876300"/>
                              <a:gd name="connsiteY612" fmla="*/ 349885 h 1054100"/>
                              <a:gd name="connsiteX613" fmla="*/ 283845 w 876300"/>
                              <a:gd name="connsiteY613" fmla="*/ 349885 h 1054100"/>
                              <a:gd name="connsiteX614" fmla="*/ 287655 w 876300"/>
                              <a:gd name="connsiteY614" fmla="*/ 354965 h 1054100"/>
                              <a:gd name="connsiteX615" fmla="*/ 297815 w 876300"/>
                              <a:gd name="connsiteY615" fmla="*/ 354965 h 1054100"/>
                              <a:gd name="connsiteX616" fmla="*/ 300355 w 876300"/>
                              <a:gd name="connsiteY616" fmla="*/ 353695 h 1054100"/>
                              <a:gd name="connsiteX617" fmla="*/ 299085 w 876300"/>
                              <a:gd name="connsiteY617" fmla="*/ 352425 h 1054100"/>
                              <a:gd name="connsiteX618" fmla="*/ 297815 w 876300"/>
                              <a:gd name="connsiteY618" fmla="*/ 352425 h 1054100"/>
                              <a:gd name="connsiteX619" fmla="*/ 283845 w 876300"/>
                              <a:gd name="connsiteY619" fmla="*/ 349885 h 1054100"/>
                              <a:gd name="connsiteX620" fmla="*/ 283845 w 876300"/>
                              <a:gd name="connsiteY620" fmla="*/ 348615 h 1054100"/>
                              <a:gd name="connsiteX621" fmla="*/ 313055 w 876300"/>
                              <a:gd name="connsiteY621" fmla="*/ 332105 h 1054100"/>
                              <a:gd name="connsiteX622" fmla="*/ 313055 w 876300"/>
                              <a:gd name="connsiteY622" fmla="*/ 332105 h 1054100"/>
                              <a:gd name="connsiteX623" fmla="*/ 319405 w 876300"/>
                              <a:gd name="connsiteY623" fmla="*/ 329565 h 1054100"/>
                              <a:gd name="connsiteX624" fmla="*/ 324485 w 876300"/>
                              <a:gd name="connsiteY624" fmla="*/ 327025 h 1054100"/>
                              <a:gd name="connsiteX625" fmla="*/ 325755 w 876300"/>
                              <a:gd name="connsiteY625" fmla="*/ 324485 h 1054100"/>
                              <a:gd name="connsiteX626" fmla="*/ 323215 w 876300"/>
                              <a:gd name="connsiteY626" fmla="*/ 323215 h 1054100"/>
                              <a:gd name="connsiteX627" fmla="*/ 315595 w 876300"/>
                              <a:gd name="connsiteY627" fmla="*/ 327025 h 1054100"/>
                              <a:gd name="connsiteX628" fmla="*/ 310515 w 876300"/>
                              <a:gd name="connsiteY628" fmla="*/ 329565 h 1054100"/>
                              <a:gd name="connsiteX629" fmla="*/ 310515 w 876300"/>
                              <a:gd name="connsiteY629" fmla="*/ 329565 h 1054100"/>
                              <a:gd name="connsiteX630" fmla="*/ 310515 w 876300"/>
                              <a:gd name="connsiteY630" fmla="*/ 329565 h 1054100"/>
                              <a:gd name="connsiteX631" fmla="*/ 296545 w 876300"/>
                              <a:gd name="connsiteY631" fmla="*/ 332105 h 1054100"/>
                              <a:gd name="connsiteX632" fmla="*/ 296545 w 876300"/>
                              <a:gd name="connsiteY632" fmla="*/ 334645 h 1054100"/>
                              <a:gd name="connsiteX633" fmla="*/ 295275 w 876300"/>
                              <a:gd name="connsiteY633" fmla="*/ 333375 h 1054100"/>
                              <a:gd name="connsiteX634" fmla="*/ 291465 w 876300"/>
                              <a:gd name="connsiteY634" fmla="*/ 334645 h 1054100"/>
                              <a:gd name="connsiteX635" fmla="*/ 288925 w 876300"/>
                              <a:gd name="connsiteY635" fmla="*/ 335915 h 1054100"/>
                              <a:gd name="connsiteX636" fmla="*/ 286385 w 876300"/>
                              <a:gd name="connsiteY636" fmla="*/ 334645 h 1054100"/>
                              <a:gd name="connsiteX637" fmla="*/ 286385 w 876300"/>
                              <a:gd name="connsiteY637" fmla="*/ 338455 h 1054100"/>
                              <a:gd name="connsiteX638" fmla="*/ 281305 w 876300"/>
                              <a:gd name="connsiteY638" fmla="*/ 337185 h 1054100"/>
                              <a:gd name="connsiteX639" fmla="*/ 281305 w 876300"/>
                              <a:gd name="connsiteY639" fmla="*/ 339725 h 1054100"/>
                              <a:gd name="connsiteX640" fmla="*/ 280035 w 876300"/>
                              <a:gd name="connsiteY640" fmla="*/ 338455 h 1054100"/>
                              <a:gd name="connsiteX641" fmla="*/ 274955 w 876300"/>
                              <a:gd name="connsiteY641" fmla="*/ 338455 h 1054100"/>
                              <a:gd name="connsiteX642" fmla="*/ 276225 w 876300"/>
                              <a:gd name="connsiteY642" fmla="*/ 338455 h 1054100"/>
                              <a:gd name="connsiteX643" fmla="*/ 276225 w 876300"/>
                              <a:gd name="connsiteY643" fmla="*/ 339725 h 1054100"/>
                              <a:gd name="connsiteX644" fmla="*/ 278765 w 876300"/>
                              <a:gd name="connsiteY644" fmla="*/ 339725 h 1054100"/>
                              <a:gd name="connsiteX645" fmla="*/ 264795 w 876300"/>
                              <a:gd name="connsiteY645" fmla="*/ 346075 h 1054100"/>
                              <a:gd name="connsiteX646" fmla="*/ 273685 w 876300"/>
                              <a:gd name="connsiteY646" fmla="*/ 340995 h 1054100"/>
                              <a:gd name="connsiteX647" fmla="*/ 272415 w 876300"/>
                              <a:gd name="connsiteY647" fmla="*/ 340995 h 1054100"/>
                              <a:gd name="connsiteX648" fmla="*/ 272415 w 876300"/>
                              <a:gd name="connsiteY648" fmla="*/ 339725 h 1054100"/>
                              <a:gd name="connsiteX649" fmla="*/ 280035 w 876300"/>
                              <a:gd name="connsiteY649" fmla="*/ 335915 h 1054100"/>
                              <a:gd name="connsiteX650" fmla="*/ 281305 w 876300"/>
                              <a:gd name="connsiteY650" fmla="*/ 334645 h 1054100"/>
                              <a:gd name="connsiteX651" fmla="*/ 281305 w 876300"/>
                              <a:gd name="connsiteY651" fmla="*/ 337185 h 1054100"/>
                              <a:gd name="connsiteX652" fmla="*/ 285115 w 876300"/>
                              <a:gd name="connsiteY652" fmla="*/ 334645 h 1054100"/>
                              <a:gd name="connsiteX653" fmla="*/ 285115 w 876300"/>
                              <a:gd name="connsiteY653" fmla="*/ 333375 h 1054100"/>
                              <a:gd name="connsiteX654" fmla="*/ 287655 w 876300"/>
                              <a:gd name="connsiteY654" fmla="*/ 332105 h 1054100"/>
                              <a:gd name="connsiteX655" fmla="*/ 290195 w 876300"/>
                              <a:gd name="connsiteY655" fmla="*/ 333375 h 1054100"/>
                              <a:gd name="connsiteX656" fmla="*/ 294005 w 876300"/>
                              <a:gd name="connsiteY656" fmla="*/ 330835 h 1054100"/>
                              <a:gd name="connsiteX657" fmla="*/ 294005 w 876300"/>
                              <a:gd name="connsiteY657" fmla="*/ 328295 h 1054100"/>
                              <a:gd name="connsiteX658" fmla="*/ 295275 w 876300"/>
                              <a:gd name="connsiteY658" fmla="*/ 329565 h 1054100"/>
                              <a:gd name="connsiteX659" fmla="*/ 314325 w 876300"/>
                              <a:gd name="connsiteY659" fmla="*/ 319405 h 1054100"/>
                              <a:gd name="connsiteX660" fmla="*/ 310515 w 876300"/>
                              <a:gd name="connsiteY660" fmla="*/ 318135 h 1054100"/>
                              <a:gd name="connsiteX661" fmla="*/ 321945 w 876300"/>
                              <a:gd name="connsiteY661" fmla="*/ 309245 h 1054100"/>
                              <a:gd name="connsiteX662" fmla="*/ 325755 w 876300"/>
                              <a:gd name="connsiteY662" fmla="*/ 314325 h 1054100"/>
                              <a:gd name="connsiteX663" fmla="*/ 335915 w 876300"/>
                              <a:gd name="connsiteY663" fmla="*/ 311785 h 1054100"/>
                              <a:gd name="connsiteX664" fmla="*/ 344805 w 876300"/>
                              <a:gd name="connsiteY664" fmla="*/ 306705 h 1054100"/>
                              <a:gd name="connsiteX665" fmla="*/ 349885 w 876300"/>
                              <a:gd name="connsiteY665" fmla="*/ 300355 h 1054100"/>
                              <a:gd name="connsiteX666" fmla="*/ 351155 w 876300"/>
                              <a:gd name="connsiteY666" fmla="*/ 295275 h 1054100"/>
                              <a:gd name="connsiteX667" fmla="*/ 348615 w 876300"/>
                              <a:gd name="connsiteY667" fmla="*/ 295275 h 1054100"/>
                              <a:gd name="connsiteX668" fmla="*/ 348615 w 876300"/>
                              <a:gd name="connsiteY668" fmla="*/ 292735 h 1054100"/>
                              <a:gd name="connsiteX669" fmla="*/ 346075 w 876300"/>
                              <a:gd name="connsiteY669" fmla="*/ 288925 h 1054100"/>
                              <a:gd name="connsiteX670" fmla="*/ 342265 w 876300"/>
                              <a:gd name="connsiteY670" fmla="*/ 292735 h 1054100"/>
                              <a:gd name="connsiteX671" fmla="*/ 316865 w 876300"/>
                              <a:gd name="connsiteY671" fmla="*/ 297815 h 1054100"/>
                              <a:gd name="connsiteX672" fmla="*/ 306705 w 876300"/>
                              <a:gd name="connsiteY672" fmla="*/ 304165 h 1054100"/>
                              <a:gd name="connsiteX673" fmla="*/ 296545 w 876300"/>
                              <a:gd name="connsiteY673" fmla="*/ 300355 h 1054100"/>
                              <a:gd name="connsiteX674" fmla="*/ 294005 w 876300"/>
                              <a:gd name="connsiteY674" fmla="*/ 301625 h 1054100"/>
                              <a:gd name="connsiteX675" fmla="*/ 294005 w 876300"/>
                              <a:gd name="connsiteY675" fmla="*/ 304165 h 1054100"/>
                              <a:gd name="connsiteX676" fmla="*/ 292735 w 876300"/>
                              <a:gd name="connsiteY676" fmla="*/ 302895 h 1054100"/>
                              <a:gd name="connsiteX677" fmla="*/ 280035 w 876300"/>
                              <a:gd name="connsiteY677" fmla="*/ 310515 h 1054100"/>
                              <a:gd name="connsiteX678" fmla="*/ 285115 w 876300"/>
                              <a:gd name="connsiteY678" fmla="*/ 304165 h 1054100"/>
                              <a:gd name="connsiteX679" fmla="*/ 291465 w 876300"/>
                              <a:gd name="connsiteY679" fmla="*/ 302895 h 1054100"/>
                              <a:gd name="connsiteX680" fmla="*/ 290195 w 876300"/>
                              <a:gd name="connsiteY680" fmla="*/ 300355 h 1054100"/>
                              <a:gd name="connsiteX681" fmla="*/ 290195 w 876300"/>
                              <a:gd name="connsiteY681" fmla="*/ 297815 h 1054100"/>
                              <a:gd name="connsiteX682" fmla="*/ 294005 w 876300"/>
                              <a:gd name="connsiteY682" fmla="*/ 300355 h 1054100"/>
                              <a:gd name="connsiteX683" fmla="*/ 295275 w 876300"/>
                              <a:gd name="connsiteY683" fmla="*/ 300355 h 1054100"/>
                              <a:gd name="connsiteX684" fmla="*/ 292735 w 876300"/>
                              <a:gd name="connsiteY684" fmla="*/ 299085 h 1054100"/>
                              <a:gd name="connsiteX685" fmla="*/ 291465 w 876300"/>
                              <a:gd name="connsiteY685" fmla="*/ 297815 h 1054100"/>
                              <a:gd name="connsiteX686" fmla="*/ 297815 w 876300"/>
                              <a:gd name="connsiteY686" fmla="*/ 295275 h 1054100"/>
                              <a:gd name="connsiteX687" fmla="*/ 304165 w 876300"/>
                              <a:gd name="connsiteY687" fmla="*/ 285115 h 1054100"/>
                              <a:gd name="connsiteX688" fmla="*/ 304165 w 876300"/>
                              <a:gd name="connsiteY688" fmla="*/ 291465 h 1054100"/>
                              <a:gd name="connsiteX689" fmla="*/ 328295 w 876300"/>
                              <a:gd name="connsiteY689" fmla="*/ 278765 h 1054100"/>
                              <a:gd name="connsiteX690" fmla="*/ 327025 w 876300"/>
                              <a:gd name="connsiteY690" fmla="*/ 278765 h 1054100"/>
                              <a:gd name="connsiteX691" fmla="*/ 330835 w 876300"/>
                              <a:gd name="connsiteY691" fmla="*/ 273685 h 1054100"/>
                              <a:gd name="connsiteX692" fmla="*/ 329565 w 876300"/>
                              <a:gd name="connsiteY692" fmla="*/ 272415 h 1054100"/>
                              <a:gd name="connsiteX693" fmla="*/ 327025 w 876300"/>
                              <a:gd name="connsiteY693" fmla="*/ 277495 h 1054100"/>
                              <a:gd name="connsiteX694" fmla="*/ 305435 w 876300"/>
                              <a:gd name="connsiteY694" fmla="*/ 276225 h 1054100"/>
                              <a:gd name="connsiteX695" fmla="*/ 304165 w 876300"/>
                              <a:gd name="connsiteY695" fmla="*/ 271145 h 1054100"/>
                              <a:gd name="connsiteX696" fmla="*/ 320675 w 876300"/>
                              <a:gd name="connsiteY696" fmla="*/ 264795 h 1054100"/>
                              <a:gd name="connsiteX697" fmla="*/ 338455 w 876300"/>
                              <a:gd name="connsiteY697" fmla="*/ 257175 h 1054100"/>
                              <a:gd name="connsiteX698" fmla="*/ 338455 w 876300"/>
                              <a:gd name="connsiteY698" fmla="*/ 253365 h 1054100"/>
                              <a:gd name="connsiteX699" fmla="*/ 343535 w 876300"/>
                              <a:gd name="connsiteY699" fmla="*/ 254635 h 1054100"/>
                              <a:gd name="connsiteX700" fmla="*/ 343535 w 876300"/>
                              <a:gd name="connsiteY700" fmla="*/ 250825 h 1054100"/>
                              <a:gd name="connsiteX701" fmla="*/ 348615 w 876300"/>
                              <a:gd name="connsiteY701" fmla="*/ 253365 h 1054100"/>
                              <a:gd name="connsiteX702" fmla="*/ 356235 w 876300"/>
                              <a:gd name="connsiteY702" fmla="*/ 249555 h 1054100"/>
                              <a:gd name="connsiteX703" fmla="*/ 362585 w 876300"/>
                              <a:gd name="connsiteY703" fmla="*/ 244475 h 1054100"/>
                              <a:gd name="connsiteX704" fmla="*/ 361315 w 876300"/>
                              <a:gd name="connsiteY704" fmla="*/ 238125 h 1054100"/>
                              <a:gd name="connsiteX705" fmla="*/ 367665 w 876300"/>
                              <a:gd name="connsiteY705" fmla="*/ 234315 h 1054100"/>
                              <a:gd name="connsiteX706" fmla="*/ 366395 w 876300"/>
                              <a:gd name="connsiteY706" fmla="*/ 233045 h 1054100"/>
                              <a:gd name="connsiteX707" fmla="*/ 370205 w 876300"/>
                              <a:gd name="connsiteY707" fmla="*/ 233045 h 1054100"/>
                              <a:gd name="connsiteX708" fmla="*/ 372745 w 876300"/>
                              <a:gd name="connsiteY708" fmla="*/ 227965 h 1054100"/>
                              <a:gd name="connsiteX709" fmla="*/ 372745 w 876300"/>
                              <a:gd name="connsiteY709" fmla="*/ 225425 h 1054100"/>
                              <a:gd name="connsiteX710" fmla="*/ 375285 w 876300"/>
                              <a:gd name="connsiteY710" fmla="*/ 225425 h 1054100"/>
                              <a:gd name="connsiteX711" fmla="*/ 385445 w 876300"/>
                              <a:gd name="connsiteY711" fmla="*/ 220345 h 1054100"/>
                              <a:gd name="connsiteX712" fmla="*/ 385445 w 876300"/>
                              <a:gd name="connsiteY712" fmla="*/ 222885 h 1054100"/>
                              <a:gd name="connsiteX713" fmla="*/ 395605 w 876300"/>
                              <a:gd name="connsiteY713" fmla="*/ 213995 h 1054100"/>
                              <a:gd name="connsiteX714" fmla="*/ 417195 w 876300"/>
                              <a:gd name="connsiteY714" fmla="*/ 206375 h 1054100"/>
                              <a:gd name="connsiteX715" fmla="*/ 419735 w 876300"/>
                              <a:gd name="connsiteY715" fmla="*/ 206375 h 1054100"/>
                              <a:gd name="connsiteX716" fmla="*/ 423545 w 876300"/>
                              <a:gd name="connsiteY716" fmla="*/ 203835 h 1054100"/>
                              <a:gd name="connsiteX717" fmla="*/ 437515 w 876300"/>
                              <a:gd name="connsiteY717" fmla="*/ 193675 h 1054100"/>
                              <a:gd name="connsiteX718" fmla="*/ 475615 w 876300"/>
                              <a:gd name="connsiteY718" fmla="*/ 177165 h 1054100"/>
                              <a:gd name="connsiteX719" fmla="*/ 475615 w 876300"/>
                              <a:gd name="connsiteY719" fmla="*/ 174625 h 1054100"/>
                              <a:gd name="connsiteX720" fmla="*/ 476885 w 876300"/>
                              <a:gd name="connsiteY720" fmla="*/ 173355 h 1054100"/>
                              <a:gd name="connsiteX721" fmla="*/ 476885 w 876300"/>
                              <a:gd name="connsiteY721" fmla="*/ 173355 h 1054100"/>
                              <a:gd name="connsiteX722" fmla="*/ 485775 w 876300"/>
                              <a:gd name="connsiteY722" fmla="*/ 172085 h 1054100"/>
                              <a:gd name="connsiteX723" fmla="*/ 495935 w 876300"/>
                              <a:gd name="connsiteY723" fmla="*/ 168275 h 1054100"/>
                              <a:gd name="connsiteX724" fmla="*/ 497205 w 876300"/>
                              <a:gd name="connsiteY724" fmla="*/ 167005 h 1054100"/>
                              <a:gd name="connsiteX725" fmla="*/ 495935 w 876300"/>
                              <a:gd name="connsiteY725" fmla="*/ 165735 h 1054100"/>
                              <a:gd name="connsiteX726" fmla="*/ 484505 w 876300"/>
                              <a:gd name="connsiteY726" fmla="*/ 170815 h 1054100"/>
                              <a:gd name="connsiteX727" fmla="*/ 476885 w 876300"/>
                              <a:gd name="connsiteY727" fmla="*/ 174625 h 1054100"/>
                              <a:gd name="connsiteX728" fmla="*/ 452755 w 876300"/>
                              <a:gd name="connsiteY728" fmla="*/ 178435 h 1054100"/>
                              <a:gd name="connsiteX729" fmla="*/ 452755 w 876300"/>
                              <a:gd name="connsiteY729" fmla="*/ 175895 h 1054100"/>
                              <a:gd name="connsiteX730" fmla="*/ 448945 w 876300"/>
                              <a:gd name="connsiteY730" fmla="*/ 180975 h 1054100"/>
                              <a:gd name="connsiteX731" fmla="*/ 437515 w 876300"/>
                              <a:gd name="connsiteY731" fmla="*/ 180975 h 1054100"/>
                              <a:gd name="connsiteX732" fmla="*/ 431165 w 876300"/>
                              <a:gd name="connsiteY732" fmla="*/ 187325 h 1054100"/>
                              <a:gd name="connsiteX733" fmla="*/ 431165 w 876300"/>
                              <a:gd name="connsiteY733" fmla="*/ 189865 h 1054100"/>
                              <a:gd name="connsiteX734" fmla="*/ 428625 w 876300"/>
                              <a:gd name="connsiteY734" fmla="*/ 189865 h 1054100"/>
                              <a:gd name="connsiteX735" fmla="*/ 424815 w 876300"/>
                              <a:gd name="connsiteY735" fmla="*/ 191135 h 1054100"/>
                              <a:gd name="connsiteX736" fmla="*/ 423545 w 876300"/>
                              <a:gd name="connsiteY736" fmla="*/ 192405 h 1054100"/>
                              <a:gd name="connsiteX737" fmla="*/ 422275 w 876300"/>
                              <a:gd name="connsiteY737" fmla="*/ 191135 h 1054100"/>
                              <a:gd name="connsiteX738" fmla="*/ 419735 w 876300"/>
                              <a:gd name="connsiteY738" fmla="*/ 186055 h 1054100"/>
                              <a:gd name="connsiteX739" fmla="*/ 423545 w 876300"/>
                              <a:gd name="connsiteY739" fmla="*/ 187325 h 1054100"/>
                              <a:gd name="connsiteX740" fmla="*/ 424815 w 876300"/>
                              <a:gd name="connsiteY740" fmla="*/ 187325 h 1054100"/>
                              <a:gd name="connsiteX741" fmla="*/ 426085 w 876300"/>
                              <a:gd name="connsiteY741" fmla="*/ 187325 h 1054100"/>
                              <a:gd name="connsiteX742" fmla="*/ 427355 w 876300"/>
                              <a:gd name="connsiteY742" fmla="*/ 187325 h 1054100"/>
                              <a:gd name="connsiteX743" fmla="*/ 428625 w 876300"/>
                              <a:gd name="connsiteY743" fmla="*/ 186055 h 1054100"/>
                              <a:gd name="connsiteX744" fmla="*/ 429895 w 876300"/>
                              <a:gd name="connsiteY744" fmla="*/ 187325 h 1054100"/>
                              <a:gd name="connsiteX745" fmla="*/ 432435 w 876300"/>
                              <a:gd name="connsiteY745" fmla="*/ 179705 h 1054100"/>
                              <a:gd name="connsiteX746" fmla="*/ 429895 w 876300"/>
                              <a:gd name="connsiteY746" fmla="*/ 179705 h 1054100"/>
                              <a:gd name="connsiteX747" fmla="*/ 431165 w 876300"/>
                              <a:gd name="connsiteY747" fmla="*/ 178435 h 1054100"/>
                              <a:gd name="connsiteX748" fmla="*/ 427355 w 876300"/>
                              <a:gd name="connsiteY748" fmla="*/ 173355 h 1054100"/>
                              <a:gd name="connsiteX749" fmla="*/ 421005 w 876300"/>
                              <a:gd name="connsiteY749" fmla="*/ 174625 h 1054100"/>
                              <a:gd name="connsiteX750" fmla="*/ 408305 w 876300"/>
                              <a:gd name="connsiteY750" fmla="*/ 179705 h 1054100"/>
                              <a:gd name="connsiteX751" fmla="*/ 407035 w 876300"/>
                              <a:gd name="connsiteY751" fmla="*/ 179705 h 1054100"/>
                              <a:gd name="connsiteX752" fmla="*/ 405765 w 876300"/>
                              <a:gd name="connsiteY752" fmla="*/ 180975 h 1054100"/>
                              <a:gd name="connsiteX753" fmla="*/ 404495 w 876300"/>
                              <a:gd name="connsiteY753" fmla="*/ 179705 h 1054100"/>
                              <a:gd name="connsiteX754" fmla="*/ 396875 w 876300"/>
                              <a:gd name="connsiteY754" fmla="*/ 184785 h 1054100"/>
                              <a:gd name="connsiteX755" fmla="*/ 396875 w 876300"/>
                              <a:gd name="connsiteY755" fmla="*/ 191135 h 1054100"/>
                              <a:gd name="connsiteX756" fmla="*/ 393065 w 876300"/>
                              <a:gd name="connsiteY756" fmla="*/ 189865 h 1054100"/>
                              <a:gd name="connsiteX757" fmla="*/ 396875 w 876300"/>
                              <a:gd name="connsiteY757" fmla="*/ 192405 h 1054100"/>
                              <a:gd name="connsiteX758" fmla="*/ 396875 w 876300"/>
                              <a:gd name="connsiteY758" fmla="*/ 192405 h 1054100"/>
                              <a:gd name="connsiteX759" fmla="*/ 399415 w 876300"/>
                              <a:gd name="connsiteY759" fmla="*/ 192405 h 1054100"/>
                              <a:gd name="connsiteX760" fmla="*/ 398145 w 876300"/>
                              <a:gd name="connsiteY760" fmla="*/ 193675 h 1054100"/>
                              <a:gd name="connsiteX761" fmla="*/ 394335 w 876300"/>
                              <a:gd name="connsiteY761" fmla="*/ 194945 h 1054100"/>
                              <a:gd name="connsiteX762" fmla="*/ 394335 w 876300"/>
                              <a:gd name="connsiteY762" fmla="*/ 192405 h 1054100"/>
                              <a:gd name="connsiteX763" fmla="*/ 393065 w 876300"/>
                              <a:gd name="connsiteY763" fmla="*/ 189865 h 1054100"/>
                              <a:gd name="connsiteX764" fmla="*/ 395605 w 876300"/>
                              <a:gd name="connsiteY764" fmla="*/ 189865 h 1054100"/>
                              <a:gd name="connsiteX765" fmla="*/ 393065 w 876300"/>
                              <a:gd name="connsiteY765" fmla="*/ 186055 h 1054100"/>
                              <a:gd name="connsiteX766" fmla="*/ 384175 w 876300"/>
                              <a:gd name="connsiteY766" fmla="*/ 194945 h 1054100"/>
                              <a:gd name="connsiteX767" fmla="*/ 380365 w 876300"/>
                              <a:gd name="connsiteY767" fmla="*/ 191135 h 1054100"/>
                              <a:gd name="connsiteX768" fmla="*/ 398145 w 876300"/>
                              <a:gd name="connsiteY768" fmla="*/ 178435 h 1054100"/>
                              <a:gd name="connsiteX769" fmla="*/ 396875 w 876300"/>
                              <a:gd name="connsiteY769" fmla="*/ 177165 h 1054100"/>
                              <a:gd name="connsiteX770" fmla="*/ 398145 w 876300"/>
                              <a:gd name="connsiteY770" fmla="*/ 175895 h 1054100"/>
                              <a:gd name="connsiteX771" fmla="*/ 384175 w 876300"/>
                              <a:gd name="connsiteY771" fmla="*/ 165735 h 1054100"/>
                              <a:gd name="connsiteX772" fmla="*/ 381635 w 876300"/>
                              <a:gd name="connsiteY772" fmla="*/ 170815 h 1054100"/>
                              <a:gd name="connsiteX773" fmla="*/ 365125 w 876300"/>
                              <a:gd name="connsiteY773" fmla="*/ 169545 h 1054100"/>
                              <a:gd name="connsiteX774" fmla="*/ 384175 w 876300"/>
                              <a:gd name="connsiteY774" fmla="*/ 149225 h 1054100"/>
                              <a:gd name="connsiteX775" fmla="*/ 375285 w 876300"/>
                              <a:gd name="connsiteY775" fmla="*/ 147955 h 1054100"/>
                              <a:gd name="connsiteX776" fmla="*/ 351155 w 876300"/>
                              <a:gd name="connsiteY776" fmla="*/ 158115 h 1054100"/>
                              <a:gd name="connsiteX777" fmla="*/ 353695 w 876300"/>
                              <a:gd name="connsiteY777" fmla="*/ 159385 h 1054100"/>
                              <a:gd name="connsiteX778" fmla="*/ 352425 w 876300"/>
                              <a:gd name="connsiteY778" fmla="*/ 161925 h 1054100"/>
                              <a:gd name="connsiteX779" fmla="*/ 353695 w 876300"/>
                              <a:gd name="connsiteY779" fmla="*/ 164465 h 1054100"/>
                              <a:gd name="connsiteX780" fmla="*/ 343535 w 876300"/>
                              <a:gd name="connsiteY780" fmla="*/ 164465 h 1054100"/>
                              <a:gd name="connsiteX781" fmla="*/ 344805 w 876300"/>
                              <a:gd name="connsiteY781" fmla="*/ 165735 h 1054100"/>
                              <a:gd name="connsiteX782" fmla="*/ 343535 w 876300"/>
                              <a:gd name="connsiteY782" fmla="*/ 167005 h 1054100"/>
                              <a:gd name="connsiteX783" fmla="*/ 348615 w 876300"/>
                              <a:gd name="connsiteY783" fmla="*/ 172085 h 1054100"/>
                              <a:gd name="connsiteX784" fmla="*/ 342265 w 876300"/>
                              <a:gd name="connsiteY784" fmla="*/ 169545 h 1054100"/>
                              <a:gd name="connsiteX785" fmla="*/ 342265 w 876300"/>
                              <a:gd name="connsiteY785" fmla="*/ 172085 h 1054100"/>
                              <a:gd name="connsiteX786" fmla="*/ 339725 w 876300"/>
                              <a:gd name="connsiteY786" fmla="*/ 172085 h 1054100"/>
                              <a:gd name="connsiteX787" fmla="*/ 335915 w 876300"/>
                              <a:gd name="connsiteY787" fmla="*/ 167005 h 1054100"/>
                              <a:gd name="connsiteX788" fmla="*/ 335915 w 876300"/>
                              <a:gd name="connsiteY788" fmla="*/ 164465 h 1054100"/>
                              <a:gd name="connsiteX789" fmla="*/ 338455 w 876300"/>
                              <a:gd name="connsiteY789" fmla="*/ 164465 h 1054100"/>
                              <a:gd name="connsiteX790" fmla="*/ 337185 w 876300"/>
                              <a:gd name="connsiteY790" fmla="*/ 159385 h 1054100"/>
                              <a:gd name="connsiteX791" fmla="*/ 325755 w 876300"/>
                              <a:gd name="connsiteY791" fmla="*/ 168275 h 1054100"/>
                              <a:gd name="connsiteX792" fmla="*/ 330835 w 876300"/>
                              <a:gd name="connsiteY792" fmla="*/ 170815 h 1054100"/>
                              <a:gd name="connsiteX793" fmla="*/ 316865 w 876300"/>
                              <a:gd name="connsiteY793" fmla="*/ 179705 h 1054100"/>
                              <a:gd name="connsiteX794" fmla="*/ 304165 w 876300"/>
                              <a:gd name="connsiteY794" fmla="*/ 183515 h 1054100"/>
                              <a:gd name="connsiteX795" fmla="*/ 301625 w 876300"/>
                              <a:gd name="connsiteY795" fmla="*/ 183515 h 1054100"/>
                              <a:gd name="connsiteX796" fmla="*/ 302895 w 876300"/>
                              <a:gd name="connsiteY796" fmla="*/ 182245 h 1054100"/>
                              <a:gd name="connsiteX797" fmla="*/ 300355 w 876300"/>
                              <a:gd name="connsiteY797" fmla="*/ 179705 h 1054100"/>
                              <a:gd name="connsiteX798" fmla="*/ 297815 w 876300"/>
                              <a:gd name="connsiteY798" fmla="*/ 179705 h 1054100"/>
                              <a:gd name="connsiteX799" fmla="*/ 297815 w 876300"/>
                              <a:gd name="connsiteY799" fmla="*/ 178435 h 1054100"/>
                              <a:gd name="connsiteX800" fmla="*/ 306705 w 876300"/>
                              <a:gd name="connsiteY800" fmla="*/ 175895 h 1054100"/>
                              <a:gd name="connsiteX801" fmla="*/ 313055 w 876300"/>
                              <a:gd name="connsiteY801" fmla="*/ 173355 h 1054100"/>
                              <a:gd name="connsiteX802" fmla="*/ 313055 w 876300"/>
                              <a:gd name="connsiteY802" fmla="*/ 172085 h 1054100"/>
                              <a:gd name="connsiteX803" fmla="*/ 311785 w 876300"/>
                              <a:gd name="connsiteY803" fmla="*/ 172085 h 1054100"/>
                              <a:gd name="connsiteX804" fmla="*/ 305435 w 876300"/>
                              <a:gd name="connsiteY804" fmla="*/ 174625 h 1054100"/>
                              <a:gd name="connsiteX805" fmla="*/ 296545 w 876300"/>
                              <a:gd name="connsiteY805" fmla="*/ 178435 h 1054100"/>
                              <a:gd name="connsiteX806" fmla="*/ 296545 w 876300"/>
                              <a:gd name="connsiteY806" fmla="*/ 177165 h 1054100"/>
                              <a:gd name="connsiteX807" fmla="*/ 290195 w 876300"/>
                              <a:gd name="connsiteY807" fmla="*/ 177165 h 1054100"/>
                              <a:gd name="connsiteX808" fmla="*/ 291465 w 876300"/>
                              <a:gd name="connsiteY808" fmla="*/ 178435 h 1054100"/>
                              <a:gd name="connsiteX809" fmla="*/ 288925 w 876300"/>
                              <a:gd name="connsiteY809" fmla="*/ 178435 h 1054100"/>
                              <a:gd name="connsiteX810" fmla="*/ 263525 w 876300"/>
                              <a:gd name="connsiteY810" fmla="*/ 188595 h 1054100"/>
                              <a:gd name="connsiteX811" fmla="*/ 286385 w 876300"/>
                              <a:gd name="connsiteY811" fmla="*/ 175895 h 1054100"/>
                              <a:gd name="connsiteX812" fmla="*/ 286385 w 876300"/>
                              <a:gd name="connsiteY812" fmla="*/ 174625 h 1054100"/>
                              <a:gd name="connsiteX813" fmla="*/ 287655 w 876300"/>
                              <a:gd name="connsiteY813" fmla="*/ 174625 h 1054100"/>
                              <a:gd name="connsiteX814" fmla="*/ 286385 w 876300"/>
                              <a:gd name="connsiteY814" fmla="*/ 173355 h 1054100"/>
                              <a:gd name="connsiteX815" fmla="*/ 299085 w 876300"/>
                              <a:gd name="connsiteY815" fmla="*/ 172085 h 1054100"/>
                              <a:gd name="connsiteX816" fmla="*/ 297815 w 876300"/>
                              <a:gd name="connsiteY816" fmla="*/ 168275 h 1054100"/>
                              <a:gd name="connsiteX817" fmla="*/ 302895 w 876300"/>
                              <a:gd name="connsiteY817" fmla="*/ 169545 h 1054100"/>
                              <a:gd name="connsiteX818" fmla="*/ 311785 w 876300"/>
                              <a:gd name="connsiteY818" fmla="*/ 167005 h 1054100"/>
                              <a:gd name="connsiteX819" fmla="*/ 314325 w 876300"/>
                              <a:gd name="connsiteY819" fmla="*/ 158115 h 1054100"/>
                              <a:gd name="connsiteX820" fmla="*/ 311785 w 876300"/>
                              <a:gd name="connsiteY820" fmla="*/ 158115 h 1054100"/>
                              <a:gd name="connsiteX821" fmla="*/ 311785 w 876300"/>
                              <a:gd name="connsiteY821" fmla="*/ 155575 h 1054100"/>
                              <a:gd name="connsiteX822" fmla="*/ 306705 w 876300"/>
                              <a:gd name="connsiteY822" fmla="*/ 154305 h 1054100"/>
                              <a:gd name="connsiteX823" fmla="*/ 305435 w 876300"/>
                              <a:gd name="connsiteY823" fmla="*/ 146685 h 1054100"/>
                              <a:gd name="connsiteX824" fmla="*/ 323215 w 876300"/>
                              <a:gd name="connsiteY824" fmla="*/ 139065 h 1054100"/>
                              <a:gd name="connsiteX825" fmla="*/ 334645 w 876300"/>
                              <a:gd name="connsiteY825" fmla="*/ 135255 h 1054100"/>
                              <a:gd name="connsiteX826" fmla="*/ 337185 w 876300"/>
                              <a:gd name="connsiteY826" fmla="*/ 135255 h 1054100"/>
                              <a:gd name="connsiteX827" fmla="*/ 338455 w 876300"/>
                              <a:gd name="connsiteY827" fmla="*/ 136525 h 1054100"/>
                              <a:gd name="connsiteX828" fmla="*/ 343535 w 876300"/>
                              <a:gd name="connsiteY828" fmla="*/ 130175 h 1054100"/>
                              <a:gd name="connsiteX829" fmla="*/ 343535 w 876300"/>
                              <a:gd name="connsiteY829" fmla="*/ 127635 h 1054100"/>
                              <a:gd name="connsiteX830" fmla="*/ 344805 w 876300"/>
                              <a:gd name="connsiteY830" fmla="*/ 128905 h 1054100"/>
                              <a:gd name="connsiteX831" fmla="*/ 354965 w 876300"/>
                              <a:gd name="connsiteY831" fmla="*/ 121285 h 1054100"/>
                              <a:gd name="connsiteX832" fmla="*/ 346075 w 876300"/>
                              <a:gd name="connsiteY832" fmla="*/ 121285 h 1054100"/>
                              <a:gd name="connsiteX833" fmla="*/ 346075 w 876300"/>
                              <a:gd name="connsiteY833" fmla="*/ 123825 h 1054100"/>
                              <a:gd name="connsiteX834" fmla="*/ 343535 w 876300"/>
                              <a:gd name="connsiteY834" fmla="*/ 123825 h 1054100"/>
                              <a:gd name="connsiteX835" fmla="*/ 338455 w 876300"/>
                              <a:gd name="connsiteY835" fmla="*/ 123825 h 1054100"/>
                              <a:gd name="connsiteX836" fmla="*/ 337185 w 876300"/>
                              <a:gd name="connsiteY836" fmla="*/ 122555 h 1054100"/>
                              <a:gd name="connsiteX837" fmla="*/ 338455 w 876300"/>
                              <a:gd name="connsiteY837" fmla="*/ 121285 h 1054100"/>
                              <a:gd name="connsiteX838" fmla="*/ 320675 w 876300"/>
                              <a:gd name="connsiteY838" fmla="*/ 122555 h 1054100"/>
                              <a:gd name="connsiteX839" fmla="*/ 325755 w 876300"/>
                              <a:gd name="connsiteY839" fmla="*/ 117475 h 1054100"/>
                              <a:gd name="connsiteX840" fmla="*/ 340995 w 876300"/>
                              <a:gd name="connsiteY840" fmla="*/ 114935 h 1054100"/>
                              <a:gd name="connsiteX841" fmla="*/ 339725 w 876300"/>
                              <a:gd name="connsiteY841" fmla="*/ 111125 h 1054100"/>
                              <a:gd name="connsiteX842" fmla="*/ 347345 w 876300"/>
                              <a:gd name="connsiteY842" fmla="*/ 107315 h 1054100"/>
                              <a:gd name="connsiteX843" fmla="*/ 360045 w 876300"/>
                              <a:gd name="connsiteY843" fmla="*/ 102235 h 1054100"/>
                              <a:gd name="connsiteX844" fmla="*/ 362585 w 876300"/>
                              <a:gd name="connsiteY844" fmla="*/ 104775 h 1054100"/>
                              <a:gd name="connsiteX845" fmla="*/ 370205 w 876300"/>
                              <a:gd name="connsiteY845" fmla="*/ 98425 h 1054100"/>
                              <a:gd name="connsiteX846" fmla="*/ 375285 w 876300"/>
                              <a:gd name="connsiteY846" fmla="*/ 100965 h 1054100"/>
                              <a:gd name="connsiteX847" fmla="*/ 375285 w 876300"/>
                              <a:gd name="connsiteY847" fmla="*/ 98425 h 1054100"/>
                              <a:gd name="connsiteX848" fmla="*/ 377825 w 876300"/>
                              <a:gd name="connsiteY848" fmla="*/ 98425 h 1054100"/>
                              <a:gd name="connsiteX849" fmla="*/ 390525 w 876300"/>
                              <a:gd name="connsiteY849" fmla="*/ 92075 h 1054100"/>
                              <a:gd name="connsiteX850" fmla="*/ 390525 w 876300"/>
                              <a:gd name="connsiteY850" fmla="*/ 83185 h 1054100"/>
                              <a:gd name="connsiteX851" fmla="*/ 387985 w 876300"/>
                              <a:gd name="connsiteY851" fmla="*/ 83185 h 1054100"/>
                              <a:gd name="connsiteX852" fmla="*/ 387985 w 876300"/>
                              <a:gd name="connsiteY852" fmla="*/ 80645 h 1054100"/>
                              <a:gd name="connsiteX853" fmla="*/ 370205 w 876300"/>
                              <a:gd name="connsiteY853" fmla="*/ 84455 h 1054100"/>
                              <a:gd name="connsiteX854" fmla="*/ 352425 w 876300"/>
                              <a:gd name="connsiteY854" fmla="*/ 90805 h 1054100"/>
                              <a:gd name="connsiteX855" fmla="*/ 335915 w 876300"/>
                              <a:gd name="connsiteY855" fmla="*/ 97155 h 1054100"/>
                              <a:gd name="connsiteX856" fmla="*/ 332105 w 876300"/>
                              <a:gd name="connsiteY856" fmla="*/ 100965 h 1054100"/>
                              <a:gd name="connsiteX857" fmla="*/ 318135 w 876300"/>
                              <a:gd name="connsiteY857" fmla="*/ 104775 h 1054100"/>
                              <a:gd name="connsiteX858" fmla="*/ 319405 w 876300"/>
                              <a:gd name="connsiteY858" fmla="*/ 95885 h 1054100"/>
                              <a:gd name="connsiteX859" fmla="*/ 329565 w 876300"/>
                              <a:gd name="connsiteY859" fmla="*/ 90805 h 1054100"/>
                              <a:gd name="connsiteX860" fmla="*/ 330835 w 876300"/>
                              <a:gd name="connsiteY860" fmla="*/ 86995 h 1054100"/>
                              <a:gd name="connsiteX861" fmla="*/ 351155 w 876300"/>
                              <a:gd name="connsiteY861" fmla="*/ 79375 h 1054100"/>
                              <a:gd name="connsiteX862" fmla="*/ 376555 w 876300"/>
                              <a:gd name="connsiteY862" fmla="*/ 69215 h 1054100"/>
                              <a:gd name="connsiteX863" fmla="*/ 374015 w 876300"/>
                              <a:gd name="connsiteY863" fmla="*/ 69215 h 1054100"/>
                              <a:gd name="connsiteX864" fmla="*/ 375285 w 876300"/>
                              <a:gd name="connsiteY864" fmla="*/ 67945 h 1054100"/>
                              <a:gd name="connsiteX865" fmla="*/ 374015 w 876300"/>
                              <a:gd name="connsiteY865" fmla="*/ 67945 h 1054100"/>
                              <a:gd name="connsiteX866" fmla="*/ 396875 w 876300"/>
                              <a:gd name="connsiteY866" fmla="*/ 55245 h 1054100"/>
                              <a:gd name="connsiteX867" fmla="*/ 398145 w 876300"/>
                              <a:gd name="connsiteY867" fmla="*/ 50165 h 1054100"/>
                              <a:gd name="connsiteX868" fmla="*/ 396875 w 876300"/>
                              <a:gd name="connsiteY868" fmla="*/ 47625 h 1054100"/>
                              <a:gd name="connsiteX869" fmla="*/ 398145 w 876300"/>
                              <a:gd name="connsiteY869" fmla="*/ 46355 h 1054100"/>
                              <a:gd name="connsiteX870" fmla="*/ 399415 w 876300"/>
                              <a:gd name="connsiteY870" fmla="*/ 42545 h 1054100"/>
                              <a:gd name="connsiteX871" fmla="*/ 399415 w 876300"/>
                              <a:gd name="connsiteY871" fmla="*/ 45085 h 1054100"/>
                              <a:gd name="connsiteX872" fmla="*/ 399415 w 876300"/>
                              <a:gd name="connsiteY872" fmla="*/ 47625 h 1054100"/>
                              <a:gd name="connsiteX873" fmla="*/ 399415 w 876300"/>
                              <a:gd name="connsiteY873" fmla="*/ 50165 h 1054100"/>
                              <a:gd name="connsiteX874" fmla="*/ 419735 w 876300"/>
                              <a:gd name="connsiteY874" fmla="*/ 48895 h 1054100"/>
                              <a:gd name="connsiteX875" fmla="*/ 431165 w 876300"/>
                              <a:gd name="connsiteY875" fmla="*/ 38735 h 1054100"/>
                              <a:gd name="connsiteX876" fmla="*/ 462915 w 876300"/>
                              <a:gd name="connsiteY876" fmla="*/ 24765 h 1054100"/>
                              <a:gd name="connsiteX877" fmla="*/ 461645 w 876300"/>
                              <a:gd name="connsiteY877" fmla="*/ 23495 h 1054100"/>
                              <a:gd name="connsiteX878" fmla="*/ 462915 w 876300"/>
                              <a:gd name="connsiteY878" fmla="*/ 22225 h 1054100"/>
                              <a:gd name="connsiteX879" fmla="*/ 462915 w 876300"/>
                              <a:gd name="connsiteY879" fmla="*/ 18415 h 1054100"/>
                              <a:gd name="connsiteX880" fmla="*/ 461645 w 876300"/>
                              <a:gd name="connsiteY880" fmla="*/ 18415 h 1054100"/>
                              <a:gd name="connsiteX881" fmla="*/ 461645 w 876300"/>
                              <a:gd name="connsiteY881" fmla="*/ 17145 h 1054100"/>
                              <a:gd name="connsiteX882" fmla="*/ 451485 w 876300"/>
                              <a:gd name="connsiteY882" fmla="*/ 22225 h 1054100"/>
                              <a:gd name="connsiteX883" fmla="*/ 438785 w 876300"/>
                              <a:gd name="connsiteY883" fmla="*/ 24765 h 1054100"/>
                              <a:gd name="connsiteX884" fmla="*/ 438785 w 876300"/>
                              <a:gd name="connsiteY884" fmla="*/ 27305 h 1054100"/>
                              <a:gd name="connsiteX885" fmla="*/ 436245 w 876300"/>
                              <a:gd name="connsiteY885" fmla="*/ 27305 h 1054100"/>
                              <a:gd name="connsiteX886" fmla="*/ 434975 w 876300"/>
                              <a:gd name="connsiteY886" fmla="*/ 27305 h 1054100"/>
                              <a:gd name="connsiteX887" fmla="*/ 432435 w 876300"/>
                              <a:gd name="connsiteY887" fmla="*/ 26035 h 1054100"/>
                              <a:gd name="connsiteX888" fmla="*/ 433705 w 876300"/>
                              <a:gd name="connsiteY888" fmla="*/ 23495 h 1054100"/>
                              <a:gd name="connsiteX889" fmla="*/ 431165 w 876300"/>
                              <a:gd name="connsiteY889" fmla="*/ 23495 h 1054100"/>
                              <a:gd name="connsiteX890" fmla="*/ 431165 w 876300"/>
                              <a:gd name="connsiteY890" fmla="*/ 20955 h 1054100"/>
                              <a:gd name="connsiteX891" fmla="*/ 424815 w 876300"/>
                              <a:gd name="connsiteY891" fmla="*/ 23495 h 1054100"/>
                              <a:gd name="connsiteX892" fmla="*/ 427355 w 876300"/>
                              <a:gd name="connsiteY892" fmla="*/ 23495 h 1054100"/>
                              <a:gd name="connsiteX893" fmla="*/ 426085 w 876300"/>
                              <a:gd name="connsiteY893" fmla="*/ 24765 h 1054100"/>
                              <a:gd name="connsiteX894" fmla="*/ 428625 w 876300"/>
                              <a:gd name="connsiteY894" fmla="*/ 26035 h 1054100"/>
                              <a:gd name="connsiteX895" fmla="*/ 427355 w 876300"/>
                              <a:gd name="connsiteY895" fmla="*/ 28575 h 1054100"/>
                              <a:gd name="connsiteX896" fmla="*/ 426085 w 876300"/>
                              <a:gd name="connsiteY896" fmla="*/ 26035 h 1054100"/>
                              <a:gd name="connsiteX897" fmla="*/ 424815 w 876300"/>
                              <a:gd name="connsiteY897" fmla="*/ 26035 h 1054100"/>
                              <a:gd name="connsiteX898" fmla="*/ 423545 w 876300"/>
                              <a:gd name="connsiteY898" fmla="*/ 24765 h 1054100"/>
                              <a:gd name="connsiteX899" fmla="*/ 418465 w 876300"/>
                              <a:gd name="connsiteY899" fmla="*/ 23495 h 1054100"/>
                              <a:gd name="connsiteX900" fmla="*/ 415925 w 876300"/>
                              <a:gd name="connsiteY900" fmla="*/ 28575 h 1054100"/>
                              <a:gd name="connsiteX901" fmla="*/ 407035 w 876300"/>
                              <a:gd name="connsiteY901" fmla="*/ 28575 h 1054100"/>
                              <a:gd name="connsiteX902" fmla="*/ 405765 w 876300"/>
                              <a:gd name="connsiteY902" fmla="*/ 32385 h 1054100"/>
                              <a:gd name="connsiteX903" fmla="*/ 405765 w 876300"/>
                              <a:gd name="connsiteY903" fmla="*/ 34925 h 1054100"/>
                              <a:gd name="connsiteX904" fmla="*/ 404495 w 876300"/>
                              <a:gd name="connsiteY904" fmla="*/ 33655 h 1054100"/>
                              <a:gd name="connsiteX905" fmla="*/ 401955 w 876300"/>
                              <a:gd name="connsiteY905" fmla="*/ 38735 h 1054100"/>
                              <a:gd name="connsiteX906" fmla="*/ 391795 w 876300"/>
                              <a:gd name="connsiteY906" fmla="*/ 41275 h 1054100"/>
                              <a:gd name="connsiteX907" fmla="*/ 391795 w 876300"/>
                              <a:gd name="connsiteY907" fmla="*/ 43815 h 1054100"/>
                              <a:gd name="connsiteX908" fmla="*/ 389255 w 876300"/>
                              <a:gd name="connsiteY908" fmla="*/ 43815 h 1054100"/>
                              <a:gd name="connsiteX909" fmla="*/ 385445 w 876300"/>
                              <a:gd name="connsiteY909" fmla="*/ 42545 h 1054100"/>
                              <a:gd name="connsiteX910" fmla="*/ 384175 w 876300"/>
                              <a:gd name="connsiteY910" fmla="*/ 40005 h 1054100"/>
                              <a:gd name="connsiteX911" fmla="*/ 382905 w 876300"/>
                              <a:gd name="connsiteY911" fmla="*/ 38735 h 1054100"/>
                              <a:gd name="connsiteX912" fmla="*/ 375285 w 876300"/>
                              <a:gd name="connsiteY912" fmla="*/ 41275 h 1054100"/>
                              <a:gd name="connsiteX913" fmla="*/ 375285 w 876300"/>
                              <a:gd name="connsiteY913" fmla="*/ 43815 h 1054100"/>
                              <a:gd name="connsiteX914" fmla="*/ 374015 w 876300"/>
                              <a:gd name="connsiteY914" fmla="*/ 42545 h 1054100"/>
                              <a:gd name="connsiteX915" fmla="*/ 361315 w 876300"/>
                              <a:gd name="connsiteY915" fmla="*/ 47625 h 1054100"/>
                              <a:gd name="connsiteX916" fmla="*/ 370205 w 876300"/>
                              <a:gd name="connsiteY916" fmla="*/ 42545 h 1054100"/>
                              <a:gd name="connsiteX917" fmla="*/ 370205 w 876300"/>
                              <a:gd name="connsiteY917" fmla="*/ 36195 h 1054100"/>
                              <a:gd name="connsiteX918" fmla="*/ 360045 w 876300"/>
                              <a:gd name="connsiteY918" fmla="*/ 40005 h 1054100"/>
                              <a:gd name="connsiteX919" fmla="*/ 361315 w 876300"/>
                              <a:gd name="connsiteY919" fmla="*/ 36195 h 1054100"/>
                              <a:gd name="connsiteX920" fmla="*/ 347345 w 876300"/>
                              <a:gd name="connsiteY920" fmla="*/ 38735 h 1054100"/>
                              <a:gd name="connsiteX921" fmla="*/ 334645 w 876300"/>
                              <a:gd name="connsiteY921" fmla="*/ 42545 h 1054100"/>
                              <a:gd name="connsiteX922" fmla="*/ 332105 w 876300"/>
                              <a:gd name="connsiteY922" fmla="*/ 34925 h 1054100"/>
                              <a:gd name="connsiteX923" fmla="*/ 305435 w 876300"/>
                              <a:gd name="connsiteY923" fmla="*/ 46355 h 1054100"/>
                              <a:gd name="connsiteX924" fmla="*/ 306705 w 876300"/>
                              <a:gd name="connsiteY924" fmla="*/ 55245 h 1054100"/>
                              <a:gd name="connsiteX925" fmla="*/ 282575 w 876300"/>
                              <a:gd name="connsiteY925" fmla="*/ 57785 h 1054100"/>
                              <a:gd name="connsiteX926" fmla="*/ 281305 w 876300"/>
                              <a:gd name="connsiteY926" fmla="*/ 57785 h 1054100"/>
                              <a:gd name="connsiteX927" fmla="*/ 280035 w 876300"/>
                              <a:gd name="connsiteY927" fmla="*/ 56515 h 1054100"/>
                              <a:gd name="connsiteX928" fmla="*/ 274955 w 876300"/>
                              <a:gd name="connsiteY928" fmla="*/ 53975 h 1054100"/>
                              <a:gd name="connsiteX929" fmla="*/ 271145 w 876300"/>
                              <a:gd name="connsiteY929" fmla="*/ 57785 h 1054100"/>
                              <a:gd name="connsiteX930" fmla="*/ 262255 w 876300"/>
                              <a:gd name="connsiteY930" fmla="*/ 57785 h 1054100"/>
                              <a:gd name="connsiteX931" fmla="*/ 262255 w 876300"/>
                              <a:gd name="connsiteY931" fmla="*/ 55245 h 1054100"/>
                              <a:gd name="connsiteX932" fmla="*/ 257175 w 876300"/>
                              <a:gd name="connsiteY932" fmla="*/ 56515 h 1054100"/>
                              <a:gd name="connsiteX933" fmla="*/ 258445 w 876300"/>
                              <a:gd name="connsiteY933" fmla="*/ 52705 h 1054100"/>
                              <a:gd name="connsiteX934" fmla="*/ 255905 w 876300"/>
                              <a:gd name="connsiteY934" fmla="*/ 52705 h 1054100"/>
                              <a:gd name="connsiteX935" fmla="*/ 255905 w 876300"/>
                              <a:gd name="connsiteY935" fmla="*/ 50165 h 1054100"/>
                              <a:gd name="connsiteX936" fmla="*/ 252095 w 876300"/>
                              <a:gd name="connsiteY936" fmla="*/ 51435 h 1054100"/>
                              <a:gd name="connsiteX937" fmla="*/ 252095 w 876300"/>
                              <a:gd name="connsiteY937" fmla="*/ 50165 h 1054100"/>
                              <a:gd name="connsiteX938" fmla="*/ 250825 w 876300"/>
                              <a:gd name="connsiteY938" fmla="*/ 50165 h 1054100"/>
                              <a:gd name="connsiteX939" fmla="*/ 250825 w 876300"/>
                              <a:gd name="connsiteY939" fmla="*/ 48895 h 1054100"/>
                              <a:gd name="connsiteX940" fmla="*/ 236855 w 876300"/>
                              <a:gd name="connsiteY940" fmla="*/ 51435 h 1054100"/>
                              <a:gd name="connsiteX941" fmla="*/ 219075 w 876300"/>
                              <a:gd name="connsiteY941" fmla="*/ 64135 h 1054100"/>
                              <a:gd name="connsiteX942" fmla="*/ 219075 w 876300"/>
                              <a:gd name="connsiteY942" fmla="*/ 66675 h 1054100"/>
                              <a:gd name="connsiteX943" fmla="*/ 217805 w 876300"/>
                              <a:gd name="connsiteY943" fmla="*/ 65405 h 1054100"/>
                              <a:gd name="connsiteX944" fmla="*/ 211455 w 876300"/>
                              <a:gd name="connsiteY944" fmla="*/ 67945 h 1054100"/>
                              <a:gd name="connsiteX945" fmla="*/ 216535 w 876300"/>
                              <a:gd name="connsiteY945" fmla="*/ 62865 h 1054100"/>
                              <a:gd name="connsiteX946" fmla="*/ 208915 w 876300"/>
                              <a:gd name="connsiteY946" fmla="*/ 60325 h 1054100"/>
                              <a:gd name="connsiteX947" fmla="*/ 197485 w 876300"/>
                              <a:gd name="connsiteY947" fmla="*/ 65405 h 1054100"/>
                              <a:gd name="connsiteX948" fmla="*/ 198755 w 876300"/>
                              <a:gd name="connsiteY948" fmla="*/ 66675 h 1054100"/>
                              <a:gd name="connsiteX949" fmla="*/ 197485 w 876300"/>
                              <a:gd name="connsiteY949" fmla="*/ 67945 h 1054100"/>
                              <a:gd name="connsiteX950" fmla="*/ 200025 w 876300"/>
                              <a:gd name="connsiteY950" fmla="*/ 69215 h 1054100"/>
                              <a:gd name="connsiteX951" fmla="*/ 196215 w 876300"/>
                              <a:gd name="connsiteY951" fmla="*/ 71755 h 1054100"/>
                              <a:gd name="connsiteX952" fmla="*/ 196215 w 876300"/>
                              <a:gd name="connsiteY952" fmla="*/ 74295 h 1054100"/>
                              <a:gd name="connsiteX953" fmla="*/ 193675 w 876300"/>
                              <a:gd name="connsiteY953" fmla="*/ 74295 h 1054100"/>
                              <a:gd name="connsiteX954" fmla="*/ 191135 w 876300"/>
                              <a:gd name="connsiteY954" fmla="*/ 75565 h 1054100"/>
                              <a:gd name="connsiteX955" fmla="*/ 188595 w 876300"/>
                              <a:gd name="connsiteY955" fmla="*/ 74295 h 1054100"/>
                              <a:gd name="connsiteX956" fmla="*/ 186055 w 876300"/>
                              <a:gd name="connsiteY956" fmla="*/ 74295 h 1054100"/>
                              <a:gd name="connsiteX957" fmla="*/ 186055 w 876300"/>
                              <a:gd name="connsiteY957" fmla="*/ 71755 h 1054100"/>
                              <a:gd name="connsiteX958" fmla="*/ 184785 w 876300"/>
                              <a:gd name="connsiteY958" fmla="*/ 75565 h 1054100"/>
                              <a:gd name="connsiteX959" fmla="*/ 173355 w 876300"/>
                              <a:gd name="connsiteY959" fmla="*/ 80645 h 1054100"/>
                              <a:gd name="connsiteX960" fmla="*/ 170815 w 876300"/>
                              <a:gd name="connsiteY960" fmla="*/ 78105 h 1054100"/>
                              <a:gd name="connsiteX961" fmla="*/ 156845 w 876300"/>
                              <a:gd name="connsiteY961" fmla="*/ 81915 h 1054100"/>
                              <a:gd name="connsiteX962" fmla="*/ 146685 w 876300"/>
                              <a:gd name="connsiteY962" fmla="*/ 86995 h 1054100"/>
                              <a:gd name="connsiteX963" fmla="*/ 145415 w 876300"/>
                              <a:gd name="connsiteY963" fmla="*/ 86995 h 1054100"/>
                              <a:gd name="connsiteX964" fmla="*/ 145415 w 876300"/>
                              <a:gd name="connsiteY964" fmla="*/ 85725 h 1054100"/>
                              <a:gd name="connsiteX965" fmla="*/ 145415 w 876300"/>
                              <a:gd name="connsiteY965" fmla="*/ 86995 h 1054100"/>
                              <a:gd name="connsiteX966" fmla="*/ 145415 w 876300"/>
                              <a:gd name="connsiteY966" fmla="*/ 84455 h 1054100"/>
                              <a:gd name="connsiteX967" fmla="*/ 133985 w 876300"/>
                              <a:gd name="connsiteY967" fmla="*/ 85725 h 1054100"/>
                              <a:gd name="connsiteX968" fmla="*/ 139065 w 876300"/>
                              <a:gd name="connsiteY968" fmla="*/ 75565 h 1054100"/>
                              <a:gd name="connsiteX969" fmla="*/ 117475 w 876300"/>
                              <a:gd name="connsiteY969" fmla="*/ 83185 h 1054100"/>
                              <a:gd name="connsiteX970" fmla="*/ 118745 w 876300"/>
                              <a:gd name="connsiteY970" fmla="*/ 85725 h 1054100"/>
                              <a:gd name="connsiteX971" fmla="*/ 123825 w 876300"/>
                              <a:gd name="connsiteY971" fmla="*/ 71755 h 1054100"/>
                              <a:gd name="connsiteX972" fmla="*/ 132715 w 876300"/>
                              <a:gd name="connsiteY972" fmla="*/ 73025 h 1054100"/>
                              <a:gd name="connsiteX973" fmla="*/ 113665 w 876300"/>
                              <a:gd name="connsiteY973" fmla="*/ 86995 h 1054100"/>
                              <a:gd name="connsiteX974" fmla="*/ 108585 w 876300"/>
                              <a:gd name="connsiteY974" fmla="*/ 84455 h 1054100"/>
                              <a:gd name="connsiteX975" fmla="*/ 98425 w 876300"/>
                              <a:gd name="connsiteY975" fmla="*/ 92075 h 1054100"/>
                              <a:gd name="connsiteX976" fmla="*/ 89535 w 876300"/>
                              <a:gd name="connsiteY976" fmla="*/ 88265 h 1054100"/>
                              <a:gd name="connsiteX977" fmla="*/ 102235 w 876300"/>
                              <a:gd name="connsiteY977" fmla="*/ 84455 h 1054100"/>
                              <a:gd name="connsiteX978" fmla="*/ 103505 w 876300"/>
                              <a:gd name="connsiteY978" fmla="*/ 79375 h 1054100"/>
                              <a:gd name="connsiteX979" fmla="*/ 102235 w 876300"/>
                              <a:gd name="connsiteY979" fmla="*/ 78105 h 1054100"/>
                              <a:gd name="connsiteX980" fmla="*/ 102235 w 876300"/>
                              <a:gd name="connsiteY980" fmla="*/ 75565 h 1054100"/>
                              <a:gd name="connsiteX981" fmla="*/ 97155 w 876300"/>
                              <a:gd name="connsiteY981" fmla="*/ 76835 h 1054100"/>
                              <a:gd name="connsiteX982" fmla="*/ 97155 w 876300"/>
                              <a:gd name="connsiteY982" fmla="*/ 79375 h 1054100"/>
                              <a:gd name="connsiteX983" fmla="*/ 94615 w 876300"/>
                              <a:gd name="connsiteY983" fmla="*/ 79375 h 1054100"/>
                              <a:gd name="connsiteX984" fmla="*/ 86995 w 876300"/>
                              <a:gd name="connsiteY984" fmla="*/ 81915 h 1054100"/>
                              <a:gd name="connsiteX985" fmla="*/ 89535 w 876300"/>
                              <a:gd name="connsiteY985" fmla="*/ 76835 h 1054100"/>
                              <a:gd name="connsiteX986" fmla="*/ 92075 w 876300"/>
                              <a:gd name="connsiteY986" fmla="*/ 76835 h 1054100"/>
                              <a:gd name="connsiteX987" fmla="*/ 92075 w 876300"/>
                              <a:gd name="connsiteY987" fmla="*/ 74295 h 1054100"/>
                              <a:gd name="connsiteX988" fmla="*/ 94615 w 876300"/>
                              <a:gd name="connsiteY988" fmla="*/ 74295 h 1054100"/>
                              <a:gd name="connsiteX989" fmla="*/ 93345 w 876300"/>
                              <a:gd name="connsiteY989" fmla="*/ 73025 h 1054100"/>
                              <a:gd name="connsiteX990" fmla="*/ 103505 w 876300"/>
                              <a:gd name="connsiteY990" fmla="*/ 66675 h 1054100"/>
                              <a:gd name="connsiteX991" fmla="*/ 106045 w 876300"/>
                              <a:gd name="connsiteY991" fmla="*/ 70485 h 1054100"/>
                              <a:gd name="connsiteX992" fmla="*/ 114935 w 876300"/>
                              <a:gd name="connsiteY992" fmla="*/ 57785 h 1054100"/>
                              <a:gd name="connsiteX993" fmla="*/ 136525 w 876300"/>
                              <a:gd name="connsiteY993" fmla="*/ 50165 h 1054100"/>
                              <a:gd name="connsiteX994" fmla="*/ 136525 w 876300"/>
                              <a:gd name="connsiteY994" fmla="*/ 47625 h 1054100"/>
                              <a:gd name="connsiteX995" fmla="*/ 137795 w 876300"/>
                              <a:gd name="connsiteY995" fmla="*/ 48895 h 1054100"/>
                              <a:gd name="connsiteX996" fmla="*/ 145415 w 876300"/>
                              <a:gd name="connsiteY996" fmla="*/ 45085 h 1054100"/>
                              <a:gd name="connsiteX997" fmla="*/ 146685 w 876300"/>
                              <a:gd name="connsiteY997" fmla="*/ 36195 h 1054100"/>
                              <a:gd name="connsiteX998" fmla="*/ 135255 w 876300"/>
                              <a:gd name="connsiteY998" fmla="*/ 33655 h 1054100"/>
                              <a:gd name="connsiteX999" fmla="*/ 132715 w 876300"/>
                              <a:gd name="connsiteY999" fmla="*/ 45085 h 1054100"/>
                              <a:gd name="connsiteX1000" fmla="*/ 117475 w 876300"/>
                              <a:gd name="connsiteY1000" fmla="*/ 40005 h 1054100"/>
                              <a:gd name="connsiteX1001" fmla="*/ 116205 w 876300"/>
                              <a:gd name="connsiteY1001" fmla="*/ 40005 h 1054100"/>
                              <a:gd name="connsiteX1002" fmla="*/ 116205 w 876300"/>
                              <a:gd name="connsiteY1002" fmla="*/ 38735 h 1054100"/>
                              <a:gd name="connsiteX1003" fmla="*/ 107315 w 876300"/>
                              <a:gd name="connsiteY1003" fmla="*/ 41275 h 1054100"/>
                              <a:gd name="connsiteX1004" fmla="*/ 104775 w 876300"/>
                              <a:gd name="connsiteY1004" fmla="*/ 50165 h 1054100"/>
                              <a:gd name="connsiteX1005" fmla="*/ 106045 w 876300"/>
                              <a:gd name="connsiteY1005" fmla="*/ 43815 h 1054100"/>
                              <a:gd name="connsiteX1006" fmla="*/ 73025 w 876300"/>
                              <a:gd name="connsiteY1006" fmla="*/ 56515 h 1054100"/>
                              <a:gd name="connsiteX1007" fmla="*/ 73025 w 876300"/>
                              <a:gd name="connsiteY1007" fmla="*/ 53975 h 1054100"/>
                              <a:gd name="connsiteX1008" fmla="*/ 18415 w 876300"/>
                              <a:gd name="connsiteY1008" fmla="*/ 75565 h 1054100"/>
                              <a:gd name="connsiteX1009" fmla="*/ 12065 w 876300"/>
                              <a:gd name="connsiteY1009" fmla="*/ 69215 h 1054100"/>
                              <a:gd name="connsiteX1010" fmla="*/ 43815 w 876300"/>
                              <a:gd name="connsiteY1010" fmla="*/ 53975 h 1054100"/>
                              <a:gd name="connsiteX1011" fmla="*/ 47625 w 876300"/>
                              <a:gd name="connsiteY1011" fmla="*/ 50165 h 1054100"/>
                              <a:gd name="connsiteX1012" fmla="*/ 47625 w 876300"/>
                              <a:gd name="connsiteY1012" fmla="*/ 50165 h 1054100"/>
                              <a:gd name="connsiteX1013" fmla="*/ 59055 w 876300"/>
                              <a:gd name="connsiteY1013" fmla="*/ 45085 h 1054100"/>
                              <a:gd name="connsiteX1014" fmla="*/ 69215 w 876300"/>
                              <a:gd name="connsiteY1014" fmla="*/ 40005 h 1054100"/>
                              <a:gd name="connsiteX1015" fmla="*/ 75565 w 876300"/>
                              <a:gd name="connsiteY1015" fmla="*/ 36195 h 1054100"/>
                              <a:gd name="connsiteX1016" fmla="*/ 79375 w 876300"/>
                              <a:gd name="connsiteY1016" fmla="*/ 38735 h 1054100"/>
                              <a:gd name="connsiteX1017" fmla="*/ 85725 w 876300"/>
                              <a:gd name="connsiteY1017" fmla="*/ 32385 h 1054100"/>
                              <a:gd name="connsiteX1018" fmla="*/ 75565 w 876300"/>
                              <a:gd name="connsiteY1018" fmla="*/ 31115 h 1054100"/>
                              <a:gd name="connsiteX1019" fmla="*/ 75565 w 876300"/>
                              <a:gd name="connsiteY1019" fmla="*/ 31115 h 1054100"/>
                              <a:gd name="connsiteX1020" fmla="*/ 66675 w 876300"/>
                              <a:gd name="connsiteY1020" fmla="*/ 36195 h 1054100"/>
                              <a:gd name="connsiteX1021" fmla="*/ 57785 w 876300"/>
                              <a:gd name="connsiteY1021" fmla="*/ 40005 h 1054100"/>
                              <a:gd name="connsiteX1022" fmla="*/ 56515 w 876300"/>
                              <a:gd name="connsiteY1022" fmla="*/ 40005 h 1054100"/>
                              <a:gd name="connsiteX1023" fmla="*/ 53975 w 876300"/>
                              <a:gd name="connsiteY1023" fmla="*/ 36195 h 1054100"/>
                              <a:gd name="connsiteX1024" fmla="*/ 56515 w 876300"/>
                              <a:gd name="connsiteY1024" fmla="*/ 40005 h 1054100"/>
                              <a:gd name="connsiteX1025" fmla="*/ 55245 w 876300"/>
                              <a:gd name="connsiteY1025" fmla="*/ 40005 h 1054100"/>
                              <a:gd name="connsiteX1026" fmla="*/ 48895 w 876300"/>
                              <a:gd name="connsiteY1026" fmla="*/ 42545 h 1054100"/>
                              <a:gd name="connsiteX1027" fmla="*/ 46355 w 876300"/>
                              <a:gd name="connsiteY1027" fmla="*/ 43815 h 1054100"/>
                              <a:gd name="connsiteX1028" fmla="*/ 40005 w 876300"/>
                              <a:gd name="connsiteY1028" fmla="*/ 45085 h 1054100"/>
                              <a:gd name="connsiteX1029" fmla="*/ 53975 w 876300"/>
                              <a:gd name="connsiteY1029" fmla="*/ 37465 h 1054100"/>
                              <a:gd name="connsiteX1030" fmla="*/ 53975 w 876300"/>
                              <a:gd name="connsiteY1030" fmla="*/ 34925 h 1054100"/>
                              <a:gd name="connsiteX1031" fmla="*/ 56515 w 876300"/>
                              <a:gd name="connsiteY1031" fmla="*/ 34925 h 1054100"/>
                              <a:gd name="connsiteX1032" fmla="*/ 73025 w 876300"/>
                              <a:gd name="connsiteY1032" fmla="*/ 29845 h 1054100"/>
                              <a:gd name="connsiteX1033" fmla="*/ 102235 w 876300"/>
                              <a:gd name="connsiteY1033" fmla="*/ 14605 h 1054100"/>
                              <a:gd name="connsiteX1034" fmla="*/ 100965 w 876300"/>
                              <a:gd name="connsiteY1034" fmla="*/ 13335 h 1054100"/>
                              <a:gd name="connsiteX1035" fmla="*/ 99695 w 876300"/>
                              <a:gd name="connsiteY1035" fmla="*/ 10795 h 1054100"/>
                              <a:gd name="connsiteX1036" fmla="*/ 93345 w 876300"/>
                              <a:gd name="connsiteY1036" fmla="*/ 14605 h 1054100"/>
                              <a:gd name="connsiteX1037" fmla="*/ 85725 w 876300"/>
                              <a:gd name="connsiteY1037" fmla="*/ 1002665 h 1054100"/>
                              <a:gd name="connsiteX1038" fmla="*/ 92075 w 876300"/>
                              <a:gd name="connsiteY1038" fmla="*/ 995045 h 1054100"/>
                              <a:gd name="connsiteX1039" fmla="*/ 85725 w 876300"/>
                              <a:gd name="connsiteY1039" fmla="*/ 1002665 h 1054100"/>
                              <a:gd name="connsiteX1040" fmla="*/ 306705 w 876300"/>
                              <a:gd name="connsiteY1040" fmla="*/ 760095 h 1054100"/>
                              <a:gd name="connsiteX1041" fmla="*/ 309245 w 876300"/>
                              <a:gd name="connsiteY1041" fmla="*/ 758825 h 1054100"/>
                              <a:gd name="connsiteX1042" fmla="*/ 306705 w 876300"/>
                              <a:gd name="connsiteY1042" fmla="*/ 760095 h 1054100"/>
                              <a:gd name="connsiteX1043" fmla="*/ 306705 w 876300"/>
                              <a:gd name="connsiteY1043" fmla="*/ 760095 h 1054100"/>
                              <a:gd name="connsiteX1044" fmla="*/ 221615 w 876300"/>
                              <a:gd name="connsiteY1044" fmla="*/ 822325 h 1054100"/>
                              <a:gd name="connsiteX1045" fmla="*/ 216535 w 876300"/>
                              <a:gd name="connsiteY1045" fmla="*/ 826135 h 1054100"/>
                              <a:gd name="connsiteX1046" fmla="*/ 221615 w 876300"/>
                              <a:gd name="connsiteY1046" fmla="*/ 822325 h 1054100"/>
                              <a:gd name="connsiteX1047" fmla="*/ 803275 w 876300"/>
                              <a:gd name="connsiteY1047" fmla="*/ 367665 h 1054100"/>
                              <a:gd name="connsiteX1048" fmla="*/ 798195 w 876300"/>
                              <a:gd name="connsiteY1048" fmla="*/ 371475 h 1054100"/>
                              <a:gd name="connsiteX1049" fmla="*/ 803275 w 876300"/>
                              <a:gd name="connsiteY1049" fmla="*/ 367665 h 1054100"/>
                              <a:gd name="connsiteX1050" fmla="*/ 771525 w 876300"/>
                              <a:gd name="connsiteY1050" fmla="*/ 340995 h 1054100"/>
                              <a:gd name="connsiteX1051" fmla="*/ 774065 w 876300"/>
                              <a:gd name="connsiteY1051" fmla="*/ 344805 h 1054100"/>
                              <a:gd name="connsiteX1052" fmla="*/ 775335 w 876300"/>
                              <a:gd name="connsiteY1052" fmla="*/ 344805 h 1054100"/>
                              <a:gd name="connsiteX1053" fmla="*/ 777875 w 876300"/>
                              <a:gd name="connsiteY1053" fmla="*/ 346075 h 1054100"/>
                              <a:gd name="connsiteX1054" fmla="*/ 776605 w 876300"/>
                              <a:gd name="connsiteY1054" fmla="*/ 348615 h 1054100"/>
                              <a:gd name="connsiteX1055" fmla="*/ 774065 w 876300"/>
                              <a:gd name="connsiteY1055" fmla="*/ 348615 h 1054100"/>
                              <a:gd name="connsiteX1056" fmla="*/ 774065 w 876300"/>
                              <a:gd name="connsiteY1056" fmla="*/ 347345 h 1054100"/>
                              <a:gd name="connsiteX1057" fmla="*/ 771525 w 876300"/>
                              <a:gd name="connsiteY1057" fmla="*/ 347345 h 1054100"/>
                              <a:gd name="connsiteX1058" fmla="*/ 771525 w 876300"/>
                              <a:gd name="connsiteY1058" fmla="*/ 344805 h 1054100"/>
                              <a:gd name="connsiteX1059" fmla="*/ 763905 w 876300"/>
                              <a:gd name="connsiteY1059" fmla="*/ 347345 h 1054100"/>
                              <a:gd name="connsiteX1060" fmla="*/ 771525 w 876300"/>
                              <a:gd name="connsiteY1060" fmla="*/ 340995 h 1054100"/>
                              <a:gd name="connsiteX1061" fmla="*/ 462915 w 876300"/>
                              <a:gd name="connsiteY1061" fmla="*/ 564515 h 1054100"/>
                              <a:gd name="connsiteX1062" fmla="*/ 462915 w 876300"/>
                              <a:gd name="connsiteY1062" fmla="*/ 564515 h 1054100"/>
                              <a:gd name="connsiteX1063" fmla="*/ 462915 w 876300"/>
                              <a:gd name="connsiteY1063" fmla="*/ 564515 h 1054100"/>
                              <a:gd name="connsiteX1064" fmla="*/ 528955 w 876300"/>
                              <a:gd name="connsiteY1064" fmla="*/ 349885 h 1054100"/>
                              <a:gd name="connsiteX1065" fmla="*/ 549275 w 876300"/>
                              <a:gd name="connsiteY1065" fmla="*/ 342265 h 1054100"/>
                              <a:gd name="connsiteX1066" fmla="*/ 550545 w 876300"/>
                              <a:gd name="connsiteY1066" fmla="*/ 342265 h 1054100"/>
                              <a:gd name="connsiteX1067" fmla="*/ 556895 w 876300"/>
                              <a:gd name="connsiteY1067" fmla="*/ 339725 h 1054100"/>
                              <a:gd name="connsiteX1068" fmla="*/ 554355 w 876300"/>
                              <a:gd name="connsiteY1068" fmla="*/ 344805 h 1054100"/>
                              <a:gd name="connsiteX1069" fmla="*/ 553085 w 876300"/>
                              <a:gd name="connsiteY1069" fmla="*/ 343535 h 1054100"/>
                              <a:gd name="connsiteX1070" fmla="*/ 551815 w 876300"/>
                              <a:gd name="connsiteY1070" fmla="*/ 346075 h 1054100"/>
                              <a:gd name="connsiteX1071" fmla="*/ 551815 w 876300"/>
                              <a:gd name="connsiteY1071" fmla="*/ 349885 h 1054100"/>
                              <a:gd name="connsiteX1072" fmla="*/ 530225 w 876300"/>
                              <a:gd name="connsiteY1072" fmla="*/ 357505 h 1054100"/>
                              <a:gd name="connsiteX1073" fmla="*/ 525145 w 876300"/>
                              <a:gd name="connsiteY1073" fmla="*/ 360045 h 1054100"/>
                              <a:gd name="connsiteX1074" fmla="*/ 525145 w 876300"/>
                              <a:gd name="connsiteY1074" fmla="*/ 360045 h 1054100"/>
                              <a:gd name="connsiteX1075" fmla="*/ 511175 w 876300"/>
                              <a:gd name="connsiteY1075" fmla="*/ 360045 h 1054100"/>
                              <a:gd name="connsiteX1076" fmla="*/ 528955 w 876300"/>
                              <a:gd name="connsiteY1076" fmla="*/ 349885 h 1054100"/>
                              <a:gd name="connsiteX1077" fmla="*/ 423545 w 876300"/>
                              <a:gd name="connsiteY1077" fmla="*/ 412115 h 1054100"/>
                              <a:gd name="connsiteX1078" fmla="*/ 421005 w 876300"/>
                              <a:gd name="connsiteY1078" fmla="*/ 408305 h 1054100"/>
                              <a:gd name="connsiteX1079" fmla="*/ 423545 w 876300"/>
                              <a:gd name="connsiteY1079" fmla="*/ 412115 h 1054100"/>
                              <a:gd name="connsiteX1080" fmla="*/ 325755 w 876300"/>
                              <a:gd name="connsiteY1080" fmla="*/ 649605 h 1054100"/>
                              <a:gd name="connsiteX1081" fmla="*/ 320675 w 876300"/>
                              <a:gd name="connsiteY1081" fmla="*/ 649605 h 1054100"/>
                              <a:gd name="connsiteX1082" fmla="*/ 325755 w 876300"/>
                              <a:gd name="connsiteY1082" fmla="*/ 649605 h 1054100"/>
                              <a:gd name="connsiteX1083" fmla="*/ 415925 w 876300"/>
                              <a:gd name="connsiteY1083" fmla="*/ 184785 h 1054100"/>
                              <a:gd name="connsiteX1084" fmla="*/ 415925 w 876300"/>
                              <a:gd name="connsiteY1084" fmla="*/ 184785 h 1054100"/>
                              <a:gd name="connsiteX1085" fmla="*/ 415925 w 876300"/>
                              <a:gd name="connsiteY1085" fmla="*/ 184785 h 1054100"/>
                              <a:gd name="connsiteX1086" fmla="*/ 393065 w 876300"/>
                              <a:gd name="connsiteY1086" fmla="*/ 191135 h 1054100"/>
                              <a:gd name="connsiteX1087" fmla="*/ 391795 w 876300"/>
                              <a:gd name="connsiteY1087" fmla="*/ 196215 h 1054100"/>
                              <a:gd name="connsiteX1088" fmla="*/ 386715 w 876300"/>
                              <a:gd name="connsiteY1088" fmla="*/ 193675 h 1054100"/>
                              <a:gd name="connsiteX1089" fmla="*/ 393065 w 876300"/>
                              <a:gd name="connsiteY1089" fmla="*/ 191135 h 1054100"/>
                              <a:gd name="connsiteX1090" fmla="*/ 374015 w 876300"/>
                              <a:gd name="connsiteY1090" fmla="*/ 220345 h 1054100"/>
                              <a:gd name="connsiteX1091" fmla="*/ 370205 w 876300"/>
                              <a:gd name="connsiteY1091" fmla="*/ 224155 h 1054100"/>
                              <a:gd name="connsiteX1092" fmla="*/ 374015 w 876300"/>
                              <a:gd name="connsiteY1092" fmla="*/ 220345 h 1054100"/>
                              <a:gd name="connsiteX1093" fmla="*/ 349885 w 876300"/>
                              <a:gd name="connsiteY1093" fmla="*/ 170815 h 1054100"/>
                              <a:gd name="connsiteX1094" fmla="*/ 354965 w 876300"/>
                              <a:gd name="connsiteY1094" fmla="*/ 172085 h 1054100"/>
                              <a:gd name="connsiteX1095" fmla="*/ 349885 w 876300"/>
                              <a:gd name="connsiteY1095" fmla="*/ 170815 h 1054100"/>
                              <a:gd name="connsiteX1096" fmla="*/ 332105 w 876300"/>
                              <a:gd name="connsiteY1096" fmla="*/ 241935 h 1054100"/>
                              <a:gd name="connsiteX1097" fmla="*/ 327025 w 876300"/>
                              <a:gd name="connsiteY1097" fmla="*/ 243205 h 1054100"/>
                              <a:gd name="connsiteX1098" fmla="*/ 332105 w 876300"/>
                              <a:gd name="connsiteY1098" fmla="*/ 241935 h 1054100"/>
                              <a:gd name="connsiteX1099" fmla="*/ 274955 w 876300"/>
                              <a:gd name="connsiteY1099" fmla="*/ 302895 h 1054100"/>
                              <a:gd name="connsiteX1100" fmla="*/ 273685 w 876300"/>
                              <a:gd name="connsiteY1100" fmla="*/ 305435 h 1054100"/>
                              <a:gd name="connsiteX1101" fmla="*/ 271145 w 876300"/>
                              <a:gd name="connsiteY1101" fmla="*/ 305435 h 1054100"/>
                              <a:gd name="connsiteX1102" fmla="*/ 274955 w 876300"/>
                              <a:gd name="connsiteY1102" fmla="*/ 302895 h 1054100"/>
                              <a:gd name="connsiteX1103" fmla="*/ 305435 w 876300"/>
                              <a:gd name="connsiteY1103" fmla="*/ 93345 h 1054100"/>
                              <a:gd name="connsiteX1104" fmla="*/ 309245 w 876300"/>
                              <a:gd name="connsiteY1104" fmla="*/ 92075 h 1054100"/>
                              <a:gd name="connsiteX1105" fmla="*/ 311785 w 876300"/>
                              <a:gd name="connsiteY1105" fmla="*/ 92075 h 1054100"/>
                              <a:gd name="connsiteX1106" fmla="*/ 311785 w 876300"/>
                              <a:gd name="connsiteY1106" fmla="*/ 90805 h 1054100"/>
                              <a:gd name="connsiteX1107" fmla="*/ 318135 w 876300"/>
                              <a:gd name="connsiteY1107" fmla="*/ 89535 h 1054100"/>
                              <a:gd name="connsiteX1108" fmla="*/ 310515 w 876300"/>
                              <a:gd name="connsiteY1108" fmla="*/ 93345 h 1054100"/>
                              <a:gd name="connsiteX1109" fmla="*/ 307975 w 876300"/>
                              <a:gd name="connsiteY1109" fmla="*/ 93345 h 1054100"/>
                              <a:gd name="connsiteX1110" fmla="*/ 305435 w 876300"/>
                              <a:gd name="connsiteY1110" fmla="*/ 93345 h 1054100"/>
                              <a:gd name="connsiteX1111" fmla="*/ 299085 w 876300"/>
                              <a:gd name="connsiteY1111" fmla="*/ 98425 h 1054100"/>
                              <a:gd name="connsiteX1112" fmla="*/ 290195 w 876300"/>
                              <a:gd name="connsiteY1112" fmla="*/ 100965 h 1054100"/>
                              <a:gd name="connsiteX1113" fmla="*/ 299085 w 876300"/>
                              <a:gd name="connsiteY1113" fmla="*/ 98425 h 1054100"/>
                              <a:gd name="connsiteX1114" fmla="*/ 273685 w 876300"/>
                              <a:gd name="connsiteY1114" fmla="*/ 53975 h 1054100"/>
                              <a:gd name="connsiteX1115" fmla="*/ 269875 w 876300"/>
                              <a:gd name="connsiteY1115" fmla="*/ 53975 h 1054100"/>
                              <a:gd name="connsiteX1116" fmla="*/ 273685 w 876300"/>
                              <a:gd name="connsiteY1116" fmla="*/ 53975 h 1054100"/>
                              <a:gd name="connsiteX1117" fmla="*/ 266065 w 876300"/>
                              <a:gd name="connsiteY1117" fmla="*/ 109855 h 1054100"/>
                              <a:gd name="connsiteX1118" fmla="*/ 268605 w 876300"/>
                              <a:gd name="connsiteY1118" fmla="*/ 111125 h 1054100"/>
                              <a:gd name="connsiteX1119" fmla="*/ 267335 w 876300"/>
                              <a:gd name="connsiteY1119" fmla="*/ 113665 h 1054100"/>
                              <a:gd name="connsiteX1120" fmla="*/ 264795 w 876300"/>
                              <a:gd name="connsiteY1120" fmla="*/ 112395 h 1054100"/>
                              <a:gd name="connsiteX1121" fmla="*/ 266065 w 876300"/>
                              <a:gd name="connsiteY1121" fmla="*/ 109855 h 1054100"/>
                              <a:gd name="connsiteX1122" fmla="*/ 268605 w 876300"/>
                              <a:gd name="connsiteY1122" fmla="*/ 156845 h 1054100"/>
                              <a:gd name="connsiteX1123" fmla="*/ 262255 w 876300"/>
                              <a:gd name="connsiteY1123" fmla="*/ 159385 h 1054100"/>
                              <a:gd name="connsiteX1124" fmla="*/ 268605 w 876300"/>
                              <a:gd name="connsiteY1124" fmla="*/ 156845 h 1054100"/>
                              <a:gd name="connsiteX1125" fmla="*/ 259715 w 876300"/>
                              <a:gd name="connsiteY1125" fmla="*/ 47625 h 1054100"/>
                              <a:gd name="connsiteX1126" fmla="*/ 259715 w 876300"/>
                              <a:gd name="connsiteY1126" fmla="*/ 47625 h 1054100"/>
                              <a:gd name="connsiteX1127" fmla="*/ 259715 w 876300"/>
                              <a:gd name="connsiteY1127" fmla="*/ 47625 h 1054100"/>
                              <a:gd name="connsiteX1128" fmla="*/ 240665 w 876300"/>
                              <a:gd name="connsiteY1128" fmla="*/ 363855 h 1054100"/>
                              <a:gd name="connsiteX1129" fmla="*/ 239395 w 876300"/>
                              <a:gd name="connsiteY1129" fmla="*/ 367665 h 1054100"/>
                              <a:gd name="connsiteX1130" fmla="*/ 240665 w 876300"/>
                              <a:gd name="connsiteY1130" fmla="*/ 363855 h 1054100"/>
                              <a:gd name="connsiteX1131" fmla="*/ 224155 w 876300"/>
                              <a:gd name="connsiteY1131" fmla="*/ 173355 h 1054100"/>
                              <a:gd name="connsiteX1132" fmla="*/ 220345 w 876300"/>
                              <a:gd name="connsiteY1132" fmla="*/ 177165 h 1054100"/>
                              <a:gd name="connsiteX1133" fmla="*/ 224155 w 876300"/>
                              <a:gd name="connsiteY1133" fmla="*/ 173355 h 1054100"/>
                              <a:gd name="connsiteX1134" fmla="*/ 220345 w 876300"/>
                              <a:gd name="connsiteY1134" fmla="*/ 390525 h 1054100"/>
                              <a:gd name="connsiteX1135" fmla="*/ 226695 w 876300"/>
                              <a:gd name="connsiteY1135" fmla="*/ 393065 h 1054100"/>
                              <a:gd name="connsiteX1136" fmla="*/ 227965 w 876300"/>
                              <a:gd name="connsiteY1136" fmla="*/ 393065 h 1054100"/>
                              <a:gd name="connsiteX1137" fmla="*/ 227965 w 876300"/>
                              <a:gd name="connsiteY1137" fmla="*/ 394335 h 1054100"/>
                              <a:gd name="connsiteX1138" fmla="*/ 230505 w 876300"/>
                              <a:gd name="connsiteY1138" fmla="*/ 394335 h 1054100"/>
                              <a:gd name="connsiteX1139" fmla="*/ 224155 w 876300"/>
                              <a:gd name="connsiteY1139" fmla="*/ 398145 h 1054100"/>
                              <a:gd name="connsiteX1140" fmla="*/ 224155 w 876300"/>
                              <a:gd name="connsiteY1140" fmla="*/ 399415 h 1054100"/>
                              <a:gd name="connsiteX1141" fmla="*/ 222885 w 876300"/>
                              <a:gd name="connsiteY1141" fmla="*/ 399415 h 1054100"/>
                              <a:gd name="connsiteX1142" fmla="*/ 221615 w 876300"/>
                              <a:gd name="connsiteY1142" fmla="*/ 403225 h 1054100"/>
                              <a:gd name="connsiteX1143" fmla="*/ 220345 w 876300"/>
                              <a:gd name="connsiteY1143" fmla="*/ 390525 h 1054100"/>
                              <a:gd name="connsiteX1144" fmla="*/ 222885 w 876300"/>
                              <a:gd name="connsiteY1144" fmla="*/ 719455 h 1054100"/>
                              <a:gd name="connsiteX1145" fmla="*/ 225425 w 876300"/>
                              <a:gd name="connsiteY1145" fmla="*/ 719455 h 1054100"/>
                              <a:gd name="connsiteX1146" fmla="*/ 226695 w 876300"/>
                              <a:gd name="connsiteY1146" fmla="*/ 716915 h 1054100"/>
                              <a:gd name="connsiteX1147" fmla="*/ 229235 w 876300"/>
                              <a:gd name="connsiteY1147" fmla="*/ 718185 h 1054100"/>
                              <a:gd name="connsiteX1148" fmla="*/ 229235 w 876300"/>
                              <a:gd name="connsiteY1148" fmla="*/ 715645 h 1054100"/>
                              <a:gd name="connsiteX1149" fmla="*/ 231775 w 876300"/>
                              <a:gd name="connsiteY1149" fmla="*/ 715645 h 1054100"/>
                              <a:gd name="connsiteX1150" fmla="*/ 235585 w 876300"/>
                              <a:gd name="connsiteY1150" fmla="*/ 713105 h 1054100"/>
                              <a:gd name="connsiteX1151" fmla="*/ 230505 w 876300"/>
                              <a:gd name="connsiteY1151" fmla="*/ 716915 h 1054100"/>
                              <a:gd name="connsiteX1152" fmla="*/ 230505 w 876300"/>
                              <a:gd name="connsiteY1152" fmla="*/ 719455 h 1054100"/>
                              <a:gd name="connsiteX1153" fmla="*/ 227965 w 876300"/>
                              <a:gd name="connsiteY1153" fmla="*/ 719455 h 1054100"/>
                              <a:gd name="connsiteX1154" fmla="*/ 225425 w 876300"/>
                              <a:gd name="connsiteY1154" fmla="*/ 719455 h 1054100"/>
                              <a:gd name="connsiteX1155" fmla="*/ 225425 w 876300"/>
                              <a:gd name="connsiteY1155" fmla="*/ 721995 h 1054100"/>
                              <a:gd name="connsiteX1156" fmla="*/ 222885 w 876300"/>
                              <a:gd name="connsiteY1156" fmla="*/ 721995 h 1054100"/>
                              <a:gd name="connsiteX1157" fmla="*/ 216535 w 876300"/>
                              <a:gd name="connsiteY1157" fmla="*/ 725805 h 1054100"/>
                              <a:gd name="connsiteX1158" fmla="*/ 222885 w 876300"/>
                              <a:gd name="connsiteY1158" fmla="*/ 719455 h 1054100"/>
                              <a:gd name="connsiteX1159" fmla="*/ 217805 w 876300"/>
                              <a:gd name="connsiteY1159" fmla="*/ 424815 h 1054100"/>
                              <a:gd name="connsiteX1160" fmla="*/ 212725 w 876300"/>
                              <a:gd name="connsiteY1160" fmla="*/ 426085 h 1054100"/>
                              <a:gd name="connsiteX1161" fmla="*/ 217805 w 876300"/>
                              <a:gd name="connsiteY1161" fmla="*/ 424815 h 1054100"/>
                              <a:gd name="connsiteX1162" fmla="*/ 208915 w 876300"/>
                              <a:gd name="connsiteY1162" fmla="*/ 428625 h 1054100"/>
                              <a:gd name="connsiteX1163" fmla="*/ 205105 w 876300"/>
                              <a:gd name="connsiteY1163" fmla="*/ 431165 h 1054100"/>
                              <a:gd name="connsiteX1164" fmla="*/ 208915 w 876300"/>
                              <a:gd name="connsiteY1164" fmla="*/ 428625 h 1054100"/>
                              <a:gd name="connsiteX1165" fmla="*/ 177165 w 876300"/>
                              <a:gd name="connsiteY1165" fmla="*/ 744855 h 1054100"/>
                              <a:gd name="connsiteX1166" fmla="*/ 177165 w 876300"/>
                              <a:gd name="connsiteY1166" fmla="*/ 744855 h 1054100"/>
                              <a:gd name="connsiteX1167" fmla="*/ 177165 w 876300"/>
                              <a:gd name="connsiteY1167" fmla="*/ 744855 h 1054100"/>
                              <a:gd name="connsiteX1168" fmla="*/ 172085 w 876300"/>
                              <a:gd name="connsiteY1168" fmla="*/ 779145 h 1054100"/>
                              <a:gd name="connsiteX1169" fmla="*/ 172085 w 876300"/>
                              <a:gd name="connsiteY1169" fmla="*/ 779145 h 1054100"/>
                              <a:gd name="connsiteX1170" fmla="*/ 173355 w 876300"/>
                              <a:gd name="connsiteY1170" fmla="*/ 779145 h 1054100"/>
                              <a:gd name="connsiteX1171" fmla="*/ 178435 w 876300"/>
                              <a:gd name="connsiteY1171" fmla="*/ 772795 h 1054100"/>
                              <a:gd name="connsiteX1172" fmla="*/ 178435 w 876300"/>
                              <a:gd name="connsiteY1172" fmla="*/ 775335 h 1054100"/>
                              <a:gd name="connsiteX1173" fmla="*/ 180975 w 876300"/>
                              <a:gd name="connsiteY1173" fmla="*/ 775335 h 1054100"/>
                              <a:gd name="connsiteX1174" fmla="*/ 178435 w 876300"/>
                              <a:gd name="connsiteY1174" fmla="*/ 780415 h 1054100"/>
                              <a:gd name="connsiteX1175" fmla="*/ 179705 w 876300"/>
                              <a:gd name="connsiteY1175" fmla="*/ 780415 h 1054100"/>
                              <a:gd name="connsiteX1176" fmla="*/ 179705 w 876300"/>
                              <a:gd name="connsiteY1176" fmla="*/ 779145 h 1054100"/>
                              <a:gd name="connsiteX1177" fmla="*/ 180975 w 876300"/>
                              <a:gd name="connsiteY1177" fmla="*/ 776605 h 1054100"/>
                              <a:gd name="connsiteX1178" fmla="*/ 196215 w 876300"/>
                              <a:gd name="connsiteY1178" fmla="*/ 767715 h 1054100"/>
                              <a:gd name="connsiteX1179" fmla="*/ 201295 w 876300"/>
                              <a:gd name="connsiteY1179" fmla="*/ 771525 h 1054100"/>
                              <a:gd name="connsiteX1180" fmla="*/ 202565 w 876300"/>
                              <a:gd name="connsiteY1180" fmla="*/ 772795 h 1054100"/>
                              <a:gd name="connsiteX1181" fmla="*/ 201295 w 876300"/>
                              <a:gd name="connsiteY1181" fmla="*/ 774065 h 1054100"/>
                              <a:gd name="connsiteX1182" fmla="*/ 201295 w 876300"/>
                              <a:gd name="connsiteY1182" fmla="*/ 775335 h 1054100"/>
                              <a:gd name="connsiteX1183" fmla="*/ 198755 w 876300"/>
                              <a:gd name="connsiteY1183" fmla="*/ 775335 h 1054100"/>
                              <a:gd name="connsiteX1184" fmla="*/ 198755 w 876300"/>
                              <a:gd name="connsiteY1184" fmla="*/ 772795 h 1054100"/>
                              <a:gd name="connsiteX1185" fmla="*/ 191135 w 876300"/>
                              <a:gd name="connsiteY1185" fmla="*/ 775335 h 1054100"/>
                              <a:gd name="connsiteX1186" fmla="*/ 193675 w 876300"/>
                              <a:gd name="connsiteY1186" fmla="*/ 775335 h 1054100"/>
                              <a:gd name="connsiteX1187" fmla="*/ 193675 w 876300"/>
                              <a:gd name="connsiteY1187" fmla="*/ 777875 h 1054100"/>
                              <a:gd name="connsiteX1188" fmla="*/ 194945 w 876300"/>
                              <a:gd name="connsiteY1188" fmla="*/ 777875 h 1054100"/>
                              <a:gd name="connsiteX1189" fmla="*/ 191135 w 876300"/>
                              <a:gd name="connsiteY1189" fmla="*/ 780415 h 1054100"/>
                              <a:gd name="connsiteX1190" fmla="*/ 191135 w 876300"/>
                              <a:gd name="connsiteY1190" fmla="*/ 779145 h 1054100"/>
                              <a:gd name="connsiteX1191" fmla="*/ 189865 w 876300"/>
                              <a:gd name="connsiteY1191" fmla="*/ 777875 h 1054100"/>
                              <a:gd name="connsiteX1192" fmla="*/ 189865 w 876300"/>
                              <a:gd name="connsiteY1192" fmla="*/ 775335 h 1054100"/>
                              <a:gd name="connsiteX1193" fmla="*/ 178435 w 876300"/>
                              <a:gd name="connsiteY1193" fmla="*/ 779145 h 1054100"/>
                              <a:gd name="connsiteX1194" fmla="*/ 178435 w 876300"/>
                              <a:gd name="connsiteY1194" fmla="*/ 781685 h 1054100"/>
                              <a:gd name="connsiteX1195" fmla="*/ 177165 w 876300"/>
                              <a:gd name="connsiteY1195" fmla="*/ 780415 h 1054100"/>
                              <a:gd name="connsiteX1196" fmla="*/ 172085 w 876300"/>
                              <a:gd name="connsiteY1196" fmla="*/ 781685 h 1054100"/>
                              <a:gd name="connsiteX1197" fmla="*/ 172085 w 876300"/>
                              <a:gd name="connsiteY1197" fmla="*/ 779145 h 1054100"/>
                              <a:gd name="connsiteX1198" fmla="*/ 125095 w 876300"/>
                              <a:gd name="connsiteY1198" fmla="*/ 810895 h 1054100"/>
                              <a:gd name="connsiteX1199" fmla="*/ 126365 w 876300"/>
                              <a:gd name="connsiteY1199" fmla="*/ 812165 h 1054100"/>
                              <a:gd name="connsiteX1200" fmla="*/ 125095 w 876300"/>
                              <a:gd name="connsiteY1200" fmla="*/ 814705 h 1054100"/>
                              <a:gd name="connsiteX1201" fmla="*/ 125095 w 876300"/>
                              <a:gd name="connsiteY1201" fmla="*/ 810895 h 1054100"/>
                              <a:gd name="connsiteX1202" fmla="*/ 121285 w 876300"/>
                              <a:gd name="connsiteY1202" fmla="*/ 878205 h 1054100"/>
                              <a:gd name="connsiteX1203" fmla="*/ 121285 w 876300"/>
                              <a:gd name="connsiteY1203" fmla="*/ 878205 h 1054100"/>
                              <a:gd name="connsiteX1204" fmla="*/ 121285 w 876300"/>
                              <a:gd name="connsiteY1204" fmla="*/ 878205 h 1054100"/>
                              <a:gd name="connsiteX1205" fmla="*/ 111125 w 876300"/>
                              <a:gd name="connsiteY1205" fmla="*/ 814705 h 1054100"/>
                              <a:gd name="connsiteX1206" fmla="*/ 118745 w 876300"/>
                              <a:gd name="connsiteY1206" fmla="*/ 815975 h 1054100"/>
                              <a:gd name="connsiteX1207" fmla="*/ 114935 w 876300"/>
                              <a:gd name="connsiteY1207" fmla="*/ 822325 h 1054100"/>
                              <a:gd name="connsiteX1208" fmla="*/ 111125 w 876300"/>
                              <a:gd name="connsiteY1208" fmla="*/ 814705 h 1054100"/>
                              <a:gd name="connsiteX1209" fmla="*/ 89535 w 876300"/>
                              <a:gd name="connsiteY1209" fmla="*/ 824865 h 1054100"/>
                              <a:gd name="connsiteX1210" fmla="*/ 92075 w 876300"/>
                              <a:gd name="connsiteY1210" fmla="*/ 823595 h 1054100"/>
                              <a:gd name="connsiteX1211" fmla="*/ 94615 w 876300"/>
                              <a:gd name="connsiteY1211" fmla="*/ 823595 h 1054100"/>
                              <a:gd name="connsiteX1212" fmla="*/ 99695 w 876300"/>
                              <a:gd name="connsiteY1212" fmla="*/ 823595 h 1054100"/>
                              <a:gd name="connsiteX1213" fmla="*/ 94615 w 876300"/>
                              <a:gd name="connsiteY1213" fmla="*/ 826135 h 1054100"/>
                              <a:gd name="connsiteX1214" fmla="*/ 92075 w 876300"/>
                              <a:gd name="connsiteY1214" fmla="*/ 826135 h 1054100"/>
                              <a:gd name="connsiteX1215" fmla="*/ 90805 w 876300"/>
                              <a:gd name="connsiteY1215" fmla="*/ 828675 h 1054100"/>
                              <a:gd name="connsiteX1216" fmla="*/ 88265 w 876300"/>
                              <a:gd name="connsiteY1216" fmla="*/ 827405 h 1054100"/>
                              <a:gd name="connsiteX1217" fmla="*/ 89535 w 876300"/>
                              <a:gd name="connsiteY1217" fmla="*/ 824865 h 1054100"/>
                              <a:gd name="connsiteX1218" fmla="*/ 89535 w 876300"/>
                              <a:gd name="connsiteY1218" fmla="*/ 887095 h 1054100"/>
                              <a:gd name="connsiteX1219" fmla="*/ 89535 w 876300"/>
                              <a:gd name="connsiteY1219" fmla="*/ 887095 h 1054100"/>
                              <a:gd name="connsiteX1220" fmla="*/ 89535 w 876300"/>
                              <a:gd name="connsiteY1220" fmla="*/ 887095 h 1054100"/>
                              <a:gd name="connsiteX1221" fmla="*/ 80645 w 876300"/>
                              <a:gd name="connsiteY1221" fmla="*/ 81915 h 1054100"/>
                              <a:gd name="connsiteX1222" fmla="*/ 74295 w 876300"/>
                              <a:gd name="connsiteY1222" fmla="*/ 84455 h 1054100"/>
                              <a:gd name="connsiteX1223" fmla="*/ 80645 w 876300"/>
                              <a:gd name="connsiteY1223" fmla="*/ 81915 h 1054100"/>
                              <a:gd name="connsiteX1224" fmla="*/ 70485 w 876300"/>
                              <a:gd name="connsiteY1224" fmla="*/ 907415 h 1054100"/>
                              <a:gd name="connsiteX1225" fmla="*/ 67945 w 876300"/>
                              <a:gd name="connsiteY1225" fmla="*/ 909955 h 1054100"/>
                              <a:gd name="connsiteX1226" fmla="*/ 61595 w 876300"/>
                              <a:gd name="connsiteY1226" fmla="*/ 912495 h 1054100"/>
                              <a:gd name="connsiteX1227" fmla="*/ 59055 w 876300"/>
                              <a:gd name="connsiteY1227" fmla="*/ 912495 h 1054100"/>
                              <a:gd name="connsiteX1228" fmla="*/ 70485 w 876300"/>
                              <a:gd name="connsiteY1228" fmla="*/ 907415 h 1054100"/>
                              <a:gd name="connsiteX1229" fmla="*/ 31115 w 876300"/>
                              <a:gd name="connsiteY1229" fmla="*/ 850265 h 1054100"/>
                              <a:gd name="connsiteX1230" fmla="*/ 28575 w 876300"/>
                              <a:gd name="connsiteY1230" fmla="*/ 851535 h 1054100"/>
                              <a:gd name="connsiteX1231" fmla="*/ 29845 w 876300"/>
                              <a:gd name="connsiteY1231" fmla="*/ 850265 h 1054100"/>
                              <a:gd name="connsiteX1232" fmla="*/ 31115 w 876300"/>
                              <a:gd name="connsiteY1232" fmla="*/ 850265 h 1054100"/>
                              <a:gd name="connsiteX1233" fmla="*/ 28575 w 876300"/>
                              <a:gd name="connsiteY1233" fmla="*/ 841375 h 1054100"/>
                              <a:gd name="connsiteX1234" fmla="*/ 23495 w 876300"/>
                              <a:gd name="connsiteY1234" fmla="*/ 841375 h 1054100"/>
                              <a:gd name="connsiteX1235" fmla="*/ 28575 w 876300"/>
                              <a:gd name="connsiteY1235" fmla="*/ 841375 h 1054100"/>
                              <a:gd name="connsiteX1236" fmla="*/ 26035 w 876300"/>
                              <a:gd name="connsiteY1236" fmla="*/ 852805 h 1054100"/>
                              <a:gd name="connsiteX1237" fmla="*/ 26035 w 876300"/>
                              <a:gd name="connsiteY1237" fmla="*/ 852805 h 1054100"/>
                              <a:gd name="connsiteX1238" fmla="*/ 26035 w 876300"/>
                              <a:gd name="connsiteY1238" fmla="*/ 852805 h 1054100"/>
                              <a:gd name="connsiteX1239" fmla="*/ 26035 w 876300"/>
                              <a:gd name="connsiteY1239" fmla="*/ 852805 h 1054100"/>
                              <a:gd name="connsiteX1240" fmla="*/ 26035 w 876300"/>
                              <a:gd name="connsiteY1240" fmla="*/ 929005 h 1054100"/>
                              <a:gd name="connsiteX1241" fmla="*/ 24765 w 876300"/>
                              <a:gd name="connsiteY1241" fmla="*/ 931545 h 1054100"/>
                              <a:gd name="connsiteX1242" fmla="*/ 24765 w 876300"/>
                              <a:gd name="connsiteY1242" fmla="*/ 931545 h 1054100"/>
                              <a:gd name="connsiteX1243" fmla="*/ 24765 w 876300"/>
                              <a:gd name="connsiteY1243" fmla="*/ 930275 h 1054100"/>
                              <a:gd name="connsiteX1244" fmla="*/ 22225 w 876300"/>
                              <a:gd name="connsiteY1244" fmla="*/ 930275 h 1054100"/>
                              <a:gd name="connsiteX1245" fmla="*/ 26035 w 876300"/>
                              <a:gd name="connsiteY1245" fmla="*/ 929005 h 1054100"/>
                              <a:gd name="connsiteX1246" fmla="*/ 33655 w 876300"/>
                              <a:gd name="connsiteY1246" fmla="*/ 935355 h 1054100"/>
                              <a:gd name="connsiteX1247" fmla="*/ 32385 w 876300"/>
                              <a:gd name="connsiteY1247" fmla="*/ 937895 h 1054100"/>
                              <a:gd name="connsiteX1248" fmla="*/ 22225 w 876300"/>
                              <a:gd name="connsiteY1248" fmla="*/ 940435 h 1054100"/>
                              <a:gd name="connsiteX1249" fmla="*/ 33655 w 876300"/>
                              <a:gd name="connsiteY1249" fmla="*/ 935355 h 1054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</a:cxnLst>
                            <a:rect l="l" t="t" r="r" b="b"/>
                            <a:pathLst>
                              <a:path w="876300" h="1054100">
                                <a:moveTo>
                                  <a:pt x="93345" y="14605"/>
                                </a:moveTo>
                                <a:cubicBezTo>
                                  <a:pt x="89535" y="6985"/>
                                  <a:pt x="84455" y="10795"/>
                                  <a:pt x="78105" y="12065"/>
                                </a:cubicBezTo>
                                <a:lnTo>
                                  <a:pt x="78105" y="14605"/>
                                </a:lnTo>
                                <a:lnTo>
                                  <a:pt x="75565" y="14605"/>
                                </a:lnTo>
                                <a:cubicBezTo>
                                  <a:pt x="73025" y="17145"/>
                                  <a:pt x="71755" y="22225"/>
                                  <a:pt x="67945" y="18415"/>
                                </a:cubicBezTo>
                                <a:cubicBezTo>
                                  <a:pt x="67945" y="17145"/>
                                  <a:pt x="69215" y="15875"/>
                                  <a:pt x="69215" y="14605"/>
                                </a:cubicBezTo>
                                <a:lnTo>
                                  <a:pt x="67945" y="13335"/>
                                </a:lnTo>
                                <a:lnTo>
                                  <a:pt x="69215" y="12065"/>
                                </a:lnTo>
                                <a:cubicBezTo>
                                  <a:pt x="67945" y="10795"/>
                                  <a:pt x="65405" y="10795"/>
                                  <a:pt x="64135" y="9525"/>
                                </a:cubicBezTo>
                                <a:cubicBezTo>
                                  <a:pt x="59055" y="12065"/>
                                  <a:pt x="61595" y="18415"/>
                                  <a:pt x="57785" y="15875"/>
                                </a:cubicBezTo>
                                <a:cubicBezTo>
                                  <a:pt x="56515" y="18415"/>
                                  <a:pt x="59055" y="18415"/>
                                  <a:pt x="60325" y="19685"/>
                                </a:cubicBezTo>
                                <a:cubicBezTo>
                                  <a:pt x="57785" y="22225"/>
                                  <a:pt x="53975" y="23495"/>
                                  <a:pt x="48895" y="20955"/>
                                </a:cubicBezTo>
                                <a:cubicBezTo>
                                  <a:pt x="45085" y="29845"/>
                                  <a:pt x="38735" y="28575"/>
                                  <a:pt x="33655" y="31115"/>
                                </a:cubicBezTo>
                                <a:cubicBezTo>
                                  <a:pt x="32385" y="29845"/>
                                  <a:pt x="26035" y="28575"/>
                                  <a:pt x="27305" y="26035"/>
                                </a:cubicBezTo>
                                <a:cubicBezTo>
                                  <a:pt x="26035" y="27305"/>
                                  <a:pt x="20955" y="32385"/>
                                  <a:pt x="19685" y="28575"/>
                                </a:cubicBezTo>
                                <a:cubicBezTo>
                                  <a:pt x="15875" y="28575"/>
                                  <a:pt x="20955" y="33655"/>
                                  <a:pt x="18415" y="36195"/>
                                </a:cubicBezTo>
                                <a:cubicBezTo>
                                  <a:pt x="14605" y="38735"/>
                                  <a:pt x="12065" y="41275"/>
                                  <a:pt x="9525" y="40005"/>
                                </a:cubicBezTo>
                                <a:lnTo>
                                  <a:pt x="9525" y="991235"/>
                                </a:lnTo>
                                <a:cubicBezTo>
                                  <a:pt x="22225" y="983615"/>
                                  <a:pt x="29845" y="975995"/>
                                  <a:pt x="46355" y="975995"/>
                                </a:cubicBezTo>
                                <a:cubicBezTo>
                                  <a:pt x="57785" y="967105"/>
                                  <a:pt x="71755" y="955675"/>
                                  <a:pt x="85725" y="956945"/>
                                </a:cubicBezTo>
                                <a:cubicBezTo>
                                  <a:pt x="84455" y="956945"/>
                                  <a:pt x="83185" y="958215"/>
                                  <a:pt x="84455" y="959485"/>
                                </a:cubicBezTo>
                                <a:lnTo>
                                  <a:pt x="86995" y="962025"/>
                                </a:lnTo>
                                <a:lnTo>
                                  <a:pt x="83185" y="962025"/>
                                </a:lnTo>
                                <a:cubicBezTo>
                                  <a:pt x="85725" y="965835"/>
                                  <a:pt x="78105" y="965835"/>
                                  <a:pt x="79375" y="969645"/>
                                </a:cubicBezTo>
                                <a:cubicBezTo>
                                  <a:pt x="81915" y="969645"/>
                                  <a:pt x="85725" y="967105"/>
                                  <a:pt x="86995" y="969645"/>
                                </a:cubicBezTo>
                                <a:cubicBezTo>
                                  <a:pt x="86995" y="974725"/>
                                  <a:pt x="73025" y="973455"/>
                                  <a:pt x="74295" y="978535"/>
                                </a:cubicBezTo>
                                <a:lnTo>
                                  <a:pt x="78105" y="979805"/>
                                </a:lnTo>
                                <a:lnTo>
                                  <a:pt x="78105" y="982345"/>
                                </a:lnTo>
                                <a:cubicBezTo>
                                  <a:pt x="76835" y="982345"/>
                                  <a:pt x="75565" y="983615"/>
                                  <a:pt x="75565" y="983615"/>
                                </a:cubicBezTo>
                                <a:cubicBezTo>
                                  <a:pt x="75565" y="987425"/>
                                  <a:pt x="78105" y="982345"/>
                                  <a:pt x="80645" y="984885"/>
                                </a:cubicBezTo>
                                <a:cubicBezTo>
                                  <a:pt x="80645" y="984885"/>
                                  <a:pt x="80645" y="983615"/>
                                  <a:pt x="80645" y="983615"/>
                                </a:cubicBezTo>
                                <a:cubicBezTo>
                                  <a:pt x="85725" y="983615"/>
                                  <a:pt x="89535" y="975995"/>
                                  <a:pt x="94615" y="982345"/>
                                </a:cubicBezTo>
                                <a:cubicBezTo>
                                  <a:pt x="83185" y="982345"/>
                                  <a:pt x="79375" y="992505"/>
                                  <a:pt x="64135" y="996315"/>
                                </a:cubicBezTo>
                                <a:lnTo>
                                  <a:pt x="66675" y="998855"/>
                                </a:lnTo>
                                <a:lnTo>
                                  <a:pt x="62865" y="998855"/>
                                </a:lnTo>
                                <a:cubicBezTo>
                                  <a:pt x="61595" y="1009015"/>
                                  <a:pt x="50165" y="1006475"/>
                                  <a:pt x="43815" y="1009015"/>
                                </a:cubicBezTo>
                                <a:cubicBezTo>
                                  <a:pt x="43815" y="1009015"/>
                                  <a:pt x="43815" y="1009015"/>
                                  <a:pt x="42545" y="1009015"/>
                                </a:cubicBezTo>
                                <a:cubicBezTo>
                                  <a:pt x="42545" y="1009015"/>
                                  <a:pt x="42545" y="1009015"/>
                                  <a:pt x="42545" y="1009015"/>
                                </a:cubicBezTo>
                                <a:cubicBezTo>
                                  <a:pt x="38735" y="1011555"/>
                                  <a:pt x="34925" y="1010285"/>
                                  <a:pt x="33655" y="1015365"/>
                                </a:cubicBezTo>
                                <a:lnTo>
                                  <a:pt x="34925" y="1015365"/>
                                </a:lnTo>
                                <a:cubicBezTo>
                                  <a:pt x="27305" y="1019175"/>
                                  <a:pt x="17145" y="1021715"/>
                                  <a:pt x="9525" y="1025525"/>
                                </a:cubicBezTo>
                                <a:lnTo>
                                  <a:pt x="9525" y="1052195"/>
                                </a:lnTo>
                                <a:cubicBezTo>
                                  <a:pt x="22225" y="1045845"/>
                                  <a:pt x="42545" y="1044575"/>
                                  <a:pt x="45085" y="1035685"/>
                                </a:cubicBezTo>
                                <a:cubicBezTo>
                                  <a:pt x="47625" y="1038225"/>
                                  <a:pt x="50165" y="1039495"/>
                                  <a:pt x="52705" y="1042035"/>
                                </a:cubicBezTo>
                                <a:cubicBezTo>
                                  <a:pt x="52705" y="1044575"/>
                                  <a:pt x="45085" y="1044575"/>
                                  <a:pt x="46355" y="1048385"/>
                                </a:cubicBezTo>
                                <a:lnTo>
                                  <a:pt x="50165" y="1048385"/>
                                </a:lnTo>
                                <a:lnTo>
                                  <a:pt x="50165" y="1050925"/>
                                </a:lnTo>
                                <a:cubicBezTo>
                                  <a:pt x="60325" y="1048385"/>
                                  <a:pt x="65405" y="1044575"/>
                                  <a:pt x="69215" y="1040765"/>
                                </a:cubicBezTo>
                                <a:cubicBezTo>
                                  <a:pt x="67945" y="1038225"/>
                                  <a:pt x="66675" y="1034415"/>
                                  <a:pt x="64135" y="1031875"/>
                                </a:cubicBezTo>
                                <a:cubicBezTo>
                                  <a:pt x="84455" y="1021715"/>
                                  <a:pt x="117475" y="1009015"/>
                                  <a:pt x="133985" y="1000125"/>
                                </a:cubicBezTo>
                                <a:cubicBezTo>
                                  <a:pt x="118745" y="995045"/>
                                  <a:pt x="141605" y="982345"/>
                                  <a:pt x="151765" y="977265"/>
                                </a:cubicBezTo>
                                <a:lnTo>
                                  <a:pt x="151765" y="974725"/>
                                </a:lnTo>
                                <a:lnTo>
                                  <a:pt x="151765" y="972185"/>
                                </a:lnTo>
                                <a:cubicBezTo>
                                  <a:pt x="140335" y="968375"/>
                                  <a:pt x="144145" y="968375"/>
                                  <a:pt x="141605" y="975995"/>
                                </a:cubicBezTo>
                                <a:cubicBezTo>
                                  <a:pt x="121285" y="974725"/>
                                  <a:pt x="121285" y="983615"/>
                                  <a:pt x="107315" y="991235"/>
                                </a:cubicBezTo>
                                <a:cubicBezTo>
                                  <a:pt x="109855" y="984885"/>
                                  <a:pt x="107315" y="986155"/>
                                  <a:pt x="103505" y="978535"/>
                                </a:cubicBezTo>
                                <a:cubicBezTo>
                                  <a:pt x="107315" y="975995"/>
                                  <a:pt x="117475" y="977265"/>
                                  <a:pt x="114935" y="972185"/>
                                </a:cubicBezTo>
                                <a:cubicBezTo>
                                  <a:pt x="107315" y="972185"/>
                                  <a:pt x="114935" y="968375"/>
                                  <a:pt x="114935" y="965835"/>
                                </a:cubicBezTo>
                                <a:cubicBezTo>
                                  <a:pt x="108585" y="962025"/>
                                  <a:pt x="93345" y="963295"/>
                                  <a:pt x="95885" y="953135"/>
                                </a:cubicBezTo>
                                <a:lnTo>
                                  <a:pt x="92075" y="953135"/>
                                </a:lnTo>
                                <a:lnTo>
                                  <a:pt x="92075" y="950595"/>
                                </a:lnTo>
                                <a:cubicBezTo>
                                  <a:pt x="89535" y="950595"/>
                                  <a:pt x="88265" y="949325"/>
                                  <a:pt x="85725" y="948055"/>
                                </a:cubicBezTo>
                                <a:lnTo>
                                  <a:pt x="81915" y="948055"/>
                                </a:lnTo>
                                <a:lnTo>
                                  <a:pt x="81915" y="945515"/>
                                </a:lnTo>
                                <a:cubicBezTo>
                                  <a:pt x="71755" y="945515"/>
                                  <a:pt x="71755" y="958215"/>
                                  <a:pt x="61595" y="954405"/>
                                </a:cubicBezTo>
                                <a:lnTo>
                                  <a:pt x="60325" y="953135"/>
                                </a:lnTo>
                                <a:lnTo>
                                  <a:pt x="57785" y="954405"/>
                                </a:lnTo>
                                <a:cubicBezTo>
                                  <a:pt x="50165" y="958215"/>
                                  <a:pt x="41275" y="962025"/>
                                  <a:pt x="31115" y="960755"/>
                                </a:cubicBezTo>
                                <a:cubicBezTo>
                                  <a:pt x="32385" y="951865"/>
                                  <a:pt x="45085" y="959485"/>
                                  <a:pt x="56515" y="953135"/>
                                </a:cubicBezTo>
                                <a:lnTo>
                                  <a:pt x="57785" y="949325"/>
                                </a:lnTo>
                                <a:lnTo>
                                  <a:pt x="61595" y="949325"/>
                                </a:lnTo>
                                <a:cubicBezTo>
                                  <a:pt x="59055" y="945515"/>
                                  <a:pt x="62865" y="944245"/>
                                  <a:pt x="62865" y="942975"/>
                                </a:cubicBezTo>
                                <a:lnTo>
                                  <a:pt x="59055" y="942975"/>
                                </a:lnTo>
                                <a:lnTo>
                                  <a:pt x="59055" y="940435"/>
                                </a:lnTo>
                                <a:cubicBezTo>
                                  <a:pt x="46355" y="934085"/>
                                  <a:pt x="73025" y="931545"/>
                                  <a:pt x="67945" y="937895"/>
                                </a:cubicBezTo>
                                <a:lnTo>
                                  <a:pt x="70485" y="940435"/>
                                </a:lnTo>
                                <a:lnTo>
                                  <a:pt x="70485" y="942975"/>
                                </a:lnTo>
                                <a:cubicBezTo>
                                  <a:pt x="74295" y="941705"/>
                                  <a:pt x="79375" y="940435"/>
                                  <a:pt x="83185" y="939165"/>
                                </a:cubicBezTo>
                                <a:lnTo>
                                  <a:pt x="84455" y="935355"/>
                                </a:lnTo>
                                <a:lnTo>
                                  <a:pt x="85725" y="931545"/>
                                </a:lnTo>
                                <a:cubicBezTo>
                                  <a:pt x="84455" y="929005"/>
                                  <a:pt x="80645" y="930275"/>
                                  <a:pt x="84455" y="927735"/>
                                </a:cubicBezTo>
                                <a:lnTo>
                                  <a:pt x="84455" y="925195"/>
                                </a:lnTo>
                                <a:lnTo>
                                  <a:pt x="88265" y="925195"/>
                                </a:lnTo>
                                <a:cubicBezTo>
                                  <a:pt x="89535" y="920115"/>
                                  <a:pt x="81915" y="916305"/>
                                  <a:pt x="84455" y="912495"/>
                                </a:cubicBezTo>
                                <a:cubicBezTo>
                                  <a:pt x="88265" y="908685"/>
                                  <a:pt x="94615" y="915035"/>
                                  <a:pt x="93345" y="909955"/>
                                </a:cubicBezTo>
                                <a:cubicBezTo>
                                  <a:pt x="92075" y="909955"/>
                                  <a:pt x="92075" y="908685"/>
                                  <a:pt x="90805" y="908685"/>
                                </a:cubicBezTo>
                                <a:cubicBezTo>
                                  <a:pt x="108585" y="897255"/>
                                  <a:pt x="127635" y="889635"/>
                                  <a:pt x="145415" y="882015"/>
                                </a:cubicBezTo>
                                <a:cubicBezTo>
                                  <a:pt x="153035" y="880745"/>
                                  <a:pt x="161925" y="878205"/>
                                  <a:pt x="169545" y="874395"/>
                                </a:cubicBezTo>
                                <a:cubicBezTo>
                                  <a:pt x="169545" y="875665"/>
                                  <a:pt x="170815" y="875665"/>
                                  <a:pt x="169545" y="876935"/>
                                </a:cubicBezTo>
                                <a:cubicBezTo>
                                  <a:pt x="170815" y="876935"/>
                                  <a:pt x="173355" y="876935"/>
                                  <a:pt x="173355" y="878205"/>
                                </a:cubicBezTo>
                                <a:lnTo>
                                  <a:pt x="175895" y="878205"/>
                                </a:lnTo>
                                <a:lnTo>
                                  <a:pt x="174625" y="879475"/>
                                </a:lnTo>
                                <a:cubicBezTo>
                                  <a:pt x="177165" y="880745"/>
                                  <a:pt x="179705" y="880745"/>
                                  <a:pt x="179705" y="880745"/>
                                </a:cubicBezTo>
                                <a:cubicBezTo>
                                  <a:pt x="179705" y="882015"/>
                                  <a:pt x="178435" y="883285"/>
                                  <a:pt x="179705" y="885825"/>
                                </a:cubicBezTo>
                                <a:cubicBezTo>
                                  <a:pt x="192405" y="882015"/>
                                  <a:pt x="210185" y="873125"/>
                                  <a:pt x="221615" y="876935"/>
                                </a:cubicBezTo>
                                <a:cubicBezTo>
                                  <a:pt x="219075" y="871855"/>
                                  <a:pt x="216535" y="874395"/>
                                  <a:pt x="217805" y="869315"/>
                                </a:cubicBezTo>
                                <a:lnTo>
                                  <a:pt x="211455" y="866775"/>
                                </a:lnTo>
                                <a:lnTo>
                                  <a:pt x="213995" y="861695"/>
                                </a:lnTo>
                                <a:cubicBezTo>
                                  <a:pt x="212725" y="860425"/>
                                  <a:pt x="212725" y="859155"/>
                                  <a:pt x="211455" y="860425"/>
                                </a:cubicBezTo>
                                <a:lnTo>
                                  <a:pt x="211455" y="862965"/>
                                </a:lnTo>
                                <a:lnTo>
                                  <a:pt x="208915" y="860425"/>
                                </a:lnTo>
                                <a:cubicBezTo>
                                  <a:pt x="200025" y="865505"/>
                                  <a:pt x="186055" y="870585"/>
                                  <a:pt x="180975" y="876935"/>
                                </a:cubicBezTo>
                                <a:cubicBezTo>
                                  <a:pt x="180975" y="875665"/>
                                  <a:pt x="179705" y="871855"/>
                                  <a:pt x="180975" y="869315"/>
                                </a:cubicBezTo>
                                <a:cubicBezTo>
                                  <a:pt x="175895" y="868045"/>
                                  <a:pt x="173355" y="871855"/>
                                  <a:pt x="170815" y="870585"/>
                                </a:cubicBezTo>
                                <a:cubicBezTo>
                                  <a:pt x="174625" y="868045"/>
                                  <a:pt x="178435" y="865505"/>
                                  <a:pt x="180975" y="861695"/>
                                </a:cubicBezTo>
                                <a:cubicBezTo>
                                  <a:pt x="179705" y="861695"/>
                                  <a:pt x="179705" y="861695"/>
                                  <a:pt x="178435" y="861695"/>
                                </a:cubicBezTo>
                                <a:cubicBezTo>
                                  <a:pt x="191135" y="855345"/>
                                  <a:pt x="206375" y="848995"/>
                                  <a:pt x="219075" y="843915"/>
                                </a:cubicBezTo>
                                <a:cubicBezTo>
                                  <a:pt x="221615" y="842645"/>
                                  <a:pt x="224155" y="841375"/>
                                  <a:pt x="225425" y="836295"/>
                                </a:cubicBezTo>
                                <a:cubicBezTo>
                                  <a:pt x="226695" y="833755"/>
                                  <a:pt x="229235" y="837565"/>
                                  <a:pt x="231775" y="836295"/>
                                </a:cubicBezTo>
                                <a:cubicBezTo>
                                  <a:pt x="231775" y="835025"/>
                                  <a:pt x="231775" y="832485"/>
                                  <a:pt x="233045" y="829945"/>
                                </a:cubicBezTo>
                                <a:lnTo>
                                  <a:pt x="233045" y="828675"/>
                                </a:lnTo>
                                <a:cubicBezTo>
                                  <a:pt x="244475" y="827405"/>
                                  <a:pt x="254635" y="822325"/>
                                  <a:pt x="263525" y="817245"/>
                                </a:cubicBezTo>
                                <a:cubicBezTo>
                                  <a:pt x="272415" y="812165"/>
                                  <a:pt x="282575" y="808355"/>
                                  <a:pt x="292735" y="805815"/>
                                </a:cubicBezTo>
                                <a:cubicBezTo>
                                  <a:pt x="294005" y="805815"/>
                                  <a:pt x="294005" y="804545"/>
                                  <a:pt x="294005" y="803275"/>
                                </a:cubicBezTo>
                                <a:cubicBezTo>
                                  <a:pt x="294005" y="802005"/>
                                  <a:pt x="292735" y="802005"/>
                                  <a:pt x="291465" y="802005"/>
                                </a:cubicBezTo>
                                <a:cubicBezTo>
                                  <a:pt x="280035" y="804545"/>
                                  <a:pt x="271145" y="809625"/>
                                  <a:pt x="262255" y="813435"/>
                                </a:cubicBezTo>
                                <a:cubicBezTo>
                                  <a:pt x="253365" y="818515"/>
                                  <a:pt x="244475" y="822325"/>
                                  <a:pt x="234315" y="824865"/>
                                </a:cubicBezTo>
                                <a:cubicBezTo>
                                  <a:pt x="233045" y="824865"/>
                                  <a:pt x="233045" y="823595"/>
                                  <a:pt x="233045" y="823595"/>
                                </a:cubicBezTo>
                                <a:lnTo>
                                  <a:pt x="230505" y="823595"/>
                                </a:lnTo>
                                <a:lnTo>
                                  <a:pt x="230505" y="822325"/>
                                </a:lnTo>
                                <a:cubicBezTo>
                                  <a:pt x="235585" y="822325"/>
                                  <a:pt x="240665" y="819785"/>
                                  <a:pt x="245745" y="819785"/>
                                </a:cubicBezTo>
                                <a:cubicBezTo>
                                  <a:pt x="247015" y="819785"/>
                                  <a:pt x="247015" y="818515"/>
                                  <a:pt x="247015" y="818515"/>
                                </a:cubicBezTo>
                                <a:cubicBezTo>
                                  <a:pt x="247015" y="817245"/>
                                  <a:pt x="245745" y="817245"/>
                                  <a:pt x="245745" y="817245"/>
                                </a:cubicBezTo>
                                <a:cubicBezTo>
                                  <a:pt x="240665" y="818515"/>
                                  <a:pt x="235585" y="819785"/>
                                  <a:pt x="231775" y="822325"/>
                                </a:cubicBezTo>
                                <a:lnTo>
                                  <a:pt x="231775" y="822325"/>
                                </a:lnTo>
                                <a:cubicBezTo>
                                  <a:pt x="231775" y="822325"/>
                                  <a:pt x="230505" y="822325"/>
                                  <a:pt x="230505" y="822325"/>
                                </a:cubicBezTo>
                                <a:cubicBezTo>
                                  <a:pt x="234315" y="815975"/>
                                  <a:pt x="234315" y="815975"/>
                                  <a:pt x="238125" y="813435"/>
                                </a:cubicBezTo>
                                <a:lnTo>
                                  <a:pt x="235585" y="813435"/>
                                </a:lnTo>
                                <a:lnTo>
                                  <a:pt x="235585" y="812165"/>
                                </a:lnTo>
                                <a:lnTo>
                                  <a:pt x="241935" y="810895"/>
                                </a:lnTo>
                                <a:cubicBezTo>
                                  <a:pt x="247015" y="808355"/>
                                  <a:pt x="252095" y="804545"/>
                                  <a:pt x="258445" y="802005"/>
                                </a:cubicBezTo>
                                <a:cubicBezTo>
                                  <a:pt x="259715" y="802005"/>
                                  <a:pt x="259715" y="800735"/>
                                  <a:pt x="259715" y="800735"/>
                                </a:cubicBezTo>
                                <a:cubicBezTo>
                                  <a:pt x="259715" y="799465"/>
                                  <a:pt x="258445" y="799465"/>
                                  <a:pt x="258445" y="799465"/>
                                </a:cubicBezTo>
                                <a:cubicBezTo>
                                  <a:pt x="252095" y="802005"/>
                                  <a:pt x="247015" y="804545"/>
                                  <a:pt x="241935" y="808355"/>
                                </a:cubicBezTo>
                                <a:lnTo>
                                  <a:pt x="236855" y="812165"/>
                                </a:lnTo>
                                <a:lnTo>
                                  <a:pt x="236855" y="812165"/>
                                </a:lnTo>
                                <a:cubicBezTo>
                                  <a:pt x="235585" y="812165"/>
                                  <a:pt x="235585" y="810895"/>
                                  <a:pt x="234315" y="810895"/>
                                </a:cubicBezTo>
                                <a:cubicBezTo>
                                  <a:pt x="235585" y="803275"/>
                                  <a:pt x="247015" y="799465"/>
                                  <a:pt x="253365" y="793115"/>
                                </a:cubicBezTo>
                                <a:cubicBezTo>
                                  <a:pt x="254635" y="794385"/>
                                  <a:pt x="257175" y="794385"/>
                                  <a:pt x="255905" y="795655"/>
                                </a:cubicBezTo>
                                <a:cubicBezTo>
                                  <a:pt x="259715" y="789305"/>
                                  <a:pt x="267335" y="789305"/>
                                  <a:pt x="273685" y="788035"/>
                                </a:cubicBezTo>
                                <a:cubicBezTo>
                                  <a:pt x="286385" y="782955"/>
                                  <a:pt x="291465" y="772795"/>
                                  <a:pt x="296545" y="774065"/>
                                </a:cubicBezTo>
                                <a:cubicBezTo>
                                  <a:pt x="300355" y="774065"/>
                                  <a:pt x="292735" y="780415"/>
                                  <a:pt x="297815" y="776605"/>
                                </a:cubicBezTo>
                                <a:cubicBezTo>
                                  <a:pt x="300355" y="774065"/>
                                  <a:pt x="306705" y="775335"/>
                                  <a:pt x="307975" y="772795"/>
                                </a:cubicBezTo>
                                <a:cubicBezTo>
                                  <a:pt x="310515" y="771525"/>
                                  <a:pt x="311785" y="766445"/>
                                  <a:pt x="314325" y="765175"/>
                                </a:cubicBezTo>
                                <a:cubicBezTo>
                                  <a:pt x="316865" y="762635"/>
                                  <a:pt x="323215" y="763905"/>
                                  <a:pt x="321945" y="758825"/>
                                </a:cubicBezTo>
                                <a:cubicBezTo>
                                  <a:pt x="324485" y="757555"/>
                                  <a:pt x="328295" y="760095"/>
                                  <a:pt x="330835" y="756285"/>
                                </a:cubicBezTo>
                                <a:lnTo>
                                  <a:pt x="329565" y="755015"/>
                                </a:lnTo>
                                <a:lnTo>
                                  <a:pt x="330835" y="753745"/>
                                </a:lnTo>
                                <a:cubicBezTo>
                                  <a:pt x="330835" y="753745"/>
                                  <a:pt x="329565" y="753745"/>
                                  <a:pt x="329565" y="753745"/>
                                </a:cubicBezTo>
                                <a:cubicBezTo>
                                  <a:pt x="328295" y="751205"/>
                                  <a:pt x="334645" y="748665"/>
                                  <a:pt x="335915" y="747395"/>
                                </a:cubicBezTo>
                                <a:cubicBezTo>
                                  <a:pt x="335915" y="746125"/>
                                  <a:pt x="332105" y="744855"/>
                                  <a:pt x="333375" y="743585"/>
                                </a:cubicBezTo>
                                <a:cubicBezTo>
                                  <a:pt x="335915" y="741045"/>
                                  <a:pt x="338455" y="741045"/>
                                  <a:pt x="339725" y="738505"/>
                                </a:cubicBezTo>
                                <a:cubicBezTo>
                                  <a:pt x="340995" y="738505"/>
                                  <a:pt x="340995" y="739775"/>
                                  <a:pt x="342265" y="739775"/>
                                </a:cubicBezTo>
                                <a:lnTo>
                                  <a:pt x="342265" y="737235"/>
                                </a:lnTo>
                                <a:lnTo>
                                  <a:pt x="343535" y="735965"/>
                                </a:lnTo>
                                <a:cubicBezTo>
                                  <a:pt x="340995" y="734695"/>
                                  <a:pt x="342265" y="733425"/>
                                  <a:pt x="339725" y="732155"/>
                                </a:cubicBezTo>
                                <a:cubicBezTo>
                                  <a:pt x="346075" y="728345"/>
                                  <a:pt x="354965" y="728345"/>
                                  <a:pt x="361315" y="723265"/>
                                </a:cubicBezTo>
                                <a:lnTo>
                                  <a:pt x="360045" y="721995"/>
                                </a:lnTo>
                                <a:lnTo>
                                  <a:pt x="361315" y="720725"/>
                                </a:lnTo>
                                <a:cubicBezTo>
                                  <a:pt x="358775" y="719455"/>
                                  <a:pt x="356235" y="718185"/>
                                  <a:pt x="353695" y="716915"/>
                                </a:cubicBezTo>
                                <a:cubicBezTo>
                                  <a:pt x="344805" y="723265"/>
                                  <a:pt x="333375" y="723265"/>
                                  <a:pt x="324485" y="732155"/>
                                </a:cubicBezTo>
                                <a:cubicBezTo>
                                  <a:pt x="316865" y="727075"/>
                                  <a:pt x="311785" y="739775"/>
                                  <a:pt x="304165" y="733425"/>
                                </a:cubicBezTo>
                                <a:cubicBezTo>
                                  <a:pt x="295275" y="732155"/>
                                  <a:pt x="295275" y="742315"/>
                                  <a:pt x="287655" y="742315"/>
                                </a:cubicBezTo>
                                <a:cubicBezTo>
                                  <a:pt x="286385" y="744855"/>
                                  <a:pt x="287655" y="744855"/>
                                  <a:pt x="286385" y="747395"/>
                                </a:cubicBezTo>
                                <a:cubicBezTo>
                                  <a:pt x="282575" y="747395"/>
                                  <a:pt x="274955" y="744855"/>
                                  <a:pt x="276225" y="751205"/>
                                </a:cubicBezTo>
                                <a:cubicBezTo>
                                  <a:pt x="274955" y="749935"/>
                                  <a:pt x="272415" y="749935"/>
                                  <a:pt x="273685" y="748665"/>
                                </a:cubicBezTo>
                                <a:cubicBezTo>
                                  <a:pt x="273685" y="752475"/>
                                  <a:pt x="268605" y="756285"/>
                                  <a:pt x="262255" y="753745"/>
                                </a:cubicBezTo>
                                <a:cubicBezTo>
                                  <a:pt x="262255" y="755015"/>
                                  <a:pt x="262255" y="756285"/>
                                  <a:pt x="263525" y="757555"/>
                                </a:cubicBezTo>
                                <a:cubicBezTo>
                                  <a:pt x="259715" y="758825"/>
                                  <a:pt x="254635" y="758825"/>
                                  <a:pt x="252095" y="762635"/>
                                </a:cubicBezTo>
                                <a:cubicBezTo>
                                  <a:pt x="249555" y="761365"/>
                                  <a:pt x="249555" y="760095"/>
                                  <a:pt x="249555" y="758825"/>
                                </a:cubicBezTo>
                                <a:cubicBezTo>
                                  <a:pt x="243205" y="762635"/>
                                  <a:pt x="235585" y="761365"/>
                                  <a:pt x="231775" y="771525"/>
                                </a:cubicBezTo>
                                <a:cubicBezTo>
                                  <a:pt x="227965" y="770255"/>
                                  <a:pt x="225425" y="768985"/>
                                  <a:pt x="227965" y="765175"/>
                                </a:cubicBezTo>
                                <a:cubicBezTo>
                                  <a:pt x="224155" y="765175"/>
                                  <a:pt x="220345" y="767715"/>
                                  <a:pt x="216535" y="767715"/>
                                </a:cubicBezTo>
                                <a:cubicBezTo>
                                  <a:pt x="217805" y="763905"/>
                                  <a:pt x="224155" y="757555"/>
                                  <a:pt x="229235" y="758825"/>
                                </a:cubicBezTo>
                                <a:cubicBezTo>
                                  <a:pt x="225425" y="753745"/>
                                  <a:pt x="233045" y="747395"/>
                                  <a:pt x="226695" y="746125"/>
                                </a:cubicBezTo>
                                <a:cubicBezTo>
                                  <a:pt x="230505" y="739775"/>
                                  <a:pt x="230505" y="747395"/>
                                  <a:pt x="234315" y="749935"/>
                                </a:cubicBezTo>
                                <a:cubicBezTo>
                                  <a:pt x="236855" y="748665"/>
                                  <a:pt x="239395" y="747395"/>
                                  <a:pt x="241935" y="747395"/>
                                </a:cubicBezTo>
                                <a:cubicBezTo>
                                  <a:pt x="243205" y="744855"/>
                                  <a:pt x="236855" y="744855"/>
                                  <a:pt x="236855" y="742315"/>
                                </a:cubicBezTo>
                                <a:cubicBezTo>
                                  <a:pt x="239395" y="738505"/>
                                  <a:pt x="241935" y="737235"/>
                                  <a:pt x="244475" y="738505"/>
                                </a:cubicBezTo>
                                <a:lnTo>
                                  <a:pt x="244475" y="735965"/>
                                </a:lnTo>
                                <a:lnTo>
                                  <a:pt x="247015" y="735965"/>
                                </a:lnTo>
                                <a:cubicBezTo>
                                  <a:pt x="248285" y="732155"/>
                                  <a:pt x="252095" y="730885"/>
                                  <a:pt x="255905" y="725805"/>
                                </a:cubicBezTo>
                                <a:cubicBezTo>
                                  <a:pt x="252095" y="724535"/>
                                  <a:pt x="255905" y="720725"/>
                                  <a:pt x="254635" y="719455"/>
                                </a:cubicBezTo>
                                <a:cubicBezTo>
                                  <a:pt x="249555" y="719455"/>
                                  <a:pt x="247015" y="725805"/>
                                  <a:pt x="240665" y="723265"/>
                                </a:cubicBezTo>
                                <a:cubicBezTo>
                                  <a:pt x="245745" y="720725"/>
                                  <a:pt x="243205" y="716915"/>
                                  <a:pt x="249555" y="711835"/>
                                </a:cubicBezTo>
                                <a:cubicBezTo>
                                  <a:pt x="250825" y="714375"/>
                                  <a:pt x="254635" y="713105"/>
                                  <a:pt x="258445" y="714375"/>
                                </a:cubicBezTo>
                                <a:cubicBezTo>
                                  <a:pt x="259715" y="714375"/>
                                  <a:pt x="258445" y="716915"/>
                                  <a:pt x="258445" y="716915"/>
                                </a:cubicBezTo>
                                <a:cubicBezTo>
                                  <a:pt x="259715" y="716915"/>
                                  <a:pt x="260985" y="715645"/>
                                  <a:pt x="259715" y="714375"/>
                                </a:cubicBezTo>
                                <a:cubicBezTo>
                                  <a:pt x="259715" y="713105"/>
                                  <a:pt x="260985" y="711835"/>
                                  <a:pt x="260985" y="710565"/>
                                </a:cubicBezTo>
                                <a:lnTo>
                                  <a:pt x="259715" y="708025"/>
                                </a:lnTo>
                                <a:lnTo>
                                  <a:pt x="260985" y="706755"/>
                                </a:lnTo>
                                <a:cubicBezTo>
                                  <a:pt x="259715" y="706755"/>
                                  <a:pt x="259715" y="705485"/>
                                  <a:pt x="260985" y="705485"/>
                                </a:cubicBezTo>
                                <a:cubicBezTo>
                                  <a:pt x="263525" y="702945"/>
                                  <a:pt x="266065" y="701675"/>
                                  <a:pt x="269875" y="701675"/>
                                </a:cubicBezTo>
                                <a:cubicBezTo>
                                  <a:pt x="271145" y="701675"/>
                                  <a:pt x="271145" y="700405"/>
                                  <a:pt x="271145" y="699135"/>
                                </a:cubicBezTo>
                                <a:cubicBezTo>
                                  <a:pt x="271145" y="697865"/>
                                  <a:pt x="269875" y="697865"/>
                                  <a:pt x="268605" y="697865"/>
                                </a:cubicBezTo>
                                <a:cubicBezTo>
                                  <a:pt x="264795" y="699135"/>
                                  <a:pt x="262255" y="700405"/>
                                  <a:pt x="258445" y="702945"/>
                                </a:cubicBezTo>
                                <a:lnTo>
                                  <a:pt x="258445" y="702945"/>
                                </a:lnTo>
                                <a:cubicBezTo>
                                  <a:pt x="257175" y="701675"/>
                                  <a:pt x="257175" y="701675"/>
                                  <a:pt x="255905" y="702945"/>
                                </a:cubicBezTo>
                                <a:cubicBezTo>
                                  <a:pt x="264795" y="691515"/>
                                  <a:pt x="285115" y="691515"/>
                                  <a:pt x="295275" y="680085"/>
                                </a:cubicBezTo>
                                <a:lnTo>
                                  <a:pt x="295275" y="678815"/>
                                </a:lnTo>
                                <a:lnTo>
                                  <a:pt x="296545" y="677545"/>
                                </a:lnTo>
                                <a:cubicBezTo>
                                  <a:pt x="292735" y="675005"/>
                                  <a:pt x="302895" y="669925"/>
                                  <a:pt x="299085" y="676275"/>
                                </a:cubicBezTo>
                                <a:lnTo>
                                  <a:pt x="301625" y="676275"/>
                                </a:lnTo>
                                <a:lnTo>
                                  <a:pt x="301625" y="678815"/>
                                </a:lnTo>
                                <a:cubicBezTo>
                                  <a:pt x="309245" y="677545"/>
                                  <a:pt x="315595" y="671195"/>
                                  <a:pt x="324485" y="672465"/>
                                </a:cubicBezTo>
                                <a:cubicBezTo>
                                  <a:pt x="329565" y="664845"/>
                                  <a:pt x="330835" y="663575"/>
                                  <a:pt x="337185" y="659765"/>
                                </a:cubicBezTo>
                                <a:lnTo>
                                  <a:pt x="334645" y="659765"/>
                                </a:lnTo>
                                <a:lnTo>
                                  <a:pt x="335915" y="658495"/>
                                </a:lnTo>
                                <a:cubicBezTo>
                                  <a:pt x="334645" y="658495"/>
                                  <a:pt x="335915" y="657225"/>
                                  <a:pt x="335915" y="655955"/>
                                </a:cubicBezTo>
                                <a:lnTo>
                                  <a:pt x="332105" y="654685"/>
                                </a:lnTo>
                                <a:lnTo>
                                  <a:pt x="334645" y="652145"/>
                                </a:lnTo>
                                <a:cubicBezTo>
                                  <a:pt x="334645" y="650875"/>
                                  <a:pt x="333375" y="650875"/>
                                  <a:pt x="334645" y="649605"/>
                                </a:cubicBezTo>
                                <a:cubicBezTo>
                                  <a:pt x="337185" y="650875"/>
                                  <a:pt x="337185" y="652145"/>
                                  <a:pt x="337185" y="653415"/>
                                </a:cubicBezTo>
                                <a:lnTo>
                                  <a:pt x="338455" y="654685"/>
                                </a:lnTo>
                                <a:lnTo>
                                  <a:pt x="337185" y="655955"/>
                                </a:lnTo>
                                <a:cubicBezTo>
                                  <a:pt x="337185" y="655955"/>
                                  <a:pt x="338455" y="655955"/>
                                  <a:pt x="338455" y="655955"/>
                                </a:cubicBezTo>
                                <a:lnTo>
                                  <a:pt x="339725" y="655955"/>
                                </a:lnTo>
                                <a:lnTo>
                                  <a:pt x="340995" y="657225"/>
                                </a:lnTo>
                                <a:cubicBezTo>
                                  <a:pt x="344805" y="655955"/>
                                  <a:pt x="348615" y="654685"/>
                                  <a:pt x="351155" y="650875"/>
                                </a:cubicBezTo>
                                <a:lnTo>
                                  <a:pt x="349885" y="650875"/>
                                </a:lnTo>
                                <a:lnTo>
                                  <a:pt x="348615" y="649605"/>
                                </a:lnTo>
                                <a:cubicBezTo>
                                  <a:pt x="348615" y="649605"/>
                                  <a:pt x="347345" y="649605"/>
                                  <a:pt x="347345" y="649605"/>
                                </a:cubicBezTo>
                                <a:cubicBezTo>
                                  <a:pt x="344805" y="644525"/>
                                  <a:pt x="353695" y="647065"/>
                                  <a:pt x="354965" y="644525"/>
                                </a:cubicBezTo>
                                <a:cubicBezTo>
                                  <a:pt x="354965" y="643255"/>
                                  <a:pt x="352425" y="641985"/>
                                  <a:pt x="351155" y="640715"/>
                                </a:cubicBezTo>
                                <a:cubicBezTo>
                                  <a:pt x="352425" y="639445"/>
                                  <a:pt x="352425" y="636905"/>
                                  <a:pt x="353695" y="635635"/>
                                </a:cubicBezTo>
                                <a:cubicBezTo>
                                  <a:pt x="361315" y="638175"/>
                                  <a:pt x="366395" y="634365"/>
                                  <a:pt x="370205" y="629285"/>
                                </a:cubicBezTo>
                                <a:lnTo>
                                  <a:pt x="368935" y="629285"/>
                                </a:lnTo>
                                <a:lnTo>
                                  <a:pt x="368935" y="628015"/>
                                </a:lnTo>
                                <a:cubicBezTo>
                                  <a:pt x="367665" y="625475"/>
                                  <a:pt x="371475" y="621665"/>
                                  <a:pt x="372745" y="621665"/>
                                </a:cubicBezTo>
                                <a:cubicBezTo>
                                  <a:pt x="372745" y="622935"/>
                                  <a:pt x="374015" y="624205"/>
                                  <a:pt x="375285" y="624205"/>
                                </a:cubicBezTo>
                                <a:lnTo>
                                  <a:pt x="377825" y="624205"/>
                                </a:lnTo>
                                <a:lnTo>
                                  <a:pt x="376555" y="625475"/>
                                </a:lnTo>
                                <a:cubicBezTo>
                                  <a:pt x="381635" y="626745"/>
                                  <a:pt x="382905" y="617855"/>
                                  <a:pt x="385445" y="615315"/>
                                </a:cubicBezTo>
                                <a:cubicBezTo>
                                  <a:pt x="394335" y="615315"/>
                                  <a:pt x="395605" y="607695"/>
                                  <a:pt x="403225" y="608965"/>
                                </a:cubicBezTo>
                                <a:cubicBezTo>
                                  <a:pt x="404495" y="606425"/>
                                  <a:pt x="403225" y="601345"/>
                                  <a:pt x="408305" y="602615"/>
                                </a:cubicBezTo>
                                <a:lnTo>
                                  <a:pt x="408305" y="600075"/>
                                </a:lnTo>
                                <a:lnTo>
                                  <a:pt x="409575" y="601345"/>
                                </a:lnTo>
                                <a:cubicBezTo>
                                  <a:pt x="410845" y="600075"/>
                                  <a:pt x="410845" y="601345"/>
                                  <a:pt x="410845" y="601345"/>
                                </a:cubicBezTo>
                                <a:cubicBezTo>
                                  <a:pt x="413385" y="601345"/>
                                  <a:pt x="410845" y="600075"/>
                                  <a:pt x="412115" y="597535"/>
                                </a:cubicBezTo>
                                <a:cubicBezTo>
                                  <a:pt x="417195" y="600075"/>
                                  <a:pt x="418465" y="597535"/>
                                  <a:pt x="424815" y="598805"/>
                                </a:cubicBezTo>
                                <a:lnTo>
                                  <a:pt x="424815" y="597535"/>
                                </a:lnTo>
                                <a:lnTo>
                                  <a:pt x="426085" y="597535"/>
                                </a:lnTo>
                                <a:cubicBezTo>
                                  <a:pt x="426085" y="596265"/>
                                  <a:pt x="424815" y="594995"/>
                                  <a:pt x="424815" y="592455"/>
                                </a:cubicBezTo>
                                <a:cubicBezTo>
                                  <a:pt x="426085" y="591185"/>
                                  <a:pt x="426085" y="593725"/>
                                  <a:pt x="428625" y="593725"/>
                                </a:cubicBezTo>
                                <a:cubicBezTo>
                                  <a:pt x="428625" y="592455"/>
                                  <a:pt x="429895" y="591185"/>
                                  <a:pt x="429895" y="589915"/>
                                </a:cubicBezTo>
                                <a:cubicBezTo>
                                  <a:pt x="436245" y="596265"/>
                                  <a:pt x="443865" y="586105"/>
                                  <a:pt x="450215" y="586105"/>
                                </a:cubicBezTo>
                                <a:cubicBezTo>
                                  <a:pt x="452755" y="582295"/>
                                  <a:pt x="448945" y="581025"/>
                                  <a:pt x="448945" y="578485"/>
                                </a:cubicBezTo>
                                <a:cubicBezTo>
                                  <a:pt x="452755" y="578485"/>
                                  <a:pt x="452755" y="579755"/>
                                  <a:pt x="457835" y="581025"/>
                                </a:cubicBezTo>
                                <a:cubicBezTo>
                                  <a:pt x="460375" y="578485"/>
                                  <a:pt x="465455" y="570865"/>
                                  <a:pt x="470535" y="567055"/>
                                </a:cubicBezTo>
                                <a:lnTo>
                                  <a:pt x="470535" y="572135"/>
                                </a:lnTo>
                                <a:cubicBezTo>
                                  <a:pt x="470535" y="569595"/>
                                  <a:pt x="474345" y="565785"/>
                                  <a:pt x="470535" y="565785"/>
                                </a:cubicBezTo>
                                <a:lnTo>
                                  <a:pt x="470535" y="564515"/>
                                </a:lnTo>
                                <a:cubicBezTo>
                                  <a:pt x="471805" y="563245"/>
                                  <a:pt x="470535" y="563245"/>
                                  <a:pt x="469265" y="563245"/>
                                </a:cubicBezTo>
                                <a:cubicBezTo>
                                  <a:pt x="470535" y="559435"/>
                                  <a:pt x="471805" y="555625"/>
                                  <a:pt x="474345" y="554355"/>
                                </a:cubicBezTo>
                                <a:cubicBezTo>
                                  <a:pt x="476885" y="555625"/>
                                  <a:pt x="475615" y="556895"/>
                                  <a:pt x="478155" y="558165"/>
                                </a:cubicBezTo>
                                <a:cubicBezTo>
                                  <a:pt x="478155" y="553085"/>
                                  <a:pt x="481965" y="555625"/>
                                  <a:pt x="488315" y="554355"/>
                                </a:cubicBezTo>
                                <a:cubicBezTo>
                                  <a:pt x="487045" y="549275"/>
                                  <a:pt x="495935" y="546735"/>
                                  <a:pt x="499745" y="545465"/>
                                </a:cubicBezTo>
                                <a:cubicBezTo>
                                  <a:pt x="501015" y="546735"/>
                                  <a:pt x="501015" y="548005"/>
                                  <a:pt x="501015" y="549275"/>
                                </a:cubicBezTo>
                                <a:lnTo>
                                  <a:pt x="503555" y="549275"/>
                                </a:lnTo>
                                <a:lnTo>
                                  <a:pt x="503555" y="551815"/>
                                </a:lnTo>
                                <a:cubicBezTo>
                                  <a:pt x="506095" y="551815"/>
                                  <a:pt x="508635" y="551815"/>
                                  <a:pt x="509905" y="548005"/>
                                </a:cubicBezTo>
                                <a:cubicBezTo>
                                  <a:pt x="508635" y="545465"/>
                                  <a:pt x="504825" y="544195"/>
                                  <a:pt x="506095" y="541655"/>
                                </a:cubicBezTo>
                                <a:cubicBezTo>
                                  <a:pt x="508635" y="541655"/>
                                  <a:pt x="511175" y="542925"/>
                                  <a:pt x="516255" y="544195"/>
                                </a:cubicBezTo>
                                <a:lnTo>
                                  <a:pt x="516255" y="541655"/>
                                </a:lnTo>
                                <a:lnTo>
                                  <a:pt x="517525" y="542925"/>
                                </a:lnTo>
                                <a:cubicBezTo>
                                  <a:pt x="522605" y="536575"/>
                                  <a:pt x="535305" y="541655"/>
                                  <a:pt x="535305" y="531495"/>
                                </a:cubicBezTo>
                                <a:lnTo>
                                  <a:pt x="534035" y="530225"/>
                                </a:lnTo>
                                <a:lnTo>
                                  <a:pt x="535305" y="528955"/>
                                </a:lnTo>
                                <a:cubicBezTo>
                                  <a:pt x="534035" y="527685"/>
                                  <a:pt x="534035" y="526415"/>
                                  <a:pt x="532765" y="526415"/>
                                </a:cubicBezTo>
                                <a:cubicBezTo>
                                  <a:pt x="541655" y="518795"/>
                                  <a:pt x="554355" y="520065"/>
                                  <a:pt x="564515" y="513715"/>
                                </a:cubicBezTo>
                                <a:cubicBezTo>
                                  <a:pt x="567055" y="514985"/>
                                  <a:pt x="568325" y="518795"/>
                                  <a:pt x="572135" y="517525"/>
                                </a:cubicBezTo>
                                <a:cubicBezTo>
                                  <a:pt x="572135" y="504825"/>
                                  <a:pt x="588645" y="506095"/>
                                  <a:pt x="596265" y="502285"/>
                                </a:cubicBezTo>
                                <a:cubicBezTo>
                                  <a:pt x="597535" y="502285"/>
                                  <a:pt x="597535" y="499745"/>
                                  <a:pt x="597535" y="498475"/>
                                </a:cubicBezTo>
                                <a:cubicBezTo>
                                  <a:pt x="602615" y="497205"/>
                                  <a:pt x="606425" y="497205"/>
                                  <a:pt x="610235" y="497205"/>
                                </a:cubicBezTo>
                                <a:cubicBezTo>
                                  <a:pt x="615315" y="489585"/>
                                  <a:pt x="625475" y="490855"/>
                                  <a:pt x="633095" y="487045"/>
                                </a:cubicBezTo>
                                <a:cubicBezTo>
                                  <a:pt x="640715" y="484505"/>
                                  <a:pt x="645795" y="475615"/>
                                  <a:pt x="655955" y="478155"/>
                                </a:cubicBezTo>
                                <a:cubicBezTo>
                                  <a:pt x="661035" y="470535"/>
                                  <a:pt x="671195" y="474345"/>
                                  <a:pt x="677545" y="465455"/>
                                </a:cubicBezTo>
                                <a:cubicBezTo>
                                  <a:pt x="675005" y="465455"/>
                                  <a:pt x="673735" y="465455"/>
                                  <a:pt x="672465" y="462915"/>
                                </a:cubicBezTo>
                                <a:cubicBezTo>
                                  <a:pt x="676275" y="462915"/>
                                  <a:pt x="680085" y="460375"/>
                                  <a:pt x="683895" y="461645"/>
                                </a:cubicBezTo>
                                <a:lnTo>
                                  <a:pt x="686435" y="461645"/>
                                </a:lnTo>
                                <a:lnTo>
                                  <a:pt x="687705" y="464185"/>
                                </a:lnTo>
                                <a:cubicBezTo>
                                  <a:pt x="688975" y="464185"/>
                                  <a:pt x="688975" y="464185"/>
                                  <a:pt x="690245" y="464185"/>
                                </a:cubicBezTo>
                                <a:cubicBezTo>
                                  <a:pt x="685165" y="459105"/>
                                  <a:pt x="694055" y="459105"/>
                                  <a:pt x="696595" y="456565"/>
                                </a:cubicBezTo>
                                <a:cubicBezTo>
                                  <a:pt x="697865" y="455295"/>
                                  <a:pt x="696595" y="454025"/>
                                  <a:pt x="696595" y="454025"/>
                                </a:cubicBezTo>
                                <a:cubicBezTo>
                                  <a:pt x="700405" y="451485"/>
                                  <a:pt x="704215" y="455295"/>
                                  <a:pt x="704215" y="450215"/>
                                </a:cubicBezTo>
                                <a:cubicBezTo>
                                  <a:pt x="706755" y="447675"/>
                                  <a:pt x="705485" y="452755"/>
                                  <a:pt x="708025" y="451485"/>
                                </a:cubicBezTo>
                                <a:cubicBezTo>
                                  <a:pt x="709295" y="448945"/>
                                  <a:pt x="710565" y="447675"/>
                                  <a:pt x="711835" y="446405"/>
                                </a:cubicBezTo>
                                <a:lnTo>
                                  <a:pt x="711835" y="443865"/>
                                </a:lnTo>
                                <a:lnTo>
                                  <a:pt x="714375" y="443865"/>
                                </a:lnTo>
                                <a:cubicBezTo>
                                  <a:pt x="714375" y="442595"/>
                                  <a:pt x="713105" y="442595"/>
                                  <a:pt x="714375" y="441325"/>
                                </a:cubicBezTo>
                                <a:cubicBezTo>
                                  <a:pt x="715645" y="441325"/>
                                  <a:pt x="715645" y="441325"/>
                                  <a:pt x="716915" y="441325"/>
                                </a:cubicBezTo>
                                <a:lnTo>
                                  <a:pt x="716915" y="438785"/>
                                </a:lnTo>
                                <a:lnTo>
                                  <a:pt x="718185" y="437515"/>
                                </a:lnTo>
                                <a:cubicBezTo>
                                  <a:pt x="719455" y="434975"/>
                                  <a:pt x="714375" y="434975"/>
                                  <a:pt x="715645" y="432435"/>
                                </a:cubicBezTo>
                                <a:cubicBezTo>
                                  <a:pt x="718185" y="433705"/>
                                  <a:pt x="719455" y="429895"/>
                                  <a:pt x="723265" y="432435"/>
                                </a:cubicBezTo>
                                <a:cubicBezTo>
                                  <a:pt x="721995" y="434975"/>
                                  <a:pt x="720725" y="437515"/>
                                  <a:pt x="718185" y="438785"/>
                                </a:cubicBezTo>
                                <a:lnTo>
                                  <a:pt x="718185" y="441325"/>
                                </a:lnTo>
                                <a:lnTo>
                                  <a:pt x="716915" y="442595"/>
                                </a:lnTo>
                                <a:cubicBezTo>
                                  <a:pt x="718185" y="443865"/>
                                  <a:pt x="716915" y="445135"/>
                                  <a:pt x="716915" y="446405"/>
                                </a:cubicBezTo>
                                <a:lnTo>
                                  <a:pt x="710565" y="445135"/>
                                </a:lnTo>
                                <a:cubicBezTo>
                                  <a:pt x="711835" y="446405"/>
                                  <a:pt x="713105" y="448945"/>
                                  <a:pt x="714375" y="448945"/>
                                </a:cubicBezTo>
                                <a:cubicBezTo>
                                  <a:pt x="715645" y="448945"/>
                                  <a:pt x="716915" y="447675"/>
                                  <a:pt x="718185" y="447675"/>
                                </a:cubicBezTo>
                                <a:lnTo>
                                  <a:pt x="718185" y="450215"/>
                                </a:lnTo>
                                <a:cubicBezTo>
                                  <a:pt x="721995" y="450215"/>
                                  <a:pt x="735965" y="447675"/>
                                  <a:pt x="730885" y="442595"/>
                                </a:cubicBezTo>
                                <a:cubicBezTo>
                                  <a:pt x="734695" y="438785"/>
                                  <a:pt x="741045" y="441325"/>
                                  <a:pt x="744855" y="438785"/>
                                </a:cubicBezTo>
                                <a:lnTo>
                                  <a:pt x="743585" y="437515"/>
                                </a:lnTo>
                                <a:lnTo>
                                  <a:pt x="744855" y="436245"/>
                                </a:lnTo>
                                <a:cubicBezTo>
                                  <a:pt x="741045" y="433705"/>
                                  <a:pt x="752475" y="428625"/>
                                  <a:pt x="748665" y="433705"/>
                                </a:cubicBezTo>
                                <a:lnTo>
                                  <a:pt x="749935" y="434975"/>
                                </a:lnTo>
                                <a:lnTo>
                                  <a:pt x="749935" y="437515"/>
                                </a:lnTo>
                                <a:cubicBezTo>
                                  <a:pt x="756285" y="437515"/>
                                  <a:pt x="761365" y="437515"/>
                                  <a:pt x="762635" y="431165"/>
                                </a:cubicBezTo>
                                <a:lnTo>
                                  <a:pt x="760095" y="432435"/>
                                </a:lnTo>
                                <a:lnTo>
                                  <a:pt x="760095" y="429895"/>
                                </a:lnTo>
                                <a:cubicBezTo>
                                  <a:pt x="758825" y="429895"/>
                                  <a:pt x="756285" y="429895"/>
                                  <a:pt x="756285" y="428625"/>
                                </a:cubicBezTo>
                                <a:cubicBezTo>
                                  <a:pt x="758825" y="428625"/>
                                  <a:pt x="761365" y="422275"/>
                                  <a:pt x="762635" y="427355"/>
                                </a:cubicBezTo>
                                <a:lnTo>
                                  <a:pt x="763905" y="426085"/>
                                </a:lnTo>
                                <a:lnTo>
                                  <a:pt x="763905" y="428625"/>
                                </a:lnTo>
                                <a:cubicBezTo>
                                  <a:pt x="765175" y="428625"/>
                                  <a:pt x="763905" y="429895"/>
                                  <a:pt x="763905" y="431165"/>
                                </a:cubicBezTo>
                                <a:cubicBezTo>
                                  <a:pt x="771525" y="429895"/>
                                  <a:pt x="777875" y="426085"/>
                                  <a:pt x="785495" y="423545"/>
                                </a:cubicBezTo>
                                <a:cubicBezTo>
                                  <a:pt x="788035" y="421005"/>
                                  <a:pt x="781685" y="419735"/>
                                  <a:pt x="785495" y="417195"/>
                                </a:cubicBezTo>
                                <a:lnTo>
                                  <a:pt x="782955" y="417195"/>
                                </a:lnTo>
                                <a:lnTo>
                                  <a:pt x="782955" y="415925"/>
                                </a:lnTo>
                                <a:cubicBezTo>
                                  <a:pt x="785495" y="415925"/>
                                  <a:pt x="786765" y="415925"/>
                                  <a:pt x="788035" y="414655"/>
                                </a:cubicBezTo>
                                <a:cubicBezTo>
                                  <a:pt x="790575" y="413385"/>
                                  <a:pt x="793115" y="412115"/>
                                  <a:pt x="794385" y="409575"/>
                                </a:cubicBezTo>
                                <a:cubicBezTo>
                                  <a:pt x="794385" y="408305"/>
                                  <a:pt x="794385" y="408305"/>
                                  <a:pt x="793115" y="408305"/>
                                </a:cubicBezTo>
                                <a:cubicBezTo>
                                  <a:pt x="793115" y="408305"/>
                                  <a:pt x="791845" y="408305"/>
                                  <a:pt x="791845" y="408305"/>
                                </a:cubicBezTo>
                                <a:cubicBezTo>
                                  <a:pt x="790575" y="407035"/>
                                  <a:pt x="788035" y="405765"/>
                                  <a:pt x="785495" y="405765"/>
                                </a:cubicBezTo>
                                <a:lnTo>
                                  <a:pt x="791845" y="408305"/>
                                </a:lnTo>
                                <a:cubicBezTo>
                                  <a:pt x="790575" y="410845"/>
                                  <a:pt x="789305" y="410845"/>
                                  <a:pt x="786765" y="412115"/>
                                </a:cubicBezTo>
                                <a:cubicBezTo>
                                  <a:pt x="785495" y="413385"/>
                                  <a:pt x="784225" y="413385"/>
                                  <a:pt x="782955" y="414655"/>
                                </a:cubicBezTo>
                                <a:lnTo>
                                  <a:pt x="782955" y="414655"/>
                                </a:lnTo>
                                <a:cubicBezTo>
                                  <a:pt x="766445" y="414655"/>
                                  <a:pt x="753745" y="424815"/>
                                  <a:pt x="737235" y="424815"/>
                                </a:cubicBezTo>
                                <a:cubicBezTo>
                                  <a:pt x="737235" y="426085"/>
                                  <a:pt x="738505" y="427355"/>
                                  <a:pt x="738505" y="429895"/>
                                </a:cubicBezTo>
                                <a:cubicBezTo>
                                  <a:pt x="735965" y="427355"/>
                                  <a:pt x="728345" y="431165"/>
                                  <a:pt x="724535" y="431165"/>
                                </a:cubicBezTo>
                                <a:cubicBezTo>
                                  <a:pt x="724535" y="427355"/>
                                  <a:pt x="732155" y="424815"/>
                                  <a:pt x="735965" y="422275"/>
                                </a:cubicBezTo>
                                <a:cubicBezTo>
                                  <a:pt x="735965" y="419735"/>
                                  <a:pt x="734695" y="422275"/>
                                  <a:pt x="733425" y="421005"/>
                                </a:cubicBezTo>
                                <a:cubicBezTo>
                                  <a:pt x="738505" y="414655"/>
                                  <a:pt x="744855" y="414655"/>
                                  <a:pt x="752475" y="415925"/>
                                </a:cubicBezTo>
                                <a:cubicBezTo>
                                  <a:pt x="755015" y="412115"/>
                                  <a:pt x="753745" y="410845"/>
                                  <a:pt x="753745" y="408305"/>
                                </a:cubicBezTo>
                                <a:lnTo>
                                  <a:pt x="752475" y="408305"/>
                                </a:lnTo>
                                <a:lnTo>
                                  <a:pt x="751205" y="408305"/>
                                </a:lnTo>
                                <a:cubicBezTo>
                                  <a:pt x="749935" y="408305"/>
                                  <a:pt x="748665" y="407035"/>
                                  <a:pt x="747395" y="407035"/>
                                </a:cubicBezTo>
                                <a:cubicBezTo>
                                  <a:pt x="747395" y="405765"/>
                                  <a:pt x="748665" y="405765"/>
                                  <a:pt x="748665" y="404495"/>
                                </a:cubicBezTo>
                                <a:cubicBezTo>
                                  <a:pt x="749935" y="404495"/>
                                  <a:pt x="751205" y="405765"/>
                                  <a:pt x="752475" y="405765"/>
                                </a:cubicBezTo>
                                <a:lnTo>
                                  <a:pt x="755015" y="405765"/>
                                </a:lnTo>
                                <a:lnTo>
                                  <a:pt x="755015" y="408305"/>
                                </a:lnTo>
                                <a:cubicBezTo>
                                  <a:pt x="760095" y="407035"/>
                                  <a:pt x="762635" y="405765"/>
                                  <a:pt x="766445" y="408305"/>
                                </a:cubicBezTo>
                                <a:cubicBezTo>
                                  <a:pt x="765175" y="404495"/>
                                  <a:pt x="767715" y="407035"/>
                                  <a:pt x="768985" y="403225"/>
                                </a:cubicBezTo>
                                <a:cubicBezTo>
                                  <a:pt x="766445" y="401955"/>
                                  <a:pt x="766445" y="400685"/>
                                  <a:pt x="765175" y="399415"/>
                                </a:cubicBezTo>
                                <a:cubicBezTo>
                                  <a:pt x="767715" y="396875"/>
                                  <a:pt x="771525" y="395605"/>
                                  <a:pt x="774065" y="393065"/>
                                </a:cubicBezTo>
                                <a:cubicBezTo>
                                  <a:pt x="777875" y="394335"/>
                                  <a:pt x="776605" y="396875"/>
                                  <a:pt x="780415" y="395605"/>
                                </a:cubicBezTo>
                                <a:cubicBezTo>
                                  <a:pt x="779145" y="389255"/>
                                  <a:pt x="786765" y="391795"/>
                                  <a:pt x="788035" y="390525"/>
                                </a:cubicBezTo>
                                <a:cubicBezTo>
                                  <a:pt x="788035" y="390525"/>
                                  <a:pt x="786765" y="387985"/>
                                  <a:pt x="788035" y="387985"/>
                                </a:cubicBezTo>
                                <a:cubicBezTo>
                                  <a:pt x="789305" y="386715"/>
                                  <a:pt x="791845" y="389255"/>
                                  <a:pt x="794385" y="387985"/>
                                </a:cubicBezTo>
                                <a:cubicBezTo>
                                  <a:pt x="796925" y="386715"/>
                                  <a:pt x="796925" y="384175"/>
                                  <a:pt x="798195" y="382905"/>
                                </a:cubicBezTo>
                                <a:cubicBezTo>
                                  <a:pt x="802005" y="380365"/>
                                  <a:pt x="805815" y="381635"/>
                                  <a:pt x="808355" y="377825"/>
                                </a:cubicBezTo>
                                <a:cubicBezTo>
                                  <a:pt x="813435" y="381635"/>
                                  <a:pt x="815975" y="379095"/>
                                  <a:pt x="819785" y="379095"/>
                                </a:cubicBezTo>
                                <a:cubicBezTo>
                                  <a:pt x="815975" y="376555"/>
                                  <a:pt x="819785" y="375285"/>
                                  <a:pt x="823595" y="374015"/>
                                </a:cubicBezTo>
                                <a:lnTo>
                                  <a:pt x="822325" y="372745"/>
                                </a:lnTo>
                                <a:lnTo>
                                  <a:pt x="821055" y="370205"/>
                                </a:lnTo>
                                <a:cubicBezTo>
                                  <a:pt x="819785" y="370205"/>
                                  <a:pt x="818515" y="368935"/>
                                  <a:pt x="819785" y="367665"/>
                                </a:cubicBezTo>
                                <a:lnTo>
                                  <a:pt x="817245" y="367665"/>
                                </a:lnTo>
                                <a:lnTo>
                                  <a:pt x="815975" y="366395"/>
                                </a:lnTo>
                                <a:cubicBezTo>
                                  <a:pt x="814705" y="366395"/>
                                  <a:pt x="814705" y="366395"/>
                                  <a:pt x="813435" y="366395"/>
                                </a:cubicBezTo>
                                <a:cubicBezTo>
                                  <a:pt x="814705" y="363855"/>
                                  <a:pt x="815975" y="362585"/>
                                  <a:pt x="817245" y="363855"/>
                                </a:cubicBezTo>
                                <a:cubicBezTo>
                                  <a:pt x="817245" y="363855"/>
                                  <a:pt x="817245" y="365125"/>
                                  <a:pt x="817245" y="365125"/>
                                </a:cubicBezTo>
                                <a:lnTo>
                                  <a:pt x="819785" y="365125"/>
                                </a:lnTo>
                                <a:lnTo>
                                  <a:pt x="821055" y="366395"/>
                                </a:lnTo>
                                <a:cubicBezTo>
                                  <a:pt x="822325" y="366395"/>
                                  <a:pt x="827405" y="366395"/>
                                  <a:pt x="826135" y="368935"/>
                                </a:cubicBezTo>
                                <a:lnTo>
                                  <a:pt x="827405" y="371475"/>
                                </a:lnTo>
                                <a:lnTo>
                                  <a:pt x="827405" y="374015"/>
                                </a:lnTo>
                                <a:cubicBezTo>
                                  <a:pt x="831215" y="372745"/>
                                  <a:pt x="833755" y="370205"/>
                                  <a:pt x="837565" y="368935"/>
                                </a:cubicBezTo>
                                <a:cubicBezTo>
                                  <a:pt x="836295" y="367665"/>
                                  <a:pt x="835025" y="368935"/>
                                  <a:pt x="833755" y="367665"/>
                                </a:cubicBezTo>
                                <a:cubicBezTo>
                                  <a:pt x="835025" y="365125"/>
                                  <a:pt x="837565" y="366395"/>
                                  <a:pt x="838835" y="362585"/>
                                </a:cubicBezTo>
                                <a:cubicBezTo>
                                  <a:pt x="838835" y="363855"/>
                                  <a:pt x="841375" y="365125"/>
                                  <a:pt x="842645" y="366395"/>
                                </a:cubicBezTo>
                                <a:cubicBezTo>
                                  <a:pt x="842645" y="363855"/>
                                  <a:pt x="843915" y="361315"/>
                                  <a:pt x="840105" y="360045"/>
                                </a:cubicBezTo>
                                <a:cubicBezTo>
                                  <a:pt x="843915" y="358775"/>
                                  <a:pt x="846455" y="356235"/>
                                  <a:pt x="842645" y="352425"/>
                                </a:cubicBezTo>
                                <a:cubicBezTo>
                                  <a:pt x="846455" y="349885"/>
                                  <a:pt x="854075" y="352425"/>
                                  <a:pt x="856615" y="344805"/>
                                </a:cubicBezTo>
                                <a:lnTo>
                                  <a:pt x="854075" y="344805"/>
                                </a:lnTo>
                                <a:lnTo>
                                  <a:pt x="854075" y="343535"/>
                                </a:lnTo>
                                <a:cubicBezTo>
                                  <a:pt x="862965" y="344805"/>
                                  <a:pt x="870585" y="342265"/>
                                  <a:pt x="876935" y="338455"/>
                                </a:cubicBezTo>
                                <a:cubicBezTo>
                                  <a:pt x="876935" y="338455"/>
                                  <a:pt x="876935" y="337185"/>
                                  <a:pt x="876935" y="337185"/>
                                </a:cubicBezTo>
                                <a:cubicBezTo>
                                  <a:pt x="876935" y="337185"/>
                                  <a:pt x="875665" y="335915"/>
                                  <a:pt x="875665" y="337185"/>
                                </a:cubicBezTo>
                                <a:cubicBezTo>
                                  <a:pt x="869315" y="340995"/>
                                  <a:pt x="862965" y="343535"/>
                                  <a:pt x="855345" y="344805"/>
                                </a:cubicBezTo>
                                <a:lnTo>
                                  <a:pt x="855345" y="343535"/>
                                </a:lnTo>
                                <a:cubicBezTo>
                                  <a:pt x="842645" y="338455"/>
                                  <a:pt x="837565" y="352425"/>
                                  <a:pt x="824865" y="348615"/>
                                </a:cubicBezTo>
                                <a:cubicBezTo>
                                  <a:pt x="822325" y="353695"/>
                                  <a:pt x="819785" y="352425"/>
                                  <a:pt x="814705" y="353695"/>
                                </a:cubicBezTo>
                                <a:cubicBezTo>
                                  <a:pt x="808355" y="356235"/>
                                  <a:pt x="800735" y="358775"/>
                                  <a:pt x="794385" y="361315"/>
                                </a:cubicBezTo>
                                <a:cubicBezTo>
                                  <a:pt x="790575" y="354965"/>
                                  <a:pt x="784225" y="363855"/>
                                  <a:pt x="785495" y="354965"/>
                                </a:cubicBezTo>
                                <a:cubicBezTo>
                                  <a:pt x="789305" y="351155"/>
                                  <a:pt x="791845" y="353695"/>
                                  <a:pt x="791845" y="347345"/>
                                </a:cubicBezTo>
                                <a:cubicBezTo>
                                  <a:pt x="794385" y="348615"/>
                                  <a:pt x="793115" y="349885"/>
                                  <a:pt x="793115" y="352425"/>
                                </a:cubicBezTo>
                                <a:cubicBezTo>
                                  <a:pt x="795655" y="351155"/>
                                  <a:pt x="798195" y="348615"/>
                                  <a:pt x="798195" y="346075"/>
                                </a:cubicBezTo>
                                <a:cubicBezTo>
                                  <a:pt x="799465" y="344805"/>
                                  <a:pt x="799465" y="347345"/>
                                  <a:pt x="802005" y="347345"/>
                                </a:cubicBezTo>
                                <a:cubicBezTo>
                                  <a:pt x="800735" y="343535"/>
                                  <a:pt x="804545" y="346075"/>
                                  <a:pt x="803275" y="342265"/>
                                </a:cubicBezTo>
                                <a:lnTo>
                                  <a:pt x="802005" y="340995"/>
                                </a:lnTo>
                                <a:cubicBezTo>
                                  <a:pt x="803275" y="342265"/>
                                  <a:pt x="807085" y="342265"/>
                                  <a:pt x="808355" y="340995"/>
                                </a:cubicBezTo>
                                <a:lnTo>
                                  <a:pt x="804545" y="340995"/>
                                </a:lnTo>
                                <a:cubicBezTo>
                                  <a:pt x="804545" y="339725"/>
                                  <a:pt x="803275" y="339725"/>
                                  <a:pt x="802005" y="338455"/>
                                </a:cubicBezTo>
                                <a:cubicBezTo>
                                  <a:pt x="808355" y="333375"/>
                                  <a:pt x="814705" y="332105"/>
                                  <a:pt x="822325" y="333375"/>
                                </a:cubicBezTo>
                                <a:cubicBezTo>
                                  <a:pt x="822325" y="324485"/>
                                  <a:pt x="832485" y="325755"/>
                                  <a:pt x="836295" y="320675"/>
                                </a:cubicBezTo>
                                <a:lnTo>
                                  <a:pt x="836295" y="318135"/>
                                </a:lnTo>
                                <a:lnTo>
                                  <a:pt x="837565" y="316865"/>
                                </a:lnTo>
                                <a:cubicBezTo>
                                  <a:pt x="835025" y="314325"/>
                                  <a:pt x="840105" y="311785"/>
                                  <a:pt x="842645" y="313055"/>
                                </a:cubicBezTo>
                                <a:lnTo>
                                  <a:pt x="842645" y="310515"/>
                                </a:lnTo>
                                <a:lnTo>
                                  <a:pt x="843915" y="311785"/>
                                </a:lnTo>
                                <a:cubicBezTo>
                                  <a:pt x="850265" y="310515"/>
                                  <a:pt x="848995" y="304165"/>
                                  <a:pt x="854075" y="305435"/>
                                </a:cubicBezTo>
                                <a:lnTo>
                                  <a:pt x="854075" y="302895"/>
                                </a:lnTo>
                                <a:lnTo>
                                  <a:pt x="855345" y="301625"/>
                                </a:lnTo>
                                <a:cubicBezTo>
                                  <a:pt x="861695" y="301625"/>
                                  <a:pt x="868045" y="299085"/>
                                  <a:pt x="873125" y="296545"/>
                                </a:cubicBezTo>
                                <a:cubicBezTo>
                                  <a:pt x="873125" y="296545"/>
                                  <a:pt x="874395" y="295275"/>
                                  <a:pt x="874395" y="295275"/>
                                </a:cubicBezTo>
                                <a:cubicBezTo>
                                  <a:pt x="874395" y="295275"/>
                                  <a:pt x="874395" y="294005"/>
                                  <a:pt x="874395" y="294005"/>
                                </a:cubicBezTo>
                                <a:lnTo>
                                  <a:pt x="871855" y="295275"/>
                                </a:lnTo>
                                <a:cubicBezTo>
                                  <a:pt x="865505" y="297815"/>
                                  <a:pt x="860425" y="300355"/>
                                  <a:pt x="855345" y="301625"/>
                                </a:cubicBezTo>
                                <a:cubicBezTo>
                                  <a:pt x="855345" y="300355"/>
                                  <a:pt x="856615" y="300355"/>
                                  <a:pt x="856615" y="299085"/>
                                </a:cubicBezTo>
                                <a:cubicBezTo>
                                  <a:pt x="845185" y="300355"/>
                                  <a:pt x="835025" y="307975"/>
                                  <a:pt x="822325" y="307975"/>
                                </a:cubicBezTo>
                                <a:lnTo>
                                  <a:pt x="822325" y="310515"/>
                                </a:lnTo>
                                <a:lnTo>
                                  <a:pt x="821055" y="309245"/>
                                </a:lnTo>
                                <a:cubicBezTo>
                                  <a:pt x="821055" y="310515"/>
                                  <a:pt x="819785" y="310515"/>
                                  <a:pt x="819785" y="311785"/>
                                </a:cubicBezTo>
                                <a:cubicBezTo>
                                  <a:pt x="818515" y="311785"/>
                                  <a:pt x="817245" y="310515"/>
                                  <a:pt x="818515" y="309245"/>
                                </a:cubicBezTo>
                                <a:lnTo>
                                  <a:pt x="815975" y="309245"/>
                                </a:lnTo>
                                <a:lnTo>
                                  <a:pt x="817245" y="307975"/>
                                </a:lnTo>
                                <a:cubicBezTo>
                                  <a:pt x="813435" y="299085"/>
                                  <a:pt x="799465" y="315595"/>
                                  <a:pt x="807085" y="315595"/>
                                </a:cubicBezTo>
                                <a:cubicBezTo>
                                  <a:pt x="804545" y="318135"/>
                                  <a:pt x="796925" y="321945"/>
                                  <a:pt x="795655" y="318135"/>
                                </a:cubicBezTo>
                                <a:lnTo>
                                  <a:pt x="794385" y="318135"/>
                                </a:lnTo>
                                <a:lnTo>
                                  <a:pt x="793115" y="318135"/>
                                </a:lnTo>
                                <a:cubicBezTo>
                                  <a:pt x="793115" y="318135"/>
                                  <a:pt x="791845" y="318135"/>
                                  <a:pt x="791845" y="316865"/>
                                </a:cubicBezTo>
                                <a:lnTo>
                                  <a:pt x="794385" y="316865"/>
                                </a:lnTo>
                                <a:cubicBezTo>
                                  <a:pt x="795655" y="315595"/>
                                  <a:pt x="795655" y="314325"/>
                                  <a:pt x="795655" y="313055"/>
                                </a:cubicBezTo>
                                <a:cubicBezTo>
                                  <a:pt x="794385" y="313055"/>
                                  <a:pt x="793115" y="313055"/>
                                  <a:pt x="791845" y="313055"/>
                                </a:cubicBezTo>
                                <a:cubicBezTo>
                                  <a:pt x="791845" y="314325"/>
                                  <a:pt x="790575" y="314325"/>
                                  <a:pt x="790575" y="315595"/>
                                </a:cubicBezTo>
                                <a:lnTo>
                                  <a:pt x="789305" y="314325"/>
                                </a:lnTo>
                                <a:cubicBezTo>
                                  <a:pt x="779145" y="316865"/>
                                  <a:pt x="770255" y="318135"/>
                                  <a:pt x="760095" y="320675"/>
                                </a:cubicBezTo>
                                <a:cubicBezTo>
                                  <a:pt x="756285" y="319405"/>
                                  <a:pt x="755015" y="318135"/>
                                  <a:pt x="756285" y="314325"/>
                                </a:cubicBezTo>
                                <a:cubicBezTo>
                                  <a:pt x="753745" y="313055"/>
                                  <a:pt x="755015" y="319405"/>
                                  <a:pt x="751205" y="315595"/>
                                </a:cubicBezTo>
                                <a:lnTo>
                                  <a:pt x="751205" y="318135"/>
                                </a:lnTo>
                                <a:lnTo>
                                  <a:pt x="748665" y="318135"/>
                                </a:lnTo>
                                <a:cubicBezTo>
                                  <a:pt x="747395" y="320675"/>
                                  <a:pt x="746125" y="320675"/>
                                  <a:pt x="744855" y="320675"/>
                                </a:cubicBezTo>
                                <a:cubicBezTo>
                                  <a:pt x="744855" y="319405"/>
                                  <a:pt x="743585" y="319405"/>
                                  <a:pt x="744855" y="318135"/>
                                </a:cubicBezTo>
                                <a:lnTo>
                                  <a:pt x="742315" y="318135"/>
                                </a:lnTo>
                                <a:lnTo>
                                  <a:pt x="742315" y="315595"/>
                                </a:lnTo>
                                <a:cubicBezTo>
                                  <a:pt x="730885" y="315595"/>
                                  <a:pt x="720725" y="324485"/>
                                  <a:pt x="708025" y="323215"/>
                                </a:cubicBezTo>
                                <a:cubicBezTo>
                                  <a:pt x="706755" y="324485"/>
                                  <a:pt x="706755" y="325755"/>
                                  <a:pt x="705485" y="328295"/>
                                </a:cubicBezTo>
                                <a:cubicBezTo>
                                  <a:pt x="700405" y="323215"/>
                                  <a:pt x="704215" y="328295"/>
                                  <a:pt x="700405" y="329565"/>
                                </a:cubicBezTo>
                                <a:cubicBezTo>
                                  <a:pt x="700405" y="323215"/>
                                  <a:pt x="692785" y="329565"/>
                                  <a:pt x="688975" y="327025"/>
                                </a:cubicBezTo>
                                <a:cubicBezTo>
                                  <a:pt x="688975" y="328295"/>
                                  <a:pt x="690245" y="329565"/>
                                  <a:pt x="690245" y="332105"/>
                                </a:cubicBezTo>
                                <a:cubicBezTo>
                                  <a:pt x="687705" y="332105"/>
                                  <a:pt x="682625" y="332105"/>
                                  <a:pt x="675005" y="332105"/>
                                </a:cubicBezTo>
                                <a:cubicBezTo>
                                  <a:pt x="673735" y="334645"/>
                                  <a:pt x="675005" y="333375"/>
                                  <a:pt x="676275" y="334645"/>
                                </a:cubicBezTo>
                                <a:cubicBezTo>
                                  <a:pt x="672465" y="339725"/>
                                  <a:pt x="664845" y="335915"/>
                                  <a:pt x="661035" y="342265"/>
                                </a:cubicBezTo>
                                <a:cubicBezTo>
                                  <a:pt x="658495" y="337185"/>
                                  <a:pt x="654685" y="340995"/>
                                  <a:pt x="652145" y="343535"/>
                                </a:cubicBezTo>
                                <a:lnTo>
                                  <a:pt x="653415" y="346075"/>
                                </a:lnTo>
                                <a:lnTo>
                                  <a:pt x="652145" y="347345"/>
                                </a:lnTo>
                                <a:cubicBezTo>
                                  <a:pt x="653415" y="347345"/>
                                  <a:pt x="654685" y="348615"/>
                                  <a:pt x="653415" y="349885"/>
                                </a:cubicBezTo>
                                <a:cubicBezTo>
                                  <a:pt x="652145" y="348615"/>
                                  <a:pt x="648335" y="353695"/>
                                  <a:pt x="649605" y="349885"/>
                                </a:cubicBezTo>
                                <a:lnTo>
                                  <a:pt x="647065" y="349885"/>
                                </a:lnTo>
                                <a:lnTo>
                                  <a:pt x="647065" y="347345"/>
                                </a:lnTo>
                                <a:cubicBezTo>
                                  <a:pt x="633095" y="348615"/>
                                  <a:pt x="622935" y="357505"/>
                                  <a:pt x="610235" y="358775"/>
                                </a:cubicBezTo>
                                <a:cubicBezTo>
                                  <a:pt x="606425" y="362585"/>
                                  <a:pt x="603885" y="365125"/>
                                  <a:pt x="597535" y="362585"/>
                                </a:cubicBezTo>
                                <a:cubicBezTo>
                                  <a:pt x="596265" y="362585"/>
                                  <a:pt x="594995" y="363855"/>
                                  <a:pt x="593725" y="366395"/>
                                </a:cubicBezTo>
                                <a:cubicBezTo>
                                  <a:pt x="592455" y="365125"/>
                                  <a:pt x="589915" y="365125"/>
                                  <a:pt x="588645" y="363855"/>
                                </a:cubicBezTo>
                                <a:cubicBezTo>
                                  <a:pt x="581025" y="368935"/>
                                  <a:pt x="574675" y="379095"/>
                                  <a:pt x="563245" y="374015"/>
                                </a:cubicBezTo>
                                <a:cubicBezTo>
                                  <a:pt x="560705" y="380365"/>
                                  <a:pt x="554355" y="375285"/>
                                  <a:pt x="550545" y="375285"/>
                                </a:cubicBezTo>
                                <a:cubicBezTo>
                                  <a:pt x="549275" y="376555"/>
                                  <a:pt x="550545" y="379095"/>
                                  <a:pt x="549275" y="380365"/>
                                </a:cubicBezTo>
                                <a:cubicBezTo>
                                  <a:pt x="548005" y="381635"/>
                                  <a:pt x="545465" y="380365"/>
                                  <a:pt x="544195" y="380365"/>
                                </a:cubicBezTo>
                                <a:cubicBezTo>
                                  <a:pt x="542925" y="381635"/>
                                  <a:pt x="544195" y="382905"/>
                                  <a:pt x="544195" y="382905"/>
                                </a:cubicBezTo>
                                <a:cubicBezTo>
                                  <a:pt x="541655" y="384175"/>
                                  <a:pt x="534035" y="380365"/>
                                  <a:pt x="530225" y="385445"/>
                                </a:cubicBezTo>
                                <a:cubicBezTo>
                                  <a:pt x="520065" y="386715"/>
                                  <a:pt x="509905" y="394335"/>
                                  <a:pt x="499745" y="389255"/>
                                </a:cubicBezTo>
                                <a:lnTo>
                                  <a:pt x="499745" y="391795"/>
                                </a:lnTo>
                                <a:lnTo>
                                  <a:pt x="497205" y="391795"/>
                                </a:lnTo>
                                <a:cubicBezTo>
                                  <a:pt x="488315" y="401955"/>
                                  <a:pt x="475615" y="403225"/>
                                  <a:pt x="465455" y="410845"/>
                                </a:cubicBezTo>
                                <a:cubicBezTo>
                                  <a:pt x="462915" y="409575"/>
                                  <a:pt x="462915" y="407035"/>
                                  <a:pt x="461645" y="409575"/>
                                </a:cubicBezTo>
                                <a:lnTo>
                                  <a:pt x="461645" y="412115"/>
                                </a:lnTo>
                                <a:lnTo>
                                  <a:pt x="459105" y="412115"/>
                                </a:lnTo>
                                <a:cubicBezTo>
                                  <a:pt x="459105" y="412115"/>
                                  <a:pt x="459105" y="413385"/>
                                  <a:pt x="459105" y="413385"/>
                                </a:cubicBezTo>
                                <a:cubicBezTo>
                                  <a:pt x="454025" y="412115"/>
                                  <a:pt x="451485" y="410845"/>
                                  <a:pt x="450215" y="414655"/>
                                </a:cubicBezTo>
                                <a:cubicBezTo>
                                  <a:pt x="447675" y="412115"/>
                                  <a:pt x="454025" y="410845"/>
                                  <a:pt x="451485" y="409575"/>
                                </a:cubicBezTo>
                                <a:cubicBezTo>
                                  <a:pt x="447675" y="410845"/>
                                  <a:pt x="448945" y="410845"/>
                                  <a:pt x="447675" y="408305"/>
                                </a:cubicBezTo>
                                <a:cubicBezTo>
                                  <a:pt x="446405" y="408305"/>
                                  <a:pt x="446405" y="408305"/>
                                  <a:pt x="445135" y="408305"/>
                                </a:cubicBezTo>
                                <a:cubicBezTo>
                                  <a:pt x="448945" y="408305"/>
                                  <a:pt x="462915" y="399415"/>
                                  <a:pt x="451485" y="400685"/>
                                </a:cubicBezTo>
                                <a:cubicBezTo>
                                  <a:pt x="454025" y="398145"/>
                                  <a:pt x="457835" y="398145"/>
                                  <a:pt x="459105" y="396875"/>
                                </a:cubicBezTo>
                                <a:cubicBezTo>
                                  <a:pt x="457835" y="398145"/>
                                  <a:pt x="457835" y="399415"/>
                                  <a:pt x="459105" y="399415"/>
                                </a:cubicBezTo>
                                <a:lnTo>
                                  <a:pt x="459105" y="398145"/>
                                </a:lnTo>
                                <a:lnTo>
                                  <a:pt x="460375" y="398145"/>
                                </a:lnTo>
                                <a:cubicBezTo>
                                  <a:pt x="466725" y="401955"/>
                                  <a:pt x="469265" y="394335"/>
                                  <a:pt x="475615" y="395605"/>
                                </a:cubicBezTo>
                                <a:lnTo>
                                  <a:pt x="475615" y="393065"/>
                                </a:lnTo>
                                <a:lnTo>
                                  <a:pt x="478155" y="393065"/>
                                </a:lnTo>
                                <a:cubicBezTo>
                                  <a:pt x="480695" y="390525"/>
                                  <a:pt x="481965" y="389255"/>
                                  <a:pt x="481965" y="394335"/>
                                </a:cubicBezTo>
                                <a:cubicBezTo>
                                  <a:pt x="481965" y="389255"/>
                                  <a:pt x="487045" y="395605"/>
                                  <a:pt x="487045" y="393065"/>
                                </a:cubicBezTo>
                                <a:cubicBezTo>
                                  <a:pt x="487045" y="389255"/>
                                  <a:pt x="490855" y="390525"/>
                                  <a:pt x="484505" y="389255"/>
                                </a:cubicBezTo>
                                <a:cubicBezTo>
                                  <a:pt x="489585" y="385445"/>
                                  <a:pt x="490855" y="389255"/>
                                  <a:pt x="497205" y="387985"/>
                                </a:cubicBezTo>
                                <a:lnTo>
                                  <a:pt x="497205" y="385445"/>
                                </a:lnTo>
                                <a:lnTo>
                                  <a:pt x="499745" y="385445"/>
                                </a:lnTo>
                                <a:cubicBezTo>
                                  <a:pt x="501015" y="384175"/>
                                  <a:pt x="502285" y="385445"/>
                                  <a:pt x="503555" y="384175"/>
                                </a:cubicBezTo>
                                <a:lnTo>
                                  <a:pt x="502285" y="381635"/>
                                </a:lnTo>
                                <a:lnTo>
                                  <a:pt x="503555" y="380365"/>
                                </a:lnTo>
                                <a:cubicBezTo>
                                  <a:pt x="502285" y="380365"/>
                                  <a:pt x="502285" y="379095"/>
                                  <a:pt x="501015" y="379095"/>
                                </a:cubicBezTo>
                                <a:cubicBezTo>
                                  <a:pt x="501015" y="377825"/>
                                  <a:pt x="502285" y="377825"/>
                                  <a:pt x="502285" y="376555"/>
                                </a:cubicBezTo>
                                <a:cubicBezTo>
                                  <a:pt x="503555" y="376555"/>
                                  <a:pt x="503555" y="377825"/>
                                  <a:pt x="504825" y="377825"/>
                                </a:cubicBezTo>
                                <a:lnTo>
                                  <a:pt x="507365" y="376555"/>
                                </a:lnTo>
                                <a:lnTo>
                                  <a:pt x="509905" y="377825"/>
                                </a:lnTo>
                                <a:cubicBezTo>
                                  <a:pt x="516255" y="374015"/>
                                  <a:pt x="523875" y="372745"/>
                                  <a:pt x="531495" y="379095"/>
                                </a:cubicBezTo>
                                <a:cubicBezTo>
                                  <a:pt x="528955" y="375285"/>
                                  <a:pt x="531495" y="376555"/>
                                  <a:pt x="534035" y="371475"/>
                                </a:cubicBezTo>
                                <a:cubicBezTo>
                                  <a:pt x="531495" y="370205"/>
                                  <a:pt x="531495" y="368935"/>
                                  <a:pt x="531495" y="366395"/>
                                </a:cubicBezTo>
                                <a:lnTo>
                                  <a:pt x="535305" y="363855"/>
                                </a:lnTo>
                                <a:cubicBezTo>
                                  <a:pt x="541655" y="360045"/>
                                  <a:pt x="549275" y="356235"/>
                                  <a:pt x="556895" y="356235"/>
                                </a:cubicBezTo>
                                <a:cubicBezTo>
                                  <a:pt x="559435" y="353695"/>
                                  <a:pt x="559435" y="352425"/>
                                  <a:pt x="559435" y="349885"/>
                                </a:cubicBezTo>
                                <a:cubicBezTo>
                                  <a:pt x="559435" y="349885"/>
                                  <a:pt x="559435" y="349885"/>
                                  <a:pt x="558165" y="349885"/>
                                </a:cubicBezTo>
                                <a:cubicBezTo>
                                  <a:pt x="559435" y="348615"/>
                                  <a:pt x="561975" y="348615"/>
                                  <a:pt x="563245" y="346075"/>
                                </a:cubicBezTo>
                                <a:cubicBezTo>
                                  <a:pt x="563245" y="344805"/>
                                  <a:pt x="561975" y="343535"/>
                                  <a:pt x="561975" y="342265"/>
                                </a:cubicBezTo>
                                <a:cubicBezTo>
                                  <a:pt x="561975" y="342265"/>
                                  <a:pt x="561975" y="342265"/>
                                  <a:pt x="561975" y="342265"/>
                                </a:cubicBezTo>
                                <a:cubicBezTo>
                                  <a:pt x="561975" y="342265"/>
                                  <a:pt x="561975" y="342265"/>
                                  <a:pt x="561975" y="342265"/>
                                </a:cubicBezTo>
                                <a:cubicBezTo>
                                  <a:pt x="564515" y="339725"/>
                                  <a:pt x="568325" y="338455"/>
                                  <a:pt x="573405" y="337185"/>
                                </a:cubicBezTo>
                                <a:lnTo>
                                  <a:pt x="573405" y="337185"/>
                                </a:lnTo>
                                <a:cubicBezTo>
                                  <a:pt x="573405" y="337185"/>
                                  <a:pt x="573405" y="337185"/>
                                  <a:pt x="573405" y="337185"/>
                                </a:cubicBezTo>
                                <a:cubicBezTo>
                                  <a:pt x="573405" y="337185"/>
                                  <a:pt x="573405" y="337185"/>
                                  <a:pt x="574675" y="337185"/>
                                </a:cubicBezTo>
                                <a:cubicBezTo>
                                  <a:pt x="574675" y="337185"/>
                                  <a:pt x="574675" y="338455"/>
                                  <a:pt x="574675" y="338455"/>
                                </a:cubicBezTo>
                                <a:cubicBezTo>
                                  <a:pt x="575945" y="339725"/>
                                  <a:pt x="575945" y="340995"/>
                                  <a:pt x="577215" y="342265"/>
                                </a:cubicBezTo>
                                <a:cubicBezTo>
                                  <a:pt x="578485" y="342265"/>
                                  <a:pt x="579755" y="342265"/>
                                  <a:pt x="581025" y="342265"/>
                                </a:cubicBezTo>
                                <a:lnTo>
                                  <a:pt x="575945" y="337185"/>
                                </a:lnTo>
                                <a:cubicBezTo>
                                  <a:pt x="575945" y="337185"/>
                                  <a:pt x="575945" y="337185"/>
                                  <a:pt x="575945" y="337185"/>
                                </a:cubicBezTo>
                                <a:cubicBezTo>
                                  <a:pt x="578485" y="334645"/>
                                  <a:pt x="581025" y="333375"/>
                                  <a:pt x="584835" y="333375"/>
                                </a:cubicBezTo>
                                <a:cubicBezTo>
                                  <a:pt x="587375" y="332105"/>
                                  <a:pt x="589915" y="332105"/>
                                  <a:pt x="591185" y="330835"/>
                                </a:cubicBezTo>
                                <a:cubicBezTo>
                                  <a:pt x="592455" y="330835"/>
                                  <a:pt x="592455" y="329565"/>
                                  <a:pt x="591185" y="328295"/>
                                </a:cubicBezTo>
                                <a:cubicBezTo>
                                  <a:pt x="591185" y="327025"/>
                                  <a:pt x="589915" y="327025"/>
                                  <a:pt x="588645" y="328295"/>
                                </a:cubicBezTo>
                                <a:cubicBezTo>
                                  <a:pt x="587375" y="329565"/>
                                  <a:pt x="584835" y="330835"/>
                                  <a:pt x="582295" y="330835"/>
                                </a:cubicBezTo>
                                <a:cubicBezTo>
                                  <a:pt x="578485" y="332105"/>
                                  <a:pt x="575945" y="333375"/>
                                  <a:pt x="573405" y="335915"/>
                                </a:cubicBezTo>
                                <a:cubicBezTo>
                                  <a:pt x="573405" y="335915"/>
                                  <a:pt x="573405" y="335915"/>
                                  <a:pt x="573405" y="335915"/>
                                </a:cubicBezTo>
                                <a:lnTo>
                                  <a:pt x="572135" y="335915"/>
                                </a:lnTo>
                                <a:cubicBezTo>
                                  <a:pt x="568325" y="337185"/>
                                  <a:pt x="563245" y="338455"/>
                                  <a:pt x="560705" y="340995"/>
                                </a:cubicBezTo>
                                <a:cubicBezTo>
                                  <a:pt x="556895" y="339725"/>
                                  <a:pt x="553085" y="342265"/>
                                  <a:pt x="549275" y="344805"/>
                                </a:cubicBezTo>
                                <a:cubicBezTo>
                                  <a:pt x="549275" y="344805"/>
                                  <a:pt x="549275" y="344805"/>
                                  <a:pt x="549275" y="344805"/>
                                </a:cubicBezTo>
                                <a:cubicBezTo>
                                  <a:pt x="541655" y="344805"/>
                                  <a:pt x="535305" y="348615"/>
                                  <a:pt x="527685" y="352425"/>
                                </a:cubicBezTo>
                                <a:lnTo>
                                  <a:pt x="527685" y="352425"/>
                                </a:lnTo>
                                <a:cubicBezTo>
                                  <a:pt x="509905" y="356235"/>
                                  <a:pt x="493395" y="365125"/>
                                  <a:pt x="476885" y="371475"/>
                                </a:cubicBezTo>
                                <a:cubicBezTo>
                                  <a:pt x="466725" y="375285"/>
                                  <a:pt x="450215" y="377825"/>
                                  <a:pt x="441325" y="386715"/>
                                </a:cubicBezTo>
                                <a:cubicBezTo>
                                  <a:pt x="434975" y="385445"/>
                                  <a:pt x="427355" y="387985"/>
                                  <a:pt x="422275" y="393065"/>
                                </a:cubicBezTo>
                                <a:cubicBezTo>
                                  <a:pt x="419735" y="394335"/>
                                  <a:pt x="417195" y="393065"/>
                                  <a:pt x="415925" y="394335"/>
                                </a:cubicBezTo>
                                <a:cubicBezTo>
                                  <a:pt x="414655" y="394335"/>
                                  <a:pt x="414655" y="396875"/>
                                  <a:pt x="414655" y="398145"/>
                                </a:cubicBezTo>
                                <a:cubicBezTo>
                                  <a:pt x="413385" y="399415"/>
                                  <a:pt x="410845" y="398145"/>
                                  <a:pt x="408305" y="399415"/>
                                </a:cubicBezTo>
                                <a:cubicBezTo>
                                  <a:pt x="403225" y="401955"/>
                                  <a:pt x="400685" y="409575"/>
                                  <a:pt x="391795" y="404495"/>
                                </a:cubicBezTo>
                                <a:cubicBezTo>
                                  <a:pt x="381635" y="418465"/>
                                  <a:pt x="365125" y="412115"/>
                                  <a:pt x="353695" y="421005"/>
                                </a:cubicBezTo>
                                <a:cubicBezTo>
                                  <a:pt x="352425" y="419735"/>
                                  <a:pt x="349885" y="419735"/>
                                  <a:pt x="348615" y="418465"/>
                                </a:cubicBezTo>
                                <a:cubicBezTo>
                                  <a:pt x="347345" y="419735"/>
                                  <a:pt x="340995" y="423545"/>
                                  <a:pt x="339725" y="423545"/>
                                </a:cubicBezTo>
                                <a:cubicBezTo>
                                  <a:pt x="333375" y="426085"/>
                                  <a:pt x="324485" y="424815"/>
                                  <a:pt x="318135" y="428625"/>
                                </a:cubicBezTo>
                                <a:cubicBezTo>
                                  <a:pt x="316865" y="428625"/>
                                  <a:pt x="315595" y="432435"/>
                                  <a:pt x="314325" y="433705"/>
                                </a:cubicBezTo>
                                <a:cubicBezTo>
                                  <a:pt x="311785" y="434975"/>
                                  <a:pt x="307975" y="434975"/>
                                  <a:pt x="305435" y="437515"/>
                                </a:cubicBezTo>
                                <a:cubicBezTo>
                                  <a:pt x="309245" y="441325"/>
                                  <a:pt x="302895" y="445135"/>
                                  <a:pt x="297815" y="443865"/>
                                </a:cubicBezTo>
                                <a:lnTo>
                                  <a:pt x="297815" y="446405"/>
                                </a:lnTo>
                                <a:lnTo>
                                  <a:pt x="295275" y="446405"/>
                                </a:lnTo>
                                <a:cubicBezTo>
                                  <a:pt x="294005" y="447675"/>
                                  <a:pt x="294005" y="445135"/>
                                  <a:pt x="290195" y="445135"/>
                                </a:cubicBezTo>
                                <a:cubicBezTo>
                                  <a:pt x="290195" y="443865"/>
                                  <a:pt x="288925" y="438785"/>
                                  <a:pt x="292735" y="440055"/>
                                </a:cubicBezTo>
                                <a:lnTo>
                                  <a:pt x="292735" y="437515"/>
                                </a:lnTo>
                                <a:lnTo>
                                  <a:pt x="295275" y="437515"/>
                                </a:lnTo>
                                <a:cubicBezTo>
                                  <a:pt x="299085" y="433705"/>
                                  <a:pt x="300355" y="433705"/>
                                  <a:pt x="304165" y="427355"/>
                                </a:cubicBezTo>
                                <a:cubicBezTo>
                                  <a:pt x="313055" y="431165"/>
                                  <a:pt x="319405" y="426085"/>
                                  <a:pt x="325755" y="422275"/>
                                </a:cubicBezTo>
                                <a:lnTo>
                                  <a:pt x="324485" y="419735"/>
                                </a:lnTo>
                                <a:lnTo>
                                  <a:pt x="325755" y="418465"/>
                                </a:lnTo>
                                <a:cubicBezTo>
                                  <a:pt x="324485" y="418465"/>
                                  <a:pt x="325755" y="417195"/>
                                  <a:pt x="325755" y="415925"/>
                                </a:cubicBezTo>
                                <a:lnTo>
                                  <a:pt x="323215" y="415925"/>
                                </a:lnTo>
                                <a:lnTo>
                                  <a:pt x="323215" y="413385"/>
                                </a:lnTo>
                                <a:cubicBezTo>
                                  <a:pt x="321945" y="413385"/>
                                  <a:pt x="321945" y="413385"/>
                                  <a:pt x="321945" y="413385"/>
                                </a:cubicBezTo>
                                <a:lnTo>
                                  <a:pt x="325755" y="409575"/>
                                </a:lnTo>
                                <a:cubicBezTo>
                                  <a:pt x="321945" y="408305"/>
                                  <a:pt x="318135" y="412115"/>
                                  <a:pt x="319405" y="414655"/>
                                </a:cubicBezTo>
                                <a:lnTo>
                                  <a:pt x="316865" y="413385"/>
                                </a:lnTo>
                                <a:cubicBezTo>
                                  <a:pt x="315595" y="413385"/>
                                  <a:pt x="314325" y="414655"/>
                                  <a:pt x="314325" y="415925"/>
                                </a:cubicBezTo>
                                <a:cubicBezTo>
                                  <a:pt x="315595" y="415925"/>
                                  <a:pt x="318135" y="415925"/>
                                  <a:pt x="319405" y="417195"/>
                                </a:cubicBezTo>
                                <a:cubicBezTo>
                                  <a:pt x="318135" y="418465"/>
                                  <a:pt x="315595" y="417195"/>
                                  <a:pt x="315595" y="419735"/>
                                </a:cubicBezTo>
                                <a:cubicBezTo>
                                  <a:pt x="313055" y="417195"/>
                                  <a:pt x="310515" y="415925"/>
                                  <a:pt x="306705" y="415925"/>
                                </a:cubicBezTo>
                                <a:cubicBezTo>
                                  <a:pt x="306705" y="415925"/>
                                  <a:pt x="306705" y="415925"/>
                                  <a:pt x="306705" y="414655"/>
                                </a:cubicBezTo>
                                <a:cubicBezTo>
                                  <a:pt x="306705" y="414655"/>
                                  <a:pt x="307975" y="412115"/>
                                  <a:pt x="307975" y="410845"/>
                                </a:cubicBezTo>
                                <a:cubicBezTo>
                                  <a:pt x="305435" y="409575"/>
                                  <a:pt x="304165" y="408305"/>
                                  <a:pt x="302895" y="407035"/>
                                </a:cubicBezTo>
                                <a:cubicBezTo>
                                  <a:pt x="300355" y="405765"/>
                                  <a:pt x="297815" y="405765"/>
                                  <a:pt x="296545" y="407035"/>
                                </a:cubicBezTo>
                                <a:cubicBezTo>
                                  <a:pt x="295275" y="408305"/>
                                  <a:pt x="294005" y="410845"/>
                                  <a:pt x="294005" y="413385"/>
                                </a:cubicBezTo>
                                <a:cubicBezTo>
                                  <a:pt x="296545" y="412115"/>
                                  <a:pt x="297815" y="409575"/>
                                  <a:pt x="297815" y="409575"/>
                                </a:cubicBezTo>
                                <a:cubicBezTo>
                                  <a:pt x="301625" y="409575"/>
                                  <a:pt x="302895" y="410845"/>
                                  <a:pt x="305435" y="412115"/>
                                </a:cubicBezTo>
                                <a:cubicBezTo>
                                  <a:pt x="304165" y="413385"/>
                                  <a:pt x="302895" y="415925"/>
                                  <a:pt x="304165" y="417195"/>
                                </a:cubicBezTo>
                                <a:lnTo>
                                  <a:pt x="302895" y="417195"/>
                                </a:lnTo>
                                <a:cubicBezTo>
                                  <a:pt x="301625" y="421005"/>
                                  <a:pt x="296545" y="424815"/>
                                  <a:pt x="295275" y="422275"/>
                                </a:cubicBezTo>
                                <a:lnTo>
                                  <a:pt x="292735" y="422275"/>
                                </a:lnTo>
                                <a:lnTo>
                                  <a:pt x="292735" y="419735"/>
                                </a:lnTo>
                                <a:cubicBezTo>
                                  <a:pt x="290195" y="418465"/>
                                  <a:pt x="290195" y="422275"/>
                                  <a:pt x="286385" y="419735"/>
                                </a:cubicBezTo>
                                <a:cubicBezTo>
                                  <a:pt x="285115" y="415925"/>
                                  <a:pt x="287655" y="418465"/>
                                  <a:pt x="288925" y="414655"/>
                                </a:cubicBezTo>
                                <a:lnTo>
                                  <a:pt x="287655" y="413385"/>
                                </a:lnTo>
                                <a:lnTo>
                                  <a:pt x="288925" y="412115"/>
                                </a:lnTo>
                                <a:cubicBezTo>
                                  <a:pt x="282575" y="412115"/>
                                  <a:pt x="276225" y="413385"/>
                                  <a:pt x="271145" y="418465"/>
                                </a:cubicBezTo>
                                <a:cubicBezTo>
                                  <a:pt x="264795" y="415925"/>
                                  <a:pt x="254635" y="415925"/>
                                  <a:pt x="252095" y="424815"/>
                                </a:cubicBezTo>
                                <a:cubicBezTo>
                                  <a:pt x="247015" y="424815"/>
                                  <a:pt x="247015" y="421005"/>
                                  <a:pt x="243205" y="422275"/>
                                </a:cubicBezTo>
                                <a:lnTo>
                                  <a:pt x="243205" y="423545"/>
                                </a:lnTo>
                                <a:lnTo>
                                  <a:pt x="241935" y="424815"/>
                                </a:lnTo>
                                <a:cubicBezTo>
                                  <a:pt x="239395" y="432435"/>
                                  <a:pt x="231775" y="426085"/>
                                  <a:pt x="227965" y="428625"/>
                                </a:cubicBezTo>
                                <a:cubicBezTo>
                                  <a:pt x="227965" y="424815"/>
                                  <a:pt x="235585" y="424815"/>
                                  <a:pt x="238125" y="422275"/>
                                </a:cubicBezTo>
                                <a:lnTo>
                                  <a:pt x="239395" y="419735"/>
                                </a:lnTo>
                                <a:lnTo>
                                  <a:pt x="240665" y="417195"/>
                                </a:lnTo>
                                <a:cubicBezTo>
                                  <a:pt x="240665" y="415925"/>
                                  <a:pt x="240665" y="414655"/>
                                  <a:pt x="241935" y="412115"/>
                                </a:cubicBezTo>
                                <a:cubicBezTo>
                                  <a:pt x="243205" y="410845"/>
                                  <a:pt x="245745" y="412115"/>
                                  <a:pt x="247015" y="413385"/>
                                </a:cubicBezTo>
                                <a:cubicBezTo>
                                  <a:pt x="243205" y="410845"/>
                                  <a:pt x="248285" y="405765"/>
                                  <a:pt x="240665" y="401955"/>
                                </a:cubicBezTo>
                                <a:cubicBezTo>
                                  <a:pt x="241935" y="398145"/>
                                  <a:pt x="245745" y="400685"/>
                                  <a:pt x="247015" y="395605"/>
                                </a:cubicBezTo>
                                <a:cubicBezTo>
                                  <a:pt x="243205" y="391795"/>
                                  <a:pt x="241935" y="395605"/>
                                  <a:pt x="239395" y="395605"/>
                                </a:cubicBezTo>
                                <a:cubicBezTo>
                                  <a:pt x="241935" y="391795"/>
                                  <a:pt x="245745" y="393065"/>
                                  <a:pt x="245745" y="387985"/>
                                </a:cubicBezTo>
                                <a:cubicBezTo>
                                  <a:pt x="257175" y="385445"/>
                                  <a:pt x="266065" y="380365"/>
                                  <a:pt x="276225" y="375285"/>
                                </a:cubicBezTo>
                                <a:cubicBezTo>
                                  <a:pt x="276225" y="372745"/>
                                  <a:pt x="273685" y="374015"/>
                                  <a:pt x="272415" y="374015"/>
                                </a:cubicBezTo>
                                <a:lnTo>
                                  <a:pt x="271145" y="375285"/>
                                </a:lnTo>
                                <a:lnTo>
                                  <a:pt x="269875" y="374015"/>
                                </a:lnTo>
                                <a:cubicBezTo>
                                  <a:pt x="267335" y="374015"/>
                                  <a:pt x="264795" y="372745"/>
                                  <a:pt x="267335" y="371475"/>
                                </a:cubicBezTo>
                                <a:lnTo>
                                  <a:pt x="271145" y="375285"/>
                                </a:lnTo>
                                <a:cubicBezTo>
                                  <a:pt x="271145" y="374015"/>
                                  <a:pt x="271145" y="372745"/>
                                  <a:pt x="271145" y="372745"/>
                                </a:cubicBezTo>
                                <a:cubicBezTo>
                                  <a:pt x="269875" y="371475"/>
                                  <a:pt x="268605" y="371475"/>
                                  <a:pt x="267335" y="370205"/>
                                </a:cubicBezTo>
                                <a:lnTo>
                                  <a:pt x="269875" y="370205"/>
                                </a:lnTo>
                                <a:cubicBezTo>
                                  <a:pt x="271145" y="366395"/>
                                  <a:pt x="274955" y="368935"/>
                                  <a:pt x="276225" y="366395"/>
                                </a:cubicBezTo>
                                <a:lnTo>
                                  <a:pt x="281305" y="370205"/>
                                </a:lnTo>
                                <a:cubicBezTo>
                                  <a:pt x="280035" y="368935"/>
                                  <a:pt x="281305" y="366395"/>
                                  <a:pt x="280035" y="363855"/>
                                </a:cubicBezTo>
                                <a:cubicBezTo>
                                  <a:pt x="278765" y="363855"/>
                                  <a:pt x="277495" y="363855"/>
                                  <a:pt x="274955" y="363855"/>
                                </a:cubicBezTo>
                                <a:lnTo>
                                  <a:pt x="274955" y="361315"/>
                                </a:lnTo>
                                <a:cubicBezTo>
                                  <a:pt x="271145" y="357505"/>
                                  <a:pt x="277495" y="349885"/>
                                  <a:pt x="282575" y="352425"/>
                                </a:cubicBezTo>
                                <a:lnTo>
                                  <a:pt x="282575" y="349885"/>
                                </a:lnTo>
                                <a:lnTo>
                                  <a:pt x="283845" y="349885"/>
                                </a:lnTo>
                                <a:cubicBezTo>
                                  <a:pt x="285115" y="352425"/>
                                  <a:pt x="286385" y="353695"/>
                                  <a:pt x="287655" y="354965"/>
                                </a:cubicBezTo>
                                <a:cubicBezTo>
                                  <a:pt x="290195" y="356235"/>
                                  <a:pt x="294005" y="356235"/>
                                  <a:pt x="297815" y="354965"/>
                                </a:cubicBezTo>
                                <a:cubicBezTo>
                                  <a:pt x="299085" y="354965"/>
                                  <a:pt x="300355" y="353695"/>
                                  <a:pt x="300355" y="353695"/>
                                </a:cubicBezTo>
                                <a:cubicBezTo>
                                  <a:pt x="300355" y="352425"/>
                                  <a:pt x="300355" y="352425"/>
                                  <a:pt x="299085" y="352425"/>
                                </a:cubicBezTo>
                                <a:lnTo>
                                  <a:pt x="297815" y="352425"/>
                                </a:lnTo>
                                <a:cubicBezTo>
                                  <a:pt x="292735" y="353695"/>
                                  <a:pt x="287655" y="353695"/>
                                  <a:pt x="283845" y="349885"/>
                                </a:cubicBezTo>
                                <a:cubicBezTo>
                                  <a:pt x="283845" y="348615"/>
                                  <a:pt x="283845" y="348615"/>
                                  <a:pt x="283845" y="348615"/>
                                </a:cubicBezTo>
                                <a:cubicBezTo>
                                  <a:pt x="295275" y="348615"/>
                                  <a:pt x="301625" y="340995"/>
                                  <a:pt x="313055" y="332105"/>
                                </a:cubicBezTo>
                                <a:lnTo>
                                  <a:pt x="313055" y="332105"/>
                                </a:lnTo>
                                <a:cubicBezTo>
                                  <a:pt x="315595" y="332105"/>
                                  <a:pt x="316865" y="330835"/>
                                  <a:pt x="319405" y="329565"/>
                                </a:cubicBezTo>
                                <a:cubicBezTo>
                                  <a:pt x="320675" y="328295"/>
                                  <a:pt x="323215" y="327025"/>
                                  <a:pt x="324485" y="327025"/>
                                </a:cubicBezTo>
                                <a:cubicBezTo>
                                  <a:pt x="325755" y="327025"/>
                                  <a:pt x="327025" y="325755"/>
                                  <a:pt x="325755" y="324485"/>
                                </a:cubicBezTo>
                                <a:cubicBezTo>
                                  <a:pt x="325755" y="323215"/>
                                  <a:pt x="324485" y="323215"/>
                                  <a:pt x="323215" y="323215"/>
                                </a:cubicBezTo>
                                <a:cubicBezTo>
                                  <a:pt x="320675" y="323215"/>
                                  <a:pt x="318135" y="324485"/>
                                  <a:pt x="315595" y="327025"/>
                                </a:cubicBezTo>
                                <a:cubicBezTo>
                                  <a:pt x="314325" y="328295"/>
                                  <a:pt x="313055" y="329565"/>
                                  <a:pt x="310515" y="329565"/>
                                </a:cubicBezTo>
                                <a:cubicBezTo>
                                  <a:pt x="310515" y="329565"/>
                                  <a:pt x="310515" y="329565"/>
                                  <a:pt x="310515" y="329565"/>
                                </a:cubicBezTo>
                                <a:lnTo>
                                  <a:pt x="310515" y="329565"/>
                                </a:lnTo>
                                <a:cubicBezTo>
                                  <a:pt x="304165" y="327025"/>
                                  <a:pt x="301625" y="333375"/>
                                  <a:pt x="296545" y="332105"/>
                                </a:cubicBezTo>
                                <a:lnTo>
                                  <a:pt x="296545" y="334645"/>
                                </a:lnTo>
                                <a:lnTo>
                                  <a:pt x="295275" y="333375"/>
                                </a:lnTo>
                                <a:cubicBezTo>
                                  <a:pt x="294005" y="334645"/>
                                  <a:pt x="292735" y="334645"/>
                                  <a:pt x="291465" y="334645"/>
                                </a:cubicBezTo>
                                <a:lnTo>
                                  <a:pt x="288925" y="335915"/>
                                </a:lnTo>
                                <a:lnTo>
                                  <a:pt x="286385" y="334645"/>
                                </a:lnTo>
                                <a:cubicBezTo>
                                  <a:pt x="285115" y="335915"/>
                                  <a:pt x="286385" y="337185"/>
                                  <a:pt x="286385" y="338455"/>
                                </a:cubicBezTo>
                                <a:cubicBezTo>
                                  <a:pt x="283845" y="337185"/>
                                  <a:pt x="282575" y="338455"/>
                                  <a:pt x="281305" y="337185"/>
                                </a:cubicBezTo>
                                <a:lnTo>
                                  <a:pt x="281305" y="339725"/>
                                </a:lnTo>
                                <a:lnTo>
                                  <a:pt x="280035" y="338455"/>
                                </a:lnTo>
                                <a:cubicBezTo>
                                  <a:pt x="278765" y="339725"/>
                                  <a:pt x="276225" y="337185"/>
                                  <a:pt x="274955" y="338455"/>
                                </a:cubicBezTo>
                                <a:lnTo>
                                  <a:pt x="276225" y="338455"/>
                                </a:lnTo>
                                <a:lnTo>
                                  <a:pt x="276225" y="339725"/>
                                </a:lnTo>
                                <a:cubicBezTo>
                                  <a:pt x="277495" y="339725"/>
                                  <a:pt x="277495" y="339725"/>
                                  <a:pt x="278765" y="339725"/>
                                </a:cubicBezTo>
                                <a:cubicBezTo>
                                  <a:pt x="278765" y="346075"/>
                                  <a:pt x="269875" y="344805"/>
                                  <a:pt x="264795" y="346075"/>
                                </a:cubicBezTo>
                                <a:cubicBezTo>
                                  <a:pt x="267335" y="342265"/>
                                  <a:pt x="271145" y="343535"/>
                                  <a:pt x="273685" y="340995"/>
                                </a:cubicBezTo>
                                <a:lnTo>
                                  <a:pt x="272415" y="340995"/>
                                </a:lnTo>
                                <a:lnTo>
                                  <a:pt x="272415" y="339725"/>
                                </a:lnTo>
                                <a:cubicBezTo>
                                  <a:pt x="269875" y="337185"/>
                                  <a:pt x="277495" y="334645"/>
                                  <a:pt x="280035" y="335915"/>
                                </a:cubicBezTo>
                                <a:lnTo>
                                  <a:pt x="281305" y="334645"/>
                                </a:lnTo>
                                <a:lnTo>
                                  <a:pt x="281305" y="337185"/>
                                </a:lnTo>
                                <a:cubicBezTo>
                                  <a:pt x="282575" y="337185"/>
                                  <a:pt x="283845" y="335915"/>
                                  <a:pt x="285115" y="334645"/>
                                </a:cubicBezTo>
                                <a:cubicBezTo>
                                  <a:pt x="283845" y="333375"/>
                                  <a:pt x="285115" y="333375"/>
                                  <a:pt x="285115" y="333375"/>
                                </a:cubicBezTo>
                                <a:lnTo>
                                  <a:pt x="287655" y="332105"/>
                                </a:lnTo>
                                <a:lnTo>
                                  <a:pt x="290195" y="333375"/>
                                </a:lnTo>
                                <a:cubicBezTo>
                                  <a:pt x="291465" y="333375"/>
                                  <a:pt x="292735" y="330835"/>
                                  <a:pt x="294005" y="330835"/>
                                </a:cubicBezTo>
                                <a:lnTo>
                                  <a:pt x="294005" y="328295"/>
                                </a:lnTo>
                                <a:lnTo>
                                  <a:pt x="295275" y="329565"/>
                                </a:lnTo>
                                <a:cubicBezTo>
                                  <a:pt x="300355" y="323215"/>
                                  <a:pt x="307975" y="321945"/>
                                  <a:pt x="314325" y="319405"/>
                                </a:cubicBezTo>
                                <a:cubicBezTo>
                                  <a:pt x="314325" y="316865"/>
                                  <a:pt x="311785" y="318135"/>
                                  <a:pt x="310515" y="318135"/>
                                </a:cubicBezTo>
                                <a:cubicBezTo>
                                  <a:pt x="313055" y="313055"/>
                                  <a:pt x="318135" y="313055"/>
                                  <a:pt x="321945" y="309245"/>
                                </a:cubicBezTo>
                                <a:cubicBezTo>
                                  <a:pt x="327025" y="309245"/>
                                  <a:pt x="320675" y="313055"/>
                                  <a:pt x="325755" y="314325"/>
                                </a:cubicBezTo>
                                <a:cubicBezTo>
                                  <a:pt x="328295" y="313055"/>
                                  <a:pt x="330835" y="309245"/>
                                  <a:pt x="335915" y="311785"/>
                                </a:cubicBezTo>
                                <a:cubicBezTo>
                                  <a:pt x="335915" y="304165"/>
                                  <a:pt x="339725" y="309245"/>
                                  <a:pt x="344805" y="306705"/>
                                </a:cubicBezTo>
                                <a:cubicBezTo>
                                  <a:pt x="344805" y="302895"/>
                                  <a:pt x="343535" y="299085"/>
                                  <a:pt x="349885" y="300355"/>
                                </a:cubicBezTo>
                                <a:cubicBezTo>
                                  <a:pt x="351155" y="297815"/>
                                  <a:pt x="349885" y="297815"/>
                                  <a:pt x="351155" y="295275"/>
                                </a:cubicBezTo>
                                <a:lnTo>
                                  <a:pt x="348615" y="295275"/>
                                </a:lnTo>
                                <a:lnTo>
                                  <a:pt x="348615" y="292735"/>
                                </a:lnTo>
                                <a:cubicBezTo>
                                  <a:pt x="348615" y="288925"/>
                                  <a:pt x="343535" y="292735"/>
                                  <a:pt x="346075" y="288925"/>
                                </a:cubicBezTo>
                                <a:cubicBezTo>
                                  <a:pt x="344805" y="288925"/>
                                  <a:pt x="343535" y="291465"/>
                                  <a:pt x="342265" y="292735"/>
                                </a:cubicBezTo>
                                <a:cubicBezTo>
                                  <a:pt x="333375" y="292735"/>
                                  <a:pt x="324485" y="304165"/>
                                  <a:pt x="316865" y="297815"/>
                                </a:cubicBezTo>
                                <a:cubicBezTo>
                                  <a:pt x="313055" y="300355"/>
                                  <a:pt x="307975" y="299085"/>
                                  <a:pt x="306705" y="304165"/>
                                </a:cubicBezTo>
                                <a:cubicBezTo>
                                  <a:pt x="302895" y="300355"/>
                                  <a:pt x="297815" y="305435"/>
                                  <a:pt x="296545" y="300355"/>
                                </a:cubicBezTo>
                                <a:cubicBezTo>
                                  <a:pt x="294005" y="300355"/>
                                  <a:pt x="296545" y="302895"/>
                                  <a:pt x="294005" y="301625"/>
                                </a:cubicBezTo>
                                <a:lnTo>
                                  <a:pt x="294005" y="304165"/>
                                </a:lnTo>
                                <a:lnTo>
                                  <a:pt x="292735" y="302895"/>
                                </a:lnTo>
                                <a:cubicBezTo>
                                  <a:pt x="290195" y="309245"/>
                                  <a:pt x="281305" y="313055"/>
                                  <a:pt x="280035" y="310515"/>
                                </a:cubicBezTo>
                                <a:cubicBezTo>
                                  <a:pt x="283845" y="309245"/>
                                  <a:pt x="281305" y="306705"/>
                                  <a:pt x="285115" y="304165"/>
                                </a:cubicBezTo>
                                <a:cubicBezTo>
                                  <a:pt x="288925" y="306705"/>
                                  <a:pt x="290195" y="304165"/>
                                  <a:pt x="291465" y="302895"/>
                                </a:cubicBezTo>
                                <a:cubicBezTo>
                                  <a:pt x="290195" y="302895"/>
                                  <a:pt x="288925" y="301625"/>
                                  <a:pt x="290195" y="300355"/>
                                </a:cubicBezTo>
                                <a:lnTo>
                                  <a:pt x="290195" y="297815"/>
                                </a:lnTo>
                                <a:cubicBezTo>
                                  <a:pt x="291465" y="300355"/>
                                  <a:pt x="292735" y="300355"/>
                                  <a:pt x="294005" y="300355"/>
                                </a:cubicBezTo>
                                <a:lnTo>
                                  <a:pt x="295275" y="300355"/>
                                </a:lnTo>
                                <a:cubicBezTo>
                                  <a:pt x="295275" y="299085"/>
                                  <a:pt x="294005" y="297815"/>
                                  <a:pt x="292735" y="299085"/>
                                </a:cubicBezTo>
                                <a:lnTo>
                                  <a:pt x="291465" y="297815"/>
                                </a:lnTo>
                                <a:cubicBezTo>
                                  <a:pt x="294005" y="296545"/>
                                  <a:pt x="295275" y="294005"/>
                                  <a:pt x="297815" y="295275"/>
                                </a:cubicBezTo>
                                <a:cubicBezTo>
                                  <a:pt x="299085" y="290195"/>
                                  <a:pt x="300355" y="287655"/>
                                  <a:pt x="304165" y="285115"/>
                                </a:cubicBezTo>
                                <a:cubicBezTo>
                                  <a:pt x="306705" y="286385"/>
                                  <a:pt x="302895" y="288925"/>
                                  <a:pt x="304165" y="291465"/>
                                </a:cubicBezTo>
                                <a:cubicBezTo>
                                  <a:pt x="311785" y="286385"/>
                                  <a:pt x="319405" y="282575"/>
                                  <a:pt x="328295" y="278765"/>
                                </a:cubicBezTo>
                                <a:lnTo>
                                  <a:pt x="327025" y="278765"/>
                                </a:lnTo>
                                <a:cubicBezTo>
                                  <a:pt x="329565" y="277495"/>
                                  <a:pt x="330835" y="276225"/>
                                  <a:pt x="330835" y="273685"/>
                                </a:cubicBezTo>
                                <a:cubicBezTo>
                                  <a:pt x="330835" y="273685"/>
                                  <a:pt x="329565" y="272415"/>
                                  <a:pt x="329565" y="272415"/>
                                </a:cubicBezTo>
                                <a:lnTo>
                                  <a:pt x="327025" y="277495"/>
                                </a:lnTo>
                                <a:cubicBezTo>
                                  <a:pt x="320675" y="272415"/>
                                  <a:pt x="313055" y="276225"/>
                                  <a:pt x="305435" y="276225"/>
                                </a:cubicBezTo>
                                <a:cubicBezTo>
                                  <a:pt x="304165" y="274955"/>
                                  <a:pt x="304165" y="273685"/>
                                  <a:pt x="304165" y="271145"/>
                                </a:cubicBezTo>
                                <a:cubicBezTo>
                                  <a:pt x="309245" y="267335"/>
                                  <a:pt x="314325" y="263525"/>
                                  <a:pt x="320675" y="264795"/>
                                </a:cubicBezTo>
                                <a:cubicBezTo>
                                  <a:pt x="325755" y="260985"/>
                                  <a:pt x="330835" y="255905"/>
                                  <a:pt x="338455" y="257175"/>
                                </a:cubicBezTo>
                                <a:cubicBezTo>
                                  <a:pt x="339725" y="255905"/>
                                  <a:pt x="338455" y="254635"/>
                                  <a:pt x="338455" y="253365"/>
                                </a:cubicBezTo>
                                <a:cubicBezTo>
                                  <a:pt x="342265" y="252095"/>
                                  <a:pt x="340995" y="255905"/>
                                  <a:pt x="343535" y="254635"/>
                                </a:cubicBezTo>
                                <a:cubicBezTo>
                                  <a:pt x="343535" y="253365"/>
                                  <a:pt x="343535" y="252095"/>
                                  <a:pt x="343535" y="250825"/>
                                </a:cubicBezTo>
                                <a:cubicBezTo>
                                  <a:pt x="347345" y="249555"/>
                                  <a:pt x="344805" y="252095"/>
                                  <a:pt x="348615" y="253365"/>
                                </a:cubicBezTo>
                                <a:cubicBezTo>
                                  <a:pt x="351155" y="252095"/>
                                  <a:pt x="347345" y="244475"/>
                                  <a:pt x="356235" y="249555"/>
                                </a:cubicBezTo>
                                <a:cubicBezTo>
                                  <a:pt x="356235" y="245745"/>
                                  <a:pt x="360045" y="245745"/>
                                  <a:pt x="362585" y="244475"/>
                                </a:cubicBezTo>
                                <a:cubicBezTo>
                                  <a:pt x="365125" y="241935"/>
                                  <a:pt x="358775" y="240665"/>
                                  <a:pt x="361315" y="238125"/>
                                </a:cubicBezTo>
                                <a:cubicBezTo>
                                  <a:pt x="363855" y="239395"/>
                                  <a:pt x="365125" y="236855"/>
                                  <a:pt x="367665" y="234315"/>
                                </a:cubicBezTo>
                                <a:lnTo>
                                  <a:pt x="366395" y="233045"/>
                                </a:lnTo>
                                <a:cubicBezTo>
                                  <a:pt x="367665" y="233045"/>
                                  <a:pt x="368935" y="233045"/>
                                  <a:pt x="370205" y="233045"/>
                                </a:cubicBezTo>
                                <a:cubicBezTo>
                                  <a:pt x="371475" y="231775"/>
                                  <a:pt x="372745" y="230505"/>
                                  <a:pt x="372745" y="227965"/>
                                </a:cubicBezTo>
                                <a:lnTo>
                                  <a:pt x="372745" y="225425"/>
                                </a:lnTo>
                                <a:lnTo>
                                  <a:pt x="375285" y="225425"/>
                                </a:lnTo>
                                <a:cubicBezTo>
                                  <a:pt x="377825" y="221615"/>
                                  <a:pt x="381635" y="222885"/>
                                  <a:pt x="385445" y="220345"/>
                                </a:cubicBezTo>
                                <a:cubicBezTo>
                                  <a:pt x="386715" y="220345"/>
                                  <a:pt x="385445" y="221615"/>
                                  <a:pt x="385445" y="222885"/>
                                </a:cubicBezTo>
                                <a:cubicBezTo>
                                  <a:pt x="390525" y="221615"/>
                                  <a:pt x="395605" y="216535"/>
                                  <a:pt x="395605" y="213995"/>
                                </a:cubicBezTo>
                                <a:cubicBezTo>
                                  <a:pt x="401955" y="212725"/>
                                  <a:pt x="412115" y="211455"/>
                                  <a:pt x="417195" y="206375"/>
                                </a:cubicBezTo>
                                <a:cubicBezTo>
                                  <a:pt x="418465" y="205105"/>
                                  <a:pt x="419735" y="207645"/>
                                  <a:pt x="419735" y="206375"/>
                                </a:cubicBezTo>
                                <a:cubicBezTo>
                                  <a:pt x="422275" y="205105"/>
                                  <a:pt x="418465" y="200025"/>
                                  <a:pt x="423545" y="203835"/>
                                </a:cubicBezTo>
                                <a:cubicBezTo>
                                  <a:pt x="427355" y="194945"/>
                                  <a:pt x="436245" y="201295"/>
                                  <a:pt x="437515" y="193675"/>
                                </a:cubicBezTo>
                                <a:cubicBezTo>
                                  <a:pt x="451485" y="189865"/>
                                  <a:pt x="462915" y="183515"/>
                                  <a:pt x="475615" y="177165"/>
                                </a:cubicBezTo>
                                <a:lnTo>
                                  <a:pt x="475615" y="174625"/>
                                </a:lnTo>
                                <a:lnTo>
                                  <a:pt x="476885" y="173355"/>
                                </a:lnTo>
                                <a:cubicBezTo>
                                  <a:pt x="476885" y="173355"/>
                                  <a:pt x="476885" y="173355"/>
                                  <a:pt x="476885" y="173355"/>
                                </a:cubicBezTo>
                                <a:cubicBezTo>
                                  <a:pt x="480695" y="174625"/>
                                  <a:pt x="483235" y="173355"/>
                                  <a:pt x="485775" y="172085"/>
                                </a:cubicBezTo>
                                <a:cubicBezTo>
                                  <a:pt x="489585" y="169545"/>
                                  <a:pt x="492125" y="168275"/>
                                  <a:pt x="495935" y="168275"/>
                                </a:cubicBezTo>
                                <a:cubicBezTo>
                                  <a:pt x="497205" y="168275"/>
                                  <a:pt x="497205" y="167005"/>
                                  <a:pt x="497205" y="167005"/>
                                </a:cubicBezTo>
                                <a:cubicBezTo>
                                  <a:pt x="497205" y="165735"/>
                                  <a:pt x="495935" y="165735"/>
                                  <a:pt x="495935" y="165735"/>
                                </a:cubicBezTo>
                                <a:cubicBezTo>
                                  <a:pt x="490855" y="165735"/>
                                  <a:pt x="487045" y="168275"/>
                                  <a:pt x="484505" y="170815"/>
                                </a:cubicBezTo>
                                <a:cubicBezTo>
                                  <a:pt x="481965" y="172085"/>
                                  <a:pt x="479425" y="173355"/>
                                  <a:pt x="476885" y="174625"/>
                                </a:cubicBezTo>
                                <a:cubicBezTo>
                                  <a:pt x="469265" y="168275"/>
                                  <a:pt x="460375" y="177165"/>
                                  <a:pt x="452755" y="178435"/>
                                </a:cubicBezTo>
                                <a:cubicBezTo>
                                  <a:pt x="451485" y="178435"/>
                                  <a:pt x="452755" y="177165"/>
                                  <a:pt x="452755" y="175895"/>
                                </a:cubicBezTo>
                                <a:cubicBezTo>
                                  <a:pt x="448945" y="177165"/>
                                  <a:pt x="446405" y="177165"/>
                                  <a:pt x="448945" y="180975"/>
                                </a:cubicBezTo>
                                <a:cubicBezTo>
                                  <a:pt x="445135" y="182245"/>
                                  <a:pt x="441325" y="179705"/>
                                  <a:pt x="437515" y="180975"/>
                                </a:cubicBezTo>
                                <a:cubicBezTo>
                                  <a:pt x="437515" y="184785"/>
                                  <a:pt x="436245" y="189865"/>
                                  <a:pt x="431165" y="187325"/>
                                </a:cubicBezTo>
                                <a:lnTo>
                                  <a:pt x="431165" y="189865"/>
                                </a:lnTo>
                                <a:lnTo>
                                  <a:pt x="428625" y="189865"/>
                                </a:lnTo>
                                <a:cubicBezTo>
                                  <a:pt x="427355" y="191135"/>
                                  <a:pt x="426085" y="191135"/>
                                  <a:pt x="424815" y="191135"/>
                                </a:cubicBezTo>
                                <a:lnTo>
                                  <a:pt x="423545" y="192405"/>
                                </a:lnTo>
                                <a:lnTo>
                                  <a:pt x="422275" y="191135"/>
                                </a:lnTo>
                                <a:cubicBezTo>
                                  <a:pt x="421005" y="193675"/>
                                  <a:pt x="419735" y="187325"/>
                                  <a:pt x="419735" y="186055"/>
                                </a:cubicBezTo>
                                <a:cubicBezTo>
                                  <a:pt x="422275" y="187325"/>
                                  <a:pt x="423545" y="186055"/>
                                  <a:pt x="423545" y="187325"/>
                                </a:cubicBezTo>
                                <a:lnTo>
                                  <a:pt x="424815" y="187325"/>
                                </a:lnTo>
                                <a:lnTo>
                                  <a:pt x="426085" y="187325"/>
                                </a:lnTo>
                                <a:cubicBezTo>
                                  <a:pt x="426085" y="187325"/>
                                  <a:pt x="427355" y="187325"/>
                                  <a:pt x="427355" y="187325"/>
                                </a:cubicBezTo>
                                <a:lnTo>
                                  <a:pt x="428625" y="186055"/>
                                </a:lnTo>
                                <a:lnTo>
                                  <a:pt x="429895" y="187325"/>
                                </a:lnTo>
                                <a:cubicBezTo>
                                  <a:pt x="432435" y="184785"/>
                                  <a:pt x="432435" y="183515"/>
                                  <a:pt x="432435" y="179705"/>
                                </a:cubicBezTo>
                                <a:lnTo>
                                  <a:pt x="429895" y="179705"/>
                                </a:lnTo>
                                <a:lnTo>
                                  <a:pt x="431165" y="178435"/>
                                </a:lnTo>
                                <a:cubicBezTo>
                                  <a:pt x="426085" y="178435"/>
                                  <a:pt x="432435" y="174625"/>
                                  <a:pt x="427355" y="173355"/>
                                </a:cubicBezTo>
                                <a:cubicBezTo>
                                  <a:pt x="426085" y="175895"/>
                                  <a:pt x="421005" y="178435"/>
                                  <a:pt x="421005" y="174625"/>
                                </a:cubicBezTo>
                                <a:cubicBezTo>
                                  <a:pt x="419735" y="178435"/>
                                  <a:pt x="412115" y="179705"/>
                                  <a:pt x="408305" y="179705"/>
                                </a:cubicBezTo>
                                <a:cubicBezTo>
                                  <a:pt x="408305" y="179705"/>
                                  <a:pt x="407035" y="179705"/>
                                  <a:pt x="407035" y="179705"/>
                                </a:cubicBezTo>
                                <a:lnTo>
                                  <a:pt x="405765" y="180975"/>
                                </a:lnTo>
                                <a:lnTo>
                                  <a:pt x="404495" y="179705"/>
                                </a:lnTo>
                                <a:cubicBezTo>
                                  <a:pt x="403225" y="184785"/>
                                  <a:pt x="400685" y="183515"/>
                                  <a:pt x="396875" y="184785"/>
                                </a:cubicBezTo>
                                <a:cubicBezTo>
                                  <a:pt x="398145" y="186055"/>
                                  <a:pt x="398145" y="188595"/>
                                  <a:pt x="396875" y="191135"/>
                                </a:cubicBezTo>
                                <a:lnTo>
                                  <a:pt x="393065" y="189865"/>
                                </a:lnTo>
                                <a:cubicBezTo>
                                  <a:pt x="394335" y="191135"/>
                                  <a:pt x="395605" y="191135"/>
                                  <a:pt x="396875" y="192405"/>
                                </a:cubicBezTo>
                                <a:cubicBezTo>
                                  <a:pt x="396875" y="192405"/>
                                  <a:pt x="396875" y="192405"/>
                                  <a:pt x="396875" y="192405"/>
                                </a:cubicBezTo>
                                <a:lnTo>
                                  <a:pt x="399415" y="192405"/>
                                </a:lnTo>
                                <a:lnTo>
                                  <a:pt x="398145" y="193675"/>
                                </a:lnTo>
                                <a:cubicBezTo>
                                  <a:pt x="396875" y="194945"/>
                                  <a:pt x="395605" y="194945"/>
                                  <a:pt x="394335" y="194945"/>
                                </a:cubicBezTo>
                                <a:cubicBezTo>
                                  <a:pt x="394335" y="193675"/>
                                  <a:pt x="394335" y="193675"/>
                                  <a:pt x="394335" y="192405"/>
                                </a:cubicBezTo>
                                <a:lnTo>
                                  <a:pt x="393065" y="189865"/>
                                </a:lnTo>
                                <a:lnTo>
                                  <a:pt x="395605" y="189865"/>
                                </a:lnTo>
                                <a:cubicBezTo>
                                  <a:pt x="395605" y="188595"/>
                                  <a:pt x="395605" y="187325"/>
                                  <a:pt x="393065" y="186055"/>
                                </a:cubicBezTo>
                                <a:cubicBezTo>
                                  <a:pt x="391795" y="192405"/>
                                  <a:pt x="386715" y="191135"/>
                                  <a:pt x="384175" y="194945"/>
                                </a:cubicBezTo>
                                <a:cubicBezTo>
                                  <a:pt x="381635" y="193675"/>
                                  <a:pt x="382905" y="192405"/>
                                  <a:pt x="380365" y="191135"/>
                                </a:cubicBezTo>
                                <a:cubicBezTo>
                                  <a:pt x="384175" y="182245"/>
                                  <a:pt x="398145" y="188595"/>
                                  <a:pt x="398145" y="178435"/>
                                </a:cubicBezTo>
                                <a:lnTo>
                                  <a:pt x="396875" y="177165"/>
                                </a:lnTo>
                                <a:lnTo>
                                  <a:pt x="398145" y="175895"/>
                                </a:lnTo>
                                <a:cubicBezTo>
                                  <a:pt x="394335" y="170815"/>
                                  <a:pt x="390525" y="168275"/>
                                  <a:pt x="384175" y="165735"/>
                                </a:cubicBezTo>
                                <a:cubicBezTo>
                                  <a:pt x="384175" y="168275"/>
                                  <a:pt x="384175" y="169545"/>
                                  <a:pt x="381635" y="170815"/>
                                </a:cubicBezTo>
                                <a:cubicBezTo>
                                  <a:pt x="379095" y="163195"/>
                                  <a:pt x="370205" y="167005"/>
                                  <a:pt x="365125" y="169545"/>
                                </a:cubicBezTo>
                                <a:cubicBezTo>
                                  <a:pt x="367665" y="160655"/>
                                  <a:pt x="381635" y="159385"/>
                                  <a:pt x="384175" y="149225"/>
                                </a:cubicBezTo>
                                <a:cubicBezTo>
                                  <a:pt x="379095" y="151765"/>
                                  <a:pt x="376555" y="151765"/>
                                  <a:pt x="375285" y="147955"/>
                                </a:cubicBezTo>
                                <a:cubicBezTo>
                                  <a:pt x="370205" y="158115"/>
                                  <a:pt x="357505" y="153035"/>
                                  <a:pt x="351155" y="158115"/>
                                </a:cubicBezTo>
                                <a:lnTo>
                                  <a:pt x="353695" y="159385"/>
                                </a:lnTo>
                                <a:lnTo>
                                  <a:pt x="352425" y="161925"/>
                                </a:lnTo>
                                <a:cubicBezTo>
                                  <a:pt x="353695" y="163195"/>
                                  <a:pt x="352425" y="163195"/>
                                  <a:pt x="353695" y="164465"/>
                                </a:cubicBezTo>
                                <a:cubicBezTo>
                                  <a:pt x="352425" y="164465"/>
                                  <a:pt x="346075" y="163195"/>
                                  <a:pt x="343535" y="164465"/>
                                </a:cubicBezTo>
                                <a:lnTo>
                                  <a:pt x="344805" y="165735"/>
                                </a:lnTo>
                                <a:lnTo>
                                  <a:pt x="343535" y="167005"/>
                                </a:lnTo>
                                <a:cubicBezTo>
                                  <a:pt x="346075" y="169545"/>
                                  <a:pt x="347345" y="170815"/>
                                  <a:pt x="348615" y="172085"/>
                                </a:cubicBezTo>
                                <a:cubicBezTo>
                                  <a:pt x="344805" y="173355"/>
                                  <a:pt x="346075" y="170815"/>
                                  <a:pt x="342265" y="169545"/>
                                </a:cubicBezTo>
                                <a:lnTo>
                                  <a:pt x="342265" y="172085"/>
                                </a:lnTo>
                                <a:lnTo>
                                  <a:pt x="339725" y="172085"/>
                                </a:lnTo>
                                <a:cubicBezTo>
                                  <a:pt x="338455" y="174625"/>
                                  <a:pt x="332105" y="169545"/>
                                  <a:pt x="335915" y="167005"/>
                                </a:cubicBezTo>
                                <a:lnTo>
                                  <a:pt x="335915" y="164465"/>
                                </a:lnTo>
                                <a:lnTo>
                                  <a:pt x="338455" y="164465"/>
                                </a:lnTo>
                                <a:cubicBezTo>
                                  <a:pt x="338455" y="163195"/>
                                  <a:pt x="335915" y="161925"/>
                                  <a:pt x="337185" y="159385"/>
                                </a:cubicBezTo>
                                <a:cubicBezTo>
                                  <a:pt x="330835" y="160655"/>
                                  <a:pt x="332105" y="167005"/>
                                  <a:pt x="325755" y="168275"/>
                                </a:cubicBezTo>
                                <a:cubicBezTo>
                                  <a:pt x="324485" y="172085"/>
                                  <a:pt x="328295" y="168275"/>
                                  <a:pt x="330835" y="170815"/>
                                </a:cubicBezTo>
                                <a:cubicBezTo>
                                  <a:pt x="329565" y="178435"/>
                                  <a:pt x="321945" y="177165"/>
                                  <a:pt x="316865" y="179705"/>
                                </a:cubicBezTo>
                                <a:cubicBezTo>
                                  <a:pt x="311785" y="182245"/>
                                  <a:pt x="309245" y="188595"/>
                                  <a:pt x="304165" y="183515"/>
                                </a:cubicBezTo>
                                <a:lnTo>
                                  <a:pt x="301625" y="183515"/>
                                </a:lnTo>
                                <a:lnTo>
                                  <a:pt x="302895" y="182245"/>
                                </a:lnTo>
                                <a:cubicBezTo>
                                  <a:pt x="301625" y="180975"/>
                                  <a:pt x="299085" y="180975"/>
                                  <a:pt x="300355" y="179705"/>
                                </a:cubicBezTo>
                                <a:lnTo>
                                  <a:pt x="297815" y="179705"/>
                                </a:lnTo>
                                <a:lnTo>
                                  <a:pt x="297815" y="178435"/>
                                </a:lnTo>
                                <a:cubicBezTo>
                                  <a:pt x="301625" y="178435"/>
                                  <a:pt x="304165" y="177165"/>
                                  <a:pt x="306705" y="175895"/>
                                </a:cubicBezTo>
                                <a:cubicBezTo>
                                  <a:pt x="309245" y="174625"/>
                                  <a:pt x="310515" y="174625"/>
                                  <a:pt x="313055" y="173355"/>
                                </a:cubicBezTo>
                                <a:cubicBezTo>
                                  <a:pt x="313055" y="173355"/>
                                  <a:pt x="314325" y="172085"/>
                                  <a:pt x="313055" y="172085"/>
                                </a:cubicBezTo>
                                <a:cubicBezTo>
                                  <a:pt x="313055" y="172085"/>
                                  <a:pt x="311785" y="170815"/>
                                  <a:pt x="311785" y="172085"/>
                                </a:cubicBezTo>
                                <a:cubicBezTo>
                                  <a:pt x="310515" y="173355"/>
                                  <a:pt x="307975" y="173355"/>
                                  <a:pt x="305435" y="174625"/>
                                </a:cubicBezTo>
                                <a:cubicBezTo>
                                  <a:pt x="302895" y="175895"/>
                                  <a:pt x="299085" y="177165"/>
                                  <a:pt x="296545" y="178435"/>
                                </a:cubicBezTo>
                                <a:lnTo>
                                  <a:pt x="296545" y="177165"/>
                                </a:lnTo>
                                <a:cubicBezTo>
                                  <a:pt x="295275" y="178435"/>
                                  <a:pt x="291465" y="174625"/>
                                  <a:pt x="290195" y="177165"/>
                                </a:cubicBezTo>
                                <a:lnTo>
                                  <a:pt x="291465" y="178435"/>
                                </a:lnTo>
                                <a:lnTo>
                                  <a:pt x="288925" y="178435"/>
                                </a:lnTo>
                                <a:cubicBezTo>
                                  <a:pt x="280035" y="180975"/>
                                  <a:pt x="271145" y="183515"/>
                                  <a:pt x="263525" y="188595"/>
                                </a:cubicBezTo>
                                <a:cubicBezTo>
                                  <a:pt x="269875" y="179705"/>
                                  <a:pt x="280035" y="182245"/>
                                  <a:pt x="286385" y="175895"/>
                                </a:cubicBezTo>
                                <a:lnTo>
                                  <a:pt x="286385" y="174625"/>
                                </a:lnTo>
                                <a:lnTo>
                                  <a:pt x="287655" y="174625"/>
                                </a:lnTo>
                                <a:cubicBezTo>
                                  <a:pt x="288925" y="173355"/>
                                  <a:pt x="287655" y="173355"/>
                                  <a:pt x="286385" y="173355"/>
                                </a:cubicBezTo>
                                <a:cubicBezTo>
                                  <a:pt x="290195" y="170815"/>
                                  <a:pt x="294005" y="170815"/>
                                  <a:pt x="299085" y="172085"/>
                                </a:cubicBezTo>
                                <a:cubicBezTo>
                                  <a:pt x="300355" y="168275"/>
                                  <a:pt x="294005" y="173355"/>
                                  <a:pt x="297815" y="168275"/>
                                </a:cubicBezTo>
                                <a:cubicBezTo>
                                  <a:pt x="300355" y="165735"/>
                                  <a:pt x="300355" y="168275"/>
                                  <a:pt x="302895" y="169545"/>
                                </a:cubicBezTo>
                                <a:cubicBezTo>
                                  <a:pt x="306705" y="169545"/>
                                  <a:pt x="306705" y="163195"/>
                                  <a:pt x="311785" y="167005"/>
                                </a:cubicBezTo>
                                <a:cubicBezTo>
                                  <a:pt x="315595" y="163195"/>
                                  <a:pt x="313055" y="163195"/>
                                  <a:pt x="314325" y="158115"/>
                                </a:cubicBezTo>
                                <a:lnTo>
                                  <a:pt x="311785" y="158115"/>
                                </a:lnTo>
                                <a:lnTo>
                                  <a:pt x="311785" y="155575"/>
                                </a:lnTo>
                                <a:cubicBezTo>
                                  <a:pt x="309245" y="154305"/>
                                  <a:pt x="307975" y="154305"/>
                                  <a:pt x="306705" y="154305"/>
                                </a:cubicBezTo>
                                <a:cubicBezTo>
                                  <a:pt x="304165" y="150495"/>
                                  <a:pt x="313055" y="149225"/>
                                  <a:pt x="305435" y="146685"/>
                                </a:cubicBezTo>
                                <a:cubicBezTo>
                                  <a:pt x="309245" y="140335"/>
                                  <a:pt x="319405" y="139065"/>
                                  <a:pt x="323215" y="139065"/>
                                </a:cubicBezTo>
                                <a:cubicBezTo>
                                  <a:pt x="321945" y="135255"/>
                                  <a:pt x="333375" y="132715"/>
                                  <a:pt x="334645" y="135255"/>
                                </a:cubicBezTo>
                                <a:lnTo>
                                  <a:pt x="337185" y="135255"/>
                                </a:lnTo>
                                <a:lnTo>
                                  <a:pt x="338455" y="136525"/>
                                </a:lnTo>
                                <a:cubicBezTo>
                                  <a:pt x="343535" y="137795"/>
                                  <a:pt x="340995" y="133985"/>
                                  <a:pt x="343535" y="130175"/>
                                </a:cubicBezTo>
                                <a:lnTo>
                                  <a:pt x="343535" y="127635"/>
                                </a:lnTo>
                                <a:lnTo>
                                  <a:pt x="344805" y="128905"/>
                                </a:lnTo>
                                <a:cubicBezTo>
                                  <a:pt x="348615" y="127635"/>
                                  <a:pt x="352425" y="126365"/>
                                  <a:pt x="354965" y="121285"/>
                                </a:cubicBezTo>
                                <a:cubicBezTo>
                                  <a:pt x="351155" y="120015"/>
                                  <a:pt x="349885" y="122555"/>
                                  <a:pt x="346075" y="121285"/>
                                </a:cubicBezTo>
                                <a:lnTo>
                                  <a:pt x="346075" y="123825"/>
                                </a:lnTo>
                                <a:lnTo>
                                  <a:pt x="343535" y="123825"/>
                                </a:lnTo>
                                <a:cubicBezTo>
                                  <a:pt x="342265" y="123825"/>
                                  <a:pt x="340995" y="125095"/>
                                  <a:pt x="338455" y="123825"/>
                                </a:cubicBezTo>
                                <a:lnTo>
                                  <a:pt x="337185" y="122555"/>
                                </a:lnTo>
                                <a:lnTo>
                                  <a:pt x="338455" y="121285"/>
                                </a:lnTo>
                                <a:cubicBezTo>
                                  <a:pt x="333375" y="121285"/>
                                  <a:pt x="321945" y="128905"/>
                                  <a:pt x="320675" y="122555"/>
                                </a:cubicBezTo>
                                <a:cubicBezTo>
                                  <a:pt x="325755" y="126365"/>
                                  <a:pt x="328295" y="120015"/>
                                  <a:pt x="325755" y="117475"/>
                                </a:cubicBezTo>
                                <a:cubicBezTo>
                                  <a:pt x="332105" y="118745"/>
                                  <a:pt x="334645" y="113665"/>
                                  <a:pt x="340995" y="114935"/>
                                </a:cubicBezTo>
                                <a:cubicBezTo>
                                  <a:pt x="338455" y="114935"/>
                                  <a:pt x="339725" y="112395"/>
                                  <a:pt x="339725" y="111125"/>
                                </a:cubicBezTo>
                                <a:cubicBezTo>
                                  <a:pt x="343535" y="113665"/>
                                  <a:pt x="344805" y="107315"/>
                                  <a:pt x="347345" y="107315"/>
                                </a:cubicBezTo>
                                <a:cubicBezTo>
                                  <a:pt x="351155" y="106045"/>
                                  <a:pt x="357505" y="107315"/>
                                  <a:pt x="360045" y="102235"/>
                                </a:cubicBezTo>
                                <a:cubicBezTo>
                                  <a:pt x="362585" y="103505"/>
                                  <a:pt x="361315" y="104775"/>
                                  <a:pt x="362585" y="104775"/>
                                </a:cubicBezTo>
                                <a:cubicBezTo>
                                  <a:pt x="365125" y="103505"/>
                                  <a:pt x="367665" y="99695"/>
                                  <a:pt x="370205" y="98425"/>
                                </a:cubicBezTo>
                                <a:cubicBezTo>
                                  <a:pt x="371475" y="99695"/>
                                  <a:pt x="374015" y="99695"/>
                                  <a:pt x="375285" y="100965"/>
                                </a:cubicBezTo>
                                <a:lnTo>
                                  <a:pt x="375285" y="98425"/>
                                </a:lnTo>
                                <a:lnTo>
                                  <a:pt x="377825" y="98425"/>
                                </a:lnTo>
                                <a:cubicBezTo>
                                  <a:pt x="381635" y="93345"/>
                                  <a:pt x="386715" y="94615"/>
                                  <a:pt x="390525" y="92075"/>
                                </a:cubicBezTo>
                                <a:cubicBezTo>
                                  <a:pt x="391795" y="88265"/>
                                  <a:pt x="386715" y="86995"/>
                                  <a:pt x="390525" y="83185"/>
                                </a:cubicBezTo>
                                <a:lnTo>
                                  <a:pt x="387985" y="83185"/>
                                </a:lnTo>
                                <a:lnTo>
                                  <a:pt x="387985" y="80645"/>
                                </a:lnTo>
                                <a:cubicBezTo>
                                  <a:pt x="381635" y="80645"/>
                                  <a:pt x="377825" y="88265"/>
                                  <a:pt x="370205" y="84455"/>
                                </a:cubicBezTo>
                                <a:cubicBezTo>
                                  <a:pt x="365125" y="89535"/>
                                  <a:pt x="360045" y="92075"/>
                                  <a:pt x="352425" y="90805"/>
                                </a:cubicBezTo>
                                <a:cubicBezTo>
                                  <a:pt x="353695" y="97155"/>
                                  <a:pt x="342265" y="93345"/>
                                  <a:pt x="335915" y="97155"/>
                                </a:cubicBezTo>
                                <a:cubicBezTo>
                                  <a:pt x="334645" y="98425"/>
                                  <a:pt x="334645" y="100965"/>
                                  <a:pt x="332105" y="100965"/>
                                </a:cubicBezTo>
                                <a:cubicBezTo>
                                  <a:pt x="328295" y="102235"/>
                                  <a:pt x="321945" y="102235"/>
                                  <a:pt x="318135" y="104775"/>
                                </a:cubicBezTo>
                                <a:cubicBezTo>
                                  <a:pt x="314325" y="99695"/>
                                  <a:pt x="324485" y="102235"/>
                                  <a:pt x="319405" y="95885"/>
                                </a:cubicBezTo>
                                <a:cubicBezTo>
                                  <a:pt x="321945" y="90805"/>
                                  <a:pt x="325755" y="89535"/>
                                  <a:pt x="329565" y="90805"/>
                                </a:cubicBezTo>
                                <a:cubicBezTo>
                                  <a:pt x="329565" y="89535"/>
                                  <a:pt x="330835" y="88265"/>
                                  <a:pt x="330835" y="86995"/>
                                </a:cubicBezTo>
                                <a:cubicBezTo>
                                  <a:pt x="338455" y="86995"/>
                                  <a:pt x="344805" y="83185"/>
                                  <a:pt x="351155" y="79375"/>
                                </a:cubicBezTo>
                                <a:cubicBezTo>
                                  <a:pt x="360045" y="78105"/>
                                  <a:pt x="370205" y="75565"/>
                                  <a:pt x="376555" y="69215"/>
                                </a:cubicBezTo>
                                <a:lnTo>
                                  <a:pt x="374015" y="69215"/>
                                </a:lnTo>
                                <a:lnTo>
                                  <a:pt x="375285" y="67945"/>
                                </a:lnTo>
                                <a:cubicBezTo>
                                  <a:pt x="375285" y="67945"/>
                                  <a:pt x="374015" y="67945"/>
                                  <a:pt x="374015" y="67945"/>
                                </a:cubicBezTo>
                                <a:cubicBezTo>
                                  <a:pt x="376555" y="60325"/>
                                  <a:pt x="387985" y="53975"/>
                                  <a:pt x="396875" y="55245"/>
                                </a:cubicBezTo>
                                <a:cubicBezTo>
                                  <a:pt x="396875" y="53975"/>
                                  <a:pt x="396875" y="51435"/>
                                  <a:pt x="398145" y="50165"/>
                                </a:cubicBezTo>
                                <a:lnTo>
                                  <a:pt x="396875" y="47625"/>
                                </a:lnTo>
                                <a:lnTo>
                                  <a:pt x="398145" y="46355"/>
                                </a:lnTo>
                                <a:cubicBezTo>
                                  <a:pt x="395605" y="45085"/>
                                  <a:pt x="395605" y="40005"/>
                                  <a:pt x="399415" y="42545"/>
                                </a:cubicBezTo>
                                <a:cubicBezTo>
                                  <a:pt x="399415" y="43815"/>
                                  <a:pt x="399415" y="43815"/>
                                  <a:pt x="399415" y="45085"/>
                                </a:cubicBezTo>
                                <a:lnTo>
                                  <a:pt x="399415" y="47625"/>
                                </a:lnTo>
                                <a:lnTo>
                                  <a:pt x="399415" y="50165"/>
                                </a:lnTo>
                                <a:cubicBezTo>
                                  <a:pt x="407035" y="50165"/>
                                  <a:pt x="412115" y="47625"/>
                                  <a:pt x="419735" y="48895"/>
                                </a:cubicBezTo>
                                <a:cubicBezTo>
                                  <a:pt x="422275" y="41275"/>
                                  <a:pt x="428625" y="47625"/>
                                  <a:pt x="431165" y="38735"/>
                                </a:cubicBezTo>
                                <a:cubicBezTo>
                                  <a:pt x="442595" y="37465"/>
                                  <a:pt x="456565" y="32385"/>
                                  <a:pt x="462915" y="24765"/>
                                </a:cubicBezTo>
                                <a:lnTo>
                                  <a:pt x="461645" y="23495"/>
                                </a:lnTo>
                                <a:lnTo>
                                  <a:pt x="462915" y="22225"/>
                                </a:lnTo>
                                <a:cubicBezTo>
                                  <a:pt x="464185" y="20955"/>
                                  <a:pt x="462915" y="19685"/>
                                  <a:pt x="462915" y="18415"/>
                                </a:cubicBezTo>
                                <a:lnTo>
                                  <a:pt x="461645" y="18415"/>
                                </a:lnTo>
                                <a:lnTo>
                                  <a:pt x="461645" y="17145"/>
                                </a:lnTo>
                                <a:cubicBezTo>
                                  <a:pt x="457835" y="17145"/>
                                  <a:pt x="454025" y="17145"/>
                                  <a:pt x="451485" y="22225"/>
                                </a:cubicBezTo>
                                <a:cubicBezTo>
                                  <a:pt x="447675" y="22225"/>
                                  <a:pt x="442595" y="23495"/>
                                  <a:pt x="438785" y="24765"/>
                                </a:cubicBezTo>
                                <a:lnTo>
                                  <a:pt x="438785" y="27305"/>
                                </a:lnTo>
                                <a:lnTo>
                                  <a:pt x="436245" y="27305"/>
                                </a:lnTo>
                                <a:cubicBezTo>
                                  <a:pt x="434975" y="26035"/>
                                  <a:pt x="434975" y="27305"/>
                                  <a:pt x="434975" y="27305"/>
                                </a:cubicBezTo>
                                <a:cubicBezTo>
                                  <a:pt x="433705" y="27305"/>
                                  <a:pt x="433705" y="26035"/>
                                  <a:pt x="432435" y="26035"/>
                                </a:cubicBezTo>
                                <a:cubicBezTo>
                                  <a:pt x="432435" y="24765"/>
                                  <a:pt x="433705" y="24765"/>
                                  <a:pt x="433705" y="23495"/>
                                </a:cubicBezTo>
                                <a:lnTo>
                                  <a:pt x="431165" y="23495"/>
                                </a:lnTo>
                                <a:lnTo>
                                  <a:pt x="431165" y="20955"/>
                                </a:lnTo>
                                <a:cubicBezTo>
                                  <a:pt x="427355" y="19685"/>
                                  <a:pt x="423545" y="20955"/>
                                  <a:pt x="424815" y="23495"/>
                                </a:cubicBezTo>
                                <a:lnTo>
                                  <a:pt x="427355" y="23495"/>
                                </a:lnTo>
                                <a:lnTo>
                                  <a:pt x="426085" y="24765"/>
                                </a:lnTo>
                                <a:cubicBezTo>
                                  <a:pt x="427355" y="24765"/>
                                  <a:pt x="427355" y="26035"/>
                                  <a:pt x="428625" y="26035"/>
                                </a:cubicBezTo>
                                <a:cubicBezTo>
                                  <a:pt x="428625" y="27305"/>
                                  <a:pt x="427355" y="27305"/>
                                  <a:pt x="427355" y="28575"/>
                                </a:cubicBezTo>
                                <a:cubicBezTo>
                                  <a:pt x="426085" y="28575"/>
                                  <a:pt x="424815" y="27305"/>
                                  <a:pt x="426085" y="26035"/>
                                </a:cubicBezTo>
                                <a:lnTo>
                                  <a:pt x="424815" y="26035"/>
                                </a:lnTo>
                                <a:lnTo>
                                  <a:pt x="423545" y="24765"/>
                                </a:lnTo>
                                <a:cubicBezTo>
                                  <a:pt x="422275" y="24765"/>
                                  <a:pt x="419735" y="24765"/>
                                  <a:pt x="418465" y="23495"/>
                                </a:cubicBezTo>
                                <a:cubicBezTo>
                                  <a:pt x="417195" y="26035"/>
                                  <a:pt x="415925" y="24765"/>
                                  <a:pt x="415925" y="28575"/>
                                </a:cubicBezTo>
                                <a:cubicBezTo>
                                  <a:pt x="413385" y="29845"/>
                                  <a:pt x="410845" y="29845"/>
                                  <a:pt x="407035" y="28575"/>
                                </a:cubicBezTo>
                                <a:cubicBezTo>
                                  <a:pt x="407035" y="29845"/>
                                  <a:pt x="407035" y="32385"/>
                                  <a:pt x="405765" y="32385"/>
                                </a:cubicBezTo>
                                <a:lnTo>
                                  <a:pt x="405765" y="34925"/>
                                </a:lnTo>
                                <a:lnTo>
                                  <a:pt x="404495" y="33655"/>
                                </a:lnTo>
                                <a:cubicBezTo>
                                  <a:pt x="403225" y="36195"/>
                                  <a:pt x="400685" y="36195"/>
                                  <a:pt x="401955" y="38735"/>
                                </a:cubicBezTo>
                                <a:cubicBezTo>
                                  <a:pt x="399415" y="40005"/>
                                  <a:pt x="395605" y="40005"/>
                                  <a:pt x="391795" y="41275"/>
                                </a:cubicBezTo>
                                <a:lnTo>
                                  <a:pt x="391795" y="43815"/>
                                </a:lnTo>
                                <a:lnTo>
                                  <a:pt x="389255" y="43815"/>
                                </a:lnTo>
                                <a:cubicBezTo>
                                  <a:pt x="387985" y="48895"/>
                                  <a:pt x="382905" y="46355"/>
                                  <a:pt x="385445" y="42545"/>
                                </a:cubicBezTo>
                                <a:lnTo>
                                  <a:pt x="384175" y="40005"/>
                                </a:lnTo>
                                <a:lnTo>
                                  <a:pt x="382905" y="38735"/>
                                </a:lnTo>
                                <a:cubicBezTo>
                                  <a:pt x="380365" y="38735"/>
                                  <a:pt x="377825" y="40005"/>
                                  <a:pt x="375285" y="41275"/>
                                </a:cubicBezTo>
                                <a:lnTo>
                                  <a:pt x="375285" y="43815"/>
                                </a:lnTo>
                                <a:lnTo>
                                  <a:pt x="374015" y="42545"/>
                                </a:lnTo>
                                <a:cubicBezTo>
                                  <a:pt x="370205" y="46355"/>
                                  <a:pt x="366395" y="46355"/>
                                  <a:pt x="361315" y="47625"/>
                                </a:cubicBezTo>
                                <a:cubicBezTo>
                                  <a:pt x="362585" y="42545"/>
                                  <a:pt x="367665" y="46355"/>
                                  <a:pt x="370205" y="42545"/>
                                </a:cubicBezTo>
                                <a:cubicBezTo>
                                  <a:pt x="365125" y="41275"/>
                                  <a:pt x="372745" y="40005"/>
                                  <a:pt x="370205" y="36195"/>
                                </a:cubicBezTo>
                                <a:cubicBezTo>
                                  <a:pt x="366395" y="34925"/>
                                  <a:pt x="362585" y="36195"/>
                                  <a:pt x="360045" y="40005"/>
                                </a:cubicBezTo>
                                <a:cubicBezTo>
                                  <a:pt x="358775" y="38735"/>
                                  <a:pt x="360045" y="36195"/>
                                  <a:pt x="361315" y="36195"/>
                                </a:cubicBezTo>
                                <a:cubicBezTo>
                                  <a:pt x="357505" y="33655"/>
                                  <a:pt x="352425" y="37465"/>
                                  <a:pt x="347345" y="38735"/>
                                </a:cubicBezTo>
                                <a:cubicBezTo>
                                  <a:pt x="342265" y="40005"/>
                                  <a:pt x="339725" y="40005"/>
                                  <a:pt x="334645" y="42545"/>
                                </a:cubicBezTo>
                                <a:cubicBezTo>
                                  <a:pt x="332105" y="40005"/>
                                  <a:pt x="338455" y="36195"/>
                                  <a:pt x="332105" y="34925"/>
                                </a:cubicBezTo>
                                <a:cubicBezTo>
                                  <a:pt x="321945" y="41275"/>
                                  <a:pt x="316865" y="45085"/>
                                  <a:pt x="305435" y="46355"/>
                                </a:cubicBezTo>
                                <a:cubicBezTo>
                                  <a:pt x="305435" y="50165"/>
                                  <a:pt x="307975" y="51435"/>
                                  <a:pt x="306705" y="55245"/>
                                </a:cubicBezTo>
                                <a:cubicBezTo>
                                  <a:pt x="297815" y="59055"/>
                                  <a:pt x="288925" y="56515"/>
                                  <a:pt x="282575" y="57785"/>
                                </a:cubicBezTo>
                                <a:lnTo>
                                  <a:pt x="281305" y="57785"/>
                                </a:lnTo>
                                <a:lnTo>
                                  <a:pt x="280035" y="56515"/>
                                </a:lnTo>
                                <a:cubicBezTo>
                                  <a:pt x="278765" y="55245"/>
                                  <a:pt x="276225" y="55245"/>
                                  <a:pt x="274955" y="53975"/>
                                </a:cubicBezTo>
                                <a:cubicBezTo>
                                  <a:pt x="271145" y="55245"/>
                                  <a:pt x="274955" y="56515"/>
                                  <a:pt x="271145" y="57785"/>
                                </a:cubicBezTo>
                                <a:cubicBezTo>
                                  <a:pt x="267335" y="55245"/>
                                  <a:pt x="264795" y="56515"/>
                                  <a:pt x="262255" y="57785"/>
                                </a:cubicBezTo>
                                <a:cubicBezTo>
                                  <a:pt x="263525" y="56515"/>
                                  <a:pt x="263525" y="55245"/>
                                  <a:pt x="262255" y="55245"/>
                                </a:cubicBezTo>
                                <a:cubicBezTo>
                                  <a:pt x="260985" y="56515"/>
                                  <a:pt x="258445" y="56515"/>
                                  <a:pt x="257175" y="56515"/>
                                </a:cubicBezTo>
                                <a:cubicBezTo>
                                  <a:pt x="257175" y="55245"/>
                                  <a:pt x="258445" y="53975"/>
                                  <a:pt x="258445" y="52705"/>
                                </a:cubicBezTo>
                                <a:lnTo>
                                  <a:pt x="255905" y="52705"/>
                                </a:lnTo>
                                <a:lnTo>
                                  <a:pt x="255905" y="50165"/>
                                </a:lnTo>
                                <a:cubicBezTo>
                                  <a:pt x="254635" y="50165"/>
                                  <a:pt x="253365" y="51435"/>
                                  <a:pt x="252095" y="51435"/>
                                </a:cubicBezTo>
                                <a:cubicBezTo>
                                  <a:pt x="250825" y="51435"/>
                                  <a:pt x="250825" y="50165"/>
                                  <a:pt x="252095" y="50165"/>
                                </a:cubicBezTo>
                                <a:lnTo>
                                  <a:pt x="250825" y="50165"/>
                                </a:lnTo>
                                <a:lnTo>
                                  <a:pt x="250825" y="48895"/>
                                </a:lnTo>
                                <a:cubicBezTo>
                                  <a:pt x="245745" y="48895"/>
                                  <a:pt x="241935" y="52705"/>
                                  <a:pt x="236855" y="51435"/>
                                </a:cubicBezTo>
                                <a:cubicBezTo>
                                  <a:pt x="239395" y="59055"/>
                                  <a:pt x="225425" y="61595"/>
                                  <a:pt x="219075" y="64135"/>
                                </a:cubicBezTo>
                                <a:lnTo>
                                  <a:pt x="219075" y="66675"/>
                                </a:lnTo>
                                <a:lnTo>
                                  <a:pt x="217805" y="65405"/>
                                </a:lnTo>
                                <a:cubicBezTo>
                                  <a:pt x="216535" y="67945"/>
                                  <a:pt x="213995" y="67945"/>
                                  <a:pt x="211455" y="67945"/>
                                </a:cubicBezTo>
                                <a:cubicBezTo>
                                  <a:pt x="212725" y="64135"/>
                                  <a:pt x="215265" y="67945"/>
                                  <a:pt x="216535" y="62865"/>
                                </a:cubicBezTo>
                                <a:cubicBezTo>
                                  <a:pt x="213995" y="61595"/>
                                  <a:pt x="206375" y="66675"/>
                                  <a:pt x="208915" y="60325"/>
                                </a:cubicBezTo>
                                <a:cubicBezTo>
                                  <a:pt x="205105" y="60325"/>
                                  <a:pt x="197485" y="62865"/>
                                  <a:pt x="197485" y="65405"/>
                                </a:cubicBezTo>
                                <a:lnTo>
                                  <a:pt x="198755" y="66675"/>
                                </a:lnTo>
                                <a:lnTo>
                                  <a:pt x="197485" y="67945"/>
                                </a:lnTo>
                                <a:cubicBezTo>
                                  <a:pt x="198755" y="67945"/>
                                  <a:pt x="198755" y="69215"/>
                                  <a:pt x="200025" y="69215"/>
                                </a:cubicBezTo>
                                <a:cubicBezTo>
                                  <a:pt x="198755" y="71755"/>
                                  <a:pt x="197485" y="71755"/>
                                  <a:pt x="196215" y="71755"/>
                                </a:cubicBezTo>
                                <a:lnTo>
                                  <a:pt x="196215" y="74295"/>
                                </a:lnTo>
                                <a:lnTo>
                                  <a:pt x="193675" y="74295"/>
                                </a:lnTo>
                                <a:cubicBezTo>
                                  <a:pt x="192405" y="75565"/>
                                  <a:pt x="192405" y="74295"/>
                                  <a:pt x="191135" y="75565"/>
                                </a:cubicBezTo>
                                <a:cubicBezTo>
                                  <a:pt x="189865" y="75565"/>
                                  <a:pt x="189865" y="74295"/>
                                  <a:pt x="188595" y="74295"/>
                                </a:cubicBezTo>
                                <a:lnTo>
                                  <a:pt x="186055" y="74295"/>
                                </a:lnTo>
                                <a:lnTo>
                                  <a:pt x="186055" y="71755"/>
                                </a:lnTo>
                                <a:cubicBezTo>
                                  <a:pt x="184785" y="71755"/>
                                  <a:pt x="182245" y="74295"/>
                                  <a:pt x="184785" y="75565"/>
                                </a:cubicBezTo>
                                <a:cubicBezTo>
                                  <a:pt x="179705" y="75565"/>
                                  <a:pt x="175895" y="78105"/>
                                  <a:pt x="173355" y="80645"/>
                                </a:cubicBezTo>
                                <a:cubicBezTo>
                                  <a:pt x="172085" y="79375"/>
                                  <a:pt x="169545" y="79375"/>
                                  <a:pt x="170815" y="78105"/>
                                </a:cubicBezTo>
                                <a:cubicBezTo>
                                  <a:pt x="167005" y="80645"/>
                                  <a:pt x="163195" y="86995"/>
                                  <a:pt x="156845" y="81915"/>
                                </a:cubicBezTo>
                                <a:cubicBezTo>
                                  <a:pt x="155575" y="86995"/>
                                  <a:pt x="147955" y="88265"/>
                                  <a:pt x="146685" y="86995"/>
                                </a:cubicBezTo>
                                <a:lnTo>
                                  <a:pt x="145415" y="86995"/>
                                </a:lnTo>
                                <a:lnTo>
                                  <a:pt x="145415" y="85725"/>
                                </a:lnTo>
                                <a:cubicBezTo>
                                  <a:pt x="145415" y="85725"/>
                                  <a:pt x="145415" y="86995"/>
                                  <a:pt x="145415" y="86995"/>
                                </a:cubicBezTo>
                                <a:cubicBezTo>
                                  <a:pt x="144145" y="86995"/>
                                  <a:pt x="145415" y="85725"/>
                                  <a:pt x="145415" y="84455"/>
                                </a:cubicBezTo>
                                <a:cubicBezTo>
                                  <a:pt x="140335" y="81915"/>
                                  <a:pt x="137795" y="86995"/>
                                  <a:pt x="133985" y="85725"/>
                                </a:cubicBezTo>
                                <a:cubicBezTo>
                                  <a:pt x="137795" y="80645"/>
                                  <a:pt x="140335" y="81915"/>
                                  <a:pt x="139065" y="75565"/>
                                </a:cubicBezTo>
                                <a:cubicBezTo>
                                  <a:pt x="131445" y="78105"/>
                                  <a:pt x="122555" y="75565"/>
                                  <a:pt x="117475" y="83185"/>
                                </a:cubicBezTo>
                                <a:lnTo>
                                  <a:pt x="118745" y="85725"/>
                                </a:lnTo>
                                <a:lnTo>
                                  <a:pt x="123825" y="71755"/>
                                </a:lnTo>
                                <a:cubicBezTo>
                                  <a:pt x="127635" y="75565"/>
                                  <a:pt x="128905" y="70485"/>
                                  <a:pt x="132715" y="73025"/>
                                </a:cubicBezTo>
                                <a:cubicBezTo>
                                  <a:pt x="127635" y="80645"/>
                                  <a:pt x="112395" y="76835"/>
                                  <a:pt x="113665" y="86995"/>
                                </a:cubicBezTo>
                                <a:cubicBezTo>
                                  <a:pt x="109855" y="88265"/>
                                  <a:pt x="112395" y="85725"/>
                                  <a:pt x="108585" y="84455"/>
                                </a:cubicBezTo>
                                <a:cubicBezTo>
                                  <a:pt x="106045" y="89535"/>
                                  <a:pt x="100965" y="86995"/>
                                  <a:pt x="98425" y="92075"/>
                                </a:cubicBezTo>
                                <a:cubicBezTo>
                                  <a:pt x="93345" y="88265"/>
                                  <a:pt x="95885" y="88265"/>
                                  <a:pt x="89535" y="88265"/>
                                </a:cubicBezTo>
                                <a:cubicBezTo>
                                  <a:pt x="92075" y="84455"/>
                                  <a:pt x="98425" y="88265"/>
                                  <a:pt x="102235" y="84455"/>
                                </a:cubicBezTo>
                                <a:cubicBezTo>
                                  <a:pt x="103505" y="81915"/>
                                  <a:pt x="102235" y="81915"/>
                                  <a:pt x="103505" y="79375"/>
                                </a:cubicBezTo>
                                <a:lnTo>
                                  <a:pt x="102235" y="78105"/>
                                </a:lnTo>
                                <a:lnTo>
                                  <a:pt x="102235" y="75565"/>
                                </a:lnTo>
                                <a:cubicBezTo>
                                  <a:pt x="99695" y="74295"/>
                                  <a:pt x="99695" y="78105"/>
                                  <a:pt x="97155" y="76835"/>
                                </a:cubicBezTo>
                                <a:lnTo>
                                  <a:pt x="97155" y="79375"/>
                                </a:lnTo>
                                <a:lnTo>
                                  <a:pt x="94615" y="79375"/>
                                </a:lnTo>
                                <a:cubicBezTo>
                                  <a:pt x="92075" y="79375"/>
                                  <a:pt x="92075" y="84455"/>
                                  <a:pt x="86995" y="81915"/>
                                </a:cubicBezTo>
                                <a:cubicBezTo>
                                  <a:pt x="89535" y="79375"/>
                                  <a:pt x="88265" y="80645"/>
                                  <a:pt x="89535" y="76835"/>
                                </a:cubicBezTo>
                                <a:cubicBezTo>
                                  <a:pt x="90805" y="76835"/>
                                  <a:pt x="90805" y="76835"/>
                                  <a:pt x="92075" y="76835"/>
                                </a:cubicBezTo>
                                <a:lnTo>
                                  <a:pt x="92075" y="74295"/>
                                </a:lnTo>
                                <a:lnTo>
                                  <a:pt x="94615" y="74295"/>
                                </a:lnTo>
                                <a:cubicBezTo>
                                  <a:pt x="95885" y="73025"/>
                                  <a:pt x="94615" y="73025"/>
                                  <a:pt x="93345" y="73025"/>
                                </a:cubicBezTo>
                                <a:cubicBezTo>
                                  <a:pt x="97155" y="70485"/>
                                  <a:pt x="100965" y="69215"/>
                                  <a:pt x="103505" y="66675"/>
                                </a:cubicBezTo>
                                <a:cubicBezTo>
                                  <a:pt x="106045" y="67945"/>
                                  <a:pt x="106045" y="69215"/>
                                  <a:pt x="106045" y="70485"/>
                                </a:cubicBezTo>
                                <a:cubicBezTo>
                                  <a:pt x="108585" y="67945"/>
                                  <a:pt x="113665" y="66675"/>
                                  <a:pt x="114935" y="57785"/>
                                </a:cubicBezTo>
                                <a:cubicBezTo>
                                  <a:pt x="122555" y="57785"/>
                                  <a:pt x="130175" y="53975"/>
                                  <a:pt x="136525" y="50165"/>
                                </a:cubicBezTo>
                                <a:lnTo>
                                  <a:pt x="136525" y="47625"/>
                                </a:lnTo>
                                <a:lnTo>
                                  <a:pt x="137795" y="48895"/>
                                </a:lnTo>
                                <a:cubicBezTo>
                                  <a:pt x="139065" y="45085"/>
                                  <a:pt x="144145" y="48895"/>
                                  <a:pt x="145415" y="45085"/>
                                </a:cubicBezTo>
                                <a:cubicBezTo>
                                  <a:pt x="147955" y="41275"/>
                                  <a:pt x="145415" y="40005"/>
                                  <a:pt x="146685" y="36195"/>
                                </a:cubicBezTo>
                                <a:cubicBezTo>
                                  <a:pt x="141605" y="32385"/>
                                  <a:pt x="140335" y="33655"/>
                                  <a:pt x="135255" y="33655"/>
                                </a:cubicBezTo>
                                <a:cubicBezTo>
                                  <a:pt x="128905" y="37465"/>
                                  <a:pt x="137795" y="42545"/>
                                  <a:pt x="132715" y="45085"/>
                                </a:cubicBezTo>
                                <a:cubicBezTo>
                                  <a:pt x="128905" y="43815"/>
                                  <a:pt x="120015" y="43815"/>
                                  <a:pt x="117475" y="40005"/>
                                </a:cubicBezTo>
                                <a:lnTo>
                                  <a:pt x="116205" y="40005"/>
                                </a:lnTo>
                                <a:lnTo>
                                  <a:pt x="116205" y="38735"/>
                                </a:lnTo>
                                <a:cubicBezTo>
                                  <a:pt x="112395" y="36195"/>
                                  <a:pt x="111125" y="42545"/>
                                  <a:pt x="107315" y="41275"/>
                                </a:cubicBezTo>
                                <a:cubicBezTo>
                                  <a:pt x="106045" y="45085"/>
                                  <a:pt x="109855" y="48895"/>
                                  <a:pt x="104775" y="50165"/>
                                </a:cubicBezTo>
                                <a:cubicBezTo>
                                  <a:pt x="103505" y="48895"/>
                                  <a:pt x="107315" y="47625"/>
                                  <a:pt x="106045" y="43815"/>
                                </a:cubicBezTo>
                                <a:cubicBezTo>
                                  <a:pt x="94615" y="46355"/>
                                  <a:pt x="83185" y="51435"/>
                                  <a:pt x="73025" y="56515"/>
                                </a:cubicBezTo>
                                <a:cubicBezTo>
                                  <a:pt x="71755" y="56515"/>
                                  <a:pt x="73025" y="55245"/>
                                  <a:pt x="73025" y="53975"/>
                                </a:cubicBezTo>
                                <a:cubicBezTo>
                                  <a:pt x="55245" y="61595"/>
                                  <a:pt x="37465" y="69215"/>
                                  <a:pt x="18415" y="75565"/>
                                </a:cubicBezTo>
                                <a:cubicBezTo>
                                  <a:pt x="15875" y="71755"/>
                                  <a:pt x="13335" y="74295"/>
                                  <a:pt x="12065" y="69215"/>
                                </a:cubicBezTo>
                                <a:cubicBezTo>
                                  <a:pt x="20955" y="61595"/>
                                  <a:pt x="31115" y="53975"/>
                                  <a:pt x="43815" y="53975"/>
                                </a:cubicBezTo>
                                <a:cubicBezTo>
                                  <a:pt x="45085" y="51435"/>
                                  <a:pt x="46355" y="52705"/>
                                  <a:pt x="47625" y="50165"/>
                                </a:cubicBezTo>
                                <a:lnTo>
                                  <a:pt x="47625" y="50165"/>
                                </a:lnTo>
                                <a:cubicBezTo>
                                  <a:pt x="53975" y="48895"/>
                                  <a:pt x="56515" y="47625"/>
                                  <a:pt x="59055" y="45085"/>
                                </a:cubicBezTo>
                                <a:cubicBezTo>
                                  <a:pt x="64135" y="45085"/>
                                  <a:pt x="66675" y="42545"/>
                                  <a:pt x="69215" y="40005"/>
                                </a:cubicBezTo>
                                <a:cubicBezTo>
                                  <a:pt x="71755" y="38735"/>
                                  <a:pt x="73025" y="36195"/>
                                  <a:pt x="75565" y="36195"/>
                                </a:cubicBezTo>
                                <a:cubicBezTo>
                                  <a:pt x="76835" y="37465"/>
                                  <a:pt x="79375" y="37465"/>
                                  <a:pt x="79375" y="38735"/>
                                </a:cubicBezTo>
                                <a:cubicBezTo>
                                  <a:pt x="83185" y="38735"/>
                                  <a:pt x="81915" y="34925"/>
                                  <a:pt x="85725" y="32385"/>
                                </a:cubicBezTo>
                                <a:cubicBezTo>
                                  <a:pt x="81915" y="32385"/>
                                  <a:pt x="80645" y="26035"/>
                                  <a:pt x="75565" y="31115"/>
                                </a:cubicBezTo>
                                <a:lnTo>
                                  <a:pt x="75565" y="31115"/>
                                </a:lnTo>
                                <a:cubicBezTo>
                                  <a:pt x="71755" y="31115"/>
                                  <a:pt x="69215" y="33655"/>
                                  <a:pt x="66675" y="36195"/>
                                </a:cubicBezTo>
                                <a:cubicBezTo>
                                  <a:pt x="64135" y="38735"/>
                                  <a:pt x="61595" y="41275"/>
                                  <a:pt x="57785" y="40005"/>
                                </a:cubicBezTo>
                                <a:cubicBezTo>
                                  <a:pt x="57785" y="40005"/>
                                  <a:pt x="56515" y="40005"/>
                                  <a:pt x="56515" y="40005"/>
                                </a:cubicBezTo>
                                <a:cubicBezTo>
                                  <a:pt x="55245" y="38735"/>
                                  <a:pt x="55245" y="37465"/>
                                  <a:pt x="53975" y="36195"/>
                                </a:cubicBezTo>
                                <a:lnTo>
                                  <a:pt x="56515" y="40005"/>
                                </a:lnTo>
                                <a:cubicBezTo>
                                  <a:pt x="56515" y="40005"/>
                                  <a:pt x="56515" y="40005"/>
                                  <a:pt x="55245" y="40005"/>
                                </a:cubicBezTo>
                                <a:cubicBezTo>
                                  <a:pt x="53975" y="42545"/>
                                  <a:pt x="51435" y="42545"/>
                                  <a:pt x="48895" y="42545"/>
                                </a:cubicBezTo>
                                <a:cubicBezTo>
                                  <a:pt x="47625" y="42545"/>
                                  <a:pt x="47625" y="42545"/>
                                  <a:pt x="46355" y="43815"/>
                                </a:cubicBezTo>
                                <a:cubicBezTo>
                                  <a:pt x="43815" y="42545"/>
                                  <a:pt x="43815" y="47625"/>
                                  <a:pt x="40005" y="45085"/>
                                </a:cubicBezTo>
                                <a:cubicBezTo>
                                  <a:pt x="43815" y="40005"/>
                                  <a:pt x="48895" y="37465"/>
                                  <a:pt x="53975" y="37465"/>
                                </a:cubicBezTo>
                                <a:lnTo>
                                  <a:pt x="53975" y="34925"/>
                                </a:lnTo>
                                <a:lnTo>
                                  <a:pt x="56515" y="34925"/>
                                </a:lnTo>
                                <a:cubicBezTo>
                                  <a:pt x="61595" y="32385"/>
                                  <a:pt x="65405" y="27305"/>
                                  <a:pt x="73025" y="29845"/>
                                </a:cubicBezTo>
                                <a:cubicBezTo>
                                  <a:pt x="80645" y="19685"/>
                                  <a:pt x="93345" y="20955"/>
                                  <a:pt x="102235" y="14605"/>
                                </a:cubicBezTo>
                                <a:lnTo>
                                  <a:pt x="100965" y="13335"/>
                                </a:lnTo>
                                <a:lnTo>
                                  <a:pt x="99695" y="10795"/>
                                </a:lnTo>
                                <a:cubicBezTo>
                                  <a:pt x="98425" y="13335"/>
                                  <a:pt x="95885" y="13335"/>
                                  <a:pt x="93345" y="14605"/>
                                </a:cubicBezTo>
                                <a:close/>
                                <a:moveTo>
                                  <a:pt x="85725" y="1002665"/>
                                </a:moveTo>
                                <a:cubicBezTo>
                                  <a:pt x="83185" y="997585"/>
                                  <a:pt x="85725" y="996315"/>
                                  <a:pt x="92075" y="995045"/>
                                </a:cubicBezTo>
                                <a:cubicBezTo>
                                  <a:pt x="90805" y="997585"/>
                                  <a:pt x="90805" y="1001395"/>
                                  <a:pt x="85725" y="1002665"/>
                                </a:cubicBezTo>
                                <a:close/>
                                <a:moveTo>
                                  <a:pt x="306705" y="760095"/>
                                </a:moveTo>
                                <a:cubicBezTo>
                                  <a:pt x="306705" y="760095"/>
                                  <a:pt x="307975" y="758825"/>
                                  <a:pt x="309245" y="758825"/>
                                </a:cubicBezTo>
                                <a:cubicBezTo>
                                  <a:pt x="310515" y="756285"/>
                                  <a:pt x="307975" y="758825"/>
                                  <a:pt x="306705" y="760095"/>
                                </a:cubicBezTo>
                                <a:cubicBezTo>
                                  <a:pt x="305435" y="761365"/>
                                  <a:pt x="305435" y="760095"/>
                                  <a:pt x="306705" y="760095"/>
                                </a:cubicBezTo>
                                <a:close/>
                                <a:moveTo>
                                  <a:pt x="221615" y="822325"/>
                                </a:moveTo>
                                <a:cubicBezTo>
                                  <a:pt x="220345" y="823595"/>
                                  <a:pt x="220345" y="828675"/>
                                  <a:pt x="216535" y="826135"/>
                                </a:cubicBezTo>
                                <a:cubicBezTo>
                                  <a:pt x="217805" y="823595"/>
                                  <a:pt x="220345" y="822325"/>
                                  <a:pt x="221615" y="822325"/>
                                </a:cubicBezTo>
                                <a:close/>
                                <a:moveTo>
                                  <a:pt x="803275" y="367665"/>
                                </a:moveTo>
                                <a:cubicBezTo>
                                  <a:pt x="802005" y="370205"/>
                                  <a:pt x="800735" y="371475"/>
                                  <a:pt x="798195" y="371475"/>
                                </a:cubicBezTo>
                                <a:cubicBezTo>
                                  <a:pt x="799465" y="367665"/>
                                  <a:pt x="802005" y="366395"/>
                                  <a:pt x="803275" y="367665"/>
                                </a:cubicBezTo>
                                <a:close/>
                                <a:moveTo>
                                  <a:pt x="771525" y="340995"/>
                                </a:moveTo>
                                <a:cubicBezTo>
                                  <a:pt x="772795" y="344805"/>
                                  <a:pt x="774065" y="344805"/>
                                  <a:pt x="774065" y="344805"/>
                                </a:cubicBezTo>
                                <a:lnTo>
                                  <a:pt x="775335" y="344805"/>
                                </a:lnTo>
                                <a:cubicBezTo>
                                  <a:pt x="776605" y="344805"/>
                                  <a:pt x="776605" y="346075"/>
                                  <a:pt x="777875" y="346075"/>
                                </a:cubicBezTo>
                                <a:cubicBezTo>
                                  <a:pt x="777875" y="347345"/>
                                  <a:pt x="776605" y="347345"/>
                                  <a:pt x="776605" y="348615"/>
                                </a:cubicBezTo>
                                <a:cubicBezTo>
                                  <a:pt x="775335" y="348615"/>
                                  <a:pt x="775335" y="348615"/>
                                  <a:pt x="774065" y="348615"/>
                                </a:cubicBezTo>
                                <a:cubicBezTo>
                                  <a:pt x="774065" y="348615"/>
                                  <a:pt x="774065" y="347345"/>
                                  <a:pt x="774065" y="347345"/>
                                </a:cubicBezTo>
                                <a:lnTo>
                                  <a:pt x="771525" y="347345"/>
                                </a:lnTo>
                                <a:lnTo>
                                  <a:pt x="771525" y="344805"/>
                                </a:lnTo>
                                <a:cubicBezTo>
                                  <a:pt x="768985" y="344805"/>
                                  <a:pt x="767715" y="347345"/>
                                  <a:pt x="763905" y="347345"/>
                                </a:cubicBezTo>
                                <a:cubicBezTo>
                                  <a:pt x="765175" y="343535"/>
                                  <a:pt x="768985" y="339725"/>
                                  <a:pt x="771525" y="340995"/>
                                </a:cubicBezTo>
                                <a:close/>
                                <a:moveTo>
                                  <a:pt x="462915" y="564515"/>
                                </a:moveTo>
                                <a:cubicBezTo>
                                  <a:pt x="460375" y="572135"/>
                                  <a:pt x="456565" y="563245"/>
                                  <a:pt x="462915" y="564515"/>
                                </a:cubicBezTo>
                                <a:lnTo>
                                  <a:pt x="462915" y="564515"/>
                                </a:lnTo>
                                <a:close/>
                                <a:moveTo>
                                  <a:pt x="528955" y="349885"/>
                                </a:moveTo>
                                <a:cubicBezTo>
                                  <a:pt x="535305" y="346075"/>
                                  <a:pt x="541655" y="342265"/>
                                  <a:pt x="549275" y="342265"/>
                                </a:cubicBezTo>
                                <a:cubicBezTo>
                                  <a:pt x="549275" y="342265"/>
                                  <a:pt x="550545" y="342265"/>
                                  <a:pt x="550545" y="342265"/>
                                </a:cubicBezTo>
                                <a:cubicBezTo>
                                  <a:pt x="551815" y="340995"/>
                                  <a:pt x="554355" y="339725"/>
                                  <a:pt x="556895" y="339725"/>
                                </a:cubicBezTo>
                                <a:lnTo>
                                  <a:pt x="554355" y="344805"/>
                                </a:lnTo>
                                <a:cubicBezTo>
                                  <a:pt x="554355" y="344805"/>
                                  <a:pt x="554355" y="343535"/>
                                  <a:pt x="553085" y="343535"/>
                                </a:cubicBezTo>
                                <a:cubicBezTo>
                                  <a:pt x="551815" y="343535"/>
                                  <a:pt x="551815" y="344805"/>
                                  <a:pt x="551815" y="346075"/>
                                </a:cubicBezTo>
                                <a:cubicBezTo>
                                  <a:pt x="551815" y="347345"/>
                                  <a:pt x="551815" y="348615"/>
                                  <a:pt x="551815" y="349885"/>
                                </a:cubicBezTo>
                                <a:cubicBezTo>
                                  <a:pt x="544195" y="349885"/>
                                  <a:pt x="537845" y="353695"/>
                                  <a:pt x="530225" y="357505"/>
                                </a:cubicBezTo>
                                <a:lnTo>
                                  <a:pt x="525145" y="360045"/>
                                </a:lnTo>
                                <a:lnTo>
                                  <a:pt x="525145" y="360045"/>
                                </a:lnTo>
                                <a:cubicBezTo>
                                  <a:pt x="518795" y="354965"/>
                                  <a:pt x="517525" y="363855"/>
                                  <a:pt x="511175" y="360045"/>
                                </a:cubicBezTo>
                                <a:cubicBezTo>
                                  <a:pt x="516255" y="353695"/>
                                  <a:pt x="525145" y="357505"/>
                                  <a:pt x="528955" y="349885"/>
                                </a:cubicBezTo>
                                <a:close/>
                                <a:moveTo>
                                  <a:pt x="423545" y="412115"/>
                                </a:moveTo>
                                <a:cubicBezTo>
                                  <a:pt x="421005" y="410845"/>
                                  <a:pt x="421005" y="409575"/>
                                  <a:pt x="421005" y="408305"/>
                                </a:cubicBezTo>
                                <a:cubicBezTo>
                                  <a:pt x="423545" y="408305"/>
                                  <a:pt x="426085" y="409575"/>
                                  <a:pt x="423545" y="412115"/>
                                </a:cubicBezTo>
                                <a:close/>
                                <a:moveTo>
                                  <a:pt x="325755" y="649605"/>
                                </a:moveTo>
                                <a:cubicBezTo>
                                  <a:pt x="323215" y="648335"/>
                                  <a:pt x="323215" y="652145"/>
                                  <a:pt x="320675" y="649605"/>
                                </a:cubicBezTo>
                                <a:cubicBezTo>
                                  <a:pt x="320675" y="647065"/>
                                  <a:pt x="325755" y="645795"/>
                                  <a:pt x="325755" y="649605"/>
                                </a:cubicBezTo>
                                <a:close/>
                                <a:moveTo>
                                  <a:pt x="415925" y="184785"/>
                                </a:moveTo>
                                <a:cubicBezTo>
                                  <a:pt x="409575" y="186055"/>
                                  <a:pt x="413385" y="178435"/>
                                  <a:pt x="415925" y="184785"/>
                                </a:cubicBezTo>
                                <a:lnTo>
                                  <a:pt x="415925" y="184785"/>
                                </a:lnTo>
                                <a:close/>
                                <a:moveTo>
                                  <a:pt x="393065" y="191135"/>
                                </a:moveTo>
                                <a:cubicBezTo>
                                  <a:pt x="391795" y="193675"/>
                                  <a:pt x="391795" y="194945"/>
                                  <a:pt x="391795" y="196215"/>
                                </a:cubicBezTo>
                                <a:cubicBezTo>
                                  <a:pt x="390525" y="194945"/>
                                  <a:pt x="387985" y="194945"/>
                                  <a:pt x="386715" y="193675"/>
                                </a:cubicBezTo>
                                <a:cubicBezTo>
                                  <a:pt x="387985" y="189865"/>
                                  <a:pt x="390525" y="191135"/>
                                  <a:pt x="393065" y="191135"/>
                                </a:cubicBezTo>
                                <a:close/>
                                <a:moveTo>
                                  <a:pt x="374015" y="220345"/>
                                </a:moveTo>
                                <a:lnTo>
                                  <a:pt x="370205" y="224155"/>
                                </a:lnTo>
                                <a:cubicBezTo>
                                  <a:pt x="368935" y="222885"/>
                                  <a:pt x="371475" y="220345"/>
                                  <a:pt x="374015" y="220345"/>
                                </a:cubicBezTo>
                                <a:close/>
                                <a:moveTo>
                                  <a:pt x="349885" y="170815"/>
                                </a:moveTo>
                                <a:cubicBezTo>
                                  <a:pt x="352425" y="172085"/>
                                  <a:pt x="353695" y="170815"/>
                                  <a:pt x="354965" y="172085"/>
                                </a:cubicBezTo>
                                <a:cubicBezTo>
                                  <a:pt x="356235" y="175895"/>
                                  <a:pt x="348615" y="173355"/>
                                  <a:pt x="349885" y="170815"/>
                                </a:cubicBezTo>
                                <a:close/>
                                <a:moveTo>
                                  <a:pt x="332105" y="241935"/>
                                </a:moveTo>
                                <a:cubicBezTo>
                                  <a:pt x="329565" y="240665"/>
                                  <a:pt x="329565" y="245745"/>
                                  <a:pt x="327025" y="243205"/>
                                </a:cubicBezTo>
                                <a:cubicBezTo>
                                  <a:pt x="327025" y="241935"/>
                                  <a:pt x="332105" y="238125"/>
                                  <a:pt x="332105" y="241935"/>
                                </a:cubicBezTo>
                                <a:close/>
                                <a:moveTo>
                                  <a:pt x="274955" y="302895"/>
                                </a:moveTo>
                                <a:cubicBezTo>
                                  <a:pt x="274955" y="304165"/>
                                  <a:pt x="273685" y="304165"/>
                                  <a:pt x="273685" y="305435"/>
                                </a:cubicBezTo>
                                <a:cubicBezTo>
                                  <a:pt x="272415" y="305435"/>
                                  <a:pt x="271145" y="305435"/>
                                  <a:pt x="271145" y="305435"/>
                                </a:cubicBezTo>
                                <a:cubicBezTo>
                                  <a:pt x="271145" y="302895"/>
                                  <a:pt x="272415" y="301625"/>
                                  <a:pt x="274955" y="302895"/>
                                </a:cubicBezTo>
                                <a:close/>
                                <a:moveTo>
                                  <a:pt x="305435" y="93345"/>
                                </a:moveTo>
                                <a:cubicBezTo>
                                  <a:pt x="309245" y="94615"/>
                                  <a:pt x="309245" y="92075"/>
                                  <a:pt x="309245" y="92075"/>
                                </a:cubicBezTo>
                                <a:lnTo>
                                  <a:pt x="311785" y="92075"/>
                                </a:lnTo>
                                <a:cubicBezTo>
                                  <a:pt x="311785" y="92075"/>
                                  <a:pt x="311785" y="94615"/>
                                  <a:pt x="311785" y="90805"/>
                                </a:cubicBezTo>
                                <a:cubicBezTo>
                                  <a:pt x="314325" y="92075"/>
                                  <a:pt x="314325" y="86995"/>
                                  <a:pt x="318135" y="89535"/>
                                </a:cubicBezTo>
                                <a:cubicBezTo>
                                  <a:pt x="310515" y="92075"/>
                                  <a:pt x="310515" y="93345"/>
                                  <a:pt x="310515" y="93345"/>
                                </a:cubicBezTo>
                                <a:lnTo>
                                  <a:pt x="307975" y="93345"/>
                                </a:lnTo>
                                <a:cubicBezTo>
                                  <a:pt x="310515" y="97155"/>
                                  <a:pt x="304165" y="94615"/>
                                  <a:pt x="305435" y="93345"/>
                                </a:cubicBezTo>
                                <a:close/>
                                <a:moveTo>
                                  <a:pt x="299085" y="98425"/>
                                </a:moveTo>
                                <a:cubicBezTo>
                                  <a:pt x="296545" y="100965"/>
                                  <a:pt x="292735" y="99695"/>
                                  <a:pt x="290195" y="100965"/>
                                </a:cubicBezTo>
                                <a:cubicBezTo>
                                  <a:pt x="292735" y="97155"/>
                                  <a:pt x="295275" y="97155"/>
                                  <a:pt x="299085" y="98425"/>
                                </a:cubicBezTo>
                                <a:close/>
                                <a:moveTo>
                                  <a:pt x="273685" y="53975"/>
                                </a:moveTo>
                                <a:cubicBezTo>
                                  <a:pt x="273685" y="53975"/>
                                  <a:pt x="269875" y="52705"/>
                                  <a:pt x="269875" y="53975"/>
                                </a:cubicBezTo>
                                <a:cubicBezTo>
                                  <a:pt x="268605" y="50165"/>
                                  <a:pt x="274955" y="52705"/>
                                  <a:pt x="273685" y="53975"/>
                                </a:cubicBezTo>
                                <a:close/>
                                <a:moveTo>
                                  <a:pt x="266065" y="109855"/>
                                </a:moveTo>
                                <a:cubicBezTo>
                                  <a:pt x="267335" y="109855"/>
                                  <a:pt x="267335" y="111125"/>
                                  <a:pt x="268605" y="111125"/>
                                </a:cubicBezTo>
                                <a:cubicBezTo>
                                  <a:pt x="268605" y="112395"/>
                                  <a:pt x="267335" y="112395"/>
                                  <a:pt x="267335" y="113665"/>
                                </a:cubicBezTo>
                                <a:cubicBezTo>
                                  <a:pt x="266065" y="113665"/>
                                  <a:pt x="266065" y="112395"/>
                                  <a:pt x="264795" y="112395"/>
                                </a:cubicBezTo>
                                <a:cubicBezTo>
                                  <a:pt x="264795" y="111125"/>
                                  <a:pt x="266065" y="111125"/>
                                  <a:pt x="266065" y="109855"/>
                                </a:cubicBezTo>
                                <a:close/>
                                <a:moveTo>
                                  <a:pt x="268605" y="156845"/>
                                </a:moveTo>
                                <a:cubicBezTo>
                                  <a:pt x="267335" y="159385"/>
                                  <a:pt x="266065" y="161925"/>
                                  <a:pt x="262255" y="159385"/>
                                </a:cubicBezTo>
                                <a:cubicBezTo>
                                  <a:pt x="260985" y="158115"/>
                                  <a:pt x="264795" y="154305"/>
                                  <a:pt x="268605" y="156845"/>
                                </a:cubicBezTo>
                                <a:close/>
                                <a:moveTo>
                                  <a:pt x="259715" y="47625"/>
                                </a:moveTo>
                                <a:cubicBezTo>
                                  <a:pt x="259715" y="47625"/>
                                  <a:pt x="258445" y="46355"/>
                                  <a:pt x="259715" y="47625"/>
                                </a:cubicBezTo>
                                <a:cubicBezTo>
                                  <a:pt x="250825" y="50165"/>
                                  <a:pt x="260985" y="42545"/>
                                  <a:pt x="259715" y="47625"/>
                                </a:cubicBezTo>
                                <a:close/>
                                <a:moveTo>
                                  <a:pt x="240665" y="363855"/>
                                </a:moveTo>
                                <a:cubicBezTo>
                                  <a:pt x="240665" y="365125"/>
                                  <a:pt x="241935" y="367665"/>
                                  <a:pt x="239395" y="367665"/>
                                </a:cubicBezTo>
                                <a:cubicBezTo>
                                  <a:pt x="239395" y="365125"/>
                                  <a:pt x="238125" y="363855"/>
                                  <a:pt x="240665" y="363855"/>
                                </a:cubicBezTo>
                                <a:close/>
                                <a:moveTo>
                                  <a:pt x="224155" y="173355"/>
                                </a:moveTo>
                                <a:cubicBezTo>
                                  <a:pt x="222885" y="174625"/>
                                  <a:pt x="222885" y="177165"/>
                                  <a:pt x="220345" y="177165"/>
                                </a:cubicBezTo>
                                <a:cubicBezTo>
                                  <a:pt x="220345" y="175895"/>
                                  <a:pt x="220345" y="170815"/>
                                  <a:pt x="224155" y="173355"/>
                                </a:cubicBezTo>
                                <a:close/>
                                <a:moveTo>
                                  <a:pt x="220345" y="390525"/>
                                </a:moveTo>
                                <a:cubicBezTo>
                                  <a:pt x="222885" y="394335"/>
                                  <a:pt x="219075" y="393065"/>
                                  <a:pt x="226695" y="393065"/>
                                </a:cubicBezTo>
                                <a:lnTo>
                                  <a:pt x="227965" y="393065"/>
                                </a:lnTo>
                                <a:lnTo>
                                  <a:pt x="227965" y="394335"/>
                                </a:lnTo>
                                <a:cubicBezTo>
                                  <a:pt x="229235" y="394335"/>
                                  <a:pt x="229235" y="394335"/>
                                  <a:pt x="230505" y="394335"/>
                                </a:cubicBezTo>
                                <a:cubicBezTo>
                                  <a:pt x="231775" y="399415"/>
                                  <a:pt x="226695" y="398145"/>
                                  <a:pt x="224155" y="398145"/>
                                </a:cubicBezTo>
                                <a:lnTo>
                                  <a:pt x="224155" y="399415"/>
                                </a:lnTo>
                                <a:lnTo>
                                  <a:pt x="222885" y="399415"/>
                                </a:lnTo>
                                <a:cubicBezTo>
                                  <a:pt x="222885" y="400685"/>
                                  <a:pt x="222885" y="403225"/>
                                  <a:pt x="221615" y="403225"/>
                                </a:cubicBezTo>
                                <a:cubicBezTo>
                                  <a:pt x="219075" y="398145"/>
                                  <a:pt x="219075" y="395605"/>
                                  <a:pt x="220345" y="390525"/>
                                </a:cubicBezTo>
                                <a:close/>
                                <a:moveTo>
                                  <a:pt x="222885" y="719455"/>
                                </a:moveTo>
                                <a:lnTo>
                                  <a:pt x="225425" y="719455"/>
                                </a:lnTo>
                                <a:cubicBezTo>
                                  <a:pt x="225425" y="718185"/>
                                  <a:pt x="226695" y="718185"/>
                                  <a:pt x="226695" y="716915"/>
                                </a:cubicBezTo>
                                <a:cubicBezTo>
                                  <a:pt x="227965" y="716915"/>
                                  <a:pt x="227965" y="718185"/>
                                  <a:pt x="229235" y="718185"/>
                                </a:cubicBezTo>
                                <a:lnTo>
                                  <a:pt x="229235" y="715645"/>
                                </a:lnTo>
                                <a:lnTo>
                                  <a:pt x="231775" y="715645"/>
                                </a:lnTo>
                                <a:cubicBezTo>
                                  <a:pt x="233045" y="715645"/>
                                  <a:pt x="234315" y="713105"/>
                                  <a:pt x="235585" y="713105"/>
                                </a:cubicBezTo>
                                <a:cubicBezTo>
                                  <a:pt x="234315" y="715645"/>
                                  <a:pt x="233045" y="716915"/>
                                  <a:pt x="230505" y="716915"/>
                                </a:cubicBezTo>
                                <a:lnTo>
                                  <a:pt x="230505" y="719455"/>
                                </a:lnTo>
                                <a:lnTo>
                                  <a:pt x="227965" y="719455"/>
                                </a:lnTo>
                                <a:cubicBezTo>
                                  <a:pt x="227965" y="720725"/>
                                  <a:pt x="225425" y="719455"/>
                                  <a:pt x="225425" y="719455"/>
                                </a:cubicBezTo>
                                <a:lnTo>
                                  <a:pt x="225425" y="721995"/>
                                </a:lnTo>
                                <a:lnTo>
                                  <a:pt x="222885" y="721995"/>
                                </a:lnTo>
                                <a:cubicBezTo>
                                  <a:pt x="221615" y="725805"/>
                                  <a:pt x="219075" y="725805"/>
                                  <a:pt x="216535" y="725805"/>
                                </a:cubicBezTo>
                                <a:cubicBezTo>
                                  <a:pt x="221615" y="720725"/>
                                  <a:pt x="222885" y="719455"/>
                                  <a:pt x="222885" y="719455"/>
                                </a:cubicBezTo>
                                <a:close/>
                                <a:moveTo>
                                  <a:pt x="217805" y="424815"/>
                                </a:moveTo>
                                <a:cubicBezTo>
                                  <a:pt x="215265" y="423545"/>
                                  <a:pt x="216535" y="429895"/>
                                  <a:pt x="212725" y="426085"/>
                                </a:cubicBezTo>
                                <a:cubicBezTo>
                                  <a:pt x="212725" y="422275"/>
                                  <a:pt x="219075" y="422275"/>
                                  <a:pt x="217805" y="424815"/>
                                </a:cubicBezTo>
                                <a:close/>
                                <a:moveTo>
                                  <a:pt x="208915" y="428625"/>
                                </a:moveTo>
                                <a:cubicBezTo>
                                  <a:pt x="210185" y="431165"/>
                                  <a:pt x="208915" y="433705"/>
                                  <a:pt x="205105" y="431165"/>
                                </a:cubicBezTo>
                                <a:cubicBezTo>
                                  <a:pt x="205105" y="428625"/>
                                  <a:pt x="206375" y="427355"/>
                                  <a:pt x="208915" y="428625"/>
                                </a:cubicBezTo>
                                <a:close/>
                                <a:moveTo>
                                  <a:pt x="177165" y="744855"/>
                                </a:moveTo>
                                <a:cubicBezTo>
                                  <a:pt x="178435" y="751205"/>
                                  <a:pt x="170815" y="746125"/>
                                  <a:pt x="177165" y="744855"/>
                                </a:cubicBezTo>
                                <a:lnTo>
                                  <a:pt x="177165" y="744855"/>
                                </a:lnTo>
                                <a:close/>
                                <a:moveTo>
                                  <a:pt x="172085" y="779145"/>
                                </a:moveTo>
                                <a:lnTo>
                                  <a:pt x="172085" y="779145"/>
                                </a:lnTo>
                                <a:lnTo>
                                  <a:pt x="173355" y="779145"/>
                                </a:lnTo>
                                <a:cubicBezTo>
                                  <a:pt x="172085" y="776605"/>
                                  <a:pt x="174625" y="772795"/>
                                  <a:pt x="178435" y="772795"/>
                                </a:cubicBezTo>
                                <a:cubicBezTo>
                                  <a:pt x="177165" y="774065"/>
                                  <a:pt x="177165" y="775335"/>
                                  <a:pt x="178435" y="775335"/>
                                </a:cubicBezTo>
                                <a:lnTo>
                                  <a:pt x="180975" y="775335"/>
                                </a:lnTo>
                                <a:cubicBezTo>
                                  <a:pt x="178435" y="776605"/>
                                  <a:pt x="177165" y="777875"/>
                                  <a:pt x="178435" y="780415"/>
                                </a:cubicBezTo>
                                <a:lnTo>
                                  <a:pt x="179705" y="780415"/>
                                </a:lnTo>
                                <a:cubicBezTo>
                                  <a:pt x="180975" y="779145"/>
                                  <a:pt x="179705" y="779145"/>
                                  <a:pt x="179705" y="779145"/>
                                </a:cubicBezTo>
                                <a:lnTo>
                                  <a:pt x="180975" y="776605"/>
                                </a:lnTo>
                                <a:cubicBezTo>
                                  <a:pt x="187325" y="777875"/>
                                  <a:pt x="192405" y="775335"/>
                                  <a:pt x="196215" y="767715"/>
                                </a:cubicBezTo>
                                <a:cubicBezTo>
                                  <a:pt x="198755" y="771525"/>
                                  <a:pt x="205105" y="767715"/>
                                  <a:pt x="201295" y="771525"/>
                                </a:cubicBezTo>
                                <a:lnTo>
                                  <a:pt x="202565" y="772795"/>
                                </a:lnTo>
                                <a:lnTo>
                                  <a:pt x="201295" y="774065"/>
                                </a:lnTo>
                                <a:cubicBezTo>
                                  <a:pt x="208915" y="776605"/>
                                  <a:pt x="198755" y="781685"/>
                                  <a:pt x="201295" y="775335"/>
                                </a:cubicBezTo>
                                <a:lnTo>
                                  <a:pt x="198755" y="775335"/>
                                </a:lnTo>
                                <a:lnTo>
                                  <a:pt x="198755" y="772795"/>
                                </a:lnTo>
                                <a:cubicBezTo>
                                  <a:pt x="196215" y="771525"/>
                                  <a:pt x="193675" y="771525"/>
                                  <a:pt x="191135" y="775335"/>
                                </a:cubicBezTo>
                                <a:lnTo>
                                  <a:pt x="193675" y="775335"/>
                                </a:lnTo>
                                <a:lnTo>
                                  <a:pt x="193675" y="777875"/>
                                </a:lnTo>
                                <a:cubicBezTo>
                                  <a:pt x="193675" y="777875"/>
                                  <a:pt x="194945" y="777875"/>
                                  <a:pt x="194945" y="777875"/>
                                </a:cubicBezTo>
                                <a:cubicBezTo>
                                  <a:pt x="193675" y="780415"/>
                                  <a:pt x="192405" y="781685"/>
                                  <a:pt x="191135" y="780415"/>
                                </a:cubicBezTo>
                                <a:cubicBezTo>
                                  <a:pt x="191135" y="780415"/>
                                  <a:pt x="191135" y="779145"/>
                                  <a:pt x="191135" y="779145"/>
                                </a:cubicBezTo>
                                <a:lnTo>
                                  <a:pt x="189865" y="777875"/>
                                </a:lnTo>
                                <a:lnTo>
                                  <a:pt x="189865" y="775335"/>
                                </a:lnTo>
                                <a:cubicBezTo>
                                  <a:pt x="184785" y="775335"/>
                                  <a:pt x="183515" y="780415"/>
                                  <a:pt x="178435" y="779145"/>
                                </a:cubicBezTo>
                                <a:lnTo>
                                  <a:pt x="178435" y="781685"/>
                                </a:lnTo>
                                <a:lnTo>
                                  <a:pt x="177165" y="780415"/>
                                </a:lnTo>
                                <a:cubicBezTo>
                                  <a:pt x="175895" y="781685"/>
                                  <a:pt x="173355" y="781685"/>
                                  <a:pt x="172085" y="781685"/>
                                </a:cubicBezTo>
                                <a:cubicBezTo>
                                  <a:pt x="173355" y="781685"/>
                                  <a:pt x="172085" y="780415"/>
                                  <a:pt x="172085" y="779145"/>
                                </a:cubicBezTo>
                                <a:close/>
                                <a:moveTo>
                                  <a:pt x="125095" y="810895"/>
                                </a:moveTo>
                                <a:cubicBezTo>
                                  <a:pt x="125095" y="812165"/>
                                  <a:pt x="125095" y="812165"/>
                                  <a:pt x="126365" y="812165"/>
                                </a:cubicBezTo>
                                <a:cubicBezTo>
                                  <a:pt x="126365" y="813435"/>
                                  <a:pt x="125095" y="813435"/>
                                  <a:pt x="125095" y="814705"/>
                                </a:cubicBezTo>
                                <a:cubicBezTo>
                                  <a:pt x="121285" y="815975"/>
                                  <a:pt x="122555" y="809625"/>
                                  <a:pt x="125095" y="810895"/>
                                </a:cubicBezTo>
                                <a:close/>
                                <a:moveTo>
                                  <a:pt x="121285" y="878205"/>
                                </a:moveTo>
                                <a:cubicBezTo>
                                  <a:pt x="118745" y="885825"/>
                                  <a:pt x="116205" y="876935"/>
                                  <a:pt x="121285" y="878205"/>
                                </a:cubicBezTo>
                                <a:lnTo>
                                  <a:pt x="121285" y="878205"/>
                                </a:lnTo>
                                <a:close/>
                                <a:moveTo>
                                  <a:pt x="111125" y="814705"/>
                                </a:moveTo>
                                <a:cubicBezTo>
                                  <a:pt x="114935" y="817245"/>
                                  <a:pt x="116205" y="814705"/>
                                  <a:pt x="118745" y="815975"/>
                                </a:cubicBezTo>
                                <a:cubicBezTo>
                                  <a:pt x="117475" y="818515"/>
                                  <a:pt x="116205" y="821055"/>
                                  <a:pt x="114935" y="822325"/>
                                </a:cubicBezTo>
                                <a:cubicBezTo>
                                  <a:pt x="111125" y="819785"/>
                                  <a:pt x="111125" y="817245"/>
                                  <a:pt x="111125" y="814705"/>
                                </a:cubicBezTo>
                                <a:close/>
                                <a:moveTo>
                                  <a:pt x="89535" y="824865"/>
                                </a:moveTo>
                                <a:cubicBezTo>
                                  <a:pt x="92075" y="826135"/>
                                  <a:pt x="92075" y="823595"/>
                                  <a:pt x="92075" y="823595"/>
                                </a:cubicBezTo>
                                <a:lnTo>
                                  <a:pt x="94615" y="823595"/>
                                </a:lnTo>
                                <a:cubicBezTo>
                                  <a:pt x="94615" y="821055"/>
                                  <a:pt x="100965" y="821055"/>
                                  <a:pt x="99695" y="823595"/>
                                </a:cubicBezTo>
                                <a:cubicBezTo>
                                  <a:pt x="94615" y="823595"/>
                                  <a:pt x="94615" y="826135"/>
                                  <a:pt x="94615" y="826135"/>
                                </a:cubicBezTo>
                                <a:lnTo>
                                  <a:pt x="92075" y="826135"/>
                                </a:lnTo>
                                <a:cubicBezTo>
                                  <a:pt x="92075" y="827405"/>
                                  <a:pt x="90805" y="827405"/>
                                  <a:pt x="90805" y="828675"/>
                                </a:cubicBezTo>
                                <a:cubicBezTo>
                                  <a:pt x="89535" y="828675"/>
                                  <a:pt x="89535" y="827405"/>
                                  <a:pt x="88265" y="827405"/>
                                </a:cubicBezTo>
                                <a:cubicBezTo>
                                  <a:pt x="89535" y="826135"/>
                                  <a:pt x="89535" y="826135"/>
                                  <a:pt x="89535" y="824865"/>
                                </a:cubicBezTo>
                                <a:close/>
                                <a:moveTo>
                                  <a:pt x="89535" y="887095"/>
                                </a:moveTo>
                                <a:cubicBezTo>
                                  <a:pt x="86995" y="893445"/>
                                  <a:pt x="83185" y="884555"/>
                                  <a:pt x="89535" y="887095"/>
                                </a:cubicBezTo>
                                <a:lnTo>
                                  <a:pt x="89535" y="887095"/>
                                </a:lnTo>
                                <a:close/>
                                <a:moveTo>
                                  <a:pt x="80645" y="81915"/>
                                </a:moveTo>
                                <a:cubicBezTo>
                                  <a:pt x="79375" y="84455"/>
                                  <a:pt x="78105" y="86995"/>
                                  <a:pt x="74295" y="84455"/>
                                </a:cubicBezTo>
                                <a:cubicBezTo>
                                  <a:pt x="75565" y="81915"/>
                                  <a:pt x="78105" y="81915"/>
                                  <a:pt x="80645" y="81915"/>
                                </a:cubicBezTo>
                                <a:close/>
                                <a:moveTo>
                                  <a:pt x="70485" y="907415"/>
                                </a:moveTo>
                                <a:cubicBezTo>
                                  <a:pt x="69215" y="908685"/>
                                  <a:pt x="69215" y="908685"/>
                                  <a:pt x="67945" y="909955"/>
                                </a:cubicBezTo>
                                <a:cubicBezTo>
                                  <a:pt x="65405" y="911225"/>
                                  <a:pt x="64135" y="911225"/>
                                  <a:pt x="61595" y="912495"/>
                                </a:cubicBezTo>
                                <a:cubicBezTo>
                                  <a:pt x="60325" y="912495"/>
                                  <a:pt x="60325" y="912495"/>
                                  <a:pt x="59055" y="912495"/>
                                </a:cubicBezTo>
                                <a:cubicBezTo>
                                  <a:pt x="62865" y="908685"/>
                                  <a:pt x="66675" y="907415"/>
                                  <a:pt x="70485" y="907415"/>
                                </a:cubicBezTo>
                                <a:close/>
                                <a:moveTo>
                                  <a:pt x="31115" y="850265"/>
                                </a:moveTo>
                                <a:cubicBezTo>
                                  <a:pt x="29845" y="850265"/>
                                  <a:pt x="29845" y="851535"/>
                                  <a:pt x="28575" y="851535"/>
                                </a:cubicBezTo>
                                <a:cubicBezTo>
                                  <a:pt x="28575" y="851535"/>
                                  <a:pt x="28575" y="850265"/>
                                  <a:pt x="29845" y="850265"/>
                                </a:cubicBezTo>
                                <a:cubicBezTo>
                                  <a:pt x="29845" y="850265"/>
                                  <a:pt x="29845" y="850265"/>
                                  <a:pt x="31115" y="850265"/>
                                </a:cubicBezTo>
                                <a:close/>
                                <a:moveTo>
                                  <a:pt x="28575" y="841375"/>
                                </a:moveTo>
                                <a:cubicBezTo>
                                  <a:pt x="26035" y="840105"/>
                                  <a:pt x="26035" y="843915"/>
                                  <a:pt x="23495" y="841375"/>
                                </a:cubicBezTo>
                                <a:cubicBezTo>
                                  <a:pt x="24765" y="838835"/>
                                  <a:pt x="29845" y="838835"/>
                                  <a:pt x="28575" y="841375"/>
                                </a:cubicBezTo>
                                <a:close/>
                                <a:moveTo>
                                  <a:pt x="26035" y="852805"/>
                                </a:moveTo>
                                <a:cubicBezTo>
                                  <a:pt x="26035" y="852805"/>
                                  <a:pt x="26035" y="852805"/>
                                  <a:pt x="26035" y="852805"/>
                                </a:cubicBezTo>
                                <a:lnTo>
                                  <a:pt x="26035" y="852805"/>
                                </a:lnTo>
                                <a:lnTo>
                                  <a:pt x="26035" y="852805"/>
                                </a:lnTo>
                                <a:close/>
                                <a:moveTo>
                                  <a:pt x="26035" y="929005"/>
                                </a:moveTo>
                                <a:cubicBezTo>
                                  <a:pt x="26035" y="930275"/>
                                  <a:pt x="24765" y="930275"/>
                                  <a:pt x="24765" y="931545"/>
                                </a:cubicBezTo>
                                <a:cubicBezTo>
                                  <a:pt x="24765" y="931545"/>
                                  <a:pt x="24765" y="931545"/>
                                  <a:pt x="24765" y="931545"/>
                                </a:cubicBezTo>
                                <a:lnTo>
                                  <a:pt x="24765" y="930275"/>
                                </a:lnTo>
                                <a:cubicBezTo>
                                  <a:pt x="23495" y="930275"/>
                                  <a:pt x="23495" y="930275"/>
                                  <a:pt x="22225" y="930275"/>
                                </a:cubicBezTo>
                                <a:cubicBezTo>
                                  <a:pt x="23495" y="929005"/>
                                  <a:pt x="24765" y="927735"/>
                                  <a:pt x="26035" y="929005"/>
                                </a:cubicBezTo>
                                <a:close/>
                                <a:moveTo>
                                  <a:pt x="33655" y="935355"/>
                                </a:moveTo>
                                <a:cubicBezTo>
                                  <a:pt x="33655" y="936625"/>
                                  <a:pt x="32385" y="936625"/>
                                  <a:pt x="32385" y="937895"/>
                                </a:cubicBezTo>
                                <a:cubicBezTo>
                                  <a:pt x="26035" y="940435"/>
                                  <a:pt x="22225" y="940435"/>
                                  <a:pt x="22225" y="940435"/>
                                </a:cubicBezTo>
                                <a:cubicBezTo>
                                  <a:pt x="24765" y="939165"/>
                                  <a:pt x="28575" y="936625"/>
                                  <a:pt x="33655" y="93535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62" name="Freeform: Shape 10462"/>
                        <wps:cNvSpPr/>
                        <wps:spPr>
                          <a:xfrm>
                            <a:off x="1255395" y="6388100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12065 h 12700"/>
                              <a:gd name="connsiteX1" fmla="*/ 14605 w 12700"/>
                              <a:gd name="connsiteY1" fmla="*/ 9525 h 12700"/>
                              <a:gd name="connsiteX2" fmla="*/ 9525 w 12700"/>
                              <a:gd name="connsiteY2" fmla="*/ 1206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12065"/>
                                </a:moveTo>
                                <a:lnTo>
                                  <a:pt x="14605" y="9525"/>
                                </a:lnTo>
                                <a:cubicBezTo>
                                  <a:pt x="13335" y="10795"/>
                                  <a:pt x="10795" y="12065"/>
                                  <a:pt x="9525" y="1206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63" name="Freeform: Shape 10463"/>
                        <wps:cNvSpPr/>
                        <wps:spPr>
                          <a:xfrm>
                            <a:off x="894715" y="6075680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12065 h 12700"/>
                              <a:gd name="connsiteX1" fmla="*/ 13335 w 12700"/>
                              <a:gd name="connsiteY1" fmla="*/ 9525 h 12700"/>
                              <a:gd name="connsiteX2" fmla="*/ 9525 w 12700"/>
                              <a:gd name="connsiteY2" fmla="*/ 1206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12065"/>
                                </a:moveTo>
                                <a:cubicBezTo>
                                  <a:pt x="10795" y="12065"/>
                                  <a:pt x="12065" y="10795"/>
                                  <a:pt x="13335" y="9525"/>
                                </a:cubicBezTo>
                                <a:lnTo>
                                  <a:pt x="9525" y="1206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64" name="Freeform: Shape 10464"/>
                        <wps:cNvSpPr/>
                        <wps:spPr>
                          <a:xfrm>
                            <a:off x="1284605" y="6394450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3335 h 12700"/>
                              <a:gd name="connsiteX1" fmla="*/ 20955 w 25400"/>
                              <a:gd name="connsiteY1" fmla="*/ 9525 h 12700"/>
                              <a:gd name="connsiteX2" fmla="*/ 9525 w 25400"/>
                              <a:gd name="connsiteY2" fmla="*/ 1333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3335"/>
                                </a:moveTo>
                                <a:lnTo>
                                  <a:pt x="20955" y="9525"/>
                                </a:lnTo>
                                <a:cubicBezTo>
                                  <a:pt x="17145" y="9525"/>
                                  <a:pt x="12065" y="9525"/>
                                  <a:pt x="9525" y="1333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65" name="Freeform: Shape 10465"/>
                        <wps:cNvSpPr/>
                        <wps:spPr>
                          <a:xfrm>
                            <a:off x="1254125" y="638937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0795 w 12700"/>
                              <a:gd name="connsiteY0" fmla="*/ 9525 h 12700"/>
                              <a:gd name="connsiteX1" fmla="*/ 10795 w 12700"/>
                              <a:gd name="connsiteY1" fmla="*/ 10795 h 12700"/>
                              <a:gd name="connsiteX2" fmla="*/ 9525 w 12700"/>
                              <a:gd name="connsiteY2" fmla="*/ 12065 h 12700"/>
                              <a:gd name="connsiteX3" fmla="*/ 10795 w 12700"/>
                              <a:gd name="connsiteY3" fmla="*/ 12065 h 12700"/>
                              <a:gd name="connsiteX4" fmla="*/ 10795 w 12700"/>
                              <a:gd name="connsiteY4" fmla="*/ 10795 h 12700"/>
                              <a:gd name="connsiteX5" fmla="*/ 10795 w 12700"/>
                              <a:gd name="connsiteY5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0795" y="9525"/>
                                </a:moveTo>
                                <a:lnTo>
                                  <a:pt x="10795" y="10795"/>
                                </a:lnTo>
                                <a:lnTo>
                                  <a:pt x="9525" y="12065"/>
                                </a:lnTo>
                                <a:cubicBezTo>
                                  <a:pt x="9525" y="12065"/>
                                  <a:pt x="10795" y="12065"/>
                                  <a:pt x="10795" y="12065"/>
                                </a:cubicBezTo>
                                <a:lnTo>
                                  <a:pt x="10795" y="10795"/>
                                </a:lnTo>
                                <a:lnTo>
                                  <a:pt x="10795" y="952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66" name="Freeform: Shape 10466"/>
                        <wps:cNvSpPr/>
                        <wps:spPr>
                          <a:xfrm>
                            <a:off x="1269365" y="6399530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0795 h 12700"/>
                              <a:gd name="connsiteX1" fmla="*/ 18415 w 25400"/>
                              <a:gd name="connsiteY1" fmla="*/ 9525 h 12700"/>
                              <a:gd name="connsiteX2" fmla="*/ 9525 w 25400"/>
                              <a:gd name="connsiteY2" fmla="*/ 1079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0795"/>
                                </a:moveTo>
                                <a:cubicBezTo>
                                  <a:pt x="12065" y="10795"/>
                                  <a:pt x="15875" y="10795"/>
                                  <a:pt x="18415" y="9525"/>
                                </a:cubicBezTo>
                                <a:lnTo>
                                  <a:pt x="9525" y="1079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67" name="Freeform: Shape 10467"/>
                        <wps:cNvSpPr/>
                        <wps:spPr>
                          <a:xfrm>
                            <a:off x="1183005" y="6517640"/>
                            <a:ext cx="25400" cy="12700"/>
                          </a:xfrm>
                          <a:custGeom>
                            <a:avLst/>
                            <a:gdLst>
                              <a:gd name="connsiteX0" fmla="*/ 17145 w 25400"/>
                              <a:gd name="connsiteY0" fmla="*/ 9525 h 12700"/>
                              <a:gd name="connsiteX1" fmla="*/ 9525 w 25400"/>
                              <a:gd name="connsiteY1" fmla="*/ 12065 h 12700"/>
                              <a:gd name="connsiteX2" fmla="*/ 17145 w 254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7145" y="9525"/>
                                </a:moveTo>
                                <a:lnTo>
                                  <a:pt x="9525" y="12065"/>
                                </a:lnTo>
                                <a:cubicBezTo>
                                  <a:pt x="12065" y="12065"/>
                                  <a:pt x="14605" y="10795"/>
                                  <a:pt x="1714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68" name="Freeform: Shape 10468"/>
                        <wps:cNvSpPr/>
                        <wps:spPr>
                          <a:xfrm>
                            <a:off x="1278255" y="6396096"/>
                            <a:ext cx="25400" cy="25400"/>
                          </a:xfrm>
                          <a:custGeom>
                            <a:avLst/>
                            <a:gdLst>
                              <a:gd name="connsiteX0" fmla="*/ 17145 w 25400"/>
                              <a:gd name="connsiteY0" fmla="*/ 11689 h 25400"/>
                              <a:gd name="connsiteX1" fmla="*/ 17145 w 25400"/>
                              <a:gd name="connsiteY1" fmla="*/ 11689 h 25400"/>
                              <a:gd name="connsiteX2" fmla="*/ 17145 w 25400"/>
                              <a:gd name="connsiteY2" fmla="*/ 10419 h 25400"/>
                              <a:gd name="connsiteX3" fmla="*/ 10795 w 25400"/>
                              <a:gd name="connsiteY3" fmla="*/ 10419 h 25400"/>
                              <a:gd name="connsiteX4" fmla="*/ 10795 w 25400"/>
                              <a:gd name="connsiteY4" fmla="*/ 12959 h 25400"/>
                              <a:gd name="connsiteX5" fmla="*/ 9525 w 25400"/>
                              <a:gd name="connsiteY5" fmla="*/ 11689 h 25400"/>
                              <a:gd name="connsiteX6" fmla="*/ 9525 w 25400"/>
                              <a:gd name="connsiteY6" fmla="*/ 12959 h 25400"/>
                              <a:gd name="connsiteX7" fmla="*/ 12065 w 25400"/>
                              <a:gd name="connsiteY7" fmla="*/ 14229 h 25400"/>
                              <a:gd name="connsiteX8" fmla="*/ 12065 w 25400"/>
                              <a:gd name="connsiteY8" fmla="*/ 16769 h 25400"/>
                              <a:gd name="connsiteX9" fmla="*/ 17145 w 25400"/>
                              <a:gd name="connsiteY9" fmla="*/ 11689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7145" y="11689"/>
                                </a:moveTo>
                                <a:lnTo>
                                  <a:pt x="17145" y="11689"/>
                                </a:lnTo>
                                <a:lnTo>
                                  <a:pt x="17145" y="10419"/>
                                </a:lnTo>
                                <a:cubicBezTo>
                                  <a:pt x="15875" y="11689"/>
                                  <a:pt x="12065" y="7879"/>
                                  <a:pt x="10795" y="10419"/>
                                </a:cubicBezTo>
                                <a:lnTo>
                                  <a:pt x="10795" y="12959"/>
                                </a:lnTo>
                                <a:lnTo>
                                  <a:pt x="9525" y="11689"/>
                                </a:lnTo>
                                <a:cubicBezTo>
                                  <a:pt x="9525" y="11689"/>
                                  <a:pt x="9525" y="12959"/>
                                  <a:pt x="9525" y="12959"/>
                                </a:cubicBezTo>
                                <a:lnTo>
                                  <a:pt x="12065" y="14229"/>
                                </a:lnTo>
                                <a:lnTo>
                                  <a:pt x="12065" y="16769"/>
                                </a:lnTo>
                                <a:cubicBezTo>
                                  <a:pt x="13335" y="16769"/>
                                  <a:pt x="15875" y="16769"/>
                                  <a:pt x="17145" y="1168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69" name="Freeform: Shape 10469"/>
                        <wps:cNvSpPr/>
                        <wps:spPr>
                          <a:xfrm>
                            <a:off x="939871" y="663448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0089 w 12700"/>
                              <a:gd name="connsiteY0" fmla="*/ 10795 h 12700"/>
                              <a:gd name="connsiteX1" fmla="*/ 12629 w 12700"/>
                              <a:gd name="connsiteY1" fmla="*/ 9525 h 12700"/>
                              <a:gd name="connsiteX2" fmla="*/ 10089 w 12700"/>
                              <a:gd name="connsiteY2" fmla="*/ 10795 h 12700"/>
                              <a:gd name="connsiteX3" fmla="*/ 10089 w 12700"/>
                              <a:gd name="connsiteY3" fmla="*/ 1079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0089" y="10795"/>
                                </a:moveTo>
                                <a:cubicBezTo>
                                  <a:pt x="11359" y="10795"/>
                                  <a:pt x="11359" y="9525"/>
                                  <a:pt x="12629" y="9525"/>
                                </a:cubicBezTo>
                                <a:lnTo>
                                  <a:pt x="10089" y="10795"/>
                                </a:lnTo>
                                <a:cubicBezTo>
                                  <a:pt x="8819" y="10795"/>
                                  <a:pt x="10089" y="10795"/>
                                  <a:pt x="10089" y="107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70" name="Freeform: Shape 10470"/>
                        <wps:cNvSpPr/>
                        <wps:spPr>
                          <a:xfrm>
                            <a:off x="741817" y="6368552"/>
                            <a:ext cx="12700" cy="12700"/>
                          </a:xfrm>
                          <a:custGeom>
                            <a:avLst/>
                            <a:gdLst>
                              <a:gd name="connsiteX0" fmla="*/ 10023 w 12700"/>
                              <a:gd name="connsiteY0" fmla="*/ 12563 h 12700"/>
                              <a:gd name="connsiteX1" fmla="*/ 12563 w 12700"/>
                              <a:gd name="connsiteY1" fmla="*/ 13833 h 12700"/>
                              <a:gd name="connsiteX2" fmla="*/ 12563 w 12700"/>
                              <a:gd name="connsiteY2" fmla="*/ 10023 h 12700"/>
                              <a:gd name="connsiteX3" fmla="*/ 10023 w 12700"/>
                              <a:gd name="connsiteY3" fmla="*/ 12563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0023" y="12563"/>
                                </a:moveTo>
                                <a:cubicBezTo>
                                  <a:pt x="11293" y="12563"/>
                                  <a:pt x="11293" y="13833"/>
                                  <a:pt x="12563" y="13833"/>
                                </a:cubicBezTo>
                                <a:cubicBezTo>
                                  <a:pt x="12563" y="12563"/>
                                  <a:pt x="12563" y="11293"/>
                                  <a:pt x="12563" y="10023"/>
                                </a:cubicBezTo>
                                <a:cubicBezTo>
                                  <a:pt x="10023" y="8753"/>
                                  <a:pt x="8753" y="10023"/>
                                  <a:pt x="10023" y="1256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71" name="Freeform: Shape 10471"/>
                        <wps:cNvSpPr/>
                        <wps:spPr>
                          <a:xfrm>
                            <a:off x="973455" y="6612890"/>
                            <a:ext cx="25400" cy="12700"/>
                          </a:xfrm>
                          <a:custGeom>
                            <a:avLst/>
                            <a:gdLst>
                              <a:gd name="connsiteX0" fmla="*/ 13335 w 25400"/>
                              <a:gd name="connsiteY0" fmla="*/ 12065 h 12700"/>
                              <a:gd name="connsiteX1" fmla="*/ 15875 w 25400"/>
                              <a:gd name="connsiteY1" fmla="*/ 9525 h 12700"/>
                              <a:gd name="connsiteX2" fmla="*/ 9525 w 25400"/>
                              <a:gd name="connsiteY2" fmla="*/ 12065 h 12700"/>
                              <a:gd name="connsiteX3" fmla="*/ 13335 w 25400"/>
                              <a:gd name="connsiteY3" fmla="*/ 1206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3335" y="12065"/>
                                </a:moveTo>
                                <a:cubicBezTo>
                                  <a:pt x="14605" y="10795"/>
                                  <a:pt x="14605" y="9525"/>
                                  <a:pt x="15875" y="9525"/>
                                </a:cubicBezTo>
                                <a:lnTo>
                                  <a:pt x="9525" y="12065"/>
                                </a:lnTo>
                                <a:cubicBezTo>
                                  <a:pt x="10795" y="12065"/>
                                  <a:pt x="12065" y="12065"/>
                                  <a:pt x="13335" y="1206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72" name="Freeform: Shape 10472"/>
                        <wps:cNvSpPr/>
                        <wps:spPr>
                          <a:xfrm>
                            <a:off x="727847" y="6512304"/>
                            <a:ext cx="25400" cy="12700"/>
                          </a:xfrm>
                          <a:custGeom>
                            <a:avLst/>
                            <a:gdLst>
                              <a:gd name="connsiteX0" fmla="*/ 12563 w 25400"/>
                              <a:gd name="connsiteY0" fmla="*/ 14861 h 12700"/>
                              <a:gd name="connsiteX1" fmla="*/ 13833 w 25400"/>
                              <a:gd name="connsiteY1" fmla="*/ 12321 h 12700"/>
                              <a:gd name="connsiteX2" fmla="*/ 16373 w 25400"/>
                              <a:gd name="connsiteY2" fmla="*/ 13591 h 12700"/>
                              <a:gd name="connsiteX3" fmla="*/ 13833 w 25400"/>
                              <a:gd name="connsiteY3" fmla="*/ 9781 h 12700"/>
                              <a:gd name="connsiteX4" fmla="*/ 12563 w 25400"/>
                              <a:gd name="connsiteY4" fmla="*/ 12321 h 12700"/>
                              <a:gd name="connsiteX5" fmla="*/ 10023 w 25400"/>
                              <a:gd name="connsiteY5" fmla="*/ 12321 h 12700"/>
                              <a:gd name="connsiteX6" fmla="*/ 12563 w 25400"/>
                              <a:gd name="connsiteY6" fmla="*/ 14861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2563" y="14861"/>
                                </a:moveTo>
                                <a:lnTo>
                                  <a:pt x="13833" y="12321"/>
                                </a:lnTo>
                                <a:lnTo>
                                  <a:pt x="16373" y="13591"/>
                                </a:lnTo>
                                <a:cubicBezTo>
                                  <a:pt x="21453" y="12321"/>
                                  <a:pt x="15103" y="8511"/>
                                  <a:pt x="13833" y="9781"/>
                                </a:cubicBezTo>
                                <a:lnTo>
                                  <a:pt x="12563" y="12321"/>
                                </a:lnTo>
                                <a:lnTo>
                                  <a:pt x="10023" y="12321"/>
                                </a:lnTo>
                                <a:cubicBezTo>
                                  <a:pt x="8753" y="13591"/>
                                  <a:pt x="10023" y="14861"/>
                                  <a:pt x="12563" y="1486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73" name="Freeform: Shape 10473"/>
                        <wps:cNvSpPr/>
                        <wps:spPr>
                          <a:xfrm>
                            <a:off x="911225" y="647319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3335 w 12700"/>
                              <a:gd name="connsiteY0" fmla="*/ 14605 h 12700"/>
                              <a:gd name="connsiteX1" fmla="*/ 9525 w 12700"/>
                              <a:gd name="connsiteY1" fmla="*/ 9525 h 12700"/>
                              <a:gd name="connsiteX2" fmla="*/ 10795 w 12700"/>
                              <a:gd name="connsiteY2" fmla="*/ 13335 h 12700"/>
                              <a:gd name="connsiteX3" fmla="*/ 13335 w 12700"/>
                              <a:gd name="connsiteY3" fmla="*/ 1460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3335" y="14605"/>
                                </a:moveTo>
                                <a:lnTo>
                                  <a:pt x="9525" y="9525"/>
                                </a:lnTo>
                                <a:cubicBezTo>
                                  <a:pt x="10795" y="10795"/>
                                  <a:pt x="10795" y="12065"/>
                                  <a:pt x="10795" y="13335"/>
                                </a:cubicBezTo>
                                <a:cubicBezTo>
                                  <a:pt x="10795" y="13335"/>
                                  <a:pt x="12065" y="13335"/>
                                  <a:pt x="13335" y="1460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74" name="Freeform: Shape 10474"/>
                        <wps:cNvSpPr/>
                        <wps:spPr>
                          <a:xfrm>
                            <a:off x="932815" y="6464300"/>
                            <a:ext cx="12700" cy="254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9525 h 25400"/>
                              <a:gd name="connsiteX1" fmla="*/ 10795 w 12700"/>
                              <a:gd name="connsiteY1" fmla="*/ 15875 h 25400"/>
                              <a:gd name="connsiteX2" fmla="*/ 9525 w 12700"/>
                              <a:gd name="connsiteY2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25400">
                                <a:moveTo>
                                  <a:pt x="9525" y="9525"/>
                                </a:moveTo>
                                <a:lnTo>
                                  <a:pt x="10795" y="15875"/>
                                </a:lnTo>
                                <a:cubicBezTo>
                                  <a:pt x="10795" y="13335"/>
                                  <a:pt x="12065" y="12065"/>
                                  <a:pt x="952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75" name="Freeform: Shape 10475"/>
                        <wps:cNvSpPr/>
                        <wps:spPr>
                          <a:xfrm>
                            <a:off x="765175" y="648716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0795 w 12700"/>
                              <a:gd name="connsiteY0" fmla="*/ 14605 h 12700"/>
                              <a:gd name="connsiteX1" fmla="*/ 9525 w 12700"/>
                              <a:gd name="connsiteY1" fmla="*/ 9525 h 12700"/>
                              <a:gd name="connsiteX2" fmla="*/ 10795 w 12700"/>
                              <a:gd name="connsiteY2" fmla="*/ 1460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0795" y="14605"/>
                                </a:moveTo>
                                <a:cubicBezTo>
                                  <a:pt x="10795" y="12065"/>
                                  <a:pt x="9525" y="10795"/>
                                  <a:pt x="9525" y="9525"/>
                                </a:cubicBezTo>
                                <a:lnTo>
                                  <a:pt x="10795" y="1460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76" name="Freeform: Shape 10476"/>
                        <wps:cNvSpPr/>
                        <wps:spPr>
                          <a:xfrm>
                            <a:off x="1180465" y="6390823"/>
                            <a:ext cx="38100" cy="25400"/>
                          </a:xfrm>
                          <a:custGeom>
                            <a:avLst/>
                            <a:gdLst>
                              <a:gd name="connsiteX0" fmla="*/ 13335 w 38100"/>
                              <a:gd name="connsiteY0" fmla="*/ 19502 h 25400"/>
                              <a:gd name="connsiteX1" fmla="*/ 13335 w 38100"/>
                              <a:gd name="connsiteY1" fmla="*/ 19502 h 25400"/>
                              <a:gd name="connsiteX2" fmla="*/ 14605 w 38100"/>
                              <a:gd name="connsiteY2" fmla="*/ 18232 h 25400"/>
                              <a:gd name="connsiteX3" fmla="*/ 27305 w 38100"/>
                              <a:gd name="connsiteY3" fmla="*/ 14422 h 25400"/>
                              <a:gd name="connsiteX4" fmla="*/ 37465 w 38100"/>
                              <a:gd name="connsiteY4" fmla="*/ 10612 h 25400"/>
                              <a:gd name="connsiteX5" fmla="*/ 26035 w 38100"/>
                              <a:gd name="connsiteY5" fmla="*/ 11882 h 25400"/>
                              <a:gd name="connsiteX6" fmla="*/ 13335 w 38100"/>
                              <a:gd name="connsiteY6" fmla="*/ 15692 h 25400"/>
                              <a:gd name="connsiteX7" fmla="*/ 13335 w 38100"/>
                              <a:gd name="connsiteY7" fmla="*/ 14422 h 25400"/>
                              <a:gd name="connsiteX8" fmla="*/ 9525 w 38100"/>
                              <a:gd name="connsiteY8" fmla="*/ 15692 h 25400"/>
                              <a:gd name="connsiteX9" fmla="*/ 10795 w 38100"/>
                              <a:gd name="connsiteY9" fmla="*/ 16962 h 25400"/>
                              <a:gd name="connsiteX10" fmla="*/ 13335 w 38100"/>
                              <a:gd name="connsiteY10" fmla="*/ 19502 h 25400"/>
                              <a:gd name="connsiteX11" fmla="*/ 13335 w 38100"/>
                              <a:gd name="connsiteY11" fmla="*/ 19502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38100" h="25400">
                                <a:moveTo>
                                  <a:pt x="13335" y="19502"/>
                                </a:moveTo>
                                <a:lnTo>
                                  <a:pt x="13335" y="19502"/>
                                </a:lnTo>
                                <a:cubicBezTo>
                                  <a:pt x="14605" y="18232"/>
                                  <a:pt x="14605" y="18232"/>
                                  <a:pt x="14605" y="18232"/>
                                </a:cubicBezTo>
                                <a:cubicBezTo>
                                  <a:pt x="19685" y="16962"/>
                                  <a:pt x="23495" y="15692"/>
                                  <a:pt x="27305" y="14422"/>
                                </a:cubicBezTo>
                                <a:cubicBezTo>
                                  <a:pt x="31115" y="13152"/>
                                  <a:pt x="33655" y="11882"/>
                                  <a:pt x="37465" y="10612"/>
                                </a:cubicBezTo>
                                <a:cubicBezTo>
                                  <a:pt x="33655" y="8072"/>
                                  <a:pt x="29845" y="10612"/>
                                  <a:pt x="26035" y="11882"/>
                                </a:cubicBezTo>
                                <a:cubicBezTo>
                                  <a:pt x="22225" y="13152"/>
                                  <a:pt x="18415" y="15692"/>
                                  <a:pt x="13335" y="15692"/>
                                </a:cubicBezTo>
                                <a:lnTo>
                                  <a:pt x="13335" y="14422"/>
                                </a:lnTo>
                                <a:cubicBezTo>
                                  <a:pt x="12065" y="14422"/>
                                  <a:pt x="10795" y="14422"/>
                                  <a:pt x="9525" y="15692"/>
                                </a:cubicBezTo>
                                <a:lnTo>
                                  <a:pt x="10795" y="16962"/>
                                </a:lnTo>
                                <a:lnTo>
                                  <a:pt x="13335" y="19502"/>
                                </a:lnTo>
                                <a:cubicBezTo>
                                  <a:pt x="12065" y="18232"/>
                                  <a:pt x="12065" y="19502"/>
                                  <a:pt x="13335" y="1950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77" name="Freeform: Shape 10477"/>
                        <wps:cNvSpPr/>
                        <wps:spPr>
                          <a:xfrm>
                            <a:off x="1177925" y="6396990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14605 h 12700"/>
                              <a:gd name="connsiteX1" fmla="*/ 14605 w 12700"/>
                              <a:gd name="connsiteY1" fmla="*/ 9525 h 12700"/>
                              <a:gd name="connsiteX2" fmla="*/ 9525 w 12700"/>
                              <a:gd name="connsiteY2" fmla="*/ 1460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14605"/>
                                </a:moveTo>
                                <a:lnTo>
                                  <a:pt x="14605" y="9525"/>
                                </a:lnTo>
                                <a:cubicBezTo>
                                  <a:pt x="12065" y="10795"/>
                                  <a:pt x="9525" y="13335"/>
                                  <a:pt x="9525" y="1460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78" name="Freeform: Shape 10478"/>
                        <wps:cNvSpPr/>
                        <wps:spPr>
                          <a:xfrm>
                            <a:off x="889383" y="6480810"/>
                            <a:ext cx="25400" cy="25400"/>
                          </a:xfrm>
                          <a:custGeom>
                            <a:avLst/>
                            <a:gdLst>
                              <a:gd name="connsiteX0" fmla="*/ 9777 w 25400"/>
                              <a:gd name="connsiteY0" fmla="*/ 18415 h 25400"/>
                              <a:gd name="connsiteX1" fmla="*/ 12317 w 25400"/>
                              <a:gd name="connsiteY1" fmla="*/ 18415 h 25400"/>
                              <a:gd name="connsiteX2" fmla="*/ 12317 w 25400"/>
                              <a:gd name="connsiteY2" fmla="*/ 15875 h 25400"/>
                              <a:gd name="connsiteX3" fmla="*/ 14857 w 25400"/>
                              <a:gd name="connsiteY3" fmla="*/ 15875 h 25400"/>
                              <a:gd name="connsiteX4" fmla="*/ 21207 w 25400"/>
                              <a:gd name="connsiteY4" fmla="*/ 10795 h 25400"/>
                              <a:gd name="connsiteX5" fmla="*/ 16127 w 25400"/>
                              <a:gd name="connsiteY5" fmla="*/ 9525 h 25400"/>
                              <a:gd name="connsiteX6" fmla="*/ 16127 w 25400"/>
                              <a:gd name="connsiteY6" fmla="*/ 12065 h 25400"/>
                              <a:gd name="connsiteX7" fmla="*/ 14857 w 25400"/>
                              <a:gd name="connsiteY7" fmla="*/ 10795 h 25400"/>
                              <a:gd name="connsiteX8" fmla="*/ 9777 w 25400"/>
                              <a:gd name="connsiteY8" fmla="*/ 1841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9777" y="18415"/>
                                </a:moveTo>
                                <a:cubicBezTo>
                                  <a:pt x="11047" y="18415"/>
                                  <a:pt x="11047" y="18415"/>
                                  <a:pt x="12317" y="18415"/>
                                </a:cubicBezTo>
                                <a:lnTo>
                                  <a:pt x="12317" y="15875"/>
                                </a:lnTo>
                                <a:lnTo>
                                  <a:pt x="14857" y="15875"/>
                                </a:lnTo>
                                <a:cubicBezTo>
                                  <a:pt x="17397" y="14605"/>
                                  <a:pt x="19937" y="14605"/>
                                  <a:pt x="21207" y="10795"/>
                                </a:cubicBezTo>
                                <a:cubicBezTo>
                                  <a:pt x="19937" y="10795"/>
                                  <a:pt x="17397" y="10795"/>
                                  <a:pt x="16127" y="9525"/>
                                </a:cubicBezTo>
                                <a:lnTo>
                                  <a:pt x="16127" y="12065"/>
                                </a:lnTo>
                                <a:lnTo>
                                  <a:pt x="14857" y="10795"/>
                                </a:lnTo>
                                <a:cubicBezTo>
                                  <a:pt x="12317" y="10795"/>
                                  <a:pt x="8507" y="17145"/>
                                  <a:pt x="9777" y="1841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79" name="Freeform: Shape 10479"/>
                        <wps:cNvSpPr/>
                        <wps:spPr>
                          <a:xfrm>
                            <a:off x="895033" y="6477000"/>
                            <a:ext cx="12700" cy="25400"/>
                          </a:xfrm>
                          <a:custGeom>
                            <a:avLst/>
                            <a:gdLst>
                              <a:gd name="connsiteX0" fmla="*/ 10477 w 12700"/>
                              <a:gd name="connsiteY0" fmla="*/ 15875 h 25400"/>
                              <a:gd name="connsiteX1" fmla="*/ 10477 w 12700"/>
                              <a:gd name="connsiteY1" fmla="*/ 9525 h 25400"/>
                              <a:gd name="connsiteX2" fmla="*/ 10477 w 12700"/>
                              <a:gd name="connsiteY2" fmla="*/ 1587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25400">
                                <a:moveTo>
                                  <a:pt x="10477" y="15875"/>
                                </a:moveTo>
                                <a:lnTo>
                                  <a:pt x="10477" y="9525"/>
                                </a:lnTo>
                                <a:cubicBezTo>
                                  <a:pt x="9208" y="10795"/>
                                  <a:pt x="9208" y="13335"/>
                                  <a:pt x="10477" y="1587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80" name="Freeform: Shape 10480"/>
                        <wps:cNvSpPr/>
                        <wps:spPr>
                          <a:xfrm>
                            <a:off x="786765" y="6162812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12563 h 12700"/>
                              <a:gd name="connsiteX1" fmla="*/ 13335 w 12700"/>
                              <a:gd name="connsiteY1" fmla="*/ 13833 h 12700"/>
                              <a:gd name="connsiteX2" fmla="*/ 13335 w 12700"/>
                              <a:gd name="connsiteY2" fmla="*/ 10023 h 12700"/>
                              <a:gd name="connsiteX3" fmla="*/ 9525 w 12700"/>
                              <a:gd name="connsiteY3" fmla="*/ 12563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12563"/>
                                </a:moveTo>
                                <a:cubicBezTo>
                                  <a:pt x="10795" y="12563"/>
                                  <a:pt x="12065" y="13833"/>
                                  <a:pt x="13335" y="13833"/>
                                </a:cubicBezTo>
                                <a:cubicBezTo>
                                  <a:pt x="13335" y="12563"/>
                                  <a:pt x="13335" y="11293"/>
                                  <a:pt x="13335" y="10023"/>
                                </a:cubicBezTo>
                                <a:cubicBezTo>
                                  <a:pt x="10795" y="8753"/>
                                  <a:pt x="10795" y="10023"/>
                                  <a:pt x="9525" y="1256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81" name="Freeform: Shape 10481"/>
                        <wps:cNvSpPr/>
                        <wps:spPr>
                          <a:xfrm>
                            <a:off x="841375" y="6186488"/>
                            <a:ext cx="38100" cy="25400"/>
                          </a:xfrm>
                          <a:custGeom>
                            <a:avLst/>
                            <a:gdLst>
                              <a:gd name="connsiteX0" fmla="*/ 9525 w 38100"/>
                              <a:gd name="connsiteY0" fmla="*/ 21907 h 25400"/>
                              <a:gd name="connsiteX1" fmla="*/ 9525 w 38100"/>
                              <a:gd name="connsiteY1" fmla="*/ 23178 h 25400"/>
                              <a:gd name="connsiteX2" fmla="*/ 31115 w 38100"/>
                              <a:gd name="connsiteY2" fmla="*/ 13017 h 25400"/>
                              <a:gd name="connsiteX3" fmla="*/ 31115 w 38100"/>
                              <a:gd name="connsiteY3" fmla="*/ 10478 h 25400"/>
                              <a:gd name="connsiteX4" fmla="*/ 28575 w 38100"/>
                              <a:gd name="connsiteY4" fmla="*/ 10478 h 25400"/>
                              <a:gd name="connsiteX5" fmla="*/ 10795 w 38100"/>
                              <a:gd name="connsiteY5" fmla="*/ 18097 h 25400"/>
                              <a:gd name="connsiteX6" fmla="*/ 9525 w 38100"/>
                              <a:gd name="connsiteY6" fmla="*/ 21907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8100" h="25400">
                                <a:moveTo>
                                  <a:pt x="9525" y="21907"/>
                                </a:moveTo>
                                <a:lnTo>
                                  <a:pt x="9525" y="23178"/>
                                </a:lnTo>
                                <a:cubicBezTo>
                                  <a:pt x="19685" y="20637"/>
                                  <a:pt x="24765" y="18097"/>
                                  <a:pt x="31115" y="13017"/>
                                </a:cubicBezTo>
                                <a:cubicBezTo>
                                  <a:pt x="32385" y="13017"/>
                                  <a:pt x="32385" y="11747"/>
                                  <a:pt x="31115" y="10478"/>
                                </a:cubicBezTo>
                                <a:cubicBezTo>
                                  <a:pt x="31115" y="9207"/>
                                  <a:pt x="29845" y="9207"/>
                                  <a:pt x="28575" y="10478"/>
                                </a:cubicBezTo>
                                <a:cubicBezTo>
                                  <a:pt x="23495" y="14287"/>
                                  <a:pt x="17145" y="16828"/>
                                  <a:pt x="10795" y="18097"/>
                                </a:cubicBezTo>
                                <a:lnTo>
                                  <a:pt x="9525" y="2190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82" name="Freeform: Shape 10482"/>
                        <wps:cNvSpPr/>
                        <wps:spPr>
                          <a:xfrm>
                            <a:off x="801505" y="6192353"/>
                            <a:ext cx="12700" cy="25400"/>
                          </a:xfrm>
                          <a:custGeom>
                            <a:avLst/>
                            <a:gdLst>
                              <a:gd name="connsiteX0" fmla="*/ 11295 w 12700"/>
                              <a:gd name="connsiteY0" fmla="*/ 16042 h 25400"/>
                              <a:gd name="connsiteX1" fmla="*/ 12565 w 12700"/>
                              <a:gd name="connsiteY1" fmla="*/ 9692 h 25400"/>
                              <a:gd name="connsiteX2" fmla="*/ 11295 w 12700"/>
                              <a:gd name="connsiteY2" fmla="*/ 16042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25400">
                                <a:moveTo>
                                  <a:pt x="11295" y="16042"/>
                                </a:moveTo>
                                <a:cubicBezTo>
                                  <a:pt x="12565" y="16042"/>
                                  <a:pt x="11295" y="12232"/>
                                  <a:pt x="12565" y="9692"/>
                                </a:cubicBezTo>
                                <a:cubicBezTo>
                                  <a:pt x="8755" y="8422"/>
                                  <a:pt x="8755" y="14772"/>
                                  <a:pt x="11295" y="1604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83" name="Freeform: Shape 10483"/>
                        <wps:cNvSpPr/>
                        <wps:spPr>
                          <a:xfrm>
                            <a:off x="857885" y="6177280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2065 h 12700"/>
                              <a:gd name="connsiteX1" fmla="*/ 17145 w 25400"/>
                              <a:gd name="connsiteY1" fmla="*/ 9525 h 12700"/>
                              <a:gd name="connsiteX2" fmla="*/ 13335 w 25400"/>
                              <a:gd name="connsiteY2" fmla="*/ 9525 h 12700"/>
                              <a:gd name="connsiteX3" fmla="*/ 9525 w 25400"/>
                              <a:gd name="connsiteY3" fmla="*/ 1206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2065"/>
                                </a:moveTo>
                                <a:cubicBezTo>
                                  <a:pt x="9525" y="14605"/>
                                  <a:pt x="15875" y="12065"/>
                                  <a:pt x="17145" y="9525"/>
                                </a:cubicBezTo>
                                <a:cubicBezTo>
                                  <a:pt x="15875" y="9525"/>
                                  <a:pt x="14605" y="9525"/>
                                  <a:pt x="13335" y="9525"/>
                                </a:cubicBezTo>
                                <a:cubicBezTo>
                                  <a:pt x="12065" y="10795"/>
                                  <a:pt x="10795" y="12065"/>
                                  <a:pt x="9525" y="1206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84" name="Freeform: Shape 10484"/>
                        <wps:cNvSpPr/>
                        <wps:spPr>
                          <a:xfrm>
                            <a:off x="748665" y="6250602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3673 h 12700"/>
                              <a:gd name="connsiteX1" fmla="*/ 15875 w 25400"/>
                              <a:gd name="connsiteY1" fmla="*/ 9863 h 12700"/>
                              <a:gd name="connsiteX2" fmla="*/ 9525 w 25400"/>
                              <a:gd name="connsiteY2" fmla="*/ 13673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3673"/>
                                </a:moveTo>
                                <a:cubicBezTo>
                                  <a:pt x="12065" y="12403"/>
                                  <a:pt x="14605" y="12403"/>
                                  <a:pt x="15875" y="9863"/>
                                </a:cubicBezTo>
                                <a:cubicBezTo>
                                  <a:pt x="12065" y="8593"/>
                                  <a:pt x="10795" y="11133"/>
                                  <a:pt x="9525" y="1367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85" name="Freeform: Shape 10485"/>
                        <wps:cNvSpPr/>
                        <wps:spPr>
                          <a:xfrm>
                            <a:off x="802005" y="6334586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10969 h 12700"/>
                              <a:gd name="connsiteX1" fmla="*/ 9525 w 12700"/>
                              <a:gd name="connsiteY1" fmla="*/ 10969 h 12700"/>
                              <a:gd name="connsiteX2" fmla="*/ 9525 w 12700"/>
                              <a:gd name="connsiteY2" fmla="*/ 10969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10969"/>
                                </a:moveTo>
                                <a:cubicBezTo>
                                  <a:pt x="17145" y="12239"/>
                                  <a:pt x="14605" y="7159"/>
                                  <a:pt x="9525" y="10969"/>
                                </a:cubicBezTo>
                                <a:lnTo>
                                  <a:pt x="9525" y="1096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86" name="Freeform: Shape 10486"/>
                        <wps:cNvSpPr/>
                        <wps:spPr>
                          <a:xfrm>
                            <a:off x="861695" y="6162040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2065 h 12700"/>
                              <a:gd name="connsiteX1" fmla="*/ 22225 w 25400"/>
                              <a:gd name="connsiteY1" fmla="*/ 9525 h 12700"/>
                              <a:gd name="connsiteX2" fmla="*/ 9525 w 25400"/>
                              <a:gd name="connsiteY2" fmla="*/ 1206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2065"/>
                                </a:moveTo>
                                <a:cubicBezTo>
                                  <a:pt x="14605" y="12065"/>
                                  <a:pt x="18415" y="9525"/>
                                  <a:pt x="22225" y="9525"/>
                                </a:cubicBezTo>
                                <a:lnTo>
                                  <a:pt x="9525" y="1206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87" name="Freeform: Shape 10487"/>
                        <wps:cNvSpPr/>
                        <wps:spPr>
                          <a:xfrm>
                            <a:off x="823595" y="6186170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2065 h 12700"/>
                              <a:gd name="connsiteX1" fmla="*/ 15875 w 25400"/>
                              <a:gd name="connsiteY1" fmla="*/ 9525 h 12700"/>
                              <a:gd name="connsiteX2" fmla="*/ 9525 w 25400"/>
                              <a:gd name="connsiteY2" fmla="*/ 1206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2065"/>
                                </a:moveTo>
                                <a:cubicBezTo>
                                  <a:pt x="12065" y="12065"/>
                                  <a:pt x="14605" y="13335"/>
                                  <a:pt x="15875" y="9525"/>
                                </a:cubicBezTo>
                                <a:cubicBezTo>
                                  <a:pt x="13335" y="9525"/>
                                  <a:pt x="10795" y="9525"/>
                                  <a:pt x="9525" y="1206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88" name="Freeform: Shape 10488"/>
                        <wps:cNvSpPr/>
                        <wps:spPr>
                          <a:xfrm>
                            <a:off x="842645" y="6157383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12912 h 12700"/>
                              <a:gd name="connsiteX1" fmla="*/ 9525 w 12700"/>
                              <a:gd name="connsiteY1" fmla="*/ 12912 h 12700"/>
                              <a:gd name="connsiteX2" fmla="*/ 9525 w 12700"/>
                              <a:gd name="connsiteY2" fmla="*/ 12912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12912"/>
                                </a:moveTo>
                                <a:cubicBezTo>
                                  <a:pt x="17145" y="12912"/>
                                  <a:pt x="9525" y="5292"/>
                                  <a:pt x="9525" y="12912"/>
                                </a:cubicBezTo>
                                <a:lnTo>
                                  <a:pt x="9525" y="1291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89" name="Freeform: Shape 10489"/>
                        <wps:cNvSpPr/>
                        <wps:spPr>
                          <a:xfrm>
                            <a:off x="863135" y="6221730"/>
                            <a:ext cx="12700" cy="25400"/>
                          </a:xfrm>
                          <a:custGeom>
                            <a:avLst/>
                            <a:gdLst>
                              <a:gd name="connsiteX0" fmla="*/ 10625 w 12700"/>
                              <a:gd name="connsiteY0" fmla="*/ 9525 h 25400"/>
                              <a:gd name="connsiteX1" fmla="*/ 10625 w 12700"/>
                              <a:gd name="connsiteY1" fmla="*/ 15875 h 25400"/>
                              <a:gd name="connsiteX2" fmla="*/ 10625 w 12700"/>
                              <a:gd name="connsiteY2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25400">
                                <a:moveTo>
                                  <a:pt x="10625" y="9525"/>
                                </a:moveTo>
                                <a:cubicBezTo>
                                  <a:pt x="6815" y="12065"/>
                                  <a:pt x="14435" y="12065"/>
                                  <a:pt x="10625" y="15875"/>
                                </a:cubicBezTo>
                                <a:cubicBezTo>
                                  <a:pt x="14435" y="15875"/>
                                  <a:pt x="14435" y="9525"/>
                                  <a:pt x="1062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90" name="Freeform: Shape 10490"/>
                        <wps:cNvSpPr/>
                        <wps:spPr>
                          <a:xfrm>
                            <a:off x="730885" y="6755130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12065 h 12700"/>
                              <a:gd name="connsiteX1" fmla="*/ 14605 w 12700"/>
                              <a:gd name="connsiteY1" fmla="*/ 9525 h 12700"/>
                              <a:gd name="connsiteX2" fmla="*/ 9525 w 12700"/>
                              <a:gd name="connsiteY2" fmla="*/ 12065 h 12700"/>
                              <a:gd name="connsiteX3" fmla="*/ 9525 w 12700"/>
                              <a:gd name="connsiteY3" fmla="*/ 1206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12065"/>
                                </a:moveTo>
                                <a:cubicBezTo>
                                  <a:pt x="12065" y="12065"/>
                                  <a:pt x="13335" y="10795"/>
                                  <a:pt x="14605" y="9525"/>
                                </a:cubicBezTo>
                                <a:lnTo>
                                  <a:pt x="9525" y="12065"/>
                                </a:lnTo>
                                <a:cubicBezTo>
                                  <a:pt x="9525" y="12065"/>
                                  <a:pt x="9525" y="12065"/>
                                  <a:pt x="9525" y="1206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91" name="Freeform: Shape 10491"/>
                        <wps:cNvSpPr/>
                        <wps:spPr>
                          <a:xfrm>
                            <a:off x="767715" y="673608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4605 w 12700"/>
                              <a:gd name="connsiteY0" fmla="*/ 9525 h 12700"/>
                              <a:gd name="connsiteX1" fmla="*/ 9525 w 12700"/>
                              <a:gd name="connsiteY1" fmla="*/ 12065 h 12700"/>
                              <a:gd name="connsiteX2" fmla="*/ 14605 w 127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4605" y="9525"/>
                                </a:moveTo>
                                <a:lnTo>
                                  <a:pt x="9525" y="12065"/>
                                </a:lnTo>
                                <a:cubicBezTo>
                                  <a:pt x="12065" y="12065"/>
                                  <a:pt x="14605" y="12065"/>
                                  <a:pt x="1460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92" name="Freeform: Shape 10492"/>
                        <wps:cNvSpPr/>
                        <wps:spPr>
                          <a:xfrm>
                            <a:off x="782955" y="6728460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2065 h 12700"/>
                              <a:gd name="connsiteX1" fmla="*/ 17145 w 25400"/>
                              <a:gd name="connsiteY1" fmla="*/ 9525 h 12700"/>
                              <a:gd name="connsiteX2" fmla="*/ 9525 w 25400"/>
                              <a:gd name="connsiteY2" fmla="*/ 1206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2065"/>
                                </a:moveTo>
                                <a:lnTo>
                                  <a:pt x="17145" y="9525"/>
                                </a:lnTo>
                                <a:cubicBezTo>
                                  <a:pt x="14605" y="9525"/>
                                  <a:pt x="12065" y="10795"/>
                                  <a:pt x="9525" y="1206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93" name="Freeform: Shape 10493"/>
                        <wps:cNvSpPr/>
                        <wps:spPr>
                          <a:xfrm>
                            <a:off x="859899" y="6680200"/>
                            <a:ext cx="12700" cy="25400"/>
                          </a:xfrm>
                          <a:custGeom>
                            <a:avLst/>
                            <a:gdLst>
                              <a:gd name="connsiteX0" fmla="*/ 10051 w 12700"/>
                              <a:gd name="connsiteY0" fmla="*/ 17145 h 25400"/>
                              <a:gd name="connsiteX1" fmla="*/ 11321 w 12700"/>
                              <a:gd name="connsiteY1" fmla="*/ 9525 h 25400"/>
                              <a:gd name="connsiteX2" fmla="*/ 10051 w 12700"/>
                              <a:gd name="connsiteY2" fmla="*/ 1714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25400">
                                <a:moveTo>
                                  <a:pt x="10051" y="17145"/>
                                </a:moveTo>
                                <a:lnTo>
                                  <a:pt x="11321" y="9525"/>
                                </a:lnTo>
                                <a:cubicBezTo>
                                  <a:pt x="10051" y="12065"/>
                                  <a:pt x="8781" y="14605"/>
                                  <a:pt x="10051" y="1714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94" name="Freeform: Shape 10494"/>
                        <wps:cNvSpPr/>
                        <wps:spPr>
                          <a:xfrm>
                            <a:off x="803275" y="6704330"/>
                            <a:ext cx="25400" cy="12700"/>
                          </a:xfrm>
                          <a:custGeom>
                            <a:avLst/>
                            <a:gdLst>
                              <a:gd name="connsiteX0" fmla="*/ 14605 w 25400"/>
                              <a:gd name="connsiteY0" fmla="*/ 14605 h 12700"/>
                              <a:gd name="connsiteX1" fmla="*/ 18415 w 25400"/>
                              <a:gd name="connsiteY1" fmla="*/ 9525 h 12700"/>
                              <a:gd name="connsiteX2" fmla="*/ 9525 w 25400"/>
                              <a:gd name="connsiteY2" fmla="*/ 14605 h 12700"/>
                              <a:gd name="connsiteX3" fmla="*/ 14605 w 25400"/>
                              <a:gd name="connsiteY3" fmla="*/ 1460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4605" y="14605"/>
                                </a:moveTo>
                                <a:cubicBezTo>
                                  <a:pt x="15875" y="13335"/>
                                  <a:pt x="15875" y="10795"/>
                                  <a:pt x="18415" y="9525"/>
                                </a:cubicBezTo>
                                <a:lnTo>
                                  <a:pt x="9525" y="14605"/>
                                </a:lnTo>
                                <a:cubicBezTo>
                                  <a:pt x="10795" y="14605"/>
                                  <a:pt x="12065" y="14605"/>
                                  <a:pt x="14605" y="1460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95" name="Freeform: Shape 10495"/>
                        <wps:cNvSpPr/>
                        <wps:spPr>
                          <a:xfrm>
                            <a:off x="747395" y="6343237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13748 h 12700"/>
                              <a:gd name="connsiteX1" fmla="*/ 10795 w 12700"/>
                              <a:gd name="connsiteY1" fmla="*/ 9938 h 12700"/>
                              <a:gd name="connsiteX2" fmla="*/ 9525 w 12700"/>
                              <a:gd name="connsiteY2" fmla="*/ 13748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13748"/>
                                </a:moveTo>
                                <a:cubicBezTo>
                                  <a:pt x="10795" y="17558"/>
                                  <a:pt x="14605" y="7398"/>
                                  <a:pt x="10795" y="9938"/>
                                </a:cubicBezTo>
                                <a:cubicBezTo>
                                  <a:pt x="12065" y="11208"/>
                                  <a:pt x="9525" y="13748"/>
                                  <a:pt x="9525" y="1374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96" name="Freeform: Shape 10496"/>
                        <wps:cNvSpPr/>
                        <wps:spPr>
                          <a:xfrm>
                            <a:off x="765175" y="6833870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2065 h 12700"/>
                              <a:gd name="connsiteX1" fmla="*/ 18415 w 25400"/>
                              <a:gd name="connsiteY1" fmla="*/ 9525 h 12700"/>
                              <a:gd name="connsiteX2" fmla="*/ 9525 w 25400"/>
                              <a:gd name="connsiteY2" fmla="*/ 1206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2065"/>
                                </a:moveTo>
                                <a:cubicBezTo>
                                  <a:pt x="13335" y="12065"/>
                                  <a:pt x="15875" y="10795"/>
                                  <a:pt x="18415" y="9525"/>
                                </a:cubicBezTo>
                                <a:lnTo>
                                  <a:pt x="9525" y="1206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97" name="Freeform: Shape 10497"/>
                        <wps:cNvSpPr/>
                        <wps:spPr>
                          <a:xfrm>
                            <a:off x="771525" y="6344920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3335 h 12700"/>
                              <a:gd name="connsiteX1" fmla="*/ 17145 w 25400"/>
                              <a:gd name="connsiteY1" fmla="*/ 9525 h 12700"/>
                              <a:gd name="connsiteX2" fmla="*/ 9525 w 25400"/>
                              <a:gd name="connsiteY2" fmla="*/ 1333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3335"/>
                                </a:moveTo>
                                <a:cubicBezTo>
                                  <a:pt x="12065" y="13335"/>
                                  <a:pt x="15875" y="13335"/>
                                  <a:pt x="17145" y="9525"/>
                                </a:cubicBezTo>
                                <a:cubicBezTo>
                                  <a:pt x="14605" y="9525"/>
                                  <a:pt x="12065" y="9525"/>
                                  <a:pt x="9525" y="1333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98" name="Freeform: Shape 10498"/>
                        <wps:cNvSpPr/>
                        <wps:spPr>
                          <a:xfrm>
                            <a:off x="640715" y="693547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5875 w 25400"/>
                              <a:gd name="connsiteY0" fmla="*/ 13335 h 25400"/>
                              <a:gd name="connsiteX1" fmla="*/ 13335 w 25400"/>
                              <a:gd name="connsiteY1" fmla="*/ 13335 h 25400"/>
                              <a:gd name="connsiteX2" fmla="*/ 13335 w 25400"/>
                              <a:gd name="connsiteY2" fmla="*/ 12065 h 25400"/>
                              <a:gd name="connsiteX3" fmla="*/ 9525 w 25400"/>
                              <a:gd name="connsiteY3" fmla="*/ 9525 h 25400"/>
                              <a:gd name="connsiteX4" fmla="*/ 12065 w 25400"/>
                              <a:gd name="connsiteY4" fmla="*/ 13335 h 25400"/>
                              <a:gd name="connsiteX5" fmla="*/ 10795 w 25400"/>
                              <a:gd name="connsiteY5" fmla="*/ 14605 h 25400"/>
                              <a:gd name="connsiteX6" fmla="*/ 13335 w 25400"/>
                              <a:gd name="connsiteY6" fmla="*/ 14605 h 25400"/>
                              <a:gd name="connsiteX7" fmla="*/ 15875 w 25400"/>
                              <a:gd name="connsiteY7" fmla="*/ 17145 h 25400"/>
                              <a:gd name="connsiteX8" fmla="*/ 14605 w 25400"/>
                              <a:gd name="connsiteY8" fmla="*/ 13335 h 25400"/>
                              <a:gd name="connsiteX9" fmla="*/ 15875 w 25400"/>
                              <a:gd name="connsiteY9" fmla="*/ 1333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5875" y="13335"/>
                                </a:moveTo>
                                <a:cubicBezTo>
                                  <a:pt x="14605" y="13335"/>
                                  <a:pt x="13335" y="13335"/>
                                  <a:pt x="13335" y="13335"/>
                                </a:cubicBezTo>
                                <a:cubicBezTo>
                                  <a:pt x="13335" y="13335"/>
                                  <a:pt x="13335" y="13335"/>
                                  <a:pt x="13335" y="12065"/>
                                </a:cubicBezTo>
                                <a:cubicBezTo>
                                  <a:pt x="12065" y="10795"/>
                                  <a:pt x="10795" y="10795"/>
                                  <a:pt x="9525" y="9525"/>
                                </a:cubicBezTo>
                                <a:lnTo>
                                  <a:pt x="12065" y="13335"/>
                                </a:lnTo>
                                <a:cubicBezTo>
                                  <a:pt x="12065" y="13335"/>
                                  <a:pt x="10795" y="14605"/>
                                  <a:pt x="10795" y="14605"/>
                                </a:cubicBezTo>
                                <a:cubicBezTo>
                                  <a:pt x="12065" y="15875"/>
                                  <a:pt x="13335" y="15875"/>
                                  <a:pt x="13335" y="14605"/>
                                </a:cubicBezTo>
                                <a:lnTo>
                                  <a:pt x="15875" y="17145"/>
                                </a:lnTo>
                                <a:cubicBezTo>
                                  <a:pt x="15875" y="15875"/>
                                  <a:pt x="14605" y="14605"/>
                                  <a:pt x="14605" y="13335"/>
                                </a:cubicBezTo>
                                <a:cubicBezTo>
                                  <a:pt x="14605" y="15875"/>
                                  <a:pt x="15875" y="14605"/>
                                  <a:pt x="15875" y="1333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99" name="Freeform: Shape 10499"/>
                        <wps:cNvSpPr/>
                        <wps:spPr>
                          <a:xfrm>
                            <a:off x="596265" y="6985000"/>
                            <a:ext cx="12700" cy="25400"/>
                          </a:xfrm>
                          <a:custGeom>
                            <a:avLst/>
                            <a:gdLst>
                              <a:gd name="connsiteX0" fmla="*/ 12065 w 12700"/>
                              <a:gd name="connsiteY0" fmla="*/ 9525 h 25400"/>
                              <a:gd name="connsiteX1" fmla="*/ 9525 w 12700"/>
                              <a:gd name="connsiteY1" fmla="*/ 17145 h 25400"/>
                              <a:gd name="connsiteX2" fmla="*/ 12065 w 12700"/>
                              <a:gd name="connsiteY2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25400">
                                <a:moveTo>
                                  <a:pt x="12065" y="9525"/>
                                </a:moveTo>
                                <a:cubicBezTo>
                                  <a:pt x="9525" y="12065"/>
                                  <a:pt x="12065" y="13335"/>
                                  <a:pt x="9525" y="17145"/>
                                </a:cubicBezTo>
                                <a:cubicBezTo>
                                  <a:pt x="12065" y="15875"/>
                                  <a:pt x="17145" y="10795"/>
                                  <a:pt x="1206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00" name="Freeform: Shape 10500"/>
                        <wps:cNvSpPr/>
                        <wps:spPr>
                          <a:xfrm>
                            <a:off x="470535" y="5979160"/>
                            <a:ext cx="12700" cy="254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9525 h 25400"/>
                              <a:gd name="connsiteX1" fmla="*/ 10795 w 12700"/>
                              <a:gd name="connsiteY1" fmla="*/ 15875 h 25400"/>
                              <a:gd name="connsiteX2" fmla="*/ 9525 w 12700"/>
                              <a:gd name="connsiteY2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25400">
                                <a:moveTo>
                                  <a:pt x="9525" y="9525"/>
                                </a:moveTo>
                                <a:lnTo>
                                  <a:pt x="10795" y="15875"/>
                                </a:lnTo>
                                <a:cubicBezTo>
                                  <a:pt x="9525" y="13335"/>
                                  <a:pt x="10795" y="12065"/>
                                  <a:pt x="952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01" name="Freeform: Shape 10501"/>
                        <wps:cNvSpPr/>
                        <wps:spPr>
                          <a:xfrm>
                            <a:off x="462915" y="598678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2065 w 12700"/>
                              <a:gd name="connsiteY0" fmla="*/ 9525 h 12700"/>
                              <a:gd name="connsiteX1" fmla="*/ 9525 w 12700"/>
                              <a:gd name="connsiteY1" fmla="*/ 13335 h 12700"/>
                              <a:gd name="connsiteX2" fmla="*/ 14605 w 12700"/>
                              <a:gd name="connsiteY2" fmla="*/ 9525 h 12700"/>
                              <a:gd name="connsiteX3" fmla="*/ 12065 w 12700"/>
                              <a:gd name="connsiteY3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2065" y="9525"/>
                                </a:moveTo>
                                <a:cubicBezTo>
                                  <a:pt x="10795" y="10795"/>
                                  <a:pt x="10795" y="12065"/>
                                  <a:pt x="9525" y="13335"/>
                                </a:cubicBezTo>
                                <a:lnTo>
                                  <a:pt x="14605" y="9525"/>
                                </a:lnTo>
                                <a:cubicBezTo>
                                  <a:pt x="13335" y="9525"/>
                                  <a:pt x="13335" y="9525"/>
                                  <a:pt x="1206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02" name="Freeform: Shape 10502"/>
                        <wps:cNvSpPr/>
                        <wps:spPr>
                          <a:xfrm>
                            <a:off x="528955" y="5977890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10795 h 12700"/>
                              <a:gd name="connsiteX1" fmla="*/ 14605 w 12700"/>
                              <a:gd name="connsiteY1" fmla="*/ 9525 h 12700"/>
                              <a:gd name="connsiteX2" fmla="*/ 9525 w 12700"/>
                              <a:gd name="connsiteY2" fmla="*/ 1079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10795"/>
                                </a:moveTo>
                                <a:cubicBezTo>
                                  <a:pt x="12065" y="10795"/>
                                  <a:pt x="13335" y="9525"/>
                                  <a:pt x="14605" y="9525"/>
                                </a:cubicBezTo>
                                <a:lnTo>
                                  <a:pt x="9525" y="1079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03" name="Freeform: Shape 10503"/>
                        <wps:cNvSpPr/>
                        <wps:spPr>
                          <a:xfrm>
                            <a:off x="547149" y="7059302"/>
                            <a:ext cx="12700" cy="12700"/>
                          </a:xfrm>
                          <a:custGeom>
                            <a:avLst/>
                            <a:gdLst>
                              <a:gd name="connsiteX0" fmla="*/ 15461 w 12700"/>
                              <a:gd name="connsiteY0" fmla="*/ 10153 h 12700"/>
                              <a:gd name="connsiteX1" fmla="*/ 15461 w 12700"/>
                              <a:gd name="connsiteY1" fmla="*/ 10153 h 12700"/>
                              <a:gd name="connsiteX2" fmla="*/ 15461 w 12700"/>
                              <a:gd name="connsiteY2" fmla="*/ 10153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5461" y="10153"/>
                                </a:moveTo>
                                <a:cubicBezTo>
                                  <a:pt x="1491" y="6343"/>
                                  <a:pt x="16731" y="21583"/>
                                  <a:pt x="15461" y="10153"/>
                                </a:cubicBezTo>
                                <a:lnTo>
                                  <a:pt x="15461" y="1015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04" name="Freeform: Shape 10504"/>
                        <wps:cNvSpPr/>
                        <wps:spPr>
                          <a:xfrm>
                            <a:off x="512445" y="597154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0795 w 12700"/>
                              <a:gd name="connsiteY0" fmla="*/ 10795 h 12700"/>
                              <a:gd name="connsiteX1" fmla="*/ 9525 w 12700"/>
                              <a:gd name="connsiteY1" fmla="*/ 13335 h 12700"/>
                              <a:gd name="connsiteX2" fmla="*/ 13335 w 12700"/>
                              <a:gd name="connsiteY2" fmla="*/ 9525 h 12700"/>
                              <a:gd name="connsiteX3" fmla="*/ 10795 w 12700"/>
                              <a:gd name="connsiteY3" fmla="*/ 1079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0795" y="10795"/>
                                </a:moveTo>
                                <a:cubicBezTo>
                                  <a:pt x="10795" y="12065"/>
                                  <a:pt x="10795" y="12065"/>
                                  <a:pt x="9525" y="13335"/>
                                </a:cubicBezTo>
                                <a:lnTo>
                                  <a:pt x="13335" y="9525"/>
                                </a:lnTo>
                                <a:cubicBezTo>
                                  <a:pt x="13335" y="9525"/>
                                  <a:pt x="12065" y="9525"/>
                                  <a:pt x="10795" y="107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05" name="Freeform: Shape 10505"/>
                        <wps:cNvSpPr/>
                        <wps:spPr>
                          <a:xfrm>
                            <a:off x="567055" y="7128510"/>
                            <a:ext cx="25400" cy="254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9685 h 25400"/>
                              <a:gd name="connsiteX1" fmla="*/ 23495 w 25400"/>
                              <a:gd name="connsiteY1" fmla="*/ 9525 h 25400"/>
                              <a:gd name="connsiteX2" fmla="*/ 9525 w 25400"/>
                              <a:gd name="connsiteY2" fmla="*/ 1968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9525" y="19685"/>
                                </a:moveTo>
                                <a:cubicBezTo>
                                  <a:pt x="18415" y="17145"/>
                                  <a:pt x="23495" y="14605"/>
                                  <a:pt x="23495" y="9525"/>
                                </a:cubicBezTo>
                                <a:cubicBezTo>
                                  <a:pt x="18415" y="12065"/>
                                  <a:pt x="9525" y="13335"/>
                                  <a:pt x="9525" y="1968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06" name="Freeform: Shape 10506"/>
                        <wps:cNvSpPr/>
                        <wps:spPr>
                          <a:xfrm>
                            <a:off x="549943" y="711962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5207 w 12700"/>
                              <a:gd name="connsiteY0" fmla="*/ 9525 h 12700"/>
                              <a:gd name="connsiteX1" fmla="*/ 15207 w 12700"/>
                              <a:gd name="connsiteY1" fmla="*/ 9525 h 12700"/>
                              <a:gd name="connsiteX2" fmla="*/ 15207 w 127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5207" y="9525"/>
                                </a:moveTo>
                                <a:cubicBezTo>
                                  <a:pt x="1237" y="12065"/>
                                  <a:pt x="17747" y="17145"/>
                                  <a:pt x="15207" y="9525"/>
                                </a:cubicBezTo>
                                <a:lnTo>
                                  <a:pt x="15207" y="952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07" name="Freeform: Shape 10507"/>
                        <wps:cNvSpPr/>
                        <wps:spPr>
                          <a:xfrm>
                            <a:off x="577215" y="5930066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11629 h 12700"/>
                              <a:gd name="connsiteX1" fmla="*/ 13335 w 12700"/>
                              <a:gd name="connsiteY1" fmla="*/ 10359 h 12700"/>
                              <a:gd name="connsiteX2" fmla="*/ 9525 w 12700"/>
                              <a:gd name="connsiteY2" fmla="*/ 11629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11629"/>
                                </a:moveTo>
                                <a:lnTo>
                                  <a:pt x="13335" y="10359"/>
                                </a:lnTo>
                                <a:cubicBezTo>
                                  <a:pt x="12065" y="9089"/>
                                  <a:pt x="9525" y="9089"/>
                                  <a:pt x="9525" y="1162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08" name="Freeform: Shape 10508"/>
                        <wps:cNvSpPr/>
                        <wps:spPr>
                          <a:xfrm>
                            <a:off x="520065" y="595249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0795 w 12700"/>
                              <a:gd name="connsiteY0" fmla="*/ 9525 h 12700"/>
                              <a:gd name="connsiteX1" fmla="*/ 9525 w 12700"/>
                              <a:gd name="connsiteY1" fmla="*/ 12065 h 12700"/>
                              <a:gd name="connsiteX2" fmla="*/ 13335 w 12700"/>
                              <a:gd name="connsiteY2" fmla="*/ 9525 h 12700"/>
                              <a:gd name="connsiteX3" fmla="*/ 10795 w 12700"/>
                              <a:gd name="connsiteY3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0795" y="9525"/>
                                </a:moveTo>
                                <a:cubicBezTo>
                                  <a:pt x="10795" y="9525"/>
                                  <a:pt x="9525" y="10795"/>
                                  <a:pt x="9525" y="12065"/>
                                </a:cubicBezTo>
                                <a:lnTo>
                                  <a:pt x="13335" y="9525"/>
                                </a:lnTo>
                                <a:cubicBezTo>
                                  <a:pt x="12065" y="9525"/>
                                  <a:pt x="12065" y="9525"/>
                                  <a:pt x="1079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09" name="Freeform: Shape 10509"/>
                        <wps:cNvSpPr/>
                        <wps:spPr>
                          <a:xfrm>
                            <a:off x="560705" y="5950694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11321 h 12700"/>
                              <a:gd name="connsiteX1" fmla="*/ 12065 w 12700"/>
                              <a:gd name="connsiteY1" fmla="*/ 10051 h 12700"/>
                              <a:gd name="connsiteX2" fmla="*/ 9525 w 12700"/>
                              <a:gd name="connsiteY2" fmla="*/ 11321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11321"/>
                                </a:moveTo>
                                <a:lnTo>
                                  <a:pt x="12065" y="10051"/>
                                </a:lnTo>
                                <a:cubicBezTo>
                                  <a:pt x="10795" y="8781"/>
                                  <a:pt x="9525" y="10051"/>
                                  <a:pt x="9525" y="1132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10" name="Freeform: Shape 10510"/>
                        <wps:cNvSpPr/>
                        <wps:spPr>
                          <a:xfrm>
                            <a:off x="551815" y="5961380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3335 h 12700"/>
                              <a:gd name="connsiteX1" fmla="*/ 15875 w 25400"/>
                              <a:gd name="connsiteY1" fmla="*/ 9525 h 12700"/>
                              <a:gd name="connsiteX2" fmla="*/ 13335 w 25400"/>
                              <a:gd name="connsiteY2" fmla="*/ 9525 h 12700"/>
                              <a:gd name="connsiteX3" fmla="*/ 9525 w 25400"/>
                              <a:gd name="connsiteY3" fmla="*/ 1333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3335"/>
                                </a:moveTo>
                                <a:lnTo>
                                  <a:pt x="15875" y="9525"/>
                                </a:lnTo>
                                <a:cubicBezTo>
                                  <a:pt x="14605" y="9525"/>
                                  <a:pt x="14605" y="9525"/>
                                  <a:pt x="13335" y="9525"/>
                                </a:cubicBezTo>
                                <a:cubicBezTo>
                                  <a:pt x="12065" y="9525"/>
                                  <a:pt x="10795" y="10795"/>
                                  <a:pt x="9525" y="1333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11" name="Freeform: Shape 10511"/>
                        <wps:cNvSpPr/>
                        <wps:spPr>
                          <a:xfrm>
                            <a:off x="546735" y="5961380"/>
                            <a:ext cx="25400" cy="254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3335 h 25400"/>
                              <a:gd name="connsiteX1" fmla="*/ 13335 w 25400"/>
                              <a:gd name="connsiteY1" fmla="*/ 14605 h 25400"/>
                              <a:gd name="connsiteX2" fmla="*/ 14605 w 25400"/>
                              <a:gd name="connsiteY2" fmla="*/ 14605 h 25400"/>
                              <a:gd name="connsiteX3" fmla="*/ 15875 w 25400"/>
                              <a:gd name="connsiteY3" fmla="*/ 15875 h 25400"/>
                              <a:gd name="connsiteX4" fmla="*/ 17145 w 25400"/>
                              <a:gd name="connsiteY4" fmla="*/ 12065 h 25400"/>
                              <a:gd name="connsiteX5" fmla="*/ 14605 w 25400"/>
                              <a:gd name="connsiteY5" fmla="*/ 12065 h 25400"/>
                              <a:gd name="connsiteX6" fmla="*/ 14605 w 25400"/>
                              <a:gd name="connsiteY6" fmla="*/ 9525 h 25400"/>
                              <a:gd name="connsiteX7" fmla="*/ 9525 w 25400"/>
                              <a:gd name="connsiteY7" fmla="*/ 1333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9525" y="13335"/>
                                </a:moveTo>
                                <a:cubicBezTo>
                                  <a:pt x="10795" y="15875"/>
                                  <a:pt x="10795" y="14605"/>
                                  <a:pt x="13335" y="14605"/>
                                </a:cubicBezTo>
                                <a:lnTo>
                                  <a:pt x="14605" y="14605"/>
                                </a:lnTo>
                                <a:lnTo>
                                  <a:pt x="15875" y="15875"/>
                                </a:lnTo>
                                <a:cubicBezTo>
                                  <a:pt x="15875" y="14605"/>
                                  <a:pt x="17145" y="13335"/>
                                  <a:pt x="17145" y="12065"/>
                                </a:cubicBezTo>
                                <a:lnTo>
                                  <a:pt x="14605" y="12065"/>
                                </a:lnTo>
                                <a:lnTo>
                                  <a:pt x="14605" y="9525"/>
                                </a:lnTo>
                                <a:cubicBezTo>
                                  <a:pt x="12065" y="9525"/>
                                  <a:pt x="10795" y="10795"/>
                                  <a:pt x="9525" y="1333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12" name="Freeform: Shape 10512"/>
                        <wps:cNvSpPr/>
                        <wps:spPr>
                          <a:xfrm>
                            <a:off x="574675" y="5947410"/>
                            <a:ext cx="25400" cy="12700"/>
                          </a:xfrm>
                          <a:custGeom>
                            <a:avLst/>
                            <a:gdLst>
                              <a:gd name="connsiteX0" fmla="*/ 15875 w 25400"/>
                              <a:gd name="connsiteY0" fmla="*/ 9525 h 12700"/>
                              <a:gd name="connsiteX1" fmla="*/ 9525 w 25400"/>
                              <a:gd name="connsiteY1" fmla="*/ 12065 h 12700"/>
                              <a:gd name="connsiteX2" fmla="*/ 15875 w 254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5875" y="9525"/>
                                </a:moveTo>
                                <a:lnTo>
                                  <a:pt x="9525" y="12065"/>
                                </a:lnTo>
                                <a:cubicBezTo>
                                  <a:pt x="12065" y="13335"/>
                                  <a:pt x="14605" y="12065"/>
                                  <a:pt x="1587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13" name="Freeform: Shape 10513"/>
                        <wps:cNvSpPr/>
                        <wps:spPr>
                          <a:xfrm>
                            <a:off x="558165" y="595249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2065 w 12700"/>
                              <a:gd name="connsiteY0" fmla="*/ 9525 h 12700"/>
                              <a:gd name="connsiteX1" fmla="*/ 9525 w 12700"/>
                              <a:gd name="connsiteY1" fmla="*/ 10795 h 12700"/>
                              <a:gd name="connsiteX2" fmla="*/ 12065 w 127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2065" y="9525"/>
                                </a:moveTo>
                                <a:lnTo>
                                  <a:pt x="9525" y="10795"/>
                                </a:lnTo>
                                <a:cubicBezTo>
                                  <a:pt x="10795" y="10795"/>
                                  <a:pt x="10795" y="9525"/>
                                  <a:pt x="1206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14" name="Freeform: Shape 10514"/>
                        <wps:cNvSpPr/>
                        <wps:spPr>
                          <a:xfrm>
                            <a:off x="462915" y="5960110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2065 h 12700"/>
                              <a:gd name="connsiteX1" fmla="*/ 18415 w 25400"/>
                              <a:gd name="connsiteY1" fmla="*/ 9525 h 12700"/>
                              <a:gd name="connsiteX2" fmla="*/ 9525 w 25400"/>
                              <a:gd name="connsiteY2" fmla="*/ 1206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2065"/>
                                </a:moveTo>
                                <a:cubicBezTo>
                                  <a:pt x="12065" y="10795"/>
                                  <a:pt x="15875" y="12065"/>
                                  <a:pt x="18415" y="9525"/>
                                </a:cubicBezTo>
                                <a:lnTo>
                                  <a:pt x="9525" y="1206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15" name="Freeform: Shape 10515"/>
                        <wps:cNvSpPr/>
                        <wps:spPr>
                          <a:xfrm>
                            <a:off x="446405" y="5960427"/>
                            <a:ext cx="101600" cy="76200"/>
                          </a:xfrm>
                          <a:custGeom>
                            <a:avLst/>
                            <a:gdLst>
                              <a:gd name="connsiteX0" fmla="*/ 28575 w 101600"/>
                              <a:gd name="connsiteY0" fmla="*/ 35878 h 76200"/>
                              <a:gd name="connsiteX1" fmla="*/ 31115 w 101600"/>
                              <a:gd name="connsiteY1" fmla="*/ 35878 h 76200"/>
                              <a:gd name="connsiteX2" fmla="*/ 32385 w 101600"/>
                              <a:gd name="connsiteY2" fmla="*/ 37148 h 76200"/>
                              <a:gd name="connsiteX3" fmla="*/ 34925 w 101600"/>
                              <a:gd name="connsiteY3" fmla="*/ 38418 h 76200"/>
                              <a:gd name="connsiteX4" fmla="*/ 33655 w 101600"/>
                              <a:gd name="connsiteY4" fmla="*/ 40957 h 76200"/>
                              <a:gd name="connsiteX5" fmla="*/ 31115 w 101600"/>
                              <a:gd name="connsiteY5" fmla="*/ 39688 h 76200"/>
                              <a:gd name="connsiteX6" fmla="*/ 31115 w 101600"/>
                              <a:gd name="connsiteY6" fmla="*/ 42228 h 76200"/>
                              <a:gd name="connsiteX7" fmla="*/ 28575 w 101600"/>
                              <a:gd name="connsiteY7" fmla="*/ 42228 h 76200"/>
                              <a:gd name="connsiteX8" fmla="*/ 26035 w 101600"/>
                              <a:gd name="connsiteY8" fmla="*/ 40957 h 76200"/>
                              <a:gd name="connsiteX9" fmla="*/ 24765 w 101600"/>
                              <a:gd name="connsiteY9" fmla="*/ 40957 h 76200"/>
                              <a:gd name="connsiteX10" fmla="*/ 24765 w 101600"/>
                              <a:gd name="connsiteY10" fmla="*/ 39688 h 76200"/>
                              <a:gd name="connsiteX11" fmla="*/ 9525 w 101600"/>
                              <a:gd name="connsiteY11" fmla="*/ 44768 h 76200"/>
                              <a:gd name="connsiteX12" fmla="*/ 9525 w 101600"/>
                              <a:gd name="connsiteY12" fmla="*/ 67628 h 76200"/>
                              <a:gd name="connsiteX13" fmla="*/ 42545 w 101600"/>
                              <a:gd name="connsiteY13" fmla="*/ 53657 h 76200"/>
                              <a:gd name="connsiteX14" fmla="*/ 42545 w 101600"/>
                              <a:gd name="connsiteY14" fmla="*/ 49848 h 76200"/>
                              <a:gd name="connsiteX15" fmla="*/ 41275 w 101600"/>
                              <a:gd name="connsiteY15" fmla="*/ 47307 h 76200"/>
                              <a:gd name="connsiteX16" fmla="*/ 48895 w 101600"/>
                              <a:gd name="connsiteY16" fmla="*/ 44768 h 76200"/>
                              <a:gd name="connsiteX17" fmla="*/ 50165 w 101600"/>
                              <a:gd name="connsiteY17" fmla="*/ 47307 h 76200"/>
                              <a:gd name="connsiteX18" fmla="*/ 50165 w 101600"/>
                              <a:gd name="connsiteY18" fmla="*/ 49848 h 76200"/>
                              <a:gd name="connsiteX19" fmla="*/ 69215 w 101600"/>
                              <a:gd name="connsiteY19" fmla="*/ 40957 h 76200"/>
                              <a:gd name="connsiteX20" fmla="*/ 69215 w 101600"/>
                              <a:gd name="connsiteY20" fmla="*/ 40957 h 76200"/>
                              <a:gd name="connsiteX21" fmla="*/ 70485 w 101600"/>
                              <a:gd name="connsiteY21" fmla="*/ 40957 h 76200"/>
                              <a:gd name="connsiteX22" fmla="*/ 76835 w 101600"/>
                              <a:gd name="connsiteY22" fmla="*/ 38418 h 76200"/>
                              <a:gd name="connsiteX23" fmla="*/ 84455 w 101600"/>
                              <a:gd name="connsiteY23" fmla="*/ 34607 h 76200"/>
                              <a:gd name="connsiteX24" fmla="*/ 84455 w 101600"/>
                              <a:gd name="connsiteY24" fmla="*/ 34607 h 76200"/>
                              <a:gd name="connsiteX25" fmla="*/ 94615 w 101600"/>
                              <a:gd name="connsiteY25" fmla="*/ 29528 h 76200"/>
                              <a:gd name="connsiteX26" fmla="*/ 93345 w 101600"/>
                              <a:gd name="connsiteY26" fmla="*/ 28257 h 76200"/>
                              <a:gd name="connsiteX27" fmla="*/ 94615 w 101600"/>
                              <a:gd name="connsiteY27" fmla="*/ 26988 h 76200"/>
                              <a:gd name="connsiteX28" fmla="*/ 90805 w 101600"/>
                              <a:gd name="connsiteY28" fmla="*/ 20638 h 76200"/>
                              <a:gd name="connsiteX29" fmla="*/ 92075 w 101600"/>
                              <a:gd name="connsiteY29" fmla="*/ 18098 h 76200"/>
                              <a:gd name="connsiteX30" fmla="*/ 92075 w 101600"/>
                              <a:gd name="connsiteY30" fmla="*/ 18098 h 76200"/>
                              <a:gd name="connsiteX31" fmla="*/ 95885 w 101600"/>
                              <a:gd name="connsiteY31" fmla="*/ 15557 h 76200"/>
                              <a:gd name="connsiteX32" fmla="*/ 100965 w 101600"/>
                              <a:gd name="connsiteY32" fmla="*/ 13018 h 76200"/>
                              <a:gd name="connsiteX33" fmla="*/ 100965 w 101600"/>
                              <a:gd name="connsiteY33" fmla="*/ 10478 h 76200"/>
                              <a:gd name="connsiteX34" fmla="*/ 98425 w 101600"/>
                              <a:gd name="connsiteY34" fmla="*/ 10478 h 76200"/>
                              <a:gd name="connsiteX35" fmla="*/ 94615 w 101600"/>
                              <a:gd name="connsiteY35" fmla="*/ 13018 h 76200"/>
                              <a:gd name="connsiteX36" fmla="*/ 89535 w 101600"/>
                              <a:gd name="connsiteY36" fmla="*/ 16828 h 76200"/>
                              <a:gd name="connsiteX37" fmla="*/ 89535 w 101600"/>
                              <a:gd name="connsiteY37" fmla="*/ 16828 h 76200"/>
                              <a:gd name="connsiteX38" fmla="*/ 84455 w 101600"/>
                              <a:gd name="connsiteY38" fmla="*/ 20638 h 76200"/>
                              <a:gd name="connsiteX39" fmla="*/ 83185 w 101600"/>
                              <a:gd name="connsiteY39" fmla="*/ 18098 h 76200"/>
                              <a:gd name="connsiteX40" fmla="*/ 80645 w 101600"/>
                              <a:gd name="connsiteY40" fmla="*/ 20638 h 76200"/>
                              <a:gd name="connsiteX41" fmla="*/ 81915 w 101600"/>
                              <a:gd name="connsiteY41" fmla="*/ 21907 h 76200"/>
                              <a:gd name="connsiteX42" fmla="*/ 83185 w 101600"/>
                              <a:gd name="connsiteY42" fmla="*/ 24448 h 76200"/>
                              <a:gd name="connsiteX43" fmla="*/ 85725 w 101600"/>
                              <a:gd name="connsiteY43" fmla="*/ 28257 h 76200"/>
                              <a:gd name="connsiteX44" fmla="*/ 84455 w 101600"/>
                              <a:gd name="connsiteY44" fmla="*/ 28257 h 76200"/>
                              <a:gd name="connsiteX45" fmla="*/ 85725 w 101600"/>
                              <a:gd name="connsiteY45" fmla="*/ 29528 h 76200"/>
                              <a:gd name="connsiteX46" fmla="*/ 84455 w 101600"/>
                              <a:gd name="connsiteY46" fmla="*/ 30798 h 76200"/>
                              <a:gd name="connsiteX47" fmla="*/ 84455 w 101600"/>
                              <a:gd name="connsiteY47" fmla="*/ 32068 h 76200"/>
                              <a:gd name="connsiteX48" fmla="*/ 78105 w 101600"/>
                              <a:gd name="connsiteY48" fmla="*/ 34607 h 76200"/>
                              <a:gd name="connsiteX49" fmla="*/ 73025 w 101600"/>
                              <a:gd name="connsiteY49" fmla="*/ 37148 h 76200"/>
                              <a:gd name="connsiteX50" fmla="*/ 69215 w 101600"/>
                              <a:gd name="connsiteY50" fmla="*/ 35878 h 76200"/>
                              <a:gd name="connsiteX51" fmla="*/ 83185 w 101600"/>
                              <a:gd name="connsiteY51" fmla="*/ 28257 h 76200"/>
                              <a:gd name="connsiteX52" fmla="*/ 80645 w 101600"/>
                              <a:gd name="connsiteY52" fmla="*/ 28257 h 76200"/>
                              <a:gd name="connsiteX53" fmla="*/ 81915 w 101600"/>
                              <a:gd name="connsiteY53" fmla="*/ 26988 h 76200"/>
                              <a:gd name="connsiteX54" fmla="*/ 81915 w 101600"/>
                              <a:gd name="connsiteY54" fmla="*/ 24448 h 76200"/>
                              <a:gd name="connsiteX55" fmla="*/ 79375 w 101600"/>
                              <a:gd name="connsiteY55" fmla="*/ 24448 h 76200"/>
                              <a:gd name="connsiteX56" fmla="*/ 76835 w 101600"/>
                              <a:gd name="connsiteY56" fmla="*/ 24448 h 76200"/>
                              <a:gd name="connsiteX57" fmla="*/ 61595 w 101600"/>
                              <a:gd name="connsiteY57" fmla="*/ 24448 h 76200"/>
                              <a:gd name="connsiteX58" fmla="*/ 57785 w 101600"/>
                              <a:gd name="connsiteY58" fmla="*/ 30798 h 76200"/>
                              <a:gd name="connsiteX59" fmla="*/ 55245 w 101600"/>
                              <a:gd name="connsiteY59" fmla="*/ 26988 h 76200"/>
                              <a:gd name="connsiteX60" fmla="*/ 37465 w 101600"/>
                              <a:gd name="connsiteY60" fmla="*/ 33338 h 76200"/>
                              <a:gd name="connsiteX61" fmla="*/ 37465 w 101600"/>
                              <a:gd name="connsiteY61" fmla="*/ 35878 h 76200"/>
                              <a:gd name="connsiteX62" fmla="*/ 36195 w 101600"/>
                              <a:gd name="connsiteY62" fmla="*/ 34607 h 76200"/>
                              <a:gd name="connsiteX63" fmla="*/ 28575 w 101600"/>
                              <a:gd name="connsiteY63" fmla="*/ 35878 h 76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</a:cxnLst>
                            <a:rect l="l" t="t" r="r" b="b"/>
                            <a:pathLst>
                              <a:path w="101600" h="76200">
                                <a:moveTo>
                                  <a:pt x="28575" y="35878"/>
                                </a:moveTo>
                                <a:lnTo>
                                  <a:pt x="31115" y="35878"/>
                                </a:lnTo>
                                <a:lnTo>
                                  <a:pt x="32385" y="37148"/>
                                </a:lnTo>
                                <a:cubicBezTo>
                                  <a:pt x="33655" y="37148"/>
                                  <a:pt x="33655" y="38418"/>
                                  <a:pt x="34925" y="38418"/>
                                </a:cubicBezTo>
                                <a:cubicBezTo>
                                  <a:pt x="34925" y="39688"/>
                                  <a:pt x="33655" y="39688"/>
                                  <a:pt x="33655" y="40957"/>
                                </a:cubicBezTo>
                                <a:cubicBezTo>
                                  <a:pt x="32385" y="40957"/>
                                  <a:pt x="32385" y="39688"/>
                                  <a:pt x="31115" y="39688"/>
                                </a:cubicBezTo>
                                <a:lnTo>
                                  <a:pt x="31115" y="42228"/>
                                </a:lnTo>
                                <a:lnTo>
                                  <a:pt x="28575" y="42228"/>
                                </a:lnTo>
                                <a:cubicBezTo>
                                  <a:pt x="27305" y="42228"/>
                                  <a:pt x="27305" y="40957"/>
                                  <a:pt x="26035" y="40957"/>
                                </a:cubicBezTo>
                                <a:lnTo>
                                  <a:pt x="24765" y="40957"/>
                                </a:lnTo>
                                <a:lnTo>
                                  <a:pt x="24765" y="39688"/>
                                </a:lnTo>
                                <a:cubicBezTo>
                                  <a:pt x="19685" y="40957"/>
                                  <a:pt x="14605" y="42228"/>
                                  <a:pt x="9525" y="44768"/>
                                </a:cubicBezTo>
                                <a:lnTo>
                                  <a:pt x="9525" y="67628"/>
                                </a:lnTo>
                                <a:cubicBezTo>
                                  <a:pt x="20955" y="63818"/>
                                  <a:pt x="32385" y="60007"/>
                                  <a:pt x="42545" y="53657"/>
                                </a:cubicBezTo>
                                <a:lnTo>
                                  <a:pt x="42545" y="49848"/>
                                </a:lnTo>
                                <a:lnTo>
                                  <a:pt x="41275" y="47307"/>
                                </a:lnTo>
                                <a:cubicBezTo>
                                  <a:pt x="38735" y="44768"/>
                                  <a:pt x="51435" y="40957"/>
                                  <a:pt x="48895" y="44768"/>
                                </a:cubicBezTo>
                                <a:lnTo>
                                  <a:pt x="50165" y="47307"/>
                                </a:lnTo>
                                <a:lnTo>
                                  <a:pt x="50165" y="49848"/>
                                </a:lnTo>
                                <a:cubicBezTo>
                                  <a:pt x="56515" y="46038"/>
                                  <a:pt x="64135" y="46038"/>
                                  <a:pt x="69215" y="40957"/>
                                </a:cubicBezTo>
                                <a:lnTo>
                                  <a:pt x="69215" y="40957"/>
                                </a:lnTo>
                                <a:cubicBezTo>
                                  <a:pt x="69215" y="40957"/>
                                  <a:pt x="70485" y="40957"/>
                                  <a:pt x="70485" y="40957"/>
                                </a:cubicBezTo>
                                <a:cubicBezTo>
                                  <a:pt x="71755" y="39688"/>
                                  <a:pt x="74295" y="39688"/>
                                  <a:pt x="76835" y="38418"/>
                                </a:cubicBezTo>
                                <a:cubicBezTo>
                                  <a:pt x="79375" y="37148"/>
                                  <a:pt x="81915" y="35878"/>
                                  <a:pt x="84455" y="34607"/>
                                </a:cubicBezTo>
                                <a:lnTo>
                                  <a:pt x="84455" y="34607"/>
                                </a:lnTo>
                                <a:cubicBezTo>
                                  <a:pt x="88265" y="33338"/>
                                  <a:pt x="92075" y="32068"/>
                                  <a:pt x="94615" y="29528"/>
                                </a:cubicBezTo>
                                <a:lnTo>
                                  <a:pt x="93345" y="28257"/>
                                </a:lnTo>
                                <a:lnTo>
                                  <a:pt x="94615" y="26988"/>
                                </a:lnTo>
                                <a:cubicBezTo>
                                  <a:pt x="94615" y="23178"/>
                                  <a:pt x="93345" y="23178"/>
                                  <a:pt x="90805" y="20638"/>
                                </a:cubicBezTo>
                                <a:cubicBezTo>
                                  <a:pt x="90805" y="19368"/>
                                  <a:pt x="92075" y="19368"/>
                                  <a:pt x="92075" y="18098"/>
                                </a:cubicBezTo>
                                <a:lnTo>
                                  <a:pt x="92075" y="18098"/>
                                </a:lnTo>
                                <a:cubicBezTo>
                                  <a:pt x="93345" y="16828"/>
                                  <a:pt x="94615" y="16828"/>
                                  <a:pt x="95885" y="15557"/>
                                </a:cubicBezTo>
                                <a:cubicBezTo>
                                  <a:pt x="97155" y="14288"/>
                                  <a:pt x="99695" y="14288"/>
                                  <a:pt x="100965" y="13018"/>
                                </a:cubicBezTo>
                                <a:cubicBezTo>
                                  <a:pt x="102235" y="13018"/>
                                  <a:pt x="102235" y="11748"/>
                                  <a:pt x="100965" y="10478"/>
                                </a:cubicBezTo>
                                <a:cubicBezTo>
                                  <a:pt x="100965" y="9207"/>
                                  <a:pt x="99695" y="9207"/>
                                  <a:pt x="98425" y="10478"/>
                                </a:cubicBezTo>
                                <a:cubicBezTo>
                                  <a:pt x="97155" y="11748"/>
                                  <a:pt x="95885" y="11748"/>
                                  <a:pt x="94615" y="13018"/>
                                </a:cubicBezTo>
                                <a:cubicBezTo>
                                  <a:pt x="93345" y="14288"/>
                                  <a:pt x="90805" y="15557"/>
                                  <a:pt x="89535" y="16828"/>
                                </a:cubicBezTo>
                                <a:lnTo>
                                  <a:pt x="89535" y="16828"/>
                                </a:lnTo>
                                <a:cubicBezTo>
                                  <a:pt x="86995" y="15557"/>
                                  <a:pt x="85725" y="16828"/>
                                  <a:pt x="84455" y="20638"/>
                                </a:cubicBezTo>
                                <a:cubicBezTo>
                                  <a:pt x="83185" y="20638"/>
                                  <a:pt x="81915" y="19368"/>
                                  <a:pt x="83185" y="18098"/>
                                </a:cubicBezTo>
                                <a:cubicBezTo>
                                  <a:pt x="80645" y="16828"/>
                                  <a:pt x="84455" y="20638"/>
                                  <a:pt x="80645" y="20638"/>
                                </a:cubicBezTo>
                                <a:lnTo>
                                  <a:pt x="81915" y="21907"/>
                                </a:lnTo>
                                <a:lnTo>
                                  <a:pt x="83185" y="24448"/>
                                </a:lnTo>
                                <a:cubicBezTo>
                                  <a:pt x="85725" y="25718"/>
                                  <a:pt x="85725" y="26988"/>
                                  <a:pt x="85725" y="28257"/>
                                </a:cubicBezTo>
                                <a:cubicBezTo>
                                  <a:pt x="84455" y="26988"/>
                                  <a:pt x="84455" y="28257"/>
                                  <a:pt x="84455" y="28257"/>
                                </a:cubicBezTo>
                                <a:lnTo>
                                  <a:pt x="85725" y="29528"/>
                                </a:lnTo>
                                <a:lnTo>
                                  <a:pt x="84455" y="30798"/>
                                </a:lnTo>
                                <a:cubicBezTo>
                                  <a:pt x="84455" y="30798"/>
                                  <a:pt x="84455" y="32068"/>
                                  <a:pt x="84455" y="32068"/>
                                </a:cubicBezTo>
                                <a:cubicBezTo>
                                  <a:pt x="83185" y="33338"/>
                                  <a:pt x="80645" y="34607"/>
                                  <a:pt x="78105" y="34607"/>
                                </a:cubicBezTo>
                                <a:cubicBezTo>
                                  <a:pt x="76835" y="34607"/>
                                  <a:pt x="74295" y="35878"/>
                                  <a:pt x="73025" y="37148"/>
                                </a:cubicBezTo>
                                <a:cubicBezTo>
                                  <a:pt x="71755" y="37148"/>
                                  <a:pt x="70485" y="37148"/>
                                  <a:pt x="69215" y="35878"/>
                                </a:cubicBezTo>
                                <a:cubicBezTo>
                                  <a:pt x="73025" y="30798"/>
                                  <a:pt x="79375" y="34607"/>
                                  <a:pt x="83185" y="28257"/>
                                </a:cubicBezTo>
                                <a:lnTo>
                                  <a:pt x="80645" y="28257"/>
                                </a:lnTo>
                                <a:lnTo>
                                  <a:pt x="81915" y="26988"/>
                                </a:lnTo>
                                <a:cubicBezTo>
                                  <a:pt x="81915" y="25718"/>
                                  <a:pt x="81915" y="25718"/>
                                  <a:pt x="81915" y="24448"/>
                                </a:cubicBezTo>
                                <a:lnTo>
                                  <a:pt x="79375" y="24448"/>
                                </a:lnTo>
                                <a:lnTo>
                                  <a:pt x="76835" y="24448"/>
                                </a:lnTo>
                                <a:cubicBezTo>
                                  <a:pt x="70485" y="26988"/>
                                  <a:pt x="67945" y="23178"/>
                                  <a:pt x="61595" y="24448"/>
                                </a:cubicBezTo>
                                <a:cubicBezTo>
                                  <a:pt x="60325" y="26988"/>
                                  <a:pt x="61595" y="30798"/>
                                  <a:pt x="57785" y="30798"/>
                                </a:cubicBezTo>
                                <a:cubicBezTo>
                                  <a:pt x="56515" y="29528"/>
                                  <a:pt x="57785" y="28257"/>
                                  <a:pt x="55245" y="26988"/>
                                </a:cubicBezTo>
                                <a:cubicBezTo>
                                  <a:pt x="48895" y="28257"/>
                                  <a:pt x="43815" y="34607"/>
                                  <a:pt x="37465" y="33338"/>
                                </a:cubicBezTo>
                                <a:lnTo>
                                  <a:pt x="37465" y="35878"/>
                                </a:lnTo>
                                <a:lnTo>
                                  <a:pt x="36195" y="34607"/>
                                </a:lnTo>
                                <a:cubicBezTo>
                                  <a:pt x="31115" y="33338"/>
                                  <a:pt x="29845" y="33338"/>
                                  <a:pt x="28575" y="3587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16" name="Freeform: Shape 10516"/>
                        <wps:cNvSpPr/>
                        <wps:spPr>
                          <a:xfrm>
                            <a:off x="1111885" y="6388516"/>
                            <a:ext cx="25400" cy="12700"/>
                          </a:xfrm>
                          <a:custGeom>
                            <a:avLst/>
                            <a:gdLst>
                              <a:gd name="connsiteX0" fmla="*/ 15875 w 25400"/>
                              <a:gd name="connsiteY0" fmla="*/ 10379 h 12700"/>
                              <a:gd name="connsiteX1" fmla="*/ 9525 w 25400"/>
                              <a:gd name="connsiteY1" fmla="*/ 12919 h 12700"/>
                              <a:gd name="connsiteX2" fmla="*/ 15875 w 25400"/>
                              <a:gd name="connsiteY2" fmla="*/ 10379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5875" y="10379"/>
                                </a:moveTo>
                                <a:cubicBezTo>
                                  <a:pt x="13335" y="7839"/>
                                  <a:pt x="12065" y="11650"/>
                                  <a:pt x="9525" y="12919"/>
                                </a:cubicBezTo>
                                <a:cubicBezTo>
                                  <a:pt x="13335" y="15459"/>
                                  <a:pt x="14605" y="12919"/>
                                  <a:pt x="15875" y="1037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17" name="Freeform: Shape 10517"/>
                        <wps:cNvSpPr/>
                        <wps:spPr>
                          <a:xfrm>
                            <a:off x="447675" y="5948680"/>
                            <a:ext cx="88900" cy="50800"/>
                          </a:xfrm>
                          <a:custGeom>
                            <a:avLst/>
                            <a:gdLst>
                              <a:gd name="connsiteX0" fmla="*/ 19685 w 88900"/>
                              <a:gd name="connsiteY0" fmla="*/ 32385 h 50800"/>
                              <a:gd name="connsiteX1" fmla="*/ 9525 w 88900"/>
                              <a:gd name="connsiteY1" fmla="*/ 40005 h 50800"/>
                              <a:gd name="connsiteX2" fmla="*/ 9525 w 88900"/>
                              <a:gd name="connsiteY2" fmla="*/ 50165 h 50800"/>
                              <a:gd name="connsiteX3" fmla="*/ 32385 w 88900"/>
                              <a:gd name="connsiteY3" fmla="*/ 42545 h 50800"/>
                              <a:gd name="connsiteX4" fmla="*/ 32385 w 88900"/>
                              <a:gd name="connsiteY4" fmla="*/ 40005 h 50800"/>
                              <a:gd name="connsiteX5" fmla="*/ 33655 w 88900"/>
                              <a:gd name="connsiteY5" fmla="*/ 41275 h 50800"/>
                              <a:gd name="connsiteX6" fmla="*/ 34925 w 88900"/>
                              <a:gd name="connsiteY6" fmla="*/ 37465 h 50800"/>
                              <a:gd name="connsiteX7" fmla="*/ 36195 w 88900"/>
                              <a:gd name="connsiteY7" fmla="*/ 34925 h 50800"/>
                              <a:gd name="connsiteX8" fmla="*/ 36195 w 88900"/>
                              <a:gd name="connsiteY8" fmla="*/ 34925 h 50800"/>
                              <a:gd name="connsiteX9" fmla="*/ 36195 w 88900"/>
                              <a:gd name="connsiteY9" fmla="*/ 34925 h 50800"/>
                              <a:gd name="connsiteX10" fmla="*/ 37465 w 88900"/>
                              <a:gd name="connsiteY10" fmla="*/ 36195 h 50800"/>
                              <a:gd name="connsiteX11" fmla="*/ 38735 w 88900"/>
                              <a:gd name="connsiteY11" fmla="*/ 34925 h 50800"/>
                              <a:gd name="connsiteX12" fmla="*/ 64135 w 88900"/>
                              <a:gd name="connsiteY12" fmla="*/ 23495 h 50800"/>
                              <a:gd name="connsiteX13" fmla="*/ 64135 w 88900"/>
                              <a:gd name="connsiteY13" fmla="*/ 22225 h 50800"/>
                              <a:gd name="connsiteX14" fmla="*/ 66675 w 88900"/>
                              <a:gd name="connsiteY14" fmla="*/ 22225 h 50800"/>
                              <a:gd name="connsiteX15" fmla="*/ 69215 w 88900"/>
                              <a:gd name="connsiteY15" fmla="*/ 26035 h 50800"/>
                              <a:gd name="connsiteX16" fmla="*/ 84455 w 88900"/>
                              <a:gd name="connsiteY16" fmla="*/ 19685 h 50800"/>
                              <a:gd name="connsiteX17" fmla="*/ 81915 w 88900"/>
                              <a:gd name="connsiteY17" fmla="*/ 14605 h 50800"/>
                              <a:gd name="connsiteX18" fmla="*/ 80645 w 88900"/>
                              <a:gd name="connsiteY18" fmla="*/ 14605 h 50800"/>
                              <a:gd name="connsiteX19" fmla="*/ 79375 w 88900"/>
                              <a:gd name="connsiteY19" fmla="*/ 13335 h 50800"/>
                              <a:gd name="connsiteX20" fmla="*/ 75565 w 88900"/>
                              <a:gd name="connsiteY20" fmla="*/ 9525 h 50800"/>
                              <a:gd name="connsiteX21" fmla="*/ 64135 w 88900"/>
                              <a:gd name="connsiteY21" fmla="*/ 18415 h 50800"/>
                              <a:gd name="connsiteX22" fmla="*/ 64135 w 88900"/>
                              <a:gd name="connsiteY22" fmla="*/ 18415 h 50800"/>
                              <a:gd name="connsiteX23" fmla="*/ 34925 w 88900"/>
                              <a:gd name="connsiteY23" fmla="*/ 31115 h 50800"/>
                              <a:gd name="connsiteX24" fmla="*/ 34925 w 88900"/>
                              <a:gd name="connsiteY24" fmla="*/ 31115 h 50800"/>
                              <a:gd name="connsiteX25" fmla="*/ 31115 w 88900"/>
                              <a:gd name="connsiteY25" fmla="*/ 33655 h 50800"/>
                              <a:gd name="connsiteX26" fmla="*/ 19685 w 88900"/>
                              <a:gd name="connsiteY26" fmla="*/ 32385 h 50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88900" h="50800">
                                <a:moveTo>
                                  <a:pt x="19685" y="32385"/>
                                </a:moveTo>
                                <a:cubicBezTo>
                                  <a:pt x="17145" y="36195"/>
                                  <a:pt x="13335" y="38735"/>
                                  <a:pt x="9525" y="40005"/>
                                </a:cubicBezTo>
                                <a:lnTo>
                                  <a:pt x="9525" y="50165"/>
                                </a:lnTo>
                                <a:cubicBezTo>
                                  <a:pt x="17145" y="46355"/>
                                  <a:pt x="24765" y="43815"/>
                                  <a:pt x="32385" y="42545"/>
                                </a:cubicBezTo>
                                <a:lnTo>
                                  <a:pt x="32385" y="40005"/>
                                </a:lnTo>
                                <a:lnTo>
                                  <a:pt x="33655" y="41275"/>
                                </a:lnTo>
                                <a:cubicBezTo>
                                  <a:pt x="33655" y="40005"/>
                                  <a:pt x="34925" y="38735"/>
                                  <a:pt x="34925" y="37465"/>
                                </a:cubicBezTo>
                                <a:lnTo>
                                  <a:pt x="36195" y="34925"/>
                                </a:lnTo>
                                <a:cubicBezTo>
                                  <a:pt x="36195" y="34925"/>
                                  <a:pt x="36195" y="34925"/>
                                  <a:pt x="36195" y="34925"/>
                                </a:cubicBezTo>
                                <a:cubicBezTo>
                                  <a:pt x="36195" y="34925"/>
                                  <a:pt x="36195" y="34925"/>
                                  <a:pt x="36195" y="34925"/>
                                </a:cubicBezTo>
                                <a:lnTo>
                                  <a:pt x="37465" y="36195"/>
                                </a:lnTo>
                                <a:cubicBezTo>
                                  <a:pt x="37465" y="36195"/>
                                  <a:pt x="37465" y="34925"/>
                                  <a:pt x="38735" y="34925"/>
                                </a:cubicBezTo>
                                <a:cubicBezTo>
                                  <a:pt x="46355" y="29845"/>
                                  <a:pt x="55245" y="26035"/>
                                  <a:pt x="64135" y="23495"/>
                                </a:cubicBezTo>
                                <a:lnTo>
                                  <a:pt x="64135" y="22225"/>
                                </a:lnTo>
                                <a:cubicBezTo>
                                  <a:pt x="65405" y="22225"/>
                                  <a:pt x="65405" y="23495"/>
                                  <a:pt x="66675" y="22225"/>
                                </a:cubicBezTo>
                                <a:cubicBezTo>
                                  <a:pt x="69215" y="23495"/>
                                  <a:pt x="69215" y="24765"/>
                                  <a:pt x="69215" y="26035"/>
                                </a:cubicBezTo>
                                <a:cubicBezTo>
                                  <a:pt x="75565" y="26035"/>
                                  <a:pt x="78105" y="17145"/>
                                  <a:pt x="84455" y="19685"/>
                                </a:cubicBezTo>
                                <a:cubicBezTo>
                                  <a:pt x="88265" y="17145"/>
                                  <a:pt x="80645" y="17145"/>
                                  <a:pt x="81915" y="14605"/>
                                </a:cubicBezTo>
                                <a:lnTo>
                                  <a:pt x="80645" y="14605"/>
                                </a:lnTo>
                                <a:lnTo>
                                  <a:pt x="79375" y="13335"/>
                                </a:lnTo>
                                <a:cubicBezTo>
                                  <a:pt x="76835" y="12065"/>
                                  <a:pt x="78105" y="10795"/>
                                  <a:pt x="75565" y="9525"/>
                                </a:cubicBezTo>
                                <a:cubicBezTo>
                                  <a:pt x="69215" y="12065"/>
                                  <a:pt x="69215" y="13335"/>
                                  <a:pt x="64135" y="18415"/>
                                </a:cubicBezTo>
                                <a:lnTo>
                                  <a:pt x="64135" y="18415"/>
                                </a:lnTo>
                                <a:cubicBezTo>
                                  <a:pt x="52705" y="22225"/>
                                  <a:pt x="43815" y="26035"/>
                                  <a:pt x="34925" y="31115"/>
                                </a:cubicBezTo>
                                <a:lnTo>
                                  <a:pt x="34925" y="31115"/>
                                </a:lnTo>
                                <a:cubicBezTo>
                                  <a:pt x="33655" y="31115"/>
                                  <a:pt x="31115" y="31115"/>
                                  <a:pt x="31115" y="33655"/>
                                </a:cubicBezTo>
                                <a:cubicBezTo>
                                  <a:pt x="29845" y="28575"/>
                                  <a:pt x="24765" y="32385"/>
                                  <a:pt x="19685" y="3238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18" name="Freeform: Shape 10518"/>
                        <wps:cNvSpPr/>
                        <wps:spPr>
                          <a:xfrm>
                            <a:off x="522605" y="5930900"/>
                            <a:ext cx="76200" cy="38100"/>
                          </a:xfrm>
                          <a:custGeom>
                            <a:avLst/>
                            <a:gdLst>
                              <a:gd name="connsiteX0" fmla="*/ 37465 w 76200"/>
                              <a:gd name="connsiteY0" fmla="*/ 27305 h 38100"/>
                              <a:gd name="connsiteX1" fmla="*/ 41275 w 76200"/>
                              <a:gd name="connsiteY1" fmla="*/ 23495 h 38100"/>
                              <a:gd name="connsiteX2" fmla="*/ 67945 w 76200"/>
                              <a:gd name="connsiteY2" fmla="*/ 15875 h 38100"/>
                              <a:gd name="connsiteX3" fmla="*/ 65405 w 76200"/>
                              <a:gd name="connsiteY3" fmla="*/ 10795 h 38100"/>
                              <a:gd name="connsiteX4" fmla="*/ 64135 w 76200"/>
                              <a:gd name="connsiteY4" fmla="*/ 10795 h 38100"/>
                              <a:gd name="connsiteX5" fmla="*/ 62865 w 76200"/>
                              <a:gd name="connsiteY5" fmla="*/ 9525 h 38100"/>
                              <a:gd name="connsiteX6" fmla="*/ 29845 w 76200"/>
                              <a:gd name="connsiteY6" fmla="*/ 22225 h 38100"/>
                              <a:gd name="connsiteX7" fmla="*/ 24765 w 76200"/>
                              <a:gd name="connsiteY7" fmla="*/ 19685 h 38100"/>
                              <a:gd name="connsiteX8" fmla="*/ 9525 w 76200"/>
                              <a:gd name="connsiteY8" fmla="*/ 28575 h 38100"/>
                              <a:gd name="connsiteX9" fmla="*/ 10795 w 76200"/>
                              <a:gd name="connsiteY9" fmla="*/ 29845 h 38100"/>
                              <a:gd name="connsiteX10" fmla="*/ 9525 w 76200"/>
                              <a:gd name="connsiteY10" fmla="*/ 31115 h 38100"/>
                              <a:gd name="connsiteX11" fmla="*/ 37465 w 76200"/>
                              <a:gd name="connsiteY11" fmla="*/ 27305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76200" h="38100">
                                <a:moveTo>
                                  <a:pt x="37465" y="27305"/>
                                </a:moveTo>
                                <a:cubicBezTo>
                                  <a:pt x="38735" y="24765"/>
                                  <a:pt x="40005" y="26035"/>
                                  <a:pt x="41275" y="23495"/>
                                </a:cubicBezTo>
                                <a:cubicBezTo>
                                  <a:pt x="51435" y="22225"/>
                                  <a:pt x="59055" y="18415"/>
                                  <a:pt x="67945" y="15875"/>
                                </a:cubicBezTo>
                                <a:cubicBezTo>
                                  <a:pt x="69215" y="13335"/>
                                  <a:pt x="64135" y="13335"/>
                                  <a:pt x="65405" y="10795"/>
                                </a:cubicBezTo>
                                <a:lnTo>
                                  <a:pt x="64135" y="10795"/>
                                </a:lnTo>
                                <a:lnTo>
                                  <a:pt x="62865" y="9525"/>
                                </a:lnTo>
                                <a:cubicBezTo>
                                  <a:pt x="51435" y="14605"/>
                                  <a:pt x="38735" y="14605"/>
                                  <a:pt x="29845" y="22225"/>
                                </a:cubicBezTo>
                                <a:cubicBezTo>
                                  <a:pt x="28575" y="24765"/>
                                  <a:pt x="28575" y="19685"/>
                                  <a:pt x="24765" y="19685"/>
                                </a:cubicBezTo>
                                <a:cubicBezTo>
                                  <a:pt x="19685" y="23495"/>
                                  <a:pt x="14605" y="24765"/>
                                  <a:pt x="9525" y="28575"/>
                                </a:cubicBezTo>
                                <a:lnTo>
                                  <a:pt x="10795" y="29845"/>
                                </a:lnTo>
                                <a:lnTo>
                                  <a:pt x="9525" y="31115"/>
                                </a:lnTo>
                                <a:cubicBezTo>
                                  <a:pt x="17145" y="37465"/>
                                  <a:pt x="27305" y="27305"/>
                                  <a:pt x="37465" y="2730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19" name="Freeform: Shape 10519"/>
                        <wps:cNvSpPr/>
                        <wps:spPr>
                          <a:xfrm>
                            <a:off x="831215" y="6693852"/>
                            <a:ext cx="25400" cy="25400"/>
                          </a:xfrm>
                          <a:custGeom>
                            <a:avLst/>
                            <a:gdLst>
                              <a:gd name="connsiteX0" fmla="*/ 17145 w 25400"/>
                              <a:gd name="connsiteY0" fmla="*/ 12382 h 25400"/>
                              <a:gd name="connsiteX1" fmla="*/ 9525 w 25400"/>
                              <a:gd name="connsiteY1" fmla="*/ 12382 h 25400"/>
                              <a:gd name="connsiteX2" fmla="*/ 12065 w 25400"/>
                              <a:gd name="connsiteY2" fmla="*/ 12382 h 25400"/>
                              <a:gd name="connsiteX3" fmla="*/ 12065 w 25400"/>
                              <a:gd name="connsiteY3" fmla="*/ 14923 h 25400"/>
                              <a:gd name="connsiteX4" fmla="*/ 17145 w 25400"/>
                              <a:gd name="connsiteY4" fmla="*/ 12382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7145" y="12382"/>
                                </a:moveTo>
                                <a:cubicBezTo>
                                  <a:pt x="17145" y="8573"/>
                                  <a:pt x="9525" y="8573"/>
                                  <a:pt x="9525" y="12382"/>
                                </a:cubicBezTo>
                                <a:lnTo>
                                  <a:pt x="12065" y="12382"/>
                                </a:lnTo>
                                <a:lnTo>
                                  <a:pt x="12065" y="14923"/>
                                </a:lnTo>
                                <a:cubicBezTo>
                                  <a:pt x="15875" y="18732"/>
                                  <a:pt x="14605" y="9843"/>
                                  <a:pt x="17145" y="1238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20" name="Freeform: Shape 10520"/>
                        <wps:cNvSpPr/>
                        <wps:spPr>
                          <a:xfrm>
                            <a:off x="822557" y="6697980"/>
                            <a:ext cx="12700" cy="25400"/>
                          </a:xfrm>
                          <a:custGeom>
                            <a:avLst/>
                            <a:gdLst>
                              <a:gd name="connsiteX0" fmla="*/ 11833 w 12700"/>
                              <a:gd name="connsiteY0" fmla="*/ 9525 h 25400"/>
                              <a:gd name="connsiteX1" fmla="*/ 10563 w 12700"/>
                              <a:gd name="connsiteY1" fmla="*/ 17145 h 25400"/>
                              <a:gd name="connsiteX2" fmla="*/ 11833 w 12700"/>
                              <a:gd name="connsiteY2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25400">
                                <a:moveTo>
                                  <a:pt x="11833" y="9525"/>
                                </a:moveTo>
                                <a:cubicBezTo>
                                  <a:pt x="6753" y="9525"/>
                                  <a:pt x="11833" y="15875"/>
                                  <a:pt x="10563" y="17145"/>
                                </a:cubicBezTo>
                                <a:cubicBezTo>
                                  <a:pt x="15643" y="17145"/>
                                  <a:pt x="11833" y="10795"/>
                                  <a:pt x="11833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21" name="Freeform: Shape 10521"/>
                        <wps:cNvSpPr/>
                        <wps:spPr>
                          <a:xfrm>
                            <a:off x="804545" y="6790690"/>
                            <a:ext cx="25400" cy="12700"/>
                          </a:xfrm>
                          <a:custGeom>
                            <a:avLst/>
                            <a:gdLst>
                              <a:gd name="connsiteX0" fmla="*/ 24765 w 25400"/>
                              <a:gd name="connsiteY0" fmla="*/ 12065 h 12700"/>
                              <a:gd name="connsiteX1" fmla="*/ 12065 w 25400"/>
                              <a:gd name="connsiteY1" fmla="*/ 12065 h 12700"/>
                              <a:gd name="connsiteX2" fmla="*/ 10795 w 25400"/>
                              <a:gd name="connsiteY2" fmla="*/ 9525 h 12700"/>
                              <a:gd name="connsiteX3" fmla="*/ 9525 w 25400"/>
                              <a:gd name="connsiteY3" fmla="*/ 9525 h 12700"/>
                              <a:gd name="connsiteX4" fmla="*/ 9525 w 25400"/>
                              <a:gd name="connsiteY4" fmla="*/ 12065 h 12700"/>
                              <a:gd name="connsiteX5" fmla="*/ 10795 w 25400"/>
                              <a:gd name="connsiteY5" fmla="*/ 13335 h 12700"/>
                              <a:gd name="connsiteX6" fmla="*/ 24765 w 25400"/>
                              <a:gd name="connsiteY6" fmla="*/ 1206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24765" y="12065"/>
                                </a:moveTo>
                                <a:cubicBezTo>
                                  <a:pt x="19685" y="12065"/>
                                  <a:pt x="14605" y="13335"/>
                                  <a:pt x="12065" y="12065"/>
                                </a:cubicBezTo>
                                <a:cubicBezTo>
                                  <a:pt x="12065" y="10795"/>
                                  <a:pt x="12065" y="10795"/>
                                  <a:pt x="10795" y="9525"/>
                                </a:cubicBezTo>
                                <a:cubicBezTo>
                                  <a:pt x="9525" y="9525"/>
                                  <a:pt x="9525" y="9525"/>
                                  <a:pt x="9525" y="9525"/>
                                </a:cubicBezTo>
                                <a:cubicBezTo>
                                  <a:pt x="9525" y="9525"/>
                                  <a:pt x="9525" y="12065"/>
                                  <a:pt x="9525" y="12065"/>
                                </a:cubicBezTo>
                                <a:cubicBezTo>
                                  <a:pt x="9525" y="12065"/>
                                  <a:pt x="10795" y="13335"/>
                                  <a:pt x="10795" y="13335"/>
                                </a:cubicBezTo>
                                <a:cubicBezTo>
                                  <a:pt x="15875" y="17145"/>
                                  <a:pt x="20955" y="14605"/>
                                  <a:pt x="24765" y="1206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22" name="Freeform: Shape 10522"/>
                        <wps:cNvSpPr/>
                        <wps:spPr>
                          <a:xfrm>
                            <a:off x="751205" y="675640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2065 w 12700"/>
                              <a:gd name="connsiteY0" fmla="*/ 13335 h 12700"/>
                              <a:gd name="connsiteX1" fmla="*/ 13335 w 12700"/>
                              <a:gd name="connsiteY1" fmla="*/ 10795 h 12700"/>
                              <a:gd name="connsiteX2" fmla="*/ 10795 w 12700"/>
                              <a:gd name="connsiteY2" fmla="*/ 9525 h 12700"/>
                              <a:gd name="connsiteX3" fmla="*/ 9525 w 12700"/>
                              <a:gd name="connsiteY3" fmla="*/ 12065 h 12700"/>
                              <a:gd name="connsiteX4" fmla="*/ 12065 w 12700"/>
                              <a:gd name="connsiteY4" fmla="*/ 1333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2065" y="13335"/>
                                </a:moveTo>
                                <a:cubicBezTo>
                                  <a:pt x="12065" y="12065"/>
                                  <a:pt x="13335" y="12065"/>
                                  <a:pt x="13335" y="10795"/>
                                </a:cubicBezTo>
                                <a:cubicBezTo>
                                  <a:pt x="12065" y="10795"/>
                                  <a:pt x="12065" y="9525"/>
                                  <a:pt x="10795" y="9525"/>
                                </a:cubicBezTo>
                                <a:cubicBezTo>
                                  <a:pt x="10795" y="10795"/>
                                  <a:pt x="9525" y="10795"/>
                                  <a:pt x="9525" y="12065"/>
                                </a:cubicBezTo>
                                <a:cubicBezTo>
                                  <a:pt x="10795" y="13335"/>
                                  <a:pt x="10795" y="13335"/>
                                  <a:pt x="12065" y="1333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23" name="Freeform: Shape 10523"/>
                        <wps:cNvSpPr/>
                        <wps:spPr>
                          <a:xfrm>
                            <a:off x="1099185" y="6084570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10795 h 12700"/>
                              <a:gd name="connsiteX1" fmla="*/ 13335 w 12700"/>
                              <a:gd name="connsiteY1" fmla="*/ 9525 h 12700"/>
                              <a:gd name="connsiteX2" fmla="*/ 9525 w 12700"/>
                              <a:gd name="connsiteY2" fmla="*/ 1079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10795"/>
                                </a:moveTo>
                                <a:lnTo>
                                  <a:pt x="13335" y="9525"/>
                                </a:lnTo>
                                <a:cubicBezTo>
                                  <a:pt x="12065" y="9525"/>
                                  <a:pt x="10795" y="10795"/>
                                  <a:pt x="9525" y="107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24" name="Freeform: Shape 10524"/>
                        <wps:cNvSpPr/>
                        <wps:spPr>
                          <a:xfrm>
                            <a:off x="795455" y="680319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6075 w 25400"/>
                              <a:gd name="connsiteY0" fmla="*/ 18615 h 25400"/>
                              <a:gd name="connsiteX1" fmla="*/ 14805 w 25400"/>
                              <a:gd name="connsiteY1" fmla="*/ 22426 h 25400"/>
                              <a:gd name="connsiteX2" fmla="*/ 19885 w 25400"/>
                              <a:gd name="connsiteY2" fmla="*/ 21155 h 25400"/>
                              <a:gd name="connsiteX3" fmla="*/ 19885 w 25400"/>
                              <a:gd name="connsiteY3" fmla="*/ 18615 h 25400"/>
                              <a:gd name="connsiteX4" fmla="*/ 21155 w 25400"/>
                              <a:gd name="connsiteY4" fmla="*/ 16076 h 25400"/>
                              <a:gd name="connsiteX5" fmla="*/ 22425 w 25400"/>
                              <a:gd name="connsiteY5" fmla="*/ 13535 h 25400"/>
                              <a:gd name="connsiteX6" fmla="*/ 23695 w 25400"/>
                              <a:gd name="connsiteY6" fmla="*/ 12265 h 25400"/>
                              <a:gd name="connsiteX7" fmla="*/ 23695 w 25400"/>
                              <a:gd name="connsiteY7" fmla="*/ 9726 h 25400"/>
                              <a:gd name="connsiteX8" fmla="*/ 9725 w 25400"/>
                              <a:gd name="connsiteY8" fmla="*/ 16076 h 25400"/>
                              <a:gd name="connsiteX9" fmla="*/ 16075 w 25400"/>
                              <a:gd name="connsiteY9" fmla="*/ 1861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6075" y="18615"/>
                                </a:moveTo>
                                <a:cubicBezTo>
                                  <a:pt x="17345" y="19885"/>
                                  <a:pt x="14805" y="19885"/>
                                  <a:pt x="14805" y="22426"/>
                                </a:cubicBezTo>
                                <a:cubicBezTo>
                                  <a:pt x="16075" y="22426"/>
                                  <a:pt x="18615" y="21155"/>
                                  <a:pt x="19885" y="21155"/>
                                </a:cubicBezTo>
                                <a:lnTo>
                                  <a:pt x="19885" y="18615"/>
                                </a:lnTo>
                                <a:lnTo>
                                  <a:pt x="21155" y="16076"/>
                                </a:lnTo>
                                <a:cubicBezTo>
                                  <a:pt x="21155" y="14805"/>
                                  <a:pt x="22425" y="14805"/>
                                  <a:pt x="22425" y="13535"/>
                                </a:cubicBezTo>
                                <a:lnTo>
                                  <a:pt x="23695" y="12265"/>
                                </a:lnTo>
                                <a:lnTo>
                                  <a:pt x="23695" y="9726"/>
                                </a:lnTo>
                                <a:cubicBezTo>
                                  <a:pt x="17345" y="8455"/>
                                  <a:pt x="12265" y="13535"/>
                                  <a:pt x="9725" y="16076"/>
                                </a:cubicBezTo>
                                <a:cubicBezTo>
                                  <a:pt x="8455" y="19885"/>
                                  <a:pt x="13535" y="18615"/>
                                  <a:pt x="16075" y="1861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25" name="Freeform: Shape 10525"/>
                        <wps:cNvSpPr/>
                        <wps:spPr>
                          <a:xfrm>
                            <a:off x="788959" y="6811010"/>
                            <a:ext cx="12700" cy="12700"/>
                          </a:xfrm>
                          <a:custGeom>
                            <a:avLst/>
                            <a:gdLst>
                              <a:gd name="connsiteX0" fmla="*/ 9871 w 12700"/>
                              <a:gd name="connsiteY0" fmla="*/ 9525 h 12700"/>
                              <a:gd name="connsiteX1" fmla="*/ 12411 w 12700"/>
                              <a:gd name="connsiteY1" fmla="*/ 13335 h 12700"/>
                              <a:gd name="connsiteX2" fmla="*/ 12411 w 12700"/>
                              <a:gd name="connsiteY2" fmla="*/ 10795 h 12700"/>
                              <a:gd name="connsiteX3" fmla="*/ 9871 w 12700"/>
                              <a:gd name="connsiteY3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871" y="9525"/>
                                </a:moveTo>
                                <a:cubicBezTo>
                                  <a:pt x="8601" y="12065"/>
                                  <a:pt x="11141" y="12065"/>
                                  <a:pt x="12411" y="13335"/>
                                </a:cubicBezTo>
                                <a:cubicBezTo>
                                  <a:pt x="12411" y="12065"/>
                                  <a:pt x="11141" y="12065"/>
                                  <a:pt x="12411" y="10795"/>
                                </a:cubicBezTo>
                                <a:cubicBezTo>
                                  <a:pt x="11141" y="9525"/>
                                  <a:pt x="9871" y="9525"/>
                                  <a:pt x="9871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26" name="Freeform: Shape 10526"/>
                        <wps:cNvSpPr/>
                        <wps:spPr>
                          <a:xfrm>
                            <a:off x="804545" y="680720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3335 w 12700"/>
                              <a:gd name="connsiteY0" fmla="*/ 13335 h 12700"/>
                              <a:gd name="connsiteX1" fmla="*/ 13335 w 12700"/>
                              <a:gd name="connsiteY1" fmla="*/ 9525 h 12700"/>
                              <a:gd name="connsiteX2" fmla="*/ 9525 w 12700"/>
                              <a:gd name="connsiteY2" fmla="*/ 14605 h 12700"/>
                              <a:gd name="connsiteX3" fmla="*/ 13335 w 12700"/>
                              <a:gd name="connsiteY3" fmla="*/ 1333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3335" y="13335"/>
                                </a:moveTo>
                                <a:cubicBezTo>
                                  <a:pt x="13335" y="12065"/>
                                  <a:pt x="13335" y="10795"/>
                                  <a:pt x="13335" y="9525"/>
                                </a:cubicBezTo>
                                <a:lnTo>
                                  <a:pt x="9525" y="14605"/>
                                </a:lnTo>
                                <a:cubicBezTo>
                                  <a:pt x="10795" y="14605"/>
                                  <a:pt x="12065" y="14605"/>
                                  <a:pt x="13335" y="1333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27" name="Freeform: Shape 10527"/>
                        <wps:cNvSpPr/>
                        <wps:spPr>
                          <a:xfrm>
                            <a:off x="722371" y="6787652"/>
                            <a:ext cx="25400" cy="25400"/>
                          </a:xfrm>
                          <a:custGeom>
                            <a:avLst/>
                            <a:gdLst>
                              <a:gd name="connsiteX0" fmla="*/ 16769 w 25400"/>
                              <a:gd name="connsiteY0" fmla="*/ 12563 h 25400"/>
                              <a:gd name="connsiteX1" fmla="*/ 10419 w 25400"/>
                              <a:gd name="connsiteY1" fmla="*/ 10023 h 25400"/>
                              <a:gd name="connsiteX2" fmla="*/ 10419 w 25400"/>
                              <a:gd name="connsiteY2" fmla="*/ 16373 h 25400"/>
                              <a:gd name="connsiteX3" fmla="*/ 16769 w 25400"/>
                              <a:gd name="connsiteY3" fmla="*/ 12563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6769" y="12563"/>
                                </a:moveTo>
                                <a:cubicBezTo>
                                  <a:pt x="15499" y="10023"/>
                                  <a:pt x="12959" y="8753"/>
                                  <a:pt x="10419" y="10023"/>
                                </a:cubicBezTo>
                                <a:cubicBezTo>
                                  <a:pt x="7879" y="12563"/>
                                  <a:pt x="11689" y="13833"/>
                                  <a:pt x="10419" y="16373"/>
                                </a:cubicBezTo>
                                <a:cubicBezTo>
                                  <a:pt x="12959" y="15103"/>
                                  <a:pt x="15499" y="16373"/>
                                  <a:pt x="16769" y="1256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28" name="Freeform: Shape 10528"/>
                        <wps:cNvSpPr/>
                        <wps:spPr>
                          <a:xfrm>
                            <a:off x="709043" y="6873788"/>
                            <a:ext cx="25400" cy="12700"/>
                          </a:xfrm>
                          <a:custGeom>
                            <a:avLst/>
                            <a:gdLst>
                              <a:gd name="connsiteX0" fmla="*/ 9777 w 25400"/>
                              <a:gd name="connsiteY0" fmla="*/ 11517 h 12700"/>
                              <a:gd name="connsiteX1" fmla="*/ 14857 w 25400"/>
                              <a:gd name="connsiteY1" fmla="*/ 14057 h 12700"/>
                              <a:gd name="connsiteX2" fmla="*/ 16127 w 25400"/>
                              <a:gd name="connsiteY2" fmla="*/ 11517 h 12700"/>
                              <a:gd name="connsiteX3" fmla="*/ 14857 w 25400"/>
                              <a:gd name="connsiteY3" fmla="*/ 10247 h 12700"/>
                              <a:gd name="connsiteX4" fmla="*/ 9777 w 25400"/>
                              <a:gd name="connsiteY4" fmla="*/ 11517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777" y="11517"/>
                                </a:moveTo>
                                <a:cubicBezTo>
                                  <a:pt x="8507" y="14057"/>
                                  <a:pt x="12317" y="11517"/>
                                  <a:pt x="14857" y="14057"/>
                                </a:cubicBezTo>
                                <a:cubicBezTo>
                                  <a:pt x="14857" y="12787"/>
                                  <a:pt x="16127" y="12787"/>
                                  <a:pt x="16127" y="11517"/>
                                </a:cubicBezTo>
                                <a:cubicBezTo>
                                  <a:pt x="14857" y="11517"/>
                                  <a:pt x="14857" y="10247"/>
                                  <a:pt x="14857" y="10247"/>
                                </a:cubicBezTo>
                                <a:cubicBezTo>
                                  <a:pt x="12317" y="7707"/>
                                  <a:pt x="12317" y="12787"/>
                                  <a:pt x="9777" y="1151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29" name="Freeform: Shape 10529"/>
                        <wps:cNvSpPr/>
                        <wps:spPr>
                          <a:xfrm>
                            <a:off x="716915" y="6869827"/>
                            <a:ext cx="25400" cy="12700"/>
                          </a:xfrm>
                          <a:custGeom>
                            <a:avLst/>
                            <a:gdLst>
                              <a:gd name="connsiteX0" fmla="*/ 15875 w 25400"/>
                              <a:gd name="connsiteY0" fmla="*/ 10398 h 12700"/>
                              <a:gd name="connsiteX1" fmla="*/ 9525 w 25400"/>
                              <a:gd name="connsiteY1" fmla="*/ 11668 h 12700"/>
                              <a:gd name="connsiteX2" fmla="*/ 15875 w 25400"/>
                              <a:gd name="connsiteY2" fmla="*/ 10398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5875" y="10398"/>
                                </a:moveTo>
                                <a:cubicBezTo>
                                  <a:pt x="12065" y="7858"/>
                                  <a:pt x="12065" y="11668"/>
                                  <a:pt x="9525" y="11668"/>
                                </a:cubicBezTo>
                                <a:cubicBezTo>
                                  <a:pt x="9525" y="15478"/>
                                  <a:pt x="15875" y="12938"/>
                                  <a:pt x="15875" y="1039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30" name="Freeform: Shape 10530"/>
                        <wps:cNvSpPr/>
                        <wps:spPr>
                          <a:xfrm>
                            <a:off x="709127" y="6775826"/>
                            <a:ext cx="12700" cy="12700"/>
                          </a:xfrm>
                          <a:custGeom>
                            <a:avLst/>
                            <a:gdLst>
                              <a:gd name="connsiteX0" fmla="*/ 9693 w 12700"/>
                              <a:gd name="connsiteY0" fmla="*/ 10419 h 12700"/>
                              <a:gd name="connsiteX1" fmla="*/ 14773 w 12700"/>
                              <a:gd name="connsiteY1" fmla="*/ 10419 h 12700"/>
                              <a:gd name="connsiteX2" fmla="*/ 9693 w 12700"/>
                              <a:gd name="connsiteY2" fmla="*/ 10419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693" y="10419"/>
                                </a:moveTo>
                                <a:cubicBezTo>
                                  <a:pt x="8423" y="11689"/>
                                  <a:pt x="14773" y="12959"/>
                                  <a:pt x="14773" y="10419"/>
                                </a:cubicBezTo>
                                <a:cubicBezTo>
                                  <a:pt x="12233" y="7879"/>
                                  <a:pt x="12233" y="11689"/>
                                  <a:pt x="9693" y="1041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31" name="Freeform: Shape 10531"/>
                        <wps:cNvSpPr/>
                        <wps:spPr>
                          <a:xfrm>
                            <a:off x="692785" y="689356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2065 w 12700"/>
                              <a:gd name="connsiteY0" fmla="*/ 13335 h 12700"/>
                              <a:gd name="connsiteX1" fmla="*/ 13335 w 12700"/>
                              <a:gd name="connsiteY1" fmla="*/ 10795 h 12700"/>
                              <a:gd name="connsiteX2" fmla="*/ 10795 w 12700"/>
                              <a:gd name="connsiteY2" fmla="*/ 9525 h 12700"/>
                              <a:gd name="connsiteX3" fmla="*/ 9525 w 12700"/>
                              <a:gd name="connsiteY3" fmla="*/ 12065 h 12700"/>
                              <a:gd name="connsiteX4" fmla="*/ 12065 w 12700"/>
                              <a:gd name="connsiteY4" fmla="*/ 1333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2065" y="13335"/>
                                </a:moveTo>
                                <a:cubicBezTo>
                                  <a:pt x="12065" y="12065"/>
                                  <a:pt x="13335" y="12065"/>
                                  <a:pt x="13335" y="10795"/>
                                </a:cubicBezTo>
                                <a:cubicBezTo>
                                  <a:pt x="12065" y="10795"/>
                                  <a:pt x="12065" y="9525"/>
                                  <a:pt x="10795" y="9525"/>
                                </a:cubicBezTo>
                                <a:cubicBezTo>
                                  <a:pt x="10795" y="10795"/>
                                  <a:pt x="9525" y="10795"/>
                                  <a:pt x="9525" y="12065"/>
                                </a:cubicBezTo>
                                <a:cubicBezTo>
                                  <a:pt x="10795" y="12065"/>
                                  <a:pt x="10795" y="12065"/>
                                  <a:pt x="12065" y="1333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32" name="Freeform: Shape 10532"/>
                        <wps:cNvSpPr/>
                        <wps:spPr>
                          <a:xfrm>
                            <a:off x="621665" y="6945630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4605 h 12700"/>
                              <a:gd name="connsiteX1" fmla="*/ 19685 w 25400"/>
                              <a:gd name="connsiteY1" fmla="*/ 9525 h 12700"/>
                              <a:gd name="connsiteX2" fmla="*/ 9525 w 25400"/>
                              <a:gd name="connsiteY2" fmla="*/ 1460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4605"/>
                                </a:moveTo>
                                <a:cubicBezTo>
                                  <a:pt x="13335" y="12065"/>
                                  <a:pt x="17145" y="12065"/>
                                  <a:pt x="19685" y="9525"/>
                                </a:cubicBezTo>
                                <a:lnTo>
                                  <a:pt x="9525" y="1460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33" name="Freeform: Shape 10533"/>
                        <wps:cNvSpPr/>
                        <wps:spPr>
                          <a:xfrm>
                            <a:off x="714375" y="6881871"/>
                            <a:ext cx="25400" cy="12700"/>
                          </a:xfrm>
                          <a:custGeom>
                            <a:avLst/>
                            <a:gdLst>
                              <a:gd name="connsiteX0" fmla="*/ 15875 w 25400"/>
                              <a:gd name="connsiteY0" fmla="*/ 9784 h 12700"/>
                              <a:gd name="connsiteX1" fmla="*/ 9525 w 25400"/>
                              <a:gd name="connsiteY1" fmla="*/ 12324 h 12700"/>
                              <a:gd name="connsiteX2" fmla="*/ 15875 w 25400"/>
                              <a:gd name="connsiteY2" fmla="*/ 9784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5875" y="9784"/>
                                </a:moveTo>
                                <a:cubicBezTo>
                                  <a:pt x="12065" y="8514"/>
                                  <a:pt x="12065" y="12324"/>
                                  <a:pt x="9525" y="12324"/>
                                </a:cubicBezTo>
                                <a:cubicBezTo>
                                  <a:pt x="9525" y="16134"/>
                                  <a:pt x="15875" y="13594"/>
                                  <a:pt x="15875" y="978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34" name="Freeform: Shape 10534"/>
                        <wps:cNvSpPr/>
                        <wps:spPr>
                          <a:xfrm>
                            <a:off x="697865" y="6798310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3335 h 12700"/>
                              <a:gd name="connsiteX1" fmla="*/ 10795 w 25400"/>
                              <a:gd name="connsiteY1" fmla="*/ 14605 h 12700"/>
                              <a:gd name="connsiteX2" fmla="*/ 17145 w 25400"/>
                              <a:gd name="connsiteY2" fmla="*/ 12065 h 12700"/>
                              <a:gd name="connsiteX3" fmla="*/ 13335 w 25400"/>
                              <a:gd name="connsiteY3" fmla="*/ 9525 h 12700"/>
                              <a:gd name="connsiteX4" fmla="*/ 9525 w 25400"/>
                              <a:gd name="connsiteY4" fmla="*/ 1333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3335"/>
                                </a:moveTo>
                                <a:cubicBezTo>
                                  <a:pt x="9525" y="13335"/>
                                  <a:pt x="10795" y="14605"/>
                                  <a:pt x="10795" y="14605"/>
                                </a:cubicBezTo>
                                <a:cubicBezTo>
                                  <a:pt x="13335" y="15875"/>
                                  <a:pt x="15875" y="13335"/>
                                  <a:pt x="17145" y="12065"/>
                                </a:cubicBezTo>
                                <a:cubicBezTo>
                                  <a:pt x="15875" y="10795"/>
                                  <a:pt x="14605" y="9525"/>
                                  <a:pt x="13335" y="9525"/>
                                </a:cubicBezTo>
                                <a:cubicBezTo>
                                  <a:pt x="12065" y="9525"/>
                                  <a:pt x="9525" y="10795"/>
                                  <a:pt x="9525" y="1333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35" name="Freeform: Shape 10535"/>
                        <wps:cNvSpPr/>
                        <wps:spPr>
                          <a:xfrm>
                            <a:off x="686435" y="6824307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11468 h 12700"/>
                              <a:gd name="connsiteX1" fmla="*/ 12065 w 12700"/>
                              <a:gd name="connsiteY1" fmla="*/ 12738 h 12700"/>
                              <a:gd name="connsiteX2" fmla="*/ 13335 w 12700"/>
                              <a:gd name="connsiteY2" fmla="*/ 12738 h 12700"/>
                              <a:gd name="connsiteX3" fmla="*/ 9525 w 12700"/>
                              <a:gd name="connsiteY3" fmla="*/ 11468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11468"/>
                                </a:moveTo>
                                <a:cubicBezTo>
                                  <a:pt x="10795" y="11468"/>
                                  <a:pt x="10795" y="12738"/>
                                  <a:pt x="12065" y="12738"/>
                                </a:cubicBezTo>
                                <a:cubicBezTo>
                                  <a:pt x="12065" y="11468"/>
                                  <a:pt x="13335" y="11468"/>
                                  <a:pt x="13335" y="12738"/>
                                </a:cubicBezTo>
                                <a:cubicBezTo>
                                  <a:pt x="15875" y="10198"/>
                                  <a:pt x="9525" y="7658"/>
                                  <a:pt x="9525" y="1146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36" name="Freeform: Shape 10536"/>
                        <wps:cNvSpPr/>
                        <wps:spPr>
                          <a:xfrm>
                            <a:off x="675005" y="6831158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9697 h 12700"/>
                              <a:gd name="connsiteX1" fmla="*/ 9525 w 12700"/>
                              <a:gd name="connsiteY1" fmla="*/ 9697 h 12700"/>
                              <a:gd name="connsiteX2" fmla="*/ 9525 w 12700"/>
                              <a:gd name="connsiteY2" fmla="*/ 9697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9697"/>
                                </a:moveTo>
                                <a:cubicBezTo>
                                  <a:pt x="12065" y="14777"/>
                                  <a:pt x="15875" y="8427"/>
                                  <a:pt x="9525" y="9697"/>
                                </a:cubicBezTo>
                                <a:lnTo>
                                  <a:pt x="9525" y="969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37" name="Freeform: Shape 10537"/>
                        <wps:cNvSpPr/>
                        <wps:spPr>
                          <a:xfrm>
                            <a:off x="737235" y="6879327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11058 h 12700"/>
                              <a:gd name="connsiteX1" fmla="*/ 9525 w 12700"/>
                              <a:gd name="connsiteY1" fmla="*/ 11058 h 12700"/>
                              <a:gd name="connsiteX2" fmla="*/ 10795 w 12700"/>
                              <a:gd name="connsiteY2" fmla="*/ 13598 h 12700"/>
                              <a:gd name="connsiteX3" fmla="*/ 10795 w 12700"/>
                              <a:gd name="connsiteY3" fmla="*/ 12328 h 12700"/>
                              <a:gd name="connsiteX4" fmla="*/ 14605 w 12700"/>
                              <a:gd name="connsiteY4" fmla="*/ 13598 h 12700"/>
                              <a:gd name="connsiteX5" fmla="*/ 14605 w 12700"/>
                              <a:gd name="connsiteY5" fmla="*/ 9788 h 12700"/>
                              <a:gd name="connsiteX6" fmla="*/ 9525 w 12700"/>
                              <a:gd name="connsiteY6" fmla="*/ 11058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11058"/>
                                </a:moveTo>
                                <a:cubicBezTo>
                                  <a:pt x="9525" y="12328"/>
                                  <a:pt x="10795" y="12328"/>
                                  <a:pt x="9525" y="11058"/>
                                </a:cubicBezTo>
                                <a:cubicBezTo>
                                  <a:pt x="12065" y="12328"/>
                                  <a:pt x="12065" y="12328"/>
                                  <a:pt x="10795" y="13598"/>
                                </a:cubicBezTo>
                                <a:cubicBezTo>
                                  <a:pt x="12065" y="13598"/>
                                  <a:pt x="12065" y="12328"/>
                                  <a:pt x="10795" y="12328"/>
                                </a:cubicBezTo>
                                <a:cubicBezTo>
                                  <a:pt x="12065" y="11058"/>
                                  <a:pt x="13335" y="12328"/>
                                  <a:pt x="14605" y="13598"/>
                                </a:cubicBezTo>
                                <a:cubicBezTo>
                                  <a:pt x="14605" y="12328"/>
                                  <a:pt x="14605" y="11058"/>
                                  <a:pt x="14605" y="9788"/>
                                </a:cubicBezTo>
                                <a:cubicBezTo>
                                  <a:pt x="14605" y="8518"/>
                                  <a:pt x="13335" y="12328"/>
                                  <a:pt x="9525" y="1105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38" name="Freeform: Shape 10538"/>
                        <wps:cNvSpPr/>
                        <wps:spPr>
                          <a:xfrm>
                            <a:off x="459105" y="604139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4605 w 12700"/>
                              <a:gd name="connsiteY0" fmla="*/ 9525 h 12700"/>
                              <a:gd name="connsiteX1" fmla="*/ 9525 w 12700"/>
                              <a:gd name="connsiteY1" fmla="*/ 10795 h 12700"/>
                              <a:gd name="connsiteX2" fmla="*/ 14605 w 127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4605" y="9525"/>
                                </a:moveTo>
                                <a:lnTo>
                                  <a:pt x="9525" y="10795"/>
                                </a:lnTo>
                                <a:cubicBezTo>
                                  <a:pt x="10795" y="10795"/>
                                  <a:pt x="13335" y="10795"/>
                                  <a:pt x="1460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39" name="Freeform: Shape 10539"/>
                        <wps:cNvSpPr/>
                        <wps:spPr>
                          <a:xfrm>
                            <a:off x="466725" y="6038850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12065 h 12700"/>
                              <a:gd name="connsiteX1" fmla="*/ 14605 w 12700"/>
                              <a:gd name="connsiteY1" fmla="*/ 9525 h 12700"/>
                              <a:gd name="connsiteX2" fmla="*/ 9525 w 12700"/>
                              <a:gd name="connsiteY2" fmla="*/ 1206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12065"/>
                                </a:moveTo>
                                <a:lnTo>
                                  <a:pt x="14605" y="9525"/>
                                </a:lnTo>
                                <a:cubicBezTo>
                                  <a:pt x="12065" y="9525"/>
                                  <a:pt x="10795" y="9525"/>
                                  <a:pt x="9525" y="1206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40" name="Freeform: Shape 10540"/>
                        <wps:cNvSpPr/>
                        <wps:spPr>
                          <a:xfrm>
                            <a:off x="461645" y="6038324"/>
                            <a:ext cx="25400" cy="254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1321 h 25400"/>
                              <a:gd name="connsiteX1" fmla="*/ 12065 w 25400"/>
                              <a:gd name="connsiteY1" fmla="*/ 12591 h 25400"/>
                              <a:gd name="connsiteX2" fmla="*/ 13335 w 25400"/>
                              <a:gd name="connsiteY2" fmla="*/ 15131 h 25400"/>
                              <a:gd name="connsiteX3" fmla="*/ 14605 w 25400"/>
                              <a:gd name="connsiteY3" fmla="*/ 17671 h 25400"/>
                              <a:gd name="connsiteX4" fmla="*/ 17145 w 25400"/>
                              <a:gd name="connsiteY4" fmla="*/ 12591 h 25400"/>
                              <a:gd name="connsiteX5" fmla="*/ 14605 w 25400"/>
                              <a:gd name="connsiteY5" fmla="*/ 12591 h 25400"/>
                              <a:gd name="connsiteX6" fmla="*/ 14605 w 25400"/>
                              <a:gd name="connsiteY6" fmla="*/ 10051 h 25400"/>
                              <a:gd name="connsiteX7" fmla="*/ 9525 w 25400"/>
                              <a:gd name="connsiteY7" fmla="*/ 11321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9525" y="11321"/>
                                </a:moveTo>
                                <a:lnTo>
                                  <a:pt x="12065" y="12591"/>
                                </a:lnTo>
                                <a:lnTo>
                                  <a:pt x="13335" y="15131"/>
                                </a:lnTo>
                                <a:cubicBezTo>
                                  <a:pt x="14605" y="15131"/>
                                  <a:pt x="15875" y="16401"/>
                                  <a:pt x="14605" y="17671"/>
                                </a:cubicBezTo>
                                <a:cubicBezTo>
                                  <a:pt x="17145" y="18941"/>
                                  <a:pt x="17145" y="13861"/>
                                  <a:pt x="17145" y="12591"/>
                                </a:cubicBezTo>
                                <a:lnTo>
                                  <a:pt x="14605" y="12591"/>
                                </a:lnTo>
                                <a:lnTo>
                                  <a:pt x="14605" y="10051"/>
                                </a:lnTo>
                                <a:cubicBezTo>
                                  <a:pt x="12065" y="8781"/>
                                  <a:pt x="10795" y="10051"/>
                                  <a:pt x="9525" y="1132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41" name="Freeform: Shape 10541"/>
                        <wps:cNvSpPr/>
                        <wps:spPr>
                          <a:xfrm>
                            <a:off x="461838" y="605663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0602 w 12700"/>
                              <a:gd name="connsiteY0" fmla="*/ 9525 h 12700"/>
                              <a:gd name="connsiteX1" fmla="*/ 13142 w 12700"/>
                              <a:gd name="connsiteY1" fmla="*/ 14605 h 12700"/>
                              <a:gd name="connsiteX2" fmla="*/ 10602 w 127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0602" y="9525"/>
                                </a:moveTo>
                                <a:cubicBezTo>
                                  <a:pt x="6792" y="12065"/>
                                  <a:pt x="14412" y="12065"/>
                                  <a:pt x="13142" y="14605"/>
                                </a:cubicBezTo>
                                <a:cubicBezTo>
                                  <a:pt x="14412" y="15875"/>
                                  <a:pt x="14412" y="9525"/>
                                  <a:pt x="10602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42" name="Freeform: Shape 10542"/>
                        <wps:cNvSpPr/>
                        <wps:spPr>
                          <a:xfrm>
                            <a:off x="448945" y="604266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5875 w 25400"/>
                              <a:gd name="connsiteY0" fmla="*/ 12065 h 25400"/>
                              <a:gd name="connsiteX1" fmla="*/ 13335 w 25400"/>
                              <a:gd name="connsiteY1" fmla="*/ 12065 h 25400"/>
                              <a:gd name="connsiteX2" fmla="*/ 13335 w 25400"/>
                              <a:gd name="connsiteY2" fmla="*/ 9525 h 25400"/>
                              <a:gd name="connsiteX3" fmla="*/ 9525 w 25400"/>
                              <a:gd name="connsiteY3" fmla="*/ 12065 h 25400"/>
                              <a:gd name="connsiteX4" fmla="*/ 9525 w 25400"/>
                              <a:gd name="connsiteY4" fmla="*/ 23495 h 25400"/>
                              <a:gd name="connsiteX5" fmla="*/ 15875 w 25400"/>
                              <a:gd name="connsiteY5" fmla="*/ 1206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5875" y="12065"/>
                                </a:moveTo>
                                <a:lnTo>
                                  <a:pt x="13335" y="12065"/>
                                </a:lnTo>
                                <a:lnTo>
                                  <a:pt x="13335" y="9525"/>
                                </a:lnTo>
                                <a:cubicBezTo>
                                  <a:pt x="12065" y="9525"/>
                                  <a:pt x="10795" y="12065"/>
                                  <a:pt x="9525" y="12065"/>
                                </a:cubicBezTo>
                                <a:lnTo>
                                  <a:pt x="9525" y="23495"/>
                                </a:lnTo>
                                <a:cubicBezTo>
                                  <a:pt x="13335" y="23495"/>
                                  <a:pt x="13335" y="17145"/>
                                  <a:pt x="15875" y="1206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43" name="Freeform: Shape 10543"/>
                        <wps:cNvSpPr/>
                        <wps:spPr>
                          <a:xfrm>
                            <a:off x="471805" y="6052820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0795 h 12700"/>
                              <a:gd name="connsiteX1" fmla="*/ 15875 w 25400"/>
                              <a:gd name="connsiteY1" fmla="*/ 9525 h 12700"/>
                              <a:gd name="connsiteX2" fmla="*/ 9525 w 25400"/>
                              <a:gd name="connsiteY2" fmla="*/ 1079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0795"/>
                                </a:moveTo>
                                <a:cubicBezTo>
                                  <a:pt x="9525" y="14605"/>
                                  <a:pt x="15875" y="12065"/>
                                  <a:pt x="15875" y="9525"/>
                                </a:cubicBezTo>
                                <a:cubicBezTo>
                                  <a:pt x="13335" y="9525"/>
                                  <a:pt x="12065" y="12065"/>
                                  <a:pt x="9525" y="107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44" name="Freeform: Shape 10544"/>
                        <wps:cNvSpPr/>
                        <wps:spPr>
                          <a:xfrm>
                            <a:off x="504225" y="6053417"/>
                            <a:ext cx="12700" cy="12700"/>
                          </a:xfrm>
                          <a:custGeom>
                            <a:avLst/>
                            <a:gdLst>
                              <a:gd name="connsiteX0" fmla="*/ 10125 w 12700"/>
                              <a:gd name="connsiteY0" fmla="*/ 12738 h 12700"/>
                              <a:gd name="connsiteX1" fmla="*/ 13935 w 12700"/>
                              <a:gd name="connsiteY1" fmla="*/ 11468 h 12700"/>
                              <a:gd name="connsiteX2" fmla="*/ 10125 w 12700"/>
                              <a:gd name="connsiteY2" fmla="*/ 12738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0125" y="12738"/>
                                </a:moveTo>
                                <a:cubicBezTo>
                                  <a:pt x="11395" y="12738"/>
                                  <a:pt x="11395" y="11468"/>
                                  <a:pt x="13935" y="11468"/>
                                </a:cubicBezTo>
                                <a:cubicBezTo>
                                  <a:pt x="13935" y="7658"/>
                                  <a:pt x="7585" y="10198"/>
                                  <a:pt x="10125" y="1273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45" name="Freeform: Shape 10545"/>
                        <wps:cNvSpPr/>
                        <wps:spPr>
                          <a:xfrm>
                            <a:off x="498475" y="6019597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2268 h 12700"/>
                              <a:gd name="connsiteX1" fmla="*/ 15875 w 25400"/>
                              <a:gd name="connsiteY1" fmla="*/ 9728 h 12700"/>
                              <a:gd name="connsiteX2" fmla="*/ 9525 w 25400"/>
                              <a:gd name="connsiteY2" fmla="*/ 12268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2268"/>
                                </a:moveTo>
                                <a:cubicBezTo>
                                  <a:pt x="12065" y="12268"/>
                                  <a:pt x="14605" y="12268"/>
                                  <a:pt x="15875" y="9728"/>
                                </a:cubicBezTo>
                                <a:cubicBezTo>
                                  <a:pt x="13335" y="9728"/>
                                  <a:pt x="10795" y="8458"/>
                                  <a:pt x="9525" y="1226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46" name="Freeform: Shape 10546"/>
                        <wps:cNvSpPr/>
                        <wps:spPr>
                          <a:xfrm>
                            <a:off x="481965" y="6026468"/>
                            <a:ext cx="25400" cy="12700"/>
                          </a:xfrm>
                          <a:custGeom>
                            <a:avLst/>
                            <a:gdLst>
                              <a:gd name="connsiteX0" fmla="*/ 22225 w 25400"/>
                              <a:gd name="connsiteY0" fmla="*/ 10478 h 12700"/>
                              <a:gd name="connsiteX1" fmla="*/ 17145 w 25400"/>
                              <a:gd name="connsiteY1" fmla="*/ 11748 h 12700"/>
                              <a:gd name="connsiteX2" fmla="*/ 9525 w 25400"/>
                              <a:gd name="connsiteY2" fmla="*/ 14287 h 12700"/>
                              <a:gd name="connsiteX3" fmla="*/ 17145 w 25400"/>
                              <a:gd name="connsiteY3" fmla="*/ 15557 h 12700"/>
                              <a:gd name="connsiteX4" fmla="*/ 24765 w 25400"/>
                              <a:gd name="connsiteY4" fmla="*/ 13017 h 12700"/>
                              <a:gd name="connsiteX5" fmla="*/ 24765 w 25400"/>
                              <a:gd name="connsiteY5" fmla="*/ 10478 h 12700"/>
                              <a:gd name="connsiteX6" fmla="*/ 22225 w 25400"/>
                              <a:gd name="connsiteY6" fmla="*/ 10478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22225" y="10478"/>
                                </a:moveTo>
                                <a:cubicBezTo>
                                  <a:pt x="20955" y="11748"/>
                                  <a:pt x="19685" y="11748"/>
                                  <a:pt x="17145" y="11748"/>
                                </a:cubicBezTo>
                                <a:cubicBezTo>
                                  <a:pt x="14605" y="11748"/>
                                  <a:pt x="10795" y="11748"/>
                                  <a:pt x="9525" y="14287"/>
                                </a:cubicBezTo>
                                <a:cubicBezTo>
                                  <a:pt x="13335" y="15557"/>
                                  <a:pt x="14605" y="15557"/>
                                  <a:pt x="17145" y="15557"/>
                                </a:cubicBezTo>
                                <a:cubicBezTo>
                                  <a:pt x="19685" y="15557"/>
                                  <a:pt x="23495" y="15557"/>
                                  <a:pt x="24765" y="13017"/>
                                </a:cubicBezTo>
                                <a:cubicBezTo>
                                  <a:pt x="24765" y="11748"/>
                                  <a:pt x="24765" y="11748"/>
                                  <a:pt x="24765" y="10478"/>
                                </a:cubicBezTo>
                                <a:cubicBezTo>
                                  <a:pt x="23495" y="9207"/>
                                  <a:pt x="22225" y="9207"/>
                                  <a:pt x="22225" y="1047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47" name="Freeform: Shape 10547"/>
                        <wps:cNvSpPr/>
                        <wps:spPr>
                          <a:xfrm>
                            <a:off x="514985" y="6010910"/>
                            <a:ext cx="25400" cy="25400"/>
                          </a:xfrm>
                          <a:custGeom>
                            <a:avLst/>
                            <a:gdLst>
                              <a:gd name="connsiteX0" fmla="*/ 22225 w 25400"/>
                              <a:gd name="connsiteY0" fmla="*/ 15875 h 25400"/>
                              <a:gd name="connsiteX1" fmla="*/ 22225 w 25400"/>
                              <a:gd name="connsiteY1" fmla="*/ 15875 h 25400"/>
                              <a:gd name="connsiteX2" fmla="*/ 24765 w 25400"/>
                              <a:gd name="connsiteY2" fmla="*/ 13335 h 25400"/>
                              <a:gd name="connsiteX3" fmla="*/ 27305 w 25400"/>
                              <a:gd name="connsiteY3" fmla="*/ 12065 h 25400"/>
                              <a:gd name="connsiteX4" fmla="*/ 27305 w 25400"/>
                              <a:gd name="connsiteY4" fmla="*/ 9525 h 25400"/>
                              <a:gd name="connsiteX5" fmla="*/ 26035 w 25400"/>
                              <a:gd name="connsiteY5" fmla="*/ 9525 h 25400"/>
                              <a:gd name="connsiteX6" fmla="*/ 23495 w 25400"/>
                              <a:gd name="connsiteY6" fmla="*/ 12065 h 25400"/>
                              <a:gd name="connsiteX7" fmla="*/ 9525 w 25400"/>
                              <a:gd name="connsiteY7" fmla="*/ 18415 h 25400"/>
                              <a:gd name="connsiteX8" fmla="*/ 22225 w 25400"/>
                              <a:gd name="connsiteY8" fmla="*/ 1587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22225" y="15875"/>
                                </a:moveTo>
                                <a:lnTo>
                                  <a:pt x="22225" y="15875"/>
                                </a:lnTo>
                                <a:lnTo>
                                  <a:pt x="24765" y="13335"/>
                                </a:lnTo>
                                <a:cubicBezTo>
                                  <a:pt x="24765" y="13335"/>
                                  <a:pt x="27305" y="13335"/>
                                  <a:pt x="27305" y="12065"/>
                                </a:cubicBezTo>
                                <a:cubicBezTo>
                                  <a:pt x="27305" y="10795"/>
                                  <a:pt x="27305" y="9525"/>
                                  <a:pt x="27305" y="9525"/>
                                </a:cubicBezTo>
                                <a:lnTo>
                                  <a:pt x="26035" y="9525"/>
                                </a:lnTo>
                                <a:lnTo>
                                  <a:pt x="23495" y="12065"/>
                                </a:lnTo>
                                <a:cubicBezTo>
                                  <a:pt x="18415" y="12065"/>
                                  <a:pt x="13335" y="14605"/>
                                  <a:pt x="9525" y="18415"/>
                                </a:cubicBezTo>
                                <a:cubicBezTo>
                                  <a:pt x="14605" y="15875"/>
                                  <a:pt x="18415" y="14605"/>
                                  <a:pt x="22225" y="1587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48" name="Freeform: Shape 10548"/>
                        <wps:cNvSpPr/>
                        <wps:spPr>
                          <a:xfrm>
                            <a:off x="521408" y="6080798"/>
                            <a:ext cx="12700" cy="12700"/>
                          </a:xfrm>
                          <a:custGeom>
                            <a:avLst/>
                            <a:gdLst>
                              <a:gd name="connsiteX0" fmla="*/ 11992 w 12700"/>
                              <a:gd name="connsiteY0" fmla="*/ 12027 h 12700"/>
                              <a:gd name="connsiteX1" fmla="*/ 14532 w 12700"/>
                              <a:gd name="connsiteY1" fmla="*/ 12027 h 12700"/>
                              <a:gd name="connsiteX2" fmla="*/ 11992 w 12700"/>
                              <a:gd name="connsiteY2" fmla="*/ 12027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1992" y="12027"/>
                                </a:moveTo>
                                <a:cubicBezTo>
                                  <a:pt x="11992" y="10757"/>
                                  <a:pt x="13262" y="12027"/>
                                  <a:pt x="14532" y="12027"/>
                                </a:cubicBezTo>
                                <a:cubicBezTo>
                                  <a:pt x="17072" y="4407"/>
                                  <a:pt x="4372" y="17107"/>
                                  <a:pt x="11992" y="1202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49" name="Freeform: Shape 10549"/>
                        <wps:cNvSpPr/>
                        <wps:spPr>
                          <a:xfrm>
                            <a:off x="522605" y="6063262"/>
                            <a:ext cx="25400" cy="12700"/>
                          </a:xfrm>
                          <a:custGeom>
                            <a:avLst/>
                            <a:gdLst>
                              <a:gd name="connsiteX0" fmla="*/ 15875 w 25400"/>
                              <a:gd name="connsiteY0" fmla="*/ 11783 h 12700"/>
                              <a:gd name="connsiteX1" fmla="*/ 9525 w 25400"/>
                              <a:gd name="connsiteY1" fmla="*/ 11783 h 12700"/>
                              <a:gd name="connsiteX2" fmla="*/ 15875 w 25400"/>
                              <a:gd name="connsiteY2" fmla="*/ 11783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5875" y="11783"/>
                                </a:moveTo>
                                <a:cubicBezTo>
                                  <a:pt x="15875" y="6703"/>
                                  <a:pt x="12065" y="11783"/>
                                  <a:pt x="9525" y="11783"/>
                                </a:cubicBezTo>
                                <a:cubicBezTo>
                                  <a:pt x="9525" y="15593"/>
                                  <a:pt x="14605" y="10513"/>
                                  <a:pt x="15875" y="1178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50" name="Freeform: Shape 10550"/>
                        <wps:cNvSpPr/>
                        <wps:spPr>
                          <a:xfrm>
                            <a:off x="525145" y="606806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3335 w 12700"/>
                              <a:gd name="connsiteY0" fmla="*/ 9525 h 12700"/>
                              <a:gd name="connsiteX1" fmla="*/ 9525 w 12700"/>
                              <a:gd name="connsiteY1" fmla="*/ 10795 h 12700"/>
                              <a:gd name="connsiteX2" fmla="*/ 13335 w 127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3335" y="9525"/>
                                </a:moveTo>
                                <a:cubicBezTo>
                                  <a:pt x="12065" y="9525"/>
                                  <a:pt x="10795" y="10795"/>
                                  <a:pt x="9525" y="10795"/>
                                </a:cubicBezTo>
                                <a:cubicBezTo>
                                  <a:pt x="9525" y="14605"/>
                                  <a:pt x="14605" y="13335"/>
                                  <a:pt x="1333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51" name="Freeform: Shape 10551"/>
                        <wps:cNvSpPr/>
                        <wps:spPr>
                          <a:xfrm>
                            <a:off x="516255" y="5999928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5427 h 12700"/>
                              <a:gd name="connsiteX1" fmla="*/ 20955 w 25400"/>
                              <a:gd name="connsiteY1" fmla="*/ 10347 h 12700"/>
                              <a:gd name="connsiteX2" fmla="*/ 9525 w 25400"/>
                              <a:gd name="connsiteY2" fmla="*/ 15427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5427"/>
                                </a:moveTo>
                                <a:cubicBezTo>
                                  <a:pt x="13335" y="14157"/>
                                  <a:pt x="18415" y="14157"/>
                                  <a:pt x="20955" y="10347"/>
                                </a:cubicBezTo>
                                <a:cubicBezTo>
                                  <a:pt x="15875" y="7807"/>
                                  <a:pt x="9525" y="11618"/>
                                  <a:pt x="9525" y="1542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52" name="Freeform: Shape 10552"/>
                        <wps:cNvSpPr/>
                        <wps:spPr>
                          <a:xfrm>
                            <a:off x="572135" y="5944870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10795 h 12700"/>
                              <a:gd name="connsiteX1" fmla="*/ 13335 w 12700"/>
                              <a:gd name="connsiteY1" fmla="*/ 9525 h 12700"/>
                              <a:gd name="connsiteX2" fmla="*/ 9525 w 12700"/>
                              <a:gd name="connsiteY2" fmla="*/ 1079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10795"/>
                                </a:moveTo>
                                <a:lnTo>
                                  <a:pt x="13335" y="9525"/>
                                </a:lnTo>
                                <a:cubicBezTo>
                                  <a:pt x="12065" y="9525"/>
                                  <a:pt x="10795" y="9525"/>
                                  <a:pt x="9525" y="107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53" name="Freeform: Shape 10553"/>
                        <wps:cNvSpPr/>
                        <wps:spPr>
                          <a:xfrm>
                            <a:off x="445135" y="6055111"/>
                            <a:ext cx="76200" cy="38100"/>
                          </a:xfrm>
                          <a:custGeom>
                            <a:avLst/>
                            <a:gdLst>
                              <a:gd name="connsiteX0" fmla="*/ 66675 w 76200"/>
                              <a:gd name="connsiteY0" fmla="*/ 12314 h 38100"/>
                              <a:gd name="connsiteX1" fmla="*/ 64135 w 76200"/>
                              <a:gd name="connsiteY1" fmla="*/ 9774 h 38100"/>
                              <a:gd name="connsiteX2" fmla="*/ 47625 w 76200"/>
                              <a:gd name="connsiteY2" fmla="*/ 16124 h 38100"/>
                              <a:gd name="connsiteX3" fmla="*/ 38735 w 76200"/>
                              <a:gd name="connsiteY3" fmla="*/ 19934 h 38100"/>
                              <a:gd name="connsiteX4" fmla="*/ 37465 w 76200"/>
                              <a:gd name="connsiteY4" fmla="*/ 16124 h 38100"/>
                              <a:gd name="connsiteX5" fmla="*/ 9525 w 76200"/>
                              <a:gd name="connsiteY5" fmla="*/ 28824 h 38100"/>
                              <a:gd name="connsiteX6" fmla="*/ 9525 w 76200"/>
                              <a:gd name="connsiteY6" fmla="*/ 35174 h 38100"/>
                              <a:gd name="connsiteX7" fmla="*/ 12065 w 76200"/>
                              <a:gd name="connsiteY7" fmla="*/ 36444 h 38100"/>
                              <a:gd name="connsiteX8" fmla="*/ 37465 w 76200"/>
                              <a:gd name="connsiteY8" fmla="*/ 25014 h 38100"/>
                              <a:gd name="connsiteX9" fmla="*/ 37465 w 76200"/>
                              <a:gd name="connsiteY9" fmla="*/ 25014 h 38100"/>
                              <a:gd name="connsiteX10" fmla="*/ 38735 w 76200"/>
                              <a:gd name="connsiteY10" fmla="*/ 25014 h 38100"/>
                              <a:gd name="connsiteX11" fmla="*/ 50165 w 76200"/>
                              <a:gd name="connsiteY11" fmla="*/ 19934 h 38100"/>
                              <a:gd name="connsiteX12" fmla="*/ 62865 w 76200"/>
                              <a:gd name="connsiteY12" fmla="*/ 14854 h 38100"/>
                              <a:gd name="connsiteX13" fmla="*/ 66675 w 76200"/>
                              <a:gd name="connsiteY13" fmla="*/ 12314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76200" h="38100">
                                <a:moveTo>
                                  <a:pt x="66675" y="12314"/>
                                </a:moveTo>
                                <a:cubicBezTo>
                                  <a:pt x="66675" y="11044"/>
                                  <a:pt x="65405" y="9774"/>
                                  <a:pt x="64135" y="9774"/>
                                </a:cubicBezTo>
                                <a:cubicBezTo>
                                  <a:pt x="57785" y="8504"/>
                                  <a:pt x="52705" y="12314"/>
                                  <a:pt x="47625" y="16124"/>
                                </a:cubicBezTo>
                                <a:cubicBezTo>
                                  <a:pt x="45085" y="18664"/>
                                  <a:pt x="42545" y="19934"/>
                                  <a:pt x="38735" y="19934"/>
                                </a:cubicBezTo>
                                <a:cubicBezTo>
                                  <a:pt x="38735" y="18664"/>
                                  <a:pt x="41275" y="16124"/>
                                  <a:pt x="37465" y="16124"/>
                                </a:cubicBezTo>
                                <a:cubicBezTo>
                                  <a:pt x="29845" y="22474"/>
                                  <a:pt x="18415" y="23744"/>
                                  <a:pt x="9525" y="28824"/>
                                </a:cubicBezTo>
                                <a:lnTo>
                                  <a:pt x="9525" y="35174"/>
                                </a:lnTo>
                                <a:cubicBezTo>
                                  <a:pt x="10795" y="35174"/>
                                  <a:pt x="10795" y="36444"/>
                                  <a:pt x="12065" y="36444"/>
                                </a:cubicBezTo>
                                <a:cubicBezTo>
                                  <a:pt x="19685" y="30094"/>
                                  <a:pt x="28575" y="28824"/>
                                  <a:pt x="37465" y="25014"/>
                                </a:cubicBezTo>
                                <a:lnTo>
                                  <a:pt x="37465" y="25014"/>
                                </a:lnTo>
                                <a:cubicBezTo>
                                  <a:pt x="37465" y="25014"/>
                                  <a:pt x="37465" y="25014"/>
                                  <a:pt x="38735" y="25014"/>
                                </a:cubicBezTo>
                                <a:cubicBezTo>
                                  <a:pt x="42545" y="23744"/>
                                  <a:pt x="46355" y="21204"/>
                                  <a:pt x="50165" y="19934"/>
                                </a:cubicBezTo>
                                <a:cubicBezTo>
                                  <a:pt x="53975" y="17394"/>
                                  <a:pt x="59055" y="13584"/>
                                  <a:pt x="62865" y="14854"/>
                                </a:cubicBezTo>
                                <a:cubicBezTo>
                                  <a:pt x="65405" y="14854"/>
                                  <a:pt x="66675" y="13584"/>
                                  <a:pt x="66675" y="1231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54" name="Freeform: Shape 10554"/>
                        <wps:cNvSpPr/>
                        <wps:spPr>
                          <a:xfrm>
                            <a:off x="504825" y="6020867"/>
                            <a:ext cx="25400" cy="12700"/>
                          </a:xfrm>
                          <a:custGeom>
                            <a:avLst/>
                            <a:gdLst>
                              <a:gd name="connsiteX0" fmla="*/ 15875 w 25400"/>
                              <a:gd name="connsiteY0" fmla="*/ 9728 h 12700"/>
                              <a:gd name="connsiteX1" fmla="*/ 9525 w 25400"/>
                              <a:gd name="connsiteY1" fmla="*/ 12268 h 12700"/>
                              <a:gd name="connsiteX2" fmla="*/ 15875 w 25400"/>
                              <a:gd name="connsiteY2" fmla="*/ 9728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5875" y="9728"/>
                                </a:moveTo>
                                <a:cubicBezTo>
                                  <a:pt x="13335" y="9728"/>
                                  <a:pt x="10795" y="8458"/>
                                  <a:pt x="9525" y="12268"/>
                                </a:cubicBezTo>
                                <a:cubicBezTo>
                                  <a:pt x="13335" y="12268"/>
                                  <a:pt x="15875" y="13538"/>
                                  <a:pt x="15875" y="972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55" name="Freeform: Shape 10555"/>
                        <wps:cNvSpPr/>
                        <wps:spPr>
                          <a:xfrm>
                            <a:off x="508635" y="608203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4605 w 12700"/>
                              <a:gd name="connsiteY0" fmla="*/ 9525 h 12700"/>
                              <a:gd name="connsiteX1" fmla="*/ 9525 w 12700"/>
                              <a:gd name="connsiteY1" fmla="*/ 9525 h 12700"/>
                              <a:gd name="connsiteX2" fmla="*/ 14605 w 127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4605" y="9525"/>
                                </a:moveTo>
                                <a:lnTo>
                                  <a:pt x="9525" y="9525"/>
                                </a:lnTo>
                                <a:cubicBezTo>
                                  <a:pt x="10795" y="10795"/>
                                  <a:pt x="13335" y="10795"/>
                                  <a:pt x="1460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56" name="Freeform: Shape 10556"/>
                        <wps:cNvSpPr/>
                        <wps:spPr>
                          <a:xfrm>
                            <a:off x="502285" y="6081465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0089 h 12700"/>
                              <a:gd name="connsiteX1" fmla="*/ 15875 w 25400"/>
                              <a:gd name="connsiteY1" fmla="*/ 10089 h 12700"/>
                              <a:gd name="connsiteX2" fmla="*/ 9525 w 25400"/>
                              <a:gd name="connsiteY2" fmla="*/ 10089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0089"/>
                                </a:moveTo>
                                <a:lnTo>
                                  <a:pt x="15875" y="10089"/>
                                </a:lnTo>
                                <a:cubicBezTo>
                                  <a:pt x="13335" y="10089"/>
                                  <a:pt x="10795" y="8819"/>
                                  <a:pt x="9525" y="1008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57" name="Freeform: Shape 10557"/>
                        <wps:cNvSpPr/>
                        <wps:spPr>
                          <a:xfrm>
                            <a:off x="553085" y="6035040"/>
                            <a:ext cx="50800" cy="25400"/>
                          </a:xfrm>
                          <a:custGeom>
                            <a:avLst/>
                            <a:gdLst>
                              <a:gd name="connsiteX0" fmla="*/ 46355 w 50800"/>
                              <a:gd name="connsiteY0" fmla="*/ 10795 h 25400"/>
                              <a:gd name="connsiteX1" fmla="*/ 45085 w 50800"/>
                              <a:gd name="connsiteY1" fmla="*/ 9525 h 25400"/>
                              <a:gd name="connsiteX2" fmla="*/ 14605 w 50800"/>
                              <a:gd name="connsiteY2" fmla="*/ 20955 h 25400"/>
                              <a:gd name="connsiteX3" fmla="*/ 9525 w 50800"/>
                              <a:gd name="connsiteY3" fmla="*/ 23495 h 25400"/>
                              <a:gd name="connsiteX4" fmla="*/ 15875 w 50800"/>
                              <a:gd name="connsiteY4" fmla="*/ 23495 h 25400"/>
                              <a:gd name="connsiteX5" fmla="*/ 45085 w 50800"/>
                              <a:gd name="connsiteY5" fmla="*/ 12065 h 25400"/>
                              <a:gd name="connsiteX6" fmla="*/ 46355 w 50800"/>
                              <a:gd name="connsiteY6" fmla="*/ 1079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50800" h="25400">
                                <a:moveTo>
                                  <a:pt x="46355" y="10795"/>
                                </a:moveTo>
                                <a:cubicBezTo>
                                  <a:pt x="46355" y="10795"/>
                                  <a:pt x="45085" y="9525"/>
                                  <a:pt x="45085" y="9525"/>
                                </a:cubicBezTo>
                                <a:cubicBezTo>
                                  <a:pt x="34925" y="12065"/>
                                  <a:pt x="24765" y="17145"/>
                                  <a:pt x="14605" y="20955"/>
                                </a:cubicBezTo>
                                <a:lnTo>
                                  <a:pt x="9525" y="23495"/>
                                </a:lnTo>
                                <a:lnTo>
                                  <a:pt x="15875" y="23495"/>
                                </a:lnTo>
                                <a:cubicBezTo>
                                  <a:pt x="24765" y="19685"/>
                                  <a:pt x="34925" y="14605"/>
                                  <a:pt x="45085" y="12065"/>
                                </a:cubicBezTo>
                                <a:cubicBezTo>
                                  <a:pt x="46355" y="12065"/>
                                  <a:pt x="47625" y="10795"/>
                                  <a:pt x="46355" y="107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58" name="Freeform: Shape 10558"/>
                        <wps:cNvSpPr/>
                        <wps:spPr>
                          <a:xfrm>
                            <a:off x="1083945" y="6376670"/>
                            <a:ext cx="50800" cy="25400"/>
                          </a:xfrm>
                          <a:custGeom>
                            <a:avLst/>
                            <a:gdLst>
                              <a:gd name="connsiteX0" fmla="*/ 28575 w 50800"/>
                              <a:gd name="connsiteY0" fmla="*/ 14605 h 25400"/>
                              <a:gd name="connsiteX1" fmla="*/ 42545 w 50800"/>
                              <a:gd name="connsiteY1" fmla="*/ 9525 h 25400"/>
                              <a:gd name="connsiteX2" fmla="*/ 28575 w 50800"/>
                              <a:gd name="connsiteY2" fmla="*/ 12065 h 25400"/>
                              <a:gd name="connsiteX3" fmla="*/ 12065 w 50800"/>
                              <a:gd name="connsiteY3" fmla="*/ 19685 h 25400"/>
                              <a:gd name="connsiteX4" fmla="*/ 9525 w 50800"/>
                              <a:gd name="connsiteY4" fmla="*/ 20955 h 25400"/>
                              <a:gd name="connsiteX5" fmla="*/ 9525 w 50800"/>
                              <a:gd name="connsiteY5" fmla="*/ 22225 h 25400"/>
                              <a:gd name="connsiteX6" fmla="*/ 9525 w 50800"/>
                              <a:gd name="connsiteY6" fmla="*/ 22225 h 25400"/>
                              <a:gd name="connsiteX7" fmla="*/ 9525 w 50800"/>
                              <a:gd name="connsiteY7" fmla="*/ 20955 h 25400"/>
                              <a:gd name="connsiteX8" fmla="*/ 10795 w 50800"/>
                              <a:gd name="connsiteY8" fmla="*/ 22225 h 25400"/>
                              <a:gd name="connsiteX9" fmla="*/ 28575 w 50800"/>
                              <a:gd name="connsiteY9" fmla="*/ 1460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50800" h="25400">
                                <a:moveTo>
                                  <a:pt x="28575" y="14605"/>
                                </a:moveTo>
                                <a:cubicBezTo>
                                  <a:pt x="33655" y="13335"/>
                                  <a:pt x="37465" y="12065"/>
                                  <a:pt x="42545" y="9525"/>
                                </a:cubicBezTo>
                                <a:cubicBezTo>
                                  <a:pt x="37465" y="9525"/>
                                  <a:pt x="32385" y="10795"/>
                                  <a:pt x="28575" y="12065"/>
                                </a:cubicBezTo>
                                <a:cubicBezTo>
                                  <a:pt x="22225" y="13335"/>
                                  <a:pt x="15875" y="15875"/>
                                  <a:pt x="12065" y="19685"/>
                                </a:cubicBezTo>
                                <a:cubicBezTo>
                                  <a:pt x="10795" y="19685"/>
                                  <a:pt x="9525" y="19685"/>
                                  <a:pt x="9525" y="20955"/>
                                </a:cubicBezTo>
                                <a:cubicBezTo>
                                  <a:pt x="9525" y="20955"/>
                                  <a:pt x="9525" y="22225"/>
                                  <a:pt x="9525" y="22225"/>
                                </a:cubicBezTo>
                                <a:cubicBezTo>
                                  <a:pt x="9525" y="22225"/>
                                  <a:pt x="9525" y="22225"/>
                                  <a:pt x="9525" y="22225"/>
                                </a:cubicBezTo>
                                <a:lnTo>
                                  <a:pt x="9525" y="20955"/>
                                </a:lnTo>
                                <a:lnTo>
                                  <a:pt x="10795" y="22225"/>
                                </a:lnTo>
                                <a:cubicBezTo>
                                  <a:pt x="17145" y="17145"/>
                                  <a:pt x="22225" y="15875"/>
                                  <a:pt x="28575" y="1460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59" name="Freeform: Shape 10559"/>
                        <wps:cNvSpPr/>
                        <wps:spPr>
                          <a:xfrm>
                            <a:off x="566540" y="6051242"/>
                            <a:ext cx="25400" cy="12700"/>
                          </a:xfrm>
                          <a:custGeom>
                            <a:avLst/>
                            <a:gdLst>
                              <a:gd name="connsiteX0" fmla="*/ 10040 w 25400"/>
                              <a:gd name="connsiteY0" fmla="*/ 14913 h 12700"/>
                              <a:gd name="connsiteX1" fmla="*/ 16390 w 25400"/>
                              <a:gd name="connsiteY1" fmla="*/ 11103 h 12700"/>
                              <a:gd name="connsiteX2" fmla="*/ 10040 w 25400"/>
                              <a:gd name="connsiteY2" fmla="*/ 14913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0040" y="14913"/>
                                </a:moveTo>
                                <a:cubicBezTo>
                                  <a:pt x="13850" y="17453"/>
                                  <a:pt x="13850" y="9833"/>
                                  <a:pt x="16390" y="11103"/>
                                </a:cubicBezTo>
                                <a:cubicBezTo>
                                  <a:pt x="15120" y="7293"/>
                                  <a:pt x="7500" y="11103"/>
                                  <a:pt x="10040" y="1491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60" name="Freeform: Shape 10560"/>
                        <wps:cNvSpPr/>
                        <wps:spPr>
                          <a:xfrm>
                            <a:off x="513715" y="6073798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1407 h 12700"/>
                              <a:gd name="connsiteX1" fmla="*/ 14605 w 25400"/>
                              <a:gd name="connsiteY1" fmla="*/ 15217 h 12700"/>
                              <a:gd name="connsiteX2" fmla="*/ 15875 w 25400"/>
                              <a:gd name="connsiteY2" fmla="*/ 10137 h 12700"/>
                              <a:gd name="connsiteX3" fmla="*/ 9525 w 25400"/>
                              <a:gd name="connsiteY3" fmla="*/ 11407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1407"/>
                                </a:moveTo>
                                <a:cubicBezTo>
                                  <a:pt x="9525" y="15217"/>
                                  <a:pt x="13335" y="11407"/>
                                  <a:pt x="14605" y="15217"/>
                                </a:cubicBezTo>
                                <a:cubicBezTo>
                                  <a:pt x="15875" y="12677"/>
                                  <a:pt x="15875" y="11407"/>
                                  <a:pt x="15875" y="10137"/>
                                </a:cubicBezTo>
                                <a:cubicBezTo>
                                  <a:pt x="12065" y="7597"/>
                                  <a:pt x="12065" y="13947"/>
                                  <a:pt x="9525" y="1140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61" name="Freeform: Shape 10561"/>
                        <wps:cNvSpPr/>
                        <wps:spPr>
                          <a:xfrm>
                            <a:off x="467506" y="601091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3824 w 12700"/>
                              <a:gd name="connsiteY0" fmla="*/ 9525 h 12700"/>
                              <a:gd name="connsiteX1" fmla="*/ 13824 w 12700"/>
                              <a:gd name="connsiteY1" fmla="*/ 9525 h 12700"/>
                              <a:gd name="connsiteX2" fmla="*/ 13824 w 127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3824" y="9525"/>
                                </a:moveTo>
                                <a:cubicBezTo>
                                  <a:pt x="7474" y="9525"/>
                                  <a:pt x="8744" y="15875"/>
                                  <a:pt x="13824" y="9525"/>
                                </a:cubicBezTo>
                                <a:lnTo>
                                  <a:pt x="13824" y="952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62" name="Freeform: Shape 10562"/>
                        <wps:cNvSpPr/>
                        <wps:spPr>
                          <a:xfrm>
                            <a:off x="577215" y="5943600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10795 h 12700"/>
                              <a:gd name="connsiteX1" fmla="*/ 12065 w 12700"/>
                              <a:gd name="connsiteY1" fmla="*/ 9525 h 12700"/>
                              <a:gd name="connsiteX2" fmla="*/ 9525 w 12700"/>
                              <a:gd name="connsiteY2" fmla="*/ 1079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10795"/>
                                </a:moveTo>
                                <a:cubicBezTo>
                                  <a:pt x="10795" y="10795"/>
                                  <a:pt x="10795" y="10795"/>
                                  <a:pt x="12065" y="9525"/>
                                </a:cubicBezTo>
                                <a:lnTo>
                                  <a:pt x="9525" y="1079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63" name="Freeform: Shape 10563"/>
                        <wps:cNvSpPr/>
                        <wps:spPr>
                          <a:xfrm>
                            <a:off x="556895" y="5944870"/>
                            <a:ext cx="38100" cy="25400"/>
                          </a:xfrm>
                          <a:custGeom>
                            <a:avLst/>
                            <a:gdLst>
                              <a:gd name="connsiteX0" fmla="*/ 27305 w 38100"/>
                              <a:gd name="connsiteY0" fmla="*/ 10795 h 25400"/>
                              <a:gd name="connsiteX1" fmla="*/ 26035 w 38100"/>
                              <a:gd name="connsiteY1" fmla="*/ 10795 h 25400"/>
                              <a:gd name="connsiteX2" fmla="*/ 24765 w 38100"/>
                              <a:gd name="connsiteY2" fmla="*/ 9525 h 25400"/>
                              <a:gd name="connsiteX3" fmla="*/ 15875 w 38100"/>
                              <a:gd name="connsiteY3" fmla="*/ 13335 h 25400"/>
                              <a:gd name="connsiteX4" fmla="*/ 15875 w 38100"/>
                              <a:gd name="connsiteY4" fmla="*/ 14605 h 25400"/>
                              <a:gd name="connsiteX5" fmla="*/ 14605 w 38100"/>
                              <a:gd name="connsiteY5" fmla="*/ 15875 h 25400"/>
                              <a:gd name="connsiteX6" fmla="*/ 10795 w 38100"/>
                              <a:gd name="connsiteY6" fmla="*/ 22225 h 25400"/>
                              <a:gd name="connsiteX7" fmla="*/ 12065 w 38100"/>
                              <a:gd name="connsiteY7" fmla="*/ 24765 h 25400"/>
                              <a:gd name="connsiteX8" fmla="*/ 9525 w 38100"/>
                              <a:gd name="connsiteY8" fmla="*/ 27305 h 25400"/>
                              <a:gd name="connsiteX9" fmla="*/ 28575 w 38100"/>
                              <a:gd name="connsiteY9" fmla="*/ 19685 h 25400"/>
                              <a:gd name="connsiteX10" fmla="*/ 28575 w 38100"/>
                              <a:gd name="connsiteY10" fmla="*/ 18415 h 25400"/>
                              <a:gd name="connsiteX11" fmla="*/ 27305 w 38100"/>
                              <a:gd name="connsiteY11" fmla="*/ 15875 h 25400"/>
                              <a:gd name="connsiteX12" fmla="*/ 28575 w 38100"/>
                              <a:gd name="connsiteY12" fmla="*/ 14605 h 25400"/>
                              <a:gd name="connsiteX13" fmla="*/ 27305 w 38100"/>
                              <a:gd name="connsiteY13" fmla="*/ 1079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8100" h="25400">
                                <a:moveTo>
                                  <a:pt x="27305" y="10795"/>
                                </a:moveTo>
                                <a:lnTo>
                                  <a:pt x="26035" y="10795"/>
                                </a:lnTo>
                                <a:lnTo>
                                  <a:pt x="24765" y="9525"/>
                                </a:lnTo>
                                <a:cubicBezTo>
                                  <a:pt x="20955" y="9525"/>
                                  <a:pt x="18415" y="10795"/>
                                  <a:pt x="15875" y="13335"/>
                                </a:cubicBezTo>
                                <a:lnTo>
                                  <a:pt x="15875" y="14605"/>
                                </a:lnTo>
                                <a:lnTo>
                                  <a:pt x="14605" y="15875"/>
                                </a:lnTo>
                                <a:cubicBezTo>
                                  <a:pt x="20955" y="19685"/>
                                  <a:pt x="10795" y="18415"/>
                                  <a:pt x="10795" y="22225"/>
                                </a:cubicBezTo>
                                <a:lnTo>
                                  <a:pt x="12065" y="24765"/>
                                </a:lnTo>
                                <a:lnTo>
                                  <a:pt x="9525" y="27305"/>
                                </a:lnTo>
                                <a:cubicBezTo>
                                  <a:pt x="13335" y="28575"/>
                                  <a:pt x="23495" y="26035"/>
                                  <a:pt x="28575" y="19685"/>
                                </a:cubicBezTo>
                                <a:cubicBezTo>
                                  <a:pt x="26035" y="19685"/>
                                  <a:pt x="26035" y="19685"/>
                                  <a:pt x="28575" y="18415"/>
                                </a:cubicBezTo>
                                <a:lnTo>
                                  <a:pt x="27305" y="15875"/>
                                </a:lnTo>
                                <a:lnTo>
                                  <a:pt x="28575" y="14605"/>
                                </a:lnTo>
                                <a:cubicBezTo>
                                  <a:pt x="27305" y="13335"/>
                                  <a:pt x="27305" y="12065"/>
                                  <a:pt x="27305" y="107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64" name="Freeform: Shape 10564"/>
                        <wps:cNvSpPr/>
                        <wps:spPr>
                          <a:xfrm>
                            <a:off x="589915" y="5951098"/>
                            <a:ext cx="25400" cy="12700"/>
                          </a:xfrm>
                          <a:custGeom>
                            <a:avLst/>
                            <a:gdLst>
                              <a:gd name="connsiteX0" fmla="*/ 19685 w 25400"/>
                              <a:gd name="connsiteY0" fmla="*/ 10918 h 12700"/>
                              <a:gd name="connsiteX1" fmla="*/ 9525 w 25400"/>
                              <a:gd name="connsiteY1" fmla="*/ 13457 h 12700"/>
                              <a:gd name="connsiteX2" fmla="*/ 19685 w 25400"/>
                              <a:gd name="connsiteY2" fmla="*/ 10918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9685" y="10918"/>
                                </a:moveTo>
                                <a:cubicBezTo>
                                  <a:pt x="14605" y="7107"/>
                                  <a:pt x="13335" y="12187"/>
                                  <a:pt x="9525" y="13457"/>
                                </a:cubicBezTo>
                                <a:cubicBezTo>
                                  <a:pt x="10795" y="15997"/>
                                  <a:pt x="17145" y="13457"/>
                                  <a:pt x="19685" y="1091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65" name="Freeform: Shape 10565"/>
                        <wps:cNvSpPr/>
                        <wps:spPr>
                          <a:xfrm>
                            <a:off x="577215" y="5938520"/>
                            <a:ext cx="25400" cy="254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4605 h 25400"/>
                              <a:gd name="connsiteX1" fmla="*/ 12065 w 25400"/>
                              <a:gd name="connsiteY1" fmla="*/ 14605 h 25400"/>
                              <a:gd name="connsiteX2" fmla="*/ 10795 w 25400"/>
                              <a:gd name="connsiteY2" fmla="*/ 15875 h 25400"/>
                              <a:gd name="connsiteX3" fmla="*/ 12065 w 25400"/>
                              <a:gd name="connsiteY3" fmla="*/ 17145 h 25400"/>
                              <a:gd name="connsiteX4" fmla="*/ 14605 w 25400"/>
                              <a:gd name="connsiteY4" fmla="*/ 17145 h 25400"/>
                              <a:gd name="connsiteX5" fmla="*/ 14605 w 25400"/>
                              <a:gd name="connsiteY5" fmla="*/ 19685 h 25400"/>
                              <a:gd name="connsiteX6" fmla="*/ 22225 w 25400"/>
                              <a:gd name="connsiteY6" fmla="*/ 20955 h 25400"/>
                              <a:gd name="connsiteX7" fmla="*/ 23495 w 25400"/>
                              <a:gd name="connsiteY7" fmla="*/ 9525 h 25400"/>
                              <a:gd name="connsiteX8" fmla="*/ 9525 w 25400"/>
                              <a:gd name="connsiteY8" fmla="*/ 1460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9525" y="14605"/>
                                </a:moveTo>
                                <a:lnTo>
                                  <a:pt x="12065" y="14605"/>
                                </a:lnTo>
                                <a:lnTo>
                                  <a:pt x="10795" y="15875"/>
                                </a:lnTo>
                                <a:cubicBezTo>
                                  <a:pt x="12065" y="15875"/>
                                  <a:pt x="12065" y="17145"/>
                                  <a:pt x="12065" y="17145"/>
                                </a:cubicBezTo>
                                <a:lnTo>
                                  <a:pt x="14605" y="17145"/>
                                </a:lnTo>
                                <a:lnTo>
                                  <a:pt x="14605" y="19685"/>
                                </a:lnTo>
                                <a:cubicBezTo>
                                  <a:pt x="17145" y="19685"/>
                                  <a:pt x="19685" y="20955"/>
                                  <a:pt x="22225" y="20955"/>
                                </a:cubicBezTo>
                                <a:cubicBezTo>
                                  <a:pt x="26035" y="15875"/>
                                  <a:pt x="22225" y="14605"/>
                                  <a:pt x="23495" y="9525"/>
                                </a:cubicBezTo>
                                <a:cubicBezTo>
                                  <a:pt x="18415" y="13335"/>
                                  <a:pt x="13335" y="10795"/>
                                  <a:pt x="9525" y="1460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66" name="Freeform: Shape 10566"/>
                        <wps:cNvSpPr/>
                        <wps:spPr>
                          <a:xfrm>
                            <a:off x="592199" y="593598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3591 w 12700"/>
                              <a:gd name="connsiteY0" fmla="*/ 9525 h 12700"/>
                              <a:gd name="connsiteX1" fmla="*/ 9781 w 12700"/>
                              <a:gd name="connsiteY1" fmla="*/ 12065 h 12700"/>
                              <a:gd name="connsiteX2" fmla="*/ 13591 w 127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3591" y="9525"/>
                                </a:moveTo>
                                <a:cubicBezTo>
                                  <a:pt x="12321" y="9525"/>
                                  <a:pt x="11051" y="10795"/>
                                  <a:pt x="9781" y="12065"/>
                                </a:cubicBezTo>
                                <a:cubicBezTo>
                                  <a:pt x="8511" y="14605"/>
                                  <a:pt x="12321" y="10795"/>
                                  <a:pt x="13591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67" name="Freeform: Shape 10567"/>
                        <wps:cNvSpPr/>
                        <wps:spPr>
                          <a:xfrm>
                            <a:off x="502285" y="6008370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12065 h 12700"/>
                              <a:gd name="connsiteX1" fmla="*/ 14605 w 12700"/>
                              <a:gd name="connsiteY1" fmla="*/ 9525 h 12700"/>
                              <a:gd name="connsiteX2" fmla="*/ 9525 w 12700"/>
                              <a:gd name="connsiteY2" fmla="*/ 1206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12065"/>
                                </a:moveTo>
                                <a:cubicBezTo>
                                  <a:pt x="10795" y="12065"/>
                                  <a:pt x="13335" y="10795"/>
                                  <a:pt x="14605" y="9525"/>
                                </a:cubicBezTo>
                                <a:lnTo>
                                  <a:pt x="9525" y="1206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68" name="Freeform: Shape 10568"/>
                        <wps:cNvSpPr/>
                        <wps:spPr>
                          <a:xfrm>
                            <a:off x="498475" y="6010910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12065 h 12700"/>
                              <a:gd name="connsiteX1" fmla="*/ 13335 w 12700"/>
                              <a:gd name="connsiteY1" fmla="*/ 9525 h 12700"/>
                              <a:gd name="connsiteX2" fmla="*/ 9525 w 12700"/>
                              <a:gd name="connsiteY2" fmla="*/ 1206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12065"/>
                                </a:moveTo>
                                <a:lnTo>
                                  <a:pt x="13335" y="9525"/>
                                </a:lnTo>
                                <a:cubicBezTo>
                                  <a:pt x="12065" y="9525"/>
                                  <a:pt x="10795" y="9525"/>
                                  <a:pt x="9525" y="1206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69" name="Freeform: Shape 10569"/>
                        <wps:cNvSpPr/>
                        <wps:spPr>
                          <a:xfrm>
                            <a:off x="447675" y="6021070"/>
                            <a:ext cx="25400" cy="38100"/>
                          </a:xfrm>
                          <a:custGeom>
                            <a:avLst/>
                            <a:gdLst>
                              <a:gd name="connsiteX0" fmla="*/ 24765 w 25400"/>
                              <a:gd name="connsiteY0" fmla="*/ 9525 h 38100"/>
                              <a:gd name="connsiteX1" fmla="*/ 9525 w 25400"/>
                              <a:gd name="connsiteY1" fmla="*/ 15875 h 38100"/>
                              <a:gd name="connsiteX2" fmla="*/ 9525 w 25400"/>
                              <a:gd name="connsiteY2" fmla="*/ 26035 h 38100"/>
                              <a:gd name="connsiteX3" fmla="*/ 9525 w 25400"/>
                              <a:gd name="connsiteY3" fmla="*/ 26035 h 38100"/>
                              <a:gd name="connsiteX4" fmla="*/ 12065 w 25400"/>
                              <a:gd name="connsiteY4" fmla="*/ 24765 h 38100"/>
                              <a:gd name="connsiteX5" fmla="*/ 13335 w 25400"/>
                              <a:gd name="connsiteY5" fmla="*/ 27305 h 38100"/>
                              <a:gd name="connsiteX6" fmla="*/ 14605 w 25400"/>
                              <a:gd name="connsiteY6" fmla="*/ 32385 h 38100"/>
                              <a:gd name="connsiteX7" fmla="*/ 15875 w 25400"/>
                              <a:gd name="connsiteY7" fmla="*/ 33655 h 38100"/>
                              <a:gd name="connsiteX8" fmla="*/ 17145 w 25400"/>
                              <a:gd name="connsiteY8" fmla="*/ 33655 h 38100"/>
                              <a:gd name="connsiteX9" fmla="*/ 18415 w 25400"/>
                              <a:gd name="connsiteY9" fmla="*/ 31115 h 38100"/>
                              <a:gd name="connsiteX10" fmla="*/ 17145 w 25400"/>
                              <a:gd name="connsiteY10" fmla="*/ 27305 h 38100"/>
                              <a:gd name="connsiteX11" fmla="*/ 14605 w 25400"/>
                              <a:gd name="connsiteY11" fmla="*/ 22225 h 38100"/>
                              <a:gd name="connsiteX12" fmla="*/ 15875 w 25400"/>
                              <a:gd name="connsiteY12" fmla="*/ 23495 h 38100"/>
                              <a:gd name="connsiteX13" fmla="*/ 23495 w 25400"/>
                              <a:gd name="connsiteY13" fmla="*/ 17145 h 38100"/>
                              <a:gd name="connsiteX14" fmla="*/ 22225 w 25400"/>
                              <a:gd name="connsiteY14" fmla="*/ 14605 h 38100"/>
                              <a:gd name="connsiteX15" fmla="*/ 23495 w 25400"/>
                              <a:gd name="connsiteY15" fmla="*/ 13335 h 38100"/>
                              <a:gd name="connsiteX16" fmla="*/ 24765 w 25400"/>
                              <a:gd name="connsiteY16" fmla="*/ 9525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25400" h="38100">
                                <a:moveTo>
                                  <a:pt x="24765" y="9525"/>
                                </a:moveTo>
                                <a:cubicBezTo>
                                  <a:pt x="18415" y="10795"/>
                                  <a:pt x="14605" y="13335"/>
                                  <a:pt x="9525" y="15875"/>
                                </a:cubicBezTo>
                                <a:lnTo>
                                  <a:pt x="9525" y="26035"/>
                                </a:lnTo>
                                <a:lnTo>
                                  <a:pt x="9525" y="26035"/>
                                </a:lnTo>
                                <a:cubicBezTo>
                                  <a:pt x="10795" y="24765"/>
                                  <a:pt x="10795" y="26035"/>
                                  <a:pt x="12065" y="24765"/>
                                </a:cubicBezTo>
                                <a:cubicBezTo>
                                  <a:pt x="12065" y="26035"/>
                                  <a:pt x="13335" y="26035"/>
                                  <a:pt x="13335" y="27305"/>
                                </a:cubicBezTo>
                                <a:cubicBezTo>
                                  <a:pt x="13335" y="28575"/>
                                  <a:pt x="14605" y="31115"/>
                                  <a:pt x="14605" y="32385"/>
                                </a:cubicBezTo>
                                <a:cubicBezTo>
                                  <a:pt x="14605" y="32385"/>
                                  <a:pt x="14605" y="33655"/>
                                  <a:pt x="15875" y="33655"/>
                                </a:cubicBezTo>
                                <a:cubicBezTo>
                                  <a:pt x="15875" y="33655"/>
                                  <a:pt x="17145" y="33655"/>
                                  <a:pt x="17145" y="33655"/>
                                </a:cubicBezTo>
                                <a:cubicBezTo>
                                  <a:pt x="18415" y="33655"/>
                                  <a:pt x="18415" y="32385"/>
                                  <a:pt x="18415" y="31115"/>
                                </a:cubicBezTo>
                                <a:cubicBezTo>
                                  <a:pt x="17145" y="29845"/>
                                  <a:pt x="17145" y="28575"/>
                                  <a:pt x="17145" y="27305"/>
                                </a:cubicBezTo>
                                <a:cubicBezTo>
                                  <a:pt x="17145" y="26035"/>
                                  <a:pt x="15875" y="24765"/>
                                  <a:pt x="14605" y="22225"/>
                                </a:cubicBezTo>
                                <a:lnTo>
                                  <a:pt x="15875" y="23495"/>
                                </a:lnTo>
                                <a:cubicBezTo>
                                  <a:pt x="18415" y="20955"/>
                                  <a:pt x="20955" y="18415"/>
                                  <a:pt x="23495" y="17145"/>
                                </a:cubicBezTo>
                                <a:lnTo>
                                  <a:pt x="22225" y="14605"/>
                                </a:lnTo>
                                <a:lnTo>
                                  <a:pt x="23495" y="13335"/>
                                </a:lnTo>
                                <a:cubicBezTo>
                                  <a:pt x="22225" y="10795"/>
                                  <a:pt x="26035" y="10795"/>
                                  <a:pt x="2476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70" name="Freeform: Shape 10570"/>
                        <wps:cNvSpPr/>
                        <wps:spPr>
                          <a:xfrm>
                            <a:off x="447675" y="6069330"/>
                            <a:ext cx="63500" cy="38100"/>
                          </a:xfrm>
                          <a:custGeom>
                            <a:avLst/>
                            <a:gdLst>
                              <a:gd name="connsiteX0" fmla="*/ 60325 w 63500"/>
                              <a:gd name="connsiteY0" fmla="*/ 10795 h 38100"/>
                              <a:gd name="connsiteX1" fmla="*/ 57785 w 63500"/>
                              <a:gd name="connsiteY1" fmla="*/ 9525 h 38100"/>
                              <a:gd name="connsiteX2" fmla="*/ 9525 w 63500"/>
                              <a:gd name="connsiteY2" fmla="*/ 29845 h 38100"/>
                              <a:gd name="connsiteX3" fmla="*/ 9525 w 63500"/>
                              <a:gd name="connsiteY3" fmla="*/ 33655 h 38100"/>
                              <a:gd name="connsiteX4" fmla="*/ 59055 w 63500"/>
                              <a:gd name="connsiteY4" fmla="*/ 12065 h 38100"/>
                              <a:gd name="connsiteX5" fmla="*/ 60325 w 63500"/>
                              <a:gd name="connsiteY5" fmla="*/ 10795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3500" h="38100">
                                <a:moveTo>
                                  <a:pt x="60325" y="10795"/>
                                </a:moveTo>
                                <a:cubicBezTo>
                                  <a:pt x="60325" y="9525"/>
                                  <a:pt x="59055" y="9525"/>
                                  <a:pt x="57785" y="9525"/>
                                </a:cubicBezTo>
                                <a:cubicBezTo>
                                  <a:pt x="42545" y="18415"/>
                                  <a:pt x="27305" y="24765"/>
                                  <a:pt x="9525" y="29845"/>
                                </a:cubicBezTo>
                                <a:lnTo>
                                  <a:pt x="9525" y="33655"/>
                                </a:lnTo>
                                <a:cubicBezTo>
                                  <a:pt x="27305" y="27305"/>
                                  <a:pt x="43815" y="20955"/>
                                  <a:pt x="59055" y="12065"/>
                                </a:cubicBezTo>
                                <a:cubicBezTo>
                                  <a:pt x="60325" y="13335"/>
                                  <a:pt x="60325" y="12065"/>
                                  <a:pt x="60325" y="107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71" name="Freeform: Shape 10571"/>
                        <wps:cNvSpPr/>
                        <wps:spPr>
                          <a:xfrm>
                            <a:off x="465455" y="6007100"/>
                            <a:ext cx="50800" cy="38100"/>
                          </a:xfrm>
                          <a:custGeom>
                            <a:avLst/>
                            <a:gdLst>
                              <a:gd name="connsiteX0" fmla="*/ 14605 w 50800"/>
                              <a:gd name="connsiteY0" fmla="*/ 23495 h 38100"/>
                              <a:gd name="connsiteX1" fmla="*/ 18415 w 50800"/>
                              <a:gd name="connsiteY1" fmla="*/ 24765 h 38100"/>
                              <a:gd name="connsiteX2" fmla="*/ 18415 w 50800"/>
                              <a:gd name="connsiteY2" fmla="*/ 28575 h 38100"/>
                              <a:gd name="connsiteX3" fmla="*/ 19685 w 50800"/>
                              <a:gd name="connsiteY3" fmla="*/ 31115 h 38100"/>
                              <a:gd name="connsiteX4" fmla="*/ 24765 w 50800"/>
                              <a:gd name="connsiteY4" fmla="*/ 29845 h 38100"/>
                              <a:gd name="connsiteX5" fmla="*/ 45085 w 50800"/>
                              <a:gd name="connsiteY5" fmla="*/ 17145 h 38100"/>
                              <a:gd name="connsiteX6" fmla="*/ 42545 w 50800"/>
                              <a:gd name="connsiteY6" fmla="*/ 15875 h 38100"/>
                              <a:gd name="connsiteX7" fmla="*/ 42545 w 50800"/>
                              <a:gd name="connsiteY7" fmla="*/ 13335 h 38100"/>
                              <a:gd name="connsiteX8" fmla="*/ 41275 w 50800"/>
                              <a:gd name="connsiteY8" fmla="*/ 13335 h 38100"/>
                              <a:gd name="connsiteX9" fmla="*/ 37465 w 50800"/>
                              <a:gd name="connsiteY9" fmla="*/ 9525 h 38100"/>
                              <a:gd name="connsiteX10" fmla="*/ 9525 w 50800"/>
                              <a:gd name="connsiteY10" fmla="*/ 22225 h 38100"/>
                              <a:gd name="connsiteX11" fmla="*/ 14605 w 50800"/>
                              <a:gd name="connsiteY11" fmla="*/ 23495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50800" h="38100">
                                <a:moveTo>
                                  <a:pt x="14605" y="23495"/>
                                </a:moveTo>
                                <a:lnTo>
                                  <a:pt x="18415" y="24765"/>
                                </a:lnTo>
                                <a:lnTo>
                                  <a:pt x="18415" y="28575"/>
                                </a:lnTo>
                                <a:cubicBezTo>
                                  <a:pt x="20955" y="26035"/>
                                  <a:pt x="22225" y="31115"/>
                                  <a:pt x="19685" y="31115"/>
                                </a:cubicBezTo>
                                <a:cubicBezTo>
                                  <a:pt x="23495" y="31115"/>
                                  <a:pt x="26035" y="23495"/>
                                  <a:pt x="24765" y="29845"/>
                                </a:cubicBezTo>
                                <a:cubicBezTo>
                                  <a:pt x="29845" y="20955"/>
                                  <a:pt x="38735" y="23495"/>
                                  <a:pt x="45085" y="17145"/>
                                </a:cubicBezTo>
                                <a:lnTo>
                                  <a:pt x="42545" y="15875"/>
                                </a:lnTo>
                                <a:lnTo>
                                  <a:pt x="42545" y="13335"/>
                                </a:lnTo>
                                <a:cubicBezTo>
                                  <a:pt x="41275" y="12065"/>
                                  <a:pt x="41275" y="13335"/>
                                  <a:pt x="41275" y="13335"/>
                                </a:cubicBezTo>
                                <a:cubicBezTo>
                                  <a:pt x="38735" y="12065"/>
                                  <a:pt x="40005" y="10795"/>
                                  <a:pt x="37465" y="9525"/>
                                </a:cubicBezTo>
                                <a:cubicBezTo>
                                  <a:pt x="29845" y="17145"/>
                                  <a:pt x="17145" y="13335"/>
                                  <a:pt x="9525" y="22225"/>
                                </a:cubicBezTo>
                                <a:cubicBezTo>
                                  <a:pt x="10795" y="23495"/>
                                  <a:pt x="12065" y="22225"/>
                                  <a:pt x="14605" y="234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72" name="Freeform: Shape 10572"/>
                        <wps:cNvSpPr/>
                        <wps:spPr>
                          <a:xfrm>
                            <a:off x="488315" y="6100724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11151 h 12700"/>
                              <a:gd name="connsiteX1" fmla="*/ 12065 w 12700"/>
                              <a:gd name="connsiteY1" fmla="*/ 13691 h 12700"/>
                              <a:gd name="connsiteX2" fmla="*/ 13335 w 12700"/>
                              <a:gd name="connsiteY2" fmla="*/ 9881 h 12700"/>
                              <a:gd name="connsiteX3" fmla="*/ 9525 w 12700"/>
                              <a:gd name="connsiteY3" fmla="*/ 11151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11151"/>
                                </a:moveTo>
                                <a:cubicBezTo>
                                  <a:pt x="9525" y="12421"/>
                                  <a:pt x="10795" y="13691"/>
                                  <a:pt x="12065" y="13691"/>
                                </a:cubicBezTo>
                                <a:cubicBezTo>
                                  <a:pt x="12065" y="12421"/>
                                  <a:pt x="13335" y="11151"/>
                                  <a:pt x="13335" y="9881"/>
                                </a:cubicBezTo>
                                <a:cubicBezTo>
                                  <a:pt x="12065" y="8611"/>
                                  <a:pt x="12065" y="11151"/>
                                  <a:pt x="9525" y="1115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73" name="Freeform: Shape 10573"/>
                        <wps:cNvSpPr/>
                        <wps:spPr>
                          <a:xfrm>
                            <a:off x="447675" y="7068820"/>
                            <a:ext cx="63500" cy="38100"/>
                          </a:xfrm>
                          <a:custGeom>
                            <a:avLst/>
                            <a:gdLst>
                              <a:gd name="connsiteX0" fmla="*/ 9525 w 63500"/>
                              <a:gd name="connsiteY0" fmla="*/ 17145 h 38100"/>
                              <a:gd name="connsiteX1" fmla="*/ 9525 w 63500"/>
                              <a:gd name="connsiteY1" fmla="*/ 37465 h 38100"/>
                              <a:gd name="connsiteX2" fmla="*/ 17145 w 63500"/>
                              <a:gd name="connsiteY2" fmla="*/ 34925 h 38100"/>
                              <a:gd name="connsiteX3" fmla="*/ 26035 w 63500"/>
                              <a:gd name="connsiteY3" fmla="*/ 22225 h 38100"/>
                              <a:gd name="connsiteX4" fmla="*/ 22225 w 63500"/>
                              <a:gd name="connsiteY4" fmla="*/ 29845 h 38100"/>
                              <a:gd name="connsiteX5" fmla="*/ 53975 w 63500"/>
                              <a:gd name="connsiteY5" fmla="*/ 26035 h 38100"/>
                              <a:gd name="connsiteX6" fmla="*/ 55245 w 63500"/>
                              <a:gd name="connsiteY6" fmla="*/ 13335 h 38100"/>
                              <a:gd name="connsiteX7" fmla="*/ 38735 w 63500"/>
                              <a:gd name="connsiteY7" fmla="*/ 9525 h 38100"/>
                              <a:gd name="connsiteX8" fmla="*/ 9525 w 63500"/>
                              <a:gd name="connsiteY8" fmla="*/ 17145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63500" h="38100">
                                <a:moveTo>
                                  <a:pt x="9525" y="17145"/>
                                </a:moveTo>
                                <a:lnTo>
                                  <a:pt x="9525" y="37465"/>
                                </a:lnTo>
                                <a:cubicBezTo>
                                  <a:pt x="12065" y="36195"/>
                                  <a:pt x="14605" y="36195"/>
                                  <a:pt x="17145" y="34925"/>
                                </a:cubicBezTo>
                                <a:cubicBezTo>
                                  <a:pt x="22225" y="31115"/>
                                  <a:pt x="14605" y="23495"/>
                                  <a:pt x="26035" y="22225"/>
                                </a:cubicBezTo>
                                <a:cubicBezTo>
                                  <a:pt x="28575" y="26035"/>
                                  <a:pt x="20955" y="26035"/>
                                  <a:pt x="22225" y="29845"/>
                                </a:cubicBezTo>
                                <a:cubicBezTo>
                                  <a:pt x="37465" y="32385"/>
                                  <a:pt x="48895" y="23495"/>
                                  <a:pt x="53975" y="26035"/>
                                </a:cubicBezTo>
                                <a:cubicBezTo>
                                  <a:pt x="52705" y="23495"/>
                                  <a:pt x="56515" y="19685"/>
                                  <a:pt x="55245" y="13335"/>
                                </a:cubicBezTo>
                                <a:cubicBezTo>
                                  <a:pt x="46355" y="17145"/>
                                  <a:pt x="37465" y="19685"/>
                                  <a:pt x="38735" y="9525"/>
                                </a:cubicBezTo>
                                <a:cubicBezTo>
                                  <a:pt x="32385" y="13335"/>
                                  <a:pt x="18415" y="17145"/>
                                  <a:pt x="9525" y="1714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74" name="Freeform: Shape 10574"/>
                        <wps:cNvSpPr/>
                        <wps:spPr>
                          <a:xfrm>
                            <a:off x="461645" y="6021984"/>
                            <a:ext cx="25400" cy="254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4961 h 25400"/>
                              <a:gd name="connsiteX1" fmla="*/ 15875 w 25400"/>
                              <a:gd name="connsiteY1" fmla="*/ 21311 h 25400"/>
                              <a:gd name="connsiteX2" fmla="*/ 18415 w 25400"/>
                              <a:gd name="connsiteY2" fmla="*/ 13691 h 25400"/>
                              <a:gd name="connsiteX3" fmla="*/ 15875 w 25400"/>
                              <a:gd name="connsiteY3" fmla="*/ 12420 h 25400"/>
                              <a:gd name="connsiteX4" fmla="*/ 17145 w 25400"/>
                              <a:gd name="connsiteY4" fmla="*/ 9881 h 25400"/>
                              <a:gd name="connsiteX5" fmla="*/ 10795 w 25400"/>
                              <a:gd name="connsiteY5" fmla="*/ 11150 h 25400"/>
                              <a:gd name="connsiteX6" fmla="*/ 12065 w 25400"/>
                              <a:gd name="connsiteY6" fmla="*/ 13691 h 25400"/>
                              <a:gd name="connsiteX7" fmla="*/ 9525 w 25400"/>
                              <a:gd name="connsiteY7" fmla="*/ 14961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9525" y="14961"/>
                                </a:moveTo>
                                <a:cubicBezTo>
                                  <a:pt x="14605" y="16231"/>
                                  <a:pt x="10795" y="22581"/>
                                  <a:pt x="15875" y="21311"/>
                                </a:cubicBezTo>
                                <a:cubicBezTo>
                                  <a:pt x="17145" y="18770"/>
                                  <a:pt x="18415" y="16231"/>
                                  <a:pt x="18415" y="13691"/>
                                </a:cubicBezTo>
                                <a:lnTo>
                                  <a:pt x="15875" y="12420"/>
                                </a:lnTo>
                                <a:lnTo>
                                  <a:pt x="17145" y="9881"/>
                                </a:lnTo>
                                <a:cubicBezTo>
                                  <a:pt x="14605" y="8611"/>
                                  <a:pt x="13335" y="11150"/>
                                  <a:pt x="10795" y="11150"/>
                                </a:cubicBezTo>
                                <a:lnTo>
                                  <a:pt x="12065" y="13691"/>
                                </a:lnTo>
                                <a:lnTo>
                                  <a:pt x="9525" y="1496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75" name="Freeform: Shape 10575"/>
                        <wps:cNvSpPr/>
                        <wps:spPr>
                          <a:xfrm>
                            <a:off x="608965" y="712089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0795 w 12700"/>
                              <a:gd name="connsiteY0" fmla="*/ 10795 h 12700"/>
                              <a:gd name="connsiteX1" fmla="*/ 9525 w 12700"/>
                              <a:gd name="connsiteY1" fmla="*/ 9525 h 12700"/>
                              <a:gd name="connsiteX2" fmla="*/ 9525 w 12700"/>
                              <a:gd name="connsiteY2" fmla="*/ 12065 h 12700"/>
                              <a:gd name="connsiteX3" fmla="*/ 10795 w 12700"/>
                              <a:gd name="connsiteY3" fmla="*/ 1079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0795" y="10795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2065"/>
                                </a:lnTo>
                                <a:cubicBezTo>
                                  <a:pt x="9525" y="12065"/>
                                  <a:pt x="10795" y="10795"/>
                                  <a:pt x="10795" y="107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76" name="Freeform: Shape 10576"/>
                        <wps:cNvSpPr/>
                        <wps:spPr>
                          <a:xfrm>
                            <a:off x="998868" y="6427470"/>
                            <a:ext cx="12700" cy="25400"/>
                          </a:xfrm>
                          <a:custGeom>
                            <a:avLst/>
                            <a:gdLst>
                              <a:gd name="connsiteX0" fmla="*/ 15862 w 12700"/>
                              <a:gd name="connsiteY0" fmla="*/ 13335 h 25400"/>
                              <a:gd name="connsiteX1" fmla="*/ 15862 w 12700"/>
                              <a:gd name="connsiteY1" fmla="*/ 10795 h 25400"/>
                              <a:gd name="connsiteX2" fmla="*/ 13322 w 12700"/>
                              <a:gd name="connsiteY2" fmla="*/ 9525 h 25400"/>
                              <a:gd name="connsiteX3" fmla="*/ 12052 w 12700"/>
                              <a:gd name="connsiteY3" fmla="*/ 15875 h 25400"/>
                              <a:gd name="connsiteX4" fmla="*/ 15862 w 12700"/>
                              <a:gd name="connsiteY4" fmla="*/ 1333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700" h="25400">
                                <a:moveTo>
                                  <a:pt x="15862" y="13335"/>
                                </a:moveTo>
                                <a:cubicBezTo>
                                  <a:pt x="15862" y="12065"/>
                                  <a:pt x="14592" y="12065"/>
                                  <a:pt x="15862" y="10795"/>
                                </a:cubicBezTo>
                                <a:cubicBezTo>
                                  <a:pt x="14592" y="10795"/>
                                  <a:pt x="14592" y="9525"/>
                                  <a:pt x="13322" y="9525"/>
                                </a:cubicBezTo>
                                <a:cubicBezTo>
                                  <a:pt x="13322" y="13335"/>
                                  <a:pt x="5702" y="13335"/>
                                  <a:pt x="12052" y="15875"/>
                                </a:cubicBezTo>
                                <a:cubicBezTo>
                                  <a:pt x="9512" y="12065"/>
                                  <a:pt x="13322" y="13335"/>
                                  <a:pt x="15862" y="1333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77" name="Freeform: Shape 10577"/>
                        <wps:cNvSpPr/>
                        <wps:spPr>
                          <a:xfrm>
                            <a:off x="921181" y="6474460"/>
                            <a:ext cx="12700" cy="12700"/>
                          </a:xfrm>
                          <a:custGeom>
                            <a:avLst/>
                            <a:gdLst>
                              <a:gd name="connsiteX0" fmla="*/ 9729 w 12700"/>
                              <a:gd name="connsiteY0" fmla="*/ 10795 h 12700"/>
                              <a:gd name="connsiteX1" fmla="*/ 13539 w 12700"/>
                              <a:gd name="connsiteY1" fmla="*/ 9525 h 12700"/>
                              <a:gd name="connsiteX2" fmla="*/ 9729 w 12700"/>
                              <a:gd name="connsiteY2" fmla="*/ 1079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729" y="10795"/>
                                </a:moveTo>
                                <a:cubicBezTo>
                                  <a:pt x="8459" y="14605"/>
                                  <a:pt x="13539" y="13335"/>
                                  <a:pt x="13539" y="9525"/>
                                </a:cubicBezTo>
                                <a:cubicBezTo>
                                  <a:pt x="10999" y="9525"/>
                                  <a:pt x="10999" y="10795"/>
                                  <a:pt x="9729" y="107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78" name="Freeform: Shape 10578"/>
                        <wps:cNvSpPr/>
                        <wps:spPr>
                          <a:xfrm>
                            <a:off x="686435" y="647192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4605 w 12700"/>
                              <a:gd name="connsiteY0" fmla="*/ 9525 h 12700"/>
                              <a:gd name="connsiteX1" fmla="*/ 9525 w 12700"/>
                              <a:gd name="connsiteY1" fmla="*/ 13335 h 12700"/>
                              <a:gd name="connsiteX2" fmla="*/ 12065 w 12700"/>
                              <a:gd name="connsiteY2" fmla="*/ 13335 h 12700"/>
                              <a:gd name="connsiteX3" fmla="*/ 14605 w 12700"/>
                              <a:gd name="connsiteY3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4605" y="9525"/>
                                </a:moveTo>
                                <a:lnTo>
                                  <a:pt x="9525" y="13335"/>
                                </a:lnTo>
                                <a:cubicBezTo>
                                  <a:pt x="10795" y="13335"/>
                                  <a:pt x="10795" y="13335"/>
                                  <a:pt x="12065" y="13335"/>
                                </a:cubicBezTo>
                                <a:cubicBezTo>
                                  <a:pt x="13335" y="12065"/>
                                  <a:pt x="13335" y="10795"/>
                                  <a:pt x="1460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79" name="Freeform: Shape 10579"/>
                        <wps:cNvSpPr/>
                        <wps:spPr>
                          <a:xfrm>
                            <a:off x="1041737" y="6417310"/>
                            <a:ext cx="25400" cy="12700"/>
                          </a:xfrm>
                          <a:custGeom>
                            <a:avLst/>
                            <a:gdLst>
                              <a:gd name="connsiteX0" fmla="*/ 11093 w 25400"/>
                              <a:gd name="connsiteY0" fmla="*/ 14605 h 12700"/>
                              <a:gd name="connsiteX1" fmla="*/ 16173 w 25400"/>
                              <a:gd name="connsiteY1" fmla="*/ 14605 h 12700"/>
                              <a:gd name="connsiteX2" fmla="*/ 14903 w 25400"/>
                              <a:gd name="connsiteY2" fmla="*/ 9525 h 12700"/>
                              <a:gd name="connsiteX3" fmla="*/ 11093 w 25400"/>
                              <a:gd name="connsiteY3" fmla="*/ 1460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1093" y="14605"/>
                                </a:moveTo>
                                <a:cubicBezTo>
                                  <a:pt x="11093" y="12065"/>
                                  <a:pt x="13633" y="13335"/>
                                  <a:pt x="16173" y="14605"/>
                                </a:cubicBezTo>
                                <a:cubicBezTo>
                                  <a:pt x="17443" y="12065"/>
                                  <a:pt x="14903" y="12065"/>
                                  <a:pt x="14903" y="9525"/>
                                </a:cubicBezTo>
                                <a:cubicBezTo>
                                  <a:pt x="14903" y="10795"/>
                                  <a:pt x="6013" y="12065"/>
                                  <a:pt x="11093" y="1460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80" name="Freeform: Shape 10580"/>
                        <wps:cNvSpPr/>
                        <wps:spPr>
                          <a:xfrm>
                            <a:off x="1044575" y="6394450"/>
                            <a:ext cx="25400" cy="12700"/>
                          </a:xfrm>
                          <a:custGeom>
                            <a:avLst/>
                            <a:gdLst>
                              <a:gd name="connsiteX0" fmla="*/ 18415 w 25400"/>
                              <a:gd name="connsiteY0" fmla="*/ 13335 h 12700"/>
                              <a:gd name="connsiteX1" fmla="*/ 26035 w 25400"/>
                              <a:gd name="connsiteY1" fmla="*/ 10795 h 12700"/>
                              <a:gd name="connsiteX2" fmla="*/ 26035 w 25400"/>
                              <a:gd name="connsiteY2" fmla="*/ 9525 h 12700"/>
                              <a:gd name="connsiteX3" fmla="*/ 24765 w 25400"/>
                              <a:gd name="connsiteY3" fmla="*/ 9525 h 12700"/>
                              <a:gd name="connsiteX4" fmla="*/ 17145 w 25400"/>
                              <a:gd name="connsiteY4" fmla="*/ 12065 h 12700"/>
                              <a:gd name="connsiteX5" fmla="*/ 9525 w 25400"/>
                              <a:gd name="connsiteY5" fmla="*/ 14605 h 12700"/>
                              <a:gd name="connsiteX6" fmla="*/ 18415 w 25400"/>
                              <a:gd name="connsiteY6" fmla="*/ 1333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8415" y="13335"/>
                                </a:moveTo>
                                <a:cubicBezTo>
                                  <a:pt x="20955" y="13335"/>
                                  <a:pt x="24765" y="12065"/>
                                  <a:pt x="26035" y="10795"/>
                                </a:cubicBezTo>
                                <a:cubicBezTo>
                                  <a:pt x="26035" y="10795"/>
                                  <a:pt x="26035" y="9525"/>
                                  <a:pt x="26035" y="9525"/>
                                </a:cubicBezTo>
                                <a:cubicBezTo>
                                  <a:pt x="26035" y="9525"/>
                                  <a:pt x="24765" y="9525"/>
                                  <a:pt x="24765" y="9525"/>
                                </a:cubicBezTo>
                                <a:cubicBezTo>
                                  <a:pt x="22225" y="10795"/>
                                  <a:pt x="19685" y="10795"/>
                                  <a:pt x="17145" y="12065"/>
                                </a:cubicBezTo>
                                <a:cubicBezTo>
                                  <a:pt x="14605" y="12065"/>
                                  <a:pt x="12065" y="13335"/>
                                  <a:pt x="9525" y="14605"/>
                                </a:cubicBezTo>
                                <a:cubicBezTo>
                                  <a:pt x="14605" y="14605"/>
                                  <a:pt x="15875" y="14605"/>
                                  <a:pt x="18415" y="1333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81" name="Freeform: Shape 10581"/>
                        <wps:cNvSpPr/>
                        <wps:spPr>
                          <a:xfrm>
                            <a:off x="1055801" y="6402310"/>
                            <a:ext cx="12700" cy="12700"/>
                          </a:xfrm>
                          <a:custGeom>
                            <a:avLst/>
                            <a:gdLst>
                              <a:gd name="connsiteX0" fmla="*/ 9729 w 12700"/>
                              <a:gd name="connsiteY0" fmla="*/ 13095 h 12700"/>
                              <a:gd name="connsiteX1" fmla="*/ 13539 w 12700"/>
                              <a:gd name="connsiteY1" fmla="*/ 11825 h 12700"/>
                              <a:gd name="connsiteX2" fmla="*/ 9729 w 12700"/>
                              <a:gd name="connsiteY2" fmla="*/ 1309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729" y="13095"/>
                                </a:moveTo>
                                <a:cubicBezTo>
                                  <a:pt x="10999" y="13095"/>
                                  <a:pt x="12269" y="11825"/>
                                  <a:pt x="13539" y="11825"/>
                                </a:cubicBezTo>
                                <a:cubicBezTo>
                                  <a:pt x="13539" y="8015"/>
                                  <a:pt x="8459" y="9286"/>
                                  <a:pt x="9729" y="130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82" name="Freeform: Shape 10582"/>
                        <wps:cNvSpPr/>
                        <wps:spPr>
                          <a:xfrm>
                            <a:off x="700405" y="646811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3335 w 12700"/>
                              <a:gd name="connsiteY0" fmla="*/ 9525 h 12700"/>
                              <a:gd name="connsiteX1" fmla="*/ 13335 w 12700"/>
                              <a:gd name="connsiteY1" fmla="*/ 9525 h 12700"/>
                              <a:gd name="connsiteX2" fmla="*/ 9525 w 12700"/>
                              <a:gd name="connsiteY2" fmla="*/ 10795 h 12700"/>
                              <a:gd name="connsiteX3" fmla="*/ 13335 w 12700"/>
                              <a:gd name="connsiteY3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3335" y="9525"/>
                                </a:moveTo>
                                <a:cubicBezTo>
                                  <a:pt x="13335" y="9525"/>
                                  <a:pt x="13335" y="9525"/>
                                  <a:pt x="13335" y="9525"/>
                                </a:cubicBezTo>
                                <a:cubicBezTo>
                                  <a:pt x="10795" y="9525"/>
                                  <a:pt x="10795" y="10795"/>
                                  <a:pt x="9525" y="10795"/>
                                </a:cubicBezTo>
                                <a:lnTo>
                                  <a:pt x="13335" y="952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83" name="Freeform: Shape 10583"/>
                        <wps:cNvSpPr/>
                        <wps:spPr>
                          <a:xfrm>
                            <a:off x="1058545" y="6096772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2563 h 12700"/>
                              <a:gd name="connsiteX1" fmla="*/ 20955 w 25400"/>
                              <a:gd name="connsiteY1" fmla="*/ 10023 h 12700"/>
                              <a:gd name="connsiteX2" fmla="*/ 9525 w 25400"/>
                              <a:gd name="connsiteY2" fmla="*/ 12563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2563"/>
                                </a:moveTo>
                                <a:lnTo>
                                  <a:pt x="20955" y="10023"/>
                                </a:lnTo>
                                <a:cubicBezTo>
                                  <a:pt x="15875" y="8753"/>
                                  <a:pt x="12065" y="10023"/>
                                  <a:pt x="9525" y="1256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84" name="Freeform: Shape 10584"/>
                        <wps:cNvSpPr/>
                        <wps:spPr>
                          <a:xfrm>
                            <a:off x="1210945" y="6469380"/>
                            <a:ext cx="63500" cy="38100"/>
                          </a:xfrm>
                          <a:custGeom>
                            <a:avLst/>
                            <a:gdLst>
                              <a:gd name="connsiteX0" fmla="*/ 32385 w 63500"/>
                              <a:gd name="connsiteY0" fmla="*/ 14605 h 38100"/>
                              <a:gd name="connsiteX1" fmla="*/ 9525 w 63500"/>
                              <a:gd name="connsiteY1" fmla="*/ 23495 h 38100"/>
                              <a:gd name="connsiteX2" fmla="*/ 10795 w 63500"/>
                              <a:gd name="connsiteY2" fmla="*/ 29845 h 38100"/>
                              <a:gd name="connsiteX3" fmla="*/ 12065 w 63500"/>
                              <a:gd name="connsiteY3" fmla="*/ 31115 h 38100"/>
                              <a:gd name="connsiteX4" fmla="*/ 13335 w 63500"/>
                              <a:gd name="connsiteY4" fmla="*/ 31115 h 38100"/>
                              <a:gd name="connsiteX5" fmla="*/ 14605 w 63500"/>
                              <a:gd name="connsiteY5" fmla="*/ 29845 h 38100"/>
                              <a:gd name="connsiteX6" fmla="*/ 13335 w 63500"/>
                              <a:gd name="connsiteY6" fmla="*/ 28575 h 38100"/>
                              <a:gd name="connsiteX7" fmla="*/ 9525 w 63500"/>
                              <a:gd name="connsiteY7" fmla="*/ 26035 h 38100"/>
                              <a:gd name="connsiteX8" fmla="*/ 10795 w 63500"/>
                              <a:gd name="connsiteY8" fmla="*/ 24765 h 38100"/>
                              <a:gd name="connsiteX9" fmla="*/ 32385 w 63500"/>
                              <a:gd name="connsiteY9" fmla="*/ 17145 h 38100"/>
                              <a:gd name="connsiteX10" fmla="*/ 53975 w 63500"/>
                              <a:gd name="connsiteY10" fmla="*/ 9525 h 38100"/>
                              <a:gd name="connsiteX11" fmla="*/ 32385 w 63500"/>
                              <a:gd name="connsiteY11" fmla="*/ 14605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63500" h="38100">
                                <a:moveTo>
                                  <a:pt x="32385" y="14605"/>
                                </a:moveTo>
                                <a:cubicBezTo>
                                  <a:pt x="24765" y="17145"/>
                                  <a:pt x="15875" y="19685"/>
                                  <a:pt x="9525" y="23495"/>
                                </a:cubicBezTo>
                                <a:cubicBezTo>
                                  <a:pt x="9525" y="27305"/>
                                  <a:pt x="10795" y="28575"/>
                                  <a:pt x="10795" y="29845"/>
                                </a:cubicBezTo>
                                <a:cubicBezTo>
                                  <a:pt x="10795" y="29845"/>
                                  <a:pt x="12065" y="31115"/>
                                  <a:pt x="12065" y="31115"/>
                                </a:cubicBezTo>
                                <a:cubicBezTo>
                                  <a:pt x="12065" y="31115"/>
                                  <a:pt x="13335" y="31115"/>
                                  <a:pt x="13335" y="31115"/>
                                </a:cubicBezTo>
                                <a:cubicBezTo>
                                  <a:pt x="14605" y="31115"/>
                                  <a:pt x="14605" y="29845"/>
                                  <a:pt x="14605" y="29845"/>
                                </a:cubicBezTo>
                                <a:cubicBezTo>
                                  <a:pt x="14605" y="29845"/>
                                  <a:pt x="13335" y="28575"/>
                                  <a:pt x="13335" y="28575"/>
                                </a:cubicBezTo>
                                <a:lnTo>
                                  <a:pt x="9525" y="26035"/>
                                </a:lnTo>
                                <a:lnTo>
                                  <a:pt x="10795" y="24765"/>
                                </a:lnTo>
                                <a:cubicBezTo>
                                  <a:pt x="17145" y="20955"/>
                                  <a:pt x="24765" y="18415"/>
                                  <a:pt x="32385" y="17145"/>
                                </a:cubicBezTo>
                                <a:cubicBezTo>
                                  <a:pt x="40005" y="14605"/>
                                  <a:pt x="47625" y="13335"/>
                                  <a:pt x="53975" y="9525"/>
                                </a:cubicBezTo>
                                <a:cubicBezTo>
                                  <a:pt x="46355" y="9525"/>
                                  <a:pt x="40005" y="12065"/>
                                  <a:pt x="32385" y="1460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85" name="Freeform: Shape 10585"/>
                        <wps:cNvSpPr/>
                        <wps:spPr>
                          <a:xfrm>
                            <a:off x="1242695" y="6483350"/>
                            <a:ext cx="25400" cy="254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7145 h 25400"/>
                              <a:gd name="connsiteX1" fmla="*/ 15875 w 25400"/>
                              <a:gd name="connsiteY1" fmla="*/ 15875 h 25400"/>
                              <a:gd name="connsiteX2" fmla="*/ 13335 w 25400"/>
                              <a:gd name="connsiteY2" fmla="*/ 9525 h 25400"/>
                              <a:gd name="connsiteX3" fmla="*/ 9525 w 25400"/>
                              <a:gd name="connsiteY3" fmla="*/ 1714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9525" y="17145"/>
                                </a:moveTo>
                                <a:cubicBezTo>
                                  <a:pt x="10795" y="23495"/>
                                  <a:pt x="13335" y="12065"/>
                                  <a:pt x="15875" y="15875"/>
                                </a:cubicBezTo>
                                <a:cubicBezTo>
                                  <a:pt x="15875" y="13335"/>
                                  <a:pt x="15875" y="10795"/>
                                  <a:pt x="13335" y="9525"/>
                                </a:cubicBezTo>
                                <a:cubicBezTo>
                                  <a:pt x="9525" y="13335"/>
                                  <a:pt x="13335" y="18415"/>
                                  <a:pt x="9525" y="1714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86" name="Freeform: Shape 10586"/>
                        <wps:cNvSpPr/>
                        <wps:spPr>
                          <a:xfrm>
                            <a:off x="944245" y="6738761"/>
                            <a:ext cx="25400" cy="12700"/>
                          </a:xfrm>
                          <a:custGeom>
                            <a:avLst/>
                            <a:gdLst>
                              <a:gd name="connsiteX0" fmla="*/ 17145 w 25400"/>
                              <a:gd name="connsiteY0" fmla="*/ 10654 h 12700"/>
                              <a:gd name="connsiteX1" fmla="*/ 9525 w 25400"/>
                              <a:gd name="connsiteY1" fmla="*/ 10654 h 12700"/>
                              <a:gd name="connsiteX2" fmla="*/ 17145 w 25400"/>
                              <a:gd name="connsiteY2" fmla="*/ 10654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7145" y="10654"/>
                                </a:moveTo>
                                <a:cubicBezTo>
                                  <a:pt x="13335" y="8114"/>
                                  <a:pt x="12065" y="10654"/>
                                  <a:pt x="9525" y="10654"/>
                                </a:cubicBezTo>
                                <a:cubicBezTo>
                                  <a:pt x="9525" y="14464"/>
                                  <a:pt x="15875" y="13194"/>
                                  <a:pt x="17145" y="1065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87" name="Freeform: Shape 10587"/>
                        <wps:cNvSpPr/>
                        <wps:spPr>
                          <a:xfrm>
                            <a:off x="926465" y="6639063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12562 h 12700"/>
                              <a:gd name="connsiteX1" fmla="*/ 14605 w 12700"/>
                              <a:gd name="connsiteY1" fmla="*/ 11292 h 12700"/>
                              <a:gd name="connsiteX2" fmla="*/ 9525 w 12700"/>
                              <a:gd name="connsiteY2" fmla="*/ 12562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12562"/>
                                </a:moveTo>
                                <a:cubicBezTo>
                                  <a:pt x="9525" y="16372"/>
                                  <a:pt x="14605" y="12562"/>
                                  <a:pt x="14605" y="11292"/>
                                </a:cubicBezTo>
                                <a:cubicBezTo>
                                  <a:pt x="12065" y="6212"/>
                                  <a:pt x="12065" y="13832"/>
                                  <a:pt x="9525" y="1256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88" name="Freeform: Shape 10588"/>
                        <wps:cNvSpPr/>
                        <wps:spPr>
                          <a:xfrm>
                            <a:off x="934085" y="6742378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3387 h 12700"/>
                              <a:gd name="connsiteX1" fmla="*/ 15875 w 25400"/>
                              <a:gd name="connsiteY1" fmla="*/ 10847 h 12700"/>
                              <a:gd name="connsiteX2" fmla="*/ 9525 w 25400"/>
                              <a:gd name="connsiteY2" fmla="*/ 13387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3387"/>
                                </a:moveTo>
                                <a:cubicBezTo>
                                  <a:pt x="12065" y="14656"/>
                                  <a:pt x="13335" y="9576"/>
                                  <a:pt x="15875" y="10847"/>
                                </a:cubicBezTo>
                                <a:cubicBezTo>
                                  <a:pt x="15875" y="8306"/>
                                  <a:pt x="9525" y="9576"/>
                                  <a:pt x="9525" y="1338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89" name="Freeform: Shape 10589"/>
                        <wps:cNvSpPr/>
                        <wps:spPr>
                          <a:xfrm>
                            <a:off x="913765" y="6750964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1151 h 12700"/>
                              <a:gd name="connsiteX1" fmla="*/ 18415 w 25400"/>
                              <a:gd name="connsiteY1" fmla="*/ 9881 h 12700"/>
                              <a:gd name="connsiteX2" fmla="*/ 9525 w 25400"/>
                              <a:gd name="connsiteY2" fmla="*/ 11151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1151"/>
                                </a:moveTo>
                                <a:cubicBezTo>
                                  <a:pt x="9525" y="14961"/>
                                  <a:pt x="15875" y="12420"/>
                                  <a:pt x="18415" y="9881"/>
                                </a:cubicBezTo>
                                <a:cubicBezTo>
                                  <a:pt x="14605" y="8611"/>
                                  <a:pt x="13335" y="11151"/>
                                  <a:pt x="9525" y="1115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90" name="Freeform: Shape 10590"/>
                        <wps:cNvSpPr/>
                        <wps:spPr>
                          <a:xfrm>
                            <a:off x="987425" y="6607810"/>
                            <a:ext cx="25400" cy="12700"/>
                          </a:xfrm>
                          <a:custGeom>
                            <a:avLst/>
                            <a:gdLst>
                              <a:gd name="connsiteX0" fmla="*/ 17145 w 25400"/>
                              <a:gd name="connsiteY0" fmla="*/ 9525 h 12700"/>
                              <a:gd name="connsiteX1" fmla="*/ 9525 w 25400"/>
                              <a:gd name="connsiteY1" fmla="*/ 13335 h 12700"/>
                              <a:gd name="connsiteX2" fmla="*/ 17145 w 254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7145" y="9525"/>
                                </a:moveTo>
                                <a:lnTo>
                                  <a:pt x="9525" y="13335"/>
                                </a:lnTo>
                                <a:cubicBezTo>
                                  <a:pt x="12065" y="12065"/>
                                  <a:pt x="15875" y="13335"/>
                                  <a:pt x="1714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91" name="Freeform: Shape 10591"/>
                        <wps:cNvSpPr/>
                        <wps:spPr>
                          <a:xfrm>
                            <a:off x="953135" y="6736080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3335 h 12700"/>
                              <a:gd name="connsiteX1" fmla="*/ 17145 w 25400"/>
                              <a:gd name="connsiteY1" fmla="*/ 9525 h 12700"/>
                              <a:gd name="connsiteX2" fmla="*/ 9525 w 25400"/>
                              <a:gd name="connsiteY2" fmla="*/ 1333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3335"/>
                                </a:moveTo>
                                <a:cubicBezTo>
                                  <a:pt x="13335" y="13335"/>
                                  <a:pt x="15875" y="12065"/>
                                  <a:pt x="17145" y="9525"/>
                                </a:cubicBezTo>
                                <a:cubicBezTo>
                                  <a:pt x="14605" y="9525"/>
                                  <a:pt x="12065" y="9525"/>
                                  <a:pt x="9525" y="1333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92" name="Freeform: Shape 10592"/>
                        <wps:cNvSpPr/>
                        <wps:spPr>
                          <a:xfrm>
                            <a:off x="998855" y="6600190"/>
                            <a:ext cx="25400" cy="254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3335 h 25400"/>
                              <a:gd name="connsiteX1" fmla="*/ 15875 w 25400"/>
                              <a:gd name="connsiteY1" fmla="*/ 15875 h 25400"/>
                              <a:gd name="connsiteX2" fmla="*/ 12065 w 25400"/>
                              <a:gd name="connsiteY2" fmla="*/ 9525 h 25400"/>
                              <a:gd name="connsiteX3" fmla="*/ 9525 w 25400"/>
                              <a:gd name="connsiteY3" fmla="*/ 1333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9525" y="13335"/>
                                </a:moveTo>
                                <a:cubicBezTo>
                                  <a:pt x="13335" y="14605"/>
                                  <a:pt x="12065" y="17145"/>
                                  <a:pt x="15875" y="15875"/>
                                </a:cubicBezTo>
                                <a:cubicBezTo>
                                  <a:pt x="17145" y="13335"/>
                                  <a:pt x="14605" y="10795"/>
                                  <a:pt x="12065" y="9525"/>
                                </a:cubicBezTo>
                                <a:cubicBezTo>
                                  <a:pt x="10795" y="10795"/>
                                  <a:pt x="10795" y="12065"/>
                                  <a:pt x="9525" y="1333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93" name="Freeform: Shape 10593"/>
                        <wps:cNvSpPr/>
                        <wps:spPr>
                          <a:xfrm>
                            <a:off x="982015" y="6725582"/>
                            <a:ext cx="12700" cy="12700"/>
                          </a:xfrm>
                          <a:custGeom>
                            <a:avLst/>
                            <a:gdLst>
                              <a:gd name="connsiteX0" fmla="*/ 9855 w 12700"/>
                              <a:gd name="connsiteY0" fmla="*/ 13673 h 12700"/>
                              <a:gd name="connsiteX1" fmla="*/ 14935 w 12700"/>
                              <a:gd name="connsiteY1" fmla="*/ 9863 h 12700"/>
                              <a:gd name="connsiteX2" fmla="*/ 9855 w 12700"/>
                              <a:gd name="connsiteY2" fmla="*/ 13673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855" y="13673"/>
                                </a:moveTo>
                                <a:cubicBezTo>
                                  <a:pt x="12395" y="13673"/>
                                  <a:pt x="13665" y="12403"/>
                                  <a:pt x="14935" y="9863"/>
                                </a:cubicBezTo>
                                <a:cubicBezTo>
                                  <a:pt x="11125" y="8593"/>
                                  <a:pt x="8585" y="11133"/>
                                  <a:pt x="9855" y="1367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94" name="Freeform: Shape 10594"/>
                        <wps:cNvSpPr/>
                        <wps:spPr>
                          <a:xfrm>
                            <a:off x="903605" y="6172004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0992 h 12700"/>
                              <a:gd name="connsiteX1" fmla="*/ 15875 w 25400"/>
                              <a:gd name="connsiteY1" fmla="*/ 10992 h 12700"/>
                              <a:gd name="connsiteX2" fmla="*/ 9525 w 25400"/>
                              <a:gd name="connsiteY2" fmla="*/ 10992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0992"/>
                                </a:moveTo>
                                <a:lnTo>
                                  <a:pt x="15875" y="10992"/>
                                </a:lnTo>
                                <a:cubicBezTo>
                                  <a:pt x="14605" y="8451"/>
                                  <a:pt x="10795" y="9721"/>
                                  <a:pt x="9525" y="1099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95" name="Freeform: Shape 10595"/>
                        <wps:cNvSpPr/>
                        <wps:spPr>
                          <a:xfrm>
                            <a:off x="897255" y="6758940"/>
                            <a:ext cx="25400" cy="12700"/>
                          </a:xfrm>
                          <a:custGeom>
                            <a:avLst/>
                            <a:gdLst>
                              <a:gd name="connsiteX0" fmla="*/ 17145 w 25400"/>
                              <a:gd name="connsiteY0" fmla="*/ 9525 h 12700"/>
                              <a:gd name="connsiteX1" fmla="*/ 9525 w 25400"/>
                              <a:gd name="connsiteY1" fmla="*/ 10795 h 12700"/>
                              <a:gd name="connsiteX2" fmla="*/ 17145 w 254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7145" y="9525"/>
                                </a:moveTo>
                                <a:lnTo>
                                  <a:pt x="9525" y="10795"/>
                                </a:lnTo>
                                <a:cubicBezTo>
                                  <a:pt x="12065" y="10795"/>
                                  <a:pt x="15875" y="12065"/>
                                  <a:pt x="1714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96" name="Freeform: Shape 10596"/>
                        <wps:cNvSpPr/>
                        <wps:spPr>
                          <a:xfrm>
                            <a:off x="924196" y="616331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4334 w 12700"/>
                              <a:gd name="connsiteY0" fmla="*/ 9525 h 12700"/>
                              <a:gd name="connsiteX1" fmla="*/ 14334 w 12700"/>
                              <a:gd name="connsiteY1" fmla="*/ 9525 h 12700"/>
                              <a:gd name="connsiteX2" fmla="*/ 14334 w 127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4334" y="9525"/>
                                </a:moveTo>
                                <a:cubicBezTo>
                                  <a:pt x="6714" y="9525"/>
                                  <a:pt x="9254" y="15875"/>
                                  <a:pt x="14334" y="9525"/>
                                </a:cubicBezTo>
                                <a:lnTo>
                                  <a:pt x="14334" y="952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97" name="Freeform: Shape 10597"/>
                        <wps:cNvSpPr/>
                        <wps:spPr>
                          <a:xfrm>
                            <a:off x="941705" y="6157499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11526 h 12700"/>
                              <a:gd name="connsiteX1" fmla="*/ 9525 w 12700"/>
                              <a:gd name="connsiteY1" fmla="*/ 11526 h 12700"/>
                              <a:gd name="connsiteX2" fmla="*/ 9525 w 12700"/>
                              <a:gd name="connsiteY2" fmla="*/ 11526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11526"/>
                                </a:moveTo>
                                <a:cubicBezTo>
                                  <a:pt x="15875" y="12796"/>
                                  <a:pt x="13335" y="6446"/>
                                  <a:pt x="9525" y="11526"/>
                                </a:cubicBezTo>
                                <a:lnTo>
                                  <a:pt x="9525" y="1152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98" name="Freeform: Shape 10598"/>
                        <wps:cNvSpPr/>
                        <wps:spPr>
                          <a:xfrm>
                            <a:off x="889468" y="6224270"/>
                            <a:ext cx="25400" cy="12700"/>
                          </a:xfrm>
                          <a:custGeom>
                            <a:avLst/>
                            <a:gdLst>
                              <a:gd name="connsiteX0" fmla="*/ 16042 w 25400"/>
                              <a:gd name="connsiteY0" fmla="*/ 9525 h 12700"/>
                              <a:gd name="connsiteX1" fmla="*/ 9692 w 25400"/>
                              <a:gd name="connsiteY1" fmla="*/ 9525 h 12700"/>
                              <a:gd name="connsiteX2" fmla="*/ 16042 w 254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6042" y="9525"/>
                                </a:moveTo>
                                <a:cubicBezTo>
                                  <a:pt x="13502" y="9525"/>
                                  <a:pt x="12232" y="9525"/>
                                  <a:pt x="9692" y="9525"/>
                                </a:cubicBezTo>
                                <a:cubicBezTo>
                                  <a:pt x="8422" y="14605"/>
                                  <a:pt x="14772" y="13335"/>
                                  <a:pt x="16042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99" name="Freeform: Shape 10599"/>
                        <wps:cNvSpPr/>
                        <wps:spPr>
                          <a:xfrm>
                            <a:off x="893445" y="6136640"/>
                            <a:ext cx="76200" cy="25400"/>
                          </a:xfrm>
                          <a:custGeom>
                            <a:avLst/>
                            <a:gdLst>
                              <a:gd name="connsiteX0" fmla="*/ 40005 w 76200"/>
                              <a:gd name="connsiteY0" fmla="*/ 18415 h 25400"/>
                              <a:gd name="connsiteX1" fmla="*/ 55245 w 76200"/>
                              <a:gd name="connsiteY1" fmla="*/ 13335 h 25400"/>
                              <a:gd name="connsiteX2" fmla="*/ 56515 w 76200"/>
                              <a:gd name="connsiteY2" fmla="*/ 15875 h 25400"/>
                              <a:gd name="connsiteX3" fmla="*/ 65405 w 76200"/>
                              <a:gd name="connsiteY3" fmla="*/ 19685 h 25400"/>
                              <a:gd name="connsiteX4" fmla="*/ 66675 w 76200"/>
                              <a:gd name="connsiteY4" fmla="*/ 17145 h 25400"/>
                              <a:gd name="connsiteX5" fmla="*/ 64135 w 76200"/>
                              <a:gd name="connsiteY5" fmla="*/ 15875 h 25400"/>
                              <a:gd name="connsiteX6" fmla="*/ 59055 w 76200"/>
                              <a:gd name="connsiteY6" fmla="*/ 13335 h 25400"/>
                              <a:gd name="connsiteX7" fmla="*/ 55245 w 76200"/>
                              <a:gd name="connsiteY7" fmla="*/ 9525 h 25400"/>
                              <a:gd name="connsiteX8" fmla="*/ 38735 w 76200"/>
                              <a:gd name="connsiteY8" fmla="*/ 14605 h 25400"/>
                              <a:gd name="connsiteX9" fmla="*/ 9525 w 76200"/>
                              <a:gd name="connsiteY9" fmla="*/ 24765 h 25400"/>
                              <a:gd name="connsiteX10" fmla="*/ 40005 w 76200"/>
                              <a:gd name="connsiteY10" fmla="*/ 1841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6200" h="25400">
                                <a:moveTo>
                                  <a:pt x="40005" y="18415"/>
                                </a:moveTo>
                                <a:cubicBezTo>
                                  <a:pt x="45085" y="15875"/>
                                  <a:pt x="50165" y="14605"/>
                                  <a:pt x="55245" y="13335"/>
                                </a:cubicBezTo>
                                <a:cubicBezTo>
                                  <a:pt x="55245" y="13335"/>
                                  <a:pt x="55245" y="14605"/>
                                  <a:pt x="56515" y="15875"/>
                                </a:cubicBezTo>
                                <a:cubicBezTo>
                                  <a:pt x="57785" y="18415"/>
                                  <a:pt x="60325" y="22225"/>
                                  <a:pt x="65405" y="19685"/>
                                </a:cubicBezTo>
                                <a:cubicBezTo>
                                  <a:pt x="66675" y="19685"/>
                                  <a:pt x="66675" y="18415"/>
                                  <a:pt x="66675" y="17145"/>
                                </a:cubicBezTo>
                                <a:cubicBezTo>
                                  <a:pt x="66675" y="15875"/>
                                  <a:pt x="65405" y="15875"/>
                                  <a:pt x="64135" y="15875"/>
                                </a:cubicBezTo>
                                <a:cubicBezTo>
                                  <a:pt x="61595" y="17145"/>
                                  <a:pt x="60325" y="15875"/>
                                  <a:pt x="59055" y="13335"/>
                                </a:cubicBezTo>
                                <a:cubicBezTo>
                                  <a:pt x="57785" y="12065"/>
                                  <a:pt x="57785" y="10795"/>
                                  <a:pt x="55245" y="9525"/>
                                </a:cubicBezTo>
                                <a:cubicBezTo>
                                  <a:pt x="48895" y="10795"/>
                                  <a:pt x="43815" y="13335"/>
                                  <a:pt x="38735" y="14605"/>
                                </a:cubicBezTo>
                                <a:cubicBezTo>
                                  <a:pt x="28575" y="18415"/>
                                  <a:pt x="19685" y="22225"/>
                                  <a:pt x="9525" y="24765"/>
                                </a:cubicBezTo>
                                <a:cubicBezTo>
                                  <a:pt x="20955" y="26035"/>
                                  <a:pt x="29845" y="22225"/>
                                  <a:pt x="40005" y="1841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00" name="Freeform: Shape 10600"/>
                        <wps:cNvSpPr/>
                        <wps:spPr>
                          <a:xfrm>
                            <a:off x="904021" y="5813178"/>
                            <a:ext cx="12700" cy="12700"/>
                          </a:xfrm>
                          <a:custGeom>
                            <a:avLst/>
                            <a:gdLst>
                              <a:gd name="connsiteX0" fmla="*/ 12919 w 12700"/>
                              <a:gd name="connsiteY0" fmla="*/ 10407 h 12700"/>
                              <a:gd name="connsiteX1" fmla="*/ 12919 w 12700"/>
                              <a:gd name="connsiteY1" fmla="*/ 10407 h 12700"/>
                              <a:gd name="connsiteX2" fmla="*/ 12919 w 12700"/>
                              <a:gd name="connsiteY2" fmla="*/ 10407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2919" y="10407"/>
                                </a:moveTo>
                                <a:cubicBezTo>
                                  <a:pt x="2759" y="16757"/>
                                  <a:pt x="19269" y="6597"/>
                                  <a:pt x="12919" y="10407"/>
                                </a:cubicBezTo>
                                <a:lnTo>
                                  <a:pt x="12919" y="1040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01" name="Freeform: Shape 10601"/>
                        <wps:cNvSpPr/>
                        <wps:spPr>
                          <a:xfrm>
                            <a:off x="913765" y="580721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4605 w 12700"/>
                              <a:gd name="connsiteY0" fmla="*/ 11295 h 12700"/>
                              <a:gd name="connsiteX1" fmla="*/ 9525 w 12700"/>
                              <a:gd name="connsiteY1" fmla="*/ 12565 h 12700"/>
                              <a:gd name="connsiteX2" fmla="*/ 14605 w 12700"/>
                              <a:gd name="connsiteY2" fmla="*/ 1129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4605" y="11295"/>
                                </a:moveTo>
                                <a:cubicBezTo>
                                  <a:pt x="15875" y="8755"/>
                                  <a:pt x="9525" y="8755"/>
                                  <a:pt x="9525" y="12565"/>
                                </a:cubicBezTo>
                                <a:cubicBezTo>
                                  <a:pt x="12065" y="13835"/>
                                  <a:pt x="12065" y="10025"/>
                                  <a:pt x="14605" y="112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02" name="Freeform: Shape 10602"/>
                        <wps:cNvSpPr/>
                        <wps:spPr>
                          <a:xfrm>
                            <a:off x="884555" y="6174740"/>
                            <a:ext cx="25400" cy="254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7145 h 25400"/>
                              <a:gd name="connsiteX1" fmla="*/ 19685 w 25400"/>
                              <a:gd name="connsiteY1" fmla="*/ 9525 h 25400"/>
                              <a:gd name="connsiteX2" fmla="*/ 9525 w 25400"/>
                              <a:gd name="connsiteY2" fmla="*/ 1714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9525" y="17145"/>
                                </a:moveTo>
                                <a:cubicBezTo>
                                  <a:pt x="14605" y="19685"/>
                                  <a:pt x="17145" y="14605"/>
                                  <a:pt x="19685" y="9525"/>
                                </a:cubicBezTo>
                                <a:cubicBezTo>
                                  <a:pt x="15875" y="12065"/>
                                  <a:pt x="9525" y="14605"/>
                                  <a:pt x="9525" y="1714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03" name="Freeform: Shape 10603"/>
                        <wps:cNvSpPr/>
                        <wps:spPr>
                          <a:xfrm>
                            <a:off x="892175" y="6162040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12065 h 12700"/>
                              <a:gd name="connsiteX1" fmla="*/ 13335 w 12700"/>
                              <a:gd name="connsiteY1" fmla="*/ 9525 h 12700"/>
                              <a:gd name="connsiteX2" fmla="*/ 9525 w 12700"/>
                              <a:gd name="connsiteY2" fmla="*/ 1206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12065"/>
                                </a:moveTo>
                                <a:lnTo>
                                  <a:pt x="13335" y="9525"/>
                                </a:lnTo>
                                <a:cubicBezTo>
                                  <a:pt x="12065" y="9525"/>
                                  <a:pt x="10795" y="10795"/>
                                  <a:pt x="9525" y="1206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04" name="Freeform: Shape 10604"/>
                        <wps:cNvSpPr/>
                        <wps:spPr>
                          <a:xfrm>
                            <a:off x="1033145" y="640969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3335 w 12700"/>
                              <a:gd name="connsiteY0" fmla="*/ 9525 h 12700"/>
                              <a:gd name="connsiteX1" fmla="*/ 9525 w 12700"/>
                              <a:gd name="connsiteY1" fmla="*/ 12065 h 12700"/>
                              <a:gd name="connsiteX2" fmla="*/ 13335 w 127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3335" y="9525"/>
                                </a:moveTo>
                                <a:cubicBezTo>
                                  <a:pt x="12065" y="9525"/>
                                  <a:pt x="10795" y="10795"/>
                                  <a:pt x="9525" y="12065"/>
                                </a:cubicBezTo>
                                <a:cubicBezTo>
                                  <a:pt x="9525" y="15875"/>
                                  <a:pt x="13335" y="12065"/>
                                  <a:pt x="1333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05" name="Freeform: Shape 10605"/>
                        <wps:cNvSpPr/>
                        <wps:spPr>
                          <a:xfrm>
                            <a:off x="927735" y="5802630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4605 h 12700"/>
                              <a:gd name="connsiteX1" fmla="*/ 20955 w 25400"/>
                              <a:gd name="connsiteY1" fmla="*/ 9525 h 12700"/>
                              <a:gd name="connsiteX2" fmla="*/ 9525 w 25400"/>
                              <a:gd name="connsiteY2" fmla="*/ 1460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4605"/>
                                </a:moveTo>
                                <a:lnTo>
                                  <a:pt x="20955" y="9525"/>
                                </a:lnTo>
                                <a:cubicBezTo>
                                  <a:pt x="17145" y="10795"/>
                                  <a:pt x="12065" y="12065"/>
                                  <a:pt x="9525" y="1460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06" name="Freeform: Shape 10606"/>
                        <wps:cNvSpPr/>
                        <wps:spPr>
                          <a:xfrm>
                            <a:off x="1019175" y="6109970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10795 h 12700"/>
                              <a:gd name="connsiteX1" fmla="*/ 13335 w 12700"/>
                              <a:gd name="connsiteY1" fmla="*/ 9525 h 12700"/>
                              <a:gd name="connsiteX2" fmla="*/ 9525 w 12700"/>
                              <a:gd name="connsiteY2" fmla="*/ 1079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10795"/>
                                </a:moveTo>
                                <a:lnTo>
                                  <a:pt x="13335" y="9525"/>
                                </a:lnTo>
                                <a:cubicBezTo>
                                  <a:pt x="12065" y="9525"/>
                                  <a:pt x="10795" y="10795"/>
                                  <a:pt x="9525" y="107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07" name="Freeform: Shape 10607"/>
                        <wps:cNvSpPr/>
                        <wps:spPr>
                          <a:xfrm>
                            <a:off x="1006475" y="611251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3335 w 12700"/>
                              <a:gd name="connsiteY0" fmla="*/ 10795 h 12700"/>
                              <a:gd name="connsiteX1" fmla="*/ 10795 w 12700"/>
                              <a:gd name="connsiteY1" fmla="*/ 9525 h 12700"/>
                              <a:gd name="connsiteX2" fmla="*/ 9525 w 12700"/>
                              <a:gd name="connsiteY2" fmla="*/ 12065 h 12700"/>
                              <a:gd name="connsiteX3" fmla="*/ 12065 w 12700"/>
                              <a:gd name="connsiteY3" fmla="*/ 13335 h 12700"/>
                              <a:gd name="connsiteX4" fmla="*/ 13335 w 12700"/>
                              <a:gd name="connsiteY4" fmla="*/ 1079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3335" y="10795"/>
                                </a:moveTo>
                                <a:cubicBezTo>
                                  <a:pt x="12065" y="10795"/>
                                  <a:pt x="12065" y="9525"/>
                                  <a:pt x="10795" y="9525"/>
                                </a:cubicBezTo>
                                <a:cubicBezTo>
                                  <a:pt x="10795" y="10795"/>
                                  <a:pt x="9525" y="10795"/>
                                  <a:pt x="9525" y="12065"/>
                                </a:cubicBezTo>
                                <a:cubicBezTo>
                                  <a:pt x="10795" y="12065"/>
                                  <a:pt x="10795" y="13335"/>
                                  <a:pt x="12065" y="13335"/>
                                </a:cubicBezTo>
                                <a:cubicBezTo>
                                  <a:pt x="13335" y="12065"/>
                                  <a:pt x="13335" y="12065"/>
                                  <a:pt x="13335" y="107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08" name="Freeform: Shape 10608"/>
                        <wps:cNvSpPr/>
                        <wps:spPr>
                          <a:xfrm>
                            <a:off x="1039495" y="6103620"/>
                            <a:ext cx="25400" cy="12700"/>
                          </a:xfrm>
                          <a:custGeom>
                            <a:avLst/>
                            <a:gdLst>
                              <a:gd name="connsiteX0" fmla="*/ 18415 w 25400"/>
                              <a:gd name="connsiteY0" fmla="*/ 9525 h 12700"/>
                              <a:gd name="connsiteX1" fmla="*/ 9525 w 25400"/>
                              <a:gd name="connsiteY1" fmla="*/ 10795 h 12700"/>
                              <a:gd name="connsiteX2" fmla="*/ 12065 w 25400"/>
                              <a:gd name="connsiteY2" fmla="*/ 12065 h 12700"/>
                              <a:gd name="connsiteX3" fmla="*/ 18415 w 25400"/>
                              <a:gd name="connsiteY3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8415" y="9525"/>
                                </a:moveTo>
                                <a:lnTo>
                                  <a:pt x="9525" y="10795"/>
                                </a:lnTo>
                                <a:cubicBezTo>
                                  <a:pt x="10795" y="10795"/>
                                  <a:pt x="10795" y="10795"/>
                                  <a:pt x="12065" y="12065"/>
                                </a:cubicBezTo>
                                <a:cubicBezTo>
                                  <a:pt x="14605" y="10795"/>
                                  <a:pt x="15875" y="9525"/>
                                  <a:pt x="1841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09" name="Freeform: Shape 10609"/>
                        <wps:cNvSpPr/>
                        <wps:spPr>
                          <a:xfrm>
                            <a:off x="1016635" y="6111240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10795 h 12700"/>
                              <a:gd name="connsiteX1" fmla="*/ 12065 w 12700"/>
                              <a:gd name="connsiteY1" fmla="*/ 9525 h 12700"/>
                              <a:gd name="connsiteX2" fmla="*/ 9525 w 12700"/>
                              <a:gd name="connsiteY2" fmla="*/ 1079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10795"/>
                                </a:moveTo>
                                <a:cubicBezTo>
                                  <a:pt x="10795" y="10795"/>
                                  <a:pt x="12065" y="10795"/>
                                  <a:pt x="12065" y="9525"/>
                                </a:cubicBezTo>
                                <a:lnTo>
                                  <a:pt x="9525" y="1079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10" name="Freeform: Shape 10610"/>
                        <wps:cNvSpPr/>
                        <wps:spPr>
                          <a:xfrm>
                            <a:off x="948055" y="6236711"/>
                            <a:ext cx="25400" cy="12700"/>
                          </a:xfrm>
                          <a:custGeom>
                            <a:avLst/>
                            <a:gdLst>
                              <a:gd name="connsiteX0" fmla="*/ 18415 w 25400"/>
                              <a:gd name="connsiteY0" fmla="*/ 9784 h 12700"/>
                              <a:gd name="connsiteX1" fmla="*/ 9525 w 25400"/>
                              <a:gd name="connsiteY1" fmla="*/ 12324 h 12700"/>
                              <a:gd name="connsiteX2" fmla="*/ 18415 w 25400"/>
                              <a:gd name="connsiteY2" fmla="*/ 9784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8415" y="9784"/>
                                </a:moveTo>
                                <a:cubicBezTo>
                                  <a:pt x="14605" y="8514"/>
                                  <a:pt x="12065" y="12324"/>
                                  <a:pt x="9525" y="12324"/>
                                </a:cubicBezTo>
                                <a:cubicBezTo>
                                  <a:pt x="10795" y="16134"/>
                                  <a:pt x="17145" y="11054"/>
                                  <a:pt x="18415" y="978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11" name="Freeform: Shape 10611"/>
                        <wps:cNvSpPr/>
                        <wps:spPr>
                          <a:xfrm>
                            <a:off x="972185" y="6116320"/>
                            <a:ext cx="38100" cy="25400"/>
                          </a:xfrm>
                          <a:custGeom>
                            <a:avLst/>
                            <a:gdLst>
                              <a:gd name="connsiteX0" fmla="*/ 38735 w 38100"/>
                              <a:gd name="connsiteY0" fmla="*/ 10795 h 25400"/>
                              <a:gd name="connsiteX1" fmla="*/ 38735 w 38100"/>
                              <a:gd name="connsiteY1" fmla="*/ 9525 h 25400"/>
                              <a:gd name="connsiteX2" fmla="*/ 37465 w 38100"/>
                              <a:gd name="connsiteY2" fmla="*/ 9525 h 25400"/>
                              <a:gd name="connsiteX3" fmla="*/ 24765 w 38100"/>
                              <a:gd name="connsiteY3" fmla="*/ 14605 h 25400"/>
                              <a:gd name="connsiteX4" fmla="*/ 9525 w 38100"/>
                              <a:gd name="connsiteY4" fmla="*/ 20955 h 25400"/>
                              <a:gd name="connsiteX5" fmla="*/ 24765 w 38100"/>
                              <a:gd name="connsiteY5" fmla="*/ 17145 h 25400"/>
                              <a:gd name="connsiteX6" fmla="*/ 38735 w 38100"/>
                              <a:gd name="connsiteY6" fmla="*/ 1079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8100" h="25400">
                                <a:moveTo>
                                  <a:pt x="38735" y="10795"/>
                                </a:moveTo>
                                <a:cubicBezTo>
                                  <a:pt x="38735" y="10795"/>
                                  <a:pt x="38735" y="9525"/>
                                  <a:pt x="38735" y="9525"/>
                                </a:cubicBezTo>
                                <a:cubicBezTo>
                                  <a:pt x="38735" y="9525"/>
                                  <a:pt x="37465" y="9525"/>
                                  <a:pt x="37465" y="9525"/>
                                </a:cubicBezTo>
                                <a:cubicBezTo>
                                  <a:pt x="33655" y="13335"/>
                                  <a:pt x="29845" y="13335"/>
                                  <a:pt x="24765" y="14605"/>
                                </a:cubicBezTo>
                                <a:cubicBezTo>
                                  <a:pt x="19685" y="15875"/>
                                  <a:pt x="13335" y="17145"/>
                                  <a:pt x="9525" y="20955"/>
                                </a:cubicBezTo>
                                <a:cubicBezTo>
                                  <a:pt x="14605" y="18415"/>
                                  <a:pt x="19685" y="18415"/>
                                  <a:pt x="24765" y="17145"/>
                                </a:cubicBezTo>
                                <a:cubicBezTo>
                                  <a:pt x="29845" y="15875"/>
                                  <a:pt x="34925" y="14605"/>
                                  <a:pt x="38735" y="107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12" name="Freeform: Shape 10612"/>
                        <wps:cNvSpPr/>
                        <wps:spPr>
                          <a:xfrm>
                            <a:off x="951865" y="6129020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3335 h 12700"/>
                              <a:gd name="connsiteX1" fmla="*/ 20955 w 25400"/>
                              <a:gd name="connsiteY1" fmla="*/ 9525 h 12700"/>
                              <a:gd name="connsiteX2" fmla="*/ 9525 w 25400"/>
                              <a:gd name="connsiteY2" fmla="*/ 1333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3335"/>
                                </a:moveTo>
                                <a:cubicBezTo>
                                  <a:pt x="13335" y="13335"/>
                                  <a:pt x="18415" y="12065"/>
                                  <a:pt x="20955" y="9525"/>
                                </a:cubicBezTo>
                                <a:lnTo>
                                  <a:pt x="9525" y="1333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13" name="Freeform: Shape 10613"/>
                        <wps:cNvSpPr/>
                        <wps:spPr>
                          <a:xfrm>
                            <a:off x="669925" y="7015480"/>
                            <a:ext cx="25400" cy="12700"/>
                          </a:xfrm>
                          <a:custGeom>
                            <a:avLst/>
                            <a:gdLst>
                              <a:gd name="connsiteX0" fmla="*/ 19685 w 25400"/>
                              <a:gd name="connsiteY0" fmla="*/ 9525 h 12700"/>
                              <a:gd name="connsiteX1" fmla="*/ 19685 w 25400"/>
                              <a:gd name="connsiteY1" fmla="*/ 9525 h 12700"/>
                              <a:gd name="connsiteX2" fmla="*/ 19685 w 254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9685" y="9525"/>
                                </a:moveTo>
                                <a:cubicBezTo>
                                  <a:pt x="-3175" y="12065"/>
                                  <a:pt x="19685" y="18415"/>
                                  <a:pt x="19685" y="9525"/>
                                </a:cubicBezTo>
                                <a:lnTo>
                                  <a:pt x="19685" y="952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14" name="Freeform: Shape 10614"/>
                        <wps:cNvSpPr/>
                        <wps:spPr>
                          <a:xfrm>
                            <a:off x="546837" y="699008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1963 w 12700"/>
                              <a:gd name="connsiteY0" fmla="*/ 9525 h 12700"/>
                              <a:gd name="connsiteX1" fmla="*/ 11963 w 12700"/>
                              <a:gd name="connsiteY1" fmla="*/ 9525 h 12700"/>
                              <a:gd name="connsiteX2" fmla="*/ 11963 w 127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1963" y="9525"/>
                                </a:moveTo>
                                <a:cubicBezTo>
                                  <a:pt x="3073" y="17145"/>
                                  <a:pt x="22123" y="10795"/>
                                  <a:pt x="11963" y="9525"/>
                                </a:cubicBezTo>
                                <a:lnTo>
                                  <a:pt x="11963" y="952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15" name="Freeform: Shape 10615"/>
                        <wps:cNvSpPr/>
                        <wps:spPr>
                          <a:xfrm>
                            <a:off x="577215" y="6968490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3335 h 12700"/>
                              <a:gd name="connsiteX1" fmla="*/ 17145 w 25400"/>
                              <a:gd name="connsiteY1" fmla="*/ 9525 h 12700"/>
                              <a:gd name="connsiteX2" fmla="*/ 9525 w 25400"/>
                              <a:gd name="connsiteY2" fmla="*/ 1333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3335"/>
                                </a:moveTo>
                                <a:lnTo>
                                  <a:pt x="17145" y="9525"/>
                                </a:lnTo>
                                <a:cubicBezTo>
                                  <a:pt x="14605" y="10795"/>
                                  <a:pt x="10795" y="10795"/>
                                  <a:pt x="9525" y="1333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16" name="Freeform: Shape 10616"/>
                        <wps:cNvSpPr/>
                        <wps:spPr>
                          <a:xfrm>
                            <a:off x="586105" y="6960791"/>
                            <a:ext cx="38100" cy="25400"/>
                          </a:xfrm>
                          <a:custGeom>
                            <a:avLst/>
                            <a:gdLst>
                              <a:gd name="connsiteX0" fmla="*/ 14605 w 38100"/>
                              <a:gd name="connsiteY0" fmla="*/ 21034 h 25400"/>
                              <a:gd name="connsiteX1" fmla="*/ 13335 w 38100"/>
                              <a:gd name="connsiteY1" fmla="*/ 22304 h 25400"/>
                              <a:gd name="connsiteX2" fmla="*/ 9525 w 38100"/>
                              <a:gd name="connsiteY2" fmla="*/ 24844 h 25400"/>
                              <a:gd name="connsiteX3" fmla="*/ 9525 w 38100"/>
                              <a:gd name="connsiteY3" fmla="*/ 24844 h 25400"/>
                              <a:gd name="connsiteX4" fmla="*/ 10795 w 38100"/>
                              <a:gd name="connsiteY4" fmla="*/ 26114 h 25400"/>
                              <a:gd name="connsiteX5" fmla="*/ 15875 w 38100"/>
                              <a:gd name="connsiteY5" fmla="*/ 26114 h 25400"/>
                              <a:gd name="connsiteX6" fmla="*/ 26035 w 38100"/>
                              <a:gd name="connsiteY6" fmla="*/ 18494 h 25400"/>
                              <a:gd name="connsiteX7" fmla="*/ 27305 w 38100"/>
                              <a:gd name="connsiteY7" fmla="*/ 18494 h 25400"/>
                              <a:gd name="connsiteX8" fmla="*/ 27305 w 38100"/>
                              <a:gd name="connsiteY8" fmla="*/ 17225 h 25400"/>
                              <a:gd name="connsiteX9" fmla="*/ 27305 w 38100"/>
                              <a:gd name="connsiteY9" fmla="*/ 15954 h 25400"/>
                              <a:gd name="connsiteX10" fmla="*/ 33655 w 38100"/>
                              <a:gd name="connsiteY10" fmla="*/ 15954 h 25400"/>
                              <a:gd name="connsiteX11" fmla="*/ 33655 w 38100"/>
                              <a:gd name="connsiteY11" fmla="*/ 15954 h 25400"/>
                              <a:gd name="connsiteX12" fmla="*/ 31115 w 38100"/>
                              <a:gd name="connsiteY12" fmla="*/ 14684 h 25400"/>
                              <a:gd name="connsiteX13" fmla="*/ 24765 w 38100"/>
                              <a:gd name="connsiteY13" fmla="*/ 13414 h 25400"/>
                              <a:gd name="connsiteX14" fmla="*/ 24765 w 38100"/>
                              <a:gd name="connsiteY14" fmla="*/ 14684 h 25400"/>
                              <a:gd name="connsiteX15" fmla="*/ 22225 w 38100"/>
                              <a:gd name="connsiteY15" fmla="*/ 13414 h 25400"/>
                              <a:gd name="connsiteX16" fmla="*/ 24765 w 38100"/>
                              <a:gd name="connsiteY16" fmla="*/ 14684 h 25400"/>
                              <a:gd name="connsiteX17" fmla="*/ 19685 w 38100"/>
                              <a:gd name="connsiteY17" fmla="*/ 18494 h 25400"/>
                              <a:gd name="connsiteX18" fmla="*/ 23495 w 38100"/>
                              <a:gd name="connsiteY18" fmla="*/ 13414 h 25400"/>
                              <a:gd name="connsiteX19" fmla="*/ 22225 w 38100"/>
                              <a:gd name="connsiteY19" fmla="*/ 12144 h 25400"/>
                              <a:gd name="connsiteX20" fmla="*/ 23495 w 38100"/>
                              <a:gd name="connsiteY20" fmla="*/ 10875 h 25400"/>
                              <a:gd name="connsiteX21" fmla="*/ 10795 w 38100"/>
                              <a:gd name="connsiteY21" fmla="*/ 15954 h 25400"/>
                              <a:gd name="connsiteX22" fmla="*/ 12065 w 38100"/>
                              <a:gd name="connsiteY22" fmla="*/ 15954 h 25400"/>
                              <a:gd name="connsiteX23" fmla="*/ 12065 w 38100"/>
                              <a:gd name="connsiteY23" fmla="*/ 17225 h 25400"/>
                              <a:gd name="connsiteX24" fmla="*/ 14605 w 38100"/>
                              <a:gd name="connsiteY24" fmla="*/ 21034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</a:cxnLst>
                            <a:rect l="l" t="t" r="r" b="b"/>
                            <a:pathLst>
                              <a:path w="38100" h="25400">
                                <a:moveTo>
                                  <a:pt x="14605" y="21034"/>
                                </a:moveTo>
                                <a:cubicBezTo>
                                  <a:pt x="14605" y="21034"/>
                                  <a:pt x="13335" y="21034"/>
                                  <a:pt x="13335" y="22304"/>
                                </a:cubicBezTo>
                                <a:cubicBezTo>
                                  <a:pt x="13335" y="22304"/>
                                  <a:pt x="9525" y="24844"/>
                                  <a:pt x="9525" y="24844"/>
                                </a:cubicBezTo>
                                <a:cubicBezTo>
                                  <a:pt x="9525" y="24844"/>
                                  <a:pt x="9525" y="24844"/>
                                  <a:pt x="9525" y="24844"/>
                                </a:cubicBezTo>
                                <a:cubicBezTo>
                                  <a:pt x="9525" y="24844"/>
                                  <a:pt x="10795" y="24844"/>
                                  <a:pt x="10795" y="26114"/>
                                </a:cubicBezTo>
                                <a:cubicBezTo>
                                  <a:pt x="10795" y="27384"/>
                                  <a:pt x="14605" y="26114"/>
                                  <a:pt x="15875" y="26114"/>
                                </a:cubicBezTo>
                                <a:cubicBezTo>
                                  <a:pt x="20955" y="23575"/>
                                  <a:pt x="24765" y="21034"/>
                                  <a:pt x="26035" y="18494"/>
                                </a:cubicBezTo>
                                <a:lnTo>
                                  <a:pt x="27305" y="18494"/>
                                </a:lnTo>
                                <a:cubicBezTo>
                                  <a:pt x="27305" y="18494"/>
                                  <a:pt x="27305" y="18494"/>
                                  <a:pt x="27305" y="17225"/>
                                </a:cubicBezTo>
                                <a:cubicBezTo>
                                  <a:pt x="27305" y="17225"/>
                                  <a:pt x="27305" y="15954"/>
                                  <a:pt x="27305" y="15954"/>
                                </a:cubicBezTo>
                                <a:cubicBezTo>
                                  <a:pt x="29845" y="17225"/>
                                  <a:pt x="33655" y="15954"/>
                                  <a:pt x="33655" y="15954"/>
                                </a:cubicBezTo>
                                <a:cubicBezTo>
                                  <a:pt x="33655" y="15954"/>
                                  <a:pt x="33655" y="15954"/>
                                  <a:pt x="33655" y="15954"/>
                                </a:cubicBezTo>
                                <a:cubicBezTo>
                                  <a:pt x="33655" y="15954"/>
                                  <a:pt x="31115" y="15954"/>
                                  <a:pt x="31115" y="14684"/>
                                </a:cubicBezTo>
                                <a:cubicBezTo>
                                  <a:pt x="31115" y="14684"/>
                                  <a:pt x="26035" y="13414"/>
                                  <a:pt x="24765" y="13414"/>
                                </a:cubicBezTo>
                                <a:cubicBezTo>
                                  <a:pt x="24765" y="13414"/>
                                  <a:pt x="24765" y="14684"/>
                                  <a:pt x="24765" y="14684"/>
                                </a:cubicBezTo>
                                <a:cubicBezTo>
                                  <a:pt x="23495" y="14684"/>
                                  <a:pt x="23495" y="13414"/>
                                  <a:pt x="22225" y="13414"/>
                                </a:cubicBezTo>
                                <a:lnTo>
                                  <a:pt x="24765" y="14684"/>
                                </a:lnTo>
                                <a:cubicBezTo>
                                  <a:pt x="23495" y="15954"/>
                                  <a:pt x="22225" y="17225"/>
                                  <a:pt x="19685" y="18494"/>
                                </a:cubicBezTo>
                                <a:cubicBezTo>
                                  <a:pt x="19685" y="17225"/>
                                  <a:pt x="22225" y="14684"/>
                                  <a:pt x="23495" y="13414"/>
                                </a:cubicBezTo>
                                <a:lnTo>
                                  <a:pt x="22225" y="12144"/>
                                </a:lnTo>
                                <a:lnTo>
                                  <a:pt x="23495" y="10875"/>
                                </a:lnTo>
                                <a:cubicBezTo>
                                  <a:pt x="20955" y="7064"/>
                                  <a:pt x="13335" y="12144"/>
                                  <a:pt x="10795" y="15954"/>
                                </a:cubicBezTo>
                                <a:lnTo>
                                  <a:pt x="12065" y="15954"/>
                                </a:lnTo>
                                <a:lnTo>
                                  <a:pt x="12065" y="17225"/>
                                </a:lnTo>
                                <a:cubicBezTo>
                                  <a:pt x="10795" y="17225"/>
                                  <a:pt x="12065" y="18494"/>
                                  <a:pt x="14605" y="2103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17" name="Freeform: Shape 10617"/>
                        <wps:cNvSpPr/>
                        <wps:spPr>
                          <a:xfrm>
                            <a:off x="589915" y="6987340"/>
                            <a:ext cx="12700" cy="25400"/>
                          </a:xfrm>
                          <a:custGeom>
                            <a:avLst/>
                            <a:gdLst>
                              <a:gd name="connsiteX0" fmla="*/ 14605 w 12700"/>
                              <a:gd name="connsiteY0" fmla="*/ 9726 h 25400"/>
                              <a:gd name="connsiteX1" fmla="*/ 9525 w 12700"/>
                              <a:gd name="connsiteY1" fmla="*/ 16076 h 25400"/>
                              <a:gd name="connsiteX2" fmla="*/ 14605 w 12700"/>
                              <a:gd name="connsiteY2" fmla="*/ 9726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25400">
                                <a:moveTo>
                                  <a:pt x="14605" y="9726"/>
                                </a:moveTo>
                                <a:cubicBezTo>
                                  <a:pt x="10795" y="8455"/>
                                  <a:pt x="9525" y="13535"/>
                                  <a:pt x="9525" y="16076"/>
                                </a:cubicBezTo>
                                <a:cubicBezTo>
                                  <a:pt x="15875" y="17345"/>
                                  <a:pt x="13335" y="12265"/>
                                  <a:pt x="14605" y="972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18" name="Freeform: Shape 10618"/>
                        <wps:cNvSpPr/>
                        <wps:spPr>
                          <a:xfrm>
                            <a:off x="527685" y="6046470"/>
                            <a:ext cx="38100" cy="25400"/>
                          </a:xfrm>
                          <a:custGeom>
                            <a:avLst/>
                            <a:gdLst>
                              <a:gd name="connsiteX0" fmla="*/ 28575 w 38100"/>
                              <a:gd name="connsiteY0" fmla="*/ 17145 h 25400"/>
                              <a:gd name="connsiteX1" fmla="*/ 34925 w 38100"/>
                              <a:gd name="connsiteY1" fmla="*/ 17145 h 25400"/>
                              <a:gd name="connsiteX2" fmla="*/ 37465 w 38100"/>
                              <a:gd name="connsiteY2" fmla="*/ 12065 h 25400"/>
                              <a:gd name="connsiteX3" fmla="*/ 36195 w 38100"/>
                              <a:gd name="connsiteY3" fmla="*/ 12065 h 25400"/>
                              <a:gd name="connsiteX4" fmla="*/ 34925 w 38100"/>
                              <a:gd name="connsiteY4" fmla="*/ 10795 h 25400"/>
                              <a:gd name="connsiteX5" fmla="*/ 31115 w 38100"/>
                              <a:gd name="connsiteY5" fmla="*/ 9525 h 25400"/>
                              <a:gd name="connsiteX6" fmla="*/ 27305 w 38100"/>
                              <a:gd name="connsiteY6" fmla="*/ 14605 h 25400"/>
                              <a:gd name="connsiteX7" fmla="*/ 14605 w 38100"/>
                              <a:gd name="connsiteY7" fmla="*/ 18415 h 25400"/>
                              <a:gd name="connsiteX8" fmla="*/ 9525 w 38100"/>
                              <a:gd name="connsiteY8" fmla="*/ 19685 h 25400"/>
                              <a:gd name="connsiteX9" fmla="*/ 15875 w 38100"/>
                              <a:gd name="connsiteY9" fmla="*/ 20955 h 25400"/>
                              <a:gd name="connsiteX10" fmla="*/ 28575 w 38100"/>
                              <a:gd name="connsiteY10" fmla="*/ 1714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38100" h="25400">
                                <a:moveTo>
                                  <a:pt x="28575" y="17145"/>
                                </a:moveTo>
                                <a:cubicBezTo>
                                  <a:pt x="31115" y="18415"/>
                                  <a:pt x="32385" y="17145"/>
                                  <a:pt x="34925" y="17145"/>
                                </a:cubicBezTo>
                                <a:cubicBezTo>
                                  <a:pt x="36195" y="15875"/>
                                  <a:pt x="36195" y="14605"/>
                                  <a:pt x="37465" y="12065"/>
                                </a:cubicBezTo>
                                <a:lnTo>
                                  <a:pt x="36195" y="12065"/>
                                </a:lnTo>
                                <a:lnTo>
                                  <a:pt x="34925" y="10795"/>
                                </a:lnTo>
                                <a:cubicBezTo>
                                  <a:pt x="33655" y="10795"/>
                                  <a:pt x="32385" y="9525"/>
                                  <a:pt x="31115" y="9525"/>
                                </a:cubicBezTo>
                                <a:cubicBezTo>
                                  <a:pt x="31115" y="13335"/>
                                  <a:pt x="28575" y="12065"/>
                                  <a:pt x="27305" y="14605"/>
                                </a:cubicBezTo>
                                <a:cubicBezTo>
                                  <a:pt x="23495" y="15875"/>
                                  <a:pt x="18415" y="17145"/>
                                  <a:pt x="14605" y="18415"/>
                                </a:cubicBezTo>
                                <a:lnTo>
                                  <a:pt x="9525" y="19685"/>
                                </a:lnTo>
                                <a:lnTo>
                                  <a:pt x="15875" y="20955"/>
                                </a:lnTo>
                                <a:cubicBezTo>
                                  <a:pt x="20955" y="19685"/>
                                  <a:pt x="24765" y="18415"/>
                                  <a:pt x="28575" y="1714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19" name="Freeform: Shape 10619"/>
                        <wps:cNvSpPr/>
                        <wps:spPr>
                          <a:xfrm>
                            <a:off x="535305" y="7016432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9843 h 12700"/>
                              <a:gd name="connsiteX1" fmla="*/ 15875 w 25400"/>
                              <a:gd name="connsiteY1" fmla="*/ 11113 h 12700"/>
                              <a:gd name="connsiteX2" fmla="*/ 9525 w 25400"/>
                              <a:gd name="connsiteY2" fmla="*/ 9843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9843"/>
                                </a:moveTo>
                                <a:lnTo>
                                  <a:pt x="15875" y="11113"/>
                                </a:lnTo>
                                <a:cubicBezTo>
                                  <a:pt x="14605" y="8572"/>
                                  <a:pt x="12065" y="9843"/>
                                  <a:pt x="9525" y="984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0" name="Freeform: Shape 10620"/>
                        <wps:cNvSpPr/>
                        <wps:spPr>
                          <a:xfrm>
                            <a:off x="537649" y="6986270"/>
                            <a:ext cx="101600" cy="63500"/>
                          </a:xfrm>
                          <a:custGeom>
                            <a:avLst/>
                            <a:gdLst>
                              <a:gd name="connsiteX0" fmla="*/ 91001 w 101600"/>
                              <a:gd name="connsiteY0" fmla="*/ 14605 h 63500"/>
                              <a:gd name="connsiteX1" fmla="*/ 87191 w 101600"/>
                              <a:gd name="connsiteY1" fmla="*/ 13335 h 63500"/>
                              <a:gd name="connsiteX2" fmla="*/ 87191 w 101600"/>
                              <a:gd name="connsiteY2" fmla="*/ 9525 h 63500"/>
                              <a:gd name="connsiteX3" fmla="*/ 54171 w 101600"/>
                              <a:gd name="connsiteY3" fmla="*/ 22225 h 63500"/>
                              <a:gd name="connsiteX4" fmla="*/ 57981 w 101600"/>
                              <a:gd name="connsiteY4" fmla="*/ 19685 h 63500"/>
                              <a:gd name="connsiteX5" fmla="*/ 52901 w 101600"/>
                              <a:gd name="connsiteY5" fmla="*/ 23495 h 63500"/>
                              <a:gd name="connsiteX6" fmla="*/ 55441 w 101600"/>
                              <a:gd name="connsiteY6" fmla="*/ 23495 h 63500"/>
                              <a:gd name="connsiteX7" fmla="*/ 55441 w 101600"/>
                              <a:gd name="connsiteY7" fmla="*/ 23495 h 63500"/>
                              <a:gd name="connsiteX8" fmla="*/ 44011 w 101600"/>
                              <a:gd name="connsiteY8" fmla="*/ 29845 h 63500"/>
                              <a:gd name="connsiteX9" fmla="*/ 40201 w 101600"/>
                              <a:gd name="connsiteY9" fmla="*/ 33655 h 63500"/>
                              <a:gd name="connsiteX10" fmla="*/ 23691 w 101600"/>
                              <a:gd name="connsiteY10" fmla="*/ 42545 h 63500"/>
                              <a:gd name="connsiteX11" fmla="*/ 22421 w 101600"/>
                              <a:gd name="connsiteY11" fmla="*/ 41275 h 63500"/>
                              <a:gd name="connsiteX12" fmla="*/ 18611 w 101600"/>
                              <a:gd name="connsiteY12" fmla="*/ 42545 h 63500"/>
                              <a:gd name="connsiteX13" fmla="*/ 17341 w 101600"/>
                              <a:gd name="connsiteY13" fmla="*/ 43815 h 63500"/>
                              <a:gd name="connsiteX14" fmla="*/ 14801 w 101600"/>
                              <a:gd name="connsiteY14" fmla="*/ 43815 h 63500"/>
                              <a:gd name="connsiteX15" fmla="*/ 10991 w 101600"/>
                              <a:gd name="connsiteY15" fmla="*/ 46355 h 63500"/>
                              <a:gd name="connsiteX16" fmla="*/ 10991 w 101600"/>
                              <a:gd name="connsiteY16" fmla="*/ 52705 h 63500"/>
                              <a:gd name="connsiteX17" fmla="*/ 14801 w 101600"/>
                              <a:gd name="connsiteY17" fmla="*/ 52705 h 63500"/>
                              <a:gd name="connsiteX18" fmla="*/ 14801 w 101600"/>
                              <a:gd name="connsiteY18" fmla="*/ 55245 h 63500"/>
                              <a:gd name="connsiteX19" fmla="*/ 27501 w 101600"/>
                              <a:gd name="connsiteY19" fmla="*/ 51435 h 63500"/>
                              <a:gd name="connsiteX20" fmla="*/ 26231 w 101600"/>
                              <a:gd name="connsiteY20" fmla="*/ 48895 h 63500"/>
                              <a:gd name="connsiteX21" fmla="*/ 44011 w 101600"/>
                              <a:gd name="connsiteY21" fmla="*/ 45085 h 63500"/>
                              <a:gd name="connsiteX22" fmla="*/ 46551 w 101600"/>
                              <a:gd name="connsiteY22" fmla="*/ 37465 h 63500"/>
                              <a:gd name="connsiteX23" fmla="*/ 50361 w 101600"/>
                              <a:gd name="connsiteY23" fmla="*/ 33655 h 63500"/>
                              <a:gd name="connsiteX24" fmla="*/ 56711 w 101600"/>
                              <a:gd name="connsiteY24" fmla="*/ 29845 h 63500"/>
                              <a:gd name="connsiteX25" fmla="*/ 59251 w 101600"/>
                              <a:gd name="connsiteY25" fmla="*/ 31115 h 63500"/>
                              <a:gd name="connsiteX26" fmla="*/ 54171 w 101600"/>
                              <a:gd name="connsiteY26" fmla="*/ 41275 h 63500"/>
                              <a:gd name="connsiteX27" fmla="*/ 80841 w 101600"/>
                              <a:gd name="connsiteY27" fmla="*/ 31115 h 63500"/>
                              <a:gd name="connsiteX28" fmla="*/ 77031 w 101600"/>
                              <a:gd name="connsiteY28" fmla="*/ 28575 h 63500"/>
                              <a:gd name="connsiteX29" fmla="*/ 98621 w 101600"/>
                              <a:gd name="connsiteY29" fmla="*/ 23495 h 63500"/>
                              <a:gd name="connsiteX30" fmla="*/ 94811 w 101600"/>
                              <a:gd name="connsiteY30" fmla="*/ 23495 h 63500"/>
                              <a:gd name="connsiteX31" fmla="*/ 94811 w 101600"/>
                              <a:gd name="connsiteY31" fmla="*/ 20955 h 63500"/>
                              <a:gd name="connsiteX32" fmla="*/ 91001 w 101600"/>
                              <a:gd name="connsiteY32" fmla="*/ 14605 h 63500"/>
                              <a:gd name="connsiteX33" fmla="*/ 35121 w 101600"/>
                              <a:gd name="connsiteY33" fmla="*/ 38735 h 63500"/>
                              <a:gd name="connsiteX34" fmla="*/ 27501 w 101600"/>
                              <a:gd name="connsiteY34" fmla="*/ 41275 h 63500"/>
                              <a:gd name="connsiteX35" fmla="*/ 35121 w 101600"/>
                              <a:gd name="connsiteY35" fmla="*/ 38735 h 63500"/>
                              <a:gd name="connsiteX36" fmla="*/ 35121 w 101600"/>
                              <a:gd name="connsiteY36" fmla="*/ 38735 h 63500"/>
                              <a:gd name="connsiteX37" fmla="*/ 35121 w 101600"/>
                              <a:gd name="connsiteY37" fmla="*/ 38735 h 63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101600" h="63500">
                                <a:moveTo>
                                  <a:pt x="91001" y="14605"/>
                                </a:moveTo>
                                <a:lnTo>
                                  <a:pt x="87191" y="13335"/>
                                </a:lnTo>
                                <a:lnTo>
                                  <a:pt x="87191" y="9525"/>
                                </a:lnTo>
                                <a:cubicBezTo>
                                  <a:pt x="71951" y="14605"/>
                                  <a:pt x="70681" y="17145"/>
                                  <a:pt x="54171" y="22225"/>
                                </a:cubicBezTo>
                                <a:cubicBezTo>
                                  <a:pt x="55441" y="20955"/>
                                  <a:pt x="56711" y="19685"/>
                                  <a:pt x="57981" y="19685"/>
                                </a:cubicBezTo>
                                <a:lnTo>
                                  <a:pt x="52901" y="23495"/>
                                </a:lnTo>
                                <a:cubicBezTo>
                                  <a:pt x="54171" y="23495"/>
                                  <a:pt x="54171" y="23495"/>
                                  <a:pt x="55441" y="23495"/>
                                </a:cubicBezTo>
                                <a:lnTo>
                                  <a:pt x="55441" y="23495"/>
                                </a:lnTo>
                                <a:cubicBezTo>
                                  <a:pt x="50361" y="24765"/>
                                  <a:pt x="46551" y="27305"/>
                                  <a:pt x="44011" y="29845"/>
                                </a:cubicBezTo>
                                <a:cubicBezTo>
                                  <a:pt x="42741" y="31115"/>
                                  <a:pt x="41471" y="32385"/>
                                  <a:pt x="40201" y="33655"/>
                                </a:cubicBezTo>
                                <a:cubicBezTo>
                                  <a:pt x="32581" y="32385"/>
                                  <a:pt x="26231" y="37465"/>
                                  <a:pt x="23691" y="42545"/>
                                </a:cubicBezTo>
                                <a:lnTo>
                                  <a:pt x="22421" y="41275"/>
                                </a:lnTo>
                                <a:cubicBezTo>
                                  <a:pt x="21151" y="41275"/>
                                  <a:pt x="19881" y="42545"/>
                                  <a:pt x="18611" y="42545"/>
                                </a:cubicBezTo>
                                <a:lnTo>
                                  <a:pt x="17341" y="43815"/>
                                </a:lnTo>
                                <a:lnTo>
                                  <a:pt x="14801" y="43815"/>
                                </a:lnTo>
                                <a:cubicBezTo>
                                  <a:pt x="14801" y="46355"/>
                                  <a:pt x="13531" y="48895"/>
                                  <a:pt x="10991" y="46355"/>
                                </a:cubicBezTo>
                                <a:cubicBezTo>
                                  <a:pt x="8451" y="47625"/>
                                  <a:pt x="9721" y="50165"/>
                                  <a:pt x="10991" y="52705"/>
                                </a:cubicBezTo>
                                <a:lnTo>
                                  <a:pt x="14801" y="52705"/>
                                </a:lnTo>
                                <a:lnTo>
                                  <a:pt x="14801" y="55245"/>
                                </a:lnTo>
                                <a:cubicBezTo>
                                  <a:pt x="18611" y="53975"/>
                                  <a:pt x="23691" y="52705"/>
                                  <a:pt x="27501" y="51435"/>
                                </a:cubicBezTo>
                                <a:lnTo>
                                  <a:pt x="26231" y="48895"/>
                                </a:lnTo>
                                <a:cubicBezTo>
                                  <a:pt x="32581" y="50165"/>
                                  <a:pt x="40201" y="48895"/>
                                  <a:pt x="44011" y="45085"/>
                                </a:cubicBezTo>
                                <a:cubicBezTo>
                                  <a:pt x="46551" y="42545"/>
                                  <a:pt x="46551" y="40005"/>
                                  <a:pt x="46551" y="37465"/>
                                </a:cubicBezTo>
                                <a:cubicBezTo>
                                  <a:pt x="47821" y="36195"/>
                                  <a:pt x="49091" y="34925"/>
                                  <a:pt x="50361" y="33655"/>
                                </a:cubicBezTo>
                                <a:cubicBezTo>
                                  <a:pt x="52901" y="31115"/>
                                  <a:pt x="54171" y="29845"/>
                                  <a:pt x="56711" y="29845"/>
                                </a:cubicBezTo>
                                <a:cubicBezTo>
                                  <a:pt x="56711" y="29845"/>
                                  <a:pt x="57981" y="31115"/>
                                  <a:pt x="59251" y="31115"/>
                                </a:cubicBezTo>
                                <a:cubicBezTo>
                                  <a:pt x="59251" y="34925"/>
                                  <a:pt x="52901" y="36195"/>
                                  <a:pt x="54171" y="41275"/>
                                </a:cubicBezTo>
                                <a:cubicBezTo>
                                  <a:pt x="63061" y="41275"/>
                                  <a:pt x="74491" y="36195"/>
                                  <a:pt x="80841" y="31115"/>
                                </a:cubicBezTo>
                                <a:cubicBezTo>
                                  <a:pt x="78301" y="31115"/>
                                  <a:pt x="74491" y="29845"/>
                                  <a:pt x="77031" y="28575"/>
                                </a:cubicBezTo>
                                <a:cubicBezTo>
                                  <a:pt x="85921" y="22225"/>
                                  <a:pt x="94811" y="32385"/>
                                  <a:pt x="98621" y="23495"/>
                                </a:cubicBezTo>
                                <a:lnTo>
                                  <a:pt x="94811" y="23495"/>
                                </a:lnTo>
                                <a:lnTo>
                                  <a:pt x="94811" y="20955"/>
                                </a:lnTo>
                                <a:cubicBezTo>
                                  <a:pt x="92271" y="15875"/>
                                  <a:pt x="91001" y="14605"/>
                                  <a:pt x="91001" y="14605"/>
                                </a:cubicBezTo>
                                <a:close/>
                                <a:moveTo>
                                  <a:pt x="35121" y="38735"/>
                                </a:moveTo>
                                <a:cubicBezTo>
                                  <a:pt x="33851" y="40005"/>
                                  <a:pt x="30041" y="41275"/>
                                  <a:pt x="27501" y="41275"/>
                                </a:cubicBezTo>
                                <a:cubicBezTo>
                                  <a:pt x="30041" y="38735"/>
                                  <a:pt x="32581" y="37465"/>
                                  <a:pt x="35121" y="38735"/>
                                </a:cubicBezTo>
                                <a:cubicBezTo>
                                  <a:pt x="35121" y="38735"/>
                                  <a:pt x="35121" y="38735"/>
                                  <a:pt x="35121" y="38735"/>
                                </a:cubicBezTo>
                                <a:cubicBezTo>
                                  <a:pt x="35121" y="38735"/>
                                  <a:pt x="35121" y="38735"/>
                                  <a:pt x="35121" y="3873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1" name="Freeform: Shape 10621"/>
                        <wps:cNvSpPr/>
                        <wps:spPr>
                          <a:xfrm>
                            <a:off x="1078865" y="6087780"/>
                            <a:ext cx="25400" cy="12700"/>
                          </a:xfrm>
                          <a:custGeom>
                            <a:avLst/>
                            <a:gdLst>
                              <a:gd name="connsiteX0" fmla="*/ 19685 w 25400"/>
                              <a:gd name="connsiteY0" fmla="*/ 10125 h 12700"/>
                              <a:gd name="connsiteX1" fmla="*/ 9525 w 25400"/>
                              <a:gd name="connsiteY1" fmla="*/ 13935 h 12700"/>
                              <a:gd name="connsiteX2" fmla="*/ 19685 w 25400"/>
                              <a:gd name="connsiteY2" fmla="*/ 101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9685" y="10125"/>
                                </a:moveTo>
                                <a:cubicBezTo>
                                  <a:pt x="14605" y="7585"/>
                                  <a:pt x="13335" y="13935"/>
                                  <a:pt x="9525" y="13935"/>
                                </a:cubicBezTo>
                                <a:cubicBezTo>
                                  <a:pt x="9525" y="16475"/>
                                  <a:pt x="22225" y="16475"/>
                                  <a:pt x="19685" y="101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2" name="Freeform: Shape 10622"/>
                        <wps:cNvSpPr/>
                        <wps:spPr>
                          <a:xfrm>
                            <a:off x="611505" y="6967311"/>
                            <a:ext cx="88900" cy="50800"/>
                          </a:xfrm>
                          <a:custGeom>
                            <a:avLst/>
                            <a:gdLst>
                              <a:gd name="connsiteX0" fmla="*/ 47625 w 88900"/>
                              <a:gd name="connsiteY0" fmla="*/ 36104 h 50800"/>
                              <a:gd name="connsiteX1" fmla="*/ 56515 w 88900"/>
                              <a:gd name="connsiteY1" fmla="*/ 39914 h 50800"/>
                              <a:gd name="connsiteX2" fmla="*/ 55245 w 88900"/>
                              <a:gd name="connsiteY2" fmla="*/ 38643 h 50800"/>
                              <a:gd name="connsiteX3" fmla="*/ 64135 w 88900"/>
                              <a:gd name="connsiteY3" fmla="*/ 34834 h 50800"/>
                              <a:gd name="connsiteX4" fmla="*/ 64135 w 88900"/>
                              <a:gd name="connsiteY4" fmla="*/ 37373 h 50800"/>
                              <a:gd name="connsiteX5" fmla="*/ 80645 w 88900"/>
                              <a:gd name="connsiteY5" fmla="*/ 32293 h 50800"/>
                              <a:gd name="connsiteX6" fmla="*/ 76835 w 88900"/>
                              <a:gd name="connsiteY6" fmla="*/ 20864 h 50800"/>
                              <a:gd name="connsiteX7" fmla="*/ 74295 w 88900"/>
                              <a:gd name="connsiteY7" fmla="*/ 18323 h 50800"/>
                              <a:gd name="connsiteX8" fmla="*/ 74295 w 88900"/>
                              <a:gd name="connsiteY8" fmla="*/ 15784 h 50800"/>
                              <a:gd name="connsiteX9" fmla="*/ 50165 w 88900"/>
                              <a:gd name="connsiteY9" fmla="*/ 19593 h 50800"/>
                              <a:gd name="connsiteX10" fmla="*/ 61595 w 88900"/>
                              <a:gd name="connsiteY10" fmla="*/ 17054 h 50800"/>
                              <a:gd name="connsiteX11" fmla="*/ 66675 w 88900"/>
                              <a:gd name="connsiteY11" fmla="*/ 17054 h 50800"/>
                              <a:gd name="connsiteX12" fmla="*/ 65405 w 88900"/>
                              <a:gd name="connsiteY12" fmla="*/ 11973 h 50800"/>
                              <a:gd name="connsiteX13" fmla="*/ 42545 w 88900"/>
                              <a:gd name="connsiteY13" fmla="*/ 14514 h 50800"/>
                              <a:gd name="connsiteX14" fmla="*/ 9525 w 88900"/>
                              <a:gd name="connsiteY14" fmla="*/ 28484 h 50800"/>
                              <a:gd name="connsiteX15" fmla="*/ 13335 w 88900"/>
                              <a:gd name="connsiteY15" fmla="*/ 29754 h 50800"/>
                              <a:gd name="connsiteX16" fmla="*/ 13335 w 88900"/>
                              <a:gd name="connsiteY16" fmla="*/ 33564 h 50800"/>
                              <a:gd name="connsiteX17" fmla="*/ 22225 w 88900"/>
                              <a:gd name="connsiteY17" fmla="*/ 32293 h 50800"/>
                              <a:gd name="connsiteX18" fmla="*/ 22225 w 88900"/>
                              <a:gd name="connsiteY18" fmla="*/ 36104 h 50800"/>
                              <a:gd name="connsiteX19" fmla="*/ 26035 w 88900"/>
                              <a:gd name="connsiteY19" fmla="*/ 36104 h 50800"/>
                              <a:gd name="connsiteX20" fmla="*/ 26035 w 88900"/>
                              <a:gd name="connsiteY20" fmla="*/ 38643 h 50800"/>
                              <a:gd name="connsiteX21" fmla="*/ 32385 w 88900"/>
                              <a:gd name="connsiteY21" fmla="*/ 42454 h 50800"/>
                              <a:gd name="connsiteX22" fmla="*/ 47625 w 88900"/>
                              <a:gd name="connsiteY22" fmla="*/ 36104 h 50800"/>
                              <a:gd name="connsiteX23" fmla="*/ 60325 w 88900"/>
                              <a:gd name="connsiteY23" fmla="*/ 32293 h 50800"/>
                              <a:gd name="connsiteX24" fmla="*/ 61595 w 88900"/>
                              <a:gd name="connsiteY24" fmla="*/ 34834 h 50800"/>
                              <a:gd name="connsiteX25" fmla="*/ 57785 w 88900"/>
                              <a:gd name="connsiteY25" fmla="*/ 36104 h 50800"/>
                              <a:gd name="connsiteX26" fmla="*/ 56515 w 88900"/>
                              <a:gd name="connsiteY26" fmla="*/ 32293 h 50800"/>
                              <a:gd name="connsiteX27" fmla="*/ 60325 w 88900"/>
                              <a:gd name="connsiteY27" fmla="*/ 32293 h 50800"/>
                              <a:gd name="connsiteX28" fmla="*/ 47625 w 88900"/>
                              <a:gd name="connsiteY28" fmla="*/ 17054 h 50800"/>
                              <a:gd name="connsiteX29" fmla="*/ 47625 w 88900"/>
                              <a:gd name="connsiteY29" fmla="*/ 17054 h 50800"/>
                              <a:gd name="connsiteX30" fmla="*/ 46355 w 88900"/>
                              <a:gd name="connsiteY30" fmla="*/ 15784 h 50800"/>
                              <a:gd name="connsiteX31" fmla="*/ 47625 w 88900"/>
                              <a:gd name="connsiteY31" fmla="*/ 17054 h 50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</a:cxnLst>
                            <a:rect l="l" t="t" r="r" b="b"/>
                            <a:pathLst>
                              <a:path w="88900" h="50800">
                                <a:moveTo>
                                  <a:pt x="47625" y="36104"/>
                                </a:moveTo>
                                <a:cubicBezTo>
                                  <a:pt x="50165" y="37373"/>
                                  <a:pt x="53975" y="38643"/>
                                  <a:pt x="56515" y="39914"/>
                                </a:cubicBezTo>
                                <a:lnTo>
                                  <a:pt x="55245" y="38643"/>
                                </a:lnTo>
                                <a:cubicBezTo>
                                  <a:pt x="57785" y="38643"/>
                                  <a:pt x="61595" y="37373"/>
                                  <a:pt x="64135" y="34834"/>
                                </a:cubicBezTo>
                                <a:lnTo>
                                  <a:pt x="64135" y="37373"/>
                                </a:lnTo>
                                <a:cubicBezTo>
                                  <a:pt x="69215" y="36104"/>
                                  <a:pt x="75565" y="33564"/>
                                  <a:pt x="80645" y="32293"/>
                                </a:cubicBezTo>
                                <a:cubicBezTo>
                                  <a:pt x="76835" y="27214"/>
                                  <a:pt x="81915" y="25943"/>
                                  <a:pt x="76835" y="20864"/>
                                </a:cubicBezTo>
                                <a:lnTo>
                                  <a:pt x="74295" y="18323"/>
                                </a:lnTo>
                                <a:lnTo>
                                  <a:pt x="74295" y="15784"/>
                                </a:lnTo>
                                <a:cubicBezTo>
                                  <a:pt x="69215" y="19593"/>
                                  <a:pt x="56515" y="24673"/>
                                  <a:pt x="50165" y="19593"/>
                                </a:cubicBezTo>
                                <a:cubicBezTo>
                                  <a:pt x="55245" y="17054"/>
                                  <a:pt x="59055" y="14514"/>
                                  <a:pt x="61595" y="17054"/>
                                </a:cubicBezTo>
                                <a:cubicBezTo>
                                  <a:pt x="62865" y="18323"/>
                                  <a:pt x="65405" y="18323"/>
                                  <a:pt x="66675" y="17054"/>
                                </a:cubicBezTo>
                                <a:cubicBezTo>
                                  <a:pt x="67945" y="15784"/>
                                  <a:pt x="67945" y="13243"/>
                                  <a:pt x="65405" y="11973"/>
                                </a:cubicBezTo>
                                <a:cubicBezTo>
                                  <a:pt x="56515" y="6893"/>
                                  <a:pt x="48895" y="10704"/>
                                  <a:pt x="42545" y="14514"/>
                                </a:cubicBezTo>
                                <a:cubicBezTo>
                                  <a:pt x="28575" y="20864"/>
                                  <a:pt x="20955" y="18323"/>
                                  <a:pt x="9525" y="28484"/>
                                </a:cubicBezTo>
                                <a:lnTo>
                                  <a:pt x="13335" y="29754"/>
                                </a:lnTo>
                                <a:lnTo>
                                  <a:pt x="13335" y="33564"/>
                                </a:lnTo>
                                <a:cubicBezTo>
                                  <a:pt x="17145" y="32293"/>
                                  <a:pt x="19685" y="32293"/>
                                  <a:pt x="22225" y="32293"/>
                                </a:cubicBezTo>
                                <a:cubicBezTo>
                                  <a:pt x="23495" y="33564"/>
                                  <a:pt x="20955" y="34834"/>
                                  <a:pt x="22225" y="36104"/>
                                </a:cubicBezTo>
                                <a:lnTo>
                                  <a:pt x="26035" y="36104"/>
                                </a:lnTo>
                                <a:lnTo>
                                  <a:pt x="26035" y="38643"/>
                                </a:lnTo>
                                <a:cubicBezTo>
                                  <a:pt x="27305" y="42454"/>
                                  <a:pt x="31115" y="41184"/>
                                  <a:pt x="32385" y="42454"/>
                                </a:cubicBezTo>
                                <a:cubicBezTo>
                                  <a:pt x="43815" y="42454"/>
                                  <a:pt x="43815" y="38643"/>
                                  <a:pt x="47625" y="36104"/>
                                </a:cubicBezTo>
                                <a:close/>
                                <a:moveTo>
                                  <a:pt x="60325" y="32293"/>
                                </a:moveTo>
                                <a:cubicBezTo>
                                  <a:pt x="60325" y="33564"/>
                                  <a:pt x="61595" y="34834"/>
                                  <a:pt x="61595" y="34834"/>
                                </a:cubicBezTo>
                                <a:lnTo>
                                  <a:pt x="57785" y="36104"/>
                                </a:lnTo>
                                <a:cubicBezTo>
                                  <a:pt x="57785" y="34834"/>
                                  <a:pt x="56515" y="33564"/>
                                  <a:pt x="56515" y="32293"/>
                                </a:cubicBezTo>
                                <a:cubicBezTo>
                                  <a:pt x="57785" y="32293"/>
                                  <a:pt x="59055" y="32293"/>
                                  <a:pt x="60325" y="32293"/>
                                </a:cubicBezTo>
                                <a:close/>
                                <a:moveTo>
                                  <a:pt x="47625" y="17054"/>
                                </a:moveTo>
                                <a:lnTo>
                                  <a:pt x="47625" y="17054"/>
                                </a:lnTo>
                                <a:lnTo>
                                  <a:pt x="46355" y="15784"/>
                                </a:lnTo>
                                <a:lnTo>
                                  <a:pt x="47625" y="1705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3" name="Freeform: Shape 10623"/>
                        <wps:cNvSpPr/>
                        <wps:spPr>
                          <a:xfrm>
                            <a:off x="654685" y="6936740"/>
                            <a:ext cx="25400" cy="25400"/>
                          </a:xfrm>
                          <a:custGeom>
                            <a:avLst/>
                            <a:gdLst>
                              <a:gd name="connsiteX0" fmla="*/ 20955 w 25400"/>
                              <a:gd name="connsiteY0" fmla="*/ 26035 h 25400"/>
                              <a:gd name="connsiteX1" fmla="*/ 26035 w 25400"/>
                              <a:gd name="connsiteY1" fmla="*/ 15875 h 25400"/>
                              <a:gd name="connsiteX2" fmla="*/ 10795 w 25400"/>
                              <a:gd name="connsiteY2" fmla="*/ 9525 h 25400"/>
                              <a:gd name="connsiteX3" fmla="*/ 9525 w 25400"/>
                              <a:gd name="connsiteY3" fmla="*/ 15875 h 25400"/>
                              <a:gd name="connsiteX4" fmla="*/ 12065 w 25400"/>
                              <a:gd name="connsiteY4" fmla="*/ 18415 h 25400"/>
                              <a:gd name="connsiteX5" fmla="*/ 9525 w 25400"/>
                              <a:gd name="connsiteY5" fmla="*/ 20955 h 25400"/>
                              <a:gd name="connsiteX6" fmla="*/ 20955 w 25400"/>
                              <a:gd name="connsiteY6" fmla="*/ 2603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20955" y="26035"/>
                                </a:moveTo>
                                <a:cubicBezTo>
                                  <a:pt x="17145" y="19685"/>
                                  <a:pt x="19685" y="14605"/>
                                  <a:pt x="26035" y="15875"/>
                                </a:cubicBezTo>
                                <a:cubicBezTo>
                                  <a:pt x="22225" y="10795"/>
                                  <a:pt x="17145" y="9525"/>
                                  <a:pt x="10795" y="9525"/>
                                </a:cubicBezTo>
                                <a:cubicBezTo>
                                  <a:pt x="12065" y="12065"/>
                                  <a:pt x="12065" y="14605"/>
                                  <a:pt x="9525" y="15875"/>
                                </a:cubicBezTo>
                                <a:lnTo>
                                  <a:pt x="12065" y="18415"/>
                                </a:lnTo>
                                <a:lnTo>
                                  <a:pt x="9525" y="20955"/>
                                </a:lnTo>
                                <a:cubicBezTo>
                                  <a:pt x="10795" y="29845"/>
                                  <a:pt x="15875" y="27305"/>
                                  <a:pt x="20955" y="2603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4" name="Freeform: Shape 10624"/>
                        <wps:cNvSpPr/>
                        <wps:spPr>
                          <a:xfrm>
                            <a:off x="691406" y="7052310"/>
                            <a:ext cx="25400" cy="25400"/>
                          </a:xfrm>
                          <a:custGeom>
                            <a:avLst/>
                            <a:gdLst>
                              <a:gd name="connsiteX0" fmla="*/ 9634 w 25400"/>
                              <a:gd name="connsiteY0" fmla="*/ 15875 h 25400"/>
                              <a:gd name="connsiteX1" fmla="*/ 21064 w 25400"/>
                              <a:gd name="connsiteY1" fmla="*/ 9525 h 25400"/>
                              <a:gd name="connsiteX2" fmla="*/ 9634 w 25400"/>
                              <a:gd name="connsiteY2" fmla="*/ 1587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9634" y="15875"/>
                                </a:moveTo>
                                <a:cubicBezTo>
                                  <a:pt x="13444" y="17145"/>
                                  <a:pt x="19794" y="13335"/>
                                  <a:pt x="21064" y="9525"/>
                                </a:cubicBezTo>
                                <a:cubicBezTo>
                                  <a:pt x="18524" y="13335"/>
                                  <a:pt x="8364" y="12065"/>
                                  <a:pt x="9634" y="1587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5" name="Freeform: Shape 10625"/>
                        <wps:cNvSpPr/>
                        <wps:spPr>
                          <a:xfrm>
                            <a:off x="725805" y="6867326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11629 h 12700"/>
                              <a:gd name="connsiteX1" fmla="*/ 14605 w 12700"/>
                              <a:gd name="connsiteY1" fmla="*/ 10359 h 12700"/>
                              <a:gd name="connsiteX2" fmla="*/ 9525 w 12700"/>
                              <a:gd name="connsiteY2" fmla="*/ 11629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11629"/>
                                </a:moveTo>
                                <a:cubicBezTo>
                                  <a:pt x="10795" y="10359"/>
                                  <a:pt x="14605" y="12899"/>
                                  <a:pt x="14605" y="10359"/>
                                </a:cubicBezTo>
                                <a:cubicBezTo>
                                  <a:pt x="12065" y="9089"/>
                                  <a:pt x="10795" y="9089"/>
                                  <a:pt x="9525" y="1162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6" name="Freeform: Shape 10626"/>
                        <wps:cNvSpPr/>
                        <wps:spPr>
                          <a:xfrm>
                            <a:off x="682194" y="7010196"/>
                            <a:ext cx="25400" cy="12700"/>
                          </a:xfrm>
                          <a:custGeom>
                            <a:avLst/>
                            <a:gdLst>
                              <a:gd name="connsiteX0" fmla="*/ 17576 w 25400"/>
                              <a:gd name="connsiteY0" fmla="*/ 9729 h 12700"/>
                              <a:gd name="connsiteX1" fmla="*/ 12496 w 25400"/>
                              <a:gd name="connsiteY1" fmla="*/ 13539 h 12700"/>
                              <a:gd name="connsiteX2" fmla="*/ 17576 w 25400"/>
                              <a:gd name="connsiteY2" fmla="*/ 9729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7576" y="9729"/>
                                </a:moveTo>
                                <a:cubicBezTo>
                                  <a:pt x="8686" y="10999"/>
                                  <a:pt x="7416" y="13539"/>
                                  <a:pt x="12496" y="13539"/>
                                </a:cubicBezTo>
                                <a:cubicBezTo>
                                  <a:pt x="13766" y="13539"/>
                                  <a:pt x="23926" y="8459"/>
                                  <a:pt x="17576" y="972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7" name="Freeform: Shape 10627"/>
                        <wps:cNvSpPr/>
                        <wps:spPr>
                          <a:xfrm>
                            <a:off x="589577" y="6980356"/>
                            <a:ext cx="12700" cy="12700"/>
                          </a:xfrm>
                          <a:custGeom>
                            <a:avLst/>
                            <a:gdLst>
                              <a:gd name="connsiteX0" fmla="*/ 13673 w 12700"/>
                              <a:gd name="connsiteY0" fmla="*/ 10359 h 12700"/>
                              <a:gd name="connsiteX1" fmla="*/ 9863 w 12700"/>
                              <a:gd name="connsiteY1" fmla="*/ 11629 h 12700"/>
                              <a:gd name="connsiteX2" fmla="*/ 13673 w 12700"/>
                              <a:gd name="connsiteY2" fmla="*/ 10359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3673" y="10359"/>
                                </a:moveTo>
                                <a:cubicBezTo>
                                  <a:pt x="13673" y="9089"/>
                                  <a:pt x="12403" y="9089"/>
                                  <a:pt x="9863" y="11629"/>
                                </a:cubicBezTo>
                                <a:cubicBezTo>
                                  <a:pt x="8593" y="12899"/>
                                  <a:pt x="11133" y="16709"/>
                                  <a:pt x="13673" y="1035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8" name="Freeform: Shape 10628"/>
                        <wps:cNvSpPr/>
                        <wps:spPr>
                          <a:xfrm>
                            <a:off x="667385" y="6992620"/>
                            <a:ext cx="38100" cy="25400"/>
                          </a:xfrm>
                          <a:custGeom>
                            <a:avLst/>
                            <a:gdLst>
                              <a:gd name="connsiteX0" fmla="*/ 29845 w 38100"/>
                              <a:gd name="connsiteY0" fmla="*/ 9525 h 25400"/>
                              <a:gd name="connsiteX1" fmla="*/ 13335 w 38100"/>
                              <a:gd name="connsiteY1" fmla="*/ 13335 h 25400"/>
                              <a:gd name="connsiteX2" fmla="*/ 9525 w 38100"/>
                              <a:gd name="connsiteY2" fmla="*/ 20955 h 25400"/>
                              <a:gd name="connsiteX3" fmla="*/ 17145 w 38100"/>
                              <a:gd name="connsiteY3" fmla="*/ 18415 h 25400"/>
                              <a:gd name="connsiteX4" fmla="*/ 31115 w 38100"/>
                              <a:gd name="connsiteY4" fmla="*/ 14605 h 25400"/>
                              <a:gd name="connsiteX5" fmla="*/ 33655 w 38100"/>
                              <a:gd name="connsiteY5" fmla="*/ 12065 h 25400"/>
                              <a:gd name="connsiteX6" fmla="*/ 29845 w 38100"/>
                              <a:gd name="connsiteY6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8100" h="25400">
                                <a:moveTo>
                                  <a:pt x="29845" y="9525"/>
                                </a:moveTo>
                                <a:cubicBezTo>
                                  <a:pt x="23495" y="9525"/>
                                  <a:pt x="18415" y="12065"/>
                                  <a:pt x="13335" y="13335"/>
                                </a:cubicBezTo>
                                <a:cubicBezTo>
                                  <a:pt x="10795" y="14605"/>
                                  <a:pt x="9525" y="14605"/>
                                  <a:pt x="9525" y="20955"/>
                                </a:cubicBezTo>
                                <a:cubicBezTo>
                                  <a:pt x="12065" y="19685"/>
                                  <a:pt x="14605" y="19685"/>
                                  <a:pt x="17145" y="18415"/>
                                </a:cubicBezTo>
                                <a:cubicBezTo>
                                  <a:pt x="22225" y="15875"/>
                                  <a:pt x="26035" y="14605"/>
                                  <a:pt x="31115" y="14605"/>
                                </a:cubicBezTo>
                                <a:cubicBezTo>
                                  <a:pt x="32385" y="14605"/>
                                  <a:pt x="33655" y="13335"/>
                                  <a:pt x="33655" y="12065"/>
                                </a:cubicBezTo>
                                <a:cubicBezTo>
                                  <a:pt x="32385" y="10795"/>
                                  <a:pt x="31115" y="9525"/>
                                  <a:pt x="2984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9" name="Freeform: Shape 10629"/>
                        <wps:cNvSpPr/>
                        <wps:spPr>
                          <a:xfrm>
                            <a:off x="671195" y="7017818"/>
                            <a:ext cx="63500" cy="50800"/>
                          </a:xfrm>
                          <a:custGeom>
                            <a:avLst/>
                            <a:gdLst>
                              <a:gd name="connsiteX0" fmla="*/ 36195 w 63500"/>
                              <a:gd name="connsiteY0" fmla="*/ 9727 h 50800"/>
                              <a:gd name="connsiteX1" fmla="*/ 19685 w 63500"/>
                              <a:gd name="connsiteY1" fmla="*/ 14807 h 50800"/>
                              <a:gd name="connsiteX2" fmla="*/ 20955 w 63500"/>
                              <a:gd name="connsiteY2" fmla="*/ 16077 h 50800"/>
                              <a:gd name="connsiteX3" fmla="*/ 18415 w 63500"/>
                              <a:gd name="connsiteY3" fmla="*/ 17347 h 50800"/>
                              <a:gd name="connsiteX4" fmla="*/ 22225 w 63500"/>
                              <a:gd name="connsiteY4" fmla="*/ 19887 h 50800"/>
                              <a:gd name="connsiteX5" fmla="*/ 9525 w 63500"/>
                              <a:gd name="connsiteY5" fmla="*/ 27507 h 50800"/>
                              <a:gd name="connsiteX6" fmla="*/ 14605 w 63500"/>
                              <a:gd name="connsiteY6" fmla="*/ 36397 h 50800"/>
                              <a:gd name="connsiteX7" fmla="*/ 18415 w 63500"/>
                              <a:gd name="connsiteY7" fmla="*/ 37667 h 50800"/>
                              <a:gd name="connsiteX8" fmla="*/ 18415 w 63500"/>
                              <a:gd name="connsiteY8" fmla="*/ 41477 h 50800"/>
                              <a:gd name="connsiteX9" fmla="*/ 57785 w 63500"/>
                              <a:gd name="connsiteY9" fmla="*/ 27507 h 50800"/>
                              <a:gd name="connsiteX10" fmla="*/ 36195 w 63500"/>
                              <a:gd name="connsiteY10" fmla="*/ 9727 h 50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63500" h="50800">
                                <a:moveTo>
                                  <a:pt x="36195" y="9727"/>
                                </a:moveTo>
                                <a:cubicBezTo>
                                  <a:pt x="31115" y="8457"/>
                                  <a:pt x="28575" y="13537"/>
                                  <a:pt x="19685" y="14807"/>
                                </a:cubicBezTo>
                                <a:lnTo>
                                  <a:pt x="20955" y="16077"/>
                                </a:lnTo>
                                <a:lnTo>
                                  <a:pt x="18415" y="17347"/>
                                </a:lnTo>
                                <a:cubicBezTo>
                                  <a:pt x="19685" y="18617"/>
                                  <a:pt x="20955" y="18617"/>
                                  <a:pt x="22225" y="19887"/>
                                </a:cubicBezTo>
                                <a:cubicBezTo>
                                  <a:pt x="19685" y="23697"/>
                                  <a:pt x="13335" y="24967"/>
                                  <a:pt x="9525" y="27507"/>
                                </a:cubicBezTo>
                                <a:cubicBezTo>
                                  <a:pt x="13335" y="32587"/>
                                  <a:pt x="13335" y="30047"/>
                                  <a:pt x="14605" y="36397"/>
                                </a:cubicBezTo>
                                <a:lnTo>
                                  <a:pt x="18415" y="37667"/>
                                </a:lnTo>
                                <a:lnTo>
                                  <a:pt x="18415" y="41477"/>
                                </a:lnTo>
                                <a:cubicBezTo>
                                  <a:pt x="34925" y="41477"/>
                                  <a:pt x="36195" y="24967"/>
                                  <a:pt x="57785" y="27507"/>
                                </a:cubicBezTo>
                                <a:cubicBezTo>
                                  <a:pt x="51435" y="21157"/>
                                  <a:pt x="34925" y="22427"/>
                                  <a:pt x="36195" y="972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30" name="Freeform: Shape 10630"/>
                        <wps:cNvSpPr/>
                        <wps:spPr>
                          <a:xfrm>
                            <a:off x="530225" y="701548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4605 w 12700"/>
                              <a:gd name="connsiteY0" fmla="*/ 10795 h 12700"/>
                              <a:gd name="connsiteX1" fmla="*/ 9525 w 12700"/>
                              <a:gd name="connsiteY1" fmla="*/ 9525 h 12700"/>
                              <a:gd name="connsiteX2" fmla="*/ 14605 w 12700"/>
                              <a:gd name="connsiteY2" fmla="*/ 1079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4605" y="10795"/>
                                </a:moveTo>
                                <a:lnTo>
                                  <a:pt x="9525" y="9525"/>
                                </a:lnTo>
                                <a:cubicBezTo>
                                  <a:pt x="12065" y="10795"/>
                                  <a:pt x="13335" y="10795"/>
                                  <a:pt x="14605" y="107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31" name="Freeform: Shape 10631"/>
                        <wps:cNvSpPr/>
                        <wps:spPr>
                          <a:xfrm>
                            <a:off x="658495" y="6931878"/>
                            <a:ext cx="25400" cy="12700"/>
                          </a:xfrm>
                          <a:custGeom>
                            <a:avLst/>
                            <a:gdLst>
                              <a:gd name="connsiteX0" fmla="*/ 15875 w 25400"/>
                              <a:gd name="connsiteY0" fmla="*/ 10577 h 12700"/>
                              <a:gd name="connsiteX1" fmla="*/ 9525 w 25400"/>
                              <a:gd name="connsiteY1" fmla="*/ 13117 h 12700"/>
                              <a:gd name="connsiteX2" fmla="*/ 15875 w 25400"/>
                              <a:gd name="connsiteY2" fmla="*/ 10577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5875" y="10577"/>
                                </a:moveTo>
                                <a:cubicBezTo>
                                  <a:pt x="13335" y="8037"/>
                                  <a:pt x="10795" y="10577"/>
                                  <a:pt x="9525" y="13117"/>
                                </a:cubicBezTo>
                                <a:cubicBezTo>
                                  <a:pt x="12065" y="13117"/>
                                  <a:pt x="14605" y="13117"/>
                                  <a:pt x="15875" y="1057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32" name="Freeform: Shape 10632"/>
                        <wps:cNvSpPr/>
                        <wps:spPr>
                          <a:xfrm>
                            <a:off x="568325" y="7004050"/>
                            <a:ext cx="76200" cy="50800"/>
                          </a:xfrm>
                          <a:custGeom>
                            <a:avLst/>
                            <a:gdLst>
                              <a:gd name="connsiteX0" fmla="*/ 75565 w 76200"/>
                              <a:gd name="connsiteY0" fmla="*/ 13335 h 50800"/>
                              <a:gd name="connsiteX1" fmla="*/ 76835 w 76200"/>
                              <a:gd name="connsiteY1" fmla="*/ 12065 h 50800"/>
                              <a:gd name="connsiteX2" fmla="*/ 71755 w 76200"/>
                              <a:gd name="connsiteY2" fmla="*/ 9525 h 50800"/>
                              <a:gd name="connsiteX3" fmla="*/ 45085 w 76200"/>
                              <a:gd name="connsiteY3" fmla="*/ 23495 h 50800"/>
                              <a:gd name="connsiteX4" fmla="*/ 20955 w 76200"/>
                              <a:gd name="connsiteY4" fmla="*/ 34925 h 50800"/>
                              <a:gd name="connsiteX5" fmla="*/ 20955 w 76200"/>
                              <a:gd name="connsiteY5" fmla="*/ 34925 h 50800"/>
                              <a:gd name="connsiteX6" fmla="*/ 9525 w 76200"/>
                              <a:gd name="connsiteY6" fmla="*/ 42545 h 50800"/>
                              <a:gd name="connsiteX7" fmla="*/ 24765 w 76200"/>
                              <a:gd name="connsiteY7" fmla="*/ 40005 h 50800"/>
                              <a:gd name="connsiteX8" fmla="*/ 24765 w 76200"/>
                              <a:gd name="connsiteY8" fmla="*/ 40005 h 50800"/>
                              <a:gd name="connsiteX9" fmla="*/ 47625 w 76200"/>
                              <a:gd name="connsiteY9" fmla="*/ 29845 h 50800"/>
                              <a:gd name="connsiteX10" fmla="*/ 74295 w 76200"/>
                              <a:gd name="connsiteY10" fmla="*/ 14605 h 50800"/>
                              <a:gd name="connsiteX11" fmla="*/ 75565 w 76200"/>
                              <a:gd name="connsiteY11" fmla="*/ 13335 h 50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76200" h="50800">
                                <a:moveTo>
                                  <a:pt x="75565" y="13335"/>
                                </a:moveTo>
                                <a:cubicBezTo>
                                  <a:pt x="76835" y="13335"/>
                                  <a:pt x="76835" y="13335"/>
                                  <a:pt x="76835" y="12065"/>
                                </a:cubicBezTo>
                                <a:cubicBezTo>
                                  <a:pt x="76835" y="10795"/>
                                  <a:pt x="74295" y="9525"/>
                                  <a:pt x="71755" y="9525"/>
                                </a:cubicBezTo>
                                <a:cubicBezTo>
                                  <a:pt x="65405" y="15875"/>
                                  <a:pt x="55245" y="19685"/>
                                  <a:pt x="45085" y="23495"/>
                                </a:cubicBezTo>
                                <a:cubicBezTo>
                                  <a:pt x="36195" y="26035"/>
                                  <a:pt x="27305" y="29845"/>
                                  <a:pt x="20955" y="34925"/>
                                </a:cubicBezTo>
                                <a:lnTo>
                                  <a:pt x="20955" y="34925"/>
                                </a:lnTo>
                                <a:cubicBezTo>
                                  <a:pt x="17145" y="32385"/>
                                  <a:pt x="12065" y="37465"/>
                                  <a:pt x="9525" y="42545"/>
                                </a:cubicBezTo>
                                <a:cubicBezTo>
                                  <a:pt x="14605" y="40005"/>
                                  <a:pt x="23495" y="47625"/>
                                  <a:pt x="24765" y="40005"/>
                                </a:cubicBezTo>
                                <a:lnTo>
                                  <a:pt x="24765" y="40005"/>
                                </a:lnTo>
                                <a:cubicBezTo>
                                  <a:pt x="31115" y="36195"/>
                                  <a:pt x="40005" y="32385"/>
                                  <a:pt x="47625" y="29845"/>
                                </a:cubicBezTo>
                                <a:cubicBezTo>
                                  <a:pt x="59055" y="26035"/>
                                  <a:pt x="70485" y="22225"/>
                                  <a:pt x="74295" y="14605"/>
                                </a:cubicBezTo>
                                <a:lnTo>
                                  <a:pt x="75565" y="1333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33" name="Freeform: Shape 10633"/>
                        <wps:cNvSpPr/>
                        <wps:spPr>
                          <a:xfrm>
                            <a:off x="606425" y="711835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2065 w 12700"/>
                              <a:gd name="connsiteY0" fmla="*/ 12065 h 12700"/>
                              <a:gd name="connsiteX1" fmla="*/ 12065 w 12700"/>
                              <a:gd name="connsiteY1" fmla="*/ 9525 h 12700"/>
                              <a:gd name="connsiteX2" fmla="*/ 9525 w 12700"/>
                              <a:gd name="connsiteY2" fmla="*/ 10795 h 12700"/>
                              <a:gd name="connsiteX3" fmla="*/ 12065 w 12700"/>
                              <a:gd name="connsiteY3" fmla="*/ 1206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2065" y="12065"/>
                                </a:moveTo>
                                <a:lnTo>
                                  <a:pt x="12065" y="9525"/>
                                </a:lnTo>
                                <a:cubicBezTo>
                                  <a:pt x="10795" y="9525"/>
                                  <a:pt x="10795" y="9525"/>
                                  <a:pt x="9525" y="10795"/>
                                </a:cubicBezTo>
                                <a:lnTo>
                                  <a:pt x="12065" y="1206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34" name="Freeform: Shape 10634"/>
                        <wps:cNvSpPr/>
                        <wps:spPr>
                          <a:xfrm>
                            <a:off x="897255" y="581533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3335 w 12700"/>
                              <a:gd name="connsiteY0" fmla="*/ 12065 h 12700"/>
                              <a:gd name="connsiteX1" fmla="*/ 13335 w 12700"/>
                              <a:gd name="connsiteY1" fmla="*/ 9525 h 12700"/>
                              <a:gd name="connsiteX2" fmla="*/ 9525 w 12700"/>
                              <a:gd name="connsiteY2" fmla="*/ 12065 h 12700"/>
                              <a:gd name="connsiteX3" fmla="*/ 13335 w 12700"/>
                              <a:gd name="connsiteY3" fmla="*/ 1206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3335" y="12065"/>
                                </a:moveTo>
                                <a:cubicBezTo>
                                  <a:pt x="13335" y="10795"/>
                                  <a:pt x="12065" y="10795"/>
                                  <a:pt x="13335" y="9525"/>
                                </a:cubicBezTo>
                                <a:cubicBezTo>
                                  <a:pt x="12065" y="9525"/>
                                  <a:pt x="10795" y="9525"/>
                                  <a:pt x="9525" y="12065"/>
                                </a:cubicBezTo>
                                <a:cubicBezTo>
                                  <a:pt x="10795" y="12065"/>
                                  <a:pt x="12065" y="10795"/>
                                  <a:pt x="13335" y="1206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35" name="Freeform: Shape 10635"/>
                        <wps:cNvSpPr/>
                        <wps:spPr>
                          <a:xfrm>
                            <a:off x="677545" y="708533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7145 w 25400"/>
                              <a:gd name="connsiteY0" fmla="*/ 13335 h 25400"/>
                              <a:gd name="connsiteX1" fmla="*/ 18415 w 25400"/>
                              <a:gd name="connsiteY1" fmla="*/ 9525 h 25400"/>
                              <a:gd name="connsiteX2" fmla="*/ 9525 w 25400"/>
                              <a:gd name="connsiteY2" fmla="*/ 15875 h 25400"/>
                              <a:gd name="connsiteX3" fmla="*/ 17145 w 25400"/>
                              <a:gd name="connsiteY3" fmla="*/ 1333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7145" y="13335"/>
                                </a:moveTo>
                                <a:cubicBezTo>
                                  <a:pt x="17145" y="12065"/>
                                  <a:pt x="17145" y="10795"/>
                                  <a:pt x="18415" y="9525"/>
                                </a:cubicBezTo>
                                <a:lnTo>
                                  <a:pt x="9525" y="15875"/>
                                </a:lnTo>
                                <a:cubicBezTo>
                                  <a:pt x="13335" y="14605"/>
                                  <a:pt x="15875" y="14605"/>
                                  <a:pt x="17145" y="1333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36" name="Freeform: Shape 10636"/>
                        <wps:cNvSpPr/>
                        <wps:spPr>
                          <a:xfrm>
                            <a:off x="587375" y="7113270"/>
                            <a:ext cx="38100" cy="25400"/>
                          </a:xfrm>
                          <a:custGeom>
                            <a:avLst/>
                            <a:gdLst>
                              <a:gd name="connsiteX0" fmla="*/ 23495 w 38100"/>
                              <a:gd name="connsiteY0" fmla="*/ 14605 h 25400"/>
                              <a:gd name="connsiteX1" fmla="*/ 19685 w 38100"/>
                              <a:gd name="connsiteY1" fmla="*/ 13335 h 25400"/>
                              <a:gd name="connsiteX2" fmla="*/ 18415 w 38100"/>
                              <a:gd name="connsiteY2" fmla="*/ 9525 h 25400"/>
                              <a:gd name="connsiteX3" fmla="*/ 9525 w 38100"/>
                              <a:gd name="connsiteY3" fmla="*/ 15875 h 25400"/>
                              <a:gd name="connsiteX4" fmla="*/ 20955 w 38100"/>
                              <a:gd name="connsiteY4" fmla="*/ 23495 h 25400"/>
                              <a:gd name="connsiteX5" fmla="*/ 24765 w 38100"/>
                              <a:gd name="connsiteY5" fmla="*/ 20955 h 25400"/>
                              <a:gd name="connsiteX6" fmla="*/ 22225 w 38100"/>
                              <a:gd name="connsiteY6" fmla="*/ 18415 h 25400"/>
                              <a:gd name="connsiteX7" fmla="*/ 26035 w 38100"/>
                              <a:gd name="connsiteY7" fmla="*/ 18415 h 25400"/>
                              <a:gd name="connsiteX8" fmla="*/ 26035 w 38100"/>
                              <a:gd name="connsiteY8" fmla="*/ 18415 h 25400"/>
                              <a:gd name="connsiteX9" fmla="*/ 31115 w 38100"/>
                              <a:gd name="connsiteY9" fmla="*/ 17145 h 25400"/>
                              <a:gd name="connsiteX10" fmla="*/ 26035 w 38100"/>
                              <a:gd name="connsiteY10" fmla="*/ 18415 h 25400"/>
                              <a:gd name="connsiteX11" fmla="*/ 23495 w 38100"/>
                              <a:gd name="connsiteY11" fmla="*/ 1460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38100" h="25400">
                                <a:moveTo>
                                  <a:pt x="23495" y="14605"/>
                                </a:moveTo>
                                <a:lnTo>
                                  <a:pt x="19685" y="13335"/>
                                </a:lnTo>
                                <a:lnTo>
                                  <a:pt x="18415" y="9525"/>
                                </a:lnTo>
                                <a:cubicBezTo>
                                  <a:pt x="13335" y="13335"/>
                                  <a:pt x="12065" y="14605"/>
                                  <a:pt x="9525" y="15875"/>
                                </a:cubicBezTo>
                                <a:cubicBezTo>
                                  <a:pt x="14605" y="15875"/>
                                  <a:pt x="14605" y="23495"/>
                                  <a:pt x="20955" y="23495"/>
                                </a:cubicBezTo>
                                <a:cubicBezTo>
                                  <a:pt x="20955" y="22225"/>
                                  <a:pt x="22225" y="20955"/>
                                  <a:pt x="24765" y="20955"/>
                                </a:cubicBezTo>
                                <a:lnTo>
                                  <a:pt x="22225" y="18415"/>
                                </a:lnTo>
                                <a:lnTo>
                                  <a:pt x="26035" y="18415"/>
                                </a:lnTo>
                                <a:lnTo>
                                  <a:pt x="26035" y="18415"/>
                                </a:lnTo>
                                <a:cubicBezTo>
                                  <a:pt x="28575" y="18415"/>
                                  <a:pt x="29845" y="17145"/>
                                  <a:pt x="31115" y="17145"/>
                                </a:cubicBezTo>
                                <a:lnTo>
                                  <a:pt x="26035" y="18415"/>
                                </a:lnTo>
                                <a:cubicBezTo>
                                  <a:pt x="24765" y="17145"/>
                                  <a:pt x="24765" y="15875"/>
                                  <a:pt x="23495" y="1460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37" name="Freeform: Shape 10637"/>
                        <wps:cNvSpPr/>
                        <wps:spPr>
                          <a:xfrm>
                            <a:off x="845221" y="700151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0759 w 25400"/>
                              <a:gd name="connsiteY0" fmla="*/ 17145 h 25400"/>
                              <a:gd name="connsiteX1" fmla="*/ 17109 w 25400"/>
                              <a:gd name="connsiteY1" fmla="*/ 14605 h 25400"/>
                              <a:gd name="connsiteX2" fmla="*/ 12029 w 25400"/>
                              <a:gd name="connsiteY2" fmla="*/ 9525 h 25400"/>
                              <a:gd name="connsiteX3" fmla="*/ 10759 w 25400"/>
                              <a:gd name="connsiteY3" fmla="*/ 1714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0759" y="17145"/>
                                </a:moveTo>
                                <a:cubicBezTo>
                                  <a:pt x="13299" y="15875"/>
                                  <a:pt x="14569" y="15875"/>
                                  <a:pt x="17109" y="14605"/>
                                </a:cubicBezTo>
                                <a:cubicBezTo>
                                  <a:pt x="15839" y="12065"/>
                                  <a:pt x="14569" y="9525"/>
                                  <a:pt x="12029" y="9525"/>
                                </a:cubicBezTo>
                                <a:cubicBezTo>
                                  <a:pt x="13299" y="13335"/>
                                  <a:pt x="6949" y="13335"/>
                                  <a:pt x="10759" y="1714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38" name="Freeform: Shape 10638"/>
                        <wps:cNvSpPr/>
                        <wps:spPr>
                          <a:xfrm>
                            <a:off x="871855" y="6683279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11526 h 12700"/>
                              <a:gd name="connsiteX1" fmla="*/ 9525 w 12700"/>
                              <a:gd name="connsiteY1" fmla="*/ 11526 h 12700"/>
                              <a:gd name="connsiteX2" fmla="*/ 9525 w 12700"/>
                              <a:gd name="connsiteY2" fmla="*/ 11526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11526"/>
                                </a:moveTo>
                                <a:cubicBezTo>
                                  <a:pt x="15875" y="12796"/>
                                  <a:pt x="14605" y="6446"/>
                                  <a:pt x="9525" y="11526"/>
                                </a:cubicBezTo>
                                <a:lnTo>
                                  <a:pt x="9525" y="1152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39" name="Freeform: Shape 10639"/>
                        <wps:cNvSpPr/>
                        <wps:spPr>
                          <a:xfrm>
                            <a:off x="853653" y="699770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7567 w 25400"/>
                              <a:gd name="connsiteY0" fmla="*/ 9525 h 25400"/>
                              <a:gd name="connsiteX1" fmla="*/ 11217 w 25400"/>
                              <a:gd name="connsiteY1" fmla="*/ 15875 h 25400"/>
                              <a:gd name="connsiteX2" fmla="*/ 17567 w 25400"/>
                              <a:gd name="connsiteY2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7567" y="9525"/>
                                </a:moveTo>
                                <a:cubicBezTo>
                                  <a:pt x="13757" y="10795"/>
                                  <a:pt x="6137" y="10795"/>
                                  <a:pt x="11217" y="15875"/>
                                </a:cubicBezTo>
                                <a:cubicBezTo>
                                  <a:pt x="16297" y="14605"/>
                                  <a:pt x="18837" y="12065"/>
                                  <a:pt x="17567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40" name="Freeform: Shape 10640"/>
                        <wps:cNvSpPr/>
                        <wps:spPr>
                          <a:xfrm>
                            <a:off x="875665" y="676860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4605 w 12700"/>
                              <a:gd name="connsiteY0" fmla="*/ 11295 h 12700"/>
                              <a:gd name="connsiteX1" fmla="*/ 9525 w 12700"/>
                              <a:gd name="connsiteY1" fmla="*/ 12565 h 12700"/>
                              <a:gd name="connsiteX2" fmla="*/ 14605 w 12700"/>
                              <a:gd name="connsiteY2" fmla="*/ 1129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4605" y="11295"/>
                                </a:moveTo>
                                <a:cubicBezTo>
                                  <a:pt x="15875" y="8755"/>
                                  <a:pt x="9525" y="8755"/>
                                  <a:pt x="9525" y="12565"/>
                                </a:cubicBezTo>
                                <a:cubicBezTo>
                                  <a:pt x="12065" y="13835"/>
                                  <a:pt x="13335" y="10025"/>
                                  <a:pt x="14605" y="112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41" name="Freeform: Shape 10641"/>
                        <wps:cNvSpPr/>
                        <wps:spPr>
                          <a:xfrm>
                            <a:off x="851283" y="6689090"/>
                            <a:ext cx="12700" cy="12700"/>
                          </a:xfrm>
                          <a:custGeom>
                            <a:avLst/>
                            <a:gdLst>
                              <a:gd name="connsiteX0" fmla="*/ 9777 w 12700"/>
                              <a:gd name="connsiteY0" fmla="*/ 9525 h 12700"/>
                              <a:gd name="connsiteX1" fmla="*/ 14857 w 12700"/>
                              <a:gd name="connsiteY1" fmla="*/ 12065 h 12700"/>
                              <a:gd name="connsiteX2" fmla="*/ 9777 w 127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777" y="9525"/>
                                </a:moveTo>
                                <a:cubicBezTo>
                                  <a:pt x="8507" y="13335"/>
                                  <a:pt x="12317" y="12065"/>
                                  <a:pt x="14857" y="12065"/>
                                </a:cubicBezTo>
                                <a:cubicBezTo>
                                  <a:pt x="16127" y="9525"/>
                                  <a:pt x="12317" y="13335"/>
                                  <a:pt x="9777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42" name="Freeform: Shape 10642"/>
                        <wps:cNvSpPr/>
                        <wps:spPr>
                          <a:xfrm>
                            <a:off x="715645" y="704342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0795 w 12700"/>
                              <a:gd name="connsiteY0" fmla="*/ 9525 h 12700"/>
                              <a:gd name="connsiteX1" fmla="*/ 9525 w 12700"/>
                              <a:gd name="connsiteY1" fmla="*/ 14605 h 12700"/>
                              <a:gd name="connsiteX2" fmla="*/ 14605 w 12700"/>
                              <a:gd name="connsiteY2" fmla="*/ 9525 h 12700"/>
                              <a:gd name="connsiteX3" fmla="*/ 10795 w 12700"/>
                              <a:gd name="connsiteY3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0795" y="9525"/>
                                </a:moveTo>
                                <a:cubicBezTo>
                                  <a:pt x="9525" y="10795"/>
                                  <a:pt x="9525" y="12065"/>
                                  <a:pt x="9525" y="14605"/>
                                </a:cubicBezTo>
                                <a:lnTo>
                                  <a:pt x="14605" y="9525"/>
                                </a:lnTo>
                                <a:cubicBezTo>
                                  <a:pt x="12065" y="9525"/>
                                  <a:pt x="10795" y="9525"/>
                                  <a:pt x="1079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43" name="Freeform: Shape 10643"/>
                        <wps:cNvSpPr/>
                        <wps:spPr>
                          <a:xfrm>
                            <a:off x="589915" y="7030720"/>
                            <a:ext cx="25400" cy="25400"/>
                          </a:xfrm>
                          <a:custGeom>
                            <a:avLst/>
                            <a:gdLst>
                              <a:gd name="connsiteX0" fmla="*/ 23495 w 25400"/>
                              <a:gd name="connsiteY0" fmla="*/ 9525 h 25400"/>
                              <a:gd name="connsiteX1" fmla="*/ 17145 w 25400"/>
                              <a:gd name="connsiteY1" fmla="*/ 13335 h 25400"/>
                              <a:gd name="connsiteX2" fmla="*/ 9525 w 25400"/>
                              <a:gd name="connsiteY2" fmla="*/ 17145 h 25400"/>
                              <a:gd name="connsiteX3" fmla="*/ 18415 w 25400"/>
                              <a:gd name="connsiteY3" fmla="*/ 14605 h 25400"/>
                              <a:gd name="connsiteX4" fmla="*/ 23495 w 25400"/>
                              <a:gd name="connsiteY4" fmla="*/ 10795 h 25400"/>
                              <a:gd name="connsiteX5" fmla="*/ 23495 w 25400"/>
                              <a:gd name="connsiteY5" fmla="*/ 9525 h 25400"/>
                              <a:gd name="connsiteX6" fmla="*/ 23495 w 25400"/>
                              <a:gd name="connsiteY6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23495" y="9525"/>
                                </a:moveTo>
                                <a:cubicBezTo>
                                  <a:pt x="20955" y="10795"/>
                                  <a:pt x="19685" y="12065"/>
                                  <a:pt x="17145" y="13335"/>
                                </a:cubicBezTo>
                                <a:cubicBezTo>
                                  <a:pt x="14605" y="14605"/>
                                  <a:pt x="12065" y="17145"/>
                                  <a:pt x="9525" y="17145"/>
                                </a:cubicBezTo>
                                <a:cubicBezTo>
                                  <a:pt x="13335" y="18415"/>
                                  <a:pt x="15875" y="17145"/>
                                  <a:pt x="18415" y="14605"/>
                                </a:cubicBezTo>
                                <a:cubicBezTo>
                                  <a:pt x="19685" y="13335"/>
                                  <a:pt x="22225" y="12065"/>
                                  <a:pt x="23495" y="10795"/>
                                </a:cubicBezTo>
                                <a:cubicBezTo>
                                  <a:pt x="23495" y="10795"/>
                                  <a:pt x="24765" y="9525"/>
                                  <a:pt x="23495" y="9525"/>
                                </a:cubicBezTo>
                                <a:cubicBezTo>
                                  <a:pt x="24765" y="9525"/>
                                  <a:pt x="23495" y="9525"/>
                                  <a:pt x="2349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44" name="Freeform: Shape 10644"/>
                        <wps:cNvSpPr/>
                        <wps:spPr>
                          <a:xfrm>
                            <a:off x="569595" y="702310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4605 w 12700"/>
                              <a:gd name="connsiteY0" fmla="*/ 9525 h 12700"/>
                              <a:gd name="connsiteX1" fmla="*/ 9525 w 12700"/>
                              <a:gd name="connsiteY1" fmla="*/ 12065 h 12700"/>
                              <a:gd name="connsiteX2" fmla="*/ 14605 w 127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4605" y="9525"/>
                                </a:moveTo>
                                <a:lnTo>
                                  <a:pt x="9525" y="12065"/>
                                </a:lnTo>
                                <a:cubicBezTo>
                                  <a:pt x="10795" y="12065"/>
                                  <a:pt x="13335" y="12065"/>
                                  <a:pt x="1460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45" name="Freeform: Shape 10645"/>
                        <wps:cNvSpPr/>
                        <wps:spPr>
                          <a:xfrm>
                            <a:off x="626745" y="699389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4605 w 12700"/>
                              <a:gd name="connsiteY0" fmla="*/ 9525 h 12700"/>
                              <a:gd name="connsiteX1" fmla="*/ 9525 w 12700"/>
                              <a:gd name="connsiteY1" fmla="*/ 10795 h 12700"/>
                              <a:gd name="connsiteX2" fmla="*/ 14605 w 127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4605" y="9525"/>
                                </a:moveTo>
                                <a:lnTo>
                                  <a:pt x="9525" y="10795"/>
                                </a:lnTo>
                                <a:cubicBezTo>
                                  <a:pt x="10795" y="10795"/>
                                  <a:pt x="13335" y="10795"/>
                                  <a:pt x="1460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46" name="Freeform: Shape 10646"/>
                        <wps:cNvSpPr/>
                        <wps:spPr>
                          <a:xfrm>
                            <a:off x="884555" y="6762487"/>
                            <a:ext cx="12700" cy="12700"/>
                          </a:xfrm>
                          <a:custGeom>
                            <a:avLst/>
                            <a:gdLst>
                              <a:gd name="connsiteX0" fmla="*/ 13335 w 12700"/>
                              <a:gd name="connsiteY0" fmla="*/ 13598 h 12700"/>
                              <a:gd name="connsiteX1" fmla="*/ 14605 w 12700"/>
                              <a:gd name="connsiteY1" fmla="*/ 9788 h 12700"/>
                              <a:gd name="connsiteX2" fmla="*/ 9525 w 12700"/>
                              <a:gd name="connsiteY2" fmla="*/ 11058 h 12700"/>
                              <a:gd name="connsiteX3" fmla="*/ 13335 w 12700"/>
                              <a:gd name="connsiteY3" fmla="*/ 13598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3335" y="13598"/>
                                </a:moveTo>
                                <a:cubicBezTo>
                                  <a:pt x="13335" y="12328"/>
                                  <a:pt x="14605" y="11058"/>
                                  <a:pt x="14605" y="9788"/>
                                </a:cubicBezTo>
                                <a:cubicBezTo>
                                  <a:pt x="12065" y="8518"/>
                                  <a:pt x="12065" y="12328"/>
                                  <a:pt x="9525" y="11058"/>
                                </a:cubicBezTo>
                                <a:cubicBezTo>
                                  <a:pt x="9525" y="13598"/>
                                  <a:pt x="12065" y="12328"/>
                                  <a:pt x="13335" y="1359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47" name="Freeform: Shape 10647"/>
                        <wps:cNvSpPr/>
                        <wps:spPr>
                          <a:xfrm>
                            <a:off x="593725" y="7074822"/>
                            <a:ext cx="25400" cy="25400"/>
                          </a:xfrm>
                          <a:custGeom>
                            <a:avLst/>
                            <a:gdLst>
                              <a:gd name="connsiteX0" fmla="*/ 10795 w 25400"/>
                              <a:gd name="connsiteY0" fmla="*/ 26383 h 25400"/>
                              <a:gd name="connsiteX1" fmla="*/ 27305 w 25400"/>
                              <a:gd name="connsiteY1" fmla="*/ 14953 h 25400"/>
                              <a:gd name="connsiteX2" fmla="*/ 23495 w 25400"/>
                              <a:gd name="connsiteY2" fmla="*/ 14953 h 25400"/>
                              <a:gd name="connsiteX3" fmla="*/ 23495 w 25400"/>
                              <a:gd name="connsiteY3" fmla="*/ 12413 h 25400"/>
                              <a:gd name="connsiteX4" fmla="*/ 9525 w 25400"/>
                              <a:gd name="connsiteY4" fmla="*/ 12413 h 25400"/>
                              <a:gd name="connsiteX5" fmla="*/ 10795 w 25400"/>
                              <a:gd name="connsiteY5" fmla="*/ 26383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0795" y="26383"/>
                                </a:moveTo>
                                <a:cubicBezTo>
                                  <a:pt x="20955" y="27653"/>
                                  <a:pt x="22225" y="20033"/>
                                  <a:pt x="27305" y="14953"/>
                                </a:cubicBezTo>
                                <a:lnTo>
                                  <a:pt x="23495" y="14953"/>
                                </a:lnTo>
                                <a:lnTo>
                                  <a:pt x="23495" y="12413"/>
                                </a:lnTo>
                                <a:cubicBezTo>
                                  <a:pt x="19685" y="4793"/>
                                  <a:pt x="15875" y="14953"/>
                                  <a:pt x="9525" y="12413"/>
                                </a:cubicBezTo>
                                <a:cubicBezTo>
                                  <a:pt x="18415" y="17493"/>
                                  <a:pt x="8255" y="18763"/>
                                  <a:pt x="10795" y="2638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48" name="Freeform: Shape 10648"/>
                        <wps:cNvSpPr/>
                        <wps:spPr>
                          <a:xfrm>
                            <a:off x="606425" y="6997590"/>
                            <a:ext cx="241300" cy="152400"/>
                          </a:xfrm>
                          <a:custGeom>
                            <a:avLst/>
                            <a:gdLst>
                              <a:gd name="connsiteX0" fmla="*/ 212725 w 241300"/>
                              <a:gd name="connsiteY0" fmla="*/ 28685 h 152400"/>
                              <a:gd name="connsiteX1" fmla="*/ 236855 w 241300"/>
                              <a:gd name="connsiteY1" fmla="*/ 15985 h 152400"/>
                              <a:gd name="connsiteX2" fmla="*/ 233045 w 241300"/>
                              <a:gd name="connsiteY2" fmla="*/ 13445 h 152400"/>
                              <a:gd name="connsiteX3" fmla="*/ 234315 w 241300"/>
                              <a:gd name="connsiteY3" fmla="*/ 9635 h 152400"/>
                              <a:gd name="connsiteX4" fmla="*/ 207645 w 241300"/>
                              <a:gd name="connsiteY4" fmla="*/ 15985 h 152400"/>
                              <a:gd name="connsiteX5" fmla="*/ 207645 w 241300"/>
                              <a:gd name="connsiteY5" fmla="*/ 22335 h 152400"/>
                              <a:gd name="connsiteX6" fmla="*/ 163195 w 241300"/>
                              <a:gd name="connsiteY6" fmla="*/ 43926 h 152400"/>
                              <a:gd name="connsiteX7" fmla="*/ 126365 w 241300"/>
                              <a:gd name="connsiteY7" fmla="*/ 61705 h 152400"/>
                              <a:gd name="connsiteX8" fmla="*/ 120015 w 241300"/>
                              <a:gd name="connsiteY8" fmla="*/ 57895 h 152400"/>
                              <a:gd name="connsiteX9" fmla="*/ 117475 w 241300"/>
                              <a:gd name="connsiteY9" fmla="*/ 60435 h 152400"/>
                              <a:gd name="connsiteX10" fmla="*/ 117475 w 241300"/>
                              <a:gd name="connsiteY10" fmla="*/ 57895 h 152400"/>
                              <a:gd name="connsiteX11" fmla="*/ 109855 w 241300"/>
                              <a:gd name="connsiteY11" fmla="*/ 68055 h 152400"/>
                              <a:gd name="connsiteX12" fmla="*/ 67945 w 241300"/>
                              <a:gd name="connsiteY12" fmla="*/ 82026 h 152400"/>
                              <a:gd name="connsiteX13" fmla="*/ 80645 w 241300"/>
                              <a:gd name="connsiteY13" fmla="*/ 62976 h 152400"/>
                              <a:gd name="connsiteX14" fmla="*/ 76835 w 241300"/>
                              <a:gd name="connsiteY14" fmla="*/ 61705 h 152400"/>
                              <a:gd name="connsiteX15" fmla="*/ 76835 w 241300"/>
                              <a:gd name="connsiteY15" fmla="*/ 57895 h 152400"/>
                              <a:gd name="connsiteX16" fmla="*/ 51435 w 241300"/>
                              <a:gd name="connsiteY16" fmla="*/ 65515 h 152400"/>
                              <a:gd name="connsiteX17" fmla="*/ 50165 w 241300"/>
                              <a:gd name="connsiteY17" fmla="*/ 65515 h 152400"/>
                              <a:gd name="connsiteX18" fmla="*/ 48895 w 241300"/>
                              <a:gd name="connsiteY18" fmla="*/ 64245 h 152400"/>
                              <a:gd name="connsiteX19" fmla="*/ 36195 w 241300"/>
                              <a:gd name="connsiteY19" fmla="*/ 69326 h 152400"/>
                              <a:gd name="connsiteX20" fmla="*/ 26035 w 241300"/>
                              <a:gd name="connsiteY20" fmla="*/ 74405 h 152400"/>
                              <a:gd name="connsiteX21" fmla="*/ 26035 w 241300"/>
                              <a:gd name="connsiteY21" fmla="*/ 73135 h 152400"/>
                              <a:gd name="connsiteX22" fmla="*/ 29845 w 241300"/>
                              <a:gd name="connsiteY22" fmla="*/ 73135 h 152400"/>
                              <a:gd name="connsiteX23" fmla="*/ 17145 w 241300"/>
                              <a:gd name="connsiteY23" fmla="*/ 83295 h 152400"/>
                              <a:gd name="connsiteX24" fmla="*/ 19685 w 241300"/>
                              <a:gd name="connsiteY24" fmla="*/ 82026 h 152400"/>
                              <a:gd name="connsiteX25" fmla="*/ 23495 w 241300"/>
                              <a:gd name="connsiteY25" fmla="*/ 82026 h 152400"/>
                              <a:gd name="connsiteX26" fmla="*/ 26035 w 241300"/>
                              <a:gd name="connsiteY26" fmla="*/ 76945 h 152400"/>
                              <a:gd name="connsiteX27" fmla="*/ 26035 w 241300"/>
                              <a:gd name="connsiteY27" fmla="*/ 75676 h 152400"/>
                              <a:gd name="connsiteX28" fmla="*/ 40005 w 241300"/>
                              <a:gd name="connsiteY28" fmla="*/ 71865 h 152400"/>
                              <a:gd name="connsiteX29" fmla="*/ 46355 w 241300"/>
                              <a:gd name="connsiteY29" fmla="*/ 68055 h 152400"/>
                              <a:gd name="connsiteX30" fmla="*/ 26035 w 241300"/>
                              <a:gd name="connsiteY30" fmla="*/ 82026 h 152400"/>
                              <a:gd name="connsiteX31" fmla="*/ 27305 w 241300"/>
                              <a:gd name="connsiteY31" fmla="*/ 85835 h 152400"/>
                              <a:gd name="connsiteX32" fmla="*/ 23495 w 241300"/>
                              <a:gd name="connsiteY32" fmla="*/ 87105 h 152400"/>
                              <a:gd name="connsiteX33" fmla="*/ 27305 w 241300"/>
                              <a:gd name="connsiteY33" fmla="*/ 94726 h 152400"/>
                              <a:gd name="connsiteX34" fmla="*/ 48895 w 241300"/>
                              <a:gd name="connsiteY34" fmla="*/ 89645 h 152400"/>
                              <a:gd name="connsiteX35" fmla="*/ 13335 w 241300"/>
                              <a:gd name="connsiteY35" fmla="*/ 112505 h 152400"/>
                              <a:gd name="connsiteX36" fmla="*/ 13335 w 241300"/>
                              <a:gd name="connsiteY36" fmla="*/ 115045 h 152400"/>
                              <a:gd name="connsiteX37" fmla="*/ 10795 w 241300"/>
                              <a:gd name="connsiteY37" fmla="*/ 116315 h 152400"/>
                              <a:gd name="connsiteX38" fmla="*/ 13335 w 241300"/>
                              <a:gd name="connsiteY38" fmla="*/ 117585 h 152400"/>
                              <a:gd name="connsiteX39" fmla="*/ 12065 w 241300"/>
                              <a:gd name="connsiteY39" fmla="*/ 120126 h 152400"/>
                              <a:gd name="connsiteX40" fmla="*/ 15875 w 241300"/>
                              <a:gd name="connsiteY40" fmla="*/ 123935 h 152400"/>
                              <a:gd name="connsiteX41" fmla="*/ 10795 w 241300"/>
                              <a:gd name="connsiteY41" fmla="*/ 126476 h 152400"/>
                              <a:gd name="connsiteX42" fmla="*/ 12065 w 241300"/>
                              <a:gd name="connsiteY42" fmla="*/ 127745 h 152400"/>
                              <a:gd name="connsiteX43" fmla="*/ 14605 w 241300"/>
                              <a:gd name="connsiteY43" fmla="*/ 125205 h 152400"/>
                              <a:gd name="connsiteX44" fmla="*/ 14605 w 241300"/>
                              <a:gd name="connsiteY44" fmla="*/ 127745 h 152400"/>
                              <a:gd name="connsiteX45" fmla="*/ 46355 w 241300"/>
                              <a:gd name="connsiteY45" fmla="*/ 118855 h 152400"/>
                              <a:gd name="connsiteX46" fmla="*/ 10795 w 241300"/>
                              <a:gd name="connsiteY46" fmla="*/ 139176 h 152400"/>
                              <a:gd name="connsiteX47" fmla="*/ 9525 w 241300"/>
                              <a:gd name="connsiteY47" fmla="*/ 142985 h 152400"/>
                              <a:gd name="connsiteX48" fmla="*/ 10795 w 241300"/>
                              <a:gd name="connsiteY48" fmla="*/ 144255 h 152400"/>
                              <a:gd name="connsiteX49" fmla="*/ 15875 w 241300"/>
                              <a:gd name="connsiteY49" fmla="*/ 144255 h 152400"/>
                              <a:gd name="connsiteX50" fmla="*/ 50165 w 241300"/>
                              <a:gd name="connsiteY50" fmla="*/ 123935 h 152400"/>
                              <a:gd name="connsiteX51" fmla="*/ 50165 w 241300"/>
                              <a:gd name="connsiteY51" fmla="*/ 123935 h 152400"/>
                              <a:gd name="connsiteX52" fmla="*/ 67945 w 241300"/>
                              <a:gd name="connsiteY52" fmla="*/ 116315 h 152400"/>
                              <a:gd name="connsiteX53" fmla="*/ 62865 w 241300"/>
                              <a:gd name="connsiteY53" fmla="*/ 109965 h 152400"/>
                              <a:gd name="connsiteX54" fmla="*/ 60325 w 241300"/>
                              <a:gd name="connsiteY54" fmla="*/ 111235 h 152400"/>
                              <a:gd name="connsiteX55" fmla="*/ 60325 w 241300"/>
                              <a:gd name="connsiteY55" fmla="*/ 108695 h 152400"/>
                              <a:gd name="connsiteX56" fmla="*/ 51435 w 241300"/>
                              <a:gd name="connsiteY56" fmla="*/ 107426 h 152400"/>
                              <a:gd name="connsiteX57" fmla="*/ 57785 w 241300"/>
                              <a:gd name="connsiteY57" fmla="*/ 104885 h 152400"/>
                              <a:gd name="connsiteX58" fmla="*/ 59055 w 241300"/>
                              <a:gd name="connsiteY58" fmla="*/ 106155 h 152400"/>
                              <a:gd name="connsiteX59" fmla="*/ 61595 w 241300"/>
                              <a:gd name="connsiteY59" fmla="*/ 104885 h 152400"/>
                              <a:gd name="connsiteX60" fmla="*/ 62865 w 241300"/>
                              <a:gd name="connsiteY60" fmla="*/ 106155 h 152400"/>
                              <a:gd name="connsiteX61" fmla="*/ 66675 w 241300"/>
                              <a:gd name="connsiteY61" fmla="*/ 103615 h 152400"/>
                              <a:gd name="connsiteX62" fmla="*/ 64135 w 241300"/>
                              <a:gd name="connsiteY62" fmla="*/ 101076 h 152400"/>
                              <a:gd name="connsiteX63" fmla="*/ 66675 w 241300"/>
                              <a:gd name="connsiteY63" fmla="*/ 99805 h 152400"/>
                              <a:gd name="connsiteX64" fmla="*/ 75565 w 241300"/>
                              <a:gd name="connsiteY64" fmla="*/ 98535 h 152400"/>
                              <a:gd name="connsiteX65" fmla="*/ 79375 w 241300"/>
                              <a:gd name="connsiteY65" fmla="*/ 97265 h 152400"/>
                              <a:gd name="connsiteX66" fmla="*/ 81915 w 241300"/>
                              <a:gd name="connsiteY66" fmla="*/ 94726 h 152400"/>
                              <a:gd name="connsiteX67" fmla="*/ 80645 w 241300"/>
                              <a:gd name="connsiteY67" fmla="*/ 90915 h 152400"/>
                              <a:gd name="connsiteX68" fmla="*/ 85725 w 241300"/>
                              <a:gd name="connsiteY68" fmla="*/ 90915 h 152400"/>
                              <a:gd name="connsiteX69" fmla="*/ 89535 w 241300"/>
                              <a:gd name="connsiteY69" fmla="*/ 90915 h 152400"/>
                              <a:gd name="connsiteX70" fmla="*/ 89535 w 241300"/>
                              <a:gd name="connsiteY70" fmla="*/ 93455 h 152400"/>
                              <a:gd name="connsiteX71" fmla="*/ 97155 w 241300"/>
                              <a:gd name="connsiteY71" fmla="*/ 94726 h 152400"/>
                              <a:gd name="connsiteX72" fmla="*/ 99695 w 241300"/>
                              <a:gd name="connsiteY72" fmla="*/ 92185 h 152400"/>
                              <a:gd name="connsiteX73" fmla="*/ 102235 w 241300"/>
                              <a:gd name="connsiteY73" fmla="*/ 94726 h 152400"/>
                              <a:gd name="connsiteX74" fmla="*/ 107315 w 241300"/>
                              <a:gd name="connsiteY74" fmla="*/ 90915 h 152400"/>
                              <a:gd name="connsiteX75" fmla="*/ 100965 w 241300"/>
                              <a:gd name="connsiteY75" fmla="*/ 88376 h 152400"/>
                              <a:gd name="connsiteX76" fmla="*/ 109855 w 241300"/>
                              <a:gd name="connsiteY76" fmla="*/ 85835 h 152400"/>
                              <a:gd name="connsiteX77" fmla="*/ 107315 w 241300"/>
                              <a:gd name="connsiteY77" fmla="*/ 75676 h 152400"/>
                              <a:gd name="connsiteX78" fmla="*/ 131445 w 241300"/>
                              <a:gd name="connsiteY78" fmla="*/ 70595 h 152400"/>
                              <a:gd name="connsiteX79" fmla="*/ 130175 w 241300"/>
                              <a:gd name="connsiteY79" fmla="*/ 60435 h 152400"/>
                              <a:gd name="connsiteX80" fmla="*/ 165735 w 241300"/>
                              <a:gd name="connsiteY80" fmla="*/ 42655 h 152400"/>
                              <a:gd name="connsiteX81" fmla="*/ 212725 w 241300"/>
                              <a:gd name="connsiteY81" fmla="*/ 28685 h 152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</a:cxnLst>
                            <a:rect l="l" t="t" r="r" b="b"/>
                            <a:pathLst>
                              <a:path w="241300" h="152400">
                                <a:moveTo>
                                  <a:pt x="212725" y="28685"/>
                                </a:moveTo>
                                <a:cubicBezTo>
                                  <a:pt x="221615" y="28685"/>
                                  <a:pt x="231775" y="21065"/>
                                  <a:pt x="236855" y="15985"/>
                                </a:cubicBezTo>
                                <a:lnTo>
                                  <a:pt x="233045" y="13445"/>
                                </a:lnTo>
                                <a:lnTo>
                                  <a:pt x="234315" y="9635"/>
                                </a:lnTo>
                                <a:cubicBezTo>
                                  <a:pt x="229235" y="8365"/>
                                  <a:pt x="216535" y="18526"/>
                                  <a:pt x="207645" y="15985"/>
                                </a:cubicBezTo>
                                <a:cubicBezTo>
                                  <a:pt x="208915" y="18526"/>
                                  <a:pt x="206375" y="19795"/>
                                  <a:pt x="207645" y="22335"/>
                                </a:cubicBezTo>
                                <a:cubicBezTo>
                                  <a:pt x="192405" y="28685"/>
                                  <a:pt x="177165" y="36305"/>
                                  <a:pt x="163195" y="43926"/>
                                </a:cubicBezTo>
                                <a:cubicBezTo>
                                  <a:pt x="150495" y="50276"/>
                                  <a:pt x="139065" y="56626"/>
                                  <a:pt x="126365" y="61705"/>
                                </a:cubicBezTo>
                                <a:cubicBezTo>
                                  <a:pt x="123825" y="61705"/>
                                  <a:pt x="121285" y="60435"/>
                                  <a:pt x="120015" y="57895"/>
                                </a:cubicBezTo>
                                <a:lnTo>
                                  <a:pt x="117475" y="60435"/>
                                </a:lnTo>
                                <a:lnTo>
                                  <a:pt x="117475" y="57895"/>
                                </a:lnTo>
                                <a:cubicBezTo>
                                  <a:pt x="106045" y="57895"/>
                                  <a:pt x="117475" y="66785"/>
                                  <a:pt x="109855" y="68055"/>
                                </a:cubicBezTo>
                                <a:cubicBezTo>
                                  <a:pt x="93345" y="74405"/>
                                  <a:pt x="80645" y="82026"/>
                                  <a:pt x="67945" y="82026"/>
                                </a:cubicBezTo>
                                <a:cubicBezTo>
                                  <a:pt x="73025" y="75676"/>
                                  <a:pt x="85725" y="73135"/>
                                  <a:pt x="80645" y="62976"/>
                                </a:cubicBezTo>
                                <a:lnTo>
                                  <a:pt x="76835" y="61705"/>
                                </a:lnTo>
                                <a:lnTo>
                                  <a:pt x="76835" y="57895"/>
                                </a:lnTo>
                                <a:cubicBezTo>
                                  <a:pt x="65405" y="61705"/>
                                  <a:pt x="59055" y="65515"/>
                                  <a:pt x="51435" y="65515"/>
                                </a:cubicBezTo>
                                <a:lnTo>
                                  <a:pt x="50165" y="65515"/>
                                </a:lnTo>
                                <a:cubicBezTo>
                                  <a:pt x="50165" y="64245"/>
                                  <a:pt x="50165" y="64245"/>
                                  <a:pt x="48895" y="64245"/>
                                </a:cubicBezTo>
                                <a:cubicBezTo>
                                  <a:pt x="42545" y="62976"/>
                                  <a:pt x="38735" y="66785"/>
                                  <a:pt x="36195" y="69326"/>
                                </a:cubicBezTo>
                                <a:cubicBezTo>
                                  <a:pt x="32385" y="71865"/>
                                  <a:pt x="31115" y="73135"/>
                                  <a:pt x="26035" y="74405"/>
                                </a:cubicBezTo>
                                <a:lnTo>
                                  <a:pt x="26035" y="73135"/>
                                </a:lnTo>
                                <a:lnTo>
                                  <a:pt x="29845" y="73135"/>
                                </a:lnTo>
                                <a:cubicBezTo>
                                  <a:pt x="23495" y="62976"/>
                                  <a:pt x="-1905" y="88376"/>
                                  <a:pt x="17145" y="83295"/>
                                </a:cubicBezTo>
                                <a:lnTo>
                                  <a:pt x="19685" y="82026"/>
                                </a:lnTo>
                                <a:lnTo>
                                  <a:pt x="23495" y="82026"/>
                                </a:lnTo>
                                <a:cubicBezTo>
                                  <a:pt x="23495" y="79485"/>
                                  <a:pt x="24765" y="78215"/>
                                  <a:pt x="26035" y="76945"/>
                                </a:cubicBezTo>
                                <a:lnTo>
                                  <a:pt x="26035" y="75676"/>
                                </a:lnTo>
                                <a:cubicBezTo>
                                  <a:pt x="32385" y="78215"/>
                                  <a:pt x="36195" y="74405"/>
                                  <a:pt x="40005" y="71865"/>
                                </a:cubicBezTo>
                                <a:cubicBezTo>
                                  <a:pt x="42545" y="69326"/>
                                  <a:pt x="43815" y="68055"/>
                                  <a:pt x="46355" y="68055"/>
                                </a:cubicBezTo>
                                <a:cubicBezTo>
                                  <a:pt x="48895" y="76945"/>
                                  <a:pt x="31115" y="79485"/>
                                  <a:pt x="26035" y="82026"/>
                                </a:cubicBezTo>
                                <a:lnTo>
                                  <a:pt x="27305" y="85835"/>
                                </a:lnTo>
                                <a:lnTo>
                                  <a:pt x="23495" y="87105"/>
                                </a:lnTo>
                                <a:cubicBezTo>
                                  <a:pt x="28575" y="89645"/>
                                  <a:pt x="20955" y="95995"/>
                                  <a:pt x="27305" y="94726"/>
                                </a:cubicBezTo>
                                <a:cubicBezTo>
                                  <a:pt x="27305" y="88376"/>
                                  <a:pt x="43815" y="85835"/>
                                  <a:pt x="48895" y="89645"/>
                                </a:cubicBezTo>
                                <a:cubicBezTo>
                                  <a:pt x="41275" y="99805"/>
                                  <a:pt x="20955" y="99805"/>
                                  <a:pt x="13335" y="112505"/>
                                </a:cubicBezTo>
                                <a:lnTo>
                                  <a:pt x="13335" y="115045"/>
                                </a:lnTo>
                                <a:lnTo>
                                  <a:pt x="10795" y="116315"/>
                                </a:lnTo>
                                <a:cubicBezTo>
                                  <a:pt x="10795" y="117585"/>
                                  <a:pt x="12065" y="118855"/>
                                  <a:pt x="13335" y="117585"/>
                                </a:cubicBezTo>
                                <a:cubicBezTo>
                                  <a:pt x="13335" y="118855"/>
                                  <a:pt x="14605" y="120126"/>
                                  <a:pt x="12065" y="120126"/>
                                </a:cubicBezTo>
                                <a:lnTo>
                                  <a:pt x="15875" y="123935"/>
                                </a:lnTo>
                                <a:lnTo>
                                  <a:pt x="10795" y="126476"/>
                                </a:lnTo>
                                <a:cubicBezTo>
                                  <a:pt x="10795" y="126476"/>
                                  <a:pt x="10795" y="127745"/>
                                  <a:pt x="12065" y="127745"/>
                                </a:cubicBezTo>
                                <a:lnTo>
                                  <a:pt x="14605" y="125205"/>
                                </a:lnTo>
                                <a:lnTo>
                                  <a:pt x="14605" y="127745"/>
                                </a:lnTo>
                                <a:cubicBezTo>
                                  <a:pt x="26035" y="121395"/>
                                  <a:pt x="33655" y="107426"/>
                                  <a:pt x="46355" y="118855"/>
                                </a:cubicBezTo>
                                <a:cubicBezTo>
                                  <a:pt x="33655" y="123935"/>
                                  <a:pt x="20955" y="130285"/>
                                  <a:pt x="10795" y="139176"/>
                                </a:cubicBezTo>
                                <a:cubicBezTo>
                                  <a:pt x="9525" y="140445"/>
                                  <a:pt x="9525" y="141715"/>
                                  <a:pt x="9525" y="142985"/>
                                </a:cubicBezTo>
                                <a:cubicBezTo>
                                  <a:pt x="9525" y="142985"/>
                                  <a:pt x="9525" y="144255"/>
                                  <a:pt x="10795" y="144255"/>
                                </a:cubicBezTo>
                                <a:cubicBezTo>
                                  <a:pt x="12065" y="145526"/>
                                  <a:pt x="14605" y="145526"/>
                                  <a:pt x="15875" y="144255"/>
                                </a:cubicBezTo>
                                <a:cubicBezTo>
                                  <a:pt x="26035" y="135365"/>
                                  <a:pt x="37465" y="129015"/>
                                  <a:pt x="50165" y="123935"/>
                                </a:cubicBezTo>
                                <a:lnTo>
                                  <a:pt x="50165" y="123935"/>
                                </a:lnTo>
                                <a:cubicBezTo>
                                  <a:pt x="59055" y="122665"/>
                                  <a:pt x="60325" y="117585"/>
                                  <a:pt x="67945" y="116315"/>
                                </a:cubicBezTo>
                                <a:cubicBezTo>
                                  <a:pt x="69215" y="112505"/>
                                  <a:pt x="66675" y="109965"/>
                                  <a:pt x="62865" y="109965"/>
                                </a:cubicBezTo>
                                <a:lnTo>
                                  <a:pt x="60325" y="111235"/>
                                </a:lnTo>
                                <a:lnTo>
                                  <a:pt x="60325" y="108695"/>
                                </a:lnTo>
                                <a:cubicBezTo>
                                  <a:pt x="56515" y="109965"/>
                                  <a:pt x="52705" y="111235"/>
                                  <a:pt x="51435" y="107426"/>
                                </a:cubicBezTo>
                                <a:cubicBezTo>
                                  <a:pt x="53975" y="106155"/>
                                  <a:pt x="55245" y="106155"/>
                                  <a:pt x="57785" y="104885"/>
                                </a:cubicBezTo>
                                <a:cubicBezTo>
                                  <a:pt x="57785" y="104885"/>
                                  <a:pt x="57785" y="106155"/>
                                  <a:pt x="59055" y="106155"/>
                                </a:cubicBezTo>
                                <a:lnTo>
                                  <a:pt x="61595" y="104885"/>
                                </a:lnTo>
                                <a:lnTo>
                                  <a:pt x="62865" y="106155"/>
                                </a:lnTo>
                                <a:cubicBezTo>
                                  <a:pt x="65405" y="104885"/>
                                  <a:pt x="64135" y="103615"/>
                                  <a:pt x="66675" y="103615"/>
                                </a:cubicBezTo>
                                <a:lnTo>
                                  <a:pt x="64135" y="101076"/>
                                </a:lnTo>
                                <a:lnTo>
                                  <a:pt x="66675" y="99805"/>
                                </a:lnTo>
                                <a:cubicBezTo>
                                  <a:pt x="65405" y="95995"/>
                                  <a:pt x="75565" y="95995"/>
                                  <a:pt x="75565" y="98535"/>
                                </a:cubicBezTo>
                                <a:lnTo>
                                  <a:pt x="79375" y="97265"/>
                                </a:lnTo>
                                <a:lnTo>
                                  <a:pt x="81915" y="94726"/>
                                </a:lnTo>
                                <a:cubicBezTo>
                                  <a:pt x="81915" y="93455"/>
                                  <a:pt x="80645" y="92185"/>
                                  <a:pt x="80645" y="90915"/>
                                </a:cubicBezTo>
                                <a:cubicBezTo>
                                  <a:pt x="81915" y="90915"/>
                                  <a:pt x="84455" y="89645"/>
                                  <a:pt x="85725" y="90915"/>
                                </a:cubicBezTo>
                                <a:lnTo>
                                  <a:pt x="89535" y="90915"/>
                                </a:lnTo>
                                <a:lnTo>
                                  <a:pt x="89535" y="93455"/>
                                </a:lnTo>
                                <a:cubicBezTo>
                                  <a:pt x="93345" y="92185"/>
                                  <a:pt x="95885" y="93455"/>
                                  <a:pt x="97155" y="94726"/>
                                </a:cubicBezTo>
                                <a:lnTo>
                                  <a:pt x="99695" y="92185"/>
                                </a:lnTo>
                                <a:lnTo>
                                  <a:pt x="102235" y="94726"/>
                                </a:lnTo>
                                <a:cubicBezTo>
                                  <a:pt x="104775" y="93455"/>
                                  <a:pt x="108585" y="93455"/>
                                  <a:pt x="107315" y="90915"/>
                                </a:cubicBezTo>
                                <a:cubicBezTo>
                                  <a:pt x="104775" y="90915"/>
                                  <a:pt x="103505" y="89645"/>
                                  <a:pt x="100965" y="88376"/>
                                </a:cubicBezTo>
                                <a:cubicBezTo>
                                  <a:pt x="106045" y="85835"/>
                                  <a:pt x="107315" y="89645"/>
                                  <a:pt x="109855" y="85835"/>
                                </a:cubicBezTo>
                                <a:cubicBezTo>
                                  <a:pt x="111125" y="79485"/>
                                  <a:pt x="104775" y="80755"/>
                                  <a:pt x="107315" y="75676"/>
                                </a:cubicBezTo>
                                <a:cubicBezTo>
                                  <a:pt x="116205" y="71865"/>
                                  <a:pt x="122555" y="66785"/>
                                  <a:pt x="131445" y="70595"/>
                                </a:cubicBezTo>
                                <a:cubicBezTo>
                                  <a:pt x="130175" y="65515"/>
                                  <a:pt x="130175" y="64245"/>
                                  <a:pt x="130175" y="60435"/>
                                </a:cubicBezTo>
                                <a:cubicBezTo>
                                  <a:pt x="142875" y="55355"/>
                                  <a:pt x="154305" y="49005"/>
                                  <a:pt x="165735" y="42655"/>
                                </a:cubicBezTo>
                                <a:cubicBezTo>
                                  <a:pt x="182245" y="42655"/>
                                  <a:pt x="197485" y="35035"/>
                                  <a:pt x="212725" y="2868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49" name="Freeform: Shape 10649"/>
                        <wps:cNvSpPr/>
                        <wps:spPr>
                          <a:xfrm>
                            <a:off x="620395" y="699516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4605 w 12700"/>
                              <a:gd name="connsiteY0" fmla="*/ 9525 h 12700"/>
                              <a:gd name="connsiteX1" fmla="*/ 9525 w 12700"/>
                              <a:gd name="connsiteY1" fmla="*/ 10795 h 12700"/>
                              <a:gd name="connsiteX2" fmla="*/ 14605 w 127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4605" y="9525"/>
                                </a:moveTo>
                                <a:cubicBezTo>
                                  <a:pt x="12065" y="9525"/>
                                  <a:pt x="10795" y="9525"/>
                                  <a:pt x="9525" y="10795"/>
                                </a:cubicBezTo>
                                <a:lnTo>
                                  <a:pt x="14605" y="952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50" name="Freeform: Shape 10650"/>
                        <wps:cNvSpPr/>
                        <wps:spPr>
                          <a:xfrm>
                            <a:off x="629832" y="701167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0248 w 12700"/>
                              <a:gd name="connsiteY0" fmla="*/ 9525 h 12700"/>
                              <a:gd name="connsiteX1" fmla="*/ 11518 w 12700"/>
                              <a:gd name="connsiteY1" fmla="*/ 13335 h 12700"/>
                              <a:gd name="connsiteX2" fmla="*/ 10248 w 127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0248" y="9525"/>
                                </a:moveTo>
                                <a:cubicBezTo>
                                  <a:pt x="10248" y="10795"/>
                                  <a:pt x="10248" y="12065"/>
                                  <a:pt x="11518" y="13335"/>
                                </a:cubicBezTo>
                                <a:cubicBezTo>
                                  <a:pt x="5168" y="17145"/>
                                  <a:pt x="16598" y="12065"/>
                                  <a:pt x="10248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51" name="Freeform: Shape 10651"/>
                        <wps:cNvSpPr/>
                        <wps:spPr>
                          <a:xfrm>
                            <a:off x="2153285" y="7564120"/>
                            <a:ext cx="25400" cy="254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9525 h 25400"/>
                              <a:gd name="connsiteX1" fmla="*/ 18415 w 25400"/>
                              <a:gd name="connsiteY1" fmla="*/ 17145 h 25400"/>
                              <a:gd name="connsiteX2" fmla="*/ 9525 w 25400"/>
                              <a:gd name="connsiteY2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9525" y="9525"/>
                                </a:moveTo>
                                <a:lnTo>
                                  <a:pt x="18415" y="17145"/>
                                </a:lnTo>
                                <a:cubicBezTo>
                                  <a:pt x="17145" y="13336"/>
                                  <a:pt x="13335" y="12065"/>
                                  <a:pt x="952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52" name="Freeform: Shape 10652"/>
                        <wps:cNvSpPr/>
                        <wps:spPr>
                          <a:xfrm>
                            <a:off x="7785735" y="366395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4605 w 12700"/>
                              <a:gd name="connsiteY0" fmla="*/ 9525 h 12700"/>
                              <a:gd name="connsiteX1" fmla="*/ 9525 w 12700"/>
                              <a:gd name="connsiteY1" fmla="*/ 13335 h 12700"/>
                              <a:gd name="connsiteX2" fmla="*/ 14605 w 127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4605" y="9525"/>
                                </a:moveTo>
                                <a:lnTo>
                                  <a:pt x="9525" y="13335"/>
                                </a:lnTo>
                                <a:cubicBezTo>
                                  <a:pt x="10795" y="13335"/>
                                  <a:pt x="12065" y="12065"/>
                                  <a:pt x="1460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53" name="Freeform: Shape 10653"/>
                        <wps:cNvSpPr/>
                        <wps:spPr>
                          <a:xfrm>
                            <a:off x="7731125" y="3771900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9525 h 12700"/>
                              <a:gd name="connsiteX1" fmla="*/ 12065 w 12700"/>
                              <a:gd name="connsiteY1" fmla="*/ 12065 h 12700"/>
                              <a:gd name="connsiteX2" fmla="*/ 12065 w 12700"/>
                              <a:gd name="connsiteY2" fmla="*/ 9525 h 12700"/>
                              <a:gd name="connsiteX3" fmla="*/ 9525 w 12700"/>
                              <a:gd name="connsiteY3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9525"/>
                                </a:moveTo>
                                <a:lnTo>
                                  <a:pt x="12065" y="12065"/>
                                </a:lnTo>
                                <a:cubicBezTo>
                                  <a:pt x="12065" y="10795"/>
                                  <a:pt x="12065" y="10795"/>
                                  <a:pt x="12065" y="9525"/>
                                </a:cubicBezTo>
                                <a:cubicBezTo>
                                  <a:pt x="10795" y="9525"/>
                                  <a:pt x="10795" y="9525"/>
                                  <a:pt x="952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54" name="Freeform: Shape 10654"/>
                        <wps:cNvSpPr/>
                        <wps:spPr>
                          <a:xfrm>
                            <a:off x="7799705" y="3655060"/>
                            <a:ext cx="25400" cy="12700"/>
                          </a:xfrm>
                          <a:custGeom>
                            <a:avLst/>
                            <a:gdLst>
                              <a:gd name="connsiteX0" fmla="*/ 17145 w 25400"/>
                              <a:gd name="connsiteY0" fmla="*/ 13335 h 12700"/>
                              <a:gd name="connsiteX1" fmla="*/ 17145 w 25400"/>
                              <a:gd name="connsiteY1" fmla="*/ 9525 h 12700"/>
                              <a:gd name="connsiteX2" fmla="*/ 9525 w 25400"/>
                              <a:gd name="connsiteY2" fmla="*/ 14605 h 12700"/>
                              <a:gd name="connsiteX3" fmla="*/ 17145 w 25400"/>
                              <a:gd name="connsiteY3" fmla="*/ 1333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7145" y="13335"/>
                                </a:moveTo>
                                <a:cubicBezTo>
                                  <a:pt x="17145" y="12065"/>
                                  <a:pt x="17145" y="10795"/>
                                  <a:pt x="17145" y="9525"/>
                                </a:cubicBezTo>
                                <a:cubicBezTo>
                                  <a:pt x="13335" y="9525"/>
                                  <a:pt x="10795" y="12065"/>
                                  <a:pt x="9525" y="14605"/>
                                </a:cubicBezTo>
                                <a:cubicBezTo>
                                  <a:pt x="12064" y="13335"/>
                                  <a:pt x="13335" y="12065"/>
                                  <a:pt x="17145" y="1333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55" name="Freeform: Shape 10655"/>
                        <wps:cNvSpPr/>
                        <wps:spPr>
                          <a:xfrm>
                            <a:off x="7789545" y="366141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4605 w 12700"/>
                              <a:gd name="connsiteY0" fmla="*/ 9525 h 12700"/>
                              <a:gd name="connsiteX1" fmla="*/ 9525 w 12700"/>
                              <a:gd name="connsiteY1" fmla="*/ 12065 h 12700"/>
                              <a:gd name="connsiteX2" fmla="*/ 14605 w 127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4605" y="9525"/>
                                </a:moveTo>
                                <a:cubicBezTo>
                                  <a:pt x="13336" y="9525"/>
                                  <a:pt x="10795" y="10795"/>
                                  <a:pt x="9525" y="12065"/>
                                </a:cubicBezTo>
                                <a:lnTo>
                                  <a:pt x="14605" y="952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56" name="Freeform: Shape 10656"/>
                        <wps:cNvSpPr/>
                        <wps:spPr>
                          <a:xfrm>
                            <a:off x="7793355" y="3681730"/>
                            <a:ext cx="25400" cy="12700"/>
                          </a:xfrm>
                          <a:custGeom>
                            <a:avLst/>
                            <a:gdLst>
                              <a:gd name="connsiteX0" fmla="*/ 17145 w 25400"/>
                              <a:gd name="connsiteY0" fmla="*/ 9525 h 12700"/>
                              <a:gd name="connsiteX1" fmla="*/ 9525 w 25400"/>
                              <a:gd name="connsiteY1" fmla="*/ 13335 h 12700"/>
                              <a:gd name="connsiteX2" fmla="*/ 17145 w 254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7145" y="9525"/>
                                </a:moveTo>
                                <a:cubicBezTo>
                                  <a:pt x="13335" y="9525"/>
                                  <a:pt x="10795" y="10795"/>
                                  <a:pt x="9525" y="13335"/>
                                </a:cubicBezTo>
                                <a:cubicBezTo>
                                  <a:pt x="13335" y="13335"/>
                                  <a:pt x="18414" y="14605"/>
                                  <a:pt x="1714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57" name="Freeform: Shape 10657"/>
                        <wps:cNvSpPr/>
                        <wps:spPr>
                          <a:xfrm>
                            <a:off x="7807615" y="364998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0504 w 12700"/>
                              <a:gd name="connsiteY0" fmla="*/ 9525 h 12700"/>
                              <a:gd name="connsiteX1" fmla="*/ 10504 w 12700"/>
                              <a:gd name="connsiteY1" fmla="*/ 9525 h 12700"/>
                              <a:gd name="connsiteX2" fmla="*/ 10504 w 127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0504" y="9525"/>
                                </a:moveTo>
                                <a:cubicBezTo>
                                  <a:pt x="6695" y="14605"/>
                                  <a:pt x="15585" y="14605"/>
                                  <a:pt x="10504" y="9525"/>
                                </a:cubicBezTo>
                                <a:lnTo>
                                  <a:pt x="10504" y="952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58" name="Freeform: Shape 10658"/>
                        <wps:cNvSpPr/>
                        <wps:spPr>
                          <a:xfrm>
                            <a:off x="7729855" y="3698240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10795 h 12700"/>
                              <a:gd name="connsiteX1" fmla="*/ 10795 w 12700"/>
                              <a:gd name="connsiteY1" fmla="*/ 12065 h 12700"/>
                              <a:gd name="connsiteX2" fmla="*/ 13335 w 12700"/>
                              <a:gd name="connsiteY2" fmla="*/ 9525 h 12700"/>
                              <a:gd name="connsiteX3" fmla="*/ 9525 w 12700"/>
                              <a:gd name="connsiteY3" fmla="*/ 1079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10795"/>
                                </a:moveTo>
                                <a:cubicBezTo>
                                  <a:pt x="10795" y="10795"/>
                                  <a:pt x="10795" y="10795"/>
                                  <a:pt x="10795" y="12065"/>
                                </a:cubicBezTo>
                                <a:cubicBezTo>
                                  <a:pt x="12064" y="12065"/>
                                  <a:pt x="13335" y="12065"/>
                                  <a:pt x="13335" y="9525"/>
                                </a:cubicBezTo>
                                <a:cubicBezTo>
                                  <a:pt x="12064" y="9525"/>
                                  <a:pt x="10795" y="9525"/>
                                  <a:pt x="9525" y="107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59" name="Freeform: Shape 10659"/>
                        <wps:cNvSpPr/>
                        <wps:spPr>
                          <a:xfrm>
                            <a:off x="7750175" y="3761740"/>
                            <a:ext cx="25400" cy="12700"/>
                          </a:xfrm>
                          <a:custGeom>
                            <a:avLst/>
                            <a:gdLst>
                              <a:gd name="connsiteX0" fmla="*/ 18415 w 25400"/>
                              <a:gd name="connsiteY0" fmla="*/ 9525 h 12700"/>
                              <a:gd name="connsiteX1" fmla="*/ 9525 w 25400"/>
                              <a:gd name="connsiteY1" fmla="*/ 13335 h 12700"/>
                              <a:gd name="connsiteX2" fmla="*/ 18415 w 254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8415" y="9525"/>
                                </a:moveTo>
                                <a:lnTo>
                                  <a:pt x="9525" y="13335"/>
                                </a:lnTo>
                                <a:cubicBezTo>
                                  <a:pt x="13335" y="13335"/>
                                  <a:pt x="15875" y="12065"/>
                                  <a:pt x="1841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0" name="Freeform: Shape 10660"/>
                        <wps:cNvSpPr/>
                        <wps:spPr>
                          <a:xfrm>
                            <a:off x="7752715" y="3728720"/>
                            <a:ext cx="25400" cy="12700"/>
                          </a:xfrm>
                          <a:custGeom>
                            <a:avLst/>
                            <a:gdLst>
                              <a:gd name="connsiteX0" fmla="*/ 18415 w 25400"/>
                              <a:gd name="connsiteY0" fmla="*/ 9525 h 12700"/>
                              <a:gd name="connsiteX1" fmla="*/ 9525 w 25400"/>
                              <a:gd name="connsiteY1" fmla="*/ 13335 h 12700"/>
                              <a:gd name="connsiteX2" fmla="*/ 18415 w 254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8415" y="9525"/>
                                </a:moveTo>
                                <a:lnTo>
                                  <a:pt x="9525" y="13335"/>
                                </a:lnTo>
                                <a:cubicBezTo>
                                  <a:pt x="13335" y="13335"/>
                                  <a:pt x="15875" y="10795"/>
                                  <a:pt x="1841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1" name="Freeform: Shape 10661"/>
                        <wps:cNvSpPr/>
                        <wps:spPr>
                          <a:xfrm>
                            <a:off x="7753985" y="3674816"/>
                            <a:ext cx="38100" cy="25400"/>
                          </a:xfrm>
                          <a:custGeom>
                            <a:avLst/>
                            <a:gdLst>
                              <a:gd name="connsiteX0" fmla="*/ 29845 w 38100"/>
                              <a:gd name="connsiteY0" fmla="*/ 11359 h 25400"/>
                              <a:gd name="connsiteX1" fmla="*/ 29845 w 38100"/>
                              <a:gd name="connsiteY1" fmla="*/ 10089 h 25400"/>
                              <a:gd name="connsiteX2" fmla="*/ 28575 w 38100"/>
                              <a:gd name="connsiteY2" fmla="*/ 10089 h 25400"/>
                              <a:gd name="connsiteX3" fmla="*/ 22225 w 38100"/>
                              <a:gd name="connsiteY3" fmla="*/ 13899 h 25400"/>
                              <a:gd name="connsiteX4" fmla="*/ 9525 w 38100"/>
                              <a:gd name="connsiteY4" fmla="*/ 22789 h 25400"/>
                              <a:gd name="connsiteX5" fmla="*/ 23495 w 38100"/>
                              <a:gd name="connsiteY5" fmla="*/ 16439 h 25400"/>
                              <a:gd name="connsiteX6" fmla="*/ 29845 w 38100"/>
                              <a:gd name="connsiteY6" fmla="*/ 11359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8100" h="25400">
                                <a:moveTo>
                                  <a:pt x="29845" y="11359"/>
                                </a:moveTo>
                                <a:cubicBezTo>
                                  <a:pt x="29845" y="11359"/>
                                  <a:pt x="31115" y="10089"/>
                                  <a:pt x="29845" y="10089"/>
                                </a:cubicBezTo>
                                <a:cubicBezTo>
                                  <a:pt x="29845" y="10089"/>
                                  <a:pt x="28575" y="8820"/>
                                  <a:pt x="28575" y="10089"/>
                                </a:cubicBezTo>
                                <a:cubicBezTo>
                                  <a:pt x="26035" y="11359"/>
                                  <a:pt x="23495" y="12630"/>
                                  <a:pt x="22225" y="13899"/>
                                </a:cubicBezTo>
                                <a:cubicBezTo>
                                  <a:pt x="18415" y="16439"/>
                                  <a:pt x="14605" y="18980"/>
                                  <a:pt x="9525" y="22789"/>
                                </a:cubicBezTo>
                                <a:cubicBezTo>
                                  <a:pt x="14605" y="22789"/>
                                  <a:pt x="19685" y="18980"/>
                                  <a:pt x="23495" y="16439"/>
                                </a:cubicBezTo>
                                <a:cubicBezTo>
                                  <a:pt x="24765" y="13899"/>
                                  <a:pt x="27305" y="12630"/>
                                  <a:pt x="29845" y="1135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2" name="Freeform: Shape 10662"/>
                        <wps:cNvSpPr/>
                        <wps:spPr>
                          <a:xfrm>
                            <a:off x="7806055" y="3676650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3335 h 12700"/>
                              <a:gd name="connsiteX1" fmla="*/ 15875 w 25400"/>
                              <a:gd name="connsiteY1" fmla="*/ 13335 h 12700"/>
                              <a:gd name="connsiteX2" fmla="*/ 15875 w 25400"/>
                              <a:gd name="connsiteY2" fmla="*/ 9525 h 12700"/>
                              <a:gd name="connsiteX3" fmla="*/ 9525 w 25400"/>
                              <a:gd name="connsiteY3" fmla="*/ 1333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3335"/>
                                </a:moveTo>
                                <a:cubicBezTo>
                                  <a:pt x="13335" y="13335"/>
                                  <a:pt x="13335" y="15875"/>
                                  <a:pt x="15875" y="13335"/>
                                </a:cubicBezTo>
                                <a:cubicBezTo>
                                  <a:pt x="15875" y="12065"/>
                                  <a:pt x="15875" y="10795"/>
                                  <a:pt x="15875" y="9525"/>
                                </a:cubicBezTo>
                                <a:cubicBezTo>
                                  <a:pt x="12064" y="9525"/>
                                  <a:pt x="9525" y="9525"/>
                                  <a:pt x="9525" y="1333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3" name="Freeform: Shape 10663"/>
                        <wps:cNvSpPr/>
                        <wps:spPr>
                          <a:xfrm>
                            <a:off x="7940675" y="3568700"/>
                            <a:ext cx="25400" cy="254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7145 h 25400"/>
                              <a:gd name="connsiteX1" fmla="*/ 19685 w 25400"/>
                              <a:gd name="connsiteY1" fmla="*/ 9525 h 25400"/>
                              <a:gd name="connsiteX2" fmla="*/ 9525 w 25400"/>
                              <a:gd name="connsiteY2" fmla="*/ 1714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9525" y="17145"/>
                                </a:moveTo>
                                <a:lnTo>
                                  <a:pt x="19685" y="9525"/>
                                </a:lnTo>
                                <a:cubicBezTo>
                                  <a:pt x="15875" y="10795"/>
                                  <a:pt x="14605" y="14605"/>
                                  <a:pt x="9525" y="1714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4" name="Freeform: Shape 10664"/>
                        <wps:cNvSpPr/>
                        <wps:spPr>
                          <a:xfrm>
                            <a:off x="7780655" y="3712210"/>
                            <a:ext cx="25400" cy="254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4605 h 25400"/>
                              <a:gd name="connsiteX1" fmla="*/ 14605 w 25400"/>
                              <a:gd name="connsiteY1" fmla="*/ 15875 h 25400"/>
                              <a:gd name="connsiteX2" fmla="*/ 18414 w 25400"/>
                              <a:gd name="connsiteY2" fmla="*/ 14605 h 25400"/>
                              <a:gd name="connsiteX3" fmla="*/ 19685 w 25400"/>
                              <a:gd name="connsiteY3" fmla="*/ 9525 h 25400"/>
                              <a:gd name="connsiteX4" fmla="*/ 13335 w 25400"/>
                              <a:gd name="connsiteY4" fmla="*/ 9525 h 25400"/>
                              <a:gd name="connsiteX5" fmla="*/ 9525 w 25400"/>
                              <a:gd name="connsiteY5" fmla="*/ 1460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9525" y="14605"/>
                                </a:moveTo>
                                <a:cubicBezTo>
                                  <a:pt x="10795" y="14605"/>
                                  <a:pt x="13335" y="20955"/>
                                  <a:pt x="14605" y="15875"/>
                                </a:cubicBezTo>
                                <a:cubicBezTo>
                                  <a:pt x="10795" y="14605"/>
                                  <a:pt x="17145" y="14605"/>
                                  <a:pt x="18414" y="14605"/>
                                </a:cubicBezTo>
                                <a:cubicBezTo>
                                  <a:pt x="18414" y="12065"/>
                                  <a:pt x="19685" y="10795"/>
                                  <a:pt x="19685" y="9525"/>
                                </a:cubicBezTo>
                                <a:cubicBezTo>
                                  <a:pt x="17145" y="9525"/>
                                  <a:pt x="15875" y="12065"/>
                                  <a:pt x="13335" y="9525"/>
                                </a:cubicBezTo>
                                <a:cubicBezTo>
                                  <a:pt x="13335" y="12065"/>
                                  <a:pt x="10795" y="13335"/>
                                  <a:pt x="9525" y="1460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5" name="Freeform: Shape 10665"/>
                        <wps:cNvSpPr/>
                        <wps:spPr>
                          <a:xfrm>
                            <a:off x="7893792" y="3470910"/>
                            <a:ext cx="25400" cy="12700"/>
                          </a:xfrm>
                          <a:custGeom>
                            <a:avLst/>
                            <a:gdLst>
                              <a:gd name="connsiteX0" fmla="*/ 15768 w 25400"/>
                              <a:gd name="connsiteY0" fmla="*/ 9525 h 12700"/>
                              <a:gd name="connsiteX1" fmla="*/ 15768 w 25400"/>
                              <a:gd name="connsiteY1" fmla="*/ 9525 h 12700"/>
                              <a:gd name="connsiteX2" fmla="*/ 15768 w 254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5768" y="9525"/>
                                </a:moveTo>
                                <a:cubicBezTo>
                                  <a:pt x="528" y="12065"/>
                                  <a:pt x="18308" y="19685"/>
                                  <a:pt x="15768" y="9525"/>
                                </a:cubicBezTo>
                                <a:lnTo>
                                  <a:pt x="15768" y="952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6" name="Freeform: Shape 10666"/>
                        <wps:cNvSpPr/>
                        <wps:spPr>
                          <a:xfrm>
                            <a:off x="7927975" y="3628390"/>
                            <a:ext cx="25400" cy="25400"/>
                          </a:xfrm>
                          <a:custGeom>
                            <a:avLst/>
                            <a:gdLst>
                              <a:gd name="connsiteX0" fmla="*/ 22225 w 25400"/>
                              <a:gd name="connsiteY0" fmla="*/ 9525 h 25400"/>
                              <a:gd name="connsiteX1" fmla="*/ 9525 w 25400"/>
                              <a:gd name="connsiteY1" fmla="*/ 13335 h 25400"/>
                              <a:gd name="connsiteX2" fmla="*/ 18415 w 25400"/>
                              <a:gd name="connsiteY2" fmla="*/ 17145 h 25400"/>
                              <a:gd name="connsiteX3" fmla="*/ 22225 w 25400"/>
                              <a:gd name="connsiteY3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22225" y="9525"/>
                                </a:moveTo>
                                <a:cubicBezTo>
                                  <a:pt x="18415" y="10795"/>
                                  <a:pt x="10795" y="6985"/>
                                  <a:pt x="9525" y="13335"/>
                                </a:cubicBezTo>
                                <a:cubicBezTo>
                                  <a:pt x="13335" y="13335"/>
                                  <a:pt x="13335" y="18415"/>
                                  <a:pt x="18415" y="17145"/>
                                </a:cubicBezTo>
                                <a:cubicBezTo>
                                  <a:pt x="17145" y="12065"/>
                                  <a:pt x="20955" y="13335"/>
                                  <a:pt x="2222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7" name="Freeform: Shape 10667"/>
                        <wps:cNvSpPr/>
                        <wps:spPr>
                          <a:xfrm>
                            <a:off x="7935595" y="357251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0795 w 25400"/>
                              <a:gd name="connsiteY0" fmla="*/ 15875 h 25400"/>
                              <a:gd name="connsiteX1" fmla="*/ 10795 w 25400"/>
                              <a:gd name="connsiteY1" fmla="*/ 17145 h 25400"/>
                              <a:gd name="connsiteX2" fmla="*/ 9525 w 25400"/>
                              <a:gd name="connsiteY2" fmla="*/ 18415 h 25400"/>
                              <a:gd name="connsiteX3" fmla="*/ 19686 w 25400"/>
                              <a:gd name="connsiteY3" fmla="*/ 13335 h 25400"/>
                              <a:gd name="connsiteX4" fmla="*/ 15875 w 25400"/>
                              <a:gd name="connsiteY4" fmla="*/ 12065 h 25400"/>
                              <a:gd name="connsiteX5" fmla="*/ 13336 w 25400"/>
                              <a:gd name="connsiteY5" fmla="*/ 12065 h 25400"/>
                              <a:gd name="connsiteX6" fmla="*/ 14605 w 25400"/>
                              <a:gd name="connsiteY6" fmla="*/ 9525 h 25400"/>
                              <a:gd name="connsiteX7" fmla="*/ 10795 w 25400"/>
                              <a:gd name="connsiteY7" fmla="*/ 1587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0795" y="15875"/>
                                </a:moveTo>
                                <a:lnTo>
                                  <a:pt x="10795" y="17145"/>
                                </a:lnTo>
                                <a:lnTo>
                                  <a:pt x="9525" y="18415"/>
                                </a:lnTo>
                                <a:cubicBezTo>
                                  <a:pt x="15875" y="19685"/>
                                  <a:pt x="17145" y="15875"/>
                                  <a:pt x="19686" y="13335"/>
                                </a:cubicBezTo>
                                <a:cubicBezTo>
                                  <a:pt x="18415" y="13335"/>
                                  <a:pt x="15875" y="13335"/>
                                  <a:pt x="15875" y="12065"/>
                                </a:cubicBezTo>
                                <a:lnTo>
                                  <a:pt x="13336" y="12065"/>
                                </a:lnTo>
                                <a:lnTo>
                                  <a:pt x="14605" y="9525"/>
                                </a:lnTo>
                                <a:cubicBezTo>
                                  <a:pt x="13336" y="10795"/>
                                  <a:pt x="10795" y="13335"/>
                                  <a:pt x="10795" y="1587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8" name="Freeform: Shape 10668"/>
                        <wps:cNvSpPr/>
                        <wps:spPr>
                          <a:xfrm>
                            <a:off x="7823835" y="3665220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4605 h 12700"/>
                              <a:gd name="connsiteX1" fmla="*/ 19685 w 25400"/>
                              <a:gd name="connsiteY1" fmla="*/ 9525 h 12700"/>
                              <a:gd name="connsiteX2" fmla="*/ 12065 w 25400"/>
                              <a:gd name="connsiteY2" fmla="*/ 12065 h 12700"/>
                              <a:gd name="connsiteX3" fmla="*/ 9525 w 25400"/>
                              <a:gd name="connsiteY3" fmla="*/ 1460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4605"/>
                                </a:moveTo>
                                <a:lnTo>
                                  <a:pt x="19685" y="9525"/>
                                </a:lnTo>
                                <a:cubicBezTo>
                                  <a:pt x="17145" y="9525"/>
                                  <a:pt x="14605" y="10795"/>
                                  <a:pt x="12065" y="12065"/>
                                </a:cubicBezTo>
                                <a:cubicBezTo>
                                  <a:pt x="10795" y="12065"/>
                                  <a:pt x="9525" y="13335"/>
                                  <a:pt x="9525" y="1460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9" name="Freeform: Shape 10669"/>
                        <wps:cNvSpPr/>
                        <wps:spPr>
                          <a:xfrm>
                            <a:off x="7892415" y="3678336"/>
                            <a:ext cx="25400" cy="12700"/>
                          </a:xfrm>
                          <a:custGeom>
                            <a:avLst/>
                            <a:gdLst>
                              <a:gd name="connsiteX0" fmla="*/ 15875 w 25400"/>
                              <a:gd name="connsiteY0" fmla="*/ 10379 h 12700"/>
                              <a:gd name="connsiteX1" fmla="*/ 9525 w 25400"/>
                              <a:gd name="connsiteY1" fmla="*/ 12919 h 12700"/>
                              <a:gd name="connsiteX2" fmla="*/ 15875 w 25400"/>
                              <a:gd name="connsiteY2" fmla="*/ 10379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5875" y="10379"/>
                                </a:moveTo>
                                <a:cubicBezTo>
                                  <a:pt x="13335" y="7839"/>
                                  <a:pt x="12065" y="11649"/>
                                  <a:pt x="9525" y="12919"/>
                                </a:cubicBezTo>
                                <a:cubicBezTo>
                                  <a:pt x="12065" y="12919"/>
                                  <a:pt x="14605" y="12919"/>
                                  <a:pt x="15875" y="1037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70" name="Freeform: Shape 10670"/>
                        <wps:cNvSpPr/>
                        <wps:spPr>
                          <a:xfrm>
                            <a:off x="7831455" y="3638550"/>
                            <a:ext cx="25400" cy="12700"/>
                          </a:xfrm>
                          <a:custGeom>
                            <a:avLst/>
                            <a:gdLst>
                              <a:gd name="connsiteX0" fmla="*/ 15875 w 25400"/>
                              <a:gd name="connsiteY0" fmla="*/ 9525 h 12700"/>
                              <a:gd name="connsiteX1" fmla="*/ 9525 w 25400"/>
                              <a:gd name="connsiteY1" fmla="*/ 13335 h 12700"/>
                              <a:gd name="connsiteX2" fmla="*/ 15875 w 254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5875" y="9525"/>
                                </a:moveTo>
                                <a:cubicBezTo>
                                  <a:pt x="14605" y="12065"/>
                                  <a:pt x="9525" y="9525"/>
                                  <a:pt x="9525" y="13335"/>
                                </a:cubicBezTo>
                                <a:cubicBezTo>
                                  <a:pt x="9525" y="14605"/>
                                  <a:pt x="19685" y="10795"/>
                                  <a:pt x="1587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71" name="Freeform: Shape 10671"/>
                        <wps:cNvSpPr/>
                        <wps:spPr>
                          <a:xfrm>
                            <a:off x="7823633" y="3641090"/>
                            <a:ext cx="12700" cy="12700"/>
                          </a:xfrm>
                          <a:custGeom>
                            <a:avLst/>
                            <a:gdLst>
                              <a:gd name="connsiteX0" fmla="*/ 9727 w 12700"/>
                              <a:gd name="connsiteY0" fmla="*/ 14605 h 12700"/>
                              <a:gd name="connsiteX1" fmla="*/ 14807 w 12700"/>
                              <a:gd name="connsiteY1" fmla="*/ 9525 h 12700"/>
                              <a:gd name="connsiteX2" fmla="*/ 9727 w 12700"/>
                              <a:gd name="connsiteY2" fmla="*/ 1460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727" y="14605"/>
                                </a:moveTo>
                                <a:cubicBezTo>
                                  <a:pt x="12267" y="14605"/>
                                  <a:pt x="17348" y="10795"/>
                                  <a:pt x="14807" y="9525"/>
                                </a:cubicBezTo>
                                <a:cubicBezTo>
                                  <a:pt x="13537" y="13335"/>
                                  <a:pt x="8457" y="9525"/>
                                  <a:pt x="9727" y="1460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72" name="Freeform: Shape 10672"/>
                        <wps:cNvSpPr/>
                        <wps:spPr>
                          <a:xfrm>
                            <a:off x="7706141" y="3742434"/>
                            <a:ext cx="12700" cy="12700"/>
                          </a:xfrm>
                          <a:custGeom>
                            <a:avLst/>
                            <a:gdLst>
                              <a:gd name="connsiteX0" fmla="*/ 10379 w 12700"/>
                              <a:gd name="connsiteY0" fmla="*/ 13591 h 12700"/>
                              <a:gd name="connsiteX1" fmla="*/ 12919 w 12700"/>
                              <a:gd name="connsiteY1" fmla="*/ 9781 h 12700"/>
                              <a:gd name="connsiteX2" fmla="*/ 10379 w 12700"/>
                              <a:gd name="connsiteY2" fmla="*/ 13591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0379" y="13591"/>
                                </a:moveTo>
                                <a:cubicBezTo>
                                  <a:pt x="10379" y="11051"/>
                                  <a:pt x="12919" y="11051"/>
                                  <a:pt x="12919" y="9781"/>
                                </a:cubicBezTo>
                                <a:cubicBezTo>
                                  <a:pt x="11650" y="8511"/>
                                  <a:pt x="7840" y="12321"/>
                                  <a:pt x="10379" y="1359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73" name="Freeform: Shape 10673"/>
                        <wps:cNvSpPr/>
                        <wps:spPr>
                          <a:xfrm>
                            <a:off x="7677083" y="379603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0226 w 12700"/>
                              <a:gd name="connsiteY0" fmla="*/ 12065 h 12700"/>
                              <a:gd name="connsiteX1" fmla="*/ 14036 w 12700"/>
                              <a:gd name="connsiteY1" fmla="*/ 9525 h 12700"/>
                              <a:gd name="connsiteX2" fmla="*/ 10226 w 12700"/>
                              <a:gd name="connsiteY2" fmla="*/ 1206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0226" y="12065"/>
                                </a:moveTo>
                                <a:cubicBezTo>
                                  <a:pt x="11497" y="12065"/>
                                  <a:pt x="12767" y="10795"/>
                                  <a:pt x="14036" y="9525"/>
                                </a:cubicBezTo>
                                <a:cubicBezTo>
                                  <a:pt x="12767" y="9525"/>
                                  <a:pt x="7686" y="10795"/>
                                  <a:pt x="10226" y="1206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74" name="Freeform: Shape 10674"/>
                        <wps:cNvSpPr/>
                        <wps:spPr>
                          <a:xfrm>
                            <a:off x="7671231" y="3803650"/>
                            <a:ext cx="12700" cy="12700"/>
                          </a:xfrm>
                          <a:custGeom>
                            <a:avLst/>
                            <a:gdLst>
                              <a:gd name="connsiteX0" fmla="*/ 9729 w 12700"/>
                              <a:gd name="connsiteY0" fmla="*/ 13335 h 12700"/>
                              <a:gd name="connsiteX1" fmla="*/ 14809 w 12700"/>
                              <a:gd name="connsiteY1" fmla="*/ 13335 h 12700"/>
                              <a:gd name="connsiteX2" fmla="*/ 13539 w 12700"/>
                              <a:gd name="connsiteY2" fmla="*/ 9525 h 12700"/>
                              <a:gd name="connsiteX3" fmla="*/ 9729 w 12700"/>
                              <a:gd name="connsiteY3" fmla="*/ 1333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729" y="13335"/>
                                </a:moveTo>
                                <a:cubicBezTo>
                                  <a:pt x="13539" y="13335"/>
                                  <a:pt x="12269" y="10795"/>
                                  <a:pt x="14809" y="13335"/>
                                </a:cubicBezTo>
                                <a:cubicBezTo>
                                  <a:pt x="14809" y="12065"/>
                                  <a:pt x="14809" y="9525"/>
                                  <a:pt x="13539" y="9525"/>
                                </a:cubicBezTo>
                                <a:cubicBezTo>
                                  <a:pt x="13539" y="13335"/>
                                  <a:pt x="8459" y="8255"/>
                                  <a:pt x="9729" y="1333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75" name="Freeform: Shape 10675"/>
                        <wps:cNvSpPr/>
                        <wps:spPr>
                          <a:xfrm>
                            <a:off x="7670165" y="3780392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3733 h 12700"/>
                              <a:gd name="connsiteX1" fmla="*/ 14605 w 25400"/>
                              <a:gd name="connsiteY1" fmla="*/ 13733 h 12700"/>
                              <a:gd name="connsiteX2" fmla="*/ 13335 w 25400"/>
                              <a:gd name="connsiteY2" fmla="*/ 12463 h 12700"/>
                              <a:gd name="connsiteX3" fmla="*/ 15875 w 25400"/>
                              <a:gd name="connsiteY3" fmla="*/ 11193 h 12700"/>
                              <a:gd name="connsiteX4" fmla="*/ 9525 w 25400"/>
                              <a:gd name="connsiteY4" fmla="*/ 13733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3733"/>
                                </a:moveTo>
                                <a:cubicBezTo>
                                  <a:pt x="12065" y="12463"/>
                                  <a:pt x="14605" y="17543"/>
                                  <a:pt x="14605" y="13733"/>
                                </a:cubicBezTo>
                                <a:cubicBezTo>
                                  <a:pt x="13335" y="13733"/>
                                  <a:pt x="13335" y="13733"/>
                                  <a:pt x="13335" y="12463"/>
                                </a:cubicBezTo>
                                <a:cubicBezTo>
                                  <a:pt x="14605" y="12463"/>
                                  <a:pt x="15875" y="12463"/>
                                  <a:pt x="15875" y="11193"/>
                                </a:cubicBezTo>
                                <a:cubicBezTo>
                                  <a:pt x="14605" y="8653"/>
                                  <a:pt x="9525" y="8653"/>
                                  <a:pt x="9525" y="1373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76" name="Freeform: Shape 10676"/>
                        <wps:cNvSpPr/>
                        <wps:spPr>
                          <a:xfrm>
                            <a:off x="7700645" y="375920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4605 w 12700"/>
                              <a:gd name="connsiteY0" fmla="*/ 10795 h 12700"/>
                              <a:gd name="connsiteX1" fmla="*/ 9525 w 12700"/>
                              <a:gd name="connsiteY1" fmla="*/ 12065 h 12700"/>
                              <a:gd name="connsiteX2" fmla="*/ 14605 w 12700"/>
                              <a:gd name="connsiteY2" fmla="*/ 1079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4605" y="10795"/>
                                </a:moveTo>
                                <a:cubicBezTo>
                                  <a:pt x="13336" y="9525"/>
                                  <a:pt x="9525" y="8255"/>
                                  <a:pt x="9525" y="12065"/>
                                </a:cubicBezTo>
                                <a:cubicBezTo>
                                  <a:pt x="10795" y="13335"/>
                                  <a:pt x="13336" y="12065"/>
                                  <a:pt x="14605" y="107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77" name="Freeform: Shape 10677"/>
                        <wps:cNvSpPr/>
                        <wps:spPr>
                          <a:xfrm>
                            <a:off x="7931671" y="365192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0910 w 12700"/>
                              <a:gd name="connsiteY0" fmla="*/ 13935 h 12700"/>
                              <a:gd name="connsiteX1" fmla="*/ 12179 w 12700"/>
                              <a:gd name="connsiteY1" fmla="*/ 10125 h 12700"/>
                              <a:gd name="connsiteX2" fmla="*/ 10910 w 12700"/>
                              <a:gd name="connsiteY2" fmla="*/ 1393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0910" y="13935"/>
                                </a:moveTo>
                                <a:cubicBezTo>
                                  <a:pt x="10910" y="12665"/>
                                  <a:pt x="12179" y="12665"/>
                                  <a:pt x="12179" y="10125"/>
                                </a:cubicBezTo>
                                <a:cubicBezTo>
                                  <a:pt x="9639" y="7585"/>
                                  <a:pt x="8370" y="13935"/>
                                  <a:pt x="10910" y="1393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78" name="Freeform: Shape 10678"/>
                        <wps:cNvSpPr/>
                        <wps:spPr>
                          <a:xfrm>
                            <a:off x="7684135" y="3721100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13335 h 12700"/>
                              <a:gd name="connsiteX1" fmla="*/ 13335 w 12700"/>
                              <a:gd name="connsiteY1" fmla="*/ 12065 h 12700"/>
                              <a:gd name="connsiteX2" fmla="*/ 13335 w 12700"/>
                              <a:gd name="connsiteY2" fmla="*/ 9525 h 12700"/>
                              <a:gd name="connsiteX3" fmla="*/ 9525 w 12700"/>
                              <a:gd name="connsiteY3" fmla="*/ 1333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13335"/>
                                </a:moveTo>
                                <a:cubicBezTo>
                                  <a:pt x="10795" y="13335"/>
                                  <a:pt x="12065" y="12065"/>
                                  <a:pt x="13335" y="12065"/>
                                </a:cubicBezTo>
                                <a:cubicBezTo>
                                  <a:pt x="13335" y="12065"/>
                                  <a:pt x="13335" y="10795"/>
                                  <a:pt x="13335" y="9525"/>
                                </a:cubicBezTo>
                                <a:lnTo>
                                  <a:pt x="9525" y="1333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79" name="Freeform: Shape 10679"/>
                        <wps:cNvSpPr/>
                        <wps:spPr>
                          <a:xfrm>
                            <a:off x="7714051" y="378460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0090 w 12700"/>
                              <a:gd name="connsiteY0" fmla="*/ 9525 h 12700"/>
                              <a:gd name="connsiteX1" fmla="*/ 10090 w 12700"/>
                              <a:gd name="connsiteY1" fmla="*/ 9525 h 12700"/>
                              <a:gd name="connsiteX2" fmla="*/ 10090 w 12700"/>
                              <a:gd name="connsiteY2" fmla="*/ 9525 h 12700"/>
                              <a:gd name="connsiteX3" fmla="*/ 10090 w 12700"/>
                              <a:gd name="connsiteY3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0090" y="9525"/>
                                </a:moveTo>
                                <a:cubicBezTo>
                                  <a:pt x="10090" y="9525"/>
                                  <a:pt x="8819" y="9525"/>
                                  <a:pt x="10090" y="9525"/>
                                </a:cubicBezTo>
                                <a:lnTo>
                                  <a:pt x="10090" y="9525"/>
                                </a:lnTo>
                                <a:cubicBezTo>
                                  <a:pt x="10090" y="9525"/>
                                  <a:pt x="10090" y="9525"/>
                                  <a:pt x="10090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80" name="Freeform: Shape 10680"/>
                        <wps:cNvSpPr/>
                        <wps:spPr>
                          <a:xfrm>
                            <a:off x="7713345" y="3783330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9525 h 12700"/>
                              <a:gd name="connsiteX1" fmla="*/ 9525 w 12700"/>
                              <a:gd name="connsiteY1" fmla="*/ 9525 h 12700"/>
                              <a:gd name="connsiteX2" fmla="*/ 9525 w 127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9525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952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81" name="Freeform: Shape 10681"/>
                        <wps:cNvSpPr/>
                        <wps:spPr>
                          <a:xfrm>
                            <a:off x="7733665" y="377444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0795 w 12700"/>
                              <a:gd name="connsiteY0" fmla="*/ 10795 h 12700"/>
                              <a:gd name="connsiteX1" fmla="*/ 9525 w 12700"/>
                              <a:gd name="connsiteY1" fmla="*/ 9525 h 12700"/>
                              <a:gd name="connsiteX2" fmla="*/ 10795 w 12700"/>
                              <a:gd name="connsiteY2" fmla="*/ 10795 h 12700"/>
                              <a:gd name="connsiteX3" fmla="*/ 10795 w 12700"/>
                              <a:gd name="connsiteY3" fmla="*/ 1079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0795" y="10795"/>
                                </a:moveTo>
                                <a:lnTo>
                                  <a:pt x="9525" y="9525"/>
                                </a:lnTo>
                                <a:cubicBezTo>
                                  <a:pt x="9525" y="9525"/>
                                  <a:pt x="9525" y="10795"/>
                                  <a:pt x="10795" y="10795"/>
                                </a:cubicBezTo>
                                <a:cubicBezTo>
                                  <a:pt x="9525" y="10795"/>
                                  <a:pt x="9525" y="10795"/>
                                  <a:pt x="10795" y="107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82" name="Freeform: Shape 10682"/>
                        <wps:cNvSpPr/>
                        <wps:spPr>
                          <a:xfrm>
                            <a:off x="7689215" y="3782060"/>
                            <a:ext cx="38100" cy="25400"/>
                          </a:xfrm>
                          <a:custGeom>
                            <a:avLst/>
                            <a:gdLst>
                              <a:gd name="connsiteX0" fmla="*/ 32385 w 38100"/>
                              <a:gd name="connsiteY0" fmla="*/ 9525 h 25400"/>
                              <a:gd name="connsiteX1" fmla="*/ 31115 w 38100"/>
                              <a:gd name="connsiteY1" fmla="*/ 14605 h 25400"/>
                              <a:gd name="connsiteX2" fmla="*/ 22225 w 38100"/>
                              <a:gd name="connsiteY2" fmla="*/ 19685 h 25400"/>
                              <a:gd name="connsiteX3" fmla="*/ 12065 w 38100"/>
                              <a:gd name="connsiteY3" fmla="*/ 24765 h 25400"/>
                              <a:gd name="connsiteX4" fmla="*/ 10795 w 38100"/>
                              <a:gd name="connsiteY4" fmla="*/ 23495 h 25400"/>
                              <a:gd name="connsiteX5" fmla="*/ 9525 w 38100"/>
                              <a:gd name="connsiteY5" fmla="*/ 22225 h 25400"/>
                              <a:gd name="connsiteX6" fmla="*/ 9525 w 38100"/>
                              <a:gd name="connsiteY6" fmla="*/ 27305 h 25400"/>
                              <a:gd name="connsiteX7" fmla="*/ 10795 w 38100"/>
                              <a:gd name="connsiteY7" fmla="*/ 27305 h 25400"/>
                              <a:gd name="connsiteX8" fmla="*/ 23495 w 38100"/>
                              <a:gd name="connsiteY8" fmla="*/ 22225 h 25400"/>
                              <a:gd name="connsiteX9" fmla="*/ 32385 w 38100"/>
                              <a:gd name="connsiteY9" fmla="*/ 17145 h 25400"/>
                              <a:gd name="connsiteX10" fmla="*/ 33655 w 38100"/>
                              <a:gd name="connsiteY10" fmla="*/ 10795 h 25400"/>
                              <a:gd name="connsiteX11" fmla="*/ 32385 w 38100"/>
                              <a:gd name="connsiteY11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38100" h="25400">
                                <a:moveTo>
                                  <a:pt x="32385" y="9525"/>
                                </a:moveTo>
                                <a:cubicBezTo>
                                  <a:pt x="31115" y="10795"/>
                                  <a:pt x="31115" y="12065"/>
                                  <a:pt x="31115" y="14605"/>
                                </a:cubicBezTo>
                                <a:cubicBezTo>
                                  <a:pt x="27305" y="15875"/>
                                  <a:pt x="24765" y="17145"/>
                                  <a:pt x="22225" y="19685"/>
                                </a:cubicBezTo>
                                <a:cubicBezTo>
                                  <a:pt x="18415" y="22225"/>
                                  <a:pt x="15875" y="24765"/>
                                  <a:pt x="12065" y="24765"/>
                                </a:cubicBezTo>
                                <a:cubicBezTo>
                                  <a:pt x="12065" y="24765"/>
                                  <a:pt x="10795" y="22225"/>
                                  <a:pt x="10795" y="23495"/>
                                </a:cubicBezTo>
                                <a:cubicBezTo>
                                  <a:pt x="10795" y="23495"/>
                                  <a:pt x="9525" y="22225"/>
                                  <a:pt x="9525" y="22225"/>
                                </a:cubicBezTo>
                                <a:lnTo>
                                  <a:pt x="9525" y="27305"/>
                                </a:lnTo>
                                <a:lnTo>
                                  <a:pt x="10795" y="27305"/>
                                </a:lnTo>
                                <a:cubicBezTo>
                                  <a:pt x="15875" y="27305"/>
                                  <a:pt x="19685" y="24765"/>
                                  <a:pt x="23495" y="22225"/>
                                </a:cubicBezTo>
                                <a:cubicBezTo>
                                  <a:pt x="26035" y="20955"/>
                                  <a:pt x="28575" y="18415"/>
                                  <a:pt x="32385" y="17145"/>
                                </a:cubicBezTo>
                                <a:lnTo>
                                  <a:pt x="33655" y="10795"/>
                                </a:lnTo>
                                <a:cubicBezTo>
                                  <a:pt x="33655" y="10795"/>
                                  <a:pt x="33655" y="9525"/>
                                  <a:pt x="3238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83" name="Freeform: Shape 10683"/>
                        <wps:cNvSpPr/>
                        <wps:spPr>
                          <a:xfrm>
                            <a:off x="7733665" y="3724910"/>
                            <a:ext cx="25400" cy="12700"/>
                          </a:xfrm>
                          <a:custGeom>
                            <a:avLst/>
                            <a:gdLst>
                              <a:gd name="connsiteX0" fmla="*/ 12065 w 25400"/>
                              <a:gd name="connsiteY0" fmla="*/ 10795 h 12700"/>
                              <a:gd name="connsiteX1" fmla="*/ 17145 w 25400"/>
                              <a:gd name="connsiteY1" fmla="*/ 9525 h 12700"/>
                              <a:gd name="connsiteX2" fmla="*/ 9525 w 25400"/>
                              <a:gd name="connsiteY2" fmla="*/ 9525 h 12700"/>
                              <a:gd name="connsiteX3" fmla="*/ 12065 w 25400"/>
                              <a:gd name="connsiteY3" fmla="*/ 1079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2065" y="10795"/>
                                </a:moveTo>
                                <a:cubicBezTo>
                                  <a:pt x="13335" y="10795"/>
                                  <a:pt x="15875" y="9525"/>
                                  <a:pt x="17145" y="9525"/>
                                </a:cubicBezTo>
                                <a:lnTo>
                                  <a:pt x="9525" y="9525"/>
                                </a:lnTo>
                                <a:cubicBezTo>
                                  <a:pt x="10795" y="9525"/>
                                  <a:pt x="10795" y="9525"/>
                                  <a:pt x="12065" y="107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84" name="Freeform: Shape 10684"/>
                        <wps:cNvSpPr/>
                        <wps:spPr>
                          <a:xfrm>
                            <a:off x="7621905" y="378587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4605 w 12700"/>
                              <a:gd name="connsiteY0" fmla="*/ 9525 h 12700"/>
                              <a:gd name="connsiteX1" fmla="*/ 9525 w 12700"/>
                              <a:gd name="connsiteY1" fmla="*/ 12065 h 12700"/>
                              <a:gd name="connsiteX2" fmla="*/ 14605 w 127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4605" y="9525"/>
                                </a:moveTo>
                                <a:cubicBezTo>
                                  <a:pt x="12064" y="9525"/>
                                  <a:pt x="10795" y="10795"/>
                                  <a:pt x="9525" y="12065"/>
                                </a:cubicBezTo>
                                <a:lnTo>
                                  <a:pt x="14605" y="952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85" name="Freeform: Shape 10685"/>
                        <wps:cNvSpPr/>
                        <wps:spPr>
                          <a:xfrm>
                            <a:off x="7618095" y="378841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3336 w 12700"/>
                              <a:gd name="connsiteY0" fmla="*/ 9525 h 12700"/>
                              <a:gd name="connsiteX1" fmla="*/ 9525 w 12700"/>
                              <a:gd name="connsiteY1" fmla="*/ 10795 h 12700"/>
                              <a:gd name="connsiteX2" fmla="*/ 13336 w 127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3336" y="9525"/>
                                </a:moveTo>
                                <a:lnTo>
                                  <a:pt x="9525" y="10795"/>
                                </a:lnTo>
                                <a:cubicBezTo>
                                  <a:pt x="10795" y="10795"/>
                                  <a:pt x="12065" y="10795"/>
                                  <a:pt x="13336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86" name="Freeform: Shape 10686"/>
                        <wps:cNvSpPr/>
                        <wps:spPr>
                          <a:xfrm>
                            <a:off x="7735540" y="3694134"/>
                            <a:ext cx="25400" cy="12700"/>
                          </a:xfrm>
                          <a:custGeom>
                            <a:avLst/>
                            <a:gdLst>
                              <a:gd name="connsiteX0" fmla="*/ 16540 w 25400"/>
                              <a:gd name="connsiteY0" fmla="*/ 13631 h 12700"/>
                              <a:gd name="connsiteX1" fmla="*/ 10190 w 25400"/>
                              <a:gd name="connsiteY1" fmla="*/ 12361 h 12700"/>
                              <a:gd name="connsiteX2" fmla="*/ 16540 w 25400"/>
                              <a:gd name="connsiteY2" fmla="*/ 13631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6540" y="13631"/>
                                </a:moveTo>
                                <a:cubicBezTo>
                                  <a:pt x="20350" y="6011"/>
                                  <a:pt x="6380" y="11091"/>
                                  <a:pt x="10190" y="12361"/>
                                </a:cubicBezTo>
                                <a:cubicBezTo>
                                  <a:pt x="14000" y="9821"/>
                                  <a:pt x="12730" y="11091"/>
                                  <a:pt x="16540" y="1363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87" name="Freeform: Shape 10687"/>
                        <wps:cNvSpPr/>
                        <wps:spPr>
                          <a:xfrm>
                            <a:off x="7625715" y="378587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0795 w 12700"/>
                              <a:gd name="connsiteY0" fmla="*/ 13335 h 12700"/>
                              <a:gd name="connsiteX1" fmla="*/ 12065 w 12700"/>
                              <a:gd name="connsiteY1" fmla="*/ 13335 h 12700"/>
                              <a:gd name="connsiteX2" fmla="*/ 9525 w 12700"/>
                              <a:gd name="connsiteY2" fmla="*/ 9525 h 12700"/>
                              <a:gd name="connsiteX3" fmla="*/ 10795 w 12700"/>
                              <a:gd name="connsiteY3" fmla="*/ 1333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0795" y="13335"/>
                                </a:moveTo>
                                <a:cubicBezTo>
                                  <a:pt x="10795" y="13335"/>
                                  <a:pt x="12065" y="13335"/>
                                  <a:pt x="12065" y="13335"/>
                                </a:cubicBezTo>
                                <a:lnTo>
                                  <a:pt x="9525" y="9525"/>
                                </a:lnTo>
                                <a:cubicBezTo>
                                  <a:pt x="9525" y="12065"/>
                                  <a:pt x="10795" y="12065"/>
                                  <a:pt x="10795" y="1333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88" name="Freeform: Shape 10688"/>
                        <wps:cNvSpPr/>
                        <wps:spPr>
                          <a:xfrm>
                            <a:off x="7635875" y="379349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4605 w 25400"/>
                              <a:gd name="connsiteY0" fmla="*/ 15875 h 25400"/>
                              <a:gd name="connsiteX1" fmla="*/ 9525 w 25400"/>
                              <a:gd name="connsiteY1" fmla="*/ 23495 h 25400"/>
                              <a:gd name="connsiteX2" fmla="*/ 15875 w 25400"/>
                              <a:gd name="connsiteY2" fmla="*/ 17145 h 25400"/>
                              <a:gd name="connsiteX3" fmla="*/ 23495 w 25400"/>
                              <a:gd name="connsiteY3" fmla="*/ 12065 h 25400"/>
                              <a:gd name="connsiteX4" fmla="*/ 24765 w 25400"/>
                              <a:gd name="connsiteY4" fmla="*/ 10795 h 25400"/>
                              <a:gd name="connsiteX5" fmla="*/ 23495 w 25400"/>
                              <a:gd name="connsiteY5" fmla="*/ 9525 h 25400"/>
                              <a:gd name="connsiteX6" fmla="*/ 14605 w 25400"/>
                              <a:gd name="connsiteY6" fmla="*/ 1587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4605" y="15875"/>
                                </a:moveTo>
                                <a:cubicBezTo>
                                  <a:pt x="13335" y="18415"/>
                                  <a:pt x="10795" y="19685"/>
                                  <a:pt x="9525" y="23495"/>
                                </a:cubicBezTo>
                                <a:cubicBezTo>
                                  <a:pt x="12065" y="22225"/>
                                  <a:pt x="14605" y="19685"/>
                                  <a:pt x="15875" y="17145"/>
                                </a:cubicBezTo>
                                <a:cubicBezTo>
                                  <a:pt x="18415" y="14605"/>
                                  <a:pt x="19685" y="12065"/>
                                  <a:pt x="23495" y="12065"/>
                                </a:cubicBezTo>
                                <a:cubicBezTo>
                                  <a:pt x="24765" y="12065"/>
                                  <a:pt x="24765" y="10795"/>
                                  <a:pt x="24765" y="10795"/>
                                </a:cubicBezTo>
                                <a:cubicBezTo>
                                  <a:pt x="24765" y="9525"/>
                                  <a:pt x="23495" y="9525"/>
                                  <a:pt x="23495" y="9525"/>
                                </a:cubicBezTo>
                                <a:cubicBezTo>
                                  <a:pt x="19685" y="9525"/>
                                  <a:pt x="17145" y="12065"/>
                                  <a:pt x="14605" y="1587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89" name="Freeform: Shape 10689"/>
                        <wps:cNvSpPr/>
                        <wps:spPr>
                          <a:xfrm>
                            <a:off x="7659224" y="353695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6657 w 25400"/>
                              <a:gd name="connsiteY0" fmla="*/ 9525 h 25400"/>
                              <a:gd name="connsiteX1" fmla="*/ 10307 w 25400"/>
                              <a:gd name="connsiteY1" fmla="*/ 19685 h 25400"/>
                              <a:gd name="connsiteX2" fmla="*/ 16657 w 25400"/>
                              <a:gd name="connsiteY2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6657" y="9525"/>
                                </a:moveTo>
                                <a:cubicBezTo>
                                  <a:pt x="17926" y="14605"/>
                                  <a:pt x="6496" y="13335"/>
                                  <a:pt x="10307" y="19685"/>
                                </a:cubicBezTo>
                                <a:cubicBezTo>
                                  <a:pt x="12846" y="18415"/>
                                  <a:pt x="25546" y="10795"/>
                                  <a:pt x="16657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90" name="Freeform: Shape 10690"/>
                        <wps:cNvSpPr/>
                        <wps:spPr>
                          <a:xfrm>
                            <a:off x="7628852" y="3829859"/>
                            <a:ext cx="12700" cy="12700"/>
                          </a:xfrm>
                          <a:custGeom>
                            <a:avLst/>
                            <a:gdLst>
                              <a:gd name="connsiteX0" fmla="*/ 12738 w 12700"/>
                              <a:gd name="connsiteY0" fmla="*/ 13796 h 12700"/>
                              <a:gd name="connsiteX1" fmla="*/ 11468 w 12700"/>
                              <a:gd name="connsiteY1" fmla="*/ 9987 h 12700"/>
                              <a:gd name="connsiteX2" fmla="*/ 12738 w 12700"/>
                              <a:gd name="connsiteY2" fmla="*/ 13796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2738" y="13796"/>
                                </a:moveTo>
                                <a:cubicBezTo>
                                  <a:pt x="14008" y="12527"/>
                                  <a:pt x="12738" y="9987"/>
                                  <a:pt x="11468" y="9987"/>
                                </a:cubicBezTo>
                                <a:cubicBezTo>
                                  <a:pt x="7658" y="7446"/>
                                  <a:pt x="10198" y="16337"/>
                                  <a:pt x="12738" y="1379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91" name="Freeform: Shape 10691"/>
                        <wps:cNvSpPr/>
                        <wps:spPr>
                          <a:xfrm>
                            <a:off x="7656195" y="3785766"/>
                            <a:ext cx="25400" cy="254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4709 h 25400"/>
                              <a:gd name="connsiteX1" fmla="*/ 18415 w 25400"/>
                              <a:gd name="connsiteY1" fmla="*/ 17249 h 25400"/>
                              <a:gd name="connsiteX2" fmla="*/ 22225 w 25400"/>
                              <a:gd name="connsiteY2" fmla="*/ 9629 h 25400"/>
                              <a:gd name="connsiteX3" fmla="*/ 9525 w 25400"/>
                              <a:gd name="connsiteY3" fmla="*/ 14709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9525" y="14709"/>
                                </a:moveTo>
                                <a:cubicBezTo>
                                  <a:pt x="14605" y="13439"/>
                                  <a:pt x="14605" y="17249"/>
                                  <a:pt x="18415" y="17249"/>
                                </a:cubicBezTo>
                                <a:cubicBezTo>
                                  <a:pt x="19686" y="14709"/>
                                  <a:pt x="22225" y="13439"/>
                                  <a:pt x="22225" y="9629"/>
                                </a:cubicBezTo>
                                <a:cubicBezTo>
                                  <a:pt x="17145" y="9629"/>
                                  <a:pt x="10795" y="8359"/>
                                  <a:pt x="9525" y="1470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92" name="Freeform: Shape 10692"/>
                        <wps:cNvSpPr/>
                        <wps:spPr>
                          <a:xfrm>
                            <a:off x="8076565" y="3539490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2065 h 12700"/>
                              <a:gd name="connsiteX1" fmla="*/ 15875 w 25400"/>
                              <a:gd name="connsiteY1" fmla="*/ 9525 h 12700"/>
                              <a:gd name="connsiteX2" fmla="*/ 9525 w 25400"/>
                              <a:gd name="connsiteY2" fmla="*/ 1206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2065"/>
                                </a:moveTo>
                                <a:lnTo>
                                  <a:pt x="15875" y="9525"/>
                                </a:lnTo>
                                <a:cubicBezTo>
                                  <a:pt x="13335" y="9525"/>
                                  <a:pt x="10795" y="9525"/>
                                  <a:pt x="9525" y="1206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93" name="Freeform: Shape 10693"/>
                        <wps:cNvSpPr/>
                        <wps:spPr>
                          <a:xfrm>
                            <a:off x="8086725" y="3533038"/>
                            <a:ext cx="25400" cy="12700"/>
                          </a:xfrm>
                          <a:custGeom>
                            <a:avLst/>
                            <a:gdLst>
                              <a:gd name="connsiteX0" fmla="*/ 17145 w 25400"/>
                              <a:gd name="connsiteY0" fmla="*/ 10897 h 12700"/>
                              <a:gd name="connsiteX1" fmla="*/ 9525 w 25400"/>
                              <a:gd name="connsiteY1" fmla="*/ 12167 h 12700"/>
                              <a:gd name="connsiteX2" fmla="*/ 17145 w 25400"/>
                              <a:gd name="connsiteY2" fmla="*/ 10897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7145" y="10897"/>
                                </a:moveTo>
                                <a:cubicBezTo>
                                  <a:pt x="13335" y="10897"/>
                                  <a:pt x="10795" y="7087"/>
                                  <a:pt x="9525" y="12167"/>
                                </a:cubicBezTo>
                                <a:cubicBezTo>
                                  <a:pt x="12065" y="13437"/>
                                  <a:pt x="17145" y="13437"/>
                                  <a:pt x="17145" y="1089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94" name="Freeform: Shape 10694"/>
                        <wps:cNvSpPr/>
                        <wps:spPr>
                          <a:xfrm>
                            <a:off x="8126095" y="345567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3336 w 12700"/>
                              <a:gd name="connsiteY0" fmla="*/ 9525 h 12700"/>
                              <a:gd name="connsiteX1" fmla="*/ 9525 w 12700"/>
                              <a:gd name="connsiteY1" fmla="*/ 13335 h 12700"/>
                              <a:gd name="connsiteX2" fmla="*/ 13336 w 127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3336" y="9525"/>
                                </a:moveTo>
                                <a:lnTo>
                                  <a:pt x="9525" y="13335"/>
                                </a:lnTo>
                                <a:cubicBezTo>
                                  <a:pt x="10795" y="13335"/>
                                  <a:pt x="12065" y="12065"/>
                                  <a:pt x="13336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95" name="Freeform: Shape 10695"/>
                        <wps:cNvSpPr/>
                        <wps:spPr>
                          <a:xfrm>
                            <a:off x="8124825" y="3528649"/>
                            <a:ext cx="25400" cy="25400"/>
                          </a:xfrm>
                          <a:custGeom>
                            <a:avLst/>
                            <a:gdLst>
                              <a:gd name="connsiteX0" fmla="*/ 10795 w 25400"/>
                              <a:gd name="connsiteY0" fmla="*/ 15286 h 25400"/>
                              <a:gd name="connsiteX1" fmla="*/ 9525 w 25400"/>
                              <a:gd name="connsiteY1" fmla="*/ 17826 h 25400"/>
                              <a:gd name="connsiteX2" fmla="*/ 9525 w 25400"/>
                              <a:gd name="connsiteY2" fmla="*/ 21636 h 25400"/>
                              <a:gd name="connsiteX3" fmla="*/ 13335 w 25400"/>
                              <a:gd name="connsiteY3" fmla="*/ 24176 h 25400"/>
                              <a:gd name="connsiteX4" fmla="*/ 20955 w 25400"/>
                              <a:gd name="connsiteY4" fmla="*/ 14016 h 25400"/>
                              <a:gd name="connsiteX5" fmla="*/ 9525 w 25400"/>
                              <a:gd name="connsiteY5" fmla="*/ 15286 h 25400"/>
                              <a:gd name="connsiteX6" fmla="*/ 10795 w 25400"/>
                              <a:gd name="connsiteY6" fmla="*/ 15286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0795" y="15286"/>
                                </a:moveTo>
                                <a:lnTo>
                                  <a:pt x="9525" y="17826"/>
                                </a:lnTo>
                                <a:cubicBezTo>
                                  <a:pt x="12065" y="17826"/>
                                  <a:pt x="9525" y="20366"/>
                                  <a:pt x="9525" y="21636"/>
                                </a:cubicBezTo>
                                <a:cubicBezTo>
                                  <a:pt x="12065" y="21636"/>
                                  <a:pt x="12065" y="24176"/>
                                  <a:pt x="13335" y="24176"/>
                                </a:cubicBezTo>
                                <a:cubicBezTo>
                                  <a:pt x="12065" y="19096"/>
                                  <a:pt x="18415" y="20366"/>
                                  <a:pt x="20955" y="14016"/>
                                </a:cubicBezTo>
                                <a:cubicBezTo>
                                  <a:pt x="14605" y="12746"/>
                                  <a:pt x="12065" y="3856"/>
                                  <a:pt x="9525" y="15286"/>
                                </a:cubicBezTo>
                                <a:lnTo>
                                  <a:pt x="10795" y="1528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96" name="Freeform: Shape 10696"/>
                        <wps:cNvSpPr/>
                        <wps:spPr>
                          <a:xfrm>
                            <a:off x="8104505" y="3540637"/>
                            <a:ext cx="25400" cy="25400"/>
                          </a:xfrm>
                          <a:custGeom>
                            <a:avLst/>
                            <a:gdLst>
                              <a:gd name="connsiteX0" fmla="*/ 22225 w 25400"/>
                              <a:gd name="connsiteY0" fmla="*/ 13458 h 25400"/>
                              <a:gd name="connsiteX1" fmla="*/ 19685 w 25400"/>
                              <a:gd name="connsiteY1" fmla="*/ 13458 h 25400"/>
                              <a:gd name="connsiteX2" fmla="*/ 19685 w 25400"/>
                              <a:gd name="connsiteY2" fmla="*/ 10918 h 25400"/>
                              <a:gd name="connsiteX3" fmla="*/ 14605 w 25400"/>
                              <a:gd name="connsiteY3" fmla="*/ 9648 h 25400"/>
                              <a:gd name="connsiteX4" fmla="*/ 9525 w 25400"/>
                              <a:gd name="connsiteY4" fmla="*/ 19808 h 25400"/>
                              <a:gd name="connsiteX5" fmla="*/ 10795 w 25400"/>
                              <a:gd name="connsiteY5" fmla="*/ 19808 h 25400"/>
                              <a:gd name="connsiteX6" fmla="*/ 10795 w 25400"/>
                              <a:gd name="connsiteY6" fmla="*/ 21078 h 25400"/>
                              <a:gd name="connsiteX7" fmla="*/ 22225 w 25400"/>
                              <a:gd name="connsiteY7" fmla="*/ 13458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22225" y="13458"/>
                                </a:moveTo>
                                <a:lnTo>
                                  <a:pt x="19685" y="13458"/>
                                </a:lnTo>
                                <a:lnTo>
                                  <a:pt x="19685" y="10918"/>
                                </a:lnTo>
                                <a:cubicBezTo>
                                  <a:pt x="17145" y="10918"/>
                                  <a:pt x="10795" y="13458"/>
                                  <a:pt x="14605" y="9648"/>
                                </a:cubicBezTo>
                                <a:cubicBezTo>
                                  <a:pt x="6985" y="8378"/>
                                  <a:pt x="14605" y="17268"/>
                                  <a:pt x="9525" y="19808"/>
                                </a:cubicBezTo>
                                <a:lnTo>
                                  <a:pt x="10795" y="19808"/>
                                </a:lnTo>
                                <a:lnTo>
                                  <a:pt x="10795" y="21078"/>
                                </a:lnTo>
                                <a:cubicBezTo>
                                  <a:pt x="15875" y="21078"/>
                                  <a:pt x="23495" y="18538"/>
                                  <a:pt x="22225" y="1345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97" name="Freeform: Shape 10697"/>
                        <wps:cNvSpPr/>
                        <wps:spPr>
                          <a:xfrm>
                            <a:off x="8141335" y="352425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8415 w 25400"/>
                              <a:gd name="connsiteY0" fmla="*/ 9525 h 25400"/>
                              <a:gd name="connsiteX1" fmla="*/ 9525 w 25400"/>
                              <a:gd name="connsiteY1" fmla="*/ 15875 h 25400"/>
                              <a:gd name="connsiteX2" fmla="*/ 18415 w 25400"/>
                              <a:gd name="connsiteY2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8415" y="9525"/>
                                </a:moveTo>
                                <a:cubicBezTo>
                                  <a:pt x="14605" y="10795"/>
                                  <a:pt x="12065" y="13335"/>
                                  <a:pt x="9525" y="15875"/>
                                </a:cubicBezTo>
                                <a:lnTo>
                                  <a:pt x="18415" y="952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98" name="Freeform: Shape 10698"/>
                        <wps:cNvSpPr/>
                        <wps:spPr>
                          <a:xfrm>
                            <a:off x="8094804" y="3537961"/>
                            <a:ext cx="12700" cy="12700"/>
                          </a:xfrm>
                          <a:custGeom>
                            <a:avLst/>
                            <a:gdLst>
                              <a:gd name="connsiteX0" fmla="*/ 11606 w 12700"/>
                              <a:gd name="connsiteY0" fmla="*/ 12324 h 12700"/>
                              <a:gd name="connsiteX1" fmla="*/ 14146 w 12700"/>
                              <a:gd name="connsiteY1" fmla="*/ 9784 h 12700"/>
                              <a:gd name="connsiteX2" fmla="*/ 11606 w 12700"/>
                              <a:gd name="connsiteY2" fmla="*/ 12324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1606" y="12324"/>
                                </a:moveTo>
                                <a:cubicBezTo>
                                  <a:pt x="14146" y="12324"/>
                                  <a:pt x="15416" y="9784"/>
                                  <a:pt x="14146" y="9784"/>
                                </a:cubicBezTo>
                                <a:cubicBezTo>
                                  <a:pt x="7796" y="8514"/>
                                  <a:pt x="9066" y="12324"/>
                                  <a:pt x="11606" y="1232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99" name="Freeform: Shape 10699"/>
                        <wps:cNvSpPr/>
                        <wps:spPr>
                          <a:xfrm>
                            <a:off x="8098155" y="3552190"/>
                            <a:ext cx="25400" cy="12700"/>
                          </a:xfrm>
                          <a:custGeom>
                            <a:avLst/>
                            <a:gdLst>
                              <a:gd name="connsiteX0" fmla="*/ 17145 w 25400"/>
                              <a:gd name="connsiteY0" fmla="*/ 9525 h 12700"/>
                              <a:gd name="connsiteX1" fmla="*/ 9525 w 25400"/>
                              <a:gd name="connsiteY1" fmla="*/ 13335 h 12700"/>
                              <a:gd name="connsiteX2" fmla="*/ 17145 w 254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7145" y="9525"/>
                                </a:moveTo>
                                <a:lnTo>
                                  <a:pt x="9525" y="13335"/>
                                </a:lnTo>
                                <a:cubicBezTo>
                                  <a:pt x="13335" y="14605"/>
                                  <a:pt x="14605" y="10795"/>
                                  <a:pt x="1714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00" name="Freeform: Shape 10700"/>
                        <wps:cNvSpPr/>
                        <wps:spPr>
                          <a:xfrm>
                            <a:off x="8091805" y="3529012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1113 h 12700"/>
                              <a:gd name="connsiteX1" fmla="*/ 17145 w 25400"/>
                              <a:gd name="connsiteY1" fmla="*/ 13653 h 12700"/>
                              <a:gd name="connsiteX2" fmla="*/ 9525 w 25400"/>
                              <a:gd name="connsiteY2" fmla="*/ 11113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1113"/>
                                </a:moveTo>
                                <a:cubicBezTo>
                                  <a:pt x="13335" y="9842"/>
                                  <a:pt x="13335" y="13653"/>
                                  <a:pt x="17145" y="13653"/>
                                </a:cubicBezTo>
                                <a:cubicBezTo>
                                  <a:pt x="17145" y="7303"/>
                                  <a:pt x="10795" y="9842"/>
                                  <a:pt x="9525" y="1111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01" name="Freeform: Shape 10701"/>
                        <wps:cNvSpPr/>
                        <wps:spPr>
                          <a:xfrm>
                            <a:off x="7686675" y="1611630"/>
                            <a:ext cx="25400" cy="25400"/>
                          </a:xfrm>
                          <a:custGeom>
                            <a:avLst/>
                            <a:gdLst>
                              <a:gd name="connsiteX0" fmla="*/ 24765 w 25400"/>
                              <a:gd name="connsiteY0" fmla="*/ 9525 h 25400"/>
                              <a:gd name="connsiteX1" fmla="*/ 9525 w 25400"/>
                              <a:gd name="connsiteY1" fmla="*/ 17145 h 25400"/>
                              <a:gd name="connsiteX2" fmla="*/ 24765 w 25400"/>
                              <a:gd name="connsiteY2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24765" y="9525"/>
                                </a:moveTo>
                                <a:lnTo>
                                  <a:pt x="9525" y="17145"/>
                                </a:lnTo>
                                <a:cubicBezTo>
                                  <a:pt x="14605" y="15875"/>
                                  <a:pt x="19685" y="13335"/>
                                  <a:pt x="2476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02" name="Freeform: Shape 10702"/>
                        <wps:cNvSpPr/>
                        <wps:spPr>
                          <a:xfrm>
                            <a:off x="8153362" y="3392061"/>
                            <a:ext cx="25400" cy="25400"/>
                          </a:xfrm>
                          <a:custGeom>
                            <a:avLst/>
                            <a:gdLst>
                              <a:gd name="connsiteX0" fmla="*/ 11468 w 25400"/>
                              <a:gd name="connsiteY0" fmla="*/ 21064 h 25400"/>
                              <a:gd name="connsiteX1" fmla="*/ 14007 w 25400"/>
                              <a:gd name="connsiteY1" fmla="*/ 9634 h 25400"/>
                              <a:gd name="connsiteX2" fmla="*/ 11468 w 25400"/>
                              <a:gd name="connsiteY2" fmla="*/ 21064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1468" y="21064"/>
                                </a:moveTo>
                                <a:cubicBezTo>
                                  <a:pt x="17818" y="18524"/>
                                  <a:pt x="25438" y="8364"/>
                                  <a:pt x="14007" y="9634"/>
                                </a:cubicBezTo>
                                <a:cubicBezTo>
                                  <a:pt x="21628" y="17254"/>
                                  <a:pt x="3848" y="13444"/>
                                  <a:pt x="11468" y="2106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03" name="Freeform: Shape 10703"/>
                        <wps:cNvSpPr/>
                        <wps:spPr>
                          <a:xfrm>
                            <a:off x="8179038" y="1463792"/>
                            <a:ext cx="25400" cy="25400"/>
                          </a:xfrm>
                          <a:custGeom>
                            <a:avLst/>
                            <a:gdLst>
                              <a:gd name="connsiteX0" fmla="*/ 13732 w 25400"/>
                              <a:gd name="connsiteY0" fmla="*/ 15123 h 25400"/>
                              <a:gd name="connsiteX1" fmla="*/ 20082 w 25400"/>
                              <a:gd name="connsiteY1" fmla="*/ 10043 h 25400"/>
                              <a:gd name="connsiteX2" fmla="*/ 12462 w 25400"/>
                              <a:gd name="connsiteY2" fmla="*/ 17663 h 25400"/>
                              <a:gd name="connsiteX3" fmla="*/ 13732 w 25400"/>
                              <a:gd name="connsiteY3" fmla="*/ 15123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3732" y="15123"/>
                                </a:moveTo>
                                <a:cubicBezTo>
                                  <a:pt x="18812" y="15123"/>
                                  <a:pt x="31512" y="7503"/>
                                  <a:pt x="20082" y="10043"/>
                                </a:cubicBezTo>
                                <a:cubicBezTo>
                                  <a:pt x="13732" y="10043"/>
                                  <a:pt x="4842" y="17663"/>
                                  <a:pt x="12462" y="17663"/>
                                </a:cubicBezTo>
                                <a:cubicBezTo>
                                  <a:pt x="11192" y="16393"/>
                                  <a:pt x="11192" y="15123"/>
                                  <a:pt x="13732" y="1512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04" name="Freeform: Shape 10704"/>
                        <wps:cNvSpPr/>
                        <wps:spPr>
                          <a:xfrm>
                            <a:off x="8116517" y="1499422"/>
                            <a:ext cx="25400" cy="25400"/>
                          </a:xfrm>
                          <a:custGeom>
                            <a:avLst/>
                            <a:gdLst>
                              <a:gd name="connsiteX0" fmla="*/ 10213 w 25400"/>
                              <a:gd name="connsiteY0" fmla="*/ 16323 h 25400"/>
                              <a:gd name="connsiteX1" fmla="*/ 10213 w 25400"/>
                              <a:gd name="connsiteY1" fmla="*/ 16323 h 25400"/>
                              <a:gd name="connsiteX2" fmla="*/ 10213 w 25400"/>
                              <a:gd name="connsiteY2" fmla="*/ 16323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0213" y="16323"/>
                                </a:moveTo>
                                <a:cubicBezTo>
                                  <a:pt x="30533" y="4893"/>
                                  <a:pt x="5133" y="9973"/>
                                  <a:pt x="10213" y="16323"/>
                                </a:cubicBezTo>
                                <a:lnTo>
                                  <a:pt x="10213" y="1632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05" name="Freeform: Shape 10705"/>
                        <wps:cNvSpPr/>
                        <wps:spPr>
                          <a:xfrm>
                            <a:off x="8030845" y="1471930"/>
                            <a:ext cx="25400" cy="12700"/>
                          </a:xfrm>
                          <a:custGeom>
                            <a:avLst/>
                            <a:gdLst>
                              <a:gd name="connsiteX0" fmla="*/ 19686 w 25400"/>
                              <a:gd name="connsiteY0" fmla="*/ 9525 h 12700"/>
                              <a:gd name="connsiteX1" fmla="*/ 9525 w 25400"/>
                              <a:gd name="connsiteY1" fmla="*/ 12065 h 12700"/>
                              <a:gd name="connsiteX2" fmla="*/ 19686 w 254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9686" y="9525"/>
                                </a:moveTo>
                                <a:cubicBezTo>
                                  <a:pt x="15875" y="9525"/>
                                  <a:pt x="13336" y="10795"/>
                                  <a:pt x="9525" y="12065"/>
                                </a:cubicBezTo>
                                <a:lnTo>
                                  <a:pt x="19686" y="952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06" name="Freeform: Shape 10706"/>
                        <wps:cNvSpPr/>
                        <wps:spPr>
                          <a:xfrm>
                            <a:off x="7952982" y="158623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2458 w 12700"/>
                              <a:gd name="connsiteY0" fmla="*/ 9525 h 12700"/>
                              <a:gd name="connsiteX1" fmla="*/ 12458 w 12700"/>
                              <a:gd name="connsiteY1" fmla="*/ 9525 h 12700"/>
                              <a:gd name="connsiteX2" fmla="*/ 12458 w 127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2458" y="9525"/>
                                </a:moveTo>
                                <a:cubicBezTo>
                                  <a:pt x="2298" y="19685"/>
                                  <a:pt x="22618" y="13335"/>
                                  <a:pt x="12458" y="9525"/>
                                </a:cubicBezTo>
                                <a:lnTo>
                                  <a:pt x="12458" y="952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07" name="Freeform: Shape 10707"/>
                        <wps:cNvSpPr/>
                        <wps:spPr>
                          <a:xfrm>
                            <a:off x="8171815" y="350266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4605 w 12700"/>
                              <a:gd name="connsiteY0" fmla="*/ 9525 h 12700"/>
                              <a:gd name="connsiteX1" fmla="*/ 9525 w 12700"/>
                              <a:gd name="connsiteY1" fmla="*/ 13335 h 12700"/>
                              <a:gd name="connsiteX2" fmla="*/ 14605 w 127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4605" y="9525"/>
                                </a:moveTo>
                                <a:cubicBezTo>
                                  <a:pt x="12065" y="9525"/>
                                  <a:pt x="10795" y="10795"/>
                                  <a:pt x="9525" y="13335"/>
                                </a:cubicBezTo>
                                <a:cubicBezTo>
                                  <a:pt x="13335" y="13335"/>
                                  <a:pt x="14605" y="13335"/>
                                  <a:pt x="1460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08" name="Freeform: Shape 10708"/>
                        <wps:cNvSpPr/>
                        <wps:spPr>
                          <a:xfrm>
                            <a:off x="7933055" y="1597660"/>
                            <a:ext cx="25400" cy="12700"/>
                          </a:xfrm>
                          <a:custGeom>
                            <a:avLst/>
                            <a:gdLst>
                              <a:gd name="connsiteX0" fmla="*/ 18414 w 25400"/>
                              <a:gd name="connsiteY0" fmla="*/ 9525 h 12700"/>
                              <a:gd name="connsiteX1" fmla="*/ 9525 w 25400"/>
                              <a:gd name="connsiteY1" fmla="*/ 14605 h 12700"/>
                              <a:gd name="connsiteX2" fmla="*/ 18414 w 254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8414" y="9525"/>
                                </a:moveTo>
                                <a:cubicBezTo>
                                  <a:pt x="13335" y="10795"/>
                                  <a:pt x="12064" y="13335"/>
                                  <a:pt x="9525" y="14605"/>
                                </a:cubicBezTo>
                                <a:lnTo>
                                  <a:pt x="18414" y="952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09" name="Freeform: Shape 10709"/>
                        <wps:cNvSpPr/>
                        <wps:spPr>
                          <a:xfrm>
                            <a:off x="8156575" y="3512820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13335 h 12700"/>
                              <a:gd name="connsiteX1" fmla="*/ 14605 w 12700"/>
                              <a:gd name="connsiteY1" fmla="*/ 9525 h 12700"/>
                              <a:gd name="connsiteX2" fmla="*/ 9525 w 12700"/>
                              <a:gd name="connsiteY2" fmla="*/ 1333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13335"/>
                                </a:moveTo>
                                <a:cubicBezTo>
                                  <a:pt x="12065" y="13335"/>
                                  <a:pt x="13335" y="12065"/>
                                  <a:pt x="14605" y="9525"/>
                                </a:cubicBezTo>
                                <a:cubicBezTo>
                                  <a:pt x="13335" y="10795"/>
                                  <a:pt x="9525" y="10795"/>
                                  <a:pt x="9525" y="1333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10" name="Freeform: Shape 10710"/>
                        <wps:cNvSpPr/>
                        <wps:spPr>
                          <a:xfrm>
                            <a:off x="8181975" y="3451860"/>
                            <a:ext cx="50800" cy="50800"/>
                          </a:xfrm>
                          <a:custGeom>
                            <a:avLst/>
                            <a:gdLst>
                              <a:gd name="connsiteX0" fmla="*/ 34925 w 50800"/>
                              <a:gd name="connsiteY0" fmla="*/ 23495 h 50800"/>
                              <a:gd name="connsiteX1" fmla="*/ 22225 w 50800"/>
                              <a:gd name="connsiteY1" fmla="*/ 32385 h 50800"/>
                              <a:gd name="connsiteX2" fmla="*/ 10795 w 50800"/>
                              <a:gd name="connsiteY2" fmla="*/ 41275 h 50800"/>
                              <a:gd name="connsiteX3" fmla="*/ 9525 w 50800"/>
                              <a:gd name="connsiteY3" fmla="*/ 45085 h 50800"/>
                              <a:gd name="connsiteX4" fmla="*/ 9525 w 50800"/>
                              <a:gd name="connsiteY4" fmla="*/ 45085 h 50800"/>
                              <a:gd name="connsiteX5" fmla="*/ 13335 w 50800"/>
                              <a:gd name="connsiteY5" fmla="*/ 46355 h 50800"/>
                              <a:gd name="connsiteX6" fmla="*/ 26035 w 50800"/>
                              <a:gd name="connsiteY6" fmla="*/ 36195 h 50800"/>
                              <a:gd name="connsiteX7" fmla="*/ 34925 w 50800"/>
                              <a:gd name="connsiteY7" fmla="*/ 23495 h 50800"/>
                              <a:gd name="connsiteX8" fmla="*/ 38735 w 50800"/>
                              <a:gd name="connsiteY8" fmla="*/ 23495 h 50800"/>
                              <a:gd name="connsiteX9" fmla="*/ 38735 w 50800"/>
                              <a:gd name="connsiteY9" fmla="*/ 27305 h 50800"/>
                              <a:gd name="connsiteX10" fmla="*/ 46355 w 50800"/>
                              <a:gd name="connsiteY10" fmla="*/ 24765 h 50800"/>
                              <a:gd name="connsiteX11" fmla="*/ 46355 w 50800"/>
                              <a:gd name="connsiteY11" fmla="*/ 9525 h 50800"/>
                              <a:gd name="connsiteX12" fmla="*/ 34925 w 50800"/>
                              <a:gd name="connsiteY12" fmla="*/ 23495 h 50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50800" h="50800">
                                <a:moveTo>
                                  <a:pt x="34925" y="23495"/>
                                </a:moveTo>
                                <a:cubicBezTo>
                                  <a:pt x="29845" y="26035"/>
                                  <a:pt x="26035" y="28575"/>
                                  <a:pt x="22225" y="32385"/>
                                </a:cubicBezTo>
                                <a:cubicBezTo>
                                  <a:pt x="18415" y="36195"/>
                                  <a:pt x="14605" y="38735"/>
                                  <a:pt x="10795" y="41275"/>
                                </a:cubicBezTo>
                                <a:cubicBezTo>
                                  <a:pt x="9525" y="42545"/>
                                  <a:pt x="9525" y="43815"/>
                                  <a:pt x="9525" y="45085"/>
                                </a:cubicBezTo>
                                <a:cubicBezTo>
                                  <a:pt x="9525" y="45085"/>
                                  <a:pt x="9525" y="45085"/>
                                  <a:pt x="9525" y="45085"/>
                                </a:cubicBezTo>
                                <a:cubicBezTo>
                                  <a:pt x="10795" y="46355"/>
                                  <a:pt x="12065" y="46355"/>
                                  <a:pt x="13335" y="46355"/>
                                </a:cubicBezTo>
                                <a:cubicBezTo>
                                  <a:pt x="18415" y="43815"/>
                                  <a:pt x="22225" y="40005"/>
                                  <a:pt x="26035" y="36195"/>
                                </a:cubicBezTo>
                                <a:cubicBezTo>
                                  <a:pt x="29845" y="32385"/>
                                  <a:pt x="33655" y="29845"/>
                                  <a:pt x="34925" y="23495"/>
                                </a:cubicBezTo>
                                <a:lnTo>
                                  <a:pt x="38735" y="23495"/>
                                </a:lnTo>
                                <a:lnTo>
                                  <a:pt x="38735" y="27305"/>
                                </a:lnTo>
                                <a:cubicBezTo>
                                  <a:pt x="42545" y="26035"/>
                                  <a:pt x="45085" y="24765"/>
                                  <a:pt x="46355" y="24765"/>
                                </a:cubicBezTo>
                                <a:lnTo>
                                  <a:pt x="46355" y="9525"/>
                                </a:lnTo>
                                <a:cubicBezTo>
                                  <a:pt x="41275" y="12065"/>
                                  <a:pt x="33655" y="17145"/>
                                  <a:pt x="34925" y="234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11" name="Freeform: Shape 10711"/>
                        <wps:cNvSpPr/>
                        <wps:spPr>
                          <a:xfrm>
                            <a:off x="7907129" y="1479550"/>
                            <a:ext cx="330200" cy="190500"/>
                          </a:xfrm>
                          <a:custGeom>
                            <a:avLst/>
                            <a:gdLst>
                              <a:gd name="connsiteX0" fmla="*/ 11321 w 330200"/>
                              <a:gd name="connsiteY0" fmla="*/ 175895 h 190500"/>
                              <a:gd name="connsiteX1" fmla="*/ 10051 w 330200"/>
                              <a:gd name="connsiteY1" fmla="*/ 180975 h 190500"/>
                              <a:gd name="connsiteX2" fmla="*/ 10051 w 330200"/>
                              <a:gd name="connsiteY2" fmla="*/ 182245 h 190500"/>
                              <a:gd name="connsiteX3" fmla="*/ 15131 w 330200"/>
                              <a:gd name="connsiteY3" fmla="*/ 183515 h 190500"/>
                              <a:gd name="connsiteX4" fmla="*/ 318661 w 330200"/>
                              <a:gd name="connsiteY4" fmla="*/ 22225 h 190500"/>
                              <a:gd name="connsiteX5" fmla="*/ 322471 w 330200"/>
                              <a:gd name="connsiteY5" fmla="*/ 19685 h 190500"/>
                              <a:gd name="connsiteX6" fmla="*/ 322471 w 330200"/>
                              <a:gd name="connsiteY6" fmla="*/ 9525 h 190500"/>
                              <a:gd name="connsiteX7" fmla="*/ 313581 w 330200"/>
                              <a:gd name="connsiteY7" fmla="*/ 13335 h 190500"/>
                              <a:gd name="connsiteX8" fmla="*/ 11321 w 330200"/>
                              <a:gd name="connsiteY8" fmla="*/ 175895 h 190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30200" h="190500">
                                <a:moveTo>
                                  <a:pt x="11321" y="175895"/>
                                </a:moveTo>
                                <a:cubicBezTo>
                                  <a:pt x="10051" y="177165"/>
                                  <a:pt x="8781" y="178435"/>
                                  <a:pt x="10051" y="180975"/>
                                </a:cubicBezTo>
                                <a:cubicBezTo>
                                  <a:pt x="10051" y="180975"/>
                                  <a:pt x="10051" y="180975"/>
                                  <a:pt x="10051" y="182245"/>
                                </a:cubicBezTo>
                                <a:cubicBezTo>
                                  <a:pt x="11321" y="183515"/>
                                  <a:pt x="13861" y="184785"/>
                                  <a:pt x="15131" y="183515"/>
                                </a:cubicBezTo>
                                <a:cubicBezTo>
                                  <a:pt x="112921" y="125095"/>
                                  <a:pt x="217061" y="73025"/>
                                  <a:pt x="318661" y="22225"/>
                                </a:cubicBezTo>
                                <a:cubicBezTo>
                                  <a:pt x="319931" y="20955"/>
                                  <a:pt x="321201" y="20955"/>
                                  <a:pt x="322471" y="19685"/>
                                </a:cubicBezTo>
                                <a:lnTo>
                                  <a:pt x="322471" y="9525"/>
                                </a:lnTo>
                                <a:cubicBezTo>
                                  <a:pt x="319931" y="10795"/>
                                  <a:pt x="317391" y="12065"/>
                                  <a:pt x="313581" y="13335"/>
                                </a:cubicBezTo>
                                <a:cubicBezTo>
                                  <a:pt x="213251" y="65405"/>
                                  <a:pt x="109111" y="117475"/>
                                  <a:pt x="11321" y="1758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12" name="Freeform: Shape 10712"/>
                        <wps:cNvSpPr/>
                        <wps:spPr>
                          <a:xfrm>
                            <a:off x="7955709" y="3621088"/>
                            <a:ext cx="50800" cy="38100"/>
                          </a:xfrm>
                          <a:custGeom>
                            <a:avLst/>
                            <a:gdLst>
                              <a:gd name="connsiteX0" fmla="*/ 19891 w 50800"/>
                              <a:gd name="connsiteY0" fmla="*/ 24447 h 38100"/>
                              <a:gd name="connsiteX1" fmla="*/ 19891 w 50800"/>
                              <a:gd name="connsiteY1" fmla="*/ 24447 h 38100"/>
                              <a:gd name="connsiteX2" fmla="*/ 9731 w 50800"/>
                              <a:gd name="connsiteY2" fmla="*/ 28258 h 38100"/>
                              <a:gd name="connsiteX3" fmla="*/ 12271 w 50800"/>
                              <a:gd name="connsiteY3" fmla="*/ 34608 h 38100"/>
                              <a:gd name="connsiteX4" fmla="*/ 23700 w 50800"/>
                              <a:gd name="connsiteY4" fmla="*/ 26987 h 38100"/>
                              <a:gd name="connsiteX5" fmla="*/ 31321 w 50800"/>
                              <a:gd name="connsiteY5" fmla="*/ 21908 h 38100"/>
                              <a:gd name="connsiteX6" fmla="*/ 42750 w 50800"/>
                              <a:gd name="connsiteY6" fmla="*/ 14287 h 38100"/>
                              <a:gd name="connsiteX7" fmla="*/ 42750 w 50800"/>
                              <a:gd name="connsiteY7" fmla="*/ 10477 h 38100"/>
                              <a:gd name="connsiteX8" fmla="*/ 40210 w 50800"/>
                              <a:gd name="connsiteY8" fmla="*/ 10477 h 38100"/>
                              <a:gd name="connsiteX9" fmla="*/ 30050 w 50800"/>
                              <a:gd name="connsiteY9" fmla="*/ 18097 h 38100"/>
                              <a:gd name="connsiteX10" fmla="*/ 19891 w 50800"/>
                              <a:gd name="connsiteY10" fmla="*/ 24447 h 38100"/>
                              <a:gd name="connsiteX11" fmla="*/ 19891 w 50800"/>
                              <a:gd name="connsiteY11" fmla="*/ 24447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50800" h="38100">
                                <a:moveTo>
                                  <a:pt x="19891" y="24447"/>
                                </a:moveTo>
                                <a:lnTo>
                                  <a:pt x="19891" y="24447"/>
                                </a:lnTo>
                                <a:cubicBezTo>
                                  <a:pt x="14810" y="24447"/>
                                  <a:pt x="14810" y="29527"/>
                                  <a:pt x="9731" y="28258"/>
                                </a:cubicBezTo>
                                <a:cubicBezTo>
                                  <a:pt x="8460" y="32067"/>
                                  <a:pt x="13541" y="30797"/>
                                  <a:pt x="12271" y="34608"/>
                                </a:cubicBezTo>
                                <a:cubicBezTo>
                                  <a:pt x="18621" y="34608"/>
                                  <a:pt x="19891" y="29527"/>
                                  <a:pt x="23700" y="26987"/>
                                </a:cubicBezTo>
                                <a:cubicBezTo>
                                  <a:pt x="26241" y="25717"/>
                                  <a:pt x="28781" y="24447"/>
                                  <a:pt x="31321" y="21908"/>
                                </a:cubicBezTo>
                                <a:cubicBezTo>
                                  <a:pt x="35131" y="19367"/>
                                  <a:pt x="38941" y="16827"/>
                                  <a:pt x="42750" y="14287"/>
                                </a:cubicBezTo>
                                <a:cubicBezTo>
                                  <a:pt x="44021" y="13017"/>
                                  <a:pt x="44021" y="11747"/>
                                  <a:pt x="42750" y="10477"/>
                                </a:cubicBezTo>
                                <a:cubicBezTo>
                                  <a:pt x="41481" y="9208"/>
                                  <a:pt x="40210" y="9208"/>
                                  <a:pt x="40210" y="10477"/>
                                </a:cubicBezTo>
                                <a:cubicBezTo>
                                  <a:pt x="37671" y="13017"/>
                                  <a:pt x="33860" y="15558"/>
                                  <a:pt x="30050" y="18097"/>
                                </a:cubicBezTo>
                                <a:cubicBezTo>
                                  <a:pt x="26241" y="20637"/>
                                  <a:pt x="22431" y="21908"/>
                                  <a:pt x="19891" y="24447"/>
                                </a:cubicBezTo>
                                <a:cubicBezTo>
                                  <a:pt x="19891" y="24447"/>
                                  <a:pt x="19891" y="24447"/>
                                  <a:pt x="19891" y="2444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13" name="Freeform: Shape 10713"/>
                        <wps:cNvSpPr/>
                        <wps:spPr>
                          <a:xfrm>
                            <a:off x="7971155" y="361442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4605 w 12700"/>
                              <a:gd name="connsiteY0" fmla="*/ 9525 h 12700"/>
                              <a:gd name="connsiteX1" fmla="*/ 9525 w 12700"/>
                              <a:gd name="connsiteY1" fmla="*/ 12065 h 12700"/>
                              <a:gd name="connsiteX2" fmla="*/ 14605 w 127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4605" y="9525"/>
                                </a:moveTo>
                                <a:cubicBezTo>
                                  <a:pt x="12064" y="9525"/>
                                  <a:pt x="10795" y="9525"/>
                                  <a:pt x="9525" y="12065"/>
                                </a:cubicBezTo>
                                <a:cubicBezTo>
                                  <a:pt x="10795" y="12065"/>
                                  <a:pt x="14605" y="14605"/>
                                  <a:pt x="1460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14" name="Freeform: Shape 10714"/>
                        <wps:cNvSpPr/>
                        <wps:spPr>
                          <a:xfrm>
                            <a:off x="7930515" y="358267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3335 w 12700"/>
                              <a:gd name="connsiteY0" fmla="*/ 9525 h 12700"/>
                              <a:gd name="connsiteX1" fmla="*/ 9525 w 12700"/>
                              <a:gd name="connsiteY1" fmla="*/ 10795 h 12700"/>
                              <a:gd name="connsiteX2" fmla="*/ 13335 w 127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3335" y="9525"/>
                                </a:moveTo>
                                <a:lnTo>
                                  <a:pt x="9525" y="10795"/>
                                </a:lnTo>
                                <a:cubicBezTo>
                                  <a:pt x="12065" y="12065"/>
                                  <a:pt x="12065" y="9525"/>
                                  <a:pt x="1333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15" name="Freeform: Shape 10715"/>
                        <wps:cNvSpPr/>
                        <wps:spPr>
                          <a:xfrm>
                            <a:off x="7983892" y="355727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0758 w 12700"/>
                              <a:gd name="connsiteY0" fmla="*/ 14605 h 12700"/>
                              <a:gd name="connsiteX1" fmla="*/ 12028 w 12700"/>
                              <a:gd name="connsiteY1" fmla="*/ 9525 h 12700"/>
                              <a:gd name="connsiteX2" fmla="*/ 10758 w 12700"/>
                              <a:gd name="connsiteY2" fmla="*/ 1460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0758" y="14605"/>
                                </a:moveTo>
                                <a:cubicBezTo>
                                  <a:pt x="12028" y="13335"/>
                                  <a:pt x="17108" y="10795"/>
                                  <a:pt x="12028" y="9525"/>
                                </a:cubicBezTo>
                                <a:cubicBezTo>
                                  <a:pt x="13299" y="13335"/>
                                  <a:pt x="6949" y="13335"/>
                                  <a:pt x="10758" y="1460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16" name="Freeform: Shape 10716"/>
                        <wps:cNvSpPr/>
                        <wps:spPr>
                          <a:xfrm>
                            <a:off x="7980793" y="359664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3857 w 12700"/>
                              <a:gd name="connsiteY0" fmla="*/ 9525 h 12700"/>
                              <a:gd name="connsiteX1" fmla="*/ 10047 w 12700"/>
                              <a:gd name="connsiteY1" fmla="*/ 9525 h 12700"/>
                              <a:gd name="connsiteX2" fmla="*/ 13857 w 127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3857" y="9525"/>
                                </a:moveTo>
                                <a:cubicBezTo>
                                  <a:pt x="12587" y="9525"/>
                                  <a:pt x="11317" y="9525"/>
                                  <a:pt x="10047" y="9525"/>
                                </a:cubicBezTo>
                                <a:cubicBezTo>
                                  <a:pt x="7507" y="13335"/>
                                  <a:pt x="15127" y="13335"/>
                                  <a:pt x="13857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17" name="Freeform: Shape 10717"/>
                        <wps:cNvSpPr/>
                        <wps:spPr>
                          <a:xfrm>
                            <a:off x="7980045" y="3547110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4605 h 12700"/>
                              <a:gd name="connsiteX1" fmla="*/ 17145 w 25400"/>
                              <a:gd name="connsiteY1" fmla="*/ 9525 h 12700"/>
                              <a:gd name="connsiteX2" fmla="*/ 9525 w 25400"/>
                              <a:gd name="connsiteY2" fmla="*/ 1460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4605"/>
                                </a:moveTo>
                                <a:cubicBezTo>
                                  <a:pt x="13336" y="14605"/>
                                  <a:pt x="15875" y="13335"/>
                                  <a:pt x="17145" y="9525"/>
                                </a:cubicBezTo>
                                <a:cubicBezTo>
                                  <a:pt x="14605" y="10795"/>
                                  <a:pt x="9525" y="9525"/>
                                  <a:pt x="9525" y="1460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18" name="Freeform: Shape 10718"/>
                        <wps:cNvSpPr/>
                        <wps:spPr>
                          <a:xfrm>
                            <a:off x="7945755" y="365125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4605 w 12700"/>
                              <a:gd name="connsiteY0" fmla="*/ 9525 h 12700"/>
                              <a:gd name="connsiteX1" fmla="*/ 9525 w 12700"/>
                              <a:gd name="connsiteY1" fmla="*/ 13335 h 12700"/>
                              <a:gd name="connsiteX2" fmla="*/ 14605 w 127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4605" y="9525"/>
                                </a:moveTo>
                                <a:cubicBezTo>
                                  <a:pt x="10795" y="9525"/>
                                  <a:pt x="9525" y="9525"/>
                                  <a:pt x="9525" y="13335"/>
                                </a:cubicBezTo>
                                <a:cubicBezTo>
                                  <a:pt x="12064" y="12065"/>
                                  <a:pt x="14605" y="13335"/>
                                  <a:pt x="1460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19" name="Freeform: Shape 10719"/>
                        <wps:cNvSpPr/>
                        <wps:spPr>
                          <a:xfrm>
                            <a:off x="7936865" y="3621514"/>
                            <a:ext cx="25400" cy="12700"/>
                          </a:xfrm>
                          <a:custGeom>
                            <a:avLst/>
                            <a:gdLst>
                              <a:gd name="connsiteX0" fmla="*/ 20955 w 25400"/>
                              <a:gd name="connsiteY0" fmla="*/ 12591 h 12700"/>
                              <a:gd name="connsiteX1" fmla="*/ 17145 w 25400"/>
                              <a:gd name="connsiteY1" fmla="*/ 11321 h 12700"/>
                              <a:gd name="connsiteX2" fmla="*/ 9525 w 25400"/>
                              <a:gd name="connsiteY2" fmla="*/ 10051 h 12700"/>
                              <a:gd name="connsiteX3" fmla="*/ 9525 w 25400"/>
                              <a:gd name="connsiteY3" fmla="*/ 11321 h 12700"/>
                              <a:gd name="connsiteX4" fmla="*/ 9525 w 25400"/>
                              <a:gd name="connsiteY4" fmla="*/ 12591 h 12700"/>
                              <a:gd name="connsiteX5" fmla="*/ 10795 w 25400"/>
                              <a:gd name="connsiteY5" fmla="*/ 13861 h 12700"/>
                              <a:gd name="connsiteX6" fmla="*/ 12065 w 25400"/>
                              <a:gd name="connsiteY6" fmla="*/ 12591 h 12700"/>
                              <a:gd name="connsiteX7" fmla="*/ 15875 w 25400"/>
                              <a:gd name="connsiteY7" fmla="*/ 13861 h 12700"/>
                              <a:gd name="connsiteX8" fmla="*/ 20955 w 25400"/>
                              <a:gd name="connsiteY8" fmla="*/ 12591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20955" y="12591"/>
                                </a:moveTo>
                                <a:cubicBezTo>
                                  <a:pt x="19685" y="13861"/>
                                  <a:pt x="18415" y="12591"/>
                                  <a:pt x="17145" y="11321"/>
                                </a:cubicBezTo>
                                <a:cubicBezTo>
                                  <a:pt x="15875" y="10051"/>
                                  <a:pt x="13335" y="8781"/>
                                  <a:pt x="9525" y="10051"/>
                                </a:cubicBezTo>
                                <a:lnTo>
                                  <a:pt x="9525" y="11321"/>
                                </a:lnTo>
                                <a:cubicBezTo>
                                  <a:pt x="9525" y="11321"/>
                                  <a:pt x="9525" y="11321"/>
                                  <a:pt x="9525" y="12591"/>
                                </a:cubicBezTo>
                                <a:cubicBezTo>
                                  <a:pt x="9525" y="12591"/>
                                  <a:pt x="9525" y="13861"/>
                                  <a:pt x="10795" y="13861"/>
                                </a:cubicBezTo>
                                <a:cubicBezTo>
                                  <a:pt x="12065" y="13861"/>
                                  <a:pt x="12065" y="13861"/>
                                  <a:pt x="12065" y="12591"/>
                                </a:cubicBezTo>
                                <a:cubicBezTo>
                                  <a:pt x="13335" y="12591"/>
                                  <a:pt x="14605" y="12591"/>
                                  <a:pt x="15875" y="13861"/>
                                </a:cubicBezTo>
                                <a:cubicBezTo>
                                  <a:pt x="15875" y="15131"/>
                                  <a:pt x="18415" y="16401"/>
                                  <a:pt x="20955" y="1259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20" name="Freeform: Shape 10720"/>
                        <wps:cNvSpPr/>
                        <wps:spPr>
                          <a:xfrm>
                            <a:off x="7916637" y="3638350"/>
                            <a:ext cx="12700" cy="25400"/>
                          </a:xfrm>
                          <a:custGeom>
                            <a:avLst/>
                            <a:gdLst>
                              <a:gd name="connsiteX0" fmla="*/ 11973 w 12700"/>
                              <a:gd name="connsiteY0" fmla="*/ 16075 h 25400"/>
                              <a:gd name="connsiteX1" fmla="*/ 14513 w 12700"/>
                              <a:gd name="connsiteY1" fmla="*/ 9725 h 25400"/>
                              <a:gd name="connsiteX2" fmla="*/ 11973 w 12700"/>
                              <a:gd name="connsiteY2" fmla="*/ 1607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25400">
                                <a:moveTo>
                                  <a:pt x="11973" y="16075"/>
                                </a:moveTo>
                                <a:cubicBezTo>
                                  <a:pt x="11973" y="12265"/>
                                  <a:pt x="15783" y="13536"/>
                                  <a:pt x="14513" y="9725"/>
                                </a:cubicBezTo>
                                <a:cubicBezTo>
                                  <a:pt x="10703" y="8455"/>
                                  <a:pt x="6894" y="13536"/>
                                  <a:pt x="11973" y="1607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21" name="Freeform: Shape 10721"/>
                        <wps:cNvSpPr/>
                        <wps:spPr>
                          <a:xfrm>
                            <a:off x="7915971" y="3440430"/>
                            <a:ext cx="38100" cy="38100"/>
                          </a:xfrm>
                          <a:custGeom>
                            <a:avLst/>
                            <a:gdLst>
                              <a:gd name="connsiteX0" fmla="*/ 30419 w 38100"/>
                              <a:gd name="connsiteY0" fmla="*/ 10795 h 38100"/>
                              <a:gd name="connsiteX1" fmla="*/ 20259 w 38100"/>
                              <a:gd name="connsiteY1" fmla="*/ 18415 h 38100"/>
                              <a:gd name="connsiteX2" fmla="*/ 10098 w 38100"/>
                              <a:gd name="connsiteY2" fmla="*/ 33655 h 38100"/>
                              <a:gd name="connsiteX3" fmla="*/ 22798 w 38100"/>
                              <a:gd name="connsiteY3" fmla="*/ 20955 h 38100"/>
                              <a:gd name="connsiteX4" fmla="*/ 32959 w 38100"/>
                              <a:gd name="connsiteY4" fmla="*/ 12065 h 38100"/>
                              <a:gd name="connsiteX5" fmla="*/ 32959 w 38100"/>
                              <a:gd name="connsiteY5" fmla="*/ 9525 h 38100"/>
                              <a:gd name="connsiteX6" fmla="*/ 30419 w 38100"/>
                              <a:gd name="connsiteY6" fmla="*/ 10795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8100" h="38100">
                                <a:moveTo>
                                  <a:pt x="30419" y="10795"/>
                                </a:moveTo>
                                <a:cubicBezTo>
                                  <a:pt x="27879" y="13335"/>
                                  <a:pt x="24069" y="15875"/>
                                  <a:pt x="20259" y="18415"/>
                                </a:cubicBezTo>
                                <a:cubicBezTo>
                                  <a:pt x="13909" y="22225"/>
                                  <a:pt x="7559" y="27305"/>
                                  <a:pt x="10098" y="33655"/>
                                </a:cubicBezTo>
                                <a:cubicBezTo>
                                  <a:pt x="11369" y="28575"/>
                                  <a:pt x="16448" y="24765"/>
                                  <a:pt x="22798" y="20955"/>
                                </a:cubicBezTo>
                                <a:cubicBezTo>
                                  <a:pt x="26609" y="18415"/>
                                  <a:pt x="30419" y="15875"/>
                                  <a:pt x="32959" y="12065"/>
                                </a:cubicBezTo>
                                <a:cubicBezTo>
                                  <a:pt x="34229" y="10795"/>
                                  <a:pt x="34229" y="9525"/>
                                  <a:pt x="32959" y="9525"/>
                                </a:cubicBezTo>
                                <a:cubicBezTo>
                                  <a:pt x="31688" y="9525"/>
                                  <a:pt x="30419" y="9525"/>
                                  <a:pt x="30419" y="107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22" name="Freeform: Shape 10722"/>
                        <wps:cNvSpPr/>
                        <wps:spPr>
                          <a:xfrm>
                            <a:off x="7962833" y="3549312"/>
                            <a:ext cx="12700" cy="12700"/>
                          </a:xfrm>
                          <a:custGeom>
                            <a:avLst/>
                            <a:gdLst>
                              <a:gd name="connsiteX0" fmla="*/ 10226 w 12700"/>
                              <a:gd name="connsiteY0" fmla="*/ 13673 h 12700"/>
                              <a:gd name="connsiteX1" fmla="*/ 14036 w 12700"/>
                              <a:gd name="connsiteY1" fmla="*/ 9863 h 12700"/>
                              <a:gd name="connsiteX2" fmla="*/ 10226 w 12700"/>
                              <a:gd name="connsiteY2" fmla="*/ 13673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0226" y="13673"/>
                                </a:moveTo>
                                <a:cubicBezTo>
                                  <a:pt x="10226" y="9863"/>
                                  <a:pt x="15307" y="14943"/>
                                  <a:pt x="14036" y="9863"/>
                                </a:cubicBezTo>
                                <a:cubicBezTo>
                                  <a:pt x="12767" y="8593"/>
                                  <a:pt x="7686" y="11133"/>
                                  <a:pt x="10226" y="1367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23" name="Freeform: Shape 10723"/>
                        <wps:cNvSpPr/>
                        <wps:spPr>
                          <a:xfrm>
                            <a:off x="8048625" y="353314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4605 w 12700"/>
                              <a:gd name="connsiteY0" fmla="*/ 9525 h 12700"/>
                              <a:gd name="connsiteX1" fmla="*/ 9525 w 12700"/>
                              <a:gd name="connsiteY1" fmla="*/ 12065 h 12700"/>
                              <a:gd name="connsiteX2" fmla="*/ 14605 w 127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4605" y="9525"/>
                                </a:moveTo>
                                <a:cubicBezTo>
                                  <a:pt x="12065" y="9525"/>
                                  <a:pt x="10795" y="10795"/>
                                  <a:pt x="9525" y="12065"/>
                                </a:cubicBezTo>
                                <a:lnTo>
                                  <a:pt x="14605" y="952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24" name="Freeform: Shape 10724"/>
                        <wps:cNvSpPr/>
                        <wps:spPr>
                          <a:xfrm>
                            <a:off x="8114665" y="3538220"/>
                            <a:ext cx="12700" cy="254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9525 h 25400"/>
                              <a:gd name="connsiteX1" fmla="*/ 9525 w 12700"/>
                              <a:gd name="connsiteY1" fmla="*/ 15875 h 25400"/>
                              <a:gd name="connsiteX2" fmla="*/ 9525 w 12700"/>
                              <a:gd name="connsiteY2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25400">
                                <a:moveTo>
                                  <a:pt x="9525" y="9525"/>
                                </a:moveTo>
                                <a:lnTo>
                                  <a:pt x="9525" y="15875"/>
                                </a:lnTo>
                                <a:cubicBezTo>
                                  <a:pt x="10795" y="14605"/>
                                  <a:pt x="10795" y="12065"/>
                                  <a:pt x="952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25" name="Freeform: Shape 10725"/>
                        <wps:cNvSpPr/>
                        <wps:spPr>
                          <a:xfrm>
                            <a:off x="8048625" y="3502660"/>
                            <a:ext cx="25400" cy="25400"/>
                          </a:xfrm>
                          <a:custGeom>
                            <a:avLst/>
                            <a:gdLst>
                              <a:gd name="connsiteX0" fmla="*/ 22225 w 25400"/>
                              <a:gd name="connsiteY0" fmla="*/ 10795 h 25400"/>
                              <a:gd name="connsiteX1" fmla="*/ 22225 w 25400"/>
                              <a:gd name="connsiteY1" fmla="*/ 9525 h 25400"/>
                              <a:gd name="connsiteX2" fmla="*/ 20955 w 25400"/>
                              <a:gd name="connsiteY2" fmla="*/ 9525 h 25400"/>
                              <a:gd name="connsiteX3" fmla="*/ 15875 w 25400"/>
                              <a:gd name="connsiteY3" fmla="*/ 12065 h 25400"/>
                              <a:gd name="connsiteX4" fmla="*/ 9525 w 25400"/>
                              <a:gd name="connsiteY4" fmla="*/ 18415 h 25400"/>
                              <a:gd name="connsiteX5" fmla="*/ 17145 w 25400"/>
                              <a:gd name="connsiteY5" fmla="*/ 13335 h 25400"/>
                              <a:gd name="connsiteX6" fmla="*/ 22225 w 25400"/>
                              <a:gd name="connsiteY6" fmla="*/ 1079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22225" y="10795"/>
                                </a:moveTo>
                                <a:cubicBezTo>
                                  <a:pt x="22225" y="10795"/>
                                  <a:pt x="23495" y="9525"/>
                                  <a:pt x="22225" y="9525"/>
                                </a:cubicBezTo>
                                <a:cubicBezTo>
                                  <a:pt x="22225" y="9525"/>
                                  <a:pt x="20955" y="9525"/>
                                  <a:pt x="20955" y="9525"/>
                                </a:cubicBezTo>
                                <a:cubicBezTo>
                                  <a:pt x="19685" y="10795"/>
                                  <a:pt x="17145" y="12065"/>
                                  <a:pt x="15875" y="12065"/>
                                </a:cubicBezTo>
                                <a:cubicBezTo>
                                  <a:pt x="13335" y="13335"/>
                                  <a:pt x="9525" y="14605"/>
                                  <a:pt x="9525" y="18415"/>
                                </a:cubicBezTo>
                                <a:cubicBezTo>
                                  <a:pt x="12065" y="15875"/>
                                  <a:pt x="14605" y="14605"/>
                                  <a:pt x="17145" y="13335"/>
                                </a:cubicBezTo>
                                <a:cubicBezTo>
                                  <a:pt x="18415" y="13335"/>
                                  <a:pt x="20955" y="13335"/>
                                  <a:pt x="22225" y="107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26" name="Freeform: Shape 10726"/>
                        <wps:cNvSpPr/>
                        <wps:spPr>
                          <a:xfrm>
                            <a:off x="7670165" y="3731260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13335 h 12700"/>
                              <a:gd name="connsiteX1" fmla="*/ 14605 w 12700"/>
                              <a:gd name="connsiteY1" fmla="*/ 9525 h 12700"/>
                              <a:gd name="connsiteX2" fmla="*/ 9525 w 12700"/>
                              <a:gd name="connsiteY2" fmla="*/ 1333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13335"/>
                                </a:moveTo>
                                <a:cubicBezTo>
                                  <a:pt x="12065" y="13335"/>
                                  <a:pt x="13335" y="10795"/>
                                  <a:pt x="14605" y="9525"/>
                                </a:cubicBezTo>
                                <a:lnTo>
                                  <a:pt x="9525" y="1333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27" name="Freeform: Shape 10727"/>
                        <wps:cNvSpPr/>
                        <wps:spPr>
                          <a:xfrm>
                            <a:off x="8004001" y="355854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0969 w 12700"/>
                              <a:gd name="connsiteY0" fmla="*/ 14605 h 12700"/>
                              <a:gd name="connsiteX1" fmla="*/ 14780 w 12700"/>
                              <a:gd name="connsiteY1" fmla="*/ 10795 h 12700"/>
                              <a:gd name="connsiteX2" fmla="*/ 13509 w 12700"/>
                              <a:gd name="connsiteY2" fmla="*/ 9525 h 12700"/>
                              <a:gd name="connsiteX3" fmla="*/ 10969 w 12700"/>
                              <a:gd name="connsiteY3" fmla="*/ 9525 h 12700"/>
                              <a:gd name="connsiteX4" fmla="*/ 10969 w 12700"/>
                              <a:gd name="connsiteY4" fmla="*/ 1460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0969" y="14605"/>
                                </a:moveTo>
                                <a:cubicBezTo>
                                  <a:pt x="10969" y="12065"/>
                                  <a:pt x="14780" y="13335"/>
                                  <a:pt x="14780" y="10795"/>
                                </a:cubicBezTo>
                                <a:cubicBezTo>
                                  <a:pt x="13509" y="10795"/>
                                  <a:pt x="13509" y="10795"/>
                                  <a:pt x="13509" y="9525"/>
                                </a:cubicBezTo>
                                <a:cubicBezTo>
                                  <a:pt x="12239" y="9525"/>
                                  <a:pt x="12239" y="9525"/>
                                  <a:pt x="10969" y="9525"/>
                                </a:cubicBezTo>
                                <a:cubicBezTo>
                                  <a:pt x="12239" y="12065"/>
                                  <a:pt x="7159" y="13335"/>
                                  <a:pt x="10969" y="1460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28" name="Freeform: Shape 10728"/>
                        <wps:cNvSpPr/>
                        <wps:spPr>
                          <a:xfrm>
                            <a:off x="7957185" y="3630930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13335 h 12700"/>
                              <a:gd name="connsiteX1" fmla="*/ 14605 w 12700"/>
                              <a:gd name="connsiteY1" fmla="*/ 9525 h 12700"/>
                              <a:gd name="connsiteX2" fmla="*/ 9525 w 12700"/>
                              <a:gd name="connsiteY2" fmla="*/ 1333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13335"/>
                                </a:moveTo>
                                <a:cubicBezTo>
                                  <a:pt x="12065" y="13335"/>
                                  <a:pt x="14605" y="13335"/>
                                  <a:pt x="14605" y="9525"/>
                                </a:cubicBezTo>
                                <a:cubicBezTo>
                                  <a:pt x="13335" y="10795"/>
                                  <a:pt x="9525" y="10795"/>
                                  <a:pt x="9525" y="1333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29" name="Freeform: Shape 10729"/>
                        <wps:cNvSpPr/>
                        <wps:spPr>
                          <a:xfrm>
                            <a:off x="7954645" y="3616960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13335 h 12700"/>
                              <a:gd name="connsiteX1" fmla="*/ 13336 w 12700"/>
                              <a:gd name="connsiteY1" fmla="*/ 9525 h 12700"/>
                              <a:gd name="connsiteX2" fmla="*/ 9525 w 12700"/>
                              <a:gd name="connsiteY2" fmla="*/ 1333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13335"/>
                                </a:moveTo>
                                <a:cubicBezTo>
                                  <a:pt x="12065" y="14605"/>
                                  <a:pt x="17145" y="10795"/>
                                  <a:pt x="13336" y="9525"/>
                                </a:cubicBezTo>
                                <a:cubicBezTo>
                                  <a:pt x="13336" y="12065"/>
                                  <a:pt x="9525" y="9525"/>
                                  <a:pt x="9525" y="1333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0" name="Freeform: Shape 10730"/>
                        <wps:cNvSpPr/>
                        <wps:spPr>
                          <a:xfrm>
                            <a:off x="7995973" y="3617667"/>
                            <a:ext cx="12700" cy="12700"/>
                          </a:xfrm>
                          <a:custGeom>
                            <a:avLst/>
                            <a:gdLst>
                              <a:gd name="connsiteX0" fmla="*/ 12646 w 12700"/>
                              <a:gd name="connsiteY0" fmla="*/ 11358 h 12700"/>
                              <a:gd name="connsiteX1" fmla="*/ 12646 w 12700"/>
                              <a:gd name="connsiteY1" fmla="*/ 11358 h 12700"/>
                              <a:gd name="connsiteX2" fmla="*/ 12646 w 12700"/>
                              <a:gd name="connsiteY2" fmla="*/ 11358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2646" y="11358"/>
                                </a:moveTo>
                                <a:cubicBezTo>
                                  <a:pt x="12646" y="11358"/>
                                  <a:pt x="11377" y="11358"/>
                                  <a:pt x="12646" y="11358"/>
                                </a:cubicBezTo>
                                <a:cubicBezTo>
                                  <a:pt x="5027" y="5008"/>
                                  <a:pt x="13917" y="17708"/>
                                  <a:pt x="12646" y="1135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1" name="Freeform: Shape 10731"/>
                        <wps:cNvSpPr/>
                        <wps:spPr>
                          <a:xfrm>
                            <a:off x="7994068" y="353949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3282 w 12700"/>
                              <a:gd name="connsiteY0" fmla="*/ 9525 h 12700"/>
                              <a:gd name="connsiteX1" fmla="*/ 10742 w 12700"/>
                              <a:gd name="connsiteY1" fmla="*/ 14605 h 12700"/>
                              <a:gd name="connsiteX2" fmla="*/ 13282 w 127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3282" y="9525"/>
                                </a:moveTo>
                                <a:cubicBezTo>
                                  <a:pt x="13282" y="10795"/>
                                  <a:pt x="6932" y="12065"/>
                                  <a:pt x="10742" y="14605"/>
                                </a:cubicBezTo>
                                <a:cubicBezTo>
                                  <a:pt x="10742" y="12065"/>
                                  <a:pt x="17092" y="10795"/>
                                  <a:pt x="13282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2" name="Freeform: Shape 10732"/>
                        <wps:cNvSpPr/>
                        <wps:spPr>
                          <a:xfrm>
                            <a:off x="8087160" y="348774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1630 w 12700"/>
                              <a:gd name="connsiteY0" fmla="*/ 10475 h 12700"/>
                              <a:gd name="connsiteX1" fmla="*/ 14171 w 12700"/>
                              <a:gd name="connsiteY1" fmla="*/ 13015 h 12700"/>
                              <a:gd name="connsiteX2" fmla="*/ 11630 w 12700"/>
                              <a:gd name="connsiteY2" fmla="*/ 1047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1630" y="10475"/>
                                </a:moveTo>
                                <a:cubicBezTo>
                                  <a:pt x="11630" y="11745"/>
                                  <a:pt x="12900" y="13015"/>
                                  <a:pt x="14171" y="13015"/>
                                </a:cubicBezTo>
                                <a:cubicBezTo>
                                  <a:pt x="15440" y="5395"/>
                                  <a:pt x="5280" y="13015"/>
                                  <a:pt x="11630" y="1047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3" name="Freeform: Shape 10733"/>
                        <wps:cNvSpPr/>
                        <wps:spPr>
                          <a:xfrm>
                            <a:off x="7249795" y="3966210"/>
                            <a:ext cx="38100" cy="25400"/>
                          </a:xfrm>
                          <a:custGeom>
                            <a:avLst/>
                            <a:gdLst>
                              <a:gd name="connsiteX0" fmla="*/ 28575 w 38100"/>
                              <a:gd name="connsiteY0" fmla="*/ 10795 h 25400"/>
                              <a:gd name="connsiteX1" fmla="*/ 27305 w 38100"/>
                              <a:gd name="connsiteY1" fmla="*/ 10795 h 25400"/>
                              <a:gd name="connsiteX2" fmla="*/ 26036 w 38100"/>
                              <a:gd name="connsiteY2" fmla="*/ 9525 h 25400"/>
                              <a:gd name="connsiteX3" fmla="*/ 9525 w 38100"/>
                              <a:gd name="connsiteY3" fmla="*/ 15875 h 25400"/>
                              <a:gd name="connsiteX4" fmla="*/ 13336 w 38100"/>
                              <a:gd name="connsiteY4" fmla="*/ 18415 h 25400"/>
                              <a:gd name="connsiteX5" fmla="*/ 15875 w 38100"/>
                              <a:gd name="connsiteY5" fmla="*/ 18415 h 25400"/>
                              <a:gd name="connsiteX6" fmla="*/ 17145 w 38100"/>
                              <a:gd name="connsiteY6" fmla="*/ 20955 h 25400"/>
                              <a:gd name="connsiteX7" fmla="*/ 29845 w 38100"/>
                              <a:gd name="connsiteY7" fmla="*/ 12065 h 25400"/>
                              <a:gd name="connsiteX8" fmla="*/ 27305 w 38100"/>
                              <a:gd name="connsiteY8" fmla="*/ 12065 h 25400"/>
                              <a:gd name="connsiteX9" fmla="*/ 28575 w 38100"/>
                              <a:gd name="connsiteY9" fmla="*/ 9525 h 25400"/>
                              <a:gd name="connsiteX10" fmla="*/ 28575 w 38100"/>
                              <a:gd name="connsiteY10" fmla="*/ 1079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38100" h="25400">
                                <a:moveTo>
                                  <a:pt x="28575" y="10795"/>
                                </a:moveTo>
                                <a:lnTo>
                                  <a:pt x="27305" y="10795"/>
                                </a:lnTo>
                                <a:lnTo>
                                  <a:pt x="26036" y="9525"/>
                                </a:lnTo>
                                <a:cubicBezTo>
                                  <a:pt x="19686" y="10795"/>
                                  <a:pt x="15875" y="14605"/>
                                  <a:pt x="9525" y="15875"/>
                                </a:cubicBezTo>
                                <a:cubicBezTo>
                                  <a:pt x="10795" y="17145"/>
                                  <a:pt x="12065" y="17145"/>
                                  <a:pt x="13336" y="18415"/>
                                </a:cubicBezTo>
                                <a:lnTo>
                                  <a:pt x="15875" y="18415"/>
                                </a:lnTo>
                                <a:lnTo>
                                  <a:pt x="17145" y="20955"/>
                                </a:lnTo>
                                <a:cubicBezTo>
                                  <a:pt x="22225" y="18415"/>
                                  <a:pt x="27305" y="17145"/>
                                  <a:pt x="29845" y="12065"/>
                                </a:cubicBezTo>
                                <a:lnTo>
                                  <a:pt x="27305" y="12065"/>
                                </a:lnTo>
                                <a:lnTo>
                                  <a:pt x="28575" y="9525"/>
                                </a:lnTo>
                                <a:cubicBezTo>
                                  <a:pt x="28575" y="12065"/>
                                  <a:pt x="28575" y="10795"/>
                                  <a:pt x="28575" y="107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4" name="Freeform: Shape 10734"/>
                        <wps:cNvSpPr/>
                        <wps:spPr>
                          <a:xfrm>
                            <a:off x="7267575" y="3968252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2563 h 12700"/>
                              <a:gd name="connsiteX1" fmla="*/ 15875 w 25400"/>
                              <a:gd name="connsiteY1" fmla="*/ 10023 h 12700"/>
                              <a:gd name="connsiteX2" fmla="*/ 9525 w 25400"/>
                              <a:gd name="connsiteY2" fmla="*/ 12563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2563"/>
                                </a:moveTo>
                                <a:lnTo>
                                  <a:pt x="15875" y="10023"/>
                                </a:lnTo>
                                <a:cubicBezTo>
                                  <a:pt x="14605" y="8753"/>
                                  <a:pt x="12065" y="10023"/>
                                  <a:pt x="9525" y="1256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5" name="Freeform: Shape 10735"/>
                        <wps:cNvSpPr/>
                        <wps:spPr>
                          <a:xfrm>
                            <a:off x="7246188" y="396875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4402 w 12700"/>
                              <a:gd name="connsiteY0" fmla="*/ 9525 h 12700"/>
                              <a:gd name="connsiteX1" fmla="*/ 10592 w 12700"/>
                              <a:gd name="connsiteY1" fmla="*/ 13335 h 12700"/>
                              <a:gd name="connsiteX2" fmla="*/ 14402 w 127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4402" y="9525"/>
                                </a:moveTo>
                                <a:cubicBezTo>
                                  <a:pt x="14402" y="12065"/>
                                  <a:pt x="6781" y="10795"/>
                                  <a:pt x="10592" y="13335"/>
                                </a:cubicBezTo>
                                <a:cubicBezTo>
                                  <a:pt x="11862" y="12065"/>
                                  <a:pt x="18212" y="12065"/>
                                  <a:pt x="14402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6" name="Freeform: Shape 10736"/>
                        <wps:cNvSpPr/>
                        <wps:spPr>
                          <a:xfrm>
                            <a:off x="7253828" y="3963670"/>
                            <a:ext cx="25400" cy="12700"/>
                          </a:xfrm>
                          <a:custGeom>
                            <a:avLst/>
                            <a:gdLst>
                              <a:gd name="connsiteX0" fmla="*/ 16922 w 25400"/>
                              <a:gd name="connsiteY0" fmla="*/ 9525 h 12700"/>
                              <a:gd name="connsiteX1" fmla="*/ 10572 w 25400"/>
                              <a:gd name="connsiteY1" fmla="*/ 13335 h 12700"/>
                              <a:gd name="connsiteX2" fmla="*/ 16922 w 254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6922" y="9525"/>
                                </a:moveTo>
                                <a:cubicBezTo>
                                  <a:pt x="14382" y="9525"/>
                                  <a:pt x="6763" y="10795"/>
                                  <a:pt x="10572" y="13335"/>
                                </a:cubicBezTo>
                                <a:cubicBezTo>
                                  <a:pt x="11842" y="10795"/>
                                  <a:pt x="18192" y="14605"/>
                                  <a:pt x="16922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7" name="Freeform: Shape 10737"/>
                        <wps:cNvSpPr/>
                        <wps:spPr>
                          <a:xfrm>
                            <a:off x="7276206" y="3962400"/>
                            <a:ext cx="25400" cy="12700"/>
                          </a:xfrm>
                          <a:custGeom>
                            <a:avLst/>
                            <a:gdLst>
                              <a:gd name="connsiteX0" fmla="*/ 9784 w 25400"/>
                              <a:gd name="connsiteY0" fmla="*/ 9525 h 12700"/>
                              <a:gd name="connsiteX1" fmla="*/ 12324 w 25400"/>
                              <a:gd name="connsiteY1" fmla="*/ 14605 h 12700"/>
                              <a:gd name="connsiteX2" fmla="*/ 17404 w 25400"/>
                              <a:gd name="connsiteY2" fmla="*/ 9525 h 12700"/>
                              <a:gd name="connsiteX3" fmla="*/ 9784 w 25400"/>
                              <a:gd name="connsiteY3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784" y="9525"/>
                                </a:moveTo>
                                <a:cubicBezTo>
                                  <a:pt x="8514" y="13335"/>
                                  <a:pt x="12324" y="12065"/>
                                  <a:pt x="12324" y="14605"/>
                                </a:cubicBezTo>
                                <a:cubicBezTo>
                                  <a:pt x="16134" y="14605"/>
                                  <a:pt x="17404" y="13335"/>
                                  <a:pt x="17404" y="9525"/>
                                </a:cubicBezTo>
                                <a:cubicBezTo>
                                  <a:pt x="14864" y="10795"/>
                                  <a:pt x="12324" y="12065"/>
                                  <a:pt x="9784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8" name="Freeform: Shape 10738"/>
                        <wps:cNvSpPr/>
                        <wps:spPr>
                          <a:xfrm>
                            <a:off x="7275195" y="3788410"/>
                            <a:ext cx="25400" cy="12700"/>
                          </a:xfrm>
                          <a:custGeom>
                            <a:avLst/>
                            <a:gdLst>
                              <a:gd name="connsiteX0" fmla="*/ 18415 w 25400"/>
                              <a:gd name="connsiteY0" fmla="*/ 13335 h 12700"/>
                              <a:gd name="connsiteX1" fmla="*/ 17145 w 25400"/>
                              <a:gd name="connsiteY1" fmla="*/ 9525 h 12700"/>
                              <a:gd name="connsiteX2" fmla="*/ 9525 w 25400"/>
                              <a:gd name="connsiteY2" fmla="*/ 14605 h 12700"/>
                              <a:gd name="connsiteX3" fmla="*/ 18415 w 25400"/>
                              <a:gd name="connsiteY3" fmla="*/ 1333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8415" y="13335"/>
                                </a:moveTo>
                                <a:cubicBezTo>
                                  <a:pt x="18415" y="12065"/>
                                  <a:pt x="18415" y="9525"/>
                                  <a:pt x="17145" y="9525"/>
                                </a:cubicBezTo>
                                <a:cubicBezTo>
                                  <a:pt x="17145" y="14605"/>
                                  <a:pt x="9525" y="9525"/>
                                  <a:pt x="9525" y="14605"/>
                                </a:cubicBezTo>
                                <a:cubicBezTo>
                                  <a:pt x="13336" y="14605"/>
                                  <a:pt x="17145" y="15875"/>
                                  <a:pt x="18415" y="1333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9" name="Freeform: Shape 10739"/>
                        <wps:cNvSpPr/>
                        <wps:spPr>
                          <a:xfrm>
                            <a:off x="7287681" y="3784454"/>
                            <a:ext cx="12700" cy="12700"/>
                          </a:xfrm>
                          <a:custGeom>
                            <a:avLst/>
                            <a:gdLst>
                              <a:gd name="connsiteX0" fmla="*/ 13550 w 12700"/>
                              <a:gd name="connsiteY0" fmla="*/ 9671 h 12700"/>
                              <a:gd name="connsiteX1" fmla="*/ 13550 w 12700"/>
                              <a:gd name="connsiteY1" fmla="*/ 9671 h 12700"/>
                              <a:gd name="connsiteX2" fmla="*/ 13550 w 12700"/>
                              <a:gd name="connsiteY2" fmla="*/ 9671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3550" y="9671"/>
                                </a:moveTo>
                                <a:cubicBezTo>
                                  <a:pt x="5929" y="8401"/>
                                  <a:pt x="11010" y="16021"/>
                                  <a:pt x="13550" y="9671"/>
                                </a:cubicBezTo>
                                <a:lnTo>
                                  <a:pt x="13550" y="967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40" name="Freeform: Shape 10740"/>
                        <wps:cNvSpPr/>
                        <wps:spPr>
                          <a:xfrm>
                            <a:off x="7268845" y="3962400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13335 h 12700"/>
                              <a:gd name="connsiteX1" fmla="*/ 12065 w 12700"/>
                              <a:gd name="connsiteY1" fmla="*/ 9525 h 12700"/>
                              <a:gd name="connsiteX2" fmla="*/ 9525 w 12700"/>
                              <a:gd name="connsiteY2" fmla="*/ 1333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13335"/>
                                </a:moveTo>
                                <a:cubicBezTo>
                                  <a:pt x="10795" y="12065"/>
                                  <a:pt x="12065" y="10795"/>
                                  <a:pt x="12065" y="9525"/>
                                </a:cubicBezTo>
                                <a:lnTo>
                                  <a:pt x="9525" y="1333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41" name="Freeform: Shape 10741"/>
                        <wps:cNvSpPr/>
                        <wps:spPr>
                          <a:xfrm>
                            <a:off x="7286625" y="3902710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12065 h 12700"/>
                              <a:gd name="connsiteX1" fmla="*/ 12065 w 12700"/>
                              <a:gd name="connsiteY1" fmla="*/ 12065 h 12700"/>
                              <a:gd name="connsiteX2" fmla="*/ 12065 w 12700"/>
                              <a:gd name="connsiteY2" fmla="*/ 9525 h 12700"/>
                              <a:gd name="connsiteX3" fmla="*/ 9525 w 12700"/>
                              <a:gd name="connsiteY3" fmla="*/ 9525 h 12700"/>
                              <a:gd name="connsiteX4" fmla="*/ 9525 w 12700"/>
                              <a:gd name="connsiteY4" fmla="*/ 1206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12065"/>
                                </a:moveTo>
                                <a:cubicBezTo>
                                  <a:pt x="10795" y="12065"/>
                                  <a:pt x="10795" y="12065"/>
                                  <a:pt x="12065" y="12065"/>
                                </a:cubicBezTo>
                                <a:cubicBezTo>
                                  <a:pt x="12065" y="10795"/>
                                  <a:pt x="12065" y="10795"/>
                                  <a:pt x="12065" y="9525"/>
                                </a:cubicBezTo>
                                <a:cubicBezTo>
                                  <a:pt x="10795" y="9525"/>
                                  <a:pt x="10795" y="9525"/>
                                  <a:pt x="9525" y="9525"/>
                                </a:cubicBezTo>
                                <a:cubicBezTo>
                                  <a:pt x="9525" y="10795"/>
                                  <a:pt x="9525" y="10795"/>
                                  <a:pt x="9525" y="1206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42" name="Freeform: Shape 10742"/>
                        <wps:cNvSpPr/>
                        <wps:spPr>
                          <a:xfrm>
                            <a:off x="7306945" y="3891280"/>
                            <a:ext cx="25400" cy="12700"/>
                          </a:xfrm>
                          <a:custGeom>
                            <a:avLst/>
                            <a:gdLst>
                              <a:gd name="connsiteX0" fmla="*/ 17145 w 25400"/>
                              <a:gd name="connsiteY0" fmla="*/ 9525 h 12700"/>
                              <a:gd name="connsiteX1" fmla="*/ 9525 w 25400"/>
                              <a:gd name="connsiteY1" fmla="*/ 13335 h 12700"/>
                              <a:gd name="connsiteX2" fmla="*/ 17145 w 254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7145" y="9525"/>
                                </a:moveTo>
                                <a:lnTo>
                                  <a:pt x="9525" y="13335"/>
                                </a:lnTo>
                                <a:cubicBezTo>
                                  <a:pt x="13336" y="12065"/>
                                  <a:pt x="15875" y="12065"/>
                                  <a:pt x="1714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43" name="Freeform: Shape 10743"/>
                        <wps:cNvSpPr/>
                        <wps:spPr>
                          <a:xfrm>
                            <a:off x="7307531" y="3771644"/>
                            <a:ext cx="25400" cy="12700"/>
                          </a:xfrm>
                          <a:custGeom>
                            <a:avLst/>
                            <a:gdLst>
                              <a:gd name="connsiteX0" fmla="*/ 16559 w 25400"/>
                              <a:gd name="connsiteY0" fmla="*/ 9781 h 12700"/>
                              <a:gd name="connsiteX1" fmla="*/ 10209 w 25400"/>
                              <a:gd name="connsiteY1" fmla="*/ 13591 h 12700"/>
                              <a:gd name="connsiteX2" fmla="*/ 16559 w 25400"/>
                              <a:gd name="connsiteY2" fmla="*/ 9781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6559" y="9781"/>
                                </a:moveTo>
                                <a:cubicBezTo>
                                  <a:pt x="12749" y="8511"/>
                                  <a:pt x="7669" y="12321"/>
                                  <a:pt x="10209" y="13591"/>
                                </a:cubicBezTo>
                                <a:cubicBezTo>
                                  <a:pt x="11478" y="12321"/>
                                  <a:pt x="16559" y="13591"/>
                                  <a:pt x="16559" y="978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44" name="Freeform: Shape 10744"/>
                        <wps:cNvSpPr/>
                        <wps:spPr>
                          <a:xfrm>
                            <a:off x="7305675" y="3875837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2268 h 12700"/>
                              <a:gd name="connsiteX1" fmla="*/ 17145 w 25400"/>
                              <a:gd name="connsiteY1" fmla="*/ 9728 h 12700"/>
                              <a:gd name="connsiteX2" fmla="*/ 9525 w 25400"/>
                              <a:gd name="connsiteY2" fmla="*/ 12268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2268"/>
                                </a:moveTo>
                                <a:cubicBezTo>
                                  <a:pt x="13335" y="12268"/>
                                  <a:pt x="17145" y="13538"/>
                                  <a:pt x="17145" y="9728"/>
                                </a:cubicBezTo>
                                <a:cubicBezTo>
                                  <a:pt x="13335" y="9728"/>
                                  <a:pt x="9525" y="8458"/>
                                  <a:pt x="9525" y="1226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45" name="Freeform: Shape 10745"/>
                        <wps:cNvSpPr/>
                        <wps:spPr>
                          <a:xfrm>
                            <a:off x="7237095" y="3831064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11321 h 12700"/>
                              <a:gd name="connsiteX1" fmla="*/ 12065 w 12700"/>
                              <a:gd name="connsiteY1" fmla="*/ 10051 h 12700"/>
                              <a:gd name="connsiteX2" fmla="*/ 9525 w 12700"/>
                              <a:gd name="connsiteY2" fmla="*/ 11321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11321"/>
                                </a:moveTo>
                                <a:lnTo>
                                  <a:pt x="12065" y="10051"/>
                                </a:lnTo>
                                <a:cubicBezTo>
                                  <a:pt x="10795" y="8781"/>
                                  <a:pt x="9525" y="10051"/>
                                  <a:pt x="9525" y="1132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46" name="Freeform: Shape 10746"/>
                        <wps:cNvSpPr/>
                        <wps:spPr>
                          <a:xfrm>
                            <a:off x="7108825" y="402082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4605 w 12700"/>
                              <a:gd name="connsiteY0" fmla="*/ 13335 h 12700"/>
                              <a:gd name="connsiteX1" fmla="*/ 14605 w 12700"/>
                              <a:gd name="connsiteY1" fmla="*/ 9525 h 12700"/>
                              <a:gd name="connsiteX2" fmla="*/ 9525 w 12700"/>
                              <a:gd name="connsiteY2" fmla="*/ 13335 h 12700"/>
                              <a:gd name="connsiteX3" fmla="*/ 14605 w 12700"/>
                              <a:gd name="connsiteY3" fmla="*/ 1333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4605" y="13335"/>
                                </a:moveTo>
                                <a:cubicBezTo>
                                  <a:pt x="14605" y="12065"/>
                                  <a:pt x="14605" y="10795"/>
                                  <a:pt x="14605" y="9525"/>
                                </a:cubicBezTo>
                                <a:cubicBezTo>
                                  <a:pt x="12065" y="9525"/>
                                  <a:pt x="10795" y="10795"/>
                                  <a:pt x="9525" y="13335"/>
                                </a:cubicBezTo>
                                <a:cubicBezTo>
                                  <a:pt x="10795" y="12065"/>
                                  <a:pt x="12065" y="12065"/>
                                  <a:pt x="14605" y="1333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47" name="Freeform: Shape 10747"/>
                        <wps:cNvSpPr/>
                        <wps:spPr>
                          <a:xfrm>
                            <a:off x="7193915" y="3984942"/>
                            <a:ext cx="12700" cy="25400"/>
                          </a:xfrm>
                          <a:custGeom>
                            <a:avLst/>
                            <a:gdLst>
                              <a:gd name="connsiteX0" fmla="*/ 14605 w 12700"/>
                              <a:gd name="connsiteY0" fmla="*/ 14922 h 25400"/>
                              <a:gd name="connsiteX1" fmla="*/ 14605 w 12700"/>
                              <a:gd name="connsiteY1" fmla="*/ 12383 h 25400"/>
                              <a:gd name="connsiteX2" fmla="*/ 14605 w 12700"/>
                              <a:gd name="connsiteY2" fmla="*/ 9843 h 25400"/>
                              <a:gd name="connsiteX3" fmla="*/ 9525 w 12700"/>
                              <a:gd name="connsiteY3" fmla="*/ 11112 h 25400"/>
                              <a:gd name="connsiteX4" fmla="*/ 10795 w 12700"/>
                              <a:gd name="connsiteY4" fmla="*/ 14922 h 25400"/>
                              <a:gd name="connsiteX5" fmla="*/ 13335 w 12700"/>
                              <a:gd name="connsiteY5" fmla="*/ 14922 h 25400"/>
                              <a:gd name="connsiteX6" fmla="*/ 12065 w 12700"/>
                              <a:gd name="connsiteY6" fmla="*/ 17462 h 25400"/>
                              <a:gd name="connsiteX7" fmla="*/ 14605 w 12700"/>
                              <a:gd name="connsiteY7" fmla="*/ 14922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2700" h="25400">
                                <a:moveTo>
                                  <a:pt x="14605" y="14922"/>
                                </a:moveTo>
                                <a:lnTo>
                                  <a:pt x="14605" y="12383"/>
                                </a:lnTo>
                                <a:lnTo>
                                  <a:pt x="14605" y="9843"/>
                                </a:lnTo>
                                <a:cubicBezTo>
                                  <a:pt x="13335" y="9843"/>
                                  <a:pt x="9525" y="8572"/>
                                  <a:pt x="9525" y="11112"/>
                                </a:cubicBezTo>
                                <a:cubicBezTo>
                                  <a:pt x="10795" y="11112"/>
                                  <a:pt x="10795" y="13653"/>
                                  <a:pt x="10795" y="14922"/>
                                </a:cubicBezTo>
                                <a:lnTo>
                                  <a:pt x="13335" y="14922"/>
                                </a:lnTo>
                                <a:lnTo>
                                  <a:pt x="12065" y="17462"/>
                                </a:lnTo>
                                <a:cubicBezTo>
                                  <a:pt x="12065" y="17462"/>
                                  <a:pt x="13335" y="16193"/>
                                  <a:pt x="14605" y="1492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48" name="Freeform: Shape 10748"/>
                        <wps:cNvSpPr/>
                        <wps:spPr>
                          <a:xfrm>
                            <a:off x="7238102" y="396113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4868 w 25400"/>
                              <a:gd name="connsiteY0" fmla="*/ 9525 h 25400"/>
                              <a:gd name="connsiteX1" fmla="*/ 11058 w 25400"/>
                              <a:gd name="connsiteY1" fmla="*/ 10795 h 25400"/>
                              <a:gd name="connsiteX2" fmla="*/ 9788 w 25400"/>
                              <a:gd name="connsiteY2" fmla="*/ 17145 h 25400"/>
                              <a:gd name="connsiteX3" fmla="*/ 17408 w 25400"/>
                              <a:gd name="connsiteY3" fmla="*/ 12065 h 25400"/>
                              <a:gd name="connsiteX4" fmla="*/ 14868 w 25400"/>
                              <a:gd name="connsiteY4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4868" y="9525"/>
                                </a:moveTo>
                                <a:cubicBezTo>
                                  <a:pt x="14868" y="10795"/>
                                  <a:pt x="12328" y="10795"/>
                                  <a:pt x="11058" y="10795"/>
                                </a:cubicBezTo>
                                <a:cubicBezTo>
                                  <a:pt x="12328" y="14605"/>
                                  <a:pt x="8518" y="14605"/>
                                  <a:pt x="9788" y="17145"/>
                                </a:cubicBezTo>
                                <a:cubicBezTo>
                                  <a:pt x="14868" y="18415"/>
                                  <a:pt x="17408" y="17145"/>
                                  <a:pt x="17408" y="12065"/>
                                </a:cubicBezTo>
                                <a:cubicBezTo>
                                  <a:pt x="11058" y="13335"/>
                                  <a:pt x="17408" y="9525"/>
                                  <a:pt x="14868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49" name="Freeform: Shape 10749"/>
                        <wps:cNvSpPr/>
                        <wps:spPr>
                          <a:xfrm>
                            <a:off x="7172325" y="3987800"/>
                            <a:ext cx="25400" cy="25400"/>
                          </a:xfrm>
                          <a:custGeom>
                            <a:avLst/>
                            <a:gdLst>
                              <a:gd name="connsiteX0" fmla="*/ 22225 w 25400"/>
                              <a:gd name="connsiteY0" fmla="*/ 9525 h 25400"/>
                              <a:gd name="connsiteX1" fmla="*/ 17145 w 25400"/>
                              <a:gd name="connsiteY1" fmla="*/ 13335 h 25400"/>
                              <a:gd name="connsiteX2" fmla="*/ 10795 w 25400"/>
                              <a:gd name="connsiteY2" fmla="*/ 17145 h 25400"/>
                              <a:gd name="connsiteX3" fmla="*/ 9525 w 25400"/>
                              <a:gd name="connsiteY3" fmla="*/ 18415 h 25400"/>
                              <a:gd name="connsiteX4" fmla="*/ 9525 w 25400"/>
                              <a:gd name="connsiteY4" fmla="*/ 18415 h 25400"/>
                              <a:gd name="connsiteX5" fmla="*/ 12065 w 25400"/>
                              <a:gd name="connsiteY5" fmla="*/ 19685 h 25400"/>
                              <a:gd name="connsiteX6" fmla="*/ 19685 w 25400"/>
                              <a:gd name="connsiteY6" fmla="*/ 15875 h 25400"/>
                              <a:gd name="connsiteX7" fmla="*/ 24765 w 25400"/>
                              <a:gd name="connsiteY7" fmla="*/ 13335 h 25400"/>
                              <a:gd name="connsiteX8" fmla="*/ 26035 w 25400"/>
                              <a:gd name="connsiteY8" fmla="*/ 10795 h 25400"/>
                              <a:gd name="connsiteX9" fmla="*/ 22225 w 25400"/>
                              <a:gd name="connsiteY9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22225" y="9525"/>
                                </a:moveTo>
                                <a:cubicBezTo>
                                  <a:pt x="19685" y="10795"/>
                                  <a:pt x="18415" y="12065"/>
                                  <a:pt x="17145" y="13335"/>
                                </a:cubicBezTo>
                                <a:cubicBezTo>
                                  <a:pt x="14605" y="14605"/>
                                  <a:pt x="13335" y="15875"/>
                                  <a:pt x="10795" y="17145"/>
                                </a:cubicBezTo>
                                <a:cubicBezTo>
                                  <a:pt x="9525" y="17145"/>
                                  <a:pt x="9525" y="18415"/>
                                  <a:pt x="9525" y="18415"/>
                                </a:cubicBezTo>
                                <a:cubicBezTo>
                                  <a:pt x="9525" y="18415"/>
                                  <a:pt x="9525" y="18415"/>
                                  <a:pt x="9525" y="18415"/>
                                </a:cubicBezTo>
                                <a:cubicBezTo>
                                  <a:pt x="9525" y="19685"/>
                                  <a:pt x="10795" y="19685"/>
                                  <a:pt x="12065" y="19685"/>
                                </a:cubicBezTo>
                                <a:cubicBezTo>
                                  <a:pt x="14605" y="18415"/>
                                  <a:pt x="17145" y="17145"/>
                                  <a:pt x="19685" y="15875"/>
                                </a:cubicBezTo>
                                <a:cubicBezTo>
                                  <a:pt x="20955" y="14605"/>
                                  <a:pt x="23495" y="13335"/>
                                  <a:pt x="24765" y="13335"/>
                                </a:cubicBezTo>
                                <a:cubicBezTo>
                                  <a:pt x="26035" y="13335"/>
                                  <a:pt x="26035" y="12065"/>
                                  <a:pt x="26035" y="10795"/>
                                </a:cubicBezTo>
                                <a:cubicBezTo>
                                  <a:pt x="23495" y="9525"/>
                                  <a:pt x="22225" y="9525"/>
                                  <a:pt x="2222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50" name="Freeform: Shape 10750"/>
                        <wps:cNvSpPr/>
                        <wps:spPr>
                          <a:xfrm>
                            <a:off x="7157085" y="4001770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2065 h 12700"/>
                              <a:gd name="connsiteX1" fmla="*/ 15875 w 25400"/>
                              <a:gd name="connsiteY1" fmla="*/ 13335 h 12700"/>
                              <a:gd name="connsiteX2" fmla="*/ 12065 w 25400"/>
                              <a:gd name="connsiteY2" fmla="*/ 9525 h 12700"/>
                              <a:gd name="connsiteX3" fmla="*/ 9525 w 25400"/>
                              <a:gd name="connsiteY3" fmla="*/ 1206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2065"/>
                                </a:moveTo>
                                <a:cubicBezTo>
                                  <a:pt x="10795" y="14605"/>
                                  <a:pt x="13335" y="13335"/>
                                  <a:pt x="15875" y="13335"/>
                                </a:cubicBezTo>
                                <a:lnTo>
                                  <a:pt x="12065" y="9525"/>
                                </a:lnTo>
                                <a:cubicBezTo>
                                  <a:pt x="10795" y="9525"/>
                                  <a:pt x="9525" y="10795"/>
                                  <a:pt x="9525" y="1206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51" name="Freeform: Shape 10751"/>
                        <wps:cNvSpPr/>
                        <wps:spPr>
                          <a:xfrm>
                            <a:off x="7148195" y="3986530"/>
                            <a:ext cx="38100" cy="25400"/>
                          </a:xfrm>
                          <a:custGeom>
                            <a:avLst/>
                            <a:gdLst>
                              <a:gd name="connsiteX0" fmla="*/ 19686 w 38100"/>
                              <a:gd name="connsiteY0" fmla="*/ 15875 h 25400"/>
                              <a:gd name="connsiteX1" fmla="*/ 10795 w 38100"/>
                              <a:gd name="connsiteY1" fmla="*/ 20955 h 25400"/>
                              <a:gd name="connsiteX2" fmla="*/ 9525 w 38100"/>
                              <a:gd name="connsiteY2" fmla="*/ 22225 h 25400"/>
                              <a:gd name="connsiteX3" fmla="*/ 9525 w 38100"/>
                              <a:gd name="connsiteY3" fmla="*/ 22225 h 25400"/>
                              <a:gd name="connsiteX4" fmla="*/ 10795 w 38100"/>
                              <a:gd name="connsiteY4" fmla="*/ 23495 h 25400"/>
                              <a:gd name="connsiteX5" fmla="*/ 22225 w 38100"/>
                              <a:gd name="connsiteY5" fmla="*/ 17145 h 25400"/>
                              <a:gd name="connsiteX6" fmla="*/ 28575 w 38100"/>
                              <a:gd name="connsiteY6" fmla="*/ 9525 h 25400"/>
                              <a:gd name="connsiteX7" fmla="*/ 19686 w 38100"/>
                              <a:gd name="connsiteY7" fmla="*/ 1587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8100" h="25400">
                                <a:moveTo>
                                  <a:pt x="19686" y="15875"/>
                                </a:moveTo>
                                <a:cubicBezTo>
                                  <a:pt x="17145" y="18415"/>
                                  <a:pt x="13336" y="20955"/>
                                  <a:pt x="10795" y="20955"/>
                                </a:cubicBezTo>
                                <a:cubicBezTo>
                                  <a:pt x="9525" y="20955"/>
                                  <a:pt x="9525" y="22225"/>
                                  <a:pt x="9525" y="22225"/>
                                </a:cubicBezTo>
                                <a:cubicBezTo>
                                  <a:pt x="9525" y="22225"/>
                                  <a:pt x="9525" y="22225"/>
                                  <a:pt x="9525" y="22225"/>
                                </a:cubicBezTo>
                                <a:cubicBezTo>
                                  <a:pt x="9525" y="23495"/>
                                  <a:pt x="10795" y="23495"/>
                                  <a:pt x="10795" y="23495"/>
                                </a:cubicBezTo>
                                <a:cubicBezTo>
                                  <a:pt x="15875" y="23495"/>
                                  <a:pt x="18415" y="19685"/>
                                  <a:pt x="22225" y="17145"/>
                                </a:cubicBezTo>
                                <a:cubicBezTo>
                                  <a:pt x="24765" y="14605"/>
                                  <a:pt x="27305" y="13335"/>
                                  <a:pt x="28575" y="9525"/>
                                </a:cubicBezTo>
                                <a:cubicBezTo>
                                  <a:pt x="24765" y="12065"/>
                                  <a:pt x="22225" y="13335"/>
                                  <a:pt x="19686" y="1587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52" name="Freeform: Shape 10752"/>
                        <wps:cNvSpPr/>
                        <wps:spPr>
                          <a:xfrm>
                            <a:off x="7075805" y="3983990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10795 h 12700"/>
                              <a:gd name="connsiteX1" fmla="*/ 13335 w 12700"/>
                              <a:gd name="connsiteY1" fmla="*/ 9525 h 12700"/>
                              <a:gd name="connsiteX2" fmla="*/ 9525 w 12700"/>
                              <a:gd name="connsiteY2" fmla="*/ 1079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10795"/>
                                </a:moveTo>
                                <a:lnTo>
                                  <a:pt x="13335" y="9525"/>
                                </a:lnTo>
                                <a:cubicBezTo>
                                  <a:pt x="12064" y="9525"/>
                                  <a:pt x="9525" y="9525"/>
                                  <a:pt x="9525" y="107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53" name="Freeform: Shape 10753"/>
                        <wps:cNvSpPr/>
                        <wps:spPr>
                          <a:xfrm>
                            <a:off x="7122795" y="3837940"/>
                            <a:ext cx="88900" cy="50800"/>
                          </a:xfrm>
                          <a:custGeom>
                            <a:avLst/>
                            <a:gdLst>
                              <a:gd name="connsiteX0" fmla="*/ 76836 w 88900"/>
                              <a:gd name="connsiteY0" fmla="*/ 12065 h 50800"/>
                              <a:gd name="connsiteX1" fmla="*/ 75565 w 88900"/>
                              <a:gd name="connsiteY1" fmla="*/ 9525 h 50800"/>
                              <a:gd name="connsiteX2" fmla="*/ 55245 w 88900"/>
                              <a:gd name="connsiteY2" fmla="*/ 22225 h 50800"/>
                              <a:gd name="connsiteX3" fmla="*/ 55245 w 88900"/>
                              <a:gd name="connsiteY3" fmla="*/ 22225 h 50800"/>
                              <a:gd name="connsiteX4" fmla="*/ 33655 w 88900"/>
                              <a:gd name="connsiteY4" fmla="*/ 34925 h 50800"/>
                              <a:gd name="connsiteX5" fmla="*/ 9525 w 88900"/>
                              <a:gd name="connsiteY5" fmla="*/ 52705 h 50800"/>
                              <a:gd name="connsiteX6" fmla="*/ 34925 w 88900"/>
                              <a:gd name="connsiteY6" fmla="*/ 37465 h 50800"/>
                              <a:gd name="connsiteX7" fmla="*/ 56515 w 88900"/>
                              <a:gd name="connsiteY7" fmla="*/ 24765 h 50800"/>
                              <a:gd name="connsiteX8" fmla="*/ 56515 w 88900"/>
                              <a:gd name="connsiteY8" fmla="*/ 24765 h 50800"/>
                              <a:gd name="connsiteX9" fmla="*/ 79375 w 88900"/>
                              <a:gd name="connsiteY9" fmla="*/ 13335 h 50800"/>
                              <a:gd name="connsiteX10" fmla="*/ 76836 w 88900"/>
                              <a:gd name="connsiteY10" fmla="*/ 12065 h 50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88900" h="50800">
                                <a:moveTo>
                                  <a:pt x="76836" y="12065"/>
                                </a:moveTo>
                                <a:lnTo>
                                  <a:pt x="75565" y="9525"/>
                                </a:lnTo>
                                <a:cubicBezTo>
                                  <a:pt x="67945" y="13335"/>
                                  <a:pt x="60325" y="15875"/>
                                  <a:pt x="55245" y="22225"/>
                                </a:cubicBezTo>
                                <a:cubicBezTo>
                                  <a:pt x="55245" y="22225"/>
                                  <a:pt x="55245" y="22225"/>
                                  <a:pt x="55245" y="22225"/>
                                </a:cubicBezTo>
                                <a:cubicBezTo>
                                  <a:pt x="48895" y="27305"/>
                                  <a:pt x="41275" y="31115"/>
                                  <a:pt x="33655" y="34925"/>
                                </a:cubicBezTo>
                                <a:cubicBezTo>
                                  <a:pt x="24765" y="38735"/>
                                  <a:pt x="14605" y="42545"/>
                                  <a:pt x="9525" y="52705"/>
                                </a:cubicBezTo>
                                <a:cubicBezTo>
                                  <a:pt x="17145" y="45085"/>
                                  <a:pt x="26036" y="41275"/>
                                  <a:pt x="34925" y="37465"/>
                                </a:cubicBezTo>
                                <a:cubicBezTo>
                                  <a:pt x="42545" y="33655"/>
                                  <a:pt x="50165" y="31115"/>
                                  <a:pt x="56515" y="24765"/>
                                </a:cubicBezTo>
                                <a:lnTo>
                                  <a:pt x="56515" y="24765"/>
                                </a:lnTo>
                                <a:cubicBezTo>
                                  <a:pt x="64136" y="22225"/>
                                  <a:pt x="73025" y="19685"/>
                                  <a:pt x="79375" y="13335"/>
                                </a:cubicBezTo>
                                <a:lnTo>
                                  <a:pt x="76836" y="1206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54" name="Freeform: Shape 10754"/>
                        <wps:cNvSpPr/>
                        <wps:spPr>
                          <a:xfrm>
                            <a:off x="7177405" y="387985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2064 w 12700"/>
                              <a:gd name="connsiteY0" fmla="*/ 9525 h 12700"/>
                              <a:gd name="connsiteX1" fmla="*/ 9525 w 12700"/>
                              <a:gd name="connsiteY1" fmla="*/ 10795 h 12700"/>
                              <a:gd name="connsiteX2" fmla="*/ 12064 w 127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2064" y="9525"/>
                                </a:moveTo>
                                <a:cubicBezTo>
                                  <a:pt x="10795" y="9525"/>
                                  <a:pt x="9525" y="9525"/>
                                  <a:pt x="9525" y="10795"/>
                                </a:cubicBezTo>
                                <a:lnTo>
                                  <a:pt x="12064" y="952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55" name="Freeform: Shape 10755"/>
                        <wps:cNvSpPr/>
                        <wps:spPr>
                          <a:xfrm>
                            <a:off x="7178675" y="387731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4605 w 12700"/>
                              <a:gd name="connsiteY0" fmla="*/ 9525 h 12700"/>
                              <a:gd name="connsiteX1" fmla="*/ 9525 w 12700"/>
                              <a:gd name="connsiteY1" fmla="*/ 12065 h 12700"/>
                              <a:gd name="connsiteX2" fmla="*/ 14605 w 12700"/>
                              <a:gd name="connsiteY2" fmla="*/ 9525 h 12700"/>
                              <a:gd name="connsiteX3" fmla="*/ 14605 w 12700"/>
                              <a:gd name="connsiteY3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4605" y="9525"/>
                                </a:moveTo>
                                <a:lnTo>
                                  <a:pt x="9525" y="12065"/>
                                </a:lnTo>
                                <a:cubicBezTo>
                                  <a:pt x="12065" y="12065"/>
                                  <a:pt x="13335" y="12065"/>
                                  <a:pt x="14605" y="9525"/>
                                </a:cubicBezTo>
                                <a:cubicBezTo>
                                  <a:pt x="14605" y="10795"/>
                                  <a:pt x="14605" y="9525"/>
                                  <a:pt x="1460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56" name="Freeform: Shape 10756"/>
                        <wps:cNvSpPr/>
                        <wps:spPr>
                          <a:xfrm>
                            <a:off x="7105015" y="389001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3335 w 12700"/>
                              <a:gd name="connsiteY0" fmla="*/ 9525 h 12700"/>
                              <a:gd name="connsiteX1" fmla="*/ 9525 w 12700"/>
                              <a:gd name="connsiteY1" fmla="*/ 13335 h 12700"/>
                              <a:gd name="connsiteX2" fmla="*/ 13335 w 127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3335" y="9525"/>
                                </a:moveTo>
                                <a:lnTo>
                                  <a:pt x="9525" y="13335"/>
                                </a:lnTo>
                                <a:cubicBezTo>
                                  <a:pt x="10795" y="12065"/>
                                  <a:pt x="12065" y="12065"/>
                                  <a:pt x="1333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57" name="Freeform: Shape 10757"/>
                        <wps:cNvSpPr/>
                        <wps:spPr>
                          <a:xfrm>
                            <a:off x="7228445" y="378587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1825 w 12700"/>
                              <a:gd name="connsiteY0" fmla="*/ 9525 h 12700"/>
                              <a:gd name="connsiteX1" fmla="*/ 13096 w 12700"/>
                              <a:gd name="connsiteY1" fmla="*/ 13335 h 12700"/>
                              <a:gd name="connsiteX2" fmla="*/ 11825 w 127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1825" y="9525"/>
                                </a:moveTo>
                                <a:cubicBezTo>
                                  <a:pt x="8015" y="10795"/>
                                  <a:pt x="9286" y="17145"/>
                                  <a:pt x="13096" y="13335"/>
                                </a:cubicBezTo>
                                <a:cubicBezTo>
                                  <a:pt x="8015" y="13335"/>
                                  <a:pt x="15636" y="9525"/>
                                  <a:pt x="1182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58" name="Freeform: Shape 10758"/>
                        <wps:cNvSpPr/>
                        <wps:spPr>
                          <a:xfrm>
                            <a:off x="7193573" y="3874566"/>
                            <a:ext cx="12700" cy="12700"/>
                          </a:xfrm>
                          <a:custGeom>
                            <a:avLst/>
                            <a:gdLst>
                              <a:gd name="connsiteX0" fmla="*/ 11137 w 12700"/>
                              <a:gd name="connsiteY0" fmla="*/ 13539 h 12700"/>
                              <a:gd name="connsiteX1" fmla="*/ 13677 w 12700"/>
                              <a:gd name="connsiteY1" fmla="*/ 9729 h 12700"/>
                              <a:gd name="connsiteX2" fmla="*/ 11137 w 12700"/>
                              <a:gd name="connsiteY2" fmla="*/ 13539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1137" y="13539"/>
                                </a:moveTo>
                                <a:cubicBezTo>
                                  <a:pt x="11137" y="12269"/>
                                  <a:pt x="13677" y="10999"/>
                                  <a:pt x="13677" y="9729"/>
                                </a:cubicBezTo>
                                <a:cubicBezTo>
                                  <a:pt x="11137" y="8459"/>
                                  <a:pt x="7327" y="13539"/>
                                  <a:pt x="11137" y="1353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59" name="Freeform: Shape 10759"/>
                        <wps:cNvSpPr/>
                        <wps:spPr>
                          <a:xfrm>
                            <a:off x="7192645" y="3815080"/>
                            <a:ext cx="50800" cy="38100"/>
                          </a:xfrm>
                          <a:custGeom>
                            <a:avLst/>
                            <a:gdLst>
                              <a:gd name="connsiteX0" fmla="*/ 33655 w 50800"/>
                              <a:gd name="connsiteY0" fmla="*/ 18415 h 38100"/>
                              <a:gd name="connsiteX1" fmla="*/ 33655 w 50800"/>
                              <a:gd name="connsiteY1" fmla="*/ 18415 h 38100"/>
                              <a:gd name="connsiteX2" fmla="*/ 9525 w 50800"/>
                              <a:gd name="connsiteY2" fmla="*/ 31115 h 38100"/>
                              <a:gd name="connsiteX3" fmla="*/ 10795 w 50800"/>
                              <a:gd name="connsiteY3" fmla="*/ 32385 h 38100"/>
                              <a:gd name="connsiteX4" fmla="*/ 10795 w 50800"/>
                              <a:gd name="connsiteY4" fmla="*/ 34925 h 38100"/>
                              <a:gd name="connsiteX5" fmla="*/ 34925 w 50800"/>
                              <a:gd name="connsiteY5" fmla="*/ 19685 h 38100"/>
                              <a:gd name="connsiteX6" fmla="*/ 34925 w 50800"/>
                              <a:gd name="connsiteY6" fmla="*/ 19685 h 38100"/>
                              <a:gd name="connsiteX7" fmla="*/ 48895 w 50800"/>
                              <a:gd name="connsiteY7" fmla="*/ 9525 h 38100"/>
                              <a:gd name="connsiteX8" fmla="*/ 33655 w 50800"/>
                              <a:gd name="connsiteY8" fmla="*/ 18415 h 38100"/>
                              <a:gd name="connsiteX9" fmla="*/ 33655 w 50800"/>
                              <a:gd name="connsiteY9" fmla="*/ 20955 h 38100"/>
                              <a:gd name="connsiteX10" fmla="*/ 33655 w 50800"/>
                              <a:gd name="connsiteY10" fmla="*/ 20955 h 38100"/>
                              <a:gd name="connsiteX11" fmla="*/ 33655 w 50800"/>
                              <a:gd name="connsiteY11" fmla="*/ 20955 h 38100"/>
                              <a:gd name="connsiteX12" fmla="*/ 33655 w 50800"/>
                              <a:gd name="connsiteY12" fmla="*/ 20955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50800" h="38100">
                                <a:moveTo>
                                  <a:pt x="33655" y="18415"/>
                                </a:moveTo>
                                <a:lnTo>
                                  <a:pt x="33655" y="18415"/>
                                </a:lnTo>
                                <a:cubicBezTo>
                                  <a:pt x="24765" y="22225"/>
                                  <a:pt x="15875" y="24765"/>
                                  <a:pt x="9525" y="31115"/>
                                </a:cubicBezTo>
                                <a:lnTo>
                                  <a:pt x="10795" y="32385"/>
                                </a:lnTo>
                                <a:lnTo>
                                  <a:pt x="10795" y="34925"/>
                                </a:lnTo>
                                <a:cubicBezTo>
                                  <a:pt x="22225" y="31115"/>
                                  <a:pt x="28575" y="28575"/>
                                  <a:pt x="34925" y="19685"/>
                                </a:cubicBezTo>
                                <a:lnTo>
                                  <a:pt x="34925" y="19685"/>
                                </a:lnTo>
                                <a:cubicBezTo>
                                  <a:pt x="38736" y="15875"/>
                                  <a:pt x="43815" y="13335"/>
                                  <a:pt x="48895" y="9525"/>
                                </a:cubicBezTo>
                                <a:cubicBezTo>
                                  <a:pt x="42545" y="10795"/>
                                  <a:pt x="38736" y="14605"/>
                                  <a:pt x="33655" y="18415"/>
                                </a:cubicBezTo>
                                <a:close/>
                                <a:moveTo>
                                  <a:pt x="33655" y="20955"/>
                                </a:moveTo>
                                <a:lnTo>
                                  <a:pt x="33655" y="20955"/>
                                </a:lnTo>
                                <a:lnTo>
                                  <a:pt x="33655" y="20955"/>
                                </a:lnTo>
                                <a:lnTo>
                                  <a:pt x="33655" y="2095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60" name="Freeform: Shape 10760"/>
                        <wps:cNvSpPr/>
                        <wps:spPr>
                          <a:xfrm>
                            <a:off x="7238365" y="382778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2065 w 12700"/>
                              <a:gd name="connsiteY0" fmla="*/ 9525 h 12700"/>
                              <a:gd name="connsiteX1" fmla="*/ 9525 w 12700"/>
                              <a:gd name="connsiteY1" fmla="*/ 12065 h 12700"/>
                              <a:gd name="connsiteX2" fmla="*/ 12065 w 127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2065" y="9525"/>
                                </a:moveTo>
                                <a:lnTo>
                                  <a:pt x="9525" y="12065"/>
                                </a:lnTo>
                                <a:cubicBezTo>
                                  <a:pt x="10795" y="12065"/>
                                  <a:pt x="12065" y="10795"/>
                                  <a:pt x="1206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61" name="Freeform: Shape 10761"/>
                        <wps:cNvSpPr/>
                        <wps:spPr>
                          <a:xfrm>
                            <a:off x="7227371" y="383286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0360 w 12700"/>
                              <a:gd name="connsiteY0" fmla="*/ 13335 h 12700"/>
                              <a:gd name="connsiteX1" fmla="*/ 11629 w 12700"/>
                              <a:gd name="connsiteY1" fmla="*/ 9525 h 12700"/>
                              <a:gd name="connsiteX2" fmla="*/ 10360 w 12700"/>
                              <a:gd name="connsiteY2" fmla="*/ 1333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0360" y="13335"/>
                                </a:moveTo>
                                <a:cubicBezTo>
                                  <a:pt x="11629" y="13335"/>
                                  <a:pt x="15439" y="9525"/>
                                  <a:pt x="11629" y="9525"/>
                                </a:cubicBezTo>
                                <a:cubicBezTo>
                                  <a:pt x="9089" y="9525"/>
                                  <a:pt x="9089" y="13335"/>
                                  <a:pt x="10360" y="1333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62" name="Freeform: Shape 10762"/>
                        <wps:cNvSpPr/>
                        <wps:spPr>
                          <a:xfrm>
                            <a:off x="7083425" y="3886200"/>
                            <a:ext cx="38100" cy="25400"/>
                          </a:xfrm>
                          <a:custGeom>
                            <a:avLst/>
                            <a:gdLst>
                              <a:gd name="connsiteX0" fmla="*/ 27305 w 38100"/>
                              <a:gd name="connsiteY0" fmla="*/ 13335 h 25400"/>
                              <a:gd name="connsiteX1" fmla="*/ 26035 w 38100"/>
                              <a:gd name="connsiteY1" fmla="*/ 12065 h 25400"/>
                              <a:gd name="connsiteX2" fmla="*/ 27305 w 38100"/>
                              <a:gd name="connsiteY2" fmla="*/ 9525 h 25400"/>
                              <a:gd name="connsiteX3" fmla="*/ 9525 w 38100"/>
                              <a:gd name="connsiteY3" fmla="*/ 18415 h 25400"/>
                              <a:gd name="connsiteX4" fmla="*/ 22225 w 38100"/>
                              <a:gd name="connsiteY4" fmla="*/ 24765 h 25400"/>
                              <a:gd name="connsiteX5" fmla="*/ 33655 w 38100"/>
                              <a:gd name="connsiteY5" fmla="*/ 14605 h 25400"/>
                              <a:gd name="connsiteX6" fmla="*/ 31115 w 38100"/>
                              <a:gd name="connsiteY6" fmla="*/ 14605 h 25400"/>
                              <a:gd name="connsiteX7" fmla="*/ 32385 w 38100"/>
                              <a:gd name="connsiteY7" fmla="*/ 12065 h 25400"/>
                              <a:gd name="connsiteX8" fmla="*/ 27305 w 38100"/>
                              <a:gd name="connsiteY8" fmla="*/ 1333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8100" h="25400">
                                <a:moveTo>
                                  <a:pt x="27305" y="13335"/>
                                </a:moveTo>
                                <a:lnTo>
                                  <a:pt x="26035" y="12065"/>
                                </a:lnTo>
                                <a:lnTo>
                                  <a:pt x="27305" y="9525"/>
                                </a:lnTo>
                                <a:cubicBezTo>
                                  <a:pt x="19685" y="9525"/>
                                  <a:pt x="15875" y="15875"/>
                                  <a:pt x="9525" y="18415"/>
                                </a:cubicBezTo>
                                <a:cubicBezTo>
                                  <a:pt x="14605" y="19685"/>
                                  <a:pt x="17145" y="22225"/>
                                  <a:pt x="22225" y="24765"/>
                                </a:cubicBezTo>
                                <a:cubicBezTo>
                                  <a:pt x="24765" y="19685"/>
                                  <a:pt x="34925" y="19685"/>
                                  <a:pt x="33655" y="14605"/>
                                </a:cubicBezTo>
                                <a:lnTo>
                                  <a:pt x="31115" y="14605"/>
                                </a:lnTo>
                                <a:lnTo>
                                  <a:pt x="32385" y="12065"/>
                                </a:lnTo>
                                <a:cubicBezTo>
                                  <a:pt x="31115" y="13335"/>
                                  <a:pt x="28575" y="13335"/>
                                  <a:pt x="27305" y="1333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63" name="Freeform: Shape 10763"/>
                        <wps:cNvSpPr/>
                        <wps:spPr>
                          <a:xfrm>
                            <a:off x="7251383" y="3856990"/>
                            <a:ext cx="38100" cy="25400"/>
                          </a:xfrm>
                          <a:custGeom>
                            <a:avLst/>
                            <a:gdLst>
                              <a:gd name="connsiteX0" fmla="*/ 10477 w 38100"/>
                              <a:gd name="connsiteY0" fmla="*/ 23495 h 25400"/>
                              <a:gd name="connsiteX1" fmla="*/ 10477 w 38100"/>
                              <a:gd name="connsiteY1" fmla="*/ 23495 h 25400"/>
                              <a:gd name="connsiteX2" fmla="*/ 10477 w 38100"/>
                              <a:gd name="connsiteY2" fmla="*/ 26035 h 25400"/>
                              <a:gd name="connsiteX3" fmla="*/ 13017 w 38100"/>
                              <a:gd name="connsiteY3" fmla="*/ 26035 h 25400"/>
                              <a:gd name="connsiteX4" fmla="*/ 30798 w 38100"/>
                              <a:gd name="connsiteY4" fmla="*/ 13335 h 25400"/>
                              <a:gd name="connsiteX5" fmla="*/ 32067 w 38100"/>
                              <a:gd name="connsiteY5" fmla="*/ 10795 h 25400"/>
                              <a:gd name="connsiteX6" fmla="*/ 29527 w 38100"/>
                              <a:gd name="connsiteY6" fmla="*/ 9525 h 25400"/>
                              <a:gd name="connsiteX7" fmla="*/ 10477 w 38100"/>
                              <a:gd name="connsiteY7" fmla="*/ 2349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8100" h="25400">
                                <a:moveTo>
                                  <a:pt x="10477" y="23495"/>
                                </a:moveTo>
                                <a:cubicBezTo>
                                  <a:pt x="9208" y="23495"/>
                                  <a:pt x="9208" y="23495"/>
                                  <a:pt x="10477" y="23495"/>
                                </a:cubicBezTo>
                                <a:cubicBezTo>
                                  <a:pt x="10477" y="24765"/>
                                  <a:pt x="10477" y="26035"/>
                                  <a:pt x="10477" y="26035"/>
                                </a:cubicBezTo>
                                <a:cubicBezTo>
                                  <a:pt x="11748" y="27305"/>
                                  <a:pt x="11748" y="27305"/>
                                  <a:pt x="13017" y="26035"/>
                                </a:cubicBezTo>
                                <a:cubicBezTo>
                                  <a:pt x="18098" y="20955"/>
                                  <a:pt x="24448" y="15875"/>
                                  <a:pt x="30798" y="13335"/>
                                </a:cubicBezTo>
                                <a:cubicBezTo>
                                  <a:pt x="32067" y="13335"/>
                                  <a:pt x="32067" y="12065"/>
                                  <a:pt x="32067" y="10795"/>
                                </a:cubicBezTo>
                                <a:cubicBezTo>
                                  <a:pt x="32067" y="9525"/>
                                  <a:pt x="30798" y="9525"/>
                                  <a:pt x="29527" y="9525"/>
                                </a:cubicBezTo>
                                <a:cubicBezTo>
                                  <a:pt x="21908" y="13335"/>
                                  <a:pt x="15558" y="17145"/>
                                  <a:pt x="10477" y="234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64" name="Freeform: Shape 10764"/>
                        <wps:cNvSpPr/>
                        <wps:spPr>
                          <a:xfrm>
                            <a:off x="7242175" y="3778250"/>
                            <a:ext cx="38100" cy="25400"/>
                          </a:xfrm>
                          <a:custGeom>
                            <a:avLst/>
                            <a:gdLst>
                              <a:gd name="connsiteX0" fmla="*/ 36195 w 38100"/>
                              <a:gd name="connsiteY0" fmla="*/ 9525 h 25400"/>
                              <a:gd name="connsiteX1" fmla="*/ 22225 w 38100"/>
                              <a:gd name="connsiteY1" fmla="*/ 17145 h 25400"/>
                              <a:gd name="connsiteX2" fmla="*/ 10795 w 38100"/>
                              <a:gd name="connsiteY2" fmla="*/ 23495 h 25400"/>
                              <a:gd name="connsiteX3" fmla="*/ 9525 w 38100"/>
                              <a:gd name="connsiteY3" fmla="*/ 24765 h 25400"/>
                              <a:gd name="connsiteX4" fmla="*/ 9525 w 38100"/>
                              <a:gd name="connsiteY4" fmla="*/ 26035 h 25400"/>
                              <a:gd name="connsiteX5" fmla="*/ 12065 w 38100"/>
                              <a:gd name="connsiteY5" fmla="*/ 27305 h 25400"/>
                              <a:gd name="connsiteX6" fmla="*/ 23495 w 38100"/>
                              <a:gd name="connsiteY6" fmla="*/ 20955 h 25400"/>
                              <a:gd name="connsiteX7" fmla="*/ 37465 w 38100"/>
                              <a:gd name="connsiteY7" fmla="*/ 13335 h 25400"/>
                              <a:gd name="connsiteX8" fmla="*/ 38735 w 38100"/>
                              <a:gd name="connsiteY8" fmla="*/ 10795 h 25400"/>
                              <a:gd name="connsiteX9" fmla="*/ 36195 w 38100"/>
                              <a:gd name="connsiteY9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38100" h="25400">
                                <a:moveTo>
                                  <a:pt x="36195" y="9525"/>
                                </a:moveTo>
                                <a:cubicBezTo>
                                  <a:pt x="31115" y="12065"/>
                                  <a:pt x="26035" y="14605"/>
                                  <a:pt x="22225" y="17145"/>
                                </a:cubicBezTo>
                                <a:cubicBezTo>
                                  <a:pt x="18415" y="19685"/>
                                  <a:pt x="14605" y="22225"/>
                                  <a:pt x="10795" y="23495"/>
                                </a:cubicBezTo>
                                <a:cubicBezTo>
                                  <a:pt x="10795" y="23495"/>
                                  <a:pt x="9525" y="24765"/>
                                  <a:pt x="9525" y="24765"/>
                                </a:cubicBezTo>
                                <a:cubicBezTo>
                                  <a:pt x="9525" y="24765"/>
                                  <a:pt x="9525" y="24765"/>
                                  <a:pt x="9525" y="26035"/>
                                </a:cubicBezTo>
                                <a:cubicBezTo>
                                  <a:pt x="9525" y="27305"/>
                                  <a:pt x="10795" y="27305"/>
                                  <a:pt x="12065" y="27305"/>
                                </a:cubicBezTo>
                                <a:cubicBezTo>
                                  <a:pt x="15875" y="26035"/>
                                  <a:pt x="19685" y="23495"/>
                                  <a:pt x="23495" y="20955"/>
                                </a:cubicBezTo>
                                <a:cubicBezTo>
                                  <a:pt x="27305" y="18415"/>
                                  <a:pt x="32385" y="15875"/>
                                  <a:pt x="37465" y="13335"/>
                                </a:cubicBezTo>
                                <a:cubicBezTo>
                                  <a:pt x="38735" y="13335"/>
                                  <a:pt x="38735" y="12065"/>
                                  <a:pt x="38735" y="10795"/>
                                </a:cubicBezTo>
                                <a:cubicBezTo>
                                  <a:pt x="37465" y="9525"/>
                                  <a:pt x="37465" y="9525"/>
                                  <a:pt x="3619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65" name="Freeform: Shape 10765"/>
                        <wps:cNvSpPr/>
                        <wps:spPr>
                          <a:xfrm>
                            <a:off x="7238365" y="3844290"/>
                            <a:ext cx="38100" cy="25400"/>
                          </a:xfrm>
                          <a:custGeom>
                            <a:avLst/>
                            <a:gdLst>
                              <a:gd name="connsiteX0" fmla="*/ 9525 w 38100"/>
                              <a:gd name="connsiteY0" fmla="*/ 22225 h 25400"/>
                              <a:gd name="connsiteX1" fmla="*/ 9525 w 38100"/>
                              <a:gd name="connsiteY1" fmla="*/ 22225 h 25400"/>
                              <a:gd name="connsiteX2" fmla="*/ 10795 w 38100"/>
                              <a:gd name="connsiteY2" fmla="*/ 23495 h 25400"/>
                              <a:gd name="connsiteX3" fmla="*/ 17145 w 38100"/>
                              <a:gd name="connsiteY3" fmla="*/ 20955 h 25400"/>
                              <a:gd name="connsiteX4" fmla="*/ 32385 w 38100"/>
                              <a:gd name="connsiteY4" fmla="*/ 9525 h 25400"/>
                              <a:gd name="connsiteX5" fmla="*/ 17145 w 38100"/>
                              <a:gd name="connsiteY5" fmla="*/ 17145 h 25400"/>
                              <a:gd name="connsiteX6" fmla="*/ 9525 w 38100"/>
                              <a:gd name="connsiteY6" fmla="*/ 22225 h 25400"/>
                              <a:gd name="connsiteX7" fmla="*/ 9525 w 38100"/>
                              <a:gd name="connsiteY7" fmla="*/ 222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8100" h="25400">
                                <a:moveTo>
                                  <a:pt x="9525" y="22225"/>
                                </a:moveTo>
                                <a:cubicBezTo>
                                  <a:pt x="9525" y="23495"/>
                                  <a:pt x="9525" y="23495"/>
                                  <a:pt x="9525" y="22225"/>
                                </a:cubicBezTo>
                                <a:cubicBezTo>
                                  <a:pt x="9525" y="23495"/>
                                  <a:pt x="10795" y="23495"/>
                                  <a:pt x="10795" y="23495"/>
                                </a:cubicBezTo>
                                <a:cubicBezTo>
                                  <a:pt x="13335" y="22225"/>
                                  <a:pt x="14605" y="22225"/>
                                  <a:pt x="17145" y="20955"/>
                                </a:cubicBezTo>
                                <a:cubicBezTo>
                                  <a:pt x="23495" y="18415"/>
                                  <a:pt x="28575" y="15875"/>
                                  <a:pt x="32385" y="9525"/>
                                </a:cubicBezTo>
                                <a:cubicBezTo>
                                  <a:pt x="28575" y="13335"/>
                                  <a:pt x="22225" y="15875"/>
                                  <a:pt x="17145" y="17145"/>
                                </a:cubicBezTo>
                                <a:cubicBezTo>
                                  <a:pt x="15875" y="19685"/>
                                  <a:pt x="13335" y="20955"/>
                                  <a:pt x="9525" y="22225"/>
                                </a:cubicBezTo>
                                <a:cubicBezTo>
                                  <a:pt x="10795" y="22225"/>
                                  <a:pt x="9525" y="22225"/>
                                  <a:pt x="9525" y="222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66" name="Freeform: Shape 10766"/>
                        <wps:cNvSpPr/>
                        <wps:spPr>
                          <a:xfrm>
                            <a:off x="7270115" y="3841750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12065 h 12700"/>
                              <a:gd name="connsiteX1" fmla="*/ 12065 w 12700"/>
                              <a:gd name="connsiteY1" fmla="*/ 12065 h 12700"/>
                              <a:gd name="connsiteX2" fmla="*/ 12065 w 12700"/>
                              <a:gd name="connsiteY2" fmla="*/ 9525 h 12700"/>
                              <a:gd name="connsiteX3" fmla="*/ 9525 w 12700"/>
                              <a:gd name="connsiteY3" fmla="*/ 9525 h 12700"/>
                              <a:gd name="connsiteX4" fmla="*/ 9525 w 12700"/>
                              <a:gd name="connsiteY4" fmla="*/ 1206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12065"/>
                                </a:moveTo>
                                <a:cubicBezTo>
                                  <a:pt x="10795" y="12065"/>
                                  <a:pt x="10795" y="12065"/>
                                  <a:pt x="12065" y="12065"/>
                                </a:cubicBezTo>
                                <a:cubicBezTo>
                                  <a:pt x="12065" y="10795"/>
                                  <a:pt x="12065" y="10795"/>
                                  <a:pt x="12065" y="9525"/>
                                </a:cubicBezTo>
                                <a:cubicBezTo>
                                  <a:pt x="10795" y="9525"/>
                                  <a:pt x="10795" y="9525"/>
                                  <a:pt x="9525" y="9525"/>
                                </a:cubicBezTo>
                                <a:cubicBezTo>
                                  <a:pt x="9525" y="10795"/>
                                  <a:pt x="9525" y="10795"/>
                                  <a:pt x="9525" y="1206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67" name="Freeform: Shape 10767"/>
                        <wps:cNvSpPr/>
                        <wps:spPr>
                          <a:xfrm>
                            <a:off x="7310257" y="387755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0023 w 25400"/>
                              <a:gd name="connsiteY0" fmla="*/ 19445 h 25400"/>
                              <a:gd name="connsiteX1" fmla="*/ 22723 w 25400"/>
                              <a:gd name="connsiteY1" fmla="*/ 10555 h 25400"/>
                              <a:gd name="connsiteX2" fmla="*/ 10023 w 25400"/>
                              <a:gd name="connsiteY2" fmla="*/ 1944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0023" y="19445"/>
                                </a:moveTo>
                                <a:cubicBezTo>
                                  <a:pt x="15103" y="16905"/>
                                  <a:pt x="20183" y="15635"/>
                                  <a:pt x="22723" y="10555"/>
                                </a:cubicBezTo>
                                <a:cubicBezTo>
                                  <a:pt x="15103" y="6745"/>
                                  <a:pt x="7483" y="14365"/>
                                  <a:pt x="10023" y="1944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68" name="Freeform: Shape 10768"/>
                        <wps:cNvSpPr/>
                        <wps:spPr>
                          <a:xfrm>
                            <a:off x="7220471" y="391608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0910 w 12700"/>
                              <a:gd name="connsiteY0" fmla="*/ 13935 h 12700"/>
                              <a:gd name="connsiteX1" fmla="*/ 12179 w 12700"/>
                              <a:gd name="connsiteY1" fmla="*/ 10125 h 12700"/>
                              <a:gd name="connsiteX2" fmla="*/ 10910 w 12700"/>
                              <a:gd name="connsiteY2" fmla="*/ 1393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0910" y="13935"/>
                                </a:moveTo>
                                <a:cubicBezTo>
                                  <a:pt x="10910" y="12665"/>
                                  <a:pt x="12179" y="12665"/>
                                  <a:pt x="12179" y="10125"/>
                                </a:cubicBezTo>
                                <a:cubicBezTo>
                                  <a:pt x="9639" y="7585"/>
                                  <a:pt x="8370" y="13935"/>
                                  <a:pt x="10910" y="1393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69" name="Freeform: Shape 10769"/>
                        <wps:cNvSpPr/>
                        <wps:spPr>
                          <a:xfrm>
                            <a:off x="7124065" y="395732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4605 w 12700"/>
                              <a:gd name="connsiteY0" fmla="*/ 9525 h 12700"/>
                              <a:gd name="connsiteX1" fmla="*/ 9525 w 12700"/>
                              <a:gd name="connsiteY1" fmla="*/ 12065 h 12700"/>
                              <a:gd name="connsiteX2" fmla="*/ 14605 w 12700"/>
                              <a:gd name="connsiteY2" fmla="*/ 13335 h 12700"/>
                              <a:gd name="connsiteX3" fmla="*/ 14605 w 12700"/>
                              <a:gd name="connsiteY3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4605" y="9525"/>
                                </a:moveTo>
                                <a:cubicBezTo>
                                  <a:pt x="12065" y="9525"/>
                                  <a:pt x="10795" y="9525"/>
                                  <a:pt x="9525" y="12065"/>
                                </a:cubicBezTo>
                                <a:cubicBezTo>
                                  <a:pt x="10795" y="12065"/>
                                  <a:pt x="12065" y="14605"/>
                                  <a:pt x="14605" y="13335"/>
                                </a:cubicBezTo>
                                <a:cubicBezTo>
                                  <a:pt x="14605" y="12065"/>
                                  <a:pt x="14605" y="10795"/>
                                  <a:pt x="1460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70" name="Freeform: Shape 10770"/>
                        <wps:cNvSpPr/>
                        <wps:spPr>
                          <a:xfrm>
                            <a:off x="7087235" y="397764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2065 w 12700"/>
                              <a:gd name="connsiteY0" fmla="*/ 12065 h 12700"/>
                              <a:gd name="connsiteX1" fmla="*/ 12065 w 12700"/>
                              <a:gd name="connsiteY1" fmla="*/ 9525 h 12700"/>
                              <a:gd name="connsiteX2" fmla="*/ 9525 w 12700"/>
                              <a:gd name="connsiteY2" fmla="*/ 9525 h 12700"/>
                              <a:gd name="connsiteX3" fmla="*/ 9525 w 12700"/>
                              <a:gd name="connsiteY3" fmla="*/ 12065 h 12700"/>
                              <a:gd name="connsiteX4" fmla="*/ 12065 w 12700"/>
                              <a:gd name="connsiteY4" fmla="*/ 1206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2065" y="12065"/>
                                </a:moveTo>
                                <a:cubicBezTo>
                                  <a:pt x="12065" y="10795"/>
                                  <a:pt x="12065" y="10795"/>
                                  <a:pt x="12065" y="9525"/>
                                </a:cubicBezTo>
                                <a:cubicBezTo>
                                  <a:pt x="10795" y="9525"/>
                                  <a:pt x="10795" y="9525"/>
                                  <a:pt x="9525" y="9525"/>
                                </a:cubicBezTo>
                                <a:cubicBezTo>
                                  <a:pt x="9525" y="10795"/>
                                  <a:pt x="9525" y="10795"/>
                                  <a:pt x="9525" y="12065"/>
                                </a:cubicBezTo>
                                <a:cubicBezTo>
                                  <a:pt x="10795" y="12065"/>
                                  <a:pt x="12065" y="12065"/>
                                  <a:pt x="12065" y="1206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71" name="Freeform: Shape 10771"/>
                        <wps:cNvSpPr/>
                        <wps:spPr>
                          <a:xfrm>
                            <a:off x="7098665" y="3883795"/>
                            <a:ext cx="25400" cy="25400"/>
                          </a:xfrm>
                          <a:custGeom>
                            <a:avLst/>
                            <a:gdLst>
                              <a:gd name="connsiteX0" fmla="*/ 22225 w 25400"/>
                              <a:gd name="connsiteY0" fmla="*/ 11930 h 25400"/>
                              <a:gd name="connsiteX1" fmla="*/ 14605 w 25400"/>
                              <a:gd name="connsiteY1" fmla="*/ 11930 h 25400"/>
                              <a:gd name="connsiteX2" fmla="*/ 14605 w 25400"/>
                              <a:gd name="connsiteY2" fmla="*/ 14470 h 25400"/>
                              <a:gd name="connsiteX3" fmla="*/ 9525 w 25400"/>
                              <a:gd name="connsiteY3" fmla="*/ 17010 h 25400"/>
                              <a:gd name="connsiteX4" fmla="*/ 13335 w 25400"/>
                              <a:gd name="connsiteY4" fmla="*/ 15740 h 25400"/>
                              <a:gd name="connsiteX5" fmla="*/ 17145 w 25400"/>
                              <a:gd name="connsiteY5" fmla="*/ 18280 h 25400"/>
                              <a:gd name="connsiteX6" fmla="*/ 19685 w 25400"/>
                              <a:gd name="connsiteY6" fmla="*/ 18280 h 25400"/>
                              <a:gd name="connsiteX7" fmla="*/ 19685 w 25400"/>
                              <a:gd name="connsiteY7" fmla="*/ 20820 h 25400"/>
                              <a:gd name="connsiteX8" fmla="*/ 22225 w 25400"/>
                              <a:gd name="connsiteY8" fmla="*/ 19550 h 25400"/>
                              <a:gd name="connsiteX9" fmla="*/ 22225 w 25400"/>
                              <a:gd name="connsiteY9" fmla="*/ 11930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22225" y="11930"/>
                                </a:moveTo>
                                <a:cubicBezTo>
                                  <a:pt x="19685" y="9390"/>
                                  <a:pt x="17145" y="8120"/>
                                  <a:pt x="14605" y="11930"/>
                                </a:cubicBezTo>
                                <a:lnTo>
                                  <a:pt x="14605" y="14470"/>
                                </a:lnTo>
                                <a:cubicBezTo>
                                  <a:pt x="13335" y="14470"/>
                                  <a:pt x="10795" y="14470"/>
                                  <a:pt x="9525" y="17010"/>
                                </a:cubicBezTo>
                                <a:lnTo>
                                  <a:pt x="13335" y="15740"/>
                                </a:lnTo>
                                <a:cubicBezTo>
                                  <a:pt x="13335" y="17010"/>
                                  <a:pt x="17145" y="17010"/>
                                  <a:pt x="17145" y="18280"/>
                                </a:cubicBezTo>
                                <a:lnTo>
                                  <a:pt x="19685" y="18280"/>
                                </a:lnTo>
                                <a:lnTo>
                                  <a:pt x="19685" y="20820"/>
                                </a:lnTo>
                                <a:cubicBezTo>
                                  <a:pt x="20955" y="20820"/>
                                  <a:pt x="22225" y="20820"/>
                                  <a:pt x="22225" y="19550"/>
                                </a:cubicBezTo>
                                <a:cubicBezTo>
                                  <a:pt x="18415" y="15740"/>
                                  <a:pt x="23495" y="14470"/>
                                  <a:pt x="22225" y="1193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72" name="Freeform: Shape 10772"/>
                        <wps:cNvSpPr/>
                        <wps:spPr>
                          <a:xfrm>
                            <a:off x="7337425" y="3903980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12065 h 12700"/>
                              <a:gd name="connsiteX1" fmla="*/ 14605 w 12700"/>
                              <a:gd name="connsiteY1" fmla="*/ 9525 h 12700"/>
                              <a:gd name="connsiteX2" fmla="*/ 9525 w 12700"/>
                              <a:gd name="connsiteY2" fmla="*/ 1206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12065"/>
                                </a:moveTo>
                                <a:cubicBezTo>
                                  <a:pt x="12065" y="12065"/>
                                  <a:pt x="14605" y="12065"/>
                                  <a:pt x="14605" y="9525"/>
                                </a:cubicBezTo>
                                <a:cubicBezTo>
                                  <a:pt x="12065" y="9525"/>
                                  <a:pt x="9525" y="9525"/>
                                  <a:pt x="9525" y="1206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73" name="Freeform: Shape 10773"/>
                        <wps:cNvSpPr/>
                        <wps:spPr>
                          <a:xfrm>
                            <a:off x="7490241" y="3857281"/>
                            <a:ext cx="12700" cy="12700"/>
                          </a:xfrm>
                          <a:custGeom>
                            <a:avLst/>
                            <a:gdLst>
                              <a:gd name="connsiteX0" fmla="*/ 12919 w 12700"/>
                              <a:gd name="connsiteY0" fmla="*/ 10505 h 12700"/>
                              <a:gd name="connsiteX1" fmla="*/ 12919 w 12700"/>
                              <a:gd name="connsiteY1" fmla="*/ 10505 h 12700"/>
                              <a:gd name="connsiteX2" fmla="*/ 12919 w 12700"/>
                              <a:gd name="connsiteY2" fmla="*/ 1050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2919" y="10505"/>
                                </a:moveTo>
                                <a:cubicBezTo>
                                  <a:pt x="2759" y="15584"/>
                                  <a:pt x="19269" y="6694"/>
                                  <a:pt x="12919" y="10505"/>
                                </a:cubicBezTo>
                                <a:lnTo>
                                  <a:pt x="12919" y="1050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74" name="Freeform: Shape 10774"/>
                        <wps:cNvSpPr/>
                        <wps:spPr>
                          <a:xfrm>
                            <a:off x="7497445" y="323469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4605 w 25400"/>
                              <a:gd name="connsiteY0" fmla="*/ 9525 h 25400"/>
                              <a:gd name="connsiteX1" fmla="*/ 9525 w 25400"/>
                              <a:gd name="connsiteY1" fmla="*/ 10795 h 25400"/>
                              <a:gd name="connsiteX2" fmla="*/ 12065 w 25400"/>
                              <a:gd name="connsiteY2" fmla="*/ 15875 h 25400"/>
                              <a:gd name="connsiteX3" fmla="*/ 17145 w 25400"/>
                              <a:gd name="connsiteY3" fmla="*/ 14605 h 25400"/>
                              <a:gd name="connsiteX4" fmla="*/ 14605 w 25400"/>
                              <a:gd name="connsiteY4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4605" y="9525"/>
                                </a:moveTo>
                                <a:cubicBezTo>
                                  <a:pt x="13336" y="9525"/>
                                  <a:pt x="12065" y="10795"/>
                                  <a:pt x="9525" y="10795"/>
                                </a:cubicBezTo>
                                <a:cubicBezTo>
                                  <a:pt x="10795" y="12065"/>
                                  <a:pt x="10795" y="13335"/>
                                  <a:pt x="12065" y="15875"/>
                                </a:cubicBezTo>
                                <a:cubicBezTo>
                                  <a:pt x="13336" y="15875"/>
                                  <a:pt x="15875" y="14605"/>
                                  <a:pt x="17145" y="14605"/>
                                </a:cubicBezTo>
                                <a:cubicBezTo>
                                  <a:pt x="15875" y="12065"/>
                                  <a:pt x="14605" y="10795"/>
                                  <a:pt x="1460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75" name="Freeform: Shape 10775"/>
                        <wps:cNvSpPr/>
                        <wps:spPr>
                          <a:xfrm>
                            <a:off x="7470775" y="387096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2065 w 12700"/>
                              <a:gd name="connsiteY0" fmla="*/ 9525 h 12700"/>
                              <a:gd name="connsiteX1" fmla="*/ 9525 w 12700"/>
                              <a:gd name="connsiteY1" fmla="*/ 14605 h 12700"/>
                              <a:gd name="connsiteX2" fmla="*/ 12065 w 127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2065" y="9525"/>
                                </a:moveTo>
                                <a:lnTo>
                                  <a:pt x="9525" y="14605"/>
                                </a:lnTo>
                                <a:cubicBezTo>
                                  <a:pt x="12065" y="13335"/>
                                  <a:pt x="12065" y="12065"/>
                                  <a:pt x="1206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76" name="Freeform: Shape 10776"/>
                        <wps:cNvSpPr/>
                        <wps:spPr>
                          <a:xfrm>
                            <a:off x="7515225" y="348615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7145 w 25400"/>
                              <a:gd name="connsiteY0" fmla="*/ 14605 h 25400"/>
                              <a:gd name="connsiteX1" fmla="*/ 14605 w 25400"/>
                              <a:gd name="connsiteY1" fmla="*/ 9525 h 25400"/>
                              <a:gd name="connsiteX2" fmla="*/ 9525 w 25400"/>
                              <a:gd name="connsiteY2" fmla="*/ 10795 h 25400"/>
                              <a:gd name="connsiteX3" fmla="*/ 12065 w 25400"/>
                              <a:gd name="connsiteY3" fmla="*/ 15875 h 25400"/>
                              <a:gd name="connsiteX4" fmla="*/ 17145 w 25400"/>
                              <a:gd name="connsiteY4" fmla="*/ 1460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7145" y="14605"/>
                                </a:moveTo>
                                <a:cubicBezTo>
                                  <a:pt x="15875" y="13335"/>
                                  <a:pt x="15875" y="12065"/>
                                  <a:pt x="14605" y="9525"/>
                                </a:cubicBezTo>
                                <a:cubicBezTo>
                                  <a:pt x="13335" y="9525"/>
                                  <a:pt x="10795" y="10795"/>
                                  <a:pt x="9525" y="10795"/>
                                </a:cubicBezTo>
                                <a:cubicBezTo>
                                  <a:pt x="10795" y="12065"/>
                                  <a:pt x="10795" y="13335"/>
                                  <a:pt x="12065" y="15875"/>
                                </a:cubicBezTo>
                                <a:cubicBezTo>
                                  <a:pt x="13335" y="15875"/>
                                  <a:pt x="15875" y="15875"/>
                                  <a:pt x="17145" y="1460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77" name="Freeform: Shape 10777"/>
                        <wps:cNvSpPr/>
                        <wps:spPr>
                          <a:xfrm>
                            <a:off x="7327265" y="3925570"/>
                            <a:ext cx="25400" cy="254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3335 h 25400"/>
                              <a:gd name="connsiteX1" fmla="*/ 9525 w 25400"/>
                              <a:gd name="connsiteY1" fmla="*/ 13335 h 25400"/>
                              <a:gd name="connsiteX2" fmla="*/ 12065 w 25400"/>
                              <a:gd name="connsiteY2" fmla="*/ 14605 h 25400"/>
                              <a:gd name="connsiteX3" fmla="*/ 12065 w 25400"/>
                              <a:gd name="connsiteY3" fmla="*/ 15875 h 25400"/>
                              <a:gd name="connsiteX4" fmla="*/ 17145 w 25400"/>
                              <a:gd name="connsiteY4" fmla="*/ 19685 h 25400"/>
                              <a:gd name="connsiteX5" fmla="*/ 17145 w 25400"/>
                              <a:gd name="connsiteY5" fmla="*/ 14605 h 25400"/>
                              <a:gd name="connsiteX6" fmla="*/ 19685 w 25400"/>
                              <a:gd name="connsiteY6" fmla="*/ 13335 h 25400"/>
                              <a:gd name="connsiteX7" fmla="*/ 18415 w 25400"/>
                              <a:gd name="connsiteY7" fmla="*/ 12065 h 25400"/>
                              <a:gd name="connsiteX8" fmla="*/ 19685 w 25400"/>
                              <a:gd name="connsiteY8" fmla="*/ 9525 h 25400"/>
                              <a:gd name="connsiteX9" fmla="*/ 12065 w 25400"/>
                              <a:gd name="connsiteY9" fmla="*/ 13335 h 25400"/>
                              <a:gd name="connsiteX10" fmla="*/ 9525 w 25400"/>
                              <a:gd name="connsiteY10" fmla="*/ 1333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9525" y="13335"/>
                                </a:moveTo>
                                <a:cubicBezTo>
                                  <a:pt x="9525" y="13335"/>
                                  <a:pt x="9525" y="14605"/>
                                  <a:pt x="9525" y="13335"/>
                                </a:cubicBezTo>
                                <a:cubicBezTo>
                                  <a:pt x="10795" y="14605"/>
                                  <a:pt x="12065" y="14605"/>
                                  <a:pt x="12065" y="14605"/>
                                </a:cubicBezTo>
                                <a:lnTo>
                                  <a:pt x="12065" y="15875"/>
                                </a:lnTo>
                                <a:cubicBezTo>
                                  <a:pt x="13335" y="18415"/>
                                  <a:pt x="13335" y="19685"/>
                                  <a:pt x="17145" y="19685"/>
                                </a:cubicBezTo>
                                <a:cubicBezTo>
                                  <a:pt x="19685" y="17145"/>
                                  <a:pt x="17145" y="18415"/>
                                  <a:pt x="17145" y="14605"/>
                                </a:cubicBezTo>
                                <a:cubicBezTo>
                                  <a:pt x="18415" y="14605"/>
                                  <a:pt x="19685" y="14605"/>
                                  <a:pt x="19685" y="13335"/>
                                </a:cubicBezTo>
                                <a:lnTo>
                                  <a:pt x="18415" y="12065"/>
                                </a:lnTo>
                                <a:lnTo>
                                  <a:pt x="19685" y="9525"/>
                                </a:lnTo>
                                <a:cubicBezTo>
                                  <a:pt x="15875" y="9525"/>
                                  <a:pt x="13335" y="10795"/>
                                  <a:pt x="12065" y="13335"/>
                                </a:cubicBezTo>
                                <a:lnTo>
                                  <a:pt x="9525" y="1333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78" name="Freeform: Shape 10778"/>
                        <wps:cNvSpPr/>
                        <wps:spPr>
                          <a:xfrm>
                            <a:off x="7470775" y="3839658"/>
                            <a:ext cx="63500" cy="38100"/>
                          </a:xfrm>
                          <a:custGeom>
                            <a:avLst/>
                            <a:gdLst>
                              <a:gd name="connsiteX0" fmla="*/ 31115 w 63500"/>
                              <a:gd name="connsiteY0" fmla="*/ 37017 h 38100"/>
                              <a:gd name="connsiteX1" fmla="*/ 31115 w 63500"/>
                              <a:gd name="connsiteY1" fmla="*/ 37017 h 38100"/>
                              <a:gd name="connsiteX2" fmla="*/ 33655 w 63500"/>
                              <a:gd name="connsiteY2" fmla="*/ 33207 h 38100"/>
                              <a:gd name="connsiteX3" fmla="*/ 55245 w 63500"/>
                              <a:gd name="connsiteY3" fmla="*/ 16697 h 38100"/>
                              <a:gd name="connsiteX4" fmla="*/ 56515 w 63500"/>
                              <a:gd name="connsiteY4" fmla="*/ 17967 h 38100"/>
                              <a:gd name="connsiteX5" fmla="*/ 55245 w 63500"/>
                              <a:gd name="connsiteY5" fmla="*/ 20507 h 38100"/>
                              <a:gd name="connsiteX6" fmla="*/ 64135 w 63500"/>
                              <a:gd name="connsiteY6" fmla="*/ 14157 h 38100"/>
                              <a:gd name="connsiteX7" fmla="*/ 62865 w 63500"/>
                              <a:gd name="connsiteY7" fmla="*/ 12888 h 38100"/>
                              <a:gd name="connsiteX8" fmla="*/ 62865 w 63500"/>
                              <a:gd name="connsiteY8" fmla="*/ 10347 h 38100"/>
                              <a:gd name="connsiteX9" fmla="*/ 55245 w 63500"/>
                              <a:gd name="connsiteY9" fmla="*/ 15428 h 38100"/>
                              <a:gd name="connsiteX10" fmla="*/ 55245 w 63500"/>
                              <a:gd name="connsiteY10" fmla="*/ 15428 h 38100"/>
                              <a:gd name="connsiteX11" fmla="*/ 31115 w 63500"/>
                              <a:gd name="connsiteY11" fmla="*/ 29397 h 38100"/>
                              <a:gd name="connsiteX12" fmla="*/ 28575 w 63500"/>
                              <a:gd name="connsiteY12" fmla="*/ 31938 h 38100"/>
                              <a:gd name="connsiteX13" fmla="*/ 9525 w 63500"/>
                              <a:gd name="connsiteY13" fmla="*/ 39557 h 38100"/>
                              <a:gd name="connsiteX14" fmla="*/ 12065 w 63500"/>
                              <a:gd name="connsiteY14" fmla="*/ 39557 h 38100"/>
                              <a:gd name="connsiteX15" fmla="*/ 13335 w 63500"/>
                              <a:gd name="connsiteY15" fmla="*/ 40828 h 38100"/>
                              <a:gd name="connsiteX16" fmla="*/ 31115 w 63500"/>
                              <a:gd name="connsiteY16" fmla="*/ 37017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63500" h="38100">
                                <a:moveTo>
                                  <a:pt x="31115" y="37017"/>
                                </a:moveTo>
                                <a:lnTo>
                                  <a:pt x="31115" y="37017"/>
                                </a:lnTo>
                                <a:lnTo>
                                  <a:pt x="33655" y="33207"/>
                                </a:lnTo>
                                <a:cubicBezTo>
                                  <a:pt x="40005" y="28128"/>
                                  <a:pt x="47625" y="21778"/>
                                  <a:pt x="55245" y="16697"/>
                                </a:cubicBezTo>
                                <a:lnTo>
                                  <a:pt x="56515" y="17967"/>
                                </a:lnTo>
                                <a:lnTo>
                                  <a:pt x="55245" y="20507"/>
                                </a:lnTo>
                                <a:cubicBezTo>
                                  <a:pt x="60325" y="20507"/>
                                  <a:pt x="62865" y="17967"/>
                                  <a:pt x="64135" y="14157"/>
                                </a:cubicBezTo>
                                <a:lnTo>
                                  <a:pt x="62865" y="12888"/>
                                </a:lnTo>
                                <a:lnTo>
                                  <a:pt x="62865" y="10347"/>
                                </a:lnTo>
                                <a:cubicBezTo>
                                  <a:pt x="60325" y="7807"/>
                                  <a:pt x="52705" y="11617"/>
                                  <a:pt x="55245" y="15428"/>
                                </a:cubicBezTo>
                                <a:lnTo>
                                  <a:pt x="55245" y="15428"/>
                                </a:lnTo>
                                <a:cubicBezTo>
                                  <a:pt x="46355" y="17967"/>
                                  <a:pt x="38735" y="24317"/>
                                  <a:pt x="31115" y="29397"/>
                                </a:cubicBezTo>
                                <a:lnTo>
                                  <a:pt x="28575" y="31938"/>
                                </a:lnTo>
                                <a:cubicBezTo>
                                  <a:pt x="19685" y="29397"/>
                                  <a:pt x="10795" y="31938"/>
                                  <a:pt x="9525" y="39557"/>
                                </a:cubicBezTo>
                                <a:lnTo>
                                  <a:pt x="12065" y="39557"/>
                                </a:lnTo>
                                <a:lnTo>
                                  <a:pt x="13335" y="40828"/>
                                </a:lnTo>
                                <a:cubicBezTo>
                                  <a:pt x="19685" y="39557"/>
                                  <a:pt x="26035" y="38288"/>
                                  <a:pt x="31115" y="3701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79" name="Freeform: Shape 10779"/>
                        <wps:cNvSpPr/>
                        <wps:spPr>
                          <a:xfrm>
                            <a:off x="7520475" y="3841750"/>
                            <a:ext cx="63500" cy="50800"/>
                          </a:xfrm>
                          <a:custGeom>
                            <a:avLst/>
                            <a:gdLst>
                              <a:gd name="connsiteX0" fmla="*/ 10625 w 63500"/>
                              <a:gd name="connsiteY0" fmla="*/ 34925 h 50800"/>
                              <a:gd name="connsiteX1" fmla="*/ 10625 w 63500"/>
                              <a:gd name="connsiteY1" fmla="*/ 42545 h 50800"/>
                              <a:gd name="connsiteX2" fmla="*/ 16975 w 63500"/>
                              <a:gd name="connsiteY2" fmla="*/ 40005 h 50800"/>
                              <a:gd name="connsiteX3" fmla="*/ 32215 w 63500"/>
                              <a:gd name="connsiteY3" fmla="*/ 29845 h 50800"/>
                              <a:gd name="connsiteX4" fmla="*/ 27135 w 63500"/>
                              <a:gd name="connsiteY4" fmla="*/ 27305 h 50800"/>
                              <a:gd name="connsiteX5" fmla="*/ 30944 w 63500"/>
                              <a:gd name="connsiteY5" fmla="*/ 20955 h 50800"/>
                              <a:gd name="connsiteX6" fmla="*/ 32215 w 63500"/>
                              <a:gd name="connsiteY6" fmla="*/ 20955 h 50800"/>
                              <a:gd name="connsiteX7" fmla="*/ 32215 w 63500"/>
                              <a:gd name="connsiteY7" fmla="*/ 27305 h 50800"/>
                              <a:gd name="connsiteX8" fmla="*/ 39835 w 63500"/>
                              <a:gd name="connsiteY8" fmla="*/ 23495 h 50800"/>
                              <a:gd name="connsiteX9" fmla="*/ 37294 w 63500"/>
                              <a:gd name="connsiteY9" fmla="*/ 20955 h 50800"/>
                              <a:gd name="connsiteX10" fmla="*/ 37294 w 63500"/>
                              <a:gd name="connsiteY10" fmla="*/ 20955 h 50800"/>
                              <a:gd name="connsiteX11" fmla="*/ 42375 w 63500"/>
                              <a:gd name="connsiteY11" fmla="*/ 17145 h 50800"/>
                              <a:gd name="connsiteX12" fmla="*/ 48725 w 63500"/>
                              <a:gd name="connsiteY12" fmla="*/ 13335 h 50800"/>
                              <a:gd name="connsiteX13" fmla="*/ 49994 w 63500"/>
                              <a:gd name="connsiteY13" fmla="*/ 12065 h 50800"/>
                              <a:gd name="connsiteX14" fmla="*/ 49994 w 63500"/>
                              <a:gd name="connsiteY14" fmla="*/ 12065 h 50800"/>
                              <a:gd name="connsiteX15" fmla="*/ 56344 w 63500"/>
                              <a:gd name="connsiteY15" fmla="*/ 9525 h 50800"/>
                              <a:gd name="connsiteX16" fmla="*/ 49994 w 63500"/>
                              <a:gd name="connsiteY16" fmla="*/ 10795 h 50800"/>
                              <a:gd name="connsiteX17" fmla="*/ 49994 w 63500"/>
                              <a:gd name="connsiteY17" fmla="*/ 12065 h 50800"/>
                              <a:gd name="connsiteX18" fmla="*/ 49994 w 63500"/>
                              <a:gd name="connsiteY18" fmla="*/ 12065 h 50800"/>
                              <a:gd name="connsiteX19" fmla="*/ 41105 w 63500"/>
                              <a:gd name="connsiteY19" fmla="*/ 17145 h 50800"/>
                              <a:gd name="connsiteX20" fmla="*/ 37294 w 63500"/>
                              <a:gd name="connsiteY20" fmla="*/ 22225 h 50800"/>
                              <a:gd name="connsiteX21" fmla="*/ 36025 w 63500"/>
                              <a:gd name="connsiteY21" fmla="*/ 22225 h 50800"/>
                              <a:gd name="connsiteX22" fmla="*/ 29675 w 63500"/>
                              <a:gd name="connsiteY22" fmla="*/ 22225 h 50800"/>
                              <a:gd name="connsiteX23" fmla="*/ 29675 w 63500"/>
                              <a:gd name="connsiteY23" fmla="*/ 19685 h 50800"/>
                              <a:gd name="connsiteX24" fmla="*/ 18244 w 63500"/>
                              <a:gd name="connsiteY24" fmla="*/ 22225 h 50800"/>
                              <a:gd name="connsiteX25" fmla="*/ 10625 w 63500"/>
                              <a:gd name="connsiteY25" fmla="*/ 34925 h 50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</a:cxnLst>
                            <a:rect l="l" t="t" r="r" b="b"/>
                            <a:pathLst>
                              <a:path w="63500" h="50800">
                                <a:moveTo>
                                  <a:pt x="10625" y="34925"/>
                                </a:moveTo>
                                <a:cubicBezTo>
                                  <a:pt x="14435" y="36195"/>
                                  <a:pt x="6815" y="41275"/>
                                  <a:pt x="10625" y="42545"/>
                                </a:cubicBezTo>
                                <a:cubicBezTo>
                                  <a:pt x="10625" y="40005"/>
                                  <a:pt x="14435" y="40005"/>
                                  <a:pt x="16975" y="40005"/>
                                </a:cubicBezTo>
                                <a:cubicBezTo>
                                  <a:pt x="19515" y="31115"/>
                                  <a:pt x="28405" y="38735"/>
                                  <a:pt x="32215" y="29845"/>
                                </a:cubicBezTo>
                                <a:cubicBezTo>
                                  <a:pt x="30944" y="27305"/>
                                  <a:pt x="27135" y="29845"/>
                                  <a:pt x="27135" y="27305"/>
                                </a:cubicBezTo>
                                <a:cubicBezTo>
                                  <a:pt x="32215" y="27305"/>
                                  <a:pt x="29675" y="24765"/>
                                  <a:pt x="30944" y="20955"/>
                                </a:cubicBezTo>
                                <a:lnTo>
                                  <a:pt x="32215" y="20955"/>
                                </a:lnTo>
                                <a:cubicBezTo>
                                  <a:pt x="29675" y="24765"/>
                                  <a:pt x="34755" y="23495"/>
                                  <a:pt x="32215" y="27305"/>
                                </a:cubicBezTo>
                                <a:cubicBezTo>
                                  <a:pt x="36025" y="27305"/>
                                  <a:pt x="38565" y="26035"/>
                                  <a:pt x="39835" y="23495"/>
                                </a:cubicBezTo>
                                <a:cubicBezTo>
                                  <a:pt x="38565" y="23495"/>
                                  <a:pt x="38565" y="22225"/>
                                  <a:pt x="37294" y="20955"/>
                                </a:cubicBezTo>
                                <a:lnTo>
                                  <a:pt x="37294" y="20955"/>
                                </a:lnTo>
                                <a:cubicBezTo>
                                  <a:pt x="38565" y="19685"/>
                                  <a:pt x="41105" y="18415"/>
                                  <a:pt x="42375" y="17145"/>
                                </a:cubicBezTo>
                                <a:cubicBezTo>
                                  <a:pt x="44915" y="14605"/>
                                  <a:pt x="46185" y="13335"/>
                                  <a:pt x="48725" y="13335"/>
                                </a:cubicBezTo>
                                <a:cubicBezTo>
                                  <a:pt x="49994" y="13335"/>
                                  <a:pt x="49994" y="12065"/>
                                  <a:pt x="49994" y="12065"/>
                                </a:cubicBezTo>
                                <a:cubicBezTo>
                                  <a:pt x="49994" y="12065"/>
                                  <a:pt x="49994" y="12065"/>
                                  <a:pt x="49994" y="12065"/>
                                </a:cubicBezTo>
                                <a:lnTo>
                                  <a:pt x="56344" y="9525"/>
                                </a:lnTo>
                                <a:cubicBezTo>
                                  <a:pt x="53805" y="9525"/>
                                  <a:pt x="52535" y="10795"/>
                                  <a:pt x="49994" y="10795"/>
                                </a:cubicBezTo>
                                <a:cubicBezTo>
                                  <a:pt x="49994" y="10795"/>
                                  <a:pt x="49994" y="10795"/>
                                  <a:pt x="49994" y="12065"/>
                                </a:cubicBezTo>
                                <a:cubicBezTo>
                                  <a:pt x="49994" y="12065"/>
                                  <a:pt x="49994" y="12065"/>
                                  <a:pt x="49994" y="12065"/>
                                </a:cubicBezTo>
                                <a:cubicBezTo>
                                  <a:pt x="46185" y="12065"/>
                                  <a:pt x="43644" y="14605"/>
                                  <a:pt x="41105" y="17145"/>
                                </a:cubicBezTo>
                                <a:cubicBezTo>
                                  <a:pt x="39835" y="18415"/>
                                  <a:pt x="38565" y="19685"/>
                                  <a:pt x="37294" y="22225"/>
                                </a:cubicBezTo>
                                <a:lnTo>
                                  <a:pt x="36025" y="22225"/>
                                </a:lnTo>
                                <a:cubicBezTo>
                                  <a:pt x="34755" y="19685"/>
                                  <a:pt x="32215" y="20955"/>
                                  <a:pt x="29675" y="22225"/>
                                </a:cubicBezTo>
                                <a:lnTo>
                                  <a:pt x="29675" y="19685"/>
                                </a:lnTo>
                                <a:cubicBezTo>
                                  <a:pt x="25865" y="20955"/>
                                  <a:pt x="22055" y="22225"/>
                                  <a:pt x="18244" y="22225"/>
                                </a:cubicBezTo>
                                <a:cubicBezTo>
                                  <a:pt x="19515" y="31115"/>
                                  <a:pt x="11894" y="29845"/>
                                  <a:pt x="10625" y="349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80" name="Freeform: Shape 10780"/>
                        <wps:cNvSpPr/>
                        <wps:spPr>
                          <a:xfrm>
                            <a:off x="7437755" y="386207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2064 w 12700"/>
                              <a:gd name="connsiteY0" fmla="*/ 10795 h 12700"/>
                              <a:gd name="connsiteX1" fmla="*/ 9525 w 12700"/>
                              <a:gd name="connsiteY1" fmla="*/ 9525 h 12700"/>
                              <a:gd name="connsiteX2" fmla="*/ 12064 w 12700"/>
                              <a:gd name="connsiteY2" fmla="*/ 13335 h 12700"/>
                              <a:gd name="connsiteX3" fmla="*/ 12064 w 12700"/>
                              <a:gd name="connsiteY3" fmla="*/ 1079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2064" y="10795"/>
                                </a:moveTo>
                                <a:cubicBezTo>
                                  <a:pt x="10795" y="10795"/>
                                  <a:pt x="10795" y="9525"/>
                                  <a:pt x="9525" y="9525"/>
                                </a:cubicBezTo>
                                <a:cubicBezTo>
                                  <a:pt x="9525" y="12065"/>
                                  <a:pt x="9525" y="14605"/>
                                  <a:pt x="12064" y="13335"/>
                                </a:cubicBezTo>
                                <a:cubicBezTo>
                                  <a:pt x="12064" y="12065"/>
                                  <a:pt x="12064" y="12065"/>
                                  <a:pt x="12064" y="107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81" name="Freeform: Shape 10781"/>
                        <wps:cNvSpPr/>
                        <wps:spPr>
                          <a:xfrm>
                            <a:off x="7450455" y="3858701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1624 h 12700"/>
                              <a:gd name="connsiteX1" fmla="*/ 20955 w 25400"/>
                              <a:gd name="connsiteY1" fmla="*/ 10354 h 12700"/>
                              <a:gd name="connsiteX2" fmla="*/ 9525 w 25400"/>
                              <a:gd name="connsiteY2" fmla="*/ 11624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1624"/>
                                </a:moveTo>
                                <a:lnTo>
                                  <a:pt x="20955" y="10354"/>
                                </a:lnTo>
                                <a:cubicBezTo>
                                  <a:pt x="15875" y="10354"/>
                                  <a:pt x="12064" y="7814"/>
                                  <a:pt x="9525" y="1162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82" name="Freeform: Shape 10782"/>
                        <wps:cNvSpPr/>
                        <wps:spPr>
                          <a:xfrm>
                            <a:off x="7329805" y="3854450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13335 h 12700"/>
                              <a:gd name="connsiteX1" fmla="*/ 13335 w 12700"/>
                              <a:gd name="connsiteY1" fmla="*/ 10795 h 12700"/>
                              <a:gd name="connsiteX2" fmla="*/ 10795 w 12700"/>
                              <a:gd name="connsiteY2" fmla="*/ 9525 h 12700"/>
                              <a:gd name="connsiteX3" fmla="*/ 9525 w 12700"/>
                              <a:gd name="connsiteY3" fmla="*/ 1333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13335"/>
                                </a:moveTo>
                                <a:cubicBezTo>
                                  <a:pt x="12064" y="13335"/>
                                  <a:pt x="13335" y="12065"/>
                                  <a:pt x="13335" y="10795"/>
                                </a:cubicBezTo>
                                <a:cubicBezTo>
                                  <a:pt x="12064" y="10795"/>
                                  <a:pt x="12064" y="9525"/>
                                  <a:pt x="10795" y="9525"/>
                                </a:cubicBezTo>
                                <a:cubicBezTo>
                                  <a:pt x="10795" y="12065"/>
                                  <a:pt x="9525" y="12065"/>
                                  <a:pt x="9525" y="1333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83" name="Freeform: Shape 10783"/>
                        <wps:cNvSpPr/>
                        <wps:spPr>
                          <a:xfrm>
                            <a:off x="7221868" y="3794197"/>
                            <a:ext cx="12700" cy="12700"/>
                          </a:xfrm>
                          <a:custGeom>
                            <a:avLst/>
                            <a:gdLst>
                              <a:gd name="connsiteX0" fmla="*/ 13322 w 12700"/>
                              <a:gd name="connsiteY0" fmla="*/ 11358 h 12700"/>
                              <a:gd name="connsiteX1" fmla="*/ 12052 w 12700"/>
                              <a:gd name="connsiteY1" fmla="*/ 11358 h 12700"/>
                              <a:gd name="connsiteX2" fmla="*/ 13322 w 12700"/>
                              <a:gd name="connsiteY2" fmla="*/ 11358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3322" y="11358"/>
                                </a:moveTo>
                                <a:cubicBezTo>
                                  <a:pt x="13322" y="11358"/>
                                  <a:pt x="12052" y="11358"/>
                                  <a:pt x="12052" y="11358"/>
                                </a:cubicBezTo>
                                <a:cubicBezTo>
                                  <a:pt x="5702" y="5008"/>
                                  <a:pt x="13322" y="17708"/>
                                  <a:pt x="13322" y="1135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84" name="Freeform: Shape 10784"/>
                        <wps:cNvSpPr/>
                        <wps:spPr>
                          <a:xfrm>
                            <a:off x="7602855" y="379730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3335 w 12700"/>
                              <a:gd name="connsiteY0" fmla="*/ 13335 h 12700"/>
                              <a:gd name="connsiteX1" fmla="*/ 13335 w 12700"/>
                              <a:gd name="connsiteY1" fmla="*/ 9525 h 12700"/>
                              <a:gd name="connsiteX2" fmla="*/ 9525 w 12700"/>
                              <a:gd name="connsiteY2" fmla="*/ 13335 h 12700"/>
                              <a:gd name="connsiteX3" fmla="*/ 13335 w 12700"/>
                              <a:gd name="connsiteY3" fmla="*/ 1333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3335" y="13335"/>
                                </a:moveTo>
                                <a:cubicBezTo>
                                  <a:pt x="13335" y="12065"/>
                                  <a:pt x="13335" y="10795"/>
                                  <a:pt x="13335" y="9525"/>
                                </a:cubicBezTo>
                                <a:cubicBezTo>
                                  <a:pt x="10795" y="9525"/>
                                  <a:pt x="9525" y="10795"/>
                                  <a:pt x="9525" y="13335"/>
                                </a:cubicBezTo>
                                <a:cubicBezTo>
                                  <a:pt x="10795" y="13335"/>
                                  <a:pt x="12064" y="13335"/>
                                  <a:pt x="13335" y="1333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85" name="Freeform: Shape 10785"/>
                        <wps:cNvSpPr/>
                        <wps:spPr>
                          <a:xfrm>
                            <a:off x="7529195" y="3841750"/>
                            <a:ext cx="25400" cy="12700"/>
                          </a:xfrm>
                          <a:custGeom>
                            <a:avLst/>
                            <a:gdLst>
                              <a:gd name="connsiteX0" fmla="*/ 17145 w 25400"/>
                              <a:gd name="connsiteY0" fmla="*/ 12065 h 12700"/>
                              <a:gd name="connsiteX1" fmla="*/ 9525 w 25400"/>
                              <a:gd name="connsiteY1" fmla="*/ 9525 h 12700"/>
                              <a:gd name="connsiteX2" fmla="*/ 13336 w 25400"/>
                              <a:gd name="connsiteY2" fmla="*/ 13335 h 12700"/>
                              <a:gd name="connsiteX3" fmla="*/ 17145 w 25400"/>
                              <a:gd name="connsiteY3" fmla="*/ 1206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7145" y="12065"/>
                                </a:moveTo>
                                <a:lnTo>
                                  <a:pt x="9525" y="9525"/>
                                </a:lnTo>
                                <a:cubicBezTo>
                                  <a:pt x="10795" y="10795"/>
                                  <a:pt x="12065" y="12065"/>
                                  <a:pt x="13336" y="13335"/>
                                </a:cubicBezTo>
                                <a:cubicBezTo>
                                  <a:pt x="14605" y="13335"/>
                                  <a:pt x="15875" y="12065"/>
                                  <a:pt x="17145" y="1206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86" name="Freeform: Shape 10786"/>
                        <wps:cNvSpPr/>
                        <wps:spPr>
                          <a:xfrm>
                            <a:off x="7628255" y="3755390"/>
                            <a:ext cx="25400" cy="12700"/>
                          </a:xfrm>
                          <a:custGeom>
                            <a:avLst/>
                            <a:gdLst>
                              <a:gd name="connsiteX0" fmla="*/ 17145 w 25400"/>
                              <a:gd name="connsiteY0" fmla="*/ 9525 h 12700"/>
                              <a:gd name="connsiteX1" fmla="*/ 9525 w 25400"/>
                              <a:gd name="connsiteY1" fmla="*/ 10795 h 12700"/>
                              <a:gd name="connsiteX2" fmla="*/ 17145 w 254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7145" y="9525"/>
                                </a:moveTo>
                                <a:lnTo>
                                  <a:pt x="9525" y="10795"/>
                                </a:lnTo>
                                <a:cubicBezTo>
                                  <a:pt x="12064" y="10795"/>
                                  <a:pt x="14605" y="9525"/>
                                  <a:pt x="1714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87" name="Freeform: Shape 10787"/>
                        <wps:cNvSpPr/>
                        <wps:spPr>
                          <a:xfrm>
                            <a:off x="7634605" y="3738880"/>
                            <a:ext cx="38100" cy="38100"/>
                          </a:xfrm>
                          <a:custGeom>
                            <a:avLst/>
                            <a:gdLst>
                              <a:gd name="connsiteX0" fmla="*/ 18414 w 38100"/>
                              <a:gd name="connsiteY0" fmla="*/ 23495 h 38100"/>
                              <a:gd name="connsiteX1" fmla="*/ 18414 w 38100"/>
                              <a:gd name="connsiteY1" fmla="*/ 23495 h 38100"/>
                              <a:gd name="connsiteX2" fmla="*/ 31114 w 38100"/>
                              <a:gd name="connsiteY2" fmla="*/ 15875 h 38100"/>
                              <a:gd name="connsiteX3" fmla="*/ 36195 w 38100"/>
                              <a:gd name="connsiteY3" fmla="*/ 13335 h 38100"/>
                              <a:gd name="connsiteX4" fmla="*/ 37464 w 38100"/>
                              <a:gd name="connsiteY4" fmla="*/ 10795 h 38100"/>
                              <a:gd name="connsiteX5" fmla="*/ 34925 w 38100"/>
                              <a:gd name="connsiteY5" fmla="*/ 9525 h 38100"/>
                              <a:gd name="connsiteX6" fmla="*/ 31114 w 38100"/>
                              <a:gd name="connsiteY6" fmla="*/ 12065 h 38100"/>
                              <a:gd name="connsiteX7" fmla="*/ 18414 w 38100"/>
                              <a:gd name="connsiteY7" fmla="*/ 23495 h 38100"/>
                              <a:gd name="connsiteX8" fmla="*/ 17145 w 38100"/>
                              <a:gd name="connsiteY8" fmla="*/ 22225 h 38100"/>
                              <a:gd name="connsiteX9" fmla="*/ 17145 w 38100"/>
                              <a:gd name="connsiteY9" fmla="*/ 19685 h 38100"/>
                              <a:gd name="connsiteX10" fmla="*/ 9525 w 38100"/>
                              <a:gd name="connsiteY10" fmla="*/ 24765 h 38100"/>
                              <a:gd name="connsiteX11" fmla="*/ 10795 w 38100"/>
                              <a:gd name="connsiteY11" fmla="*/ 26035 h 38100"/>
                              <a:gd name="connsiteX12" fmla="*/ 9525 w 38100"/>
                              <a:gd name="connsiteY12" fmla="*/ 28575 h 38100"/>
                              <a:gd name="connsiteX13" fmla="*/ 18414 w 38100"/>
                              <a:gd name="connsiteY13" fmla="*/ 23495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8100" h="38100">
                                <a:moveTo>
                                  <a:pt x="18414" y="23495"/>
                                </a:moveTo>
                                <a:lnTo>
                                  <a:pt x="18414" y="23495"/>
                                </a:lnTo>
                                <a:cubicBezTo>
                                  <a:pt x="22225" y="19685"/>
                                  <a:pt x="26035" y="17145"/>
                                  <a:pt x="31114" y="15875"/>
                                </a:cubicBezTo>
                                <a:lnTo>
                                  <a:pt x="36195" y="13335"/>
                                </a:lnTo>
                                <a:cubicBezTo>
                                  <a:pt x="37464" y="13335"/>
                                  <a:pt x="37464" y="12065"/>
                                  <a:pt x="37464" y="10795"/>
                                </a:cubicBezTo>
                                <a:cubicBezTo>
                                  <a:pt x="37464" y="9525"/>
                                  <a:pt x="36195" y="9525"/>
                                  <a:pt x="34925" y="9525"/>
                                </a:cubicBezTo>
                                <a:lnTo>
                                  <a:pt x="31114" y="12065"/>
                                </a:lnTo>
                                <a:cubicBezTo>
                                  <a:pt x="26035" y="14605"/>
                                  <a:pt x="20955" y="17145"/>
                                  <a:pt x="18414" y="23495"/>
                                </a:cubicBezTo>
                                <a:lnTo>
                                  <a:pt x="17145" y="22225"/>
                                </a:lnTo>
                                <a:lnTo>
                                  <a:pt x="17145" y="19685"/>
                                </a:lnTo>
                                <a:cubicBezTo>
                                  <a:pt x="13335" y="19685"/>
                                  <a:pt x="12064" y="23495"/>
                                  <a:pt x="9525" y="24765"/>
                                </a:cubicBezTo>
                                <a:lnTo>
                                  <a:pt x="10795" y="26035"/>
                                </a:lnTo>
                                <a:lnTo>
                                  <a:pt x="9525" y="28575"/>
                                </a:lnTo>
                                <a:cubicBezTo>
                                  <a:pt x="14605" y="29845"/>
                                  <a:pt x="15875" y="27305"/>
                                  <a:pt x="18414" y="234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88" name="Freeform: Shape 10788"/>
                        <wps:cNvSpPr/>
                        <wps:spPr>
                          <a:xfrm>
                            <a:off x="7569493" y="3821174"/>
                            <a:ext cx="12700" cy="12700"/>
                          </a:xfrm>
                          <a:custGeom>
                            <a:avLst/>
                            <a:gdLst>
                              <a:gd name="connsiteX0" fmla="*/ 13677 w 12700"/>
                              <a:gd name="connsiteY0" fmla="*/ 9781 h 12700"/>
                              <a:gd name="connsiteX1" fmla="*/ 11137 w 12700"/>
                              <a:gd name="connsiteY1" fmla="*/ 13591 h 12700"/>
                              <a:gd name="connsiteX2" fmla="*/ 13677 w 12700"/>
                              <a:gd name="connsiteY2" fmla="*/ 9781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3677" y="9781"/>
                                </a:moveTo>
                                <a:cubicBezTo>
                                  <a:pt x="11137" y="8511"/>
                                  <a:pt x="7327" y="12321"/>
                                  <a:pt x="11137" y="13591"/>
                                </a:cubicBezTo>
                                <a:cubicBezTo>
                                  <a:pt x="11137" y="11051"/>
                                  <a:pt x="13677" y="12321"/>
                                  <a:pt x="13677" y="978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89" name="Freeform: Shape 10789"/>
                        <wps:cNvSpPr/>
                        <wps:spPr>
                          <a:xfrm>
                            <a:off x="7552055" y="3850540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4705 h 12700"/>
                              <a:gd name="connsiteX1" fmla="*/ 17145 w 25400"/>
                              <a:gd name="connsiteY1" fmla="*/ 10895 h 12700"/>
                              <a:gd name="connsiteX2" fmla="*/ 9525 w 25400"/>
                              <a:gd name="connsiteY2" fmla="*/ 1470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4705"/>
                                </a:moveTo>
                                <a:cubicBezTo>
                                  <a:pt x="12064" y="13435"/>
                                  <a:pt x="17145" y="15975"/>
                                  <a:pt x="17145" y="10895"/>
                                </a:cubicBezTo>
                                <a:cubicBezTo>
                                  <a:pt x="14605" y="7085"/>
                                  <a:pt x="9525" y="12165"/>
                                  <a:pt x="9525" y="1470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90" name="Freeform: Shape 10790"/>
                        <wps:cNvSpPr/>
                        <wps:spPr>
                          <a:xfrm>
                            <a:off x="7563485" y="3853321"/>
                            <a:ext cx="12700" cy="12700"/>
                          </a:xfrm>
                          <a:custGeom>
                            <a:avLst/>
                            <a:gdLst>
                              <a:gd name="connsiteX0" fmla="*/ 13335 w 12700"/>
                              <a:gd name="connsiteY0" fmla="*/ 10654 h 12700"/>
                              <a:gd name="connsiteX1" fmla="*/ 9525 w 12700"/>
                              <a:gd name="connsiteY1" fmla="*/ 10654 h 12700"/>
                              <a:gd name="connsiteX2" fmla="*/ 13335 w 12700"/>
                              <a:gd name="connsiteY2" fmla="*/ 10654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3335" y="10654"/>
                                </a:moveTo>
                                <a:cubicBezTo>
                                  <a:pt x="12065" y="10654"/>
                                  <a:pt x="10795" y="8114"/>
                                  <a:pt x="9525" y="10654"/>
                                </a:cubicBezTo>
                                <a:cubicBezTo>
                                  <a:pt x="10795" y="10654"/>
                                  <a:pt x="12065" y="13194"/>
                                  <a:pt x="13335" y="1065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91" name="Freeform: Shape 10791"/>
                        <wps:cNvSpPr/>
                        <wps:spPr>
                          <a:xfrm>
                            <a:off x="7500620" y="386334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2700 w 12700"/>
                              <a:gd name="connsiteY0" fmla="*/ 14605 h 12700"/>
                              <a:gd name="connsiteX1" fmla="*/ 10160 w 12700"/>
                              <a:gd name="connsiteY1" fmla="*/ 9525 h 12700"/>
                              <a:gd name="connsiteX2" fmla="*/ 12700 w 12700"/>
                              <a:gd name="connsiteY2" fmla="*/ 1460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2700" y="14605"/>
                                </a:moveTo>
                                <a:cubicBezTo>
                                  <a:pt x="12700" y="12065"/>
                                  <a:pt x="12700" y="9525"/>
                                  <a:pt x="10160" y="9525"/>
                                </a:cubicBezTo>
                                <a:cubicBezTo>
                                  <a:pt x="10160" y="12065"/>
                                  <a:pt x="7620" y="14605"/>
                                  <a:pt x="12700" y="1460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92" name="Freeform: Shape 10792"/>
                        <wps:cNvSpPr/>
                        <wps:spPr>
                          <a:xfrm>
                            <a:off x="7334681" y="3757930"/>
                            <a:ext cx="12700" cy="12700"/>
                          </a:xfrm>
                          <a:custGeom>
                            <a:avLst/>
                            <a:gdLst>
                              <a:gd name="connsiteX0" fmla="*/ 9729 w 12700"/>
                              <a:gd name="connsiteY0" fmla="*/ 13335 h 12700"/>
                              <a:gd name="connsiteX1" fmla="*/ 13539 w 12700"/>
                              <a:gd name="connsiteY1" fmla="*/ 9525 h 12700"/>
                              <a:gd name="connsiteX2" fmla="*/ 9729 w 12700"/>
                              <a:gd name="connsiteY2" fmla="*/ 1333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729" y="13335"/>
                                </a:moveTo>
                                <a:cubicBezTo>
                                  <a:pt x="12269" y="14605"/>
                                  <a:pt x="16079" y="10795"/>
                                  <a:pt x="13539" y="9525"/>
                                </a:cubicBezTo>
                                <a:cubicBezTo>
                                  <a:pt x="13539" y="13335"/>
                                  <a:pt x="8459" y="8255"/>
                                  <a:pt x="9729" y="1333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93" name="Freeform: Shape 10793"/>
                        <wps:cNvSpPr/>
                        <wps:spPr>
                          <a:xfrm>
                            <a:off x="7332345" y="3920490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12065 h 12700"/>
                              <a:gd name="connsiteX1" fmla="*/ 13336 w 12700"/>
                              <a:gd name="connsiteY1" fmla="*/ 9525 h 12700"/>
                              <a:gd name="connsiteX2" fmla="*/ 10795 w 12700"/>
                              <a:gd name="connsiteY2" fmla="*/ 9525 h 12700"/>
                              <a:gd name="connsiteX3" fmla="*/ 9525 w 12700"/>
                              <a:gd name="connsiteY3" fmla="*/ 1206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12065"/>
                                </a:moveTo>
                                <a:cubicBezTo>
                                  <a:pt x="12065" y="12065"/>
                                  <a:pt x="13336" y="12065"/>
                                  <a:pt x="13336" y="9525"/>
                                </a:cubicBezTo>
                                <a:cubicBezTo>
                                  <a:pt x="12065" y="9525"/>
                                  <a:pt x="12065" y="9525"/>
                                  <a:pt x="10795" y="9525"/>
                                </a:cubicBezTo>
                                <a:cubicBezTo>
                                  <a:pt x="10795" y="10795"/>
                                  <a:pt x="9525" y="10795"/>
                                  <a:pt x="9525" y="1206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94" name="Freeform: Shape 10794"/>
                        <wps:cNvSpPr/>
                        <wps:spPr>
                          <a:xfrm>
                            <a:off x="7372985" y="3324860"/>
                            <a:ext cx="12700" cy="25400"/>
                          </a:xfrm>
                          <a:custGeom>
                            <a:avLst/>
                            <a:gdLst>
                              <a:gd name="connsiteX0" fmla="*/ 14605 w 12700"/>
                              <a:gd name="connsiteY0" fmla="*/ 9525 h 25400"/>
                              <a:gd name="connsiteX1" fmla="*/ 9525 w 12700"/>
                              <a:gd name="connsiteY1" fmla="*/ 15875 h 25400"/>
                              <a:gd name="connsiteX2" fmla="*/ 14605 w 12700"/>
                              <a:gd name="connsiteY2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25400">
                                <a:moveTo>
                                  <a:pt x="14605" y="9525"/>
                                </a:moveTo>
                                <a:lnTo>
                                  <a:pt x="9525" y="15875"/>
                                </a:lnTo>
                                <a:cubicBezTo>
                                  <a:pt x="10795" y="14605"/>
                                  <a:pt x="13335" y="12065"/>
                                  <a:pt x="1460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95" name="Freeform: Shape 10795"/>
                        <wps:cNvSpPr/>
                        <wps:spPr>
                          <a:xfrm>
                            <a:off x="7387858" y="3364230"/>
                            <a:ext cx="12700" cy="25400"/>
                          </a:xfrm>
                          <a:custGeom>
                            <a:avLst/>
                            <a:gdLst>
                              <a:gd name="connsiteX0" fmla="*/ 14972 w 12700"/>
                              <a:gd name="connsiteY0" fmla="*/ 9525 h 25400"/>
                              <a:gd name="connsiteX1" fmla="*/ 9892 w 12700"/>
                              <a:gd name="connsiteY1" fmla="*/ 10795 h 25400"/>
                              <a:gd name="connsiteX2" fmla="*/ 9892 w 12700"/>
                              <a:gd name="connsiteY2" fmla="*/ 15875 h 25400"/>
                              <a:gd name="connsiteX3" fmla="*/ 14972 w 12700"/>
                              <a:gd name="connsiteY3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700" h="25400">
                                <a:moveTo>
                                  <a:pt x="14972" y="9525"/>
                                </a:moveTo>
                                <a:cubicBezTo>
                                  <a:pt x="13701" y="9525"/>
                                  <a:pt x="11161" y="10795"/>
                                  <a:pt x="9892" y="10795"/>
                                </a:cubicBezTo>
                                <a:cubicBezTo>
                                  <a:pt x="11161" y="13335"/>
                                  <a:pt x="8622" y="14605"/>
                                  <a:pt x="9892" y="15875"/>
                                </a:cubicBezTo>
                                <a:cubicBezTo>
                                  <a:pt x="12432" y="15875"/>
                                  <a:pt x="17511" y="14605"/>
                                  <a:pt x="14972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96" name="Freeform: Shape 10796"/>
                        <wps:cNvSpPr/>
                        <wps:spPr>
                          <a:xfrm>
                            <a:off x="7372395" y="385572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3924 w 12700"/>
                              <a:gd name="connsiteY0" fmla="*/ 9525 h 12700"/>
                              <a:gd name="connsiteX1" fmla="*/ 13924 w 12700"/>
                              <a:gd name="connsiteY1" fmla="*/ 9525 h 12700"/>
                              <a:gd name="connsiteX2" fmla="*/ 13924 w 127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3924" y="9525"/>
                                </a:moveTo>
                                <a:cubicBezTo>
                                  <a:pt x="6305" y="10795"/>
                                  <a:pt x="10114" y="15875"/>
                                  <a:pt x="13924" y="9525"/>
                                </a:cubicBezTo>
                                <a:lnTo>
                                  <a:pt x="13924" y="952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97" name="Freeform: Shape 10797"/>
                        <wps:cNvSpPr/>
                        <wps:spPr>
                          <a:xfrm>
                            <a:off x="7353413" y="372999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3857 w 12700"/>
                              <a:gd name="connsiteY0" fmla="*/ 9525 h 12700"/>
                              <a:gd name="connsiteX1" fmla="*/ 10047 w 12700"/>
                              <a:gd name="connsiteY1" fmla="*/ 9525 h 12700"/>
                              <a:gd name="connsiteX2" fmla="*/ 13857 w 127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3857" y="9525"/>
                                </a:moveTo>
                                <a:cubicBezTo>
                                  <a:pt x="12587" y="9525"/>
                                  <a:pt x="11318" y="9525"/>
                                  <a:pt x="10047" y="9525"/>
                                </a:cubicBezTo>
                                <a:cubicBezTo>
                                  <a:pt x="7507" y="12065"/>
                                  <a:pt x="15127" y="13335"/>
                                  <a:pt x="13857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98" name="Freeform: Shape 10798"/>
                        <wps:cNvSpPr/>
                        <wps:spPr>
                          <a:xfrm>
                            <a:off x="7370445" y="3896158"/>
                            <a:ext cx="25400" cy="12700"/>
                          </a:xfrm>
                          <a:custGeom>
                            <a:avLst/>
                            <a:gdLst>
                              <a:gd name="connsiteX0" fmla="*/ 18415 w 25400"/>
                              <a:gd name="connsiteY0" fmla="*/ 9727 h 12700"/>
                              <a:gd name="connsiteX1" fmla="*/ 9525 w 25400"/>
                              <a:gd name="connsiteY1" fmla="*/ 14807 h 12700"/>
                              <a:gd name="connsiteX2" fmla="*/ 18415 w 25400"/>
                              <a:gd name="connsiteY2" fmla="*/ 9727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8415" y="9727"/>
                                </a:moveTo>
                                <a:cubicBezTo>
                                  <a:pt x="13336" y="8457"/>
                                  <a:pt x="12065" y="13537"/>
                                  <a:pt x="9525" y="14807"/>
                                </a:cubicBezTo>
                                <a:cubicBezTo>
                                  <a:pt x="14605" y="14807"/>
                                  <a:pt x="17145" y="13537"/>
                                  <a:pt x="18415" y="972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99" name="Freeform: Shape 10799"/>
                        <wps:cNvSpPr/>
                        <wps:spPr>
                          <a:xfrm>
                            <a:off x="7381875" y="3892991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1624 h 12700"/>
                              <a:gd name="connsiteX1" fmla="*/ 15875 w 25400"/>
                              <a:gd name="connsiteY1" fmla="*/ 10354 h 12700"/>
                              <a:gd name="connsiteX2" fmla="*/ 9525 w 25400"/>
                              <a:gd name="connsiteY2" fmla="*/ 11624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1624"/>
                                </a:moveTo>
                                <a:cubicBezTo>
                                  <a:pt x="10795" y="14164"/>
                                  <a:pt x="15875" y="14164"/>
                                  <a:pt x="15875" y="10354"/>
                                </a:cubicBezTo>
                                <a:cubicBezTo>
                                  <a:pt x="12065" y="10354"/>
                                  <a:pt x="9525" y="7814"/>
                                  <a:pt x="9525" y="1162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00" name="Freeform: Shape 10800"/>
                        <wps:cNvSpPr/>
                        <wps:spPr>
                          <a:xfrm>
                            <a:off x="7350443" y="3893820"/>
                            <a:ext cx="50800" cy="38100"/>
                          </a:xfrm>
                          <a:custGeom>
                            <a:avLst/>
                            <a:gdLst>
                              <a:gd name="connsiteX0" fmla="*/ 15557 w 50800"/>
                              <a:gd name="connsiteY0" fmla="*/ 38735 h 38100"/>
                              <a:gd name="connsiteX1" fmla="*/ 19367 w 50800"/>
                              <a:gd name="connsiteY1" fmla="*/ 31115 h 38100"/>
                              <a:gd name="connsiteX2" fmla="*/ 24448 w 50800"/>
                              <a:gd name="connsiteY2" fmla="*/ 28575 h 38100"/>
                              <a:gd name="connsiteX3" fmla="*/ 37148 w 50800"/>
                              <a:gd name="connsiteY3" fmla="*/ 23495 h 38100"/>
                              <a:gd name="connsiteX4" fmla="*/ 37148 w 50800"/>
                              <a:gd name="connsiteY4" fmla="*/ 22225 h 38100"/>
                              <a:gd name="connsiteX5" fmla="*/ 37148 w 50800"/>
                              <a:gd name="connsiteY5" fmla="*/ 22225 h 38100"/>
                              <a:gd name="connsiteX6" fmla="*/ 47307 w 50800"/>
                              <a:gd name="connsiteY6" fmla="*/ 14605 h 38100"/>
                              <a:gd name="connsiteX7" fmla="*/ 51117 w 50800"/>
                              <a:gd name="connsiteY7" fmla="*/ 9525 h 38100"/>
                              <a:gd name="connsiteX8" fmla="*/ 46038 w 50800"/>
                              <a:gd name="connsiteY8" fmla="*/ 12065 h 38100"/>
                              <a:gd name="connsiteX9" fmla="*/ 34607 w 50800"/>
                              <a:gd name="connsiteY9" fmla="*/ 19685 h 38100"/>
                              <a:gd name="connsiteX10" fmla="*/ 20638 w 50800"/>
                              <a:gd name="connsiteY10" fmla="*/ 24765 h 38100"/>
                              <a:gd name="connsiteX11" fmla="*/ 16827 w 50800"/>
                              <a:gd name="connsiteY11" fmla="*/ 29845 h 38100"/>
                              <a:gd name="connsiteX12" fmla="*/ 15557 w 50800"/>
                              <a:gd name="connsiteY12" fmla="*/ 29845 h 38100"/>
                              <a:gd name="connsiteX13" fmla="*/ 16827 w 50800"/>
                              <a:gd name="connsiteY13" fmla="*/ 27305 h 38100"/>
                              <a:gd name="connsiteX14" fmla="*/ 16827 w 50800"/>
                              <a:gd name="connsiteY14" fmla="*/ 23495 h 38100"/>
                              <a:gd name="connsiteX15" fmla="*/ 15557 w 50800"/>
                              <a:gd name="connsiteY15" fmla="*/ 38735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50800" h="38100">
                                <a:moveTo>
                                  <a:pt x="15557" y="38735"/>
                                </a:moveTo>
                                <a:cubicBezTo>
                                  <a:pt x="15557" y="34925"/>
                                  <a:pt x="18098" y="33655"/>
                                  <a:pt x="19367" y="31115"/>
                                </a:cubicBezTo>
                                <a:cubicBezTo>
                                  <a:pt x="20638" y="29845"/>
                                  <a:pt x="21907" y="29845"/>
                                  <a:pt x="24448" y="28575"/>
                                </a:cubicBezTo>
                                <a:cubicBezTo>
                                  <a:pt x="29527" y="26035"/>
                                  <a:pt x="33338" y="23495"/>
                                  <a:pt x="37148" y="23495"/>
                                </a:cubicBezTo>
                                <a:cubicBezTo>
                                  <a:pt x="37148" y="23495"/>
                                  <a:pt x="37148" y="23495"/>
                                  <a:pt x="37148" y="22225"/>
                                </a:cubicBezTo>
                                <a:cubicBezTo>
                                  <a:pt x="37148" y="22225"/>
                                  <a:pt x="37148" y="22225"/>
                                  <a:pt x="37148" y="22225"/>
                                </a:cubicBezTo>
                                <a:cubicBezTo>
                                  <a:pt x="39688" y="18415"/>
                                  <a:pt x="43498" y="17145"/>
                                  <a:pt x="47307" y="14605"/>
                                </a:cubicBezTo>
                                <a:cubicBezTo>
                                  <a:pt x="48577" y="13335"/>
                                  <a:pt x="51117" y="13335"/>
                                  <a:pt x="51117" y="9525"/>
                                </a:cubicBezTo>
                                <a:cubicBezTo>
                                  <a:pt x="49848" y="10795"/>
                                  <a:pt x="47307" y="10795"/>
                                  <a:pt x="46038" y="12065"/>
                                </a:cubicBezTo>
                                <a:cubicBezTo>
                                  <a:pt x="42227" y="13335"/>
                                  <a:pt x="38417" y="15875"/>
                                  <a:pt x="34607" y="19685"/>
                                </a:cubicBezTo>
                                <a:cubicBezTo>
                                  <a:pt x="29527" y="19685"/>
                                  <a:pt x="24448" y="22225"/>
                                  <a:pt x="20638" y="24765"/>
                                </a:cubicBezTo>
                                <a:cubicBezTo>
                                  <a:pt x="19367" y="26035"/>
                                  <a:pt x="18098" y="27305"/>
                                  <a:pt x="16827" y="29845"/>
                                </a:cubicBezTo>
                                <a:lnTo>
                                  <a:pt x="15557" y="29845"/>
                                </a:lnTo>
                                <a:lnTo>
                                  <a:pt x="16827" y="27305"/>
                                </a:lnTo>
                                <a:cubicBezTo>
                                  <a:pt x="16827" y="26035"/>
                                  <a:pt x="16827" y="24765"/>
                                  <a:pt x="16827" y="23495"/>
                                </a:cubicBezTo>
                                <a:cubicBezTo>
                                  <a:pt x="6667" y="23495"/>
                                  <a:pt x="7938" y="34925"/>
                                  <a:pt x="15557" y="3873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01" name="Freeform: Shape 10801"/>
                        <wps:cNvSpPr/>
                        <wps:spPr>
                          <a:xfrm>
                            <a:off x="7358426" y="385191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3924 w 12700"/>
                              <a:gd name="connsiteY0" fmla="*/ 9525 h 12700"/>
                              <a:gd name="connsiteX1" fmla="*/ 13924 w 12700"/>
                              <a:gd name="connsiteY1" fmla="*/ 9525 h 12700"/>
                              <a:gd name="connsiteX2" fmla="*/ 13924 w 127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3924" y="9525"/>
                                </a:moveTo>
                                <a:cubicBezTo>
                                  <a:pt x="6305" y="10795"/>
                                  <a:pt x="10114" y="15875"/>
                                  <a:pt x="13924" y="9525"/>
                                </a:cubicBezTo>
                                <a:lnTo>
                                  <a:pt x="13924" y="952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02" name="Freeform: Shape 10802"/>
                        <wps:cNvSpPr/>
                        <wps:spPr>
                          <a:xfrm>
                            <a:off x="7366635" y="3331210"/>
                            <a:ext cx="12700" cy="254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15875 h 25400"/>
                              <a:gd name="connsiteX1" fmla="*/ 14605 w 12700"/>
                              <a:gd name="connsiteY1" fmla="*/ 9525 h 25400"/>
                              <a:gd name="connsiteX2" fmla="*/ 9525 w 12700"/>
                              <a:gd name="connsiteY2" fmla="*/ 1587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25400">
                                <a:moveTo>
                                  <a:pt x="9525" y="15875"/>
                                </a:moveTo>
                                <a:lnTo>
                                  <a:pt x="14605" y="9525"/>
                                </a:lnTo>
                                <a:cubicBezTo>
                                  <a:pt x="13335" y="10795"/>
                                  <a:pt x="10795" y="13335"/>
                                  <a:pt x="9525" y="1587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03" name="Freeform: Shape 10803"/>
                        <wps:cNvSpPr/>
                        <wps:spPr>
                          <a:xfrm>
                            <a:off x="7342505" y="3813312"/>
                            <a:ext cx="25400" cy="254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2563 h 25400"/>
                              <a:gd name="connsiteX1" fmla="*/ 15875 w 25400"/>
                              <a:gd name="connsiteY1" fmla="*/ 16373 h 25400"/>
                              <a:gd name="connsiteX2" fmla="*/ 15875 w 25400"/>
                              <a:gd name="connsiteY2" fmla="*/ 10023 h 25400"/>
                              <a:gd name="connsiteX3" fmla="*/ 9525 w 25400"/>
                              <a:gd name="connsiteY3" fmla="*/ 12563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9525" y="12563"/>
                                </a:moveTo>
                                <a:cubicBezTo>
                                  <a:pt x="13335" y="11293"/>
                                  <a:pt x="12064" y="16373"/>
                                  <a:pt x="15875" y="16373"/>
                                </a:cubicBezTo>
                                <a:cubicBezTo>
                                  <a:pt x="15875" y="12563"/>
                                  <a:pt x="14605" y="13833"/>
                                  <a:pt x="15875" y="10023"/>
                                </a:cubicBezTo>
                                <a:cubicBezTo>
                                  <a:pt x="13335" y="8753"/>
                                  <a:pt x="10795" y="10023"/>
                                  <a:pt x="9525" y="1256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04" name="Freeform: Shape 10804"/>
                        <wps:cNvSpPr/>
                        <wps:spPr>
                          <a:xfrm>
                            <a:off x="7338695" y="3817593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2092 h 12700"/>
                              <a:gd name="connsiteX1" fmla="*/ 12065 w 25400"/>
                              <a:gd name="connsiteY1" fmla="*/ 14632 h 12700"/>
                              <a:gd name="connsiteX2" fmla="*/ 15875 w 25400"/>
                              <a:gd name="connsiteY2" fmla="*/ 12092 h 12700"/>
                              <a:gd name="connsiteX3" fmla="*/ 9525 w 25400"/>
                              <a:gd name="connsiteY3" fmla="*/ 12092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2092"/>
                                </a:moveTo>
                                <a:cubicBezTo>
                                  <a:pt x="10795" y="12092"/>
                                  <a:pt x="10795" y="14632"/>
                                  <a:pt x="12065" y="14632"/>
                                </a:cubicBezTo>
                                <a:cubicBezTo>
                                  <a:pt x="12065" y="12092"/>
                                  <a:pt x="15875" y="14632"/>
                                  <a:pt x="15875" y="12092"/>
                                </a:cubicBezTo>
                                <a:cubicBezTo>
                                  <a:pt x="14605" y="10822"/>
                                  <a:pt x="10795" y="7012"/>
                                  <a:pt x="9525" y="1209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05" name="Freeform: Shape 10805"/>
                        <wps:cNvSpPr/>
                        <wps:spPr>
                          <a:xfrm>
                            <a:off x="7658735" y="3735388"/>
                            <a:ext cx="63500" cy="50800"/>
                          </a:xfrm>
                          <a:custGeom>
                            <a:avLst/>
                            <a:gdLst>
                              <a:gd name="connsiteX0" fmla="*/ 9525 w 63500"/>
                              <a:gd name="connsiteY0" fmla="*/ 39687 h 50800"/>
                              <a:gd name="connsiteX1" fmla="*/ 9525 w 63500"/>
                              <a:gd name="connsiteY1" fmla="*/ 39687 h 50800"/>
                              <a:gd name="connsiteX2" fmla="*/ 12065 w 63500"/>
                              <a:gd name="connsiteY2" fmla="*/ 40958 h 50800"/>
                              <a:gd name="connsiteX3" fmla="*/ 61595 w 63500"/>
                              <a:gd name="connsiteY3" fmla="*/ 13017 h 50800"/>
                              <a:gd name="connsiteX4" fmla="*/ 61595 w 63500"/>
                              <a:gd name="connsiteY4" fmla="*/ 10477 h 50800"/>
                              <a:gd name="connsiteX5" fmla="*/ 59055 w 63500"/>
                              <a:gd name="connsiteY5" fmla="*/ 10477 h 50800"/>
                              <a:gd name="connsiteX6" fmla="*/ 10795 w 63500"/>
                              <a:gd name="connsiteY6" fmla="*/ 38417 h 50800"/>
                              <a:gd name="connsiteX7" fmla="*/ 9525 w 63500"/>
                              <a:gd name="connsiteY7" fmla="*/ 39687 h 50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63500" h="50800">
                                <a:moveTo>
                                  <a:pt x="9525" y="39687"/>
                                </a:moveTo>
                                <a:cubicBezTo>
                                  <a:pt x="9525" y="39687"/>
                                  <a:pt x="9525" y="39687"/>
                                  <a:pt x="9525" y="39687"/>
                                </a:cubicBezTo>
                                <a:cubicBezTo>
                                  <a:pt x="10795" y="40958"/>
                                  <a:pt x="10795" y="42227"/>
                                  <a:pt x="12065" y="40958"/>
                                </a:cubicBezTo>
                                <a:cubicBezTo>
                                  <a:pt x="27305" y="30797"/>
                                  <a:pt x="45085" y="21908"/>
                                  <a:pt x="61595" y="13017"/>
                                </a:cubicBezTo>
                                <a:cubicBezTo>
                                  <a:pt x="62865" y="13017"/>
                                  <a:pt x="62865" y="11747"/>
                                  <a:pt x="61595" y="10477"/>
                                </a:cubicBezTo>
                                <a:cubicBezTo>
                                  <a:pt x="61595" y="9208"/>
                                  <a:pt x="60325" y="9208"/>
                                  <a:pt x="59055" y="10477"/>
                                </a:cubicBezTo>
                                <a:cubicBezTo>
                                  <a:pt x="42545" y="19367"/>
                                  <a:pt x="26035" y="29527"/>
                                  <a:pt x="10795" y="38417"/>
                                </a:cubicBezTo>
                                <a:cubicBezTo>
                                  <a:pt x="9525" y="38417"/>
                                  <a:pt x="9525" y="38417"/>
                                  <a:pt x="9525" y="3968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06" name="Freeform: Shape 10806"/>
                        <wps:cNvSpPr/>
                        <wps:spPr>
                          <a:xfrm>
                            <a:off x="7303135" y="3747770"/>
                            <a:ext cx="38100" cy="25400"/>
                          </a:xfrm>
                          <a:custGeom>
                            <a:avLst/>
                            <a:gdLst>
                              <a:gd name="connsiteX0" fmla="*/ 9525 w 38100"/>
                              <a:gd name="connsiteY0" fmla="*/ 20955 h 25400"/>
                              <a:gd name="connsiteX1" fmla="*/ 9525 w 38100"/>
                              <a:gd name="connsiteY1" fmla="*/ 20955 h 25400"/>
                              <a:gd name="connsiteX2" fmla="*/ 9525 w 38100"/>
                              <a:gd name="connsiteY2" fmla="*/ 20955 h 25400"/>
                              <a:gd name="connsiteX3" fmla="*/ 10795 w 38100"/>
                              <a:gd name="connsiteY3" fmla="*/ 22225 h 25400"/>
                              <a:gd name="connsiteX4" fmla="*/ 17145 w 38100"/>
                              <a:gd name="connsiteY4" fmla="*/ 18415 h 25400"/>
                              <a:gd name="connsiteX5" fmla="*/ 28575 w 38100"/>
                              <a:gd name="connsiteY5" fmla="*/ 9525 h 25400"/>
                              <a:gd name="connsiteX6" fmla="*/ 17145 w 38100"/>
                              <a:gd name="connsiteY6" fmla="*/ 17145 h 25400"/>
                              <a:gd name="connsiteX7" fmla="*/ 9525 w 38100"/>
                              <a:gd name="connsiteY7" fmla="*/ 2095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8100" h="25400">
                                <a:moveTo>
                                  <a:pt x="9525" y="20955"/>
                                </a:moveTo>
                                <a:cubicBezTo>
                                  <a:pt x="9525" y="20955"/>
                                  <a:pt x="9525" y="20955"/>
                                  <a:pt x="9525" y="20955"/>
                                </a:cubicBezTo>
                                <a:cubicBezTo>
                                  <a:pt x="9525" y="22225"/>
                                  <a:pt x="9525" y="22225"/>
                                  <a:pt x="9525" y="20955"/>
                                </a:cubicBezTo>
                                <a:cubicBezTo>
                                  <a:pt x="9525" y="22225"/>
                                  <a:pt x="9525" y="22225"/>
                                  <a:pt x="10795" y="22225"/>
                                </a:cubicBezTo>
                                <a:cubicBezTo>
                                  <a:pt x="13335" y="20955"/>
                                  <a:pt x="14605" y="19685"/>
                                  <a:pt x="17145" y="18415"/>
                                </a:cubicBezTo>
                                <a:cubicBezTo>
                                  <a:pt x="20955" y="15875"/>
                                  <a:pt x="26035" y="14605"/>
                                  <a:pt x="28575" y="9525"/>
                                </a:cubicBezTo>
                                <a:cubicBezTo>
                                  <a:pt x="24765" y="12065"/>
                                  <a:pt x="20955" y="14605"/>
                                  <a:pt x="17145" y="17145"/>
                                </a:cubicBezTo>
                                <a:cubicBezTo>
                                  <a:pt x="14605" y="18415"/>
                                  <a:pt x="12065" y="19685"/>
                                  <a:pt x="9525" y="2095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07" name="Freeform: Shape 10807"/>
                        <wps:cNvSpPr/>
                        <wps:spPr>
                          <a:xfrm>
                            <a:off x="7332528" y="3943087"/>
                            <a:ext cx="25400" cy="25400"/>
                          </a:xfrm>
                          <a:custGeom>
                            <a:avLst/>
                            <a:gdLst>
                              <a:gd name="connsiteX0" fmla="*/ 22041 w 25400"/>
                              <a:gd name="connsiteY0" fmla="*/ 9788 h 25400"/>
                              <a:gd name="connsiteX1" fmla="*/ 10612 w 25400"/>
                              <a:gd name="connsiteY1" fmla="*/ 11058 h 25400"/>
                              <a:gd name="connsiteX2" fmla="*/ 11882 w 25400"/>
                              <a:gd name="connsiteY2" fmla="*/ 16138 h 25400"/>
                              <a:gd name="connsiteX3" fmla="*/ 14422 w 25400"/>
                              <a:gd name="connsiteY3" fmla="*/ 16138 h 25400"/>
                              <a:gd name="connsiteX4" fmla="*/ 14422 w 25400"/>
                              <a:gd name="connsiteY4" fmla="*/ 18678 h 25400"/>
                              <a:gd name="connsiteX5" fmla="*/ 23312 w 25400"/>
                              <a:gd name="connsiteY5" fmla="*/ 13598 h 25400"/>
                              <a:gd name="connsiteX6" fmla="*/ 22041 w 25400"/>
                              <a:gd name="connsiteY6" fmla="*/ 12328 h 25400"/>
                              <a:gd name="connsiteX7" fmla="*/ 22041 w 25400"/>
                              <a:gd name="connsiteY7" fmla="*/ 9788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22041" y="9788"/>
                                </a:moveTo>
                                <a:cubicBezTo>
                                  <a:pt x="16962" y="8518"/>
                                  <a:pt x="15691" y="12328"/>
                                  <a:pt x="10612" y="11058"/>
                                </a:cubicBezTo>
                                <a:cubicBezTo>
                                  <a:pt x="8072" y="13598"/>
                                  <a:pt x="10612" y="13598"/>
                                  <a:pt x="11882" y="16138"/>
                                </a:cubicBezTo>
                                <a:lnTo>
                                  <a:pt x="14422" y="16138"/>
                                </a:lnTo>
                                <a:lnTo>
                                  <a:pt x="14422" y="18678"/>
                                </a:lnTo>
                                <a:cubicBezTo>
                                  <a:pt x="16962" y="21218"/>
                                  <a:pt x="23312" y="19948"/>
                                  <a:pt x="23312" y="13598"/>
                                </a:cubicBezTo>
                                <a:lnTo>
                                  <a:pt x="22041" y="12328"/>
                                </a:lnTo>
                                <a:lnTo>
                                  <a:pt x="22041" y="978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08" name="Freeform: Shape 10808"/>
                        <wps:cNvSpPr/>
                        <wps:spPr>
                          <a:xfrm>
                            <a:off x="7417093" y="3864264"/>
                            <a:ext cx="12700" cy="12700"/>
                          </a:xfrm>
                          <a:custGeom>
                            <a:avLst/>
                            <a:gdLst>
                              <a:gd name="connsiteX0" fmla="*/ 13677 w 12700"/>
                              <a:gd name="connsiteY0" fmla="*/ 9871 h 12700"/>
                              <a:gd name="connsiteX1" fmla="*/ 11137 w 12700"/>
                              <a:gd name="connsiteY1" fmla="*/ 12411 h 12700"/>
                              <a:gd name="connsiteX2" fmla="*/ 13677 w 12700"/>
                              <a:gd name="connsiteY2" fmla="*/ 9871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3677" y="9871"/>
                                </a:moveTo>
                                <a:cubicBezTo>
                                  <a:pt x="11137" y="8601"/>
                                  <a:pt x="7327" y="11141"/>
                                  <a:pt x="11137" y="12411"/>
                                </a:cubicBezTo>
                                <a:cubicBezTo>
                                  <a:pt x="11137" y="11141"/>
                                  <a:pt x="13677" y="11141"/>
                                  <a:pt x="13677" y="987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09" name="Freeform: Shape 10809"/>
                        <wps:cNvSpPr/>
                        <wps:spPr>
                          <a:xfrm>
                            <a:off x="7344921" y="3898900"/>
                            <a:ext cx="101600" cy="63500"/>
                          </a:xfrm>
                          <a:custGeom>
                            <a:avLst/>
                            <a:gdLst>
                              <a:gd name="connsiteX0" fmla="*/ 9648 w 101600"/>
                              <a:gd name="connsiteY0" fmla="*/ 53975 h 63500"/>
                              <a:gd name="connsiteX1" fmla="*/ 10919 w 101600"/>
                              <a:gd name="connsiteY1" fmla="*/ 55245 h 63500"/>
                              <a:gd name="connsiteX2" fmla="*/ 9648 w 101600"/>
                              <a:gd name="connsiteY2" fmla="*/ 57785 h 63500"/>
                              <a:gd name="connsiteX3" fmla="*/ 14729 w 101600"/>
                              <a:gd name="connsiteY3" fmla="*/ 59055 h 63500"/>
                              <a:gd name="connsiteX4" fmla="*/ 24889 w 101600"/>
                              <a:gd name="connsiteY4" fmla="*/ 51435 h 63500"/>
                              <a:gd name="connsiteX5" fmla="*/ 24889 w 101600"/>
                              <a:gd name="connsiteY5" fmla="*/ 51435 h 63500"/>
                              <a:gd name="connsiteX6" fmla="*/ 31239 w 101600"/>
                              <a:gd name="connsiteY6" fmla="*/ 46355 h 63500"/>
                              <a:gd name="connsiteX7" fmla="*/ 37589 w 101600"/>
                              <a:gd name="connsiteY7" fmla="*/ 41275 h 63500"/>
                              <a:gd name="connsiteX8" fmla="*/ 37589 w 101600"/>
                              <a:gd name="connsiteY8" fmla="*/ 41275 h 63500"/>
                              <a:gd name="connsiteX9" fmla="*/ 43939 w 101600"/>
                              <a:gd name="connsiteY9" fmla="*/ 37465 h 63500"/>
                              <a:gd name="connsiteX10" fmla="*/ 47748 w 101600"/>
                              <a:gd name="connsiteY10" fmla="*/ 41275 h 63500"/>
                              <a:gd name="connsiteX11" fmla="*/ 55369 w 101600"/>
                              <a:gd name="connsiteY11" fmla="*/ 43815 h 63500"/>
                              <a:gd name="connsiteX12" fmla="*/ 62989 w 101600"/>
                              <a:gd name="connsiteY12" fmla="*/ 42545 h 63500"/>
                              <a:gd name="connsiteX13" fmla="*/ 65529 w 101600"/>
                              <a:gd name="connsiteY13" fmla="*/ 37465 h 63500"/>
                              <a:gd name="connsiteX14" fmla="*/ 80769 w 101600"/>
                              <a:gd name="connsiteY14" fmla="*/ 33655 h 63500"/>
                              <a:gd name="connsiteX15" fmla="*/ 80769 w 101600"/>
                              <a:gd name="connsiteY15" fmla="*/ 31115 h 63500"/>
                              <a:gd name="connsiteX16" fmla="*/ 83309 w 101600"/>
                              <a:gd name="connsiteY16" fmla="*/ 31115 h 63500"/>
                              <a:gd name="connsiteX17" fmla="*/ 73148 w 101600"/>
                              <a:gd name="connsiteY17" fmla="*/ 26035 h 63500"/>
                              <a:gd name="connsiteX18" fmla="*/ 76959 w 101600"/>
                              <a:gd name="connsiteY18" fmla="*/ 17145 h 63500"/>
                              <a:gd name="connsiteX19" fmla="*/ 85848 w 101600"/>
                              <a:gd name="connsiteY19" fmla="*/ 13335 h 63500"/>
                              <a:gd name="connsiteX20" fmla="*/ 92198 w 101600"/>
                              <a:gd name="connsiteY20" fmla="*/ 9525 h 63500"/>
                              <a:gd name="connsiteX21" fmla="*/ 85848 w 101600"/>
                              <a:gd name="connsiteY21" fmla="*/ 10795 h 63500"/>
                              <a:gd name="connsiteX22" fmla="*/ 75689 w 101600"/>
                              <a:gd name="connsiteY22" fmla="*/ 15875 h 63500"/>
                              <a:gd name="connsiteX23" fmla="*/ 75689 w 101600"/>
                              <a:gd name="connsiteY23" fmla="*/ 15875 h 63500"/>
                              <a:gd name="connsiteX24" fmla="*/ 57909 w 101600"/>
                              <a:gd name="connsiteY24" fmla="*/ 19685 h 63500"/>
                              <a:gd name="connsiteX25" fmla="*/ 60448 w 101600"/>
                              <a:gd name="connsiteY25" fmla="*/ 20955 h 63500"/>
                              <a:gd name="connsiteX26" fmla="*/ 52829 w 101600"/>
                              <a:gd name="connsiteY26" fmla="*/ 27305 h 63500"/>
                              <a:gd name="connsiteX27" fmla="*/ 50289 w 101600"/>
                              <a:gd name="connsiteY27" fmla="*/ 26035 h 63500"/>
                              <a:gd name="connsiteX28" fmla="*/ 36319 w 101600"/>
                              <a:gd name="connsiteY28" fmla="*/ 40005 h 63500"/>
                              <a:gd name="connsiteX29" fmla="*/ 31239 w 101600"/>
                              <a:gd name="connsiteY29" fmla="*/ 43815 h 63500"/>
                              <a:gd name="connsiteX30" fmla="*/ 24889 w 101600"/>
                              <a:gd name="connsiteY30" fmla="*/ 48895 h 63500"/>
                              <a:gd name="connsiteX31" fmla="*/ 19809 w 101600"/>
                              <a:gd name="connsiteY31" fmla="*/ 47625 h 63500"/>
                              <a:gd name="connsiteX32" fmla="*/ 9648 w 101600"/>
                              <a:gd name="connsiteY32" fmla="*/ 53975 h 63500"/>
                              <a:gd name="connsiteX33" fmla="*/ 62989 w 101600"/>
                              <a:gd name="connsiteY33" fmla="*/ 33655 h 63500"/>
                              <a:gd name="connsiteX34" fmla="*/ 57909 w 101600"/>
                              <a:gd name="connsiteY34" fmla="*/ 37465 h 63500"/>
                              <a:gd name="connsiteX35" fmla="*/ 62989 w 101600"/>
                              <a:gd name="connsiteY35" fmla="*/ 33655 h 63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</a:cxnLst>
                            <a:rect l="l" t="t" r="r" b="b"/>
                            <a:pathLst>
                              <a:path w="101600" h="63500">
                                <a:moveTo>
                                  <a:pt x="9648" y="53975"/>
                                </a:moveTo>
                                <a:lnTo>
                                  <a:pt x="10919" y="55245"/>
                                </a:lnTo>
                                <a:lnTo>
                                  <a:pt x="9648" y="57785"/>
                                </a:lnTo>
                                <a:cubicBezTo>
                                  <a:pt x="12189" y="57785"/>
                                  <a:pt x="13459" y="57785"/>
                                  <a:pt x="14729" y="59055"/>
                                </a:cubicBezTo>
                                <a:cubicBezTo>
                                  <a:pt x="17269" y="55245"/>
                                  <a:pt x="22348" y="55245"/>
                                  <a:pt x="24889" y="51435"/>
                                </a:cubicBezTo>
                                <a:cubicBezTo>
                                  <a:pt x="24889" y="51435"/>
                                  <a:pt x="24889" y="51435"/>
                                  <a:pt x="24889" y="51435"/>
                                </a:cubicBezTo>
                                <a:cubicBezTo>
                                  <a:pt x="26159" y="48895"/>
                                  <a:pt x="28698" y="47625"/>
                                  <a:pt x="31239" y="46355"/>
                                </a:cubicBezTo>
                                <a:cubicBezTo>
                                  <a:pt x="33779" y="45085"/>
                                  <a:pt x="36319" y="43815"/>
                                  <a:pt x="37589" y="41275"/>
                                </a:cubicBezTo>
                                <a:lnTo>
                                  <a:pt x="37589" y="41275"/>
                                </a:lnTo>
                                <a:cubicBezTo>
                                  <a:pt x="40129" y="40005"/>
                                  <a:pt x="41398" y="38735"/>
                                  <a:pt x="43939" y="37465"/>
                                </a:cubicBezTo>
                                <a:cubicBezTo>
                                  <a:pt x="46479" y="37465"/>
                                  <a:pt x="47748" y="38735"/>
                                  <a:pt x="47748" y="41275"/>
                                </a:cubicBezTo>
                                <a:cubicBezTo>
                                  <a:pt x="49019" y="37465"/>
                                  <a:pt x="55369" y="38735"/>
                                  <a:pt x="55369" y="43815"/>
                                </a:cubicBezTo>
                                <a:cubicBezTo>
                                  <a:pt x="57909" y="43815"/>
                                  <a:pt x="60448" y="38735"/>
                                  <a:pt x="62989" y="42545"/>
                                </a:cubicBezTo>
                                <a:cubicBezTo>
                                  <a:pt x="65529" y="42545"/>
                                  <a:pt x="65529" y="40005"/>
                                  <a:pt x="65529" y="37465"/>
                                </a:cubicBezTo>
                                <a:cubicBezTo>
                                  <a:pt x="71879" y="38735"/>
                                  <a:pt x="75689" y="34925"/>
                                  <a:pt x="80769" y="33655"/>
                                </a:cubicBezTo>
                                <a:lnTo>
                                  <a:pt x="80769" y="31115"/>
                                </a:lnTo>
                                <a:lnTo>
                                  <a:pt x="83309" y="31115"/>
                                </a:lnTo>
                                <a:cubicBezTo>
                                  <a:pt x="78229" y="27305"/>
                                  <a:pt x="76959" y="26035"/>
                                  <a:pt x="73148" y="26035"/>
                                </a:cubicBezTo>
                                <a:cubicBezTo>
                                  <a:pt x="78229" y="23495"/>
                                  <a:pt x="75689" y="20955"/>
                                  <a:pt x="76959" y="17145"/>
                                </a:cubicBezTo>
                                <a:cubicBezTo>
                                  <a:pt x="79498" y="14605"/>
                                  <a:pt x="82039" y="14605"/>
                                  <a:pt x="85848" y="13335"/>
                                </a:cubicBezTo>
                                <a:cubicBezTo>
                                  <a:pt x="88389" y="13335"/>
                                  <a:pt x="90929" y="13335"/>
                                  <a:pt x="92198" y="9525"/>
                                </a:cubicBezTo>
                                <a:cubicBezTo>
                                  <a:pt x="90929" y="10795"/>
                                  <a:pt x="88389" y="10795"/>
                                  <a:pt x="85848" y="10795"/>
                                </a:cubicBezTo>
                                <a:cubicBezTo>
                                  <a:pt x="82039" y="10795"/>
                                  <a:pt x="78229" y="12065"/>
                                  <a:pt x="75689" y="15875"/>
                                </a:cubicBezTo>
                                <a:lnTo>
                                  <a:pt x="75689" y="15875"/>
                                </a:lnTo>
                                <a:cubicBezTo>
                                  <a:pt x="69339" y="15875"/>
                                  <a:pt x="64259" y="18415"/>
                                  <a:pt x="57909" y="19685"/>
                                </a:cubicBezTo>
                                <a:cubicBezTo>
                                  <a:pt x="59179" y="19685"/>
                                  <a:pt x="60448" y="19685"/>
                                  <a:pt x="60448" y="20955"/>
                                </a:cubicBezTo>
                                <a:cubicBezTo>
                                  <a:pt x="56639" y="22225"/>
                                  <a:pt x="56639" y="24765"/>
                                  <a:pt x="52829" y="27305"/>
                                </a:cubicBezTo>
                                <a:cubicBezTo>
                                  <a:pt x="52829" y="27305"/>
                                  <a:pt x="51559" y="24765"/>
                                  <a:pt x="50289" y="26035"/>
                                </a:cubicBezTo>
                                <a:cubicBezTo>
                                  <a:pt x="46479" y="27305"/>
                                  <a:pt x="37589" y="34925"/>
                                  <a:pt x="36319" y="40005"/>
                                </a:cubicBezTo>
                                <a:cubicBezTo>
                                  <a:pt x="35048" y="41275"/>
                                  <a:pt x="33779" y="42545"/>
                                  <a:pt x="31239" y="43815"/>
                                </a:cubicBezTo>
                                <a:cubicBezTo>
                                  <a:pt x="28698" y="45085"/>
                                  <a:pt x="26159" y="46355"/>
                                  <a:pt x="24889" y="48895"/>
                                </a:cubicBezTo>
                                <a:cubicBezTo>
                                  <a:pt x="22348" y="48895"/>
                                  <a:pt x="22348" y="46355"/>
                                  <a:pt x="19809" y="47625"/>
                                </a:cubicBezTo>
                                <a:cubicBezTo>
                                  <a:pt x="17269" y="52705"/>
                                  <a:pt x="8379" y="47625"/>
                                  <a:pt x="9648" y="53975"/>
                                </a:cubicBezTo>
                                <a:close/>
                                <a:moveTo>
                                  <a:pt x="62989" y="33655"/>
                                </a:moveTo>
                                <a:cubicBezTo>
                                  <a:pt x="62989" y="37465"/>
                                  <a:pt x="57909" y="34925"/>
                                  <a:pt x="57909" y="37465"/>
                                </a:cubicBezTo>
                                <a:cubicBezTo>
                                  <a:pt x="52829" y="34925"/>
                                  <a:pt x="60448" y="34925"/>
                                  <a:pt x="62989" y="3365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10" name="Freeform: Shape 10810"/>
                        <wps:cNvSpPr/>
                        <wps:spPr>
                          <a:xfrm>
                            <a:off x="7339965" y="3922692"/>
                            <a:ext cx="25400" cy="25400"/>
                          </a:xfrm>
                          <a:custGeom>
                            <a:avLst/>
                            <a:gdLst>
                              <a:gd name="connsiteX0" fmla="*/ 17145 w 25400"/>
                              <a:gd name="connsiteY0" fmla="*/ 13673 h 25400"/>
                              <a:gd name="connsiteX1" fmla="*/ 15875 w 25400"/>
                              <a:gd name="connsiteY1" fmla="*/ 9863 h 25400"/>
                              <a:gd name="connsiteX2" fmla="*/ 9525 w 25400"/>
                              <a:gd name="connsiteY2" fmla="*/ 13673 h 25400"/>
                              <a:gd name="connsiteX3" fmla="*/ 10795 w 25400"/>
                              <a:gd name="connsiteY3" fmla="*/ 14943 h 25400"/>
                              <a:gd name="connsiteX4" fmla="*/ 17145 w 25400"/>
                              <a:gd name="connsiteY4" fmla="*/ 13673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7145" y="13673"/>
                                </a:moveTo>
                                <a:cubicBezTo>
                                  <a:pt x="17145" y="12403"/>
                                  <a:pt x="17145" y="11133"/>
                                  <a:pt x="15875" y="9863"/>
                                </a:cubicBezTo>
                                <a:cubicBezTo>
                                  <a:pt x="13335" y="8593"/>
                                  <a:pt x="10795" y="11133"/>
                                  <a:pt x="9525" y="13673"/>
                                </a:cubicBezTo>
                                <a:cubicBezTo>
                                  <a:pt x="9525" y="13673"/>
                                  <a:pt x="9525" y="14943"/>
                                  <a:pt x="10795" y="14943"/>
                                </a:cubicBezTo>
                                <a:cubicBezTo>
                                  <a:pt x="12065" y="17483"/>
                                  <a:pt x="15875" y="16213"/>
                                  <a:pt x="17145" y="1367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11" name="Freeform: Shape 10811"/>
                        <wps:cNvSpPr/>
                        <wps:spPr>
                          <a:xfrm>
                            <a:off x="7375616" y="393192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4514 w 12700"/>
                              <a:gd name="connsiteY0" fmla="*/ 9525 h 12700"/>
                              <a:gd name="connsiteX1" fmla="*/ 11974 w 12700"/>
                              <a:gd name="connsiteY1" fmla="*/ 14605 h 12700"/>
                              <a:gd name="connsiteX2" fmla="*/ 14514 w 127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4514" y="9525"/>
                                </a:moveTo>
                                <a:cubicBezTo>
                                  <a:pt x="10703" y="9525"/>
                                  <a:pt x="6893" y="13335"/>
                                  <a:pt x="11974" y="14605"/>
                                </a:cubicBezTo>
                                <a:cubicBezTo>
                                  <a:pt x="10703" y="9525"/>
                                  <a:pt x="15784" y="13335"/>
                                  <a:pt x="14514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12" name="Freeform: Shape 10812"/>
                        <wps:cNvSpPr/>
                        <wps:spPr>
                          <a:xfrm>
                            <a:off x="7599045" y="3772118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3117 h 12700"/>
                              <a:gd name="connsiteX1" fmla="*/ 15875 w 25400"/>
                              <a:gd name="connsiteY1" fmla="*/ 10577 h 12700"/>
                              <a:gd name="connsiteX2" fmla="*/ 9525 w 25400"/>
                              <a:gd name="connsiteY2" fmla="*/ 13117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3117"/>
                                </a:moveTo>
                                <a:cubicBezTo>
                                  <a:pt x="12065" y="13117"/>
                                  <a:pt x="14605" y="13117"/>
                                  <a:pt x="15875" y="10577"/>
                                </a:cubicBezTo>
                                <a:cubicBezTo>
                                  <a:pt x="13336" y="8037"/>
                                  <a:pt x="10795" y="10577"/>
                                  <a:pt x="9525" y="1311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13" name="Freeform: Shape 10813"/>
                        <wps:cNvSpPr/>
                        <wps:spPr>
                          <a:xfrm>
                            <a:off x="7558156" y="1604010"/>
                            <a:ext cx="38100" cy="38100"/>
                          </a:xfrm>
                          <a:custGeom>
                            <a:avLst/>
                            <a:gdLst>
                              <a:gd name="connsiteX0" fmla="*/ 9774 w 38100"/>
                              <a:gd name="connsiteY0" fmla="*/ 32385 h 38100"/>
                              <a:gd name="connsiteX1" fmla="*/ 17394 w 38100"/>
                              <a:gd name="connsiteY1" fmla="*/ 28575 h 38100"/>
                              <a:gd name="connsiteX2" fmla="*/ 32634 w 38100"/>
                              <a:gd name="connsiteY2" fmla="*/ 12065 h 38100"/>
                              <a:gd name="connsiteX3" fmla="*/ 30094 w 38100"/>
                              <a:gd name="connsiteY3" fmla="*/ 9525 h 38100"/>
                              <a:gd name="connsiteX4" fmla="*/ 27554 w 38100"/>
                              <a:gd name="connsiteY4" fmla="*/ 12065 h 38100"/>
                              <a:gd name="connsiteX5" fmla="*/ 16124 w 38100"/>
                              <a:gd name="connsiteY5" fmla="*/ 23495 h 38100"/>
                              <a:gd name="connsiteX6" fmla="*/ 9774 w 38100"/>
                              <a:gd name="connsiteY6" fmla="*/ 32385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8100" h="38100">
                                <a:moveTo>
                                  <a:pt x="9774" y="32385"/>
                                </a:moveTo>
                                <a:cubicBezTo>
                                  <a:pt x="12314" y="31115"/>
                                  <a:pt x="14854" y="29845"/>
                                  <a:pt x="17394" y="28575"/>
                                </a:cubicBezTo>
                                <a:cubicBezTo>
                                  <a:pt x="23744" y="26035"/>
                                  <a:pt x="32634" y="22225"/>
                                  <a:pt x="32634" y="12065"/>
                                </a:cubicBezTo>
                                <a:cubicBezTo>
                                  <a:pt x="32634" y="10795"/>
                                  <a:pt x="31364" y="9525"/>
                                  <a:pt x="30094" y="9525"/>
                                </a:cubicBezTo>
                                <a:cubicBezTo>
                                  <a:pt x="28824" y="9525"/>
                                  <a:pt x="27554" y="10795"/>
                                  <a:pt x="27554" y="12065"/>
                                </a:cubicBezTo>
                                <a:cubicBezTo>
                                  <a:pt x="27554" y="18415"/>
                                  <a:pt x="22474" y="19685"/>
                                  <a:pt x="16124" y="23495"/>
                                </a:cubicBezTo>
                                <a:cubicBezTo>
                                  <a:pt x="12314" y="23495"/>
                                  <a:pt x="8504" y="24765"/>
                                  <a:pt x="9774" y="3238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14" name="Freeform: Shape 10814"/>
                        <wps:cNvSpPr/>
                        <wps:spPr>
                          <a:xfrm>
                            <a:off x="7591742" y="3266440"/>
                            <a:ext cx="88900" cy="88900"/>
                          </a:xfrm>
                          <a:custGeom>
                            <a:avLst/>
                            <a:gdLst>
                              <a:gd name="connsiteX0" fmla="*/ 43498 w 88900"/>
                              <a:gd name="connsiteY0" fmla="*/ 45085 h 88900"/>
                              <a:gd name="connsiteX1" fmla="*/ 10477 w 88900"/>
                              <a:gd name="connsiteY1" fmla="*/ 76835 h 88900"/>
                              <a:gd name="connsiteX2" fmla="*/ 10477 w 88900"/>
                              <a:gd name="connsiteY2" fmla="*/ 79375 h 88900"/>
                              <a:gd name="connsiteX3" fmla="*/ 11748 w 88900"/>
                              <a:gd name="connsiteY3" fmla="*/ 80645 h 88900"/>
                              <a:gd name="connsiteX4" fmla="*/ 15558 w 88900"/>
                              <a:gd name="connsiteY4" fmla="*/ 80645 h 88900"/>
                              <a:gd name="connsiteX5" fmla="*/ 47308 w 88900"/>
                              <a:gd name="connsiteY5" fmla="*/ 48895 h 88900"/>
                              <a:gd name="connsiteX6" fmla="*/ 65088 w 88900"/>
                              <a:gd name="connsiteY6" fmla="*/ 24765 h 88900"/>
                              <a:gd name="connsiteX7" fmla="*/ 68898 w 88900"/>
                              <a:gd name="connsiteY7" fmla="*/ 24765 h 88900"/>
                              <a:gd name="connsiteX8" fmla="*/ 71438 w 88900"/>
                              <a:gd name="connsiteY8" fmla="*/ 27305 h 88900"/>
                              <a:gd name="connsiteX9" fmla="*/ 80327 w 88900"/>
                              <a:gd name="connsiteY9" fmla="*/ 15875 h 88900"/>
                              <a:gd name="connsiteX10" fmla="*/ 75248 w 88900"/>
                              <a:gd name="connsiteY10" fmla="*/ 14605 h 88900"/>
                              <a:gd name="connsiteX11" fmla="*/ 73977 w 88900"/>
                              <a:gd name="connsiteY11" fmla="*/ 9525 h 88900"/>
                              <a:gd name="connsiteX12" fmla="*/ 62548 w 88900"/>
                              <a:gd name="connsiteY12" fmla="*/ 13335 h 88900"/>
                              <a:gd name="connsiteX13" fmla="*/ 63817 w 88900"/>
                              <a:gd name="connsiteY13" fmla="*/ 22225 h 88900"/>
                              <a:gd name="connsiteX14" fmla="*/ 43498 w 88900"/>
                              <a:gd name="connsiteY14" fmla="*/ 45085 h 88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88900" h="88900">
                                <a:moveTo>
                                  <a:pt x="43498" y="45085"/>
                                </a:moveTo>
                                <a:cubicBezTo>
                                  <a:pt x="32067" y="55245"/>
                                  <a:pt x="20638" y="65405"/>
                                  <a:pt x="10477" y="76835"/>
                                </a:cubicBezTo>
                                <a:cubicBezTo>
                                  <a:pt x="9208" y="78105"/>
                                  <a:pt x="9208" y="79375"/>
                                  <a:pt x="10477" y="79375"/>
                                </a:cubicBezTo>
                                <a:cubicBezTo>
                                  <a:pt x="10477" y="79375"/>
                                  <a:pt x="10477" y="80645"/>
                                  <a:pt x="11748" y="80645"/>
                                </a:cubicBezTo>
                                <a:cubicBezTo>
                                  <a:pt x="13017" y="81915"/>
                                  <a:pt x="15558" y="81915"/>
                                  <a:pt x="15558" y="80645"/>
                                </a:cubicBezTo>
                                <a:cubicBezTo>
                                  <a:pt x="25717" y="69215"/>
                                  <a:pt x="37148" y="59055"/>
                                  <a:pt x="47308" y="48895"/>
                                </a:cubicBezTo>
                                <a:cubicBezTo>
                                  <a:pt x="54927" y="42545"/>
                                  <a:pt x="61277" y="34925"/>
                                  <a:pt x="65088" y="24765"/>
                                </a:cubicBezTo>
                                <a:lnTo>
                                  <a:pt x="68898" y="24765"/>
                                </a:lnTo>
                                <a:lnTo>
                                  <a:pt x="71438" y="27305"/>
                                </a:lnTo>
                                <a:cubicBezTo>
                                  <a:pt x="79058" y="26035"/>
                                  <a:pt x="80327" y="20955"/>
                                  <a:pt x="80327" y="15875"/>
                                </a:cubicBezTo>
                                <a:lnTo>
                                  <a:pt x="75248" y="14605"/>
                                </a:lnTo>
                                <a:lnTo>
                                  <a:pt x="73977" y="9525"/>
                                </a:lnTo>
                                <a:cubicBezTo>
                                  <a:pt x="70167" y="10795"/>
                                  <a:pt x="66358" y="12065"/>
                                  <a:pt x="62548" y="13335"/>
                                </a:cubicBezTo>
                                <a:cubicBezTo>
                                  <a:pt x="63817" y="17145"/>
                                  <a:pt x="65088" y="19685"/>
                                  <a:pt x="63817" y="22225"/>
                                </a:cubicBezTo>
                                <a:cubicBezTo>
                                  <a:pt x="57467" y="32385"/>
                                  <a:pt x="49848" y="38735"/>
                                  <a:pt x="43498" y="4508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15" name="Freeform: Shape 10815"/>
                        <wps:cNvSpPr/>
                        <wps:spPr>
                          <a:xfrm>
                            <a:off x="7789260" y="1725930"/>
                            <a:ext cx="25400" cy="25400"/>
                          </a:xfrm>
                          <a:custGeom>
                            <a:avLst/>
                            <a:gdLst>
                              <a:gd name="connsiteX0" fmla="*/ 9810 w 25400"/>
                              <a:gd name="connsiteY0" fmla="*/ 22225 h 25400"/>
                              <a:gd name="connsiteX1" fmla="*/ 23780 w 25400"/>
                              <a:gd name="connsiteY1" fmla="*/ 9525 h 25400"/>
                              <a:gd name="connsiteX2" fmla="*/ 9810 w 25400"/>
                              <a:gd name="connsiteY2" fmla="*/ 222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9810" y="22225"/>
                                </a:moveTo>
                                <a:cubicBezTo>
                                  <a:pt x="18700" y="20955"/>
                                  <a:pt x="30130" y="10795"/>
                                  <a:pt x="23780" y="9525"/>
                                </a:cubicBezTo>
                                <a:cubicBezTo>
                                  <a:pt x="22510" y="14605"/>
                                  <a:pt x="7270" y="12065"/>
                                  <a:pt x="9810" y="222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16" name="Freeform: Shape 10816"/>
                        <wps:cNvSpPr/>
                        <wps:spPr>
                          <a:xfrm>
                            <a:off x="6432948" y="240919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8652 w 25400"/>
                              <a:gd name="connsiteY0" fmla="*/ 9525 h 25400"/>
                              <a:gd name="connsiteX1" fmla="*/ 13572 w 25400"/>
                              <a:gd name="connsiteY1" fmla="*/ 17145 h 25400"/>
                              <a:gd name="connsiteX2" fmla="*/ 18652 w 25400"/>
                              <a:gd name="connsiteY2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8652" y="9525"/>
                                </a:moveTo>
                                <a:cubicBezTo>
                                  <a:pt x="12302" y="9525"/>
                                  <a:pt x="4682" y="17145"/>
                                  <a:pt x="13572" y="17145"/>
                                </a:cubicBezTo>
                                <a:cubicBezTo>
                                  <a:pt x="12302" y="13335"/>
                                  <a:pt x="18652" y="13335"/>
                                  <a:pt x="18652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17" name="Freeform: Shape 10817"/>
                        <wps:cNvSpPr/>
                        <wps:spPr>
                          <a:xfrm>
                            <a:off x="6783859" y="238633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9531 w 25400"/>
                              <a:gd name="connsiteY0" fmla="*/ 17145 h 25400"/>
                              <a:gd name="connsiteX1" fmla="*/ 13181 w 25400"/>
                              <a:gd name="connsiteY1" fmla="*/ 9525 h 25400"/>
                              <a:gd name="connsiteX2" fmla="*/ 19531 w 25400"/>
                              <a:gd name="connsiteY2" fmla="*/ 1714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9531" y="17145"/>
                                </a:moveTo>
                                <a:cubicBezTo>
                                  <a:pt x="18261" y="9525"/>
                                  <a:pt x="9371" y="17145"/>
                                  <a:pt x="13181" y="9525"/>
                                </a:cubicBezTo>
                                <a:cubicBezTo>
                                  <a:pt x="3021" y="12065"/>
                                  <a:pt x="16991" y="18415"/>
                                  <a:pt x="19531" y="1714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18" name="Freeform: Shape 10818"/>
                        <wps:cNvSpPr/>
                        <wps:spPr>
                          <a:xfrm>
                            <a:off x="7046357" y="1943100"/>
                            <a:ext cx="25400" cy="25400"/>
                          </a:xfrm>
                          <a:custGeom>
                            <a:avLst/>
                            <a:gdLst>
                              <a:gd name="connsiteX0" fmla="*/ 9763 w 25400"/>
                              <a:gd name="connsiteY0" fmla="*/ 20955 h 25400"/>
                              <a:gd name="connsiteX1" fmla="*/ 21193 w 25400"/>
                              <a:gd name="connsiteY1" fmla="*/ 9525 h 25400"/>
                              <a:gd name="connsiteX2" fmla="*/ 9763 w 25400"/>
                              <a:gd name="connsiteY2" fmla="*/ 2095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9763" y="20955"/>
                                </a:moveTo>
                                <a:cubicBezTo>
                                  <a:pt x="17383" y="18415"/>
                                  <a:pt x="23733" y="15875"/>
                                  <a:pt x="21193" y="9525"/>
                                </a:cubicBezTo>
                                <a:cubicBezTo>
                                  <a:pt x="12303" y="10795"/>
                                  <a:pt x="8493" y="14605"/>
                                  <a:pt x="9763" y="2095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19" name="Freeform: Shape 10819"/>
                        <wps:cNvSpPr/>
                        <wps:spPr>
                          <a:xfrm>
                            <a:off x="7834931" y="1468120"/>
                            <a:ext cx="25400" cy="25400"/>
                          </a:xfrm>
                          <a:custGeom>
                            <a:avLst/>
                            <a:gdLst>
                              <a:gd name="connsiteX0" fmla="*/ 22559 w 25400"/>
                              <a:gd name="connsiteY0" fmla="*/ 9525 h 25400"/>
                              <a:gd name="connsiteX1" fmla="*/ 9859 w 25400"/>
                              <a:gd name="connsiteY1" fmla="*/ 19685 h 25400"/>
                              <a:gd name="connsiteX2" fmla="*/ 22559 w 25400"/>
                              <a:gd name="connsiteY2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22559" y="9525"/>
                                </a:moveTo>
                                <a:cubicBezTo>
                                  <a:pt x="20019" y="15875"/>
                                  <a:pt x="7319" y="8255"/>
                                  <a:pt x="9859" y="19685"/>
                                </a:cubicBezTo>
                                <a:cubicBezTo>
                                  <a:pt x="16209" y="13335"/>
                                  <a:pt x="20019" y="17145"/>
                                  <a:pt x="22559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20" name="Freeform: Shape 10820"/>
                        <wps:cNvSpPr/>
                        <wps:spPr>
                          <a:xfrm>
                            <a:off x="7567185" y="158496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8525 w 25400"/>
                              <a:gd name="connsiteY0" fmla="*/ 9525 h 25400"/>
                              <a:gd name="connsiteX1" fmla="*/ 9635 w 25400"/>
                              <a:gd name="connsiteY1" fmla="*/ 20955 h 25400"/>
                              <a:gd name="connsiteX2" fmla="*/ 18525 w 25400"/>
                              <a:gd name="connsiteY2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8525" y="9525"/>
                                </a:moveTo>
                                <a:cubicBezTo>
                                  <a:pt x="18525" y="14605"/>
                                  <a:pt x="8365" y="14605"/>
                                  <a:pt x="9635" y="20955"/>
                                </a:cubicBezTo>
                                <a:cubicBezTo>
                                  <a:pt x="17255" y="19685"/>
                                  <a:pt x="27415" y="10795"/>
                                  <a:pt x="1852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21" name="Freeform: Shape 10821"/>
                        <wps:cNvSpPr/>
                        <wps:spPr>
                          <a:xfrm>
                            <a:off x="7092315" y="190246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2065 w 25400"/>
                              <a:gd name="connsiteY0" fmla="*/ 19685 h 25400"/>
                              <a:gd name="connsiteX1" fmla="*/ 17145 w 25400"/>
                              <a:gd name="connsiteY1" fmla="*/ 15875 h 25400"/>
                              <a:gd name="connsiteX2" fmla="*/ 14605 w 25400"/>
                              <a:gd name="connsiteY2" fmla="*/ 9525 h 25400"/>
                              <a:gd name="connsiteX3" fmla="*/ 9525 w 25400"/>
                              <a:gd name="connsiteY3" fmla="*/ 10795 h 25400"/>
                              <a:gd name="connsiteX4" fmla="*/ 12065 w 25400"/>
                              <a:gd name="connsiteY4" fmla="*/ 1968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2065" y="19685"/>
                                </a:moveTo>
                                <a:cubicBezTo>
                                  <a:pt x="13335" y="18415"/>
                                  <a:pt x="14605" y="17145"/>
                                  <a:pt x="17145" y="15875"/>
                                </a:cubicBezTo>
                                <a:cubicBezTo>
                                  <a:pt x="17145" y="14605"/>
                                  <a:pt x="17145" y="10795"/>
                                  <a:pt x="14605" y="9525"/>
                                </a:cubicBezTo>
                                <a:cubicBezTo>
                                  <a:pt x="13335" y="9525"/>
                                  <a:pt x="10795" y="10795"/>
                                  <a:pt x="9525" y="10795"/>
                                </a:cubicBezTo>
                                <a:lnTo>
                                  <a:pt x="12065" y="1968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22" name="Freeform: Shape 10822"/>
                        <wps:cNvSpPr/>
                        <wps:spPr>
                          <a:xfrm>
                            <a:off x="7745095" y="1756410"/>
                            <a:ext cx="25400" cy="254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24765 h 25400"/>
                              <a:gd name="connsiteX1" fmla="*/ 17145 w 25400"/>
                              <a:gd name="connsiteY1" fmla="*/ 18415 h 25400"/>
                              <a:gd name="connsiteX2" fmla="*/ 15875 w 25400"/>
                              <a:gd name="connsiteY2" fmla="*/ 10795 h 25400"/>
                              <a:gd name="connsiteX3" fmla="*/ 13336 w 25400"/>
                              <a:gd name="connsiteY3" fmla="*/ 9525 h 25400"/>
                              <a:gd name="connsiteX4" fmla="*/ 9525 w 25400"/>
                              <a:gd name="connsiteY4" fmla="*/ 2476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9525" y="24765"/>
                                </a:moveTo>
                                <a:cubicBezTo>
                                  <a:pt x="12065" y="22225"/>
                                  <a:pt x="14605" y="19685"/>
                                  <a:pt x="17145" y="18415"/>
                                </a:cubicBezTo>
                                <a:cubicBezTo>
                                  <a:pt x="17145" y="15875"/>
                                  <a:pt x="15875" y="13335"/>
                                  <a:pt x="15875" y="10795"/>
                                </a:cubicBezTo>
                                <a:cubicBezTo>
                                  <a:pt x="14605" y="10795"/>
                                  <a:pt x="14605" y="10795"/>
                                  <a:pt x="13336" y="9525"/>
                                </a:cubicBezTo>
                                <a:lnTo>
                                  <a:pt x="9525" y="2476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23" name="Freeform: Shape 10823"/>
                        <wps:cNvSpPr/>
                        <wps:spPr>
                          <a:xfrm>
                            <a:off x="6633845" y="2311237"/>
                            <a:ext cx="25400" cy="25400"/>
                          </a:xfrm>
                          <a:custGeom>
                            <a:avLst/>
                            <a:gdLst>
                              <a:gd name="connsiteX0" fmla="*/ 26035 w 25400"/>
                              <a:gd name="connsiteY0" fmla="*/ 9688 h 25400"/>
                              <a:gd name="connsiteX1" fmla="*/ 9525 w 25400"/>
                              <a:gd name="connsiteY1" fmla="*/ 21118 h 25400"/>
                              <a:gd name="connsiteX2" fmla="*/ 26035 w 25400"/>
                              <a:gd name="connsiteY2" fmla="*/ 21118 h 25400"/>
                              <a:gd name="connsiteX3" fmla="*/ 20955 w 25400"/>
                              <a:gd name="connsiteY3" fmla="*/ 14768 h 25400"/>
                              <a:gd name="connsiteX4" fmla="*/ 26035 w 25400"/>
                              <a:gd name="connsiteY4" fmla="*/ 9688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26035" y="9688"/>
                                </a:moveTo>
                                <a:cubicBezTo>
                                  <a:pt x="20955" y="8418"/>
                                  <a:pt x="10795" y="14768"/>
                                  <a:pt x="9525" y="21118"/>
                                </a:cubicBezTo>
                                <a:cubicBezTo>
                                  <a:pt x="17145" y="17308"/>
                                  <a:pt x="19685" y="21118"/>
                                  <a:pt x="26035" y="21118"/>
                                </a:cubicBezTo>
                                <a:cubicBezTo>
                                  <a:pt x="24765" y="18578"/>
                                  <a:pt x="22225" y="16038"/>
                                  <a:pt x="20955" y="14768"/>
                                </a:cubicBezTo>
                                <a:cubicBezTo>
                                  <a:pt x="23495" y="13498"/>
                                  <a:pt x="27305" y="12228"/>
                                  <a:pt x="26035" y="968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24" name="Freeform: Shape 10824"/>
                        <wps:cNvSpPr/>
                        <wps:spPr>
                          <a:xfrm>
                            <a:off x="6510647" y="2086610"/>
                            <a:ext cx="25400" cy="12700"/>
                          </a:xfrm>
                          <a:custGeom>
                            <a:avLst/>
                            <a:gdLst>
                              <a:gd name="connsiteX0" fmla="*/ 17153 w 25400"/>
                              <a:gd name="connsiteY0" fmla="*/ 9525 h 12700"/>
                              <a:gd name="connsiteX1" fmla="*/ 17153 w 25400"/>
                              <a:gd name="connsiteY1" fmla="*/ 9525 h 12700"/>
                              <a:gd name="connsiteX2" fmla="*/ 17153 w 254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7153" y="9525"/>
                                </a:moveTo>
                                <a:cubicBezTo>
                                  <a:pt x="643" y="12065"/>
                                  <a:pt x="15883" y="18415"/>
                                  <a:pt x="17153" y="9525"/>
                                </a:cubicBezTo>
                                <a:lnTo>
                                  <a:pt x="17153" y="952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25" name="Freeform: Shape 10825"/>
                        <wps:cNvSpPr/>
                        <wps:spPr>
                          <a:xfrm>
                            <a:off x="6764655" y="2401510"/>
                            <a:ext cx="25400" cy="254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0855 h 25400"/>
                              <a:gd name="connsiteX1" fmla="*/ 20955 w 25400"/>
                              <a:gd name="connsiteY1" fmla="*/ 17205 h 25400"/>
                              <a:gd name="connsiteX2" fmla="*/ 9525 w 25400"/>
                              <a:gd name="connsiteY2" fmla="*/ 1085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9525" y="10855"/>
                                </a:moveTo>
                                <a:cubicBezTo>
                                  <a:pt x="10795" y="18475"/>
                                  <a:pt x="15875" y="17205"/>
                                  <a:pt x="20955" y="17205"/>
                                </a:cubicBezTo>
                                <a:cubicBezTo>
                                  <a:pt x="18415" y="12125"/>
                                  <a:pt x="15875" y="7045"/>
                                  <a:pt x="9525" y="1085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26" name="Freeform: Shape 10826"/>
                        <wps:cNvSpPr/>
                        <wps:spPr>
                          <a:xfrm>
                            <a:off x="6609055" y="232537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9075 w 25400"/>
                              <a:gd name="connsiteY0" fmla="*/ 9525 h 25400"/>
                              <a:gd name="connsiteX1" fmla="*/ 10186 w 25400"/>
                              <a:gd name="connsiteY1" fmla="*/ 20955 h 25400"/>
                              <a:gd name="connsiteX2" fmla="*/ 19075 w 25400"/>
                              <a:gd name="connsiteY2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9075" y="9525"/>
                                </a:moveTo>
                                <a:cubicBezTo>
                                  <a:pt x="20345" y="13335"/>
                                  <a:pt x="6375" y="10795"/>
                                  <a:pt x="10186" y="20955"/>
                                </a:cubicBezTo>
                                <a:cubicBezTo>
                                  <a:pt x="15266" y="19685"/>
                                  <a:pt x="27966" y="12065"/>
                                  <a:pt x="1907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27" name="Freeform: Shape 10827"/>
                        <wps:cNvSpPr/>
                        <wps:spPr>
                          <a:xfrm>
                            <a:off x="6700931" y="2273016"/>
                            <a:ext cx="25400" cy="25400"/>
                          </a:xfrm>
                          <a:custGeom>
                            <a:avLst/>
                            <a:gdLst>
                              <a:gd name="connsiteX0" fmla="*/ 12289 w 25400"/>
                              <a:gd name="connsiteY0" fmla="*/ 25049 h 25400"/>
                              <a:gd name="connsiteX1" fmla="*/ 17369 w 25400"/>
                              <a:gd name="connsiteY1" fmla="*/ 9809 h 25400"/>
                              <a:gd name="connsiteX2" fmla="*/ 12289 w 25400"/>
                              <a:gd name="connsiteY2" fmla="*/ 25049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2289" y="25049"/>
                                </a:moveTo>
                                <a:cubicBezTo>
                                  <a:pt x="17369" y="22509"/>
                                  <a:pt x="26260" y="7269"/>
                                  <a:pt x="17369" y="9809"/>
                                </a:cubicBezTo>
                                <a:cubicBezTo>
                                  <a:pt x="23719" y="18699"/>
                                  <a:pt x="2129" y="14889"/>
                                  <a:pt x="12289" y="2504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28" name="Freeform: Shape 10828"/>
                        <wps:cNvSpPr/>
                        <wps:spPr>
                          <a:xfrm>
                            <a:off x="6548948" y="215519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0602 w 25400"/>
                              <a:gd name="connsiteY0" fmla="*/ 18415 h 25400"/>
                              <a:gd name="connsiteX1" fmla="*/ 18222 w 25400"/>
                              <a:gd name="connsiteY1" fmla="*/ 15875 h 25400"/>
                              <a:gd name="connsiteX2" fmla="*/ 13142 w 25400"/>
                              <a:gd name="connsiteY2" fmla="*/ 9525 h 25400"/>
                              <a:gd name="connsiteX3" fmla="*/ 10602 w 25400"/>
                              <a:gd name="connsiteY3" fmla="*/ 1841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0602" y="18415"/>
                                </a:moveTo>
                                <a:cubicBezTo>
                                  <a:pt x="13142" y="17145"/>
                                  <a:pt x="15682" y="17145"/>
                                  <a:pt x="18222" y="15875"/>
                                </a:cubicBezTo>
                                <a:cubicBezTo>
                                  <a:pt x="16952" y="13335"/>
                                  <a:pt x="15682" y="9525"/>
                                  <a:pt x="13142" y="9525"/>
                                </a:cubicBezTo>
                                <a:cubicBezTo>
                                  <a:pt x="14412" y="13335"/>
                                  <a:pt x="6792" y="14605"/>
                                  <a:pt x="10602" y="1841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29" name="Freeform: Shape 10829"/>
                        <wps:cNvSpPr/>
                        <wps:spPr>
                          <a:xfrm>
                            <a:off x="6571360" y="274066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4861 w 25400"/>
                              <a:gd name="connsiteY0" fmla="*/ 13335 h 25400"/>
                              <a:gd name="connsiteX1" fmla="*/ 18670 w 25400"/>
                              <a:gd name="connsiteY1" fmla="*/ 17145 h 25400"/>
                              <a:gd name="connsiteX2" fmla="*/ 19940 w 25400"/>
                              <a:gd name="connsiteY2" fmla="*/ 14605 h 25400"/>
                              <a:gd name="connsiteX3" fmla="*/ 14861 w 25400"/>
                              <a:gd name="connsiteY3" fmla="*/ 13335 h 25400"/>
                              <a:gd name="connsiteX4" fmla="*/ 13590 w 25400"/>
                              <a:gd name="connsiteY4" fmla="*/ 9525 h 25400"/>
                              <a:gd name="connsiteX5" fmla="*/ 9781 w 25400"/>
                              <a:gd name="connsiteY5" fmla="*/ 13335 h 25400"/>
                              <a:gd name="connsiteX6" fmla="*/ 14861 w 25400"/>
                              <a:gd name="connsiteY6" fmla="*/ 1333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4861" y="13335"/>
                                </a:moveTo>
                                <a:lnTo>
                                  <a:pt x="18670" y="17145"/>
                                </a:lnTo>
                                <a:cubicBezTo>
                                  <a:pt x="19940" y="15875"/>
                                  <a:pt x="21211" y="15875"/>
                                  <a:pt x="19940" y="14605"/>
                                </a:cubicBezTo>
                                <a:lnTo>
                                  <a:pt x="14861" y="13335"/>
                                </a:lnTo>
                                <a:lnTo>
                                  <a:pt x="13590" y="9525"/>
                                </a:lnTo>
                                <a:cubicBezTo>
                                  <a:pt x="12320" y="10795"/>
                                  <a:pt x="8511" y="10795"/>
                                  <a:pt x="9781" y="13335"/>
                                </a:cubicBezTo>
                                <a:lnTo>
                                  <a:pt x="14861" y="1333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30" name="Freeform: Shape 10830"/>
                        <wps:cNvSpPr/>
                        <wps:spPr>
                          <a:xfrm>
                            <a:off x="6518275" y="2360930"/>
                            <a:ext cx="25400" cy="254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5875 h 25400"/>
                              <a:gd name="connsiteX1" fmla="*/ 22225 w 25400"/>
                              <a:gd name="connsiteY1" fmla="*/ 9525 h 25400"/>
                              <a:gd name="connsiteX2" fmla="*/ 9525 w 25400"/>
                              <a:gd name="connsiteY2" fmla="*/ 1587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9525" y="15875"/>
                                </a:moveTo>
                                <a:lnTo>
                                  <a:pt x="22225" y="9525"/>
                                </a:lnTo>
                                <a:cubicBezTo>
                                  <a:pt x="18415" y="12065"/>
                                  <a:pt x="14605" y="14605"/>
                                  <a:pt x="9525" y="1587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31" name="Freeform: Shape 10831"/>
                        <wps:cNvSpPr/>
                        <wps:spPr>
                          <a:xfrm>
                            <a:off x="6565265" y="274955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4605 w 12700"/>
                              <a:gd name="connsiteY0" fmla="*/ 9525 h 12700"/>
                              <a:gd name="connsiteX1" fmla="*/ 9525 w 12700"/>
                              <a:gd name="connsiteY1" fmla="*/ 13335 h 12700"/>
                              <a:gd name="connsiteX2" fmla="*/ 14605 w 127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4605" y="9525"/>
                                </a:moveTo>
                                <a:lnTo>
                                  <a:pt x="9525" y="13335"/>
                                </a:lnTo>
                                <a:cubicBezTo>
                                  <a:pt x="12065" y="13335"/>
                                  <a:pt x="13335" y="10795"/>
                                  <a:pt x="1460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32" name="Freeform: Shape 10832"/>
                        <wps:cNvSpPr/>
                        <wps:spPr>
                          <a:xfrm>
                            <a:off x="6451671" y="2377440"/>
                            <a:ext cx="50800" cy="38100"/>
                          </a:xfrm>
                          <a:custGeom>
                            <a:avLst/>
                            <a:gdLst>
                              <a:gd name="connsiteX0" fmla="*/ 13900 w 50800"/>
                              <a:gd name="connsiteY0" fmla="*/ 37465 h 38100"/>
                              <a:gd name="connsiteX1" fmla="*/ 35489 w 50800"/>
                              <a:gd name="connsiteY1" fmla="*/ 24765 h 38100"/>
                              <a:gd name="connsiteX2" fmla="*/ 52000 w 50800"/>
                              <a:gd name="connsiteY2" fmla="*/ 9525 h 38100"/>
                              <a:gd name="connsiteX3" fmla="*/ 32950 w 50800"/>
                              <a:gd name="connsiteY3" fmla="*/ 20955 h 38100"/>
                              <a:gd name="connsiteX4" fmla="*/ 10089 w 50800"/>
                              <a:gd name="connsiteY4" fmla="*/ 34925 h 38100"/>
                              <a:gd name="connsiteX5" fmla="*/ 10089 w 50800"/>
                              <a:gd name="connsiteY5" fmla="*/ 37465 h 38100"/>
                              <a:gd name="connsiteX6" fmla="*/ 10089 w 50800"/>
                              <a:gd name="connsiteY6" fmla="*/ 38735 h 38100"/>
                              <a:gd name="connsiteX7" fmla="*/ 13900 w 50800"/>
                              <a:gd name="connsiteY7" fmla="*/ 37465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50800" h="38100">
                                <a:moveTo>
                                  <a:pt x="13900" y="37465"/>
                                </a:moveTo>
                                <a:cubicBezTo>
                                  <a:pt x="20250" y="32385"/>
                                  <a:pt x="27870" y="28575"/>
                                  <a:pt x="35489" y="24765"/>
                                </a:cubicBezTo>
                                <a:cubicBezTo>
                                  <a:pt x="43109" y="20955"/>
                                  <a:pt x="49459" y="18415"/>
                                  <a:pt x="52000" y="9525"/>
                                </a:cubicBezTo>
                                <a:cubicBezTo>
                                  <a:pt x="46920" y="14605"/>
                                  <a:pt x="40570" y="17145"/>
                                  <a:pt x="32950" y="20955"/>
                                </a:cubicBezTo>
                                <a:cubicBezTo>
                                  <a:pt x="25329" y="24765"/>
                                  <a:pt x="16439" y="28575"/>
                                  <a:pt x="10089" y="34925"/>
                                </a:cubicBezTo>
                                <a:cubicBezTo>
                                  <a:pt x="10089" y="36195"/>
                                  <a:pt x="8820" y="36195"/>
                                  <a:pt x="10089" y="37465"/>
                                </a:cubicBezTo>
                                <a:cubicBezTo>
                                  <a:pt x="10089" y="37465"/>
                                  <a:pt x="10089" y="37465"/>
                                  <a:pt x="10089" y="38735"/>
                                </a:cubicBezTo>
                                <a:cubicBezTo>
                                  <a:pt x="11359" y="37465"/>
                                  <a:pt x="12629" y="37465"/>
                                  <a:pt x="13900" y="3746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33" name="Freeform: Shape 10833"/>
                        <wps:cNvSpPr/>
                        <wps:spPr>
                          <a:xfrm>
                            <a:off x="7343775" y="186690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9685 w 25400"/>
                              <a:gd name="connsiteY0" fmla="*/ 9525 h 25400"/>
                              <a:gd name="connsiteX1" fmla="*/ 9525 w 25400"/>
                              <a:gd name="connsiteY1" fmla="*/ 18415 h 25400"/>
                              <a:gd name="connsiteX2" fmla="*/ 19685 w 25400"/>
                              <a:gd name="connsiteY2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9685" y="9525"/>
                                </a:moveTo>
                                <a:cubicBezTo>
                                  <a:pt x="15875" y="12065"/>
                                  <a:pt x="10795" y="14605"/>
                                  <a:pt x="9525" y="18415"/>
                                </a:cubicBezTo>
                                <a:cubicBezTo>
                                  <a:pt x="14605" y="17145"/>
                                  <a:pt x="20955" y="14605"/>
                                  <a:pt x="1968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34" name="Freeform: Shape 10834"/>
                        <wps:cNvSpPr/>
                        <wps:spPr>
                          <a:xfrm>
                            <a:off x="1325245" y="7929628"/>
                            <a:ext cx="25400" cy="12700"/>
                          </a:xfrm>
                          <a:custGeom>
                            <a:avLst/>
                            <a:gdLst>
                              <a:gd name="connsiteX0" fmla="*/ 19685 w 25400"/>
                              <a:gd name="connsiteY0" fmla="*/ 9777 h 12700"/>
                              <a:gd name="connsiteX1" fmla="*/ 9525 w 25400"/>
                              <a:gd name="connsiteY1" fmla="*/ 14857 h 12700"/>
                              <a:gd name="connsiteX2" fmla="*/ 19685 w 25400"/>
                              <a:gd name="connsiteY2" fmla="*/ 9777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9685" y="9777"/>
                                </a:moveTo>
                                <a:cubicBezTo>
                                  <a:pt x="14605" y="8507"/>
                                  <a:pt x="13335" y="12317"/>
                                  <a:pt x="9525" y="14857"/>
                                </a:cubicBezTo>
                                <a:lnTo>
                                  <a:pt x="19685" y="977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35" name="Freeform: Shape 10835"/>
                        <wps:cNvSpPr/>
                        <wps:spPr>
                          <a:xfrm>
                            <a:off x="7406323" y="1824990"/>
                            <a:ext cx="38100" cy="25400"/>
                          </a:xfrm>
                          <a:custGeom>
                            <a:avLst/>
                            <a:gdLst>
                              <a:gd name="connsiteX0" fmla="*/ 10477 w 38100"/>
                              <a:gd name="connsiteY0" fmla="*/ 23495 h 25400"/>
                              <a:gd name="connsiteX1" fmla="*/ 10477 w 38100"/>
                              <a:gd name="connsiteY1" fmla="*/ 26035 h 25400"/>
                              <a:gd name="connsiteX2" fmla="*/ 11747 w 38100"/>
                              <a:gd name="connsiteY2" fmla="*/ 27305 h 25400"/>
                              <a:gd name="connsiteX3" fmla="*/ 15558 w 38100"/>
                              <a:gd name="connsiteY3" fmla="*/ 27305 h 25400"/>
                              <a:gd name="connsiteX4" fmla="*/ 37147 w 38100"/>
                              <a:gd name="connsiteY4" fmla="*/ 9525 h 25400"/>
                              <a:gd name="connsiteX5" fmla="*/ 10477 w 38100"/>
                              <a:gd name="connsiteY5" fmla="*/ 2349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38100" h="25400">
                                <a:moveTo>
                                  <a:pt x="10477" y="23495"/>
                                </a:moveTo>
                                <a:cubicBezTo>
                                  <a:pt x="9208" y="24765"/>
                                  <a:pt x="9208" y="24765"/>
                                  <a:pt x="10477" y="26035"/>
                                </a:cubicBezTo>
                                <a:cubicBezTo>
                                  <a:pt x="10477" y="26035"/>
                                  <a:pt x="10477" y="27305"/>
                                  <a:pt x="11747" y="27305"/>
                                </a:cubicBezTo>
                                <a:cubicBezTo>
                                  <a:pt x="13017" y="28575"/>
                                  <a:pt x="14287" y="28575"/>
                                  <a:pt x="15558" y="27305"/>
                                </a:cubicBezTo>
                                <a:cubicBezTo>
                                  <a:pt x="21908" y="20955"/>
                                  <a:pt x="29527" y="15875"/>
                                  <a:pt x="37147" y="9525"/>
                                </a:cubicBezTo>
                                <a:cubicBezTo>
                                  <a:pt x="25717" y="12065"/>
                                  <a:pt x="16827" y="17145"/>
                                  <a:pt x="10477" y="234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36" name="Freeform: Shape 10836"/>
                        <wps:cNvSpPr/>
                        <wps:spPr>
                          <a:xfrm>
                            <a:off x="7545338" y="166370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4971 w 25400"/>
                              <a:gd name="connsiteY0" fmla="*/ 9525 h 25400"/>
                              <a:gd name="connsiteX1" fmla="*/ 9892 w 25400"/>
                              <a:gd name="connsiteY1" fmla="*/ 10795 h 25400"/>
                              <a:gd name="connsiteX2" fmla="*/ 9892 w 25400"/>
                              <a:gd name="connsiteY2" fmla="*/ 15875 h 25400"/>
                              <a:gd name="connsiteX3" fmla="*/ 14971 w 25400"/>
                              <a:gd name="connsiteY3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4971" y="9525"/>
                                </a:moveTo>
                                <a:cubicBezTo>
                                  <a:pt x="13702" y="9525"/>
                                  <a:pt x="12431" y="10795"/>
                                  <a:pt x="9892" y="10795"/>
                                </a:cubicBezTo>
                                <a:cubicBezTo>
                                  <a:pt x="11162" y="13335"/>
                                  <a:pt x="8621" y="14605"/>
                                  <a:pt x="9892" y="15875"/>
                                </a:cubicBezTo>
                                <a:cubicBezTo>
                                  <a:pt x="13702" y="15875"/>
                                  <a:pt x="18781" y="14605"/>
                                  <a:pt x="14971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37" name="Freeform: Shape 10837"/>
                        <wps:cNvSpPr/>
                        <wps:spPr>
                          <a:xfrm>
                            <a:off x="7244715" y="1878330"/>
                            <a:ext cx="127000" cy="76200"/>
                          </a:xfrm>
                          <a:custGeom>
                            <a:avLst/>
                            <a:gdLst>
                              <a:gd name="connsiteX0" fmla="*/ 111125 w 127000"/>
                              <a:gd name="connsiteY0" fmla="*/ 23495 h 76200"/>
                              <a:gd name="connsiteX1" fmla="*/ 125095 w 127000"/>
                              <a:gd name="connsiteY1" fmla="*/ 9525 h 76200"/>
                              <a:gd name="connsiteX2" fmla="*/ 108585 w 127000"/>
                              <a:gd name="connsiteY2" fmla="*/ 18415 h 76200"/>
                              <a:gd name="connsiteX3" fmla="*/ 70485 w 127000"/>
                              <a:gd name="connsiteY3" fmla="*/ 34925 h 76200"/>
                              <a:gd name="connsiteX4" fmla="*/ 55245 w 127000"/>
                              <a:gd name="connsiteY4" fmla="*/ 43815 h 76200"/>
                              <a:gd name="connsiteX5" fmla="*/ 33655 w 127000"/>
                              <a:gd name="connsiteY5" fmla="*/ 56515 h 76200"/>
                              <a:gd name="connsiteX6" fmla="*/ 10795 w 127000"/>
                              <a:gd name="connsiteY6" fmla="*/ 70485 h 76200"/>
                              <a:gd name="connsiteX7" fmla="*/ 9525 w 127000"/>
                              <a:gd name="connsiteY7" fmla="*/ 73025 h 76200"/>
                              <a:gd name="connsiteX8" fmla="*/ 9525 w 127000"/>
                              <a:gd name="connsiteY8" fmla="*/ 73025 h 76200"/>
                              <a:gd name="connsiteX9" fmla="*/ 13335 w 127000"/>
                              <a:gd name="connsiteY9" fmla="*/ 74295 h 76200"/>
                              <a:gd name="connsiteX10" fmla="*/ 37465 w 127000"/>
                              <a:gd name="connsiteY10" fmla="*/ 60325 h 76200"/>
                              <a:gd name="connsiteX11" fmla="*/ 57785 w 127000"/>
                              <a:gd name="connsiteY11" fmla="*/ 45085 h 76200"/>
                              <a:gd name="connsiteX12" fmla="*/ 61595 w 127000"/>
                              <a:gd name="connsiteY12" fmla="*/ 45085 h 76200"/>
                              <a:gd name="connsiteX13" fmla="*/ 61595 w 127000"/>
                              <a:gd name="connsiteY13" fmla="*/ 48895 h 76200"/>
                              <a:gd name="connsiteX14" fmla="*/ 73025 w 127000"/>
                              <a:gd name="connsiteY14" fmla="*/ 42545 h 76200"/>
                              <a:gd name="connsiteX15" fmla="*/ 73025 w 127000"/>
                              <a:gd name="connsiteY15" fmla="*/ 41275 h 76200"/>
                              <a:gd name="connsiteX16" fmla="*/ 73025 w 127000"/>
                              <a:gd name="connsiteY16" fmla="*/ 41275 h 76200"/>
                              <a:gd name="connsiteX17" fmla="*/ 111125 w 127000"/>
                              <a:gd name="connsiteY17" fmla="*/ 23495 h 76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127000" h="76200">
                                <a:moveTo>
                                  <a:pt x="111125" y="23495"/>
                                </a:moveTo>
                                <a:cubicBezTo>
                                  <a:pt x="116205" y="20955"/>
                                  <a:pt x="122555" y="17145"/>
                                  <a:pt x="125095" y="9525"/>
                                </a:cubicBezTo>
                                <a:cubicBezTo>
                                  <a:pt x="120015" y="12065"/>
                                  <a:pt x="113665" y="14605"/>
                                  <a:pt x="108585" y="18415"/>
                                </a:cubicBezTo>
                                <a:cubicBezTo>
                                  <a:pt x="95885" y="24765"/>
                                  <a:pt x="83185" y="31115"/>
                                  <a:pt x="70485" y="34925"/>
                                </a:cubicBezTo>
                                <a:cubicBezTo>
                                  <a:pt x="64135" y="32385"/>
                                  <a:pt x="55245" y="37465"/>
                                  <a:pt x="55245" y="43815"/>
                                </a:cubicBezTo>
                                <a:cubicBezTo>
                                  <a:pt x="47625" y="47625"/>
                                  <a:pt x="40005" y="51435"/>
                                  <a:pt x="33655" y="56515"/>
                                </a:cubicBezTo>
                                <a:cubicBezTo>
                                  <a:pt x="26035" y="61595"/>
                                  <a:pt x="18415" y="65405"/>
                                  <a:pt x="10795" y="70485"/>
                                </a:cubicBezTo>
                                <a:cubicBezTo>
                                  <a:pt x="9525" y="70485"/>
                                  <a:pt x="9525" y="71755"/>
                                  <a:pt x="9525" y="73025"/>
                                </a:cubicBezTo>
                                <a:cubicBezTo>
                                  <a:pt x="9525" y="73025"/>
                                  <a:pt x="9525" y="73025"/>
                                  <a:pt x="9525" y="73025"/>
                                </a:cubicBezTo>
                                <a:cubicBezTo>
                                  <a:pt x="10795" y="74295"/>
                                  <a:pt x="12065" y="74295"/>
                                  <a:pt x="13335" y="74295"/>
                                </a:cubicBezTo>
                                <a:cubicBezTo>
                                  <a:pt x="20955" y="70485"/>
                                  <a:pt x="29845" y="65405"/>
                                  <a:pt x="37465" y="60325"/>
                                </a:cubicBezTo>
                                <a:cubicBezTo>
                                  <a:pt x="45085" y="56515"/>
                                  <a:pt x="51435" y="51435"/>
                                  <a:pt x="57785" y="45085"/>
                                </a:cubicBezTo>
                                <a:lnTo>
                                  <a:pt x="61595" y="45085"/>
                                </a:lnTo>
                                <a:lnTo>
                                  <a:pt x="61595" y="48895"/>
                                </a:lnTo>
                                <a:cubicBezTo>
                                  <a:pt x="66675" y="50165"/>
                                  <a:pt x="73025" y="48895"/>
                                  <a:pt x="73025" y="42545"/>
                                </a:cubicBezTo>
                                <a:lnTo>
                                  <a:pt x="73025" y="41275"/>
                                </a:lnTo>
                                <a:cubicBezTo>
                                  <a:pt x="73025" y="41275"/>
                                  <a:pt x="73025" y="41275"/>
                                  <a:pt x="73025" y="41275"/>
                                </a:cubicBezTo>
                                <a:cubicBezTo>
                                  <a:pt x="84455" y="37465"/>
                                  <a:pt x="97155" y="31115"/>
                                  <a:pt x="111125" y="234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38" name="Freeform: Shape 10838"/>
                        <wps:cNvSpPr/>
                        <wps:spPr>
                          <a:xfrm>
                            <a:off x="7424956" y="1836053"/>
                            <a:ext cx="25400" cy="12700"/>
                          </a:xfrm>
                          <a:custGeom>
                            <a:avLst/>
                            <a:gdLst>
                              <a:gd name="connsiteX0" fmla="*/ 17244 w 25400"/>
                              <a:gd name="connsiteY0" fmla="*/ 9892 h 12700"/>
                              <a:gd name="connsiteX1" fmla="*/ 9624 w 25400"/>
                              <a:gd name="connsiteY1" fmla="*/ 9892 h 12700"/>
                              <a:gd name="connsiteX2" fmla="*/ 17244 w 25400"/>
                              <a:gd name="connsiteY2" fmla="*/ 9892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7244" y="9892"/>
                                </a:moveTo>
                                <a:cubicBezTo>
                                  <a:pt x="14703" y="11162"/>
                                  <a:pt x="12163" y="8622"/>
                                  <a:pt x="9624" y="9892"/>
                                </a:cubicBezTo>
                                <a:cubicBezTo>
                                  <a:pt x="8353" y="17512"/>
                                  <a:pt x="19784" y="13702"/>
                                  <a:pt x="17244" y="989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39" name="Freeform: Shape 10839"/>
                        <wps:cNvSpPr/>
                        <wps:spPr>
                          <a:xfrm>
                            <a:off x="7178675" y="1639570"/>
                            <a:ext cx="482600" cy="330200"/>
                          </a:xfrm>
                          <a:custGeom>
                            <a:avLst/>
                            <a:gdLst>
                              <a:gd name="connsiteX0" fmla="*/ 456565 w 482600"/>
                              <a:gd name="connsiteY0" fmla="*/ 18415 h 330200"/>
                              <a:gd name="connsiteX1" fmla="*/ 451485 w 482600"/>
                              <a:gd name="connsiteY1" fmla="*/ 17145 h 330200"/>
                              <a:gd name="connsiteX2" fmla="*/ 451485 w 482600"/>
                              <a:gd name="connsiteY2" fmla="*/ 12065 h 330200"/>
                              <a:gd name="connsiteX3" fmla="*/ 428625 w 482600"/>
                              <a:gd name="connsiteY3" fmla="*/ 9525 h 330200"/>
                              <a:gd name="connsiteX4" fmla="*/ 399415 w 482600"/>
                              <a:gd name="connsiteY4" fmla="*/ 24765 h 330200"/>
                              <a:gd name="connsiteX5" fmla="*/ 401955 w 482600"/>
                              <a:gd name="connsiteY5" fmla="*/ 26035 h 330200"/>
                              <a:gd name="connsiteX6" fmla="*/ 401955 w 482600"/>
                              <a:gd name="connsiteY6" fmla="*/ 28575 h 330200"/>
                              <a:gd name="connsiteX7" fmla="*/ 295275 w 482600"/>
                              <a:gd name="connsiteY7" fmla="*/ 103505 h 330200"/>
                              <a:gd name="connsiteX8" fmla="*/ 260985 w 482600"/>
                              <a:gd name="connsiteY8" fmla="*/ 118745 h 330200"/>
                              <a:gd name="connsiteX9" fmla="*/ 272415 w 482600"/>
                              <a:gd name="connsiteY9" fmla="*/ 107315 h 330200"/>
                              <a:gd name="connsiteX10" fmla="*/ 267335 w 482600"/>
                              <a:gd name="connsiteY10" fmla="*/ 106045 h 330200"/>
                              <a:gd name="connsiteX11" fmla="*/ 264795 w 482600"/>
                              <a:gd name="connsiteY11" fmla="*/ 102235 h 330200"/>
                              <a:gd name="connsiteX12" fmla="*/ 241935 w 482600"/>
                              <a:gd name="connsiteY12" fmla="*/ 104775 h 330200"/>
                              <a:gd name="connsiteX13" fmla="*/ 234315 w 482600"/>
                              <a:gd name="connsiteY13" fmla="*/ 117475 h 330200"/>
                              <a:gd name="connsiteX14" fmla="*/ 239395 w 482600"/>
                              <a:gd name="connsiteY14" fmla="*/ 104775 h 330200"/>
                              <a:gd name="connsiteX15" fmla="*/ 220345 w 482600"/>
                              <a:gd name="connsiteY15" fmla="*/ 111125 h 330200"/>
                              <a:gd name="connsiteX16" fmla="*/ 213995 w 482600"/>
                              <a:gd name="connsiteY16" fmla="*/ 103505 h 330200"/>
                              <a:gd name="connsiteX17" fmla="*/ 224155 w 482600"/>
                              <a:gd name="connsiteY17" fmla="*/ 89535 h 330200"/>
                              <a:gd name="connsiteX18" fmla="*/ 220345 w 482600"/>
                              <a:gd name="connsiteY18" fmla="*/ 89535 h 330200"/>
                              <a:gd name="connsiteX19" fmla="*/ 217805 w 482600"/>
                              <a:gd name="connsiteY19" fmla="*/ 86995 h 330200"/>
                              <a:gd name="connsiteX20" fmla="*/ 189865 w 482600"/>
                              <a:gd name="connsiteY20" fmla="*/ 97155 h 330200"/>
                              <a:gd name="connsiteX21" fmla="*/ 207645 w 482600"/>
                              <a:gd name="connsiteY21" fmla="*/ 112395 h 330200"/>
                              <a:gd name="connsiteX22" fmla="*/ 168275 w 482600"/>
                              <a:gd name="connsiteY22" fmla="*/ 123825 h 330200"/>
                              <a:gd name="connsiteX23" fmla="*/ 170815 w 482600"/>
                              <a:gd name="connsiteY23" fmla="*/ 141605 h 330200"/>
                              <a:gd name="connsiteX24" fmla="*/ 158115 w 482600"/>
                              <a:gd name="connsiteY24" fmla="*/ 150495 h 330200"/>
                              <a:gd name="connsiteX25" fmla="*/ 146685 w 482600"/>
                              <a:gd name="connsiteY25" fmla="*/ 156845 h 330200"/>
                              <a:gd name="connsiteX26" fmla="*/ 136525 w 482600"/>
                              <a:gd name="connsiteY26" fmla="*/ 161925 h 330200"/>
                              <a:gd name="connsiteX27" fmla="*/ 135255 w 482600"/>
                              <a:gd name="connsiteY27" fmla="*/ 164465 h 330200"/>
                              <a:gd name="connsiteX28" fmla="*/ 137795 w 482600"/>
                              <a:gd name="connsiteY28" fmla="*/ 165735 h 330200"/>
                              <a:gd name="connsiteX29" fmla="*/ 149225 w 482600"/>
                              <a:gd name="connsiteY29" fmla="*/ 159385 h 330200"/>
                              <a:gd name="connsiteX30" fmla="*/ 159385 w 482600"/>
                              <a:gd name="connsiteY30" fmla="*/ 150495 h 330200"/>
                              <a:gd name="connsiteX31" fmla="*/ 161925 w 482600"/>
                              <a:gd name="connsiteY31" fmla="*/ 150495 h 330200"/>
                              <a:gd name="connsiteX32" fmla="*/ 159385 w 482600"/>
                              <a:gd name="connsiteY32" fmla="*/ 153035 h 330200"/>
                              <a:gd name="connsiteX33" fmla="*/ 183515 w 482600"/>
                              <a:gd name="connsiteY33" fmla="*/ 151765 h 330200"/>
                              <a:gd name="connsiteX34" fmla="*/ 187325 w 482600"/>
                              <a:gd name="connsiteY34" fmla="*/ 149225 h 330200"/>
                              <a:gd name="connsiteX35" fmla="*/ 191135 w 482600"/>
                              <a:gd name="connsiteY35" fmla="*/ 151765 h 330200"/>
                              <a:gd name="connsiteX36" fmla="*/ 198755 w 482600"/>
                              <a:gd name="connsiteY36" fmla="*/ 149225 h 330200"/>
                              <a:gd name="connsiteX37" fmla="*/ 196215 w 482600"/>
                              <a:gd name="connsiteY37" fmla="*/ 146685 h 330200"/>
                              <a:gd name="connsiteX38" fmla="*/ 200025 w 482600"/>
                              <a:gd name="connsiteY38" fmla="*/ 146685 h 330200"/>
                              <a:gd name="connsiteX39" fmla="*/ 212725 w 482600"/>
                              <a:gd name="connsiteY39" fmla="*/ 136525 h 330200"/>
                              <a:gd name="connsiteX40" fmla="*/ 221615 w 482600"/>
                              <a:gd name="connsiteY40" fmla="*/ 149225 h 330200"/>
                              <a:gd name="connsiteX41" fmla="*/ 207645 w 482600"/>
                              <a:gd name="connsiteY41" fmla="*/ 154305 h 330200"/>
                              <a:gd name="connsiteX42" fmla="*/ 205105 w 482600"/>
                              <a:gd name="connsiteY42" fmla="*/ 156845 h 330200"/>
                              <a:gd name="connsiteX43" fmla="*/ 205105 w 482600"/>
                              <a:gd name="connsiteY43" fmla="*/ 153035 h 330200"/>
                              <a:gd name="connsiteX44" fmla="*/ 194945 w 482600"/>
                              <a:gd name="connsiteY44" fmla="*/ 154305 h 330200"/>
                              <a:gd name="connsiteX45" fmla="*/ 193675 w 482600"/>
                              <a:gd name="connsiteY45" fmla="*/ 151765 h 330200"/>
                              <a:gd name="connsiteX46" fmla="*/ 187325 w 482600"/>
                              <a:gd name="connsiteY46" fmla="*/ 154305 h 330200"/>
                              <a:gd name="connsiteX47" fmla="*/ 184785 w 482600"/>
                              <a:gd name="connsiteY47" fmla="*/ 156845 h 330200"/>
                              <a:gd name="connsiteX48" fmla="*/ 155575 w 482600"/>
                              <a:gd name="connsiteY48" fmla="*/ 177165 h 330200"/>
                              <a:gd name="connsiteX49" fmla="*/ 154305 w 482600"/>
                              <a:gd name="connsiteY49" fmla="*/ 167005 h 330200"/>
                              <a:gd name="connsiteX50" fmla="*/ 118745 w 482600"/>
                              <a:gd name="connsiteY50" fmla="*/ 184785 h 330200"/>
                              <a:gd name="connsiteX51" fmla="*/ 117475 w 482600"/>
                              <a:gd name="connsiteY51" fmla="*/ 182245 h 330200"/>
                              <a:gd name="connsiteX52" fmla="*/ 112395 w 482600"/>
                              <a:gd name="connsiteY52" fmla="*/ 183515 h 330200"/>
                              <a:gd name="connsiteX53" fmla="*/ 107315 w 482600"/>
                              <a:gd name="connsiteY53" fmla="*/ 184785 h 330200"/>
                              <a:gd name="connsiteX54" fmla="*/ 103505 w 482600"/>
                              <a:gd name="connsiteY54" fmla="*/ 188595 h 330200"/>
                              <a:gd name="connsiteX55" fmla="*/ 108585 w 482600"/>
                              <a:gd name="connsiteY55" fmla="*/ 189865 h 330200"/>
                              <a:gd name="connsiteX56" fmla="*/ 109855 w 482600"/>
                              <a:gd name="connsiteY56" fmla="*/ 194945 h 330200"/>
                              <a:gd name="connsiteX57" fmla="*/ 118745 w 482600"/>
                              <a:gd name="connsiteY57" fmla="*/ 197485 h 330200"/>
                              <a:gd name="connsiteX58" fmla="*/ 120015 w 482600"/>
                              <a:gd name="connsiteY58" fmla="*/ 197485 h 330200"/>
                              <a:gd name="connsiteX59" fmla="*/ 81915 w 482600"/>
                              <a:gd name="connsiteY59" fmla="*/ 216535 h 330200"/>
                              <a:gd name="connsiteX60" fmla="*/ 86995 w 482600"/>
                              <a:gd name="connsiteY60" fmla="*/ 212725 h 330200"/>
                              <a:gd name="connsiteX61" fmla="*/ 100965 w 482600"/>
                              <a:gd name="connsiteY61" fmla="*/ 197485 h 330200"/>
                              <a:gd name="connsiteX62" fmla="*/ 97155 w 482600"/>
                              <a:gd name="connsiteY62" fmla="*/ 197485 h 330200"/>
                              <a:gd name="connsiteX63" fmla="*/ 100965 w 482600"/>
                              <a:gd name="connsiteY63" fmla="*/ 197485 h 330200"/>
                              <a:gd name="connsiteX64" fmla="*/ 99695 w 482600"/>
                              <a:gd name="connsiteY64" fmla="*/ 196215 h 330200"/>
                              <a:gd name="connsiteX65" fmla="*/ 103505 w 482600"/>
                              <a:gd name="connsiteY65" fmla="*/ 194945 h 330200"/>
                              <a:gd name="connsiteX66" fmla="*/ 99695 w 482600"/>
                              <a:gd name="connsiteY66" fmla="*/ 196215 h 330200"/>
                              <a:gd name="connsiteX67" fmla="*/ 97155 w 482600"/>
                              <a:gd name="connsiteY67" fmla="*/ 193675 h 330200"/>
                              <a:gd name="connsiteX68" fmla="*/ 95885 w 482600"/>
                              <a:gd name="connsiteY68" fmla="*/ 194945 h 330200"/>
                              <a:gd name="connsiteX69" fmla="*/ 89535 w 482600"/>
                              <a:gd name="connsiteY69" fmla="*/ 188595 h 330200"/>
                              <a:gd name="connsiteX70" fmla="*/ 95885 w 482600"/>
                              <a:gd name="connsiteY70" fmla="*/ 194945 h 330200"/>
                              <a:gd name="connsiteX71" fmla="*/ 94615 w 482600"/>
                              <a:gd name="connsiteY71" fmla="*/ 196215 h 330200"/>
                              <a:gd name="connsiteX72" fmla="*/ 83185 w 482600"/>
                              <a:gd name="connsiteY72" fmla="*/ 206375 h 330200"/>
                              <a:gd name="connsiteX73" fmla="*/ 79375 w 482600"/>
                              <a:gd name="connsiteY73" fmla="*/ 215265 h 330200"/>
                              <a:gd name="connsiteX74" fmla="*/ 76835 w 482600"/>
                              <a:gd name="connsiteY74" fmla="*/ 215265 h 330200"/>
                              <a:gd name="connsiteX75" fmla="*/ 76835 w 482600"/>
                              <a:gd name="connsiteY75" fmla="*/ 211455 h 330200"/>
                              <a:gd name="connsiteX76" fmla="*/ 65405 w 482600"/>
                              <a:gd name="connsiteY76" fmla="*/ 217805 h 330200"/>
                              <a:gd name="connsiteX77" fmla="*/ 67945 w 482600"/>
                              <a:gd name="connsiteY77" fmla="*/ 219075 h 330200"/>
                              <a:gd name="connsiteX78" fmla="*/ 67945 w 482600"/>
                              <a:gd name="connsiteY78" fmla="*/ 221615 h 330200"/>
                              <a:gd name="connsiteX79" fmla="*/ 71755 w 482600"/>
                              <a:gd name="connsiteY79" fmla="*/ 222885 h 330200"/>
                              <a:gd name="connsiteX80" fmla="*/ 75565 w 482600"/>
                              <a:gd name="connsiteY80" fmla="*/ 220345 h 330200"/>
                              <a:gd name="connsiteX81" fmla="*/ 76835 w 482600"/>
                              <a:gd name="connsiteY81" fmla="*/ 220345 h 330200"/>
                              <a:gd name="connsiteX82" fmla="*/ 71755 w 482600"/>
                              <a:gd name="connsiteY82" fmla="*/ 229235 h 330200"/>
                              <a:gd name="connsiteX83" fmla="*/ 78105 w 482600"/>
                              <a:gd name="connsiteY83" fmla="*/ 221615 h 330200"/>
                              <a:gd name="connsiteX84" fmla="*/ 79375 w 482600"/>
                              <a:gd name="connsiteY84" fmla="*/ 221615 h 330200"/>
                              <a:gd name="connsiteX85" fmla="*/ 122555 w 482600"/>
                              <a:gd name="connsiteY85" fmla="*/ 194945 h 330200"/>
                              <a:gd name="connsiteX86" fmla="*/ 126365 w 482600"/>
                              <a:gd name="connsiteY86" fmla="*/ 196215 h 330200"/>
                              <a:gd name="connsiteX87" fmla="*/ 127635 w 482600"/>
                              <a:gd name="connsiteY87" fmla="*/ 201295 h 330200"/>
                              <a:gd name="connsiteX88" fmla="*/ 153035 w 482600"/>
                              <a:gd name="connsiteY88" fmla="*/ 189865 h 330200"/>
                              <a:gd name="connsiteX89" fmla="*/ 97155 w 482600"/>
                              <a:gd name="connsiteY89" fmla="*/ 243205 h 330200"/>
                              <a:gd name="connsiteX90" fmla="*/ 32385 w 482600"/>
                              <a:gd name="connsiteY90" fmla="*/ 276225 h 330200"/>
                              <a:gd name="connsiteX91" fmla="*/ 29845 w 482600"/>
                              <a:gd name="connsiteY91" fmla="*/ 290195 h 330200"/>
                              <a:gd name="connsiteX92" fmla="*/ 26035 w 482600"/>
                              <a:gd name="connsiteY92" fmla="*/ 288925 h 330200"/>
                              <a:gd name="connsiteX93" fmla="*/ 26035 w 482600"/>
                              <a:gd name="connsiteY93" fmla="*/ 292735 h 330200"/>
                              <a:gd name="connsiteX94" fmla="*/ 23495 w 482600"/>
                              <a:gd name="connsiteY94" fmla="*/ 290195 h 330200"/>
                              <a:gd name="connsiteX95" fmla="*/ 9525 w 482600"/>
                              <a:gd name="connsiteY95" fmla="*/ 313055 h 330200"/>
                              <a:gd name="connsiteX96" fmla="*/ 12065 w 482600"/>
                              <a:gd name="connsiteY96" fmla="*/ 314325 h 330200"/>
                              <a:gd name="connsiteX97" fmla="*/ 12065 w 482600"/>
                              <a:gd name="connsiteY97" fmla="*/ 316865 h 330200"/>
                              <a:gd name="connsiteX98" fmla="*/ 14605 w 482600"/>
                              <a:gd name="connsiteY98" fmla="*/ 315595 h 330200"/>
                              <a:gd name="connsiteX99" fmla="*/ 31115 w 482600"/>
                              <a:gd name="connsiteY99" fmla="*/ 320675 h 330200"/>
                              <a:gd name="connsiteX100" fmla="*/ 37465 w 482600"/>
                              <a:gd name="connsiteY100" fmla="*/ 310515 h 330200"/>
                              <a:gd name="connsiteX101" fmla="*/ 57785 w 482600"/>
                              <a:gd name="connsiteY101" fmla="*/ 306705 h 330200"/>
                              <a:gd name="connsiteX102" fmla="*/ 163195 w 482600"/>
                              <a:gd name="connsiteY102" fmla="*/ 245745 h 330200"/>
                              <a:gd name="connsiteX103" fmla="*/ 187325 w 482600"/>
                              <a:gd name="connsiteY103" fmla="*/ 231775 h 330200"/>
                              <a:gd name="connsiteX104" fmla="*/ 187325 w 482600"/>
                              <a:gd name="connsiteY104" fmla="*/ 219075 h 330200"/>
                              <a:gd name="connsiteX105" fmla="*/ 230505 w 482600"/>
                              <a:gd name="connsiteY105" fmla="*/ 206375 h 330200"/>
                              <a:gd name="connsiteX106" fmla="*/ 235585 w 482600"/>
                              <a:gd name="connsiteY106" fmla="*/ 212725 h 330200"/>
                              <a:gd name="connsiteX107" fmla="*/ 235585 w 482600"/>
                              <a:gd name="connsiteY107" fmla="*/ 208915 h 330200"/>
                              <a:gd name="connsiteX108" fmla="*/ 238125 w 482600"/>
                              <a:gd name="connsiteY108" fmla="*/ 206375 h 330200"/>
                              <a:gd name="connsiteX109" fmla="*/ 241935 w 482600"/>
                              <a:gd name="connsiteY109" fmla="*/ 197485 h 330200"/>
                              <a:gd name="connsiteX110" fmla="*/ 226695 w 482600"/>
                              <a:gd name="connsiteY110" fmla="*/ 192405 h 330200"/>
                              <a:gd name="connsiteX111" fmla="*/ 229235 w 482600"/>
                              <a:gd name="connsiteY111" fmla="*/ 191135 h 330200"/>
                              <a:gd name="connsiteX112" fmla="*/ 226695 w 482600"/>
                              <a:gd name="connsiteY112" fmla="*/ 192405 h 330200"/>
                              <a:gd name="connsiteX113" fmla="*/ 226695 w 482600"/>
                              <a:gd name="connsiteY113" fmla="*/ 192405 h 330200"/>
                              <a:gd name="connsiteX114" fmla="*/ 224155 w 482600"/>
                              <a:gd name="connsiteY114" fmla="*/ 194945 h 330200"/>
                              <a:gd name="connsiteX115" fmla="*/ 224155 w 482600"/>
                              <a:gd name="connsiteY115" fmla="*/ 191135 h 330200"/>
                              <a:gd name="connsiteX116" fmla="*/ 215265 w 482600"/>
                              <a:gd name="connsiteY116" fmla="*/ 194945 h 330200"/>
                              <a:gd name="connsiteX117" fmla="*/ 217805 w 482600"/>
                              <a:gd name="connsiteY117" fmla="*/ 197485 h 330200"/>
                              <a:gd name="connsiteX118" fmla="*/ 213995 w 482600"/>
                              <a:gd name="connsiteY118" fmla="*/ 197485 h 330200"/>
                              <a:gd name="connsiteX119" fmla="*/ 192405 w 482600"/>
                              <a:gd name="connsiteY119" fmla="*/ 197485 h 330200"/>
                              <a:gd name="connsiteX120" fmla="*/ 196215 w 482600"/>
                              <a:gd name="connsiteY120" fmla="*/ 193675 h 330200"/>
                              <a:gd name="connsiteX121" fmla="*/ 213995 w 482600"/>
                              <a:gd name="connsiteY121" fmla="*/ 194945 h 330200"/>
                              <a:gd name="connsiteX122" fmla="*/ 215265 w 482600"/>
                              <a:gd name="connsiteY122" fmla="*/ 193675 h 330200"/>
                              <a:gd name="connsiteX123" fmla="*/ 215265 w 482600"/>
                              <a:gd name="connsiteY123" fmla="*/ 192405 h 330200"/>
                              <a:gd name="connsiteX124" fmla="*/ 230505 w 482600"/>
                              <a:gd name="connsiteY124" fmla="*/ 184785 h 330200"/>
                              <a:gd name="connsiteX125" fmla="*/ 230505 w 482600"/>
                              <a:gd name="connsiteY125" fmla="*/ 172085 h 330200"/>
                              <a:gd name="connsiteX126" fmla="*/ 250825 w 482600"/>
                              <a:gd name="connsiteY126" fmla="*/ 169545 h 330200"/>
                              <a:gd name="connsiteX127" fmla="*/ 269875 w 482600"/>
                              <a:gd name="connsiteY127" fmla="*/ 150495 h 330200"/>
                              <a:gd name="connsiteX128" fmla="*/ 344805 w 482600"/>
                              <a:gd name="connsiteY128" fmla="*/ 97155 h 330200"/>
                              <a:gd name="connsiteX129" fmla="*/ 342265 w 482600"/>
                              <a:gd name="connsiteY129" fmla="*/ 95885 h 330200"/>
                              <a:gd name="connsiteX130" fmla="*/ 342265 w 482600"/>
                              <a:gd name="connsiteY130" fmla="*/ 93345 h 330200"/>
                              <a:gd name="connsiteX131" fmla="*/ 347345 w 482600"/>
                              <a:gd name="connsiteY131" fmla="*/ 85725 h 330200"/>
                              <a:gd name="connsiteX132" fmla="*/ 349885 w 482600"/>
                              <a:gd name="connsiteY132" fmla="*/ 89535 h 330200"/>
                              <a:gd name="connsiteX133" fmla="*/ 342265 w 482600"/>
                              <a:gd name="connsiteY133" fmla="*/ 94615 h 330200"/>
                              <a:gd name="connsiteX134" fmla="*/ 352425 w 482600"/>
                              <a:gd name="connsiteY134" fmla="*/ 86995 h 330200"/>
                              <a:gd name="connsiteX135" fmla="*/ 354965 w 482600"/>
                              <a:gd name="connsiteY135" fmla="*/ 89535 h 330200"/>
                              <a:gd name="connsiteX136" fmla="*/ 370205 w 482600"/>
                              <a:gd name="connsiteY136" fmla="*/ 81915 h 330200"/>
                              <a:gd name="connsiteX137" fmla="*/ 375285 w 482600"/>
                              <a:gd name="connsiteY137" fmla="*/ 81915 h 330200"/>
                              <a:gd name="connsiteX138" fmla="*/ 399415 w 482600"/>
                              <a:gd name="connsiteY138" fmla="*/ 70485 h 330200"/>
                              <a:gd name="connsiteX139" fmla="*/ 399415 w 482600"/>
                              <a:gd name="connsiteY139" fmla="*/ 69215 h 330200"/>
                              <a:gd name="connsiteX140" fmla="*/ 457835 w 482600"/>
                              <a:gd name="connsiteY140" fmla="*/ 34925 h 330200"/>
                              <a:gd name="connsiteX141" fmla="*/ 457835 w 482600"/>
                              <a:gd name="connsiteY141" fmla="*/ 32385 h 330200"/>
                              <a:gd name="connsiteX142" fmla="*/ 452755 w 482600"/>
                              <a:gd name="connsiteY142" fmla="*/ 29845 h 330200"/>
                              <a:gd name="connsiteX143" fmla="*/ 394335 w 482600"/>
                              <a:gd name="connsiteY143" fmla="*/ 64135 h 330200"/>
                              <a:gd name="connsiteX144" fmla="*/ 391795 w 482600"/>
                              <a:gd name="connsiteY144" fmla="*/ 64135 h 330200"/>
                              <a:gd name="connsiteX145" fmla="*/ 385445 w 482600"/>
                              <a:gd name="connsiteY145" fmla="*/ 59055 h 330200"/>
                              <a:gd name="connsiteX146" fmla="*/ 391795 w 482600"/>
                              <a:gd name="connsiteY146" fmla="*/ 64135 h 330200"/>
                              <a:gd name="connsiteX147" fmla="*/ 390525 w 482600"/>
                              <a:gd name="connsiteY147" fmla="*/ 64135 h 330200"/>
                              <a:gd name="connsiteX148" fmla="*/ 367665 w 482600"/>
                              <a:gd name="connsiteY148" fmla="*/ 71755 h 330200"/>
                              <a:gd name="connsiteX149" fmla="*/ 385445 w 482600"/>
                              <a:gd name="connsiteY149" fmla="*/ 61595 h 330200"/>
                              <a:gd name="connsiteX150" fmla="*/ 385445 w 482600"/>
                              <a:gd name="connsiteY150" fmla="*/ 57785 h 330200"/>
                              <a:gd name="connsiteX151" fmla="*/ 389255 w 482600"/>
                              <a:gd name="connsiteY151" fmla="*/ 57785 h 330200"/>
                              <a:gd name="connsiteX152" fmla="*/ 429895 w 482600"/>
                              <a:gd name="connsiteY152" fmla="*/ 32385 h 330200"/>
                              <a:gd name="connsiteX153" fmla="*/ 437515 w 482600"/>
                              <a:gd name="connsiteY153" fmla="*/ 24765 h 330200"/>
                              <a:gd name="connsiteX154" fmla="*/ 475615 w 482600"/>
                              <a:gd name="connsiteY154" fmla="*/ 10795 h 330200"/>
                              <a:gd name="connsiteX155" fmla="*/ 456565 w 482600"/>
                              <a:gd name="connsiteY155" fmla="*/ 18415 h 330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</a:cxnLst>
                            <a:rect l="l" t="t" r="r" b="b"/>
                            <a:pathLst>
                              <a:path w="482600" h="330200">
                                <a:moveTo>
                                  <a:pt x="456565" y="18415"/>
                                </a:moveTo>
                                <a:lnTo>
                                  <a:pt x="451485" y="17145"/>
                                </a:lnTo>
                                <a:lnTo>
                                  <a:pt x="451485" y="12065"/>
                                </a:lnTo>
                                <a:cubicBezTo>
                                  <a:pt x="442595" y="14605"/>
                                  <a:pt x="426085" y="17145"/>
                                  <a:pt x="428625" y="9525"/>
                                </a:cubicBezTo>
                                <a:cubicBezTo>
                                  <a:pt x="417195" y="13335"/>
                                  <a:pt x="408305" y="19685"/>
                                  <a:pt x="399415" y="24765"/>
                                </a:cubicBezTo>
                                <a:lnTo>
                                  <a:pt x="401955" y="26035"/>
                                </a:lnTo>
                                <a:lnTo>
                                  <a:pt x="401955" y="28575"/>
                                </a:lnTo>
                                <a:cubicBezTo>
                                  <a:pt x="370205" y="50165"/>
                                  <a:pt x="330835" y="83185"/>
                                  <a:pt x="295275" y="103505"/>
                                </a:cubicBezTo>
                                <a:cubicBezTo>
                                  <a:pt x="295275" y="103505"/>
                                  <a:pt x="273685" y="118745"/>
                                  <a:pt x="260985" y="118745"/>
                                </a:cubicBezTo>
                                <a:cubicBezTo>
                                  <a:pt x="255905" y="111125"/>
                                  <a:pt x="273685" y="112395"/>
                                  <a:pt x="272415" y="107315"/>
                                </a:cubicBezTo>
                                <a:lnTo>
                                  <a:pt x="267335" y="106045"/>
                                </a:lnTo>
                                <a:lnTo>
                                  <a:pt x="264795" y="102235"/>
                                </a:lnTo>
                                <a:cubicBezTo>
                                  <a:pt x="257175" y="112395"/>
                                  <a:pt x="250825" y="104775"/>
                                  <a:pt x="241935" y="104775"/>
                                </a:cubicBezTo>
                                <a:cubicBezTo>
                                  <a:pt x="247015" y="112395"/>
                                  <a:pt x="243205" y="116205"/>
                                  <a:pt x="234315" y="117475"/>
                                </a:cubicBezTo>
                                <a:cubicBezTo>
                                  <a:pt x="230505" y="111125"/>
                                  <a:pt x="245745" y="112395"/>
                                  <a:pt x="239395" y="104775"/>
                                </a:cubicBezTo>
                                <a:cubicBezTo>
                                  <a:pt x="231775" y="108585"/>
                                  <a:pt x="226695" y="112395"/>
                                  <a:pt x="220345" y="111125"/>
                                </a:cubicBezTo>
                                <a:cubicBezTo>
                                  <a:pt x="231775" y="106045"/>
                                  <a:pt x="212725" y="111125"/>
                                  <a:pt x="213995" y="103505"/>
                                </a:cubicBezTo>
                                <a:cubicBezTo>
                                  <a:pt x="217805" y="98425"/>
                                  <a:pt x="225425" y="95885"/>
                                  <a:pt x="224155" y="89535"/>
                                </a:cubicBezTo>
                                <a:lnTo>
                                  <a:pt x="220345" y="89535"/>
                                </a:lnTo>
                                <a:lnTo>
                                  <a:pt x="217805" y="86995"/>
                                </a:lnTo>
                                <a:cubicBezTo>
                                  <a:pt x="207645" y="93345"/>
                                  <a:pt x="194945" y="88265"/>
                                  <a:pt x="189865" y="97155"/>
                                </a:cubicBezTo>
                                <a:cubicBezTo>
                                  <a:pt x="193675" y="106045"/>
                                  <a:pt x="202565" y="103505"/>
                                  <a:pt x="207645" y="112395"/>
                                </a:cubicBezTo>
                                <a:cubicBezTo>
                                  <a:pt x="192405" y="118745"/>
                                  <a:pt x="184785" y="128905"/>
                                  <a:pt x="168275" y="123825"/>
                                </a:cubicBezTo>
                                <a:cubicBezTo>
                                  <a:pt x="169545" y="131445"/>
                                  <a:pt x="161925" y="135255"/>
                                  <a:pt x="170815" y="141605"/>
                                </a:cubicBezTo>
                                <a:cubicBezTo>
                                  <a:pt x="168275" y="140335"/>
                                  <a:pt x="156845" y="144145"/>
                                  <a:pt x="158115" y="150495"/>
                                </a:cubicBezTo>
                                <a:cubicBezTo>
                                  <a:pt x="153035" y="151765"/>
                                  <a:pt x="149225" y="154305"/>
                                  <a:pt x="146685" y="156845"/>
                                </a:cubicBezTo>
                                <a:cubicBezTo>
                                  <a:pt x="144145" y="159385"/>
                                  <a:pt x="140335" y="160655"/>
                                  <a:pt x="136525" y="161925"/>
                                </a:cubicBezTo>
                                <a:cubicBezTo>
                                  <a:pt x="135255" y="161925"/>
                                  <a:pt x="135255" y="164465"/>
                                  <a:pt x="135255" y="164465"/>
                                </a:cubicBezTo>
                                <a:cubicBezTo>
                                  <a:pt x="135255" y="165735"/>
                                  <a:pt x="136525" y="165735"/>
                                  <a:pt x="137795" y="165735"/>
                                </a:cubicBezTo>
                                <a:cubicBezTo>
                                  <a:pt x="141605" y="164465"/>
                                  <a:pt x="145415" y="161925"/>
                                  <a:pt x="149225" y="159385"/>
                                </a:cubicBezTo>
                                <a:cubicBezTo>
                                  <a:pt x="153035" y="156845"/>
                                  <a:pt x="155575" y="154305"/>
                                  <a:pt x="159385" y="150495"/>
                                </a:cubicBezTo>
                                <a:lnTo>
                                  <a:pt x="161925" y="150495"/>
                                </a:lnTo>
                                <a:lnTo>
                                  <a:pt x="159385" y="153035"/>
                                </a:lnTo>
                                <a:cubicBezTo>
                                  <a:pt x="165735" y="156845"/>
                                  <a:pt x="177165" y="147955"/>
                                  <a:pt x="183515" y="151765"/>
                                </a:cubicBezTo>
                                <a:lnTo>
                                  <a:pt x="187325" y="149225"/>
                                </a:lnTo>
                                <a:lnTo>
                                  <a:pt x="191135" y="151765"/>
                                </a:lnTo>
                                <a:cubicBezTo>
                                  <a:pt x="193675" y="150495"/>
                                  <a:pt x="196215" y="150495"/>
                                  <a:pt x="198755" y="149225"/>
                                </a:cubicBezTo>
                                <a:lnTo>
                                  <a:pt x="196215" y="146685"/>
                                </a:lnTo>
                                <a:lnTo>
                                  <a:pt x="200025" y="146685"/>
                                </a:lnTo>
                                <a:cubicBezTo>
                                  <a:pt x="200025" y="141605"/>
                                  <a:pt x="205105" y="139065"/>
                                  <a:pt x="212725" y="136525"/>
                                </a:cubicBezTo>
                                <a:cubicBezTo>
                                  <a:pt x="213995" y="144145"/>
                                  <a:pt x="219075" y="141605"/>
                                  <a:pt x="221615" y="149225"/>
                                </a:cubicBezTo>
                                <a:cubicBezTo>
                                  <a:pt x="216535" y="150495"/>
                                  <a:pt x="212725" y="153035"/>
                                  <a:pt x="207645" y="154305"/>
                                </a:cubicBezTo>
                                <a:lnTo>
                                  <a:pt x="205105" y="156845"/>
                                </a:lnTo>
                                <a:lnTo>
                                  <a:pt x="205105" y="153035"/>
                                </a:lnTo>
                                <a:cubicBezTo>
                                  <a:pt x="201295" y="154305"/>
                                  <a:pt x="197485" y="155575"/>
                                  <a:pt x="194945" y="154305"/>
                                </a:cubicBezTo>
                                <a:cubicBezTo>
                                  <a:pt x="194945" y="153035"/>
                                  <a:pt x="193675" y="153035"/>
                                  <a:pt x="193675" y="151765"/>
                                </a:cubicBezTo>
                                <a:lnTo>
                                  <a:pt x="187325" y="154305"/>
                                </a:lnTo>
                                <a:lnTo>
                                  <a:pt x="184785" y="156845"/>
                                </a:lnTo>
                                <a:cubicBezTo>
                                  <a:pt x="177165" y="163195"/>
                                  <a:pt x="160655" y="175895"/>
                                  <a:pt x="155575" y="177165"/>
                                </a:cubicBezTo>
                                <a:cubicBezTo>
                                  <a:pt x="158115" y="170815"/>
                                  <a:pt x="159385" y="173355"/>
                                  <a:pt x="154305" y="167005"/>
                                </a:cubicBezTo>
                                <a:cubicBezTo>
                                  <a:pt x="139065" y="174625"/>
                                  <a:pt x="130175" y="179705"/>
                                  <a:pt x="118745" y="184785"/>
                                </a:cubicBezTo>
                                <a:cubicBezTo>
                                  <a:pt x="118745" y="183515"/>
                                  <a:pt x="117475" y="183515"/>
                                  <a:pt x="117475" y="182245"/>
                                </a:cubicBezTo>
                                <a:lnTo>
                                  <a:pt x="112395" y="183515"/>
                                </a:lnTo>
                                <a:lnTo>
                                  <a:pt x="107315" y="184785"/>
                                </a:lnTo>
                                <a:cubicBezTo>
                                  <a:pt x="106045" y="186055"/>
                                  <a:pt x="102235" y="186055"/>
                                  <a:pt x="103505" y="188595"/>
                                </a:cubicBezTo>
                                <a:lnTo>
                                  <a:pt x="108585" y="189865"/>
                                </a:lnTo>
                                <a:lnTo>
                                  <a:pt x="109855" y="194945"/>
                                </a:lnTo>
                                <a:cubicBezTo>
                                  <a:pt x="113665" y="193675"/>
                                  <a:pt x="116205" y="194945"/>
                                  <a:pt x="118745" y="197485"/>
                                </a:cubicBezTo>
                                <a:lnTo>
                                  <a:pt x="120015" y="197485"/>
                                </a:lnTo>
                                <a:cubicBezTo>
                                  <a:pt x="108585" y="205105"/>
                                  <a:pt x="95885" y="212725"/>
                                  <a:pt x="81915" y="216535"/>
                                </a:cubicBezTo>
                                <a:cubicBezTo>
                                  <a:pt x="83185" y="215265"/>
                                  <a:pt x="85725" y="213995"/>
                                  <a:pt x="86995" y="212725"/>
                                </a:cubicBezTo>
                                <a:cubicBezTo>
                                  <a:pt x="93345" y="208915"/>
                                  <a:pt x="98425" y="206375"/>
                                  <a:pt x="100965" y="197485"/>
                                </a:cubicBezTo>
                                <a:lnTo>
                                  <a:pt x="97155" y="197485"/>
                                </a:lnTo>
                                <a:lnTo>
                                  <a:pt x="100965" y="197485"/>
                                </a:lnTo>
                                <a:cubicBezTo>
                                  <a:pt x="100965" y="197485"/>
                                  <a:pt x="99695" y="197485"/>
                                  <a:pt x="99695" y="196215"/>
                                </a:cubicBezTo>
                                <a:lnTo>
                                  <a:pt x="103505" y="194945"/>
                                </a:lnTo>
                                <a:cubicBezTo>
                                  <a:pt x="102235" y="194945"/>
                                  <a:pt x="100965" y="196215"/>
                                  <a:pt x="99695" y="196215"/>
                                </a:cubicBezTo>
                                <a:cubicBezTo>
                                  <a:pt x="98425" y="194945"/>
                                  <a:pt x="98425" y="193675"/>
                                  <a:pt x="97155" y="193675"/>
                                </a:cubicBezTo>
                                <a:cubicBezTo>
                                  <a:pt x="95885" y="193675"/>
                                  <a:pt x="95885" y="194945"/>
                                  <a:pt x="95885" y="194945"/>
                                </a:cubicBezTo>
                                <a:lnTo>
                                  <a:pt x="89535" y="188595"/>
                                </a:lnTo>
                                <a:cubicBezTo>
                                  <a:pt x="90805" y="192405"/>
                                  <a:pt x="93345" y="193675"/>
                                  <a:pt x="95885" y="194945"/>
                                </a:cubicBezTo>
                                <a:cubicBezTo>
                                  <a:pt x="95885" y="194945"/>
                                  <a:pt x="94615" y="194945"/>
                                  <a:pt x="94615" y="196215"/>
                                </a:cubicBezTo>
                                <a:cubicBezTo>
                                  <a:pt x="93345" y="201295"/>
                                  <a:pt x="88265" y="203835"/>
                                  <a:pt x="83185" y="206375"/>
                                </a:cubicBezTo>
                                <a:cubicBezTo>
                                  <a:pt x="80645" y="207645"/>
                                  <a:pt x="78105" y="210185"/>
                                  <a:pt x="79375" y="215265"/>
                                </a:cubicBezTo>
                                <a:lnTo>
                                  <a:pt x="76835" y="215265"/>
                                </a:lnTo>
                                <a:lnTo>
                                  <a:pt x="76835" y="211455"/>
                                </a:lnTo>
                                <a:cubicBezTo>
                                  <a:pt x="73025" y="206375"/>
                                  <a:pt x="60325" y="208915"/>
                                  <a:pt x="65405" y="217805"/>
                                </a:cubicBezTo>
                                <a:lnTo>
                                  <a:pt x="67945" y="219075"/>
                                </a:lnTo>
                                <a:lnTo>
                                  <a:pt x="67945" y="221615"/>
                                </a:lnTo>
                                <a:cubicBezTo>
                                  <a:pt x="69215" y="221615"/>
                                  <a:pt x="70485" y="221615"/>
                                  <a:pt x="71755" y="222885"/>
                                </a:cubicBezTo>
                                <a:lnTo>
                                  <a:pt x="75565" y="220345"/>
                                </a:lnTo>
                                <a:cubicBezTo>
                                  <a:pt x="75565" y="220345"/>
                                  <a:pt x="76835" y="220345"/>
                                  <a:pt x="76835" y="220345"/>
                                </a:cubicBezTo>
                                <a:lnTo>
                                  <a:pt x="71755" y="229235"/>
                                </a:lnTo>
                                <a:cubicBezTo>
                                  <a:pt x="74295" y="227965"/>
                                  <a:pt x="76835" y="225425"/>
                                  <a:pt x="78105" y="221615"/>
                                </a:cubicBezTo>
                                <a:cubicBezTo>
                                  <a:pt x="78105" y="221615"/>
                                  <a:pt x="78105" y="221615"/>
                                  <a:pt x="79375" y="221615"/>
                                </a:cubicBezTo>
                                <a:cubicBezTo>
                                  <a:pt x="97155" y="219075"/>
                                  <a:pt x="113665" y="208915"/>
                                  <a:pt x="122555" y="194945"/>
                                </a:cubicBezTo>
                                <a:lnTo>
                                  <a:pt x="126365" y="196215"/>
                                </a:lnTo>
                                <a:lnTo>
                                  <a:pt x="127635" y="201295"/>
                                </a:lnTo>
                                <a:cubicBezTo>
                                  <a:pt x="142875" y="200025"/>
                                  <a:pt x="142875" y="188595"/>
                                  <a:pt x="153035" y="189865"/>
                                </a:cubicBezTo>
                                <a:cubicBezTo>
                                  <a:pt x="147955" y="213995"/>
                                  <a:pt x="102235" y="220345"/>
                                  <a:pt x="97155" y="243205"/>
                                </a:cubicBezTo>
                                <a:cubicBezTo>
                                  <a:pt x="70485" y="245745"/>
                                  <a:pt x="64135" y="281305"/>
                                  <a:pt x="32385" y="276225"/>
                                </a:cubicBezTo>
                                <a:cubicBezTo>
                                  <a:pt x="29845" y="280035"/>
                                  <a:pt x="36195" y="287655"/>
                                  <a:pt x="29845" y="290195"/>
                                </a:cubicBezTo>
                                <a:cubicBezTo>
                                  <a:pt x="28575" y="288925"/>
                                  <a:pt x="28575" y="287655"/>
                                  <a:pt x="26035" y="288925"/>
                                </a:cubicBezTo>
                                <a:lnTo>
                                  <a:pt x="26035" y="292735"/>
                                </a:lnTo>
                                <a:lnTo>
                                  <a:pt x="23495" y="290195"/>
                                </a:lnTo>
                                <a:cubicBezTo>
                                  <a:pt x="8255" y="294005"/>
                                  <a:pt x="17145" y="306705"/>
                                  <a:pt x="9525" y="313055"/>
                                </a:cubicBezTo>
                                <a:lnTo>
                                  <a:pt x="12065" y="314325"/>
                                </a:lnTo>
                                <a:lnTo>
                                  <a:pt x="12065" y="316865"/>
                                </a:lnTo>
                                <a:cubicBezTo>
                                  <a:pt x="13335" y="316865"/>
                                  <a:pt x="13335" y="316865"/>
                                  <a:pt x="14605" y="315595"/>
                                </a:cubicBezTo>
                                <a:cubicBezTo>
                                  <a:pt x="19685" y="319405"/>
                                  <a:pt x="22225" y="325755"/>
                                  <a:pt x="31115" y="320675"/>
                                </a:cubicBezTo>
                                <a:cubicBezTo>
                                  <a:pt x="40005" y="319405"/>
                                  <a:pt x="31115" y="311785"/>
                                  <a:pt x="37465" y="310515"/>
                                </a:cubicBezTo>
                                <a:cubicBezTo>
                                  <a:pt x="46355" y="314325"/>
                                  <a:pt x="47625" y="309245"/>
                                  <a:pt x="57785" y="306705"/>
                                </a:cubicBezTo>
                                <a:cubicBezTo>
                                  <a:pt x="75565" y="281305"/>
                                  <a:pt x="118745" y="258445"/>
                                  <a:pt x="163195" y="245745"/>
                                </a:cubicBezTo>
                                <a:cubicBezTo>
                                  <a:pt x="164465" y="239395"/>
                                  <a:pt x="178435" y="230505"/>
                                  <a:pt x="187325" y="231775"/>
                                </a:cubicBezTo>
                                <a:cubicBezTo>
                                  <a:pt x="191135" y="229235"/>
                                  <a:pt x="182245" y="221615"/>
                                  <a:pt x="187325" y="219075"/>
                                </a:cubicBezTo>
                                <a:cubicBezTo>
                                  <a:pt x="200025" y="225425"/>
                                  <a:pt x="208915" y="208915"/>
                                  <a:pt x="230505" y="206375"/>
                                </a:cubicBezTo>
                                <a:cubicBezTo>
                                  <a:pt x="229235" y="210185"/>
                                  <a:pt x="230505" y="212725"/>
                                  <a:pt x="235585" y="212725"/>
                                </a:cubicBezTo>
                                <a:lnTo>
                                  <a:pt x="235585" y="208915"/>
                                </a:lnTo>
                                <a:lnTo>
                                  <a:pt x="238125" y="206375"/>
                                </a:lnTo>
                                <a:cubicBezTo>
                                  <a:pt x="230505" y="200025"/>
                                  <a:pt x="245745" y="202565"/>
                                  <a:pt x="241935" y="197485"/>
                                </a:cubicBezTo>
                                <a:cubicBezTo>
                                  <a:pt x="236855" y="196215"/>
                                  <a:pt x="230505" y="197485"/>
                                  <a:pt x="226695" y="192405"/>
                                </a:cubicBezTo>
                                <a:lnTo>
                                  <a:pt x="229235" y="191135"/>
                                </a:lnTo>
                                <a:cubicBezTo>
                                  <a:pt x="227965" y="191135"/>
                                  <a:pt x="227965" y="192405"/>
                                  <a:pt x="226695" y="192405"/>
                                </a:cubicBezTo>
                                <a:cubicBezTo>
                                  <a:pt x="226695" y="192405"/>
                                  <a:pt x="226695" y="192405"/>
                                  <a:pt x="226695" y="192405"/>
                                </a:cubicBezTo>
                                <a:lnTo>
                                  <a:pt x="224155" y="194945"/>
                                </a:lnTo>
                                <a:lnTo>
                                  <a:pt x="224155" y="191135"/>
                                </a:lnTo>
                                <a:cubicBezTo>
                                  <a:pt x="221615" y="192405"/>
                                  <a:pt x="217805" y="193675"/>
                                  <a:pt x="215265" y="194945"/>
                                </a:cubicBezTo>
                                <a:lnTo>
                                  <a:pt x="217805" y="197485"/>
                                </a:lnTo>
                                <a:lnTo>
                                  <a:pt x="213995" y="197485"/>
                                </a:lnTo>
                                <a:cubicBezTo>
                                  <a:pt x="207645" y="203835"/>
                                  <a:pt x="196215" y="207645"/>
                                  <a:pt x="192405" y="197485"/>
                                </a:cubicBezTo>
                                <a:cubicBezTo>
                                  <a:pt x="200025" y="198755"/>
                                  <a:pt x="202565" y="202565"/>
                                  <a:pt x="196215" y="193675"/>
                                </a:cubicBezTo>
                                <a:cubicBezTo>
                                  <a:pt x="202565" y="192405"/>
                                  <a:pt x="207645" y="194945"/>
                                  <a:pt x="213995" y="194945"/>
                                </a:cubicBezTo>
                                <a:lnTo>
                                  <a:pt x="215265" y="193675"/>
                                </a:lnTo>
                                <a:lnTo>
                                  <a:pt x="215265" y="192405"/>
                                </a:lnTo>
                                <a:cubicBezTo>
                                  <a:pt x="220345" y="189865"/>
                                  <a:pt x="222885" y="186055"/>
                                  <a:pt x="230505" y="184785"/>
                                </a:cubicBezTo>
                                <a:cubicBezTo>
                                  <a:pt x="227965" y="179705"/>
                                  <a:pt x="225425" y="173355"/>
                                  <a:pt x="230505" y="172085"/>
                                </a:cubicBezTo>
                                <a:cubicBezTo>
                                  <a:pt x="240665" y="165735"/>
                                  <a:pt x="243205" y="174625"/>
                                  <a:pt x="250825" y="169545"/>
                                </a:cubicBezTo>
                                <a:cubicBezTo>
                                  <a:pt x="258445" y="163195"/>
                                  <a:pt x="262255" y="155575"/>
                                  <a:pt x="269875" y="150495"/>
                                </a:cubicBezTo>
                                <a:cubicBezTo>
                                  <a:pt x="299085" y="140335"/>
                                  <a:pt x="329565" y="122555"/>
                                  <a:pt x="344805" y="97155"/>
                                </a:cubicBezTo>
                                <a:lnTo>
                                  <a:pt x="342265" y="95885"/>
                                </a:lnTo>
                                <a:lnTo>
                                  <a:pt x="342265" y="93345"/>
                                </a:lnTo>
                                <a:cubicBezTo>
                                  <a:pt x="342265" y="89535"/>
                                  <a:pt x="343535" y="86995"/>
                                  <a:pt x="347345" y="85725"/>
                                </a:cubicBezTo>
                                <a:cubicBezTo>
                                  <a:pt x="348615" y="86995"/>
                                  <a:pt x="348615" y="88265"/>
                                  <a:pt x="349885" y="89535"/>
                                </a:cubicBezTo>
                                <a:lnTo>
                                  <a:pt x="342265" y="94615"/>
                                </a:lnTo>
                                <a:cubicBezTo>
                                  <a:pt x="347345" y="93345"/>
                                  <a:pt x="351155" y="92075"/>
                                  <a:pt x="352425" y="86995"/>
                                </a:cubicBezTo>
                                <a:lnTo>
                                  <a:pt x="354965" y="89535"/>
                                </a:lnTo>
                                <a:cubicBezTo>
                                  <a:pt x="363855" y="88265"/>
                                  <a:pt x="367665" y="88265"/>
                                  <a:pt x="370205" y="81915"/>
                                </a:cubicBezTo>
                                <a:cubicBezTo>
                                  <a:pt x="371475" y="81915"/>
                                  <a:pt x="374015" y="83185"/>
                                  <a:pt x="375285" y="81915"/>
                                </a:cubicBezTo>
                                <a:cubicBezTo>
                                  <a:pt x="382905" y="80645"/>
                                  <a:pt x="393065" y="79375"/>
                                  <a:pt x="399415" y="70485"/>
                                </a:cubicBezTo>
                                <a:cubicBezTo>
                                  <a:pt x="399415" y="70485"/>
                                  <a:pt x="399415" y="70485"/>
                                  <a:pt x="399415" y="69215"/>
                                </a:cubicBezTo>
                                <a:cubicBezTo>
                                  <a:pt x="422275" y="61595"/>
                                  <a:pt x="441325" y="47625"/>
                                  <a:pt x="457835" y="34925"/>
                                </a:cubicBezTo>
                                <a:lnTo>
                                  <a:pt x="457835" y="32385"/>
                                </a:lnTo>
                                <a:lnTo>
                                  <a:pt x="452755" y="29845"/>
                                </a:lnTo>
                                <a:cubicBezTo>
                                  <a:pt x="434975" y="43815"/>
                                  <a:pt x="417195" y="57785"/>
                                  <a:pt x="394335" y="64135"/>
                                </a:cubicBezTo>
                                <a:cubicBezTo>
                                  <a:pt x="393065" y="64135"/>
                                  <a:pt x="393065" y="64135"/>
                                  <a:pt x="391795" y="64135"/>
                                </a:cubicBezTo>
                                <a:cubicBezTo>
                                  <a:pt x="389255" y="61595"/>
                                  <a:pt x="386715" y="60325"/>
                                  <a:pt x="385445" y="59055"/>
                                </a:cubicBezTo>
                                <a:lnTo>
                                  <a:pt x="391795" y="64135"/>
                                </a:lnTo>
                                <a:cubicBezTo>
                                  <a:pt x="391795" y="64135"/>
                                  <a:pt x="390525" y="64135"/>
                                  <a:pt x="390525" y="64135"/>
                                </a:cubicBezTo>
                                <a:cubicBezTo>
                                  <a:pt x="386715" y="69215"/>
                                  <a:pt x="380365" y="70485"/>
                                  <a:pt x="367665" y="71755"/>
                                </a:cubicBezTo>
                                <a:cubicBezTo>
                                  <a:pt x="363855" y="65405"/>
                                  <a:pt x="384175" y="67945"/>
                                  <a:pt x="385445" y="61595"/>
                                </a:cubicBezTo>
                                <a:lnTo>
                                  <a:pt x="385445" y="57785"/>
                                </a:lnTo>
                                <a:lnTo>
                                  <a:pt x="389255" y="57785"/>
                                </a:lnTo>
                                <a:cubicBezTo>
                                  <a:pt x="395605" y="50165"/>
                                  <a:pt x="417195" y="42545"/>
                                  <a:pt x="429895" y="32385"/>
                                </a:cubicBezTo>
                                <a:cubicBezTo>
                                  <a:pt x="432435" y="29845"/>
                                  <a:pt x="433705" y="26035"/>
                                  <a:pt x="437515" y="24765"/>
                                </a:cubicBezTo>
                                <a:cubicBezTo>
                                  <a:pt x="451485" y="18415"/>
                                  <a:pt x="467995" y="20955"/>
                                  <a:pt x="475615" y="10795"/>
                                </a:cubicBezTo>
                                <a:cubicBezTo>
                                  <a:pt x="464185" y="17145"/>
                                  <a:pt x="459105" y="20955"/>
                                  <a:pt x="456565" y="1841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40" name="Freeform: Shape 10840"/>
                        <wps:cNvSpPr/>
                        <wps:spPr>
                          <a:xfrm>
                            <a:off x="7270115" y="1821180"/>
                            <a:ext cx="25400" cy="12700"/>
                          </a:xfrm>
                          <a:custGeom>
                            <a:avLst/>
                            <a:gdLst>
                              <a:gd name="connsiteX0" fmla="*/ 15875 w 25400"/>
                              <a:gd name="connsiteY0" fmla="*/ 9525 h 12700"/>
                              <a:gd name="connsiteX1" fmla="*/ 9525 w 25400"/>
                              <a:gd name="connsiteY1" fmla="*/ 13335 h 12700"/>
                              <a:gd name="connsiteX2" fmla="*/ 15875 w 254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5875" y="9525"/>
                                </a:moveTo>
                                <a:lnTo>
                                  <a:pt x="9525" y="13335"/>
                                </a:lnTo>
                                <a:cubicBezTo>
                                  <a:pt x="12065" y="12065"/>
                                  <a:pt x="14605" y="12065"/>
                                  <a:pt x="1587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41" name="Freeform: Shape 10841"/>
                        <wps:cNvSpPr/>
                        <wps:spPr>
                          <a:xfrm>
                            <a:off x="7629873" y="1743710"/>
                            <a:ext cx="25400" cy="12700"/>
                          </a:xfrm>
                          <a:custGeom>
                            <a:avLst/>
                            <a:gdLst>
                              <a:gd name="connsiteX0" fmla="*/ 15527 w 25400"/>
                              <a:gd name="connsiteY0" fmla="*/ 9525 h 12700"/>
                              <a:gd name="connsiteX1" fmla="*/ 15527 w 25400"/>
                              <a:gd name="connsiteY1" fmla="*/ 9525 h 12700"/>
                              <a:gd name="connsiteX2" fmla="*/ 15527 w 254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5527" y="9525"/>
                                </a:moveTo>
                                <a:cubicBezTo>
                                  <a:pt x="287" y="12065"/>
                                  <a:pt x="19337" y="19685"/>
                                  <a:pt x="15527" y="9525"/>
                                </a:cubicBezTo>
                                <a:lnTo>
                                  <a:pt x="15527" y="952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42" name="Freeform: Shape 10842"/>
                        <wps:cNvSpPr/>
                        <wps:spPr>
                          <a:xfrm>
                            <a:off x="7358697" y="186055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7462 w 25400"/>
                              <a:gd name="connsiteY0" fmla="*/ 9525 h 25400"/>
                              <a:gd name="connsiteX1" fmla="*/ 9843 w 25400"/>
                              <a:gd name="connsiteY1" fmla="*/ 17145 h 25400"/>
                              <a:gd name="connsiteX2" fmla="*/ 17462 w 25400"/>
                              <a:gd name="connsiteY2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7462" y="9525"/>
                                </a:moveTo>
                                <a:cubicBezTo>
                                  <a:pt x="11112" y="10795"/>
                                  <a:pt x="8572" y="13335"/>
                                  <a:pt x="9843" y="17145"/>
                                </a:cubicBezTo>
                                <a:cubicBezTo>
                                  <a:pt x="13653" y="14605"/>
                                  <a:pt x="22543" y="14605"/>
                                  <a:pt x="17462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43" name="Freeform: Shape 10843"/>
                        <wps:cNvSpPr/>
                        <wps:spPr>
                          <a:xfrm>
                            <a:off x="7284085" y="179705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7145 w 25400"/>
                              <a:gd name="connsiteY0" fmla="*/ 9525 h 25400"/>
                              <a:gd name="connsiteX1" fmla="*/ 9525 w 25400"/>
                              <a:gd name="connsiteY1" fmla="*/ 12065 h 25400"/>
                              <a:gd name="connsiteX2" fmla="*/ 17145 w 25400"/>
                              <a:gd name="connsiteY2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7145" y="9525"/>
                                </a:moveTo>
                                <a:cubicBezTo>
                                  <a:pt x="14605" y="10795"/>
                                  <a:pt x="12065" y="10795"/>
                                  <a:pt x="9525" y="12065"/>
                                </a:cubicBezTo>
                                <a:cubicBezTo>
                                  <a:pt x="9525" y="19685"/>
                                  <a:pt x="23495" y="14605"/>
                                  <a:pt x="1714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44" name="Freeform: Shape 10844"/>
                        <wps:cNvSpPr/>
                        <wps:spPr>
                          <a:xfrm>
                            <a:off x="7324562" y="1789430"/>
                            <a:ext cx="25400" cy="25400"/>
                          </a:xfrm>
                          <a:custGeom>
                            <a:avLst/>
                            <a:gdLst>
                              <a:gd name="connsiteX0" fmla="*/ 21119 w 25400"/>
                              <a:gd name="connsiteY0" fmla="*/ 9525 h 25400"/>
                              <a:gd name="connsiteX1" fmla="*/ 9688 w 25400"/>
                              <a:gd name="connsiteY1" fmla="*/ 15875 h 25400"/>
                              <a:gd name="connsiteX2" fmla="*/ 21119 w 25400"/>
                              <a:gd name="connsiteY2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21119" y="9525"/>
                                </a:moveTo>
                                <a:cubicBezTo>
                                  <a:pt x="14769" y="10795"/>
                                  <a:pt x="8419" y="8255"/>
                                  <a:pt x="9688" y="15875"/>
                                </a:cubicBezTo>
                                <a:cubicBezTo>
                                  <a:pt x="14769" y="15875"/>
                                  <a:pt x="19848" y="17145"/>
                                  <a:pt x="21119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45" name="Freeform: Shape 10845"/>
                        <wps:cNvSpPr/>
                        <wps:spPr>
                          <a:xfrm>
                            <a:off x="7339706" y="174625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8674 w 25400"/>
                              <a:gd name="connsiteY0" fmla="*/ 9525 h 25400"/>
                              <a:gd name="connsiteX1" fmla="*/ 11054 w 25400"/>
                              <a:gd name="connsiteY1" fmla="*/ 17145 h 25400"/>
                              <a:gd name="connsiteX2" fmla="*/ 18674 w 25400"/>
                              <a:gd name="connsiteY2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8674" y="9525"/>
                                </a:moveTo>
                                <a:cubicBezTo>
                                  <a:pt x="14863" y="12065"/>
                                  <a:pt x="5974" y="10795"/>
                                  <a:pt x="11054" y="17145"/>
                                </a:cubicBezTo>
                                <a:cubicBezTo>
                                  <a:pt x="16134" y="14605"/>
                                  <a:pt x="18674" y="13335"/>
                                  <a:pt x="18674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46" name="Freeform: Shape 10846"/>
                        <wps:cNvSpPr/>
                        <wps:spPr>
                          <a:xfrm>
                            <a:off x="7457879" y="171196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9881 w 25400"/>
                              <a:gd name="connsiteY0" fmla="*/ 9525 h 25400"/>
                              <a:gd name="connsiteX1" fmla="*/ 9721 w 25400"/>
                              <a:gd name="connsiteY1" fmla="*/ 18415 h 25400"/>
                              <a:gd name="connsiteX2" fmla="*/ 19881 w 25400"/>
                              <a:gd name="connsiteY2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9881" y="9525"/>
                                </a:moveTo>
                                <a:cubicBezTo>
                                  <a:pt x="13531" y="10795"/>
                                  <a:pt x="8451" y="13335"/>
                                  <a:pt x="9721" y="18415"/>
                                </a:cubicBezTo>
                                <a:cubicBezTo>
                                  <a:pt x="16071" y="15875"/>
                                  <a:pt x="19881" y="13335"/>
                                  <a:pt x="19881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47" name="Freeform: Shape 10847"/>
                        <wps:cNvSpPr/>
                        <wps:spPr>
                          <a:xfrm>
                            <a:off x="7198421" y="1874354"/>
                            <a:ext cx="25400" cy="25400"/>
                          </a:xfrm>
                          <a:custGeom>
                            <a:avLst/>
                            <a:gdLst>
                              <a:gd name="connsiteX0" fmla="*/ 10099 w 25400"/>
                              <a:gd name="connsiteY0" fmla="*/ 18581 h 25400"/>
                              <a:gd name="connsiteX1" fmla="*/ 20259 w 25400"/>
                              <a:gd name="connsiteY1" fmla="*/ 17311 h 25400"/>
                              <a:gd name="connsiteX2" fmla="*/ 20259 w 25400"/>
                              <a:gd name="connsiteY2" fmla="*/ 9691 h 25400"/>
                              <a:gd name="connsiteX3" fmla="*/ 10099 w 25400"/>
                              <a:gd name="connsiteY3" fmla="*/ 18581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0099" y="18581"/>
                                </a:moveTo>
                                <a:cubicBezTo>
                                  <a:pt x="13909" y="16041"/>
                                  <a:pt x="16449" y="19851"/>
                                  <a:pt x="20259" y="17311"/>
                                </a:cubicBezTo>
                                <a:cubicBezTo>
                                  <a:pt x="17719" y="14771"/>
                                  <a:pt x="26609" y="8421"/>
                                  <a:pt x="20259" y="9691"/>
                                </a:cubicBezTo>
                                <a:cubicBezTo>
                                  <a:pt x="22799" y="14771"/>
                                  <a:pt x="6289" y="12231"/>
                                  <a:pt x="10099" y="1858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48" name="Freeform: Shape 10848"/>
                        <wps:cNvSpPr/>
                        <wps:spPr>
                          <a:xfrm>
                            <a:off x="7182485" y="1913245"/>
                            <a:ext cx="25400" cy="12700"/>
                          </a:xfrm>
                          <a:custGeom>
                            <a:avLst/>
                            <a:gdLst>
                              <a:gd name="connsiteX0" fmla="*/ 13335 w 25400"/>
                              <a:gd name="connsiteY0" fmla="*/ 13980 h 12700"/>
                              <a:gd name="connsiteX1" fmla="*/ 15875 w 25400"/>
                              <a:gd name="connsiteY1" fmla="*/ 12710 h 12700"/>
                              <a:gd name="connsiteX2" fmla="*/ 17145 w 25400"/>
                              <a:gd name="connsiteY2" fmla="*/ 15250 h 12700"/>
                              <a:gd name="connsiteX3" fmla="*/ 13335 w 25400"/>
                              <a:gd name="connsiteY3" fmla="*/ 11440 h 12700"/>
                              <a:gd name="connsiteX4" fmla="*/ 13335 w 25400"/>
                              <a:gd name="connsiteY4" fmla="*/ 13980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3335" y="13980"/>
                                </a:moveTo>
                                <a:lnTo>
                                  <a:pt x="15875" y="12710"/>
                                </a:lnTo>
                                <a:lnTo>
                                  <a:pt x="17145" y="15250"/>
                                </a:lnTo>
                                <a:cubicBezTo>
                                  <a:pt x="22225" y="12710"/>
                                  <a:pt x="19685" y="6360"/>
                                  <a:pt x="13335" y="11440"/>
                                </a:cubicBezTo>
                                <a:cubicBezTo>
                                  <a:pt x="8255" y="12710"/>
                                  <a:pt x="8255" y="16520"/>
                                  <a:pt x="13335" y="1398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49" name="Freeform: Shape 10849"/>
                        <wps:cNvSpPr/>
                        <wps:spPr>
                          <a:xfrm>
                            <a:off x="7200668" y="1851404"/>
                            <a:ext cx="25400" cy="12700"/>
                          </a:xfrm>
                          <a:custGeom>
                            <a:avLst/>
                            <a:gdLst>
                              <a:gd name="connsiteX0" fmla="*/ 15472 w 25400"/>
                              <a:gd name="connsiteY0" fmla="*/ 9781 h 12700"/>
                              <a:gd name="connsiteX1" fmla="*/ 11663 w 25400"/>
                              <a:gd name="connsiteY1" fmla="*/ 13591 h 12700"/>
                              <a:gd name="connsiteX2" fmla="*/ 15472 w 25400"/>
                              <a:gd name="connsiteY2" fmla="*/ 9781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5472" y="9781"/>
                                </a:moveTo>
                                <a:cubicBezTo>
                                  <a:pt x="11663" y="9781"/>
                                  <a:pt x="6582" y="14861"/>
                                  <a:pt x="11663" y="13591"/>
                                </a:cubicBezTo>
                                <a:cubicBezTo>
                                  <a:pt x="15472" y="12321"/>
                                  <a:pt x="20552" y="8511"/>
                                  <a:pt x="15472" y="978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50" name="Freeform: Shape 10850"/>
                        <wps:cNvSpPr/>
                        <wps:spPr>
                          <a:xfrm>
                            <a:off x="7157526" y="198882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1624 w 25400"/>
                              <a:gd name="connsiteY0" fmla="*/ 19685 h 25400"/>
                              <a:gd name="connsiteX1" fmla="*/ 20514 w 25400"/>
                              <a:gd name="connsiteY1" fmla="*/ 15875 h 25400"/>
                              <a:gd name="connsiteX2" fmla="*/ 17974 w 25400"/>
                              <a:gd name="connsiteY2" fmla="*/ 9525 h 25400"/>
                              <a:gd name="connsiteX3" fmla="*/ 10355 w 25400"/>
                              <a:gd name="connsiteY3" fmla="*/ 9525 h 25400"/>
                              <a:gd name="connsiteX4" fmla="*/ 11624 w 25400"/>
                              <a:gd name="connsiteY4" fmla="*/ 1968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1624" y="19685"/>
                                </a:moveTo>
                                <a:cubicBezTo>
                                  <a:pt x="14164" y="18415"/>
                                  <a:pt x="17974" y="17145"/>
                                  <a:pt x="20514" y="15875"/>
                                </a:cubicBezTo>
                                <a:cubicBezTo>
                                  <a:pt x="19244" y="13335"/>
                                  <a:pt x="17974" y="10795"/>
                                  <a:pt x="17974" y="9525"/>
                                </a:cubicBezTo>
                                <a:cubicBezTo>
                                  <a:pt x="15434" y="10795"/>
                                  <a:pt x="12894" y="10795"/>
                                  <a:pt x="10355" y="9525"/>
                                </a:cubicBezTo>
                                <a:cubicBezTo>
                                  <a:pt x="10355" y="13335"/>
                                  <a:pt x="7814" y="14605"/>
                                  <a:pt x="11624" y="1968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51" name="Freeform: Shape 10851"/>
                        <wps:cNvSpPr/>
                        <wps:spPr>
                          <a:xfrm>
                            <a:off x="7144385" y="196850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5875 w 25400"/>
                              <a:gd name="connsiteY0" fmla="*/ 9525 h 25400"/>
                              <a:gd name="connsiteX1" fmla="*/ 9525 w 25400"/>
                              <a:gd name="connsiteY1" fmla="*/ 15875 h 25400"/>
                              <a:gd name="connsiteX2" fmla="*/ 15875 w 25400"/>
                              <a:gd name="connsiteY2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5875" y="9525"/>
                                </a:moveTo>
                                <a:lnTo>
                                  <a:pt x="9525" y="15875"/>
                                </a:lnTo>
                                <a:cubicBezTo>
                                  <a:pt x="10795" y="15875"/>
                                  <a:pt x="14605" y="14605"/>
                                  <a:pt x="1587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52" name="Freeform: Shape 10852"/>
                        <wps:cNvSpPr/>
                        <wps:spPr>
                          <a:xfrm>
                            <a:off x="6539865" y="1896110"/>
                            <a:ext cx="25400" cy="254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5875 h 25400"/>
                              <a:gd name="connsiteX1" fmla="*/ 20955 w 25400"/>
                              <a:gd name="connsiteY1" fmla="*/ 9525 h 25400"/>
                              <a:gd name="connsiteX2" fmla="*/ 9525 w 25400"/>
                              <a:gd name="connsiteY2" fmla="*/ 1587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9525" y="15875"/>
                                </a:moveTo>
                                <a:lnTo>
                                  <a:pt x="20955" y="9525"/>
                                </a:lnTo>
                                <a:cubicBezTo>
                                  <a:pt x="17145" y="12065"/>
                                  <a:pt x="9525" y="10795"/>
                                  <a:pt x="9525" y="1587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53" name="Freeform: Shape 10853"/>
                        <wps:cNvSpPr/>
                        <wps:spPr>
                          <a:xfrm>
                            <a:off x="6735445" y="179578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4605 w 25400"/>
                              <a:gd name="connsiteY0" fmla="*/ 9525 h 25400"/>
                              <a:gd name="connsiteX1" fmla="*/ 9525 w 25400"/>
                              <a:gd name="connsiteY1" fmla="*/ 10795 h 25400"/>
                              <a:gd name="connsiteX2" fmla="*/ 12065 w 25400"/>
                              <a:gd name="connsiteY2" fmla="*/ 15875 h 25400"/>
                              <a:gd name="connsiteX3" fmla="*/ 17145 w 25400"/>
                              <a:gd name="connsiteY3" fmla="*/ 14605 h 25400"/>
                              <a:gd name="connsiteX4" fmla="*/ 14605 w 25400"/>
                              <a:gd name="connsiteY4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4605" y="9525"/>
                                </a:moveTo>
                                <a:cubicBezTo>
                                  <a:pt x="13335" y="9525"/>
                                  <a:pt x="10795" y="10795"/>
                                  <a:pt x="9525" y="10795"/>
                                </a:cubicBezTo>
                                <a:cubicBezTo>
                                  <a:pt x="10795" y="12065"/>
                                  <a:pt x="10795" y="13335"/>
                                  <a:pt x="12065" y="15875"/>
                                </a:cubicBezTo>
                                <a:cubicBezTo>
                                  <a:pt x="13335" y="15875"/>
                                  <a:pt x="14605" y="14605"/>
                                  <a:pt x="17145" y="14605"/>
                                </a:cubicBezTo>
                                <a:cubicBezTo>
                                  <a:pt x="15875" y="13335"/>
                                  <a:pt x="15875" y="10795"/>
                                  <a:pt x="1460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54" name="Freeform: Shape 10854"/>
                        <wps:cNvSpPr/>
                        <wps:spPr>
                          <a:xfrm>
                            <a:off x="6684645" y="1805744"/>
                            <a:ext cx="76200" cy="50800"/>
                          </a:xfrm>
                          <a:custGeom>
                            <a:avLst/>
                            <a:gdLst>
                              <a:gd name="connsiteX0" fmla="*/ 29845 w 76200"/>
                              <a:gd name="connsiteY0" fmla="*/ 26231 h 50800"/>
                              <a:gd name="connsiteX1" fmla="*/ 9525 w 76200"/>
                              <a:gd name="connsiteY1" fmla="*/ 33851 h 50800"/>
                              <a:gd name="connsiteX2" fmla="*/ 17145 w 76200"/>
                              <a:gd name="connsiteY2" fmla="*/ 38931 h 50800"/>
                              <a:gd name="connsiteX3" fmla="*/ 20955 w 76200"/>
                              <a:gd name="connsiteY3" fmla="*/ 38931 h 50800"/>
                              <a:gd name="connsiteX4" fmla="*/ 20955 w 76200"/>
                              <a:gd name="connsiteY4" fmla="*/ 42742 h 50800"/>
                              <a:gd name="connsiteX5" fmla="*/ 33655 w 76200"/>
                              <a:gd name="connsiteY5" fmla="*/ 33851 h 50800"/>
                              <a:gd name="connsiteX6" fmla="*/ 34925 w 76200"/>
                              <a:gd name="connsiteY6" fmla="*/ 33851 h 50800"/>
                              <a:gd name="connsiteX7" fmla="*/ 53975 w 76200"/>
                              <a:gd name="connsiteY7" fmla="*/ 26231 h 50800"/>
                              <a:gd name="connsiteX8" fmla="*/ 75565 w 76200"/>
                              <a:gd name="connsiteY8" fmla="*/ 17342 h 50800"/>
                              <a:gd name="connsiteX9" fmla="*/ 75565 w 76200"/>
                              <a:gd name="connsiteY9" fmla="*/ 10992 h 50800"/>
                              <a:gd name="connsiteX10" fmla="*/ 69215 w 76200"/>
                              <a:gd name="connsiteY10" fmla="*/ 10992 h 50800"/>
                              <a:gd name="connsiteX11" fmla="*/ 51435 w 76200"/>
                              <a:gd name="connsiteY11" fmla="*/ 17342 h 50800"/>
                              <a:gd name="connsiteX12" fmla="*/ 29845 w 76200"/>
                              <a:gd name="connsiteY12" fmla="*/ 26231 h 50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76200" h="50800">
                                <a:moveTo>
                                  <a:pt x="29845" y="26231"/>
                                </a:moveTo>
                                <a:cubicBezTo>
                                  <a:pt x="20955" y="24961"/>
                                  <a:pt x="18415" y="30042"/>
                                  <a:pt x="9525" y="33851"/>
                                </a:cubicBezTo>
                                <a:cubicBezTo>
                                  <a:pt x="10795" y="38931"/>
                                  <a:pt x="14605" y="37662"/>
                                  <a:pt x="17145" y="38931"/>
                                </a:cubicBezTo>
                                <a:lnTo>
                                  <a:pt x="20955" y="38931"/>
                                </a:lnTo>
                                <a:lnTo>
                                  <a:pt x="20955" y="42742"/>
                                </a:lnTo>
                                <a:cubicBezTo>
                                  <a:pt x="23495" y="38931"/>
                                  <a:pt x="31115" y="37662"/>
                                  <a:pt x="33655" y="33851"/>
                                </a:cubicBezTo>
                                <a:cubicBezTo>
                                  <a:pt x="33655" y="33851"/>
                                  <a:pt x="34925" y="33851"/>
                                  <a:pt x="34925" y="33851"/>
                                </a:cubicBezTo>
                                <a:cubicBezTo>
                                  <a:pt x="40005" y="28771"/>
                                  <a:pt x="46355" y="27501"/>
                                  <a:pt x="53975" y="26231"/>
                                </a:cubicBezTo>
                                <a:cubicBezTo>
                                  <a:pt x="61595" y="24961"/>
                                  <a:pt x="69215" y="23692"/>
                                  <a:pt x="75565" y="17342"/>
                                </a:cubicBezTo>
                                <a:cubicBezTo>
                                  <a:pt x="76835" y="16071"/>
                                  <a:pt x="78105" y="13531"/>
                                  <a:pt x="75565" y="10992"/>
                                </a:cubicBezTo>
                                <a:cubicBezTo>
                                  <a:pt x="74295" y="9721"/>
                                  <a:pt x="70485" y="8451"/>
                                  <a:pt x="69215" y="10992"/>
                                </a:cubicBezTo>
                                <a:cubicBezTo>
                                  <a:pt x="64135" y="14801"/>
                                  <a:pt x="57785" y="16071"/>
                                  <a:pt x="51435" y="17342"/>
                                </a:cubicBezTo>
                                <a:cubicBezTo>
                                  <a:pt x="43815" y="18611"/>
                                  <a:pt x="36195" y="19881"/>
                                  <a:pt x="29845" y="2623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55" name="Freeform: Shape 10855"/>
                        <wps:cNvSpPr/>
                        <wps:spPr>
                          <a:xfrm>
                            <a:off x="6757869" y="1770380"/>
                            <a:ext cx="12700" cy="25400"/>
                          </a:xfrm>
                          <a:custGeom>
                            <a:avLst/>
                            <a:gdLst>
                              <a:gd name="connsiteX0" fmla="*/ 13771 w 12700"/>
                              <a:gd name="connsiteY0" fmla="*/ 9525 h 25400"/>
                              <a:gd name="connsiteX1" fmla="*/ 13771 w 12700"/>
                              <a:gd name="connsiteY1" fmla="*/ 9525 h 25400"/>
                              <a:gd name="connsiteX2" fmla="*/ 13771 w 12700"/>
                              <a:gd name="connsiteY2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25400">
                                <a:moveTo>
                                  <a:pt x="13771" y="9525"/>
                                </a:moveTo>
                                <a:cubicBezTo>
                                  <a:pt x="3611" y="17145"/>
                                  <a:pt x="15041" y="20955"/>
                                  <a:pt x="13771" y="9525"/>
                                </a:cubicBezTo>
                                <a:lnTo>
                                  <a:pt x="13771" y="952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56" name="Freeform: Shape 10856"/>
                        <wps:cNvSpPr/>
                        <wps:spPr>
                          <a:xfrm>
                            <a:off x="6618605" y="187833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7145 w 25400"/>
                              <a:gd name="connsiteY0" fmla="*/ 9525 h 25400"/>
                              <a:gd name="connsiteX1" fmla="*/ 9525 w 25400"/>
                              <a:gd name="connsiteY1" fmla="*/ 17145 h 25400"/>
                              <a:gd name="connsiteX2" fmla="*/ 17145 w 25400"/>
                              <a:gd name="connsiteY2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7145" y="9525"/>
                                </a:moveTo>
                                <a:cubicBezTo>
                                  <a:pt x="13335" y="10795"/>
                                  <a:pt x="9525" y="13335"/>
                                  <a:pt x="9525" y="17145"/>
                                </a:cubicBezTo>
                                <a:cubicBezTo>
                                  <a:pt x="14605" y="15875"/>
                                  <a:pt x="23495" y="15875"/>
                                  <a:pt x="1714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57" name="Freeform: Shape 10857"/>
                        <wps:cNvSpPr/>
                        <wps:spPr>
                          <a:xfrm>
                            <a:off x="6751601" y="178181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1149 w 25400"/>
                              <a:gd name="connsiteY0" fmla="*/ 19685 h 25400"/>
                              <a:gd name="connsiteX1" fmla="*/ 23849 w 25400"/>
                              <a:gd name="connsiteY1" fmla="*/ 9525 h 25400"/>
                              <a:gd name="connsiteX2" fmla="*/ 11149 w 25400"/>
                              <a:gd name="connsiteY2" fmla="*/ 1968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1149" y="19685"/>
                                </a:moveTo>
                                <a:cubicBezTo>
                                  <a:pt x="13689" y="13335"/>
                                  <a:pt x="26389" y="20955"/>
                                  <a:pt x="23849" y="9525"/>
                                </a:cubicBezTo>
                                <a:cubicBezTo>
                                  <a:pt x="18769" y="13335"/>
                                  <a:pt x="4799" y="12065"/>
                                  <a:pt x="11149" y="1968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58" name="Freeform: Shape 10858"/>
                        <wps:cNvSpPr/>
                        <wps:spPr>
                          <a:xfrm>
                            <a:off x="6576635" y="1902460"/>
                            <a:ext cx="12700" cy="25400"/>
                          </a:xfrm>
                          <a:custGeom>
                            <a:avLst/>
                            <a:gdLst>
                              <a:gd name="connsiteX0" fmla="*/ 12125 w 12700"/>
                              <a:gd name="connsiteY0" fmla="*/ 20955 h 25400"/>
                              <a:gd name="connsiteX1" fmla="*/ 14665 w 12700"/>
                              <a:gd name="connsiteY1" fmla="*/ 9525 h 25400"/>
                              <a:gd name="connsiteX2" fmla="*/ 12125 w 12700"/>
                              <a:gd name="connsiteY2" fmla="*/ 2095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25400">
                                <a:moveTo>
                                  <a:pt x="12125" y="20955"/>
                                </a:moveTo>
                                <a:cubicBezTo>
                                  <a:pt x="10855" y="15875"/>
                                  <a:pt x="17205" y="14605"/>
                                  <a:pt x="14665" y="9525"/>
                                </a:cubicBezTo>
                                <a:cubicBezTo>
                                  <a:pt x="8315" y="9525"/>
                                  <a:pt x="8315" y="20955"/>
                                  <a:pt x="12125" y="2095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59" name="Freeform: Shape 10859"/>
                        <wps:cNvSpPr/>
                        <wps:spPr>
                          <a:xfrm>
                            <a:off x="6583045" y="1882514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2961 h 12700"/>
                              <a:gd name="connsiteX1" fmla="*/ 19685 w 25400"/>
                              <a:gd name="connsiteY1" fmla="*/ 11691 h 12700"/>
                              <a:gd name="connsiteX2" fmla="*/ 9525 w 25400"/>
                              <a:gd name="connsiteY2" fmla="*/ 12961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2961"/>
                                </a:moveTo>
                                <a:cubicBezTo>
                                  <a:pt x="12065" y="11691"/>
                                  <a:pt x="20955" y="19311"/>
                                  <a:pt x="19685" y="11691"/>
                                </a:cubicBezTo>
                                <a:cubicBezTo>
                                  <a:pt x="17145" y="12961"/>
                                  <a:pt x="9525" y="5341"/>
                                  <a:pt x="9525" y="1296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60" name="Freeform: Shape 10860"/>
                        <wps:cNvSpPr/>
                        <wps:spPr>
                          <a:xfrm>
                            <a:off x="6590549" y="1891594"/>
                            <a:ext cx="25400" cy="12700"/>
                          </a:xfrm>
                          <a:custGeom>
                            <a:avLst/>
                            <a:gdLst>
                              <a:gd name="connsiteX0" fmla="*/ 17260 w 25400"/>
                              <a:gd name="connsiteY0" fmla="*/ 14041 h 12700"/>
                              <a:gd name="connsiteX1" fmla="*/ 17260 w 25400"/>
                              <a:gd name="connsiteY1" fmla="*/ 14041 h 12700"/>
                              <a:gd name="connsiteX2" fmla="*/ 17260 w 25400"/>
                              <a:gd name="connsiteY2" fmla="*/ 14041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7260" y="14041"/>
                                </a:moveTo>
                                <a:cubicBezTo>
                                  <a:pt x="9641" y="3881"/>
                                  <a:pt x="4560" y="14041"/>
                                  <a:pt x="17260" y="14041"/>
                                </a:cubicBezTo>
                                <a:lnTo>
                                  <a:pt x="17260" y="1404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61" name="Freeform: Shape 10861"/>
                        <wps:cNvSpPr/>
                        <wps:spPr>
                          <a:xfrm>
                            <a:off x="6600901" y="1885884"/>
                            <a:ext cx="25400" cy="12700"/>
                          </a:xfrm>
                          <a:custGeom>
                            <a:avLst/>
                            <a:gdLst>
                              <a:gd name="connsiteX0" fmla="*/ 17069 w 25400"/>
                              <a:gd name="connsiteY0" fmla="*/ 10861 h 12700"/>
                              <a:gd name="connsiteX1" fmla="*/ 17069 w 25400"/>
                              <a:gd name="connsiteY1" fmla="*/ 10861 h 12700"/>
                              <a:gd name="connsiteX2" fmla="*/ 17069 w 25400"/>
                              <a:gd name="connsiteY2" fmla="*/ 10861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7069" y="10861"/>
                                </a:moveTo>
                                <a:cubicBezTo>
                                  <a:pt x="-7061" y="23561"/>
                                  <a:pt x="36119" y="4511"/>
                                  <a:pt x="17069" y="10861"/>
                                </a:cubicBezTo>
                                <a:lnTo>
                                  <a:pt x="17069" y="1086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62" name="Freeform: Shape 10862"/>
                        <wps:cNvSpPr/>
                        <wps:spPr>
                          <a:xfrm>
                            <a:off x="6858635" y="1731010"/>
                            <a:ext cx="38100" cy="25400"/>
                          </a:xfrm>
                          <a:custGeom>
                            <a:avLst/>
                            <a:gdLst>
                              <a:gd name="connsiteX0" fmla="*/ 29845 w 38100"/>
                              <a:gd name="connsiteY0" fmla="*/ 9525 h 25400"/>
                              <a:gd name="connsiteX1" fmla="*/ 9525 w 38100"/>
                              <a:gd name="connsiteY1" fmla="*/ 19685 h 25400"/>
                              <a:gd name="connsiteX2" fmla="*/ 29845 w 38100"/>
                              <a:gd name="connsiteY2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38100" h="25400">
                                <a:moveTo>
                                  <a:pt x="29845" y="9525"/>
                                </a:moveTo>
                                <a:lnTo>
                                  <a:pt x="9525" y="19685"/>
                                </a:lnTo>
                                <a:cubicBezTo>
                                  <a:pt x="17145" y="17145"/>
                                  <a:pt x="26035" y="17145"/>
                                  <a:pt x="2984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63" name="Freeform: Shape 10863"/>
                        <wps:cNvSpPr/>
                        <wps:spPr>
                          <a:xfrm>
                            <a:off x="7143115" y="177127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9685 w 25400"/>
                              <a:gd name="connsiteY0" fmla="*/ 11175 h 25400"/>
                              <a:gd name="connsiteX1" fmla="*/ 9525 w 25400"/>
                              <a:gd name="connsiteY1" fmla="*/ 12445 h 25400"/>
                              <a:gd name="connsiteX2" fmla="*/ 12065 w 25400"/>
                              <a:gd name="connsiteY2" fmla="*/ 14985 h 25400"/>
                              <a:gd name="connsiteX3" fmla="*/ 9525 w 25400"/>
                              <a:gd name="connsiteY3" fmla="*/ 17525 h 25400"/>
                              <a:gd name="connsiteX4" fmla="*/ 19685 w 25400"/>
                              <a:gd name="connsiteY4" fmla="*/ 1117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9685" y="11175"/>
                                </a:moveTo>
                                <a:cubicBezTo>
                                  <a:pt x="17145" y="7365"/>
                                  <a:pt x="13335" y="11175"/>
                                  <a:pt x="9525" y="12445"/>
                                </a:cubicBezTo>
                                <a:lnTo>
                                  <a:pt x="12065" y="14985"/>
                                </a:lnTo>
                                <a:lnTo>
                                  <a:pt x="9525" y="17525"/>
                                </a:lnTo>
                                <a:cubicBezTo>
                                  <a:pt x="9525" y="21335"/>
                                  <a:pt x="26035" y="17525"/>
                                  <a:pt x="19685" y="1117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64" name="Freeform: Shape 10864"/>
                        <wps:cNvSpPr/>
                        <wps:spPr>
                          <a:xfrm>
                            <a:off x="7047922" y="183896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3278 w 25400"/>
                              <a:gd name="connsiteY0" fmla="*/ 18415 h 25400"/>
                              <a:gd name="connsiteX1" fmla="*/ 14547 w 25400"/>
                              <a:gd name="connsiteY1" fmla="*/ 9525 h 25400"/>
                              <a:gd name="connsiteX2" fmla="*/ 13278 w 25400"/>
                              <a:gd name="connsiteY2" fmla="*/ 1841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3278" y="18415"/>
                                </a:moveTo>
                                <a:cubicBezTo>
                                  <a:pt x="12008" y="15875"/>
                                  <a:pt x="25978" y="10795"/>
                                  <a:pt x="14547" y="9525"/>
                                </a:cubicBezTo>
                                <a:cubicBezTo>
                                  <a:pt x="17088" y="13335"/>
                                  <a:pt x="3118" y="18415"/>
                                  <a:pt x="13278" y="1841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65" name="Freeform: Shape 10865"/>
                        <wps:cNvSpPr/>
                        <wps:spPr>
                          <a:xfrm>
                            <a:off x="7536409" y="1532388"/>
                            <a:ext cx="25400" cy="12700"/>
                          </a:xfrm>
                          <a:custGeom>
                            <a:avLst/>
                            <a:gdLst>
                              <a:gd name="connsiteX0" fmla="*/ 18821 w 25400"/>
                              <a:gd name="connsiteY0" fmla="*/ 10027 h 12700"/>
                              <a:gd name="connsiteX1" fmla="*/ 9931 w 25400"/>
                              <a:gd name="connsiteY1" fmla="*/ 13837 h 12700"/>
                              <a:gd name="connsiteX2" fmla="*/ 18821 w 25400"/>
                              <a:gd name="connsiteY2" fmla="*/ 10027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8821" y="10027"/>
                                </a:moveTo>
                                <a:cubicBezTo>
                                  <a:pt x="17551" y="10027"/>
                                  <a:pt x="7391" y="7487"/>
                                  <a:pt x="9931" y="13837"/>
                                </a:cubicBezTo>
                                <a:cubicBezTo>
                                  <a:pt x="12471" y="10027"/>
                                  <a:pt x="20091" y="17647"/>
                                  <a:pt x="18821" y="1002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66" name="Freeform: Shape 10866"/>
                        <wps:cNvSpPr/>
                        <wps:spPr>
                          <a:xfrm>
                            <a:off x="6802386" y="1757680"/>
                            <a:ext cx="25400" cy="12700"/>
                          </a:xfrm>
                          <a:custGeom>
                            <a:avLst/>
                            <a:gdLst>
                              <a:gd name="connsiteX0" fmla="*/ 21324 w 25400"/>
                              <a:gd name="connsiteY0" fmla="*/ 9525 h 12700"/>
                              <a:gd name="connsiteX1" fmla="*/ 12434 w 25400"/>
                              <a:gd name="connsiteY1" fmla="*/ 14605 h 12700"/>
                              <a:gd name="connsiteX2" fmla="*/ 21324 w 254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21324" y="9525"/>
                                </a:moveTo>
                                <a:cubicBezTo>
                                  <a:pt x="17514" y="10795"/>
                                  <a:pt x="3544" y="15875"/>
                                  <a:pt x="12434" y="14605"/>
                                </a:cubicBezTo>
                                <a:cubicBezTo>
                                  <a:pt x="16244" y="13335"/>
                                  <a:pt x="30214" y="9525"/>
                                  <a:pt x="21324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67" name="Freeform: Shape 10867"/>
                        <wps:cNvSpPr/>
                        <wps:spPr>
                          <a:xfrm>
                            <a:off x="7152353" y="1705610"/>
                            <a:ext cx="25400" cy="12700"/>
                          </a:xfrm>
                          <a:custGeom>
                            <a:avLst/>
                            <a:gdLst>
                              <a:gd name="connsiteX0" fmla="*/ 15527 w 25400"/>
                              <a:gd name="connsiteY0" fmla="*/ 9525 h 12700"/>
                              <a:gd name="connsiteX1" fmla="*/ 15527 w 25400"/>
                              <a:gd name="connsiteY1" fmla="*/ 9525 h 12700"/>
                              <a:gd name="connsiteX2" fmla="*/ 15527 w 254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5527" y="9525"/>
                                </a:moveTo>
                                <a:cubicBezTo>
                                  <a:pt x="287" y="13335"/>
                                  <a:pt x="19337" y="20955"/>
                                  <a:pt x="15527" y="9525"/>
                                </a:cubicBezTo>
                                <a:lnTo>
                                  <a:pt x="15527" y="952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68" name="Freeform: Shape 10868"/>
                        <wps:cNvSpPr/>
                        <wps:spPr>
                          <a:xfrm>
                            <a:off x="6826885" y="1733550"/>
                            <a:ext cx="38100" cy="25400"/>
                          </a:xfrm>
                          <a:custGeom>
                            <a:avLst/>
                            <a:gdLst>
                              <a:gd name="connsiteX0" fmla="*/ 40005 w 38100"/>
                              <a:gd name="connsiteY0" fmla="*/ 14605 h 25400"/>
                              <a:gd name="connsiteX1" fmla="*/ 40005 w 38100"/>
                              <a:gd name="connsiteY1" fmla="*/ 10795 h 25400"/>
                              <a:gd name="connsiteX2" fmla="*/ 36195 w 38100"/>
                              <a:gd name="connsiteY2" fmla="*/ 9525 h 25400"/>
                              <a:gd name="connsiteX3" fmla="*/ 19685 w 38100"/>
                              <a:gd name="connsiteY3" fmla="*/ 17145 h 25400"/>
                              <a:gd name="connsiteX4" fmla="*/ 9525 w 38100"/>
                              <a:gd name="connsiteY4" fmla="*/ 26035 h 25400"/>
                              <a:gd name="connsiteX5" fmla="*/ 22225 w 38100"/>
                              <a:gd name="connsiteY5" fmla="*/ 20955 h 25400"/>
                              <a:gd name="connsiteX6" fmla="*/ 40005 w 38100"/>
                              <a:gd name="connsiteY6" fmla="*/ 1460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8100" h="25400">
                                <a:moveTo>
                                  <a:pt x="40005" y="14605"/>
                                </a:moveTo>
                                <a:cubicBezTo>
                                  <a:pt x="41275" y="13335"/>
                                  <a:pt x="41275" y="12065"/>
                                  <a:pt x="40005" y="10795"/>
                                </a:cubicBezTo>
                                <a:cubicBezTo>
                                  <a:pt x="38735" y="9525"/>
                                  <a:pt x="37465" y="9525"/>
                                  <a:pt x="36195" y="9525"/>
                                </a:cubicBezTo>
                                <a:cubicBezTo>
                                  <a:pt x="31115" y="13335"/>
                                  <a:pt x="24765" y="14605"/>
                                  <a:pt x="19685" y="17145"/>
                                </a:cubicBezTo>
                                <a:cubicBezTo>
                                  <a:pt x="15875" y="18415"/>
                                  <a:pt x="10795" y="20955"/>
                                  <a:pt x="9525" y="26035"/>
                                </a:cubicBezTo>
                                <a:cubicBezTo>
                                  <a:pt x="13335" y="23495"/>
                                  <a:pt x="17145" y="22225"/>
                                  <a:pt x="22225" y="20955"/>
                                </a:cubicBezTo>
                                <a:cubicBezTo>
                                  <a:pt x="27305" y="19685"/>
                                  <a:pt x="33655" y="17145"/>
                                  <a:pt x="40005" y="1460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69" name="Freeform: Shape 10869"/>
                        <wps:cNvSpPr/>
                        <wps:spPr>
                          <a:xfrm>
                            <a:off x="7149572" y="1630164"/>
                            <a:ext cx="25400" cy="25400"/>
                          </a:xfrm>
                          <a:custGeom>
                            <a:avLst/>
                            <a:gdLst>
                              <a:gd name="connsiteX0" fmla="*/ 15768 w 25400"/>
                              <a:gd name="connsiteY0" fmla="*/ 10041 h 25400"/>
                              <a:gd name="connsiteX1" fmla="*/ 15768 w 25400"/>
                              <a:gd name="connsiteY1" fmla="*/ 10041 h 25400"/>
                              <a:gd name="connsiteX2" fmla="*/ 15768 w 25400"/>
                              <a:gd name="connsiteY2" fmla="*/ 10041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5768" y="10041"/>
                                </a:moveTo>
                                <a:cubicBezTo>
                                  <a:pt x="528" y="6231"/>
                                  <a:pt x="18308" y="25281"/>
                                  <a:pt x="15768" y="10041"/>
                                </a:cubicBezTo>
                                <a:lnTo>
                                  <a:pt x="15768" y="1004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70" name="Freeform: Shape 10870"/>
                        <wps:cNvSpPr/>
                        <wps:spPr>
                          <a:xfrm>
                            <a:off x="6567805" y="187960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9685 w 25400"/>
                              <a:gd name="connsiteY0" fmla="*/ 9525 h 25400"/>
                              <a:gd name="connsiteX1" fmla="*/ 9525 w 25400"/>
                              <a:gd name="connsiteY1" fmla="*/ 18415 h 25400"/>
                              <a:gd name="connsiteX2" fmla="*/ 20955 w 25400"/>
                              <a:gd name="connsiteY2" fmla="*/ 19685 h 25400"/>
                              <a:gd name="connsiteX3" fmla="*/ 19685 w 25400"/>
                              <a:gd name="connsiteY3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9685" y="9525"/>
                                </a:moveTo>
                                <a:cubicBezTo>
                                  <a:pt x="15875" y="12065"/>
                                  <a:pt x="10795" y="14605"/>
                                  <a:pt x="9525" y="18415"/>
                                </a:cubicBezTo>
                                <a:cubicBezTo>
                                  <a:pt x="14605" y="17145"/>
                                  <a:pt x="15875" y="23495"/>
                                  <a:pt x="20955" y="19685"/>
                                </a:cubicBezTo>
                                <a:cubicBezTo>
                                  <a:pt x="18415" y="15875"/>
                                  <a:pt x="22225" y="13335"/>
                                  <a:pt x="1968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71" name="Freeform: Shape 10871"/>
                        <wps:cNvSpPr/>
                        <wps:spPr>
                          <a:xfrm>
                            <a:off x="6932520" y="1716969"/>
                            <a:ext cx="25400" cy="25400"/>
                          </a:xfrm>
                          <a:custGeom>
                            <a:avLst/>
                            <a:gdLst>
                              <a:gd name="connsiteX0" fmla="*/ 18190 w 25400"/>
                              <a:gd name="connsiteY0" fmla="*/ 9595 h 25400"/>
                              <a:gd name="connsiteX1" fmla="*/ 18190 w 25400"/>
                              <a:gd name="connsiteY1" fmla="*/ 9595 h 25400"/>
                              <a:gd name="connsiteX2" fmla="*/ 18190 w 25400"/>
                              <a:gd name="connsiteY2" fmla="*/ 959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8190" y="9595"/>
                                </a:moveTo>
                                <a:cubicBezTo>
                                  <a:pt x="-4670" y="24836"/>
                                  <a:pt x="25810" y="8325"/>
                                  <a:pt x="18190" y="9595"/>
                                </a:cubicBezTo>
                                <a:lnTo>
                                  <a:pt x="18190" y="959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72" name="Freeform: Shape 10872"/>
                        <wps:cNvSpPr/>
                        <wps:spPr>
                          <a:xfrm>
                            <a:off x="6527165" y="186944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4605 w 12700"/>
                              <a:gd name="connsiteY0" fmla="*/ 9525 h 12700"/>
                              <a:gd name="connsiteX1" fmla="*/ 9525 w 12700"/>
                              <a:gd name="connsiteY1" fmla="*/ 14605 h 12700"/>
                              <a:gd name="connsiteX2" fmla="*/ 13335 w 12700"/>
                              <a:gd name="connsiteY2" fmla="*/ 12065 h 12700"/>
                              <a:gd name="connsiteX3" fmla="*/ 14605 w 12700"/>
                              <a:gd name="connsiteY3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4605" y="9525"/>
                                </a:moveTo>
                                <a:lnTo>
                                  <a:pt x="9525" y="14605"/>
                                </a:lnTo>
                                <a:cubicBezTo>
                                  <a:pt x="10795" y="13335"/>
                                  <a:pt x="12065" y="13335"/>
                                  <a:pt x="13335" y="12065"/>
                                </a:cubicBezTo>
                                <a:cubicBezTo>
                                  <a:pt x="14605" y="12065"/>
                                  <a:pt x="14605" y="10795"/>
                                  <a:pt x="1460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73" name="Freeform: Shape 10873"/>
                        <wps:cNvSpPr/>
                        <wps:spPr>
                          <a:xfrm>
                            <a:off x="7014845" y="219583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7145 w 25400"/>
                              <a:gd name="connsiteY0" fmla="*/ 9525 h 25400"/>
                              <a:gd name="connsiteX1" fmla="*/ 9525 w 25400"/>
                              <a:gd name="connsiteY1" fmla="*/ 15875 h 25400"/>
                              <a:gd name="connsiteX2" fmla="*/ 17145 w 25400"/>
                              <a:gd name="connsiteY2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7145" y="9525"/>
                                </a:moveTo>
                                <a:lnTo>
                                  <a:pt x="9525" y="15875"/>
                                </a:lnTo>
                                <a:cubicBezTo>
                                  <a:pt x="10795" y="14605"/>
                                  <a:pt x="14605" y="12065"/>
                                  <a:pt x="1714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74" name="Freeform: Shape 10874"/>
                        <wps:cNvSpPr/>
                        <wps:spPr>
                          <a:xfrm>
                            <a:off x="6600825" y="211709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9685 w 25400"/>
                              <a:gd name="connsiteY0" fmla="*/ 9525 h 25400"/>
                              <a:gd name="connsiteX1" fmla="*/ 9525 w 25400"/>
                              <a:gd name="connsiteY1" fmla="*/ 23495 h 25400"/>
                              <a:gd name="connsiteX2" fmla="*/ 13335 w 25400"/>
                              <a:gd name="connsiteY2" fmla="*/ 27305 h 25400"/>
                              <a:gd name="connsiteX3" fmla="*/ 27305 w 25400"/>
                              <a:gd name="connsiteY3" fmla="*/ 17145 h 25400"/>
                              <a:gd name="connsiteX4" fmla="*/ 24765 w 25400"/>
                              <a:gd name="connsiteY4" fmla="*/ 10795 h 25400"/>
                              <a:gd name="connsiteX5" fmla="*/ 19685 w 25400"/>
                              <a:gd name="connsiteY5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9685" y="9525"/>
                                </a:moveTo>
                                <a:cubicBezTo>
                                  <a:pt x="13335" y="13335"/>
                                  <a:pt x="10795" y="18415"/>
                                  <a:pt x="9525" y="23495"/>
                                </a:cubicBezTo>
                                <a:cubicBezTo>
                                  <a:pt x="12065" y="23495"/>
                                  <a:pt x="13335" y="24765"/>
                                  <a:pt x="13335" y="27305"/>
                                </a:cubicBezTo>
                                <a:cubicBezTo>
                                  <a:pt x="18415" y="20955"/>
                                  <a:pt x="23495" y="20955"/>
                                  <a:pt x="27305" y="17145"/>
                                </a:cubicBezTo>
                                <a:cubicBezTo>
                                  <a:pt x="23495" y="18415"/>
                                  <a:pt x="23495" y="13335"/>
                                  <a:pt x="24765" y="10795"/>
                                </a:cubicBezTo>
                                <a:cubicBezTo>
                                  <a:pt x="23495" y="9525"/>
                                  <a:pt x="20955" y="10795"/>
                                  <a:pt x="1968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75" name="Freeform: Shape 10875"/>
                        <wps:cNvSpPr/>
                        <wps:spPr>
                          <a:xfrm>
                            <a:off x="6863715" y="2276465"/>
                            <a:ext cx="38100" cy="25400"/>
                          </a:xfrm>
                          <a:custGeom>
                            <a:avLst/>
                            <a:gdLst>
                              <a:gd name="connsiteX0" fmla="*/ 17145 w 38100"/>
                              <a:gd name="connsiteY0" fmla="*/ 21600 h 25400"/>
                              <a:gd name="connsiteX1" fmla="*/ 9525 w 38100"/>
                              <a:gd name="connsiteY1" fmla="*/ 26680 h 25400"/>
                              <a:gd name="connsiteX2" fmla="*/ 17145 w 38100"/>
                              <a:gd name="connsiteY2" fmla="*/ 25410 h 25400"/>
                              <a:gd name="connsiteX3" fmla="*/ 19685 w 38100"/>
                              <a:gd name="connsiteY3" fmla="*/ 20330 h 25400"/>
                              <a:gd name="connsiteX4" fmla="*/ 19685 w 38100"/>
                              <a:gd name="connsiteY4" fmla="*/ 24140 h 25400"/>
                              <a:gd name="connsiteX5" fmla="*/ 34925 w 38100"/>
                              <a:gd name="connsiteY5" fmla="*/ 16520 h 25400"/>
                              <a:gd name="connsiteX6" fmla="*/ 17145 w 38100"/>
                              <a:gd name="connsiteY6" fmla="*/ 21600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8100" h="25400">
                                <a:moveTo>
                                  <a:pt x="17145" y="21600"/>
                                </a:moveTo>
                                <a:lnTo>
                                  <a:pt x="9525" y="26680"/>
                                </a:lnTo>
                                <a:cubicBezTo>
                                  <a:pt x="12065" y="25410"/>
                                  <a:pt x="14605" y="24140"/>
                                  <a:pt x="17145" y="25410"/>
                                </a:cubicBezTo>
                                <a:cubicBezTo>
                                  <a:pt x="18415" y="22870"/>
                                  <a:pt x="19685" y="21600"/>
                                  <a:pt x="19685" y="20330"/>
                                </a:cubicBezTo>
                                <a:lnTo>
                                  <a:pt x="19685" y="24140"/>
                                </a:lnTo>
                                <a:cubicBezTo>
                                  <a:pt x="28575" y="22870"/>
                                  <a:pt x="29845" y="19060"/>
                                  <a:pt x="34925" y="16520"/>
                                </a:cubicBezTo>
                                <a:cubicBezTo>
                                  <a:pt x="31115" y="3820"/>
                                  <a:pt x="12065" y="10170"/>
                                  <a:pt x="17145" y="21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76" name="Freeform: Shape 10876"/>
                        <wps:cNvSpPr/>
                        <wps:spPr>
                          <a:xfrm>
                            <a:off x="6614599" y="210439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9881 w 25400"/>
                              <a:gd name="connsiteY0" fmla="*/ 9525 h 25400"/>
                              <a:gd name="connsiteX1" fmla="*/ 9721 w 25400"/>
                              <a:gd name="connsiteY1" fmla="*/ 18415 h 25400"/>
                              <a:gd name="connsiteX2" fmla="*/ 19881 w 25400"/>
                              <a:gd name="connsiteY2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9881" y="9525"/>
                                </a:moveTo>
                                <a:cubicBezTo>
                                  <a:pt x="13531" y="10795"/>
                                  <a:pt x="8451" y="13335"/>
                                  <a:pt x="9721" y="18415"/>
                                </a:cubicBezTo>
                                <a:cubicBezTo>
                                  <a:pt x="13531" y="14605"/>
                                  <a:pt x="26231" y="15875"/>
                                  <a:pt x="19881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77" name="Freeform: Shape 10877"/>
                        <wps:cNvSpPr/>
                        <wps:spPr>
                          <a:xfrm>
                            <a:off x="6885708" y="2216150"/>
                            <a:ext cx="25400" cy="12700"/>
                          </a:xfrm>
                          <a:custGeom>
                            <a:avLst/>
                            <a:gdLst>
                              <a:gd name="connsiteX0" fmla="*/ 15472 w 25400"/>
                              <a:gd name="connsiteY0" fmla="*/ 9525 h 12700"/>
                              <a:gd name="connsiteX1" fmla="*/ 11662 w 25400"/>
                              <a:gd name="connsiteY1" fmla="*/ 13335 h 12700"/>
                              <a:gd name="connsiteX2" fmla="*/ 15472 w 254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5472" y="9525"/>
                                </a:moveTo>
                                <a:cubicBezTo>
                                  <a:pt x="11662" y="9525"/>
                                  <a:pt x="6582" y="14605"/>
                                  <a:pt x="11662" y="13335"/>
                                </a:cubicBezTo>
                                <a:cubicBezTo>
                                  <a:pt x="14202" y="13335"/>
                                  <a:pt x="19282" y="9525"/>
                                  <a:pt x="15472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78" name="Freeform: Shape 10878"/>
                        <wps:cNvSpPr/>
                        <wps:spPr>
                          <a:xfrm>
                            <a:off x="6817469" y="2250440"/>
                            <a:ext cx="76200" cy="38100"/>
                          </a:xfrm>
                          <a:custGeom>
                            <a:avLst/>
                            <a:gdLst>
                              <a:gd name="connsiteX0" fmla="*/ 54501 w 76200"/>
                              <a:gd name="connsiteY0" fmla="*/ 13335 h 38100"/>
                              <a:gd name="connsiteX1" fmla="*/ 54501 w 76200"/>
                              <a:gd name="connsiteY1" fmla="*/ 9525 h 38100"/>
                              <a:gd name="connsiteX2" fmla="*/ 34181 w 76200"/>
                              <a:gd name="connsiteY2" fmla="*/ 20955 h 38100"/>
                              <a:gd name="connsiteX3" fmla="*/ 11321 w 76200"/>
                              <a:gd name="connsiteY3" fmla="*/ 32385 h 38100"/>
                              <a:gd name="connsiteX4" fmla="*/ 10051 w 76200"/>
                              <a:gd name="connsiteY4" fmla="*/ 37465 h 38100"/>
                              <a:gd name="connsiteX5" fmla="*/ 10051 w 76200"/>
                              <a:gd name="connsiteY5" fmla="*/ 38735 h 38100"/>
                              <a:gd name="connsiteX6" fmla="*/ 16401 w 76200"/>
                              <a:gd name="connsiteY6" fmla="*/ 40005 h 38100"/>
                              <a:gd name="connsiteX7" fmla="*/ 39261 w 76200"/>
                              <a:gd name="connsiteY7" fmla="*/ 28575 h 38100"/>
                              <a:gd name="connsiteX8" fmla="*/ 39261 w 76200"/>
                              <a:gd name="connsiteY8" fmla="*/ 28575 h 38100"/>
                              <a:gd name="connsiteX9" fmla="*/ 46881 w 76200"/>
                              <a:gd name="connsiteY9" fmla="*/ 33655 h 38100"/>
                              <a:gd name="connsiteX10" fmla="*/ 67201 w 76200"/>
                              <a:gd name="connsiteY10" fmla="*/ 23495 h 38100"/>
                              <a:gd name="connsiteX11" fmla="*/ 58311 w 76200"/>
                              <a:gd name="connsiteY11" fmla="*/ 10795 h 38100"/>
                              <a:gd name="connsiteX12" fmla="*/ 54501 w 76200"/>
                              <a:gd name="connsiteY12" fmla="*/ 13335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76200" h="38100">
                                <a:moveTo>
                                  <a:pt x="54501" y="13335"/>
                                </a:moveTo>
                                <a:lnTo>
                                  <a:pt x="54501" y="9525"/>
                                </a:lnTo>
                                <a:cubicBezTo>
                                  <a:pt x="46881" y="9525"/>
                                  <a:pt x="35451" y="15875"/>
                                  <a:pt x="34181" y="20955"/>
                                </a:cubicBezTo>
                                <a:cubicBezTo>
                                  <a:pt x="26561" y="24765"/>
                                  <a:pt x="17671" y="28575"/>
                                  <a:pt x="11321" y="32385"/>
                                </a:cubicBezTo>
                                <a:cubicBezTo>
                                  <a:pt x="10051" y="33655"/>
                                  <a:pt x="8781" y="34925"/>
                                  <a:pt x="10051" y="37465"/>
                                </a:cubicBezTo>
                                <a:cubicBezTo>
                                  <a:pt x="10051" y="37465"/>
                                  <a:pt x="10051" y="37465"/>
                                  <a:pt x="10051" y="38735"/>
                                </a:cubicBezTo>
                                <a:cubicBezTo>
                                  <a:pt x="11321" y="40005"/>
                                  <a:pt x="13861" y="41275"/>
                                  <a:pt x="16401" y="40005"/>
                                </a:cubicBezTo>
                                <a:cubicBezTo>
                                  <a:pt x="24021" y="36195"/>
                                  <a:pt x="31641" y="32385"/>
                                  <a:pt x="39261" y="28575"/>
                                </a:cubicBezTo>
                                <a:lnTo>
                                  <a:pt x="39261" y="28575"/>
                                </a:lnTo>
                                <a:cubicBezTo>
                                  <a:pt x="43071" y="28575"/>
                                  <a:pt x="44341" y="32385"/>
                                  <a:pt x="46881" y="33655"/>
                                </a:cubicBezTo>
                                <a:cubicBezTo>
                                  <a:pt x="58311" y="28575"/>
                                  <a:pt x="60851" y="28575"/>
                                  <a:pt x="67201" y="23495"/>
                                </a:cubicBezTo>
                                <a:cubicBezTo>
                                  <a:pt x="62121" y="17145"/>
                                  <a:pt x="58311" y="20955"/>
                                  <a:pt x="58311" y="10795"/>
                                </a:cubicBezTo>
                                <a:lnTo>
                                  <a:pt x="54501" y="1333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79" name="Freeform: Shape 10879"/>
                        <wps:cNvSpPr/>
                        <wps:spPr>
                          <a:xfrm>
                            <a:off x="6601996" y="2235200"/>
                            <a:ext cx="25400" cy="25400"/>
                          </a:xfrm>
                          <a:custGeom>
                            <a:avLst/>
                            <a:gdLst>
                              <a:gd name="connsiteX0" fmla="*/ 9624 w 25400"/>
                              <a:gd name="connsiteY0" fmla="*/ 19685 h 25400"/>
                              <a:gd name="connsiteX1" fmla="*/ 15974 w 25400"/>
                              <a:gd name="connsiteY1" fmla="*/ 9525 h 25400"/>
                              <a:gd name="connsiteX2" fmla="*/ 9624 w 25400"/>
                              <a:gd name="connsiteY2" fmla="*/ 1968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9624" y="19685"/>
                                </a:moveTo>
                                <a:cubicBezTo>
                                  <a:pt x="17244" y="19685"/>
                                  <a:pt x="24864" y="10795"/>
                                  <a:pt x="15974" y="9525"/>
                                </a:cubicBezTo>
                                <a:cubicBezTo>
                                  <a:pt x="19784" y="15875"/>
                                  <a:pt x="8354" y="14605"/>
                                  <a:pt x="9624" y="1968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80" name="Freeform: Shape 10880"/>
                        <wps:cNvSpPr/>
                        <wps:spPr>
                          <a:xfrm>
                            <a:off x="6885305" y="2250476"/>
                            <a:ext cx="63500" cy="38100"/>
                          </a:xfrm>
                          <a:custGeom>
                            <a:avLst/>
                            <a:gdLst>
                              <a:gd name="connsiteX0" fmla="*/ 47625 w 63500"/>
                              <a:gd name="connsiteY0" fmla="*/ 14569 h 38100"/>
                              <a:gd name="connsiteX1" fmla="*/ 51435 w 63500"/>
                              <a:gd name="connsiteY1" fmla="*/ 20919 h 38100"/>
                              <a:gd name="connsiteX2" fmla="*/ 60325 w 63500"/>
                              <a:gd name="connsiteY2" fmla="*/ 31079 h 38100"/>
                              <a:gd name="connsiteX3" fmla="*/ 56515 w 63500"/>
                              <a:gd name="connsiteY3" fmla="*/ 18379 h 38100"/>
                              <a:gd name="connsiteX4" fmla="*/ 51435 w 63500"/>
                              <a:gd name="connsiteY4" fmla="*/ 12029 h 38100"/>
                              <a:gd name="connsiteX5" fmla="*/ 50165 w 63500"/>
                              <a:gd name="connsiteY5" fmla="*/ 12029 h 38100"/>
                              <a:gd name="connsiteX6" fmla="*/ 42545 w 63500"/>
                              <a:gd name="connsiteY6" fmla="*/ 15839 h 38100"/>
                              <a:gd name="connsiteX7" fmla="*/ 34925 w 63500"/>
                              <a:gd name="connsiteY7" fmla="*/ 13299 h 38100"/>
                              <a:gd name="connsiteX8" fmla="*/ 10795 w 63500"/>
                              <a:gd name="connsiteY8" fmla="*/ 12029 h 38100"/>
                              <a:gd name="connsiteX9" fmla="*/ 9525 w 63500"/>
                              <a:gd name="connsiteY9" fmla="*/ 14569 h 38100"/>
                              <a:gd name="connsiteX10" fmla="*/ 9525 w 63500"/>
                              <a:gd name="connsiteY10" fmla="*/ 14569 h 38100"/>
                              <a:gd name="connsiteX11" fmla="*/ 13335 w 63500"/>
                              <a:gd name="connsiteY11" fmla="*/ 15839 h 38100"/>
                              <a:gd name="connsiteX12" fmla="*/ 32385 w 63500"/>
                              <a:gd name="connsiteY12" fmla="*/ 17109 h 38100"/>
                              <a:gd name="connsiteX13" fmla="*/ 40005 w 63500"/>
                              <a:gd name="connsiteY13" fmla="*/ 17109 h 38100"/>
                              <a:gd name="connsiteX14" fmla="*/ 40005 w 63500"/>
                              <a:gd name="connsiteY14" fmla="*/ 18379 h 38100"/>
                              <a:gd name="connsiteX15" fmla="*/ 38735 w 63500"/>
                              <a:gd name="connsiteY15" fmla="*/ 22189 h 38100"/>
                              <a:gd name="connsiteX16" fmla="*/ 29845 w 63500"/>
                              <a:gd name="connsiteY16" fmla="*/ 28539 h 38100"/>
                              <a:gd name="connsiteX17" fmla="*/ 22225 w 63500"/>
                              <a:gd name="connsiteY17" fmla="*/ 32349 h 38100"/>
                              <a:gd name="connsiteX18" fmla="*/ 20955 w 63500"/>
                              <a:gd name="connsiteY18" fmla="*/ 36159 h 38100"/>
                              <a:gd name="connsiteX19" fmla="*/ 20955 w 63500"/>
                              <a:gd name="connsiteY19" fmla="*/ 37429 h 38100"/>
                              <a:gd name="connsiteX20" fmla="*/ 26035 w 63500"/>
                              <a:gd name="connsiteY20" fmla="*/ 38699 h 38100"/>
                              <a:gd name="connsiteX21" fmla="*/ 32385 w 63500"/>
                              <a:gd name="connsiteY21" fmla="*/ 36159 h 38100"/>
                              <a:gd name="connsiteX22" fmla="*/ 45085 w 63500"/>
                              <a:gd name="connsiteY22" fmla="*/ 25999 h 38100"/>
                              <a:gd name="connsiteX23" fmla="*/ 45085 w 63500"/>
                              <a:gd name="connsiteY23" fmla="*/ 20919 h 38100"/>
                              <a:gd name="connsiteX24" fmla="*/ 47625 w 63500"/>
                              <a:gd name="connsiteY24" fmla="*/ 14569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</a:cxnLst>
                            <a:rect l="l" t="t" r="r" b="b"/>
                            <a:pathLst>
                              <a:path w="63500" h="38100">
                                <a:moveTo>
                                  <a:pt x="47625" y="14569"/>
                                </a:moveTo>
                                <a:cubicBezTo>
                                  <a:pt x="47625" y="14569"/>
                                  <a:pt x="51435" y="20919"/>
                                  <a:pt x="51435" y="20919"/>
                                </a:cubicBezTo>
                                <a:cubicBezTo>
                                  <a:pt x="53975" y="23459"/>
                                  <a:pt x="55245" y="25999"/>
                                  <a:pt x="60325" y="31079"/>
                                </a:cubicBezTo>
                                <a:cubicBezTo>
                                  <a:pt x="62865" y="25999"/>
                                  <a:pt x="59055" y="22189"/>
                                  <a:pt x="56515" y="18379"/>
                                </a:cubicBezTo>
                                <a:lnTo>
                                  <a:pt x="51435" y="12029"/>
                                </a:lnTo>
                                <a:lnTo>
                                  <a:pt x="50165" y="12029"/>
                                </a:lnTo>
                                <a:cubicBezTo>
                                  <a:pt x="46355" y="13299"/>
                                  <a:pt x="43815" y="14569"/>
                                  <a:pt x="42545" y="15839"/>
                                </a:cubicBezTo>
                                <a:cubicBezTo>
                                  <a:pt x="40005" y="14569"/>
                                  <a:pt x="37465" y="14569"/>
                                  <a:pt x="34925" y="13299"/>
                                </a:cubicBezTo>
                                <a:cubicBezTo>
                                  <a:pt x="27305" y="10759"/>
                                  <a:pt x="19685" y="6949"/>
                                  <a:pt x="10795" y="12029"/>
                                </a:cubicBezTo>
                                <a:cubicBezTo>
                                  <a:pt x="9525" y="12029"/>
                                  <a:pt x="9525" y="13299"/>
                                  <a:pt x="9525" y="14569"/>
                                </a:cubicBezTo>
                                <a:cubicBezTo>
                                  <a:pt x="9525" y="14569"/>
                                  <a:pt x="9525" y="14569"/>
                                  <a:pt x="9525" y="14569"/>
                                </a:cubicBezTo>
                                <a:cubicBezTo>
                                  <a:pt x="10795" y="15839"/>
                                  <a:pt x="12065" y="15839"/>
                                  <a:pt x="13335" y="15839"/>
                                </a:cubicBezTo>
                                <a:cubicBezTo>
                                  <a:pt x="19685" y="12029"/>
                                  <a:pt x="26035" y="14569"/>
                                  <a:pt x="32385" y="17109"/>
                                </a:cubicBezTo>
                                <a:cubicBezTo>
                                  <a:pt x="34925" y="18379"/>
                                  <a:pt x="37465" y="18379"/>
                                  <a:pt x="40005" y="17109"/>
                                </a:cubicBezTo>
                                <a:cubicBezTo>
                                  <a:pt x="40005" y="17109"/>
                                  <a:pt x="40005" y="18379"/>
                                  <a:pt x="40005" y="18379"/>
                                </a:cubicBezTo>
                                <a:cubicBezTo>
                                  <a:pt x="40005" y="19649"/>
                                  <a:pt x="38735" y="20919"/>
                                  <a:pt x="38735" y="22189"/>
                                </a:cubicBezTo>
                                <a:cubicBezTo>
                                  <a:pt x="37465" y="25999"/>
                                  <a:pt x="33655" y="27269"/>
                                  <a:pt x="29845" y="28539"/>
                                </a:cubicBezTo>
                                <a:cubicBezTo>
                                  <a:pt x="27305" y="29809"/>
                                  <a:pt x="24765" y="31079"/>
                                  <a:pt x="22225" y="32349"/>
                                </a:cubicBezTo>
                                <a:cubicBezTo>
                                  <a:pt x="20955" y="33619"/>
                                  <a:pt x="20955" y="34889"/>
                                  <a:pt x="20955" y="36159"/>
                                </a:cubicBezTo>
                                <a:cubicBezTo>
                                  <a:pt x="20955" y="36159"/>
                                  <a:pt x="20955" y="36159"/>
                                  <a:pt x="20955" y="37429"/>
                                </a:cubicBezTo>
                                <a:cubicBezTo>
                                  <a:pt x="22225" y="38699"/>
                                  <a:pt x="24765" y="39969"/>
                                  <a:pt x="26035" y="38699"/>
                                </a:cubicBezTo>
                                <a:cubicBezTo>
                                  <a:pt x="27305" y="37429"/>
                                  <a:pt x="29845" y="36159"/>
                                  <a:pt x="32385" y="36159"/>
                                </a:cubicBezTo>
                                <a:cubicBezTo>
                                  <a:pt x="37465" y="34889"/>
                                  <a:pt x="42545" y="32349"/>
                                  <a:pt x="45085" y="25999"/>
                                </a:cubicBezTo>
                                <a:cubicBezTo>
                                  <a:pt x="45085" y="25999"/>
                                  <a:pt x="45085" y="22189"/>
                                  <a:pt x="45085" y="20919"/>
                                </a:cubicBezTo>
                                <a:cubicBezTo>
                                  <a:pt x="46355" y="17109"/>
                                  <a:pt x="47625" y="17109"/>
                                  <a:pt x="47625" y="1456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81" name="Freeform: Shape 10881"/>
                        <wps:cNvSpPr/>
                        <wps:spPr>
                          <a:xfrm>
                            <a:off x="6879077" y="2243774"/>
                            <a:ext cx="25400" cy="12700"/>
                          </a:xfrm>
                          <a:custGeom>
                            <a:avLst/>
                            <a:gdLst>
                              <a:gd name="connsiteX0" fmla="*/ 17023 w 25400"/>
                              <a:gd name="connsiteY0" fmla="*/ 9841 h 12700"/>
                              <a:gd name="connsiteX1" fmla="*/ 17023 w 25400"/>
                              <a:gd name="connsiteY1" fmla="*/ 9841 h 12700"/>
                              <a:gd name="connsiteX2" fmla="*/ 17023 w 25400"/>
                              <a:gd name="connsiteY2" fmla="*/ 9841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7023" y="9841"/>
                                </a:moveTo>
                                <a:cubicBezTo>
                                  <a:pt x="3053" y="7301"/>
                                  <a:pt x="11943" y="21271"/>
                                  <a:pt x="17023" y="9841"/>
                                </a:cubicBezTo>
                                <a:lnTo>
                                  <a:pt x="17023" y="984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82" name="Freeform: Shape 10882"/>
                        <wps:cNvSpPr/>
                        <wps:spPr>
                          <a:xfrm>
                            <a:off x="6816549" y="2390051"/>
                            <a:ext cx="25400" cy="25400"/>
                          </a:xfrm>
                          <a:custGeom>
                            <a:avLst/>
                            <a:gdLst>
                              <a:gd name="connsiteX0" fmla="*/ 12241 w 25400"/>
                              <a:gd name="connsiteY0" fmla="*/ 15964 h 25400"/>
                              <a:gd name="connsiteX1" fmla="*/ 16051 w 25400"/>
                              <a:gd name="connsiteY1" fmla="*/ 15964 h 25400"/>
                              <a:gd name="connsiteX2" fmla="*/ 16051 w 25400"/>
                              <a:gd name="connsiteY2" fmla="*/ 19774 h 25400"/>
                              <a:gd name="connsiteX3" fmla="*/ 17321 w 25400"/>
                              <a:gd name="connsiteY3" fmla="*/ 9614 h 25400"/>
                              <a:gd name="connsiteX4" fmla="*/ 17321 w 25400"/>
                              <a:gd name="connsiteY4" fmla="*/ 13424 h 25400"/>
                              <a:gd name="connsiteX5" fmla="*/ 13511 w 25400"/>
                              <a:gd name="connsiteY5" fmla="*/ 13424 h 25400"/>
                              <a:gd name="connsiteX6" fmla="*/ 12241 w 25400"/>
                              <a:gd name="connsiteY6" fmla="*/ 15964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2241" y="15964"/>
                                </a:moveTo>
                                <a:lnTo>
                                  <a:pt x="16051" y="15964"/>
                                </a:lnTo>
                                <a:lnTo>
                                  <a:pt x="16051" y="19774"/>
                                </a:lnTo>
                                <a:cubicBezTo>
                                  <a:pt x="26211" y="21045"/>
                                  <a:pt x="22401" y="8345"/>
                                  <a:pt x="17321" y="9614"/>
                                </a:cubicBezTo>
                                <a:lnTo>
                                  <a:pt x="17321" y="13424"/>
                                </a:lnTo>
                                <a:lnTo>
                                  <a:pt x="13511" y="13424"/>
                                </a:lnTo>
                                <a:cubicBezTo>
                                  <a:pt x="8431" y="10884"/>
                                  <a:pt x="8431" y="12154"/>
                                  <a:pt x="12241" y="1596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83" name="Freeform: Shape 10883"/>
                        <wps:cNvSpPr/>
                        <wps:spPr>
                          <a:xfrm>
                            <a:off x="7366635" y="177546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2065 w 25400"/>
                              <a:gd name="connsiteY0" fmla="*/ 14605 h 25400"/>
                              <a:gd name="connsiteX1" fmla="*/ 14605 w 25400"/>
                              <a:gd name="connsiteY1" fmla="*/ 13335 h 25400"/>
                              <a:gd name="connsiteX2" fmla="*/ 15875 w 25400"/>
                              <a:gd name="connsiteY2" fmla="*/ 15875 h 25400"/>
                              <a:gd name="connsiteX3" fmla="*/ 10795 w 25400"/>
                              <a:gd name="connsiteY3" fmla="*/ 9525 h 25400"/>
                              <a:gd name="connsiteX4" fmla="*/ 12065 w 25400"/>
                              <a:gd name="connsiteY4" fmla="*/ 12065 h 25400"/>
                              <a:gd name="connsiteX5" fmla="*/ 9525 w 25400"/>
                              <a:gd name="connsiteY5" fmla="*/ 13335 h 25400"/>
                              <a:gd name="connsiteX6" fmla="*/ 12065 w 25400"/>
                              <a:gd name="connsiteY6" fmla="*/ 1460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2065" y="14605"/>
                                </a:moveTo>
                                <a:lnTo>
                                  <a:pt x="14605" y="13335"/>
                                </a:lnTo>
                                <a:lnTo>
                                  <a:pt x="15875" y="15875"/>
                                </a:lnTo>
                                <a:cubicBezTo>
                                  <a:pt x="26035" y="13335"/>
                                  <a:pt x="13335" y="9525"/>
                                  <a:pt x="10795" y="9525"/>
                                </a:cubicBezTo>
                                <a:lnTo>
                                  <a:pt x="12065" y="12065"/>
                                </a:lnTo>
                                <a:lnTo>
                                  <a:pt x="9525" y="13335"/>
                                </a:lnTo>
                                <a:cubicBezTo>
                                  <a:pt x="9525" y="14605"/>
                                  <a:pt x="10795" y="15875"/>
                                  <a:pt x="12065" y="1460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84" name="Freeform: Shape 10884"/>
                        <wps:cNvSpPr/>
                        <wps:spPr>
                          <a:xfrm>
                            <a:off x="6539263" y="194183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1397 w 25400"/>
                              <a:gd name="connsiteY0" fmla="*/ 18415 h 25400"/>
                              <a:gd name="connsiteX1" fmla="*/ 21557 w 25400"/>
                              <a:gd name="connsiteY1" fmla="*/ 9525 h 25400"/>
                              <a:gd name="connsiteX2" fmla="*/ 11397 w 25400"/>
                              <a:gd name="connsiteY2" fmla="*/ 1841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1397" y="18415"/>
                                </a:moveTo>
                                <a:cubicBezTo>
                                  <a:pt x="17747" y="17145"/>
                                  <a:pt x="22827" y="14605"/>
                                  <a:pt x="21557" y="9525"/>
                                </a:cubicBezTo>
                                <a:cubicBezTo>
                                  <a:pt x="16477" y="12065"/>
                                  <a:pt x="5047" y="12065"/>
                                  <a:pt x="11397" y="1841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85" name="Freeform: Shape 10885"/>
                        <wps:cNvSpPr/>
                        <wps:spPr>
                          <a:xfrm>
                            <a:off x="6553835" y="189992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4605 w 25400"/>
                              <a:gd name="connsiteY0" fmla="*/ 9525 h 25400"/>
                              <a:gd name="connsiteX1" fmla="*/ 9525 w 25400"/>
                              <a:gd name="connsiteY1" fmla="*/ 12065 h 25400"/>
                              <a:gd name="connsiteX2" fmla="*/ 19685 w 25400"/>
                              <a:gd name="connsiteY2" fmla="*/ 15875 h 25400"/>
                              <a:gd name="connsiteX3" fmla="*/ 14605 w 25400"/>
                              <a:gd name="connsiteY3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4605" y="9525"/>
                                </a:moveTo>
                                <a:cubicBezTo>
                                  <a:pt x="13335" y="10795"/>
                                  <a:pt x="12065" y="10795"/>
                                  <a:pt x="9525" y="12065"/>
                                </a:cubicBezTo>
                                <a:lnTo>
                                  <a:pt x="19685" y="15875"/>
                                </a:lnTo>
                                <a:cubicBezTo>
                                  <a:pt x="18415" y="13335"/>
                                  <a:pt x="17145" y="10795"/>
                                  <a:pt x="1460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86" name="Freeform: Shape 10886"/>
                        <wps:cNvSpPr/>
                        <wps:spPr>
                          <a:xfrm>
                            <a:off x="6557325" y="1914954"/>
                            <a:ext cx="25400" cy="25400"/>
                          </a:xfrm>
                          <a:custGeom>
                            <a:avLst/>
                            <a:gdLst>
                              <a:gd name="connsiteX0" fmla="*/ 12385 w 25400"/>
                              <a:gd name="connsiteY0" fmla="*/ 19891 h 25400"/>
                              <a:gd name="connsiteX1" fmla="*/ 17465 w 25400"/>
                              <a:gd name="connsiteY1" fmla="*/ 13541 h 25400"/>
                              <a:gd name="connsiteX2" fmla="*/ 20005 w 25400"/>
                              <a:gd name="connsiteY2" fmla="*/ 12271 h 25400"/>
                              <a:gd name="connsiteX3" fmla="*/ 13655 w 25400"/>
                              <a:gd name="connsiteY3" fmla="*/ 9731 h 25400"/>
                              <a:gd name="connsiteX4" fmla="*/ 12385 w 25400"/>
                              <a:gd name="connsiteY4" fmla="*/ 19891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2385" y="19891"/>
                                </a:moveTo>
                                <a:cubicBezTo>
                                  <a:pt x="11115" y="16081"/>
                                  <a:pt x="16195" y="16081"/>
                                  <a:pt x="17465" y="13541"/>
                                </a:cubicBezTo>
                                <a:cubicBezTo>
                                  <a:pt x="17465" y="14811"/>
                                  <a:pt x="20005" y="14811"/>
                                  <a:pt x="20005" y="12271"/>
                                </a:cubicBezTo>
                                <a:cubicBezTo>
                                  <a:pt x="16195" y="13541"/>
                                  <a:pt x="16195" y="8461"/>
                                  <a:pt x="13655" y="9731"/>
                                </a:cubicBezTo>
                                <a:cubicBezTo>
                                  <a:pt x="14925" y="13541"/>
                                  <a:pt x="4765" y="19891"/>
                                  <a:pt x="12385" y="1989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87" name="Freeform: Shape 10887"/>
                        <wps:cNvSpPr/>
                        <wps:spPr>
                          <a:xfrm>
                            <a:off x="6802389" y="2090984"/>
                            <a:ext cx="25400" cy="25400"/>
                          </a:xfrm>
                          <a:custGeom>
                            <a:avLst/>
                            <a:gdLst>
                              <a:gd name="connsiteX0" fmla="*/ 21321 w 25400"/>
                              <a:gd name="connsiteY0" fmla="*/ 10231 h 25400"/>
                              <a:gd name="connsiteX1" fmla="*/ 9891 w 25400"/>
                              <a:gd name="connsiteY1" fmla="*/ 14041 h 25400"/>
                              <a:gd name="connsiteX2" fmla="*/ 12431 w 25400"/>
                              <a:gd name="connsiteY2" fmla="*/ 20391 h 25400"/>
                              <a:gd name="connsiteX3" fmla="*/ 21321 w 25400"/>
                              <a:gd name="connsiteY3" fmla="*/ 10231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21321" y="10231"/>
                                </a:moveTo>
                                <a:cubicBezTo>
                                  <a:pt x="18781" y="8961"/>
                                  <a:pt x="7351" y="8961"/>
                                  <a:pt x="9891" y="14041"/>
                                </a:cubicBezTo>
                                <a:cubicBezTo>
                                  <a:pt x="13701" y="12771"/>
                                  <a:pt x="13701" y="17851"/>
                                  <a:pt x="12431" y="20391"/>
                                </a:cubicBezTo>
                                <a:cubicBezTo>
                                  <a:pt x="18781" y="19121"/>
                                  <a:pt x="23861" y="16581"/>
                                  <a:pt x="21321" y="1023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88" name="Freeform: Shape 10888"/>
                        <wps:cNvSpPr/>
                        <wps:spPr>
                          <a:xfrm>
                            <a:off x="6780113" y="207645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1847 w 12700"/>
                              <a:gd name="connsiteY0" fmla="*/ 9525 h 12700"/>
                              <a:gd name="connsiteX1" fmla="*/ 11847 w 12700"/>
                              <a:gd name="connsiteY1" fmla="*/ 9525 h 12700"/>
                              <a:gd name="connsiteX2" fmla="*/ 11847 w 127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1847" y="9525"/>
                                </a:moveTo>
                                <a:cubicBezTo>
                                  <a:pt x="2957" y="19685"/>
                                  <a:pt x="23277" y="13335"/>
                                  <a:pt x="11847" y="9525"/>
                                </a:cubicBezTo>
                                <a:lnTo>
                                  <a:pt x="11847" y="952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89" name="Freeform: Shape 10889"/>
                        <wps:cNvSpPr/>
                        <wps:spPr>
                          <a:xfrm>
                            <a:off x="6520692" y="1925227"/>
                            <a:ext cx="25400" cy="12700"/>
                          </a:xfrm>
                          <a:custGeom>
                            <a:avLst/>
                            <a:gdLst>
                              <a:gd name="connsiteX0" fmla="*/ 9648 w 25400"/>
                              <a:gd name="connsiteY0" fmla="*/ 13428 h 12700"/>
                              <a:gd name="connsiteX1" fmla="*/ 21078 w 25400"/>
                              <a:gd name="connsiteY1" fmla="*/ 9618 h 12700"/>
                              <a:gd name="connsiteX2" fmla="*/ 9648 w 25400"/>
                              <a:gd name="connsiteY2" fmla="*/ 13428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648" y="13428"/>
                                </a:moveTo>
                                <a:cubicBezTo>
                                  <a:pt x="12188" y="14698"/>
                                  <a:pt x="23618" y="14698"/>
                                  <a:pt x="21078" y="9618"/>
                                </a:cubicBezTo>
                                <a:cubicBezTo>
                                  <a:pt x="17268" y="12158"/>
                                  <a:pt x="8378" y="5808"/>
                                  <a:pt x="9648" y="1342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90" name="Freeform: Shape 10890"/>
                        <wps:cNvSpPr/>
                        <wps:spPr>
                          <a:xfrm>
                            <a:off x="6704606" y="2223331"/>
                            <a:ext cx="25400" cy="12700"/>
                          </a:xfrm>
                          <a:custGeom>
                            <a:avLst/>
                            <a:gdLst>
                              <a:gd name="connsiteX0" fmla="*/ 25124 w 25400"/>
                              <a:gd name="connsiteY0" fmla="*/ 13774 h 12700"/>
                              <a:gd name="connsiteX1" fmla="*/ 11154 w 25400"/>
                              <a:gd name="connsiteY1" fmla="*/ 13774 h 12700"/>
                              <a:gd name="connsiteX2" fmla="*/ 25124 w 25400"/>
                              <a:gd name="connsiteY2" fmla="*/ 13774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25124" y="13774"/>
                                </a:moveTo>
                                <a:cubicBezTo>
                                  <a:pt x="25124" y="4884"/>
                                  <a:pt x="3534" y="12504"/>
                                  <a:pt x="11154" y="13774"/>
                                </a:cubicBezTo>
                                <a:cubicBezTo>
                                  <a:pt x="18774" y="6154"/>
                                  <a:pt x="18774" y="17584"/>
                                  <a:pt x="25124" y="1377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91" name="Freeform: Shape 10891"/>
                        <wps:cNvSpPr/>
                        <wps:spPr>
                          <a:xfrm>
                            <a:off x="6697345" y="2202180"/>
                            <a:ext cx="25400" cy="12700"/>
                          </a:xfrm>
                          <a:custGeom>
                            <a:avLst/>
                            <a:gdLst>
                              <a:gd name="connsiteX0" fmla="*/ 15875 w 25400"/>
                              <a:gd name="connsiteY0" fmla="*/ 9525 h 12700"/>
                              <a:gd name="connsiteX1" fmla="*/ 9525 w 25400"/>
                              <a:gd name="connsiteY1" fmla="*/ 12065 h 12700"/>
                              <a:gd name="connsiteX2" fmla="*/ 15875 w 254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5875" y="9525"/>
                                </a:moveTo>
                                <a:cubicBezTo>
                                  <a:pt x="13335" y="9525"/>
                                  <a:pt x="10795" y="10795"/>
                                  <a:pt x="9525" y="12065"/>
                                </a:cubicBezTo>
                                <a:lnTo>
                                  <a:pt x="15875" y="952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92" name="Freeform: Shape 10892"/>
                        <wps:cNvSpPr/>
                        <wps:spPr>
                          <a:xfrm>
                            <a:off x="6727825" y="208280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9685 w 25400"/>
                              <a:gd name="connsiteY0" fmla="*/ 9525 h 25400"/>
                              <a:gd name="connsiteX1" fmla="*/ 9525 w 25400"/>
                              <a:gd name="connsiteY1" fmla="*/ 17145 h 25400"/>
                              <a:gd name="connsiteX2" fmla="*/ 19685 w 25400"/>
                              <a:gd name="connsiteY2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9685" y="9525"/>
                                </a:moveTo>
                                <a:lnTo>
                                  <a:pt x="9525" y="17145"/>
                                </a:lnTo>
                                <a:cubicBezTo>
                                  <a:pt x="12065" y="14605"/>
                                  <a:pt x="17145" y="13335"/>
                                  <a:pt x="1968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93" name="Freeform: Shape 10893"/>
                        <wps:cNvSpPr/>
                        <wps:spPr>
                          <a:xfrm>
                            <a:off x="6872605" y="2054860"/>
                            <a:ext cx="25400" cy="12700"/>
                          </a:xfrm>
                          <a:custGeom>
                            <a:avLst/>
                            <a:gdLst>
                              <a:gd name="connsiteX0" fmla="*/ 20955 w 25400"/>
                              <a:gd name="connsiteY0" fmla="*/ 9525 h 12700"/>
                              <a:gd name="connsiteX1" fmla="*/ 9525 w 25400"/>
                              <a:gd name="connsiteY1" fmla="*/ 13335 h 12700"/>
                              <a:gd name="connsiteX2" fmla="*/ 20955 w 254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20955" y="9525"/>
                                </a:moveTo>
                                <a:cubicBezTo>
                                  <a:pt x="15875" y="9525"/>
                                  <a:pt x="12065" y="10795"/>
                                  <a:pt x="9525" y="13335"/>
                                </a:cubicBezTo>
                                <a:lnTo>
                                  <a:pt x="20955" y="952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94" name="Freeform: Shape 10894"/>
                        <wps:cNvSpPr/>
                        <wps:spPr>
                          <a:xfrm>
                            <a:off x="6751955" y="2167890"/>
                            <a:ext cx="76200" cy="50800"/>
                          </a:xfrm>
                          <a:custGeom>
                            <a:avLst/>
                            <a:gdLst>
                              <a:gd name="connsiteX0" fmla="*/ 57785 w 76200"/>
                              <a:gd name="connsiteY0" fmla="*/ 13335 h 50800"/>
                              <a:gd name="connsiteX1" fmla="*/ 53975 w 76200"/>
                              <a:gd name="connsiteY1" fmla="*/ 12065 h 50800"/>
                              <a:gd name="connsiteX2" fmla="*/ 43815 w 76200"/>
                              <a:gd name="connsiteY2" fmla="*/ 18415 h 50800"/>
                              <a:gd name="connsiteX3" fmla="*/ 9525 w 76200"/>
                              <a:gd name="connsiteY3" fmla="*/ 46355 h 50800"/>
                              <a:gd name="connsiteX4" fmla="*/ 46355 w 76200"/>
                              <a:gd name="connsiteY4" fmla="*/ 23495 h 50800"/>
                              <a:gd name="connsiteX5" fmla="*/ 57785 w 76200"/>
                              <a:gd name="connsiteY5" fmla="*/ 17145 h 50800"/>
                              <a:gd name="connsiteX6" fmla="*/ 57785 w 76200"/>
                              <a:gd name="connsiteY6" fmla="*/ 13335 h 50800"/>
                              <a:gd name="connsiteX7" fmla="*/ 70485 w 76200"/>
                              <a:gd name="connsiteY7" fmla="*/ 9525 h 50800"/>
                              <a:gd name="connsiteX8" fmla="*/ 57785 w 76200"/>
                              <a:gd name="connsiteY8" fmla="*/ 13335 h 50800"/>
                              <a:gd name="connsiteX9" fmla="*/ 57785 w 76200"/>
                              <a:gd name="connsiteY9" fmla="*/ 13335 h 50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76200" h="50800">
                                <a:moveTo>
                                  <a:pt x="57785" y="13335"/>
                                </a:moveTo>
                                <a:cubicBezTo>
                                  <a:pt x="56515" y="12065"/>
                                  <a:pt x="55245" y="12065"/>
                                  <a:pt x="53975" y="12065"/>
                                </a:cubicBezTo>
                                <a:lnTo>
                                  <a:pt x="43815" y="18415"/>
                                </a:lnTo>
                                <a:cubicBezTo>
                                  <a:pt x="31115" y="26035"/>
                                  <a:pt x="18415" y="33655"/>
                                  <a:pt x="9525" y="46355"/>
                                </a:cubicBezTo>
                                <a:cubicBezTo>
                                  <a:pt x="20955" y="37465"/>
                                  <a:pt x="33655" y="29845"/>
                                  <a:pt x="46355" y="23495"/>
                                </a:cubicBezTo>
                                <a:lnTo>
                                  <a:pt x="57785" y="17145"/>
                                </a:lnTo>
                                <a:cubicBezTo>
                                  <a:pt x="59055" y="15875"/>
                                  <a:pt x="59055" y="14605"/>
                                  <a:pt x="57785" y="13335"/>
                                </a:cubicBezTo>
                                <a:lnTo>
                                  <a:pt x="70485" y="9525"/>
                                </a:lnTo>
                                <a:cubicBezTo>
                                  <a:pt x="65405" y="9525"/>
                                  <a:pt x="61595" y="12065"/>
                                  <a:pt x="57785" y="13335"/>
                                </a:cubicBezTo>
                                <a:cubicBezTo>
                                  <a:pt x="57785" y="13335"/>
                                  <a:pt x="57785" y="13335"/>
                                  <a:pt x="57785" y="1333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95" name="Freeform: Shape 10895"/>
                        <wps:cNvSpPr/>
                        <wps:spPr>
                          <a:xfrm>
                            <a:off x="7703185" y="1510030"/>
                            <a:ext cx="38100" cy="25400"/>
                          </a:xfrm>
                          <a:custGeom>
                            <a:avLst/>
                            <a:gdLst>
                              <a:gd name="connsiteX0" fmla="*/ 32385 w 38100"/>
                              <a:gd name="connsiteY0" fmla="*/ 9525 h 25400"/>
                              <a:gd name="connsiteX1" fmla="*/ 9525 w 38100"/>
                              <a:gd name="connsiteY1" fmla="*/ 19685 h 25400"/>
                              <a:gd name="connsiteX2" fmla="*/ 32385 w 38100"/>
                              <a:gd name="connsiteY2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38100" h="25400">
                                <a:moveTo>
                                  <a:pt x="32385" y="9525"/>
                                </a:moveTo>
                                <a:lnTo>
                                  <a:pt x="9525" y="19685"/>
                                </a:lnTo>
                                <a:cubicBezTo>
                                  <a:pt x="17145" y="18415"/>
                                  <a:pt x="24765" y="13335"/>
                                  <a:pt x="3238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96" name="Freeform: Shape 10896"/>
                        <wps:cNvSpPr/>
                        <wps:spPr>
                          <a:xfrm>
                            <a:off x="6306185" y="2179320"/>
                            <a:ext cx="25400" cy="254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20955 h 25400"/>
                              <a:gd name="connsiteX1" fmla="*/ 24765 w 25400"/>
                              <a:gd name="connsiteY1" fmla="*/ 9525 h 25400"/>
                              <a:gd name="connsiteX2" fmla="*/ 9525 w 25400"/>
                              <a:gd name="connsiteY2" fmla="*/ 2095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9525" y="20955"/>
                                </a:moveTo>
                                <a:lnTo>
                                  <a:pt x="24765" y="9525"/>
                                </a:lnTo>
                                <a:cubicBezTo>
                                  <a:pt x="19685" y="10795"/>
                                  <a:pt x="12065" y="13335"/>
                                  <a:pt x="9525" y="2095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97" name="Freeform: Shape 10897"/>
                        <wps:cNvSpPr/>
                        <wps:spPr>
                          <a:xfrm>
                            <a:off x="7050405" y="2098040"/>
                            <a:ext cx="25400" cy="25400"/>
                          </a:xfrm>
                          <a:custGeom>
                            <a:avLst/>
                            <a:gdLst>
                              <a:gd name="connsiteX0" fmla="*/ 24764 w 25400"/>
                              <a:gd name="connsiteY0" fmla="*/ 9525 h 25400"/>
                              <a:gd name="connsiteX1" fmla="*/ 9525 w 25400"/>
                              <a:gd name="connsiteY1" fmla="*/ 18415 h 25400"/>
                              <a:gd name="connsiteX2" fmla="*/ 24764 w 25400"/>
                              <a:gd name="connsiteY2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24764" y="9525"/>
                                </a:moveTo>
                                <a:lnTo>
                                  <a:pt x="9525" y="18415"/>
                                </a:lnTo>
                                <a:cubicBezTo>
                                  <a:pt x="14605" y="17145"/>
                                  <a:pt x="22225" y="15875"/>
                                  <a:pt x="24764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98" name="Freeform: Shape 10898"/>
                        <wps:cNvSpPr/>
                        <wps:spPr>
                          <a:xfrm>
                            <a:off x="7296785" y="196850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5875 w 25400"/>
                              <a:gd name="connsiteY0" fmla="*/ 24765 h 25400"/>
                              <a:gd name="connsiteX1" fmla="*/ 13335 w 25400"/>
                              <a:gd name="connsiteY1" fmla="*/ 9525 h 25400"/>
                              <a:gd name="connsiteX2" fmla="*/ 9525 w 25400"/>
                              <a:gd name="connsiteY2" fmla="*/ 15875 h 25400"/>
                              <a:gd name="connsiteX3" fmla="*/ 15875 w 25400"/>
                              <a:gd name="connsiteY3" fmla="*/ 2476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5875" y="24765"/>
                                </a:moveTo>
                                <a:lnTo>
                                  <a:pt x="13335" y="9525"/>
                                </a:lnTo>
                                <a:cubicBezTo>
                                  <a:pt x="12065" y="12065"/>
                                  <a:pt x="9525" y="14605"/>
                                  <a:pt x="9525" y="15875"/>
                                </a:cubicBezTo>
                                <a:cubicBezTo>
                                  <a:pt x="12065" y="18415"/>
                                  <a:pt x="14605" y="20955"/>
                                  <a:pt x="15875" y="2476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99" name="Freeform: Shape 10899"/>
                        <wps:cNvSpPr/>
                        <wps:spPr>
                          <a:xfrm>
                            <a:off x="7372985" y="192278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7145 w 25400"/>
                              <a:gd name="connsiteY0" fmla="*/ 14605 h 25400"/>
                              <a:gd name="connsiteX1" fmla="*/ 14605 w 25400"/>
                              <a:gd name="connsiteY1" fmla="*/ 9525 h 25400"/>
                              <a:gd name="connsiteX2" fmla="*/ 9525 w 25400"/>
                              <a:gd name="connsiteY2" fmla="*/ 10795 h 25400"/>
                              <a:gd name="connsiteX3" fmla="*/ 12065 w 25400"/>
                              <a:gd name="connsiteY3" fmla="*/ 15875 h 25400"/>
                              <a:gd name="connsiteX4" fmla="*/ 17145 w 25400"/>
                              <a:gd name="connsiteY4" fmla="*/ 1460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7145" y="14605"/>
                                </a:moveTo>
                                <a:cubicBezTo>
                                  <a:pt x="15875" y="13335"/>
                                  <a:pt x="15875" y="12065"/>
                                  <a:pt x="14605" y="9525"/>
                                </a:cubicBezTo>
                                <a:cubicBezTo>
                                  <a:pt x="13335" y="9525"/>
                                  <a:pt x="12065" y="10795"/>
                                  <a:pt x="9525" y="10795"/>
                                </a:cubicBezTo>
                                <a:cubicBezTo>
                                  <a:pt x="10795" y="12065"/>
                                  <a:pt x="10795" y="13335"/>
                                  <a:pt x="12065" y="15875"/>
                                </a:cubicBezTo>
                                <a:cubicBezTo>
                                  <a:pt x="13335" y="15875"/>
                                  <a:pt x="15875" y="15875"/>
                                  <a:pt x="17145" y="1460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00" name="Freeform: Shape 10900"/>
                        <wps:cNvSpPr/>
                        <wps:spPr>
                          <a:xfrm>
                            <a:off x="7433945" y="1896110"/>
                            <a:ext cx="25400" cy="254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8415 h 25400"/>
                              <a:gd name="connsiteX1" fmla="*/ 17145 w 25400"/>
                              <a:gd name="connsiteY1" fmla="*/ 9525 h 25400"/>
                              <a:gd name="connsiteX2" fmla="*/ 9525 w 25400"/>
                              <a:gd name="connsiteY2" fmla="*/ 1841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9525" y="18415"/>
                                </a:moveTo>
                                <a:lnTo>
                                  <a:pt x="17145" y="9525"/>
                                </a:lnTo>
                                <a:cubicBezTo>
                                  <a:pt x="15875" y="12065"/>
                                  <a:pt x="12065" y="13335"/>
                                  <a:pt x="9525" y="1841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01" name="Freeform: Shape 10901"/>
                        <wps:cNvSpPr/>
                        <wps:spPr>
                          <a:xfrm>
                            <a:off x="6588125" y="199644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0795 w 12700"/>
                              <a:gd name="connsiteY0" fmla="*/ 12065 h 12700"/>
                              <a:gd name="connsiteX1" fmla="*/ 13335 w 12700"/>
                              <a:gd name="connsiteY1" fmla="*/ 9525 h 12700"/>
                              <a:gd name="connsiteX2" fmla="*/ 9525 w 12700"/>
                              <a:gd name="connsiteY2" fmla="*/ 9525 h 12700"/>
                              <a:gd name="connsiteX3" fmla="*/ 10795 w 12700"/>
                              <a:gd name="connsiteY3" fmla="*/ 1206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0795" y="12065"/>
                                </a:moveTo>
                                <a:lnTo>
                                  <a:pt x="13335" y="9525"/>
                                </a:lnTo>
                                <a:lnTo>
                                  <a:pt x="9525" y="9525"/>
                                </a:lnTo>
                                <a:cubicBezTo>
                                  <a:pt x="10795" y="10795"/>
                                  <a:pt x="10795" y="10795"/>
                                  <a:pt x="10795" y="1206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02" name="Freeform: Shape 10902"/>
                        <wps:cNvSpPr/>
                        <wps:spPr>
                          <a:xfrm>
                            <a:off x="6374765" y="1573415"/>
                            <a:ext cx="1854200" cy="1981200"/>
                          </a:xfrm>
                          <a:custGeom>
                            <a:avLst/>
                            <a:gdLst>
                              <a:gd name="connsiteX0" fmla="*/ 790575 w 1854200"/>
                              <a:gd name="connsiteY0" fmla="*/ 501130 h 1981200"/>
                              <a:gd name="connsiteX1" fmla="*/ 777875 w 1854200"/>
                              <a:gd name="connsiteY1" fmla="*/ 508749 h 1981200"/>
                              <a:gd name="connsiteX2" fmla="*/ 751205 w 1854200"/>
                              <a:gd name="connsiteY2" fmla="*/ 522720 h 1981200"/>
                              <a:gd name="connsiteX3" fmla="*/ 747395 w 1854200"/>
                              <a:gd name="connsiteY3" fmla="*/ 531610 h 1981200"/>
                              <a:gd name="connsiteX4" fmla="*/ 747395 w 1854200"/>
                              <a:gd name="connsiteY4" fmla="*/ 532880 h 1981200"/>
                              <a:gd name="connsiteX5" fmla="*/ 746125 w 1854200"/>
                              <a:gd name="connsiteY5" fmla="*/ 532880 h 1981200"/>
                              <a:gd name="connsiteX6" fmla="*/ 699135 w 1854200"/>
                              <a:gd name="connsiteY6" fmla="*/ 555740 h 1981200"/>
                              <a:gd name="connsiteX7" fmla="*/ 683895 w 1854200"/>
                              <a:gd name="connsiteY7" fmla="*/ 570980 h 1981200"/>
                              <a:gd name="connsiteX8" fmla="*/ 701675 w 1854200"/>
                              <a:gd name="connsiteY8" fmla="*/ 560820 h 1981200"/>
                              <a:gd name="connsiteX9" fmla="*/ 746125 w 1854200"/>
                              <a:gd name="connsiteY9" fmla="*/ 537960 h 1981200"/>
                              <a:gd name="connsiteX10" fmla="*/ 746125 w 1854200"/>
                              <a:gd name="connsiteY10" fmla="*/ 539230 h 1981200"/>
                              <a:gd name="connsiteX11" fmla="*/ 774065 w 1854200"/>
                              <a:gd name="connsiteY11" fmla="*/ 529070 h 1981200"/>
                              <a:gd name="connsiteX12" fmla="*/ 767715 w 1854200"/>
                              <a:gd name="connsiteY12" fmla="*/ 534150 h 1981200"/>
                              <a:gd name="connsiteX13" fmla="*/ 767715 w 1854200"/>
                              <a:gd name="connsiteY13" fmla="*/ 534150 h 1981200"/>
                              <a:gd name="connsiteX14" fmla="*/ 747395 w 1854200"/>
                              <a:gd name="connsiteY14" fmla="*/ 545580 h 1981200"/>
                              <a:gd name="connsiteX15" fmla="*/ 709295 w 1854200"/>
                              <a:gd name="connsiteY15" fmla="*/ 569710 h 1981200"/>
                              <a:gd name="connsiteX16" fmla="*/ 709295 w 1854200"/>
                              <a:gd name="connsiteY16" fmla="*/ 567170 h 1981200"/>
                              <a:gd name="connsiteX17" fmla="*/ 692785 w 1854200"/>
                              <a:gd name="connsiteY17" fmla="*/ 578600 h 1981200"/>
                              <a:gd name="connsiteX18" fmla="*/ 678815 w 1854200"/>
                              <a:gd name="connsiteY18" fmla="*/ 587490 h 1981200"/>
                              <a:gd name="connsiteX19" fmla="*/ 659765 w 1854200"/>
                              <a:gd name="connsiteY19" fmla="*/ 601460 h 1981200"/>
                              <a:gd name="connsiteX20" fmla="*/ 659765 w 1854200"/>
                              <a:gd name="connsiteY20" fmla="*/ 600190 h 1981200"/>
                              <a:gd name="connsiteX21" fmla="*/ 634365 w 1854200"/>
                              <a:gd name="connsiteY21" fmla="*/ 614160 h 1981200"/>
                              <a:gd name="connsiteX22" fmla="*/ 527685 w 1854200"/>
                              <a:gd name="connsiteY22" fmla="*/ 673850 h 1981200"/>
                              <a:gd name="connsiteX23" fmla="*/ 526415 w 1854200"/>
                              <a:gd name="connsiteY23" fmla="*/ 677660 h 1981200"/>
                              <a:gd name="connsiteX24" fmla="*/ 526415 w 1854200"/>
                              <a:gd name="connsiteY24" fmla="*/ 677660 h 1981200"/>
                              <a:gd name="connsiteX25" fmla="*/ 531495 w 1854200"/>
                              <a:gd name="connsiteY25" fmla="*/ 678930 h 1981200"/>
                              <a:gd name="connsiteX26" fmla="*/ 638175 w 1854200"/>
                              <a:gd name="connsiteY26" fmla="*/ 619240 h 1981200"/>
                              <a:gd name="connsiteX27" fmla="*/ 638175 w 1854200"/>
                              <a:gd name="connsiteY27" fmla="*/ 620510 h 1981200"/>
                              <a:gd name="connsiteX28" fmla="*/ 652145 w 1854200"/>
                              <a:gd name="connsiteY28" fmla="*/ 625590 h 1981200"/>
                              <a:gd name="connsiteX29" fmla="*/ 663575 w 1854200"/>
                              <a:gd name="connsiteY29" fmla="*/ 602730 h 1981200"/>
                              <a:gd name="connsiteX30" fmla="*/ 662305 w 1854200"/>
                              <a:gd name="connsiteY30" fmla="*/ 602730 h 1981200"/>
                              <a:gd name="connsiteX31" fmla="*/ 681355 w 1854200"/>
                              <a:gd name="connsiteY31" fmla="*/ 590030 h 1981200"/>
                              <a:gd name="connsiteX32" fmla="*/ 695325 w 1854200"/>
                              <a:gd name="connsiteY32" fmla="*/ 577330 h 1981200"/>
                              <a:gd name="connsiteX33" fmla="*/ 697865 w 1854200"/>
                              <a:gd name="connsiteY33" fmla="*/ 577330 h 1981200"/>
                              <a:gd name="connsiteX34" fmla="*/ 697865 w 1854200"/>
                              <a:gd name="connsiteY34" fmla="*/ 581140 h 1981200"/>
                              <a:gd name="connsiteX35" fmla="*/ 704215 w 1854200"/>
                              <a:gd name="connsiteY35" fmla="*/ 588760 h 1981200"/>
                              <a:gd name="connsiteX36" fmla="*/ 709295 w 1854200"/>
                              <a:gd name="connsiteY36" fmla="*/ 587490 h 1981200"/>
                              <a:gd name="connsiteX37" fmla="*/ 710565 w 1854200"/>
                              <a:gd name="connsiteY37" fmla="*/ 584950 h 1981200"/>
                              <a:gd name="connsiteX38" fmla="*/ 713105 w 1854200"/>
                              <a:gd name="connsiteY38" fmla="*/ 584950 h 1981200"/>
                              <a:gd name="connsiteX39" fmla="*/ 720725 w 1854200"/>
                              <a:gd name="connsiteY39" fmla="*/ 582410 h 1981200"/>
                              <a:gd name="connsiteX40" fmla="*/ 720725 w 1854200"/>
                              <a:gd name="connsiteY40" fmla="*/ 581140 h 1981200"/>
                              <a:gd name="connsiteX41" fmla="*/ 727075 w 1854200"/>
                              <a:gd name="connsiteY41" fmla="*/ 579870 h 1981200"/>
                              <a:gd name="connsiteX42" fmla="*/ 734695 w 1854200"/>
                              <a:gd name="connsiteY42" fmla="*/ 578600 h 1981200"/>
                              <a:gd name="connsiteX43" fmla="*/ 721995 w 1854200"/>
                              <a:gd name="connsiteY43" fmla="*/ 590030 h 1981200"/>
                              <a:gd name="connsiteX44" fmla="*/ 715645 w 1854200"/>
                              <a:gd name="connsiteY44" fmla="*/ 587490 h 1981200"/>
                              <a:gd name="connsiteX45" fmla="*/ 714375 w 1854200"/>
                              <a:gd name="connsiteY45" fmla="*/ 590030 h 1981200"/>
                              <a:gd name="connsiteX46" fmla="*/ 713105 w 1854200"/>
                              <a:gd name="connsiteY46" fmla="*/ 592570 h 1981200"/>
                              <a:gd name="connsiteX47" fmla="*/ 678815 w 1854200"/>
                              <a:gd name="connsiteY47" fmla="*/ 615430 h 1981200"/>
                              <a:gd name="connsiteX48" fmla="*/ 681355 w 1854200"/>
                              <a:gd name="connsiteY48" fmla="*/ 621780 h 1981200"/>
                              <a:gd name="connsiteX49" fmla="*/ 620395 w 1854200"/>
                              <a:gd name="connsiteY49" fmla="*/ 675120 h 1981200"/>
                              <a:gd name="connsiteX50" fmla="*/ 622935 w 1854200"/>
                              <a:gd name="connsiteY50" fmla="*/ 678930 h 1981200"/>
                              <a:gd name="connsiteX51" fmla="*/ 620395 w 1854200"/>
                              <a:gd name="connsiteY51" fmla="*/ 682740 h 1981200"/>
                              <a:gd name="connsiteX52" fmla="*/ 622935 w 1854200"/>
                              <a:gd name="connsiteY52" fmla="*/ 687820 h 1981200"/>
                              <a:gd name="connsiteX53" fmla="*/ 617855 w 1854200"/>
                              <a:gd name="connsiteY53" fmla="*/ 689090 h 1981200"/>
                              <a:gd name="connsiteX54" fmla="*/ 615315 w 1854200"/>
                              <a:gd name="connsiteY54" fmla="*/ 684010 h 1981200"/>
                              <a:gd name="connsiteX55" fmla="*/ 612775 w 1854200"/>
                              <a:gd name="connsiteY55" fmla="*/ 681470 h 1981200"/>
                              <a:gd name="connsiteX56" fmla="*/ 610235 w 1854200"/>
                              <a:gd name="connsiteY56" fmla="*/ 678930 h 1981200"/>
                              <a:gd name="connsiteX57" fmla="*/ 591185 w 1854200"/>
                              <a:gd name="connsiteY57" fmla="*/ 699250 h 1981200"/>
                              <a:gd name="connsiteX58" fmla="*/ 586105 w 1854200"/>
                              <a:gd name="connsiteY58" fmla="*/ 692900 h 1981200"/>
                              <a:gd name="connsiteX59" fmla="*/ 589915 w 1854200"/>
                              <a:gd name="connsiteY59" fmla="*/ 701790 h 1981200"/>
                              <a:gd name="connsiteX60" fmla="*/ 565785 w 1854200"/>
                              <a:gd name="connsiteY60" fmla="*/ 715760 h 1981200"/>
                              <a:gd name="connsiteX61" fmla="*/ 553085 w 1854200"/>
                              <a:gd name="connsiteY61" fmla="*/ 706870 h 1981200"/>
                              <a:gd name="connsiteX62" fmla="*/ 546735 w 1854200"/>
                              <a:gd name="connsiteY62" fmla="*/ 717030 h 1981200"/>
                              <a:gd name="connsiteX63" fmla="*/ 535305 w 1854200"/>
                              <a:gd name="connsiteY63" fmla="*/ 728460 h 1981200"/>
                              <a:gd name="connsiteX64" fmla="*/ 545465 w 1854200"/>
                              <a:gd name="connsiteY64" fmla="*/ 732270 h 1981200"/>
                              <a:gd name="connsiteX65" fmla="*/ 484505 w 1854200"/>
                              <a:gd name="connsiteY65" fmla="*/ 769100 h 1981200"/>
                              <a:gd name="connsiteX66" fmla="*/ 484505 w 1854200"/>
                              <a:gd name="connsiteY66" fmla="*/ 776720 h 1981200"/>
                              <a:gd name="connsiteX67" fmla="*/ 461645 w 1854200"/>
                              <a:gd name="connsiteY67" fmla="*/ 798310 h 1981200"/>
                              <a:gd name="connsiteX68" fmla="*/ 427355 w 1854200"/>
                              <a:gd name="connsiteY68" fmla="*/ 821170 h 1981200"/>
                              <a:gd name="connsiteX69" fmla="*/ 431165 w 1854200"/>
                              <a:gd name="connsiteY69" fmla="*/ 824980 h 1981200"/>
                              <a:gd name="connsiteX70" fmla="*/ 451485 w 1854200"/>
                              <a:gd name="connsiteY70" fmla="*/ 822439 h 1981200"/>
                              <a:gd name="connsiteX71" fmla="*/ 451485 w 1854200"/>
                              <a:gd name="connsiteY71" fmla="*/ 818630 h 1981200"/>
                              <a:gd name="connsiteX72" fmla="*/ 454025 w 1854200"/>
                              <a:gd name="connsiteY72" fmla="*/ 821170 h 1981200"/>
                              <a:gd name="connsiteX73" fmla="*/ 471805 w 1854200"/>
                              <a:gd name="connsiteY73" fmla="*/ 812280 h 1981200"/>
                              <a:gd name="connsiteX74" fmla="*/ 471805 w 1854200"/>
                              <a:gd name="connsiteY74" fmla="*/ 817360 h 1981200"/>
                              <a:gd name="connsiteX75" fmla="*/ 475615 w 1854200"/>
                              <a:gd name="connsiteY75" fmla="*/ 817360 h 1981200"/>
                              <a:gd name="connsiteX76" fmla="*/ 475615 w 1854200"/>
                              <a:gd name="connsiteY76" fmla="*/ 821170 h 1981200"/>
                              <a:gd name="connsiteX77" fmla="*/ 478155 w 1854200"/>
                              <a:gd name="connsiteY77" fmla="*/ 826250 h 1981200"/>
                              <a:gd name="connsiteX78" fmla="*/ 476885 w 1854200"/>
                              <a:gd name="connsiteY78" fmla="*/ 828789 h 1981200"/>
                              <a:gd name="connsiteX79" fmla="*/ 474345 w 1854200"/>
                              <a:gd name="connsiteY79" fmla="*/ 828789 h 1981200"/>
                              <a:gd name="connsiteX80" fmla="*/ 459105 w 1854200"/>
                              <a:gd name="connsiteY80" fmla="*/ 836410 h 1981200"/>
                              <a:gd name="connsiteX81" fmla="*/ 456565 w 1854200"/>
                              <a:gd name="connsiteY81" fmla="*/ 838950 h 1981200"/>
                              <a:gd name="connsiteX82" fmla="*/ 456565 w 1854200"/>
                              <a:gd name="connsiteY82" fmla="*/ 835139 h 1981200"/>
                              <a:gd name="connsiteX83" fmla="*/ 445135 w 1854200"/>
                              <a:gd name="connsiteY83" fmla="*/ 838950 h 1981200"/>
                              <a:gd name="connsiteX84" fmla="*/ 447675 w 1854200"/>
                              <a:gd name="connsiteY84" fmla="*/ 841489 h 1981200"/>
                              <a:gd name="connsiteX85" fmla="*/ 445135 w 1854200"/>
                              <a:gd name="connsiteY85" fmla="*/ 844030 h 1981200"/>
                              <a:gd name="connsiteX86" fmla="*/ 448945 w 1854200"/>
                              <a:gd name="connsiteY86" fmla="*/ 845300 h 1981200"/>
                              <a:gd name="connsiteX87" fmla="*/ 437515 w 1854200"/>
                              <a:gd name="connsiteY87" fmla="*/ 868160 h 1981200"/>
                              <a:gd name="connsiteX88" fmla="*/ 323215 w 1854200"/>
                              <a:gd name="connsiteY88" fmla="*/ 968489 h 1981200"/>
                              <a:gd name="connsiteX89" fmla="*/ 347345 w 1854200"/>
                              <a:gd name="connsiteY89" fmla="*/ 962139 h 1981200"/>
                              <a:gd name="connsiteX90" fmla="*/ 353695 w 1854200"/>
                              <a:gd name="connsiteY90" fmla="*/ 969760 h 1981200"/>
                              <a:gd name="connsiteX91" fmla="*/ 371475 w 1854200"/>
                              <a:gd name="connsiteY91" fmla="*/ 960870 h 1981200"/>
                              <a:gd name="connsiteX92" fmla="*/ 320675 w 1854200"/>
                              <a:gd name="connsiteY92" fmla="*/ 1012939 h 1981200"/>
                              <a:gd name="connsiteX93" fmla="*/ 278765 w 1854200"/>
                              <a:gd name="connsiteY93" fmla="*/ 1067550 h 1981200"/>
                              <a:gd name="connsiteX94" fmla="*/ 266065 w 1854200"/>
                              <a:gd name="connsiteY94" fmla="*/ 1082790 h 1981200"/>
                              <a:gd name="connsiteX95" fmla="*/ 273685 w 1854200"/>
                              <a:gd name="connsiteY95" fmla="*/ 1098030 h 1981200"/>
                              <a:gd name="connsiteX96" fmla="*/ 217805 w 1854200"/>
                              <a:gd name="connsiteY96" fmla="*/ 1157720 h 1981200"/>
                              <a:gd name="connsiteX97" fmla="*/ 219075 w 1854200"/>
                              <a:gd name="connsiteY97" fmla="*/ 1167880 h 1981200"/>
                              <a:gd name="connsiteX98" fmla="*/ 224155 w 1854200"/>
                              <a:gd name="connsiteY98" fmla="*/ 1169150 h 1981200"/>
                              <a:gd name="connsiteX99" fmla="*/ 225425 w 1854200"/>
                              <a:gd name="connsiteY99" fmla="*/ 1174230 h 1981200"/>
                              <a:gd name="connsiteX100" fmla="*/ 233045 w 1854200"/>
                              <a:gd name="connsiteY100" fmla="*/ 1174230 h 1981200"/>
                              <a:gd name="connsiteX101" fmla="*/ 219075 w 1854200"/>
                              <a:gd name="connsiteY101" fmla="*/ 1184390 h 1981200"/>
                              <a:gd name="connsiteX102" fmla="*/ 221615 w 1854200"/>
                              <a:gd name="connsiteY102" fmla="*/ 1186930 h 1981200"/>
                              <a:gd name="connsiteX103" fmla="*/ 217805 w 1854200"/>
                              <a:gd name="connsiteY103" fmla="*/ 1186930 h 1981200"/>
                              <a:gd name="connsiteX104" fmla="*/ 182245 w 1854200"/>
                              <a:gd name="connsiteY104" fmla="*/ 1231380 h 1981200"/>
                              <a:gd name="connsiteX105" fmla="*/ 210185 w 1854200"/>
                              <a:gd name="connsiteY105" fmla="*/ 1226300 h 1981200"/>
                              <a:gd name="connsiteX106" fmla="*/ 196215 w 1854200"/>
                              <a:gd name="connsiteY106" fmla="*/ 1239000 h 1981200"/>
                              <a:gd name="connsiteX107" fmla="*/ 211455 w 1854200"/>
                              <a:gd name="connsiteY107" fmla="*/ 1254240 h 1981200"/>
                              <a:gd name="connsiteX108" fmla="*/ 202565 w 1854200"/>
                              <a:gd name="connsiteY108" fmla="*/ 1270750 h 1981200"/>
                              <a:gd name="connsiteX109" fmla="*/ 283845 w 1854200"/>
                              <a:gd name="connsiteY109" fmla="*/ 1268210 h 1981200"/>
                              <a:gd name="connsiteX110" fmla="*/ 258445 w 1854200"/>
                              <a:gd name="connsiteY110" fmla="*/ 1297420 h 1981200"/>
                              <a:gd name="connsiteX111" fmla="*/ 219075 w 1854200"/>
                              <a:gd name="connsiteY111" fmla="*/ 1338060 h 1981200"/>
                              <a:gd name="connsiteX112" fmla="*/ 194945 w 1854200"/>
                              <a:gd name="connsiteY112" fmla="*/ 1357110 h 1981200"/>
                              <a:gd name="connsiteX113" fmla="*/ 194945 w 1854200"/>
                              <a:gd name="connsiteY113" fmla="*/ 1374890 h 1981200"/>
                              <a:gd name="connsiteX114" fmla="*/ 208915 w 1854200"/>
                              <a:gd name="connsiteY114" fmla="*/ 1379970 h 1981200"/>
                              <a:gd name="connsiteX115" fmla="*/ 164465 w 1854200"/>
                              <a:gd name="connsiteY115" fmla="*/ 1421880 h 1981200"/>
                              <a:gd name="connsiteX116" fmla="*/ 202565 w 1854200"/>
                              <a:gd name="connsiteY116" fmla="*/ 1432040 h 1981200"/>
                              <a:gd name="connsiteX117" fmla="*/ 211455 w 1854200"/>
                              <a:gd name="connsiteY117" fmla="*/ 1465060 h 1981200"/>
                              <a:gd name="connsiteX118" fmla="*/ 146685 w 1854200"/>
                              <a:gd name="connsiteY118" fmla="*/ 1524750 h 1981200"/>
                              <a:gd name="connsiteX119" fmla="*/ 108585 w 1854200"/>
                              <a:gd name="connsiteY119" fmla="*/ 1551420 h 1981200"/>
                              <a:gd name="connsiteX120" fmla="*/ 34925 w 1854200"/>
                              <a:gd name="connsiteY120" fmla="*/ 1595870 h 1981200"/>
                              <a:gd name="connsiteX121" fmla="*/ 37465 w 1854200"/>
                              <a:gd name="connsiteY121" fmla="*/ 1598410 h 1981200"/>
                              <a:gd name="connsiteX122" fmla="*/ 34925 w 1854200"/>
                              <a:gd name="connsiteY122" fmla="*/ 1600950 h 1981200"/>
                              <a:gd name="connsiteX123" fmla="*/ 38735 w 1854200"/>
                              <a:gd name="connsiteY123" fmla="*/ 1604760 h 1981200"/>
                              <a:gd name="connsiteX124" fmla="*/ 32385 w 1854200"/>
                              <a:gd name="connsiteY124" fmla="*/ 1609840 h 1981200"/>
                              <a:gd name="connsiteX125" fmla="*/ 33655 w 1854200"/>
                              <a:gd name="connsiteY125" fmla="*/ 1609840 h 1981200"/>
                              <a:gd name="connsiteX126" fmla="*/ 9525 w 1854200"/>
                              <a:gd name="connsiteY126" fmla="*/ 1632700 h 1981200"/>
                              <a:gd name="connsiteX127" fmla="*/ 37465 w 1854200"/>
                              <a:gd name="connsiteY127" fmla="*/ 1612380 h 1981200"/>
                              <a:gd name="connsiteX128" fmla="*/ 37465 w 1854200"/>
                              <a:gd name="connsiteY128" fmla="*/ 1613650 h 1981200"/>
                              <a:gd name="connsiteX129" fmla="*/ 127635 w 1854200"/>
                              <a:gd name="connsiteY129" fmla="*/ 1562850 h 1981200"/>
                              <a:gd name="connsiteX130" fmla="*/ 135255 w 1854200"/>
                              <a:gd name="connsiteY130" fmla="*/ 1573010 h 1981200"/>
                              <a:gd name="connsiteX131" fmla="*/ 159385 w 1854200"/>
                              <a:gd name="connsiteY131" fmla="*/ 1564120 h 1981200"/>
                              <a:gd name="connsiteX132" fmla="*/ 135255 w 1854200"/>
                              <a:gd name="connsiteY132" fmla="*/ 1590790 h 1981200"/>
                              <a:gd name="connsiteX133" fmla="*/ 128905 w 1854200"/>
                              <a:gd name="connsiteY133" fmla="*/ 1593330 h 1981200"/>
                              <a:gd name="connsiteX134" fmla="*/ 109855 w 1854200"/>
                              <a:gd name="connsiteY134" fmla="*/ 1600950 h 1981200"/>
                              <a:gd name="connsiteX135" fmla="*/ 108585 w 1854200"/>
                              <a:gd name="connsiteY135" fmla="*/ 1604760 h 1981200"/>
                              <a:gd name="connsiteX136" fmla="*/ 113665 w 1854200"/>
                              <a:gd name="connsiteY136" fmla="*/ 1607300 h 1981200"/>
                              <a:gd name="connsiteX137" fmla="*/ 132715 w 1854200"/>
                              <a:gd name="connsiteY137" fmla="*/ 1599680 h 1981200"/>
                              <a:gd name="connsiteX138" fmla="*/ 140335 w 1854200"/>
                              <a:gd name="connsiteY138" fmla="*/ 1595870 h 1981200"/>
                              <a:gd name="connsiteX139" fmla="*/ 140335 w 1854200"/>
                              <a:gd name="connsiteY139" fmla="*/ 1597140 h 1981200"/>
                              <a:gd name="connsiteX140" fmla="*/ 183515 w 1854200"/>
                              <a:gd name="connsiteY140" fmla="*/ 1581900 h 1981200"/>
                              <a:gd name="connsiteX141" fmla="*/ 201295 w 1854200"/>
                              <a:gd name="connsiteY141" fmla="*/ 1597140 h 1981200"/>
                              <a:gd name="connsiteX142" fmla="*/ 254635 w 1854200"/>
                              <a:gd name="connsiteY142" fmla="*/ 1586980 h 1981200"/>
                              <a:gd name="connsiteX143" fmla="*/ 252095 w 1854200"/>
                              <a:gd name="connsiteY143" fmla="*/ 1606030 h 1981200"/>
                              <a:gd name="connsiteX144" fmla="*/ 236855 w 1854200"/>
                              <a:gd name="connsiteY144" fmla="*/ 1632700 h 1981200"/>
                              <a:gd name="connsiteX145" fmla="*/ 252095 w 1854200"/>
                              <a:gd name="connsiteY145" fmla="*/ 1642860 h 1981200"/>
                              <a:gd name="connsiteX146" fmla="*/ 320675 w 1854200"/>
                              <a:gd name="connsiteY146" fmla="*/ 1613650 h 1981200"/>
                              <a:gd name="connsiteX147" fmla="*/ 338455 w 1854200"/>
                              <a:gd name="connsiteY147" fmla="*/ 1599680 h 1981200"/>
                              <a:gd name="connsiteX148" fmla="*/ 437515 w 1854200"/>
                              <a:gd name="connsiteY148" fmla="*/ 1546340 h 1981200"/>
                              <a:gd name="connsiteX149" fmla="*/ 456565 w 1854200"/>
                              <a:gd name="connsiteY149" fmla="*/ 1539990 h 1981200"/>
                              <a:gd name="connsiteX150" fmla="*/ 535305 w 1854200"/>
                              <a:gd name="connsiteY150" fmla="*/ 1494270 h 1981200"/>
                              <a:gd name="connsiteX151" fmla="*/ 556895 w 1854200"/>
                              <a:gd name="connsiteY151" fmla="*/ 1476490 h 1981200"/>
                              <a:gd name="connsiteX152" fmla="*/ 564515 w 1854200"/>
                              <a:gd name="connsiteY152" fmla="*/ 1476490 h 1981200"/>
                              <a:gd name="connsiteX153" fmla="*/ 668655 w 1854200"/>
                              <a:gd name="connsiteY153" fmla="*/ 1444740 h 1981200"/>
                              <a:gd name="connsiteX154" fmla="*/ 539115 w 1854200"/>
                              <a:gd name="connsiteY154" fmla="*/ 1555230 h 1981200"/>
                              <a:gd name="connsiteX155" fmla="*/ 517525 w 1854200"/>
                              <a:gd name="connsiteY155" fmla="*/ 1567930 h 1981200"/>
                              <a:gd name="connsiteX156" fmla="*/ 544195 w 1854200"/>
                              <a:gd name="connsiteY156" fmla="*/ 1584440 h 1981200"/>
                              <a:gd name="connsiteX157" fmla="*/ 548005 w 1854200"/>
                              <a:gd name="connsiteY157" fmla="*/ 1584440 h 1981200"/>
                              <a:gd name="connsiteX158" fmla="*/ 548005 w 1854200"/>
                              <a:gd name="connsiteY158" fmla="*/ 1588250 h 1981200"/>
                              <a:gd name="connsiteX159" fmla="*/ 556895 w 1854200"/>
                              <a:gd name="connsiteY159" fmla="*/ 1590790 h 1981200"/>
                              <a:gd name="connsiteX160" fmla="*/ 517525 w 1854200"/>
                              <a:gd name="connsiteY160" fmla="*/ 1644130 h 1981200"/>
                              <a:gd name="connsiteX161" fmla="*/ 520065 w 1854200"/>
                              <a:gd name="connsiteY161" fmla="*/ 1656830 h 1981200"/>
                              <a:gd name="connsiteX162" fmla="*/ 600075 w 1854200"/>
                              <a:gd name="connsiteY162" fmla="*/ 1607300 h 1981200"/>
                              <a:gd name="connsiteX163" fmla="*/ 662305 w 1854200"/>
                              <a:gd name="connsiteY163" fmla="*/ 1585710 h 1981200"/>
                              <a:gd name="connsiteX164" fmla="*/ 630555 w 1854200"/>
                              <a:gd name="connsiteY164" fmla="*/ 1625080 h 1981200"/>
                              <a:gd name="connsiteX165" fmla="*/ 633095 w 1854200"/>
                              <a:gd name="connsiteY165" fmla="*/ 1627620 h 1981200"/>
                              <a:gd name="connsiteX166" fmla="*/ 633095 w 1854200"/>
                              <a:gd name="connsiteY166" fmla="*/ 1631430 h 1981200"/>
                              <a:gd name="connsiteX167" fmla="*/ 612775 w 1854200"/>
                              <a:gd name="connsiteY167" fmla="*/ 1649210 h 1981200"/>
                              <a:gd name="connsiteX168" fmla="*/ 683895 w 1854200"/>
                              <a:gd name="connsiteY168" fmla="*/ 1642860 h 1981200"/>
                              <a:gd name="connsiteX169" fmla="*/ 692785 w 1854200"/>
                              <a:gd name="connsiteY169" fmla="*/ 1663180 h 1981200"/>
                              <a:gd name="connsiteX170" fmla="*/ 682625 w 1854200"/>
                              <a:gd name="connsiteY170" fmla="*/ 1677150 h 1981200"/>
                              <a:gd name="connsiteX171" fmla="*/ 658495 w 1854200"/>
                              <a:gd name="connsiteY171" fmla="*/ 1691120 h 1981200"/>
                              <a:gd name="connsiteX172" fmla="*/ 654685 w 1854200"/>
                              <a:gd name="connsiteY172" fmla="*/ 1707630 h 1981200"/>
                              <a:gd name="connsiteX173" fmla="*/ 622935 w 1854200"/>
                              <a:gd name="connsiteY173" fmla="*/ 1741920 h 1981200"/>
                              <a:gd name="connsiteX174" fmla="*/ 622935 w 1854200"/>
                              <a:gd name="connsiteY174" fmla="*/ 1745730 h 1981200"/>
                              <a:gd name="connsiteX175" fmla="*/ 622935 w 1854200"/>
                              <a:gd name="connsiteY175" fmla="*/ 1749540 h 1981200"/>
                              <a:gd name="connsiteX176" fmla="*/ 749935 w 1854200"/>
                              <a:gd name="connsiteY176" fmla="*/ 1675880 h 1981200"/>
                              <a:gd name="connsiteX177" fmla="*/ 751205 w 1854200"/>
                              <a:gd name="connsiteY177" fmla="*/ 1686040 h 1981200"/>
                              <a:gd name="connsiteX178" fmla="*/ 865505 w 1854200"/>
                              <a:gd name="connsiteY178" fmla="*/ 1627620 h 1981200"/>
                              <a:gd name="connsiteX179" fmla="*/ 898525 w 1854200"/>
                              <a:gd name="connsiteY179" fmla="*/ 1626350 h 1981200"/>
                              <a:gd name="connsiteX180" fmla="*/ 885825 w 1854200"/>
                              <a:gd name="connsiteY180" fmla="*/ 1635240 h 1981200"/>
                              <a:gd name="connsiteX181" fmla="*/ 892175 w 1854200"/>
                              <a:gd name="connsiteY181" fmla="*/ 1644130 h 1981200"/>
                              <a:gd name="connsiteX182" fmla="*/ 882015 w 1854200"/>
                              <a:gd name="connsiteY182" fmla="*/ 1653020 h 1981200"/>
                              <a:gd name="connsiteX183" fmla="*/ 887095 w 1854200"/>
                              <a:gd name="connsiteY183" fmla="*/ 1654290 h 1981200"/>
                              <a:gd name="connsiteX184" fmla="*/ 888365 w 1854200"/>
                              <a:gd name="connsiteY184" fmla="*/ 1659370 h 1981200"/>
                              <a:gd name="connsiteX185" fmla="*/ 930275 w 1854200"/>
                              <a:gd name="connsiteY185" fmla="*/ 1647940 h 1981200"/>
                              <a:gd name="connsiteX186" fmla="*/ 927735 w 1854200"/>
                              <a:gd name="connsiteY186" fmla="*/ 1654290 h 1981200"/>
                              <a:gd name="connsiteX187" fmla="*/ 1035685 w 1854200"/>
                              <a:gd name="connsiteY187" fmla="*/ 1600950 h 1981200"/>
                              <a:gd name="connsiteX188" fmla="*/ 1033145 w 1854200"/>
                              <a:gd name="connsiteY188" fmla="*/ 1598410 h 1981200"/>
                              <a:gd name="connsiteX189" fmla="*/ 1036955 w 1854200"/>
                              <a:gd name="connsiteY189" fmla="*/ 1598410 h 1981200"/>
                              <a:gd name="connsiteX190" fmla="*/ 1056005 w 1854200"/>
                              <a:gd name="connsiteY190" fmla="*/ 1585710 h 1981200"/>
                              <a:gd name="connsiteX191" fmla="*/ 1038225 w 1854200"/>
                              <a:gd name="connsiteY191" fmla="*/ 1599680 h 1981200"/>
                              <a:gd name="connsiteX192" fmla="*/ 1040765 w 1854200"/>
                              <a:gd name="connsiteY192" fmla="*/ 1602220 h 1981200"/>
                              <a:gd name="connsiteX193" fmla="*/ 1036955 w 1854200"/>
                              <a:gd name="connsiteY193" fmla="*/ 1602220 h 1981200"/>
                              <a:gd name="connsiteX194" fmla="*/ 1036955 w 1854200"/>
                              <a:gd name="connsiteY194" fmla="*/ 1607300 h 1981200"/>
                              <a:gd name="connsiteX195" fmla="*/ 1036955 w 1854200"/>
                              <a:gd name="connsiteY195" fmla="*/ 1607300 h 1981200"/>
                              <a:gd name="connsiteX196" fmla="*/ 1020445 w 1854200"/>
                              <a:gd name="connsiteY196" fmla="*/ 1616190 h 1981200"/>
                              <a:gd name="connsiteX197" fmla="*/ 1003935 w 1854200"/>
                              <a:gd name="connsiteY197" fmla="*/ 1625080 h 1981200"/>
                              <a:gd name="connsiteX198" fmla="*/ 1002665 w 1854200"/>
                              <a:gd name="connsiteY198" fmla="*/ 1627620 h 1981200"/>
                              <a:gd name="connsiteX199" fmla="*/ 1002665 w 1854200"/>
                              <a:gd name="connsiteY199" fmla="*/ 1627620 h 1981200"/>
                              <a:gd name="connsiteX200" fmla="*/ 1006475 w 1854200"/>
                              <a:gd name="connsiteY200" fmla="*/ 1627620 h 1981200"/>
                              <a:gd name="connsiteX201" fmla="*/ 1022985 w 1854200"/>
                              <a:gd name="connsiteY201" fmla="*/ 1618730 h 1981200"/>
                              <a:gd name="connsiteX202" fmla="*/ 1036955 w 1854200"/>
                              <a:gd name="connsiteY202" fmla="*/ 1606030 h 1981200"/>
                              <a:gd name="connsiteX203" fmla="*/ 1038225 w 1854200"/>
                              <a:gd name="connsiteY203" fmla="*/ 1607300 h 1981200"/>
                              <a:gd name="connsiteX204" fmla="*/ 1038225 w 1854200"/>
                              <a:gd name="connsiteY204" fmla="*/ 1609840 h 1981200"/>
                              <a:gd name="connsiteX205" fmla="*/ 1064895 w 1854200"/>
                              <a:gd name="connsiteY205" fmla="*/ 1595870 h 1981200"/>
                              <a:gd name="connsiteX206" fmla="*/ 1062355 w 1854200"/>
                              <a:gd name="connsiteY206" fmla="*/ 1607300 h 1981200"/>
                              <a:gd name="connsiteX207" fmla="*/ 1067435 w 1854200"/>
                              <a:gd name="connsiteY207" fmla="*/ 1606030 h 1981200"/>
                              <a:gd name="connsiteX208" fmla="*/ 1069975 w 1854200"/>
                              <a:gd name="connsiteY208" fmla="*/ 1603490 h 1981200"/>
                              <a:gd name="connsiteX209" fmla="*/ 1069975 w 1854200"/>
                              <a:gd name="connsiteY209" fmla="*/ 1607300 h 1981200"/>
                              <a:gd name="connsiteX210" fmla="*/ 1078865 w 1854200"/>
                              <a:gd name="connsiteY210" fmla="*/ 1609840 h 1981200"/>
                              <a:gd name="connsiteX211" fmla="*/ 1152525 w 1854200"/>
                              <a:gd name="connsiteY211" fmla="*/ 1570470 h 1981200"/>
                              <a:gd name="connsiteX212" fmla="*/ 1153795 w 1854200"/>
                              <a:gd name="connsiteY212" fmla="*/ 1573010 h 1981200"/>
                              <a:gd name="connsiteX213" fmla="*/ 1157605 w 1854200"/>
                              <a:gd name="connsiteY213" fmla="*/ 1573010 h 1981200"/>
                              <a:gd name="connsiteX214" fmla="*/ 1157605 w 1854200"/>
                              <a:gd name="connsiteY214" fmla="*/ 1576820 h 1981200"/>
                              <a:gd name="connsiteX215" fmla="*/ 1161415 w 1854200"/>
                              <a:gd name="connsiteY215" fmla="*/ 1578090 h 1981200"/>
                              <a:gd name="connsiteX216" fmla="*/ 1129665 w 1854200"/>
                              <a:gd name="connsiteY216" fmla="*/ 1599680 h 1981200"/>
                              <a:gd name="connsiteX217" fmla="*/ 1129665 w 1854200"/>
                              <a:gd name="connsiteY217" fmla="*/ 1603490 h 1981200"/>
                              <a:gd name="connsiteX218" fmla="*/ 1127125 w 1854200"/>
                              <a:gd name="connsiteY218" fmla="*/ 1600950 h 1981200"/>
                              <a:gd name="connsiteX219" fmla="*/ 1122045 w 1854200"/>
                              <a:gd name="connsiteY219" fmla="*/ 1606030 h 1981200"/>
                              <a:gd name="connsiteX220" fmla="*/ 1101725 w 1854200"/>
                              <a:gd name="connsiteY220" fmla="*/ 1617460 h 1981200"/>
                              <a:gd name="connsiteX221" fmla="*/ 1085215 w 1854200"/>
                              <a:gd name="connsiteY221" fmla="*/ 1626350 h 1981200"/>
                              <a:gd name="connsiteX222" fmla="*/ 1083945 w 1854200"/>
                              <a:gd name="connsiteY222" fmla="*/ 1630160 h 1981200"/>
                              <a:gd name="connsiteX223" fmla="*/ 1083945 w 1854200"/>
                              <a:gd name="connsiteY223" fmla="*/ 1630160 h 1981200"/>
                              <a:gd name="connsiteX224" fmla="*/ 1089025 w 1854200"/>
                              <a:gd name="connsiteY224" fmla="*/ 1631430 h 1981200"/>
                              <a:gd name="connsiteX225" fmla="*/ 1105535 w 1854200"/>
                              <a:gd name="connsiteY225" fmla="*/ 1622540 h 1981200"/>
                              <a:gd name="connsiteX226" fmla="*/ 1122045 w 1854200"/>
                              <a:gd name="connsiteY226" fmla="*/ 1608570 h 1981200"/>
                              <a:gd name="connsiteX227" fmla="*/ 1125855 w 1854200"/>
                              <a:gd name="connsiteY227" fmla="*/ 1608570 h 1981200"/>
                              <a:gd name="connsiteX228" fmla="*/ 1125855 w 1854200"/>
                              <a:gd name="connsiteY228" fmla="*/ 1612380 h 1981200"/>
                              <a:gd name="connsiteX229" fmla="*/ 1147445 w 1854200"/>
                              <a:gd name="connsiteY229" fmla="*/ 1604760 h 1981200"/>
                              <a:gd name="connsiteX230" fmla="*/ 1166495 w 1854200"/>
                              <a:gd name="connsiteY230" fmla="*/ 1603490 h 1981200"/>
                              <a:gd name="connsiteX231" fmla="*/ 1190625 w 1854200"/>
                              <a:gd name="connsiteY231" fmla="*/ 1589520 h 1981200"/>
                              <a:gd name="connsiteX232" fmla="*/ 1170305 w 1854200"/>
                              <a:gd name="connsiteY232" fmla="*/ 1612380 h 1981200"/>
                              <a:gd name="connsiteX233" fmla="*/ 1144905 w 1854200"/>
                              <a:gd name="connsiteY233" fmla="*/ 1641590 h 1981200"/>
                              <a:gd name="connsiteX234" fmla="*/ 1120775 w 1854200"/>
                              <a:gd name="connsiteY234" fmla="*/ 1660640 h 1981200"/>
                              <a:gd name="connsiteX235" fmla="*/ 1078865 w 1854200"/>
                              <a:gd name="connsiteY235" fmla="*/ 1703820 h 1981200"/>
                              <a:gd name="connsiteX236" fmla="*/ 1078865 w 1854200"/>
                              <a:gd name="connsiteY236" fmla="*/ 1703820 h 1981200"/>
                              <a:gd name="connsiteX237" fmla="*/ 1062355 w 1854200"/>
                              <a:gd name="connsiteY237" fmla="*/ 1717790 h 1981200"/>
                              <a:gd name="connsiteX238" fmla="*/ 1031875 w 1854200"/>
                              <a:gd name="connsiteY238" fmla="*/ 1745730 h 1981200"/>
                              <a:gd name="connsiteX239" fmla="*/ 1030605 w 1854200"/>
                              <a:gd name="connsiteY239" fmla="*/ 1749540 h 1981200"/>
                              <a:gd name="connsiteX240" fmla="*/ 1031875 w 1854200"/>
                              <a:gd name="connsiteY240" fmla="*/ 1750810 h 1981200"/>
                              <a:gd name="connsiteX241" fmla="*/ 1038225 w 1854200"/>
                              <a:gd name="connsiteY241" fmla="*/ 1750810 h 1981200"/>
                              <a:gd name="connsiteX242" fmla="*/ 1067435 w 1854200"/>
                              <a:gd name="connsiteY242" fmla="*/ 1724140 h 1981200"/>
                              <a:gd name="connsiteX243" fmla="*/ 1085215 w 1854200"/>
                              <a:gd name="connsiteY243" fmla="*/ 1708900 h 1981200"/>
                              <a:gd name="connsiteX244" fmla="*/ 1085215 w 1854200"/>
                              <a:gd name="connsiteY244" fmla="*/ 1708900 h 1981200"/>
                              <a:gd name="connsiteX245" fmla="*/ 1124585 w 1854200"/>
                              <a:gd name="connsiteY245" fmla="*/ 1680960 h 1981200"/>
                              <a:gd name="connsiteX246" fmla="*/ 1128395 w 1854200"/>
                              <a:gd name="connsiteY246" fmla="*/ 1672070 h 1981200"/>
                              <a:gd name="connsiteX247" fmla="*/ 1139825 w 1854200"/>
                              <a:gd name="connsiteY247" fmla="*/ 1668260 h 1981200"/>
                              <a:gd name="connsiteX248" fmla="*/ 1149985 w 1854200"/>
                              <a:gd name="connsiteY248" fmla="*/ 1654290 h 1981200"/>
                              <a:gd name="connsiteX249" fmla="*/ 1166495 w 1854200"/>
                              <a:gd name="connsiteY249" fmla="*/ 1640320 h 1981200"/>
                              <a:gd name="connsiteX250" fmla="*/ 1172845 w 1854200"/>
                              <a:gd name="connsiteY250" fmla="*/ 1635240 h 1981200"/>
                              <a:gd name="connsiteX251" fmla="*/ 1184275 w 1854200"/>
                              <a:gd name="connsiteY251" fmla="*/ 1617460 h 1981200"/>
                              <a:gd name="connsiteX252" fmla="*/ 1217295 w 1854200"/>
                              <a:gd name="connsiteY252" fmla="*/ 1593330 h 1981200"/>
                              <a:gd name="connsiteX253" fmla="*/ 1273175 w 1854200"/>
                              <a:gd name="connsiteY253" fmla="*/ 1562850 h 1981200"/>
                              <a:gd name="connsiteX254" fmla="*/ 1269365 w 1854200"/>
                              <a:gd name="connsiteY254" fmla="*/ 1566660 h 1981200"/>
                              <a:gd name="connsiteX255" fmla="*/ 1269365 w 1854200"/>
                              <a:gd name="connsiteY255" fmla="*/ 1566660 h 1981200"/>
                              <a:gd name="connsiteX256" fmla="*/ 1246505 w 1854200"/>
                              <a:gd name="connsiteY256" fmla="*/ 1585710 h 1981200"/>
                              <a:gd name="connsiteX257" fmla="*/ 1245235 w 1854200"/>
                              <a:gd name="connsiteY257" fmla="*/ 1585710 h 1981200"/>
                              <a:gd name="connsiteX258" fmla="*/ 1245235 w 1854200"/>
                              <a:gd name="connsiteY258" fmla="*/ 1588250 h 1981200"/>
                              <a:gd name="connsiteX259" fmla="*/ 1245235 w 1854200"/>
                              <a:gd name="connsiteY259" fmla="*/ 1589520 h 1981200"/>
                              <a:gd name="connsiteX260" fmla="*/ 1249045 w 1854200"/>
                              <a:gd name="connsiteY260" fmla="*/ 1589520 h 1981200"/>
                              <a:gd name="connsiteX261" fmla="*/ 1269365 w 1854200"/>
                              <a:gd name="connsiteY261" fmla="*/ 1566660 h 1981200"/>
                              <a:gd name="connsiteX262" fmla="*/ 1271905 w 1854200"/>
                              <a:gd name="connsiteY262" fmla="*/ 1566660 h 1981200"/>
                              <a:gd name="connsiteX263" fmla="*/ 1271905 w 1854200"/>
                              <a:gd name="connsiteY263" fmla="*/ 1570470 h 1981200"/>
                              <a:gd name="connsiteX264" fmla="*/ 1332865 w 1854200"/>
                              <a:gd name="connsiteY264" fmla="*/ 1533640 h 1981200"/>
                              <a:gd name="connsiteX265" fmla="*/ 1410335 w 1854200"/>
                              <a:gd name="connsiteY265" fmla="*/ 1490460 h 1981200"/>
                              <a:gd name="connsiteX266" fmla="*/ 1463675 w 1854200"/>
                              <a:gd name="connsiteY266" fmla="*/ 1463790 h 1981200"/>
                              <a:gd name="connsiteX267" fmla="*/ 1467485 w 1854200"/>
                              <a:gd name="connsiteY267" fmla="*/ 1491730 h 1981200"/>
                              <a:gd name="connsiteX268" fmla="*/ 1430655 w 1854200"/>
                              <a:gd name="connsiteY268" fmla="*/ 1551420 h 1981200"/>
                              <a:gd name="connsiteX269" fmla="*/ 1434465 w 1854200"/>
                              <a:gd name="connsiteY269" fmla="*/ 1560310 h 1981200"/>
                              <a:gd name="connsiteX270" fmla="*/ 1410335 w 1854200"/>
                              <a:gd name="connsiteY270" fmla="*/ 1579360 h 1981200"/>
                              <a:gd name="connsiteX271" fmla="*/ 1325245 w 1854200"/>
                              <a:gd name="connsiteY271" fmla="*/ 1666990 h 1981200"/>
                              <a:gd name="connsiteX272" fmla="*/ 1311275 w 1854200"/>
                              <a:gd name="connsiteY272" fmla="*/ 1672070 h 1981200"/>
                              <a:gd name="connsiteX273" fmla="*/ 1303655 w 1854200"/>
                              <a:gd name="connsiteY273" fmla="*/ 1698740 h 1981200"/>
                              <a:gd name="connsiteX274" fmla="*/ 1308735 w 1854200"/>
                              <a:gd name="connsiteY274" fmla="*/ 1700010 h 1981200"/>
                              <a:gd name="connsiteX275" fmla="*/ 1310005 w 1854200"/>
                              <a:gd name="connsiteY275" fmla="*/ 1705090 h 1981200"/>
                              <a:gd name="connsiteX276" fmla="*/ 1345565 w 1854200"/>
                              <a:gd name="connsiteY276" fmla="*/ 1674610 h 1981200"/>
                              <a:gd name="connsiteX277" fmla="*/ 1363345 w 1854200"/>
                              <a:gd name="connsiteY277" fmla="*/ 1665720 h 1981200"/>
                              <a:gd name="connsiteX278" fmla="*/ 1397635 w 1854200"/>
                              <a:gd name="connsiteY278" fmla="*/ 1632700 h 1981200"/>
                              <a:gd name="connsiteX279" fmla="*/ 1368425 w 1854200"/>
                              <a:gd name="connsiteY279" fmla="*/ 1684770 h 1981200"/>
                              <a:gd name="connsiteX280" fmla="*/ 1354455 w 1854200"/>
                              <a:gd name="connsiteY280" fmla="*/ 1726680 h 1981200"/>
                              <a:gd name="connsiteX281" fmla="*/ 1302385 w 1854200"/>
                              <a:gd name="connsiteY281" fmla="*/ 1763510 h 1981200"/>
                              <a:gd name="connsiteX282" fmla="*/ 1307465 w 1854200"/>
                              <a:gd name="connsiteY282" fmla="*/ 1780020 h 1981200"/>
                              <a:gd name="connsiteX283" fmla="*/ 1237615 w 1854200"/>
                              <a:gd name="connsiteY283" fmla="*/ 1862570 h 1981200"/>
                              <a:gd name="connsiteX284" fmla="*/ 1227455 w 1854200"/>
                              <a:gd name="connsiteY284" fmla="*/ 1863840 h 1981200"/>
                              <a:gd name="connsiteX285" fmla="*/ 1198245 w 1854200"/>
                              <a:gd name="connsiteY285" fmla="*/ 1903210 h 1981200"/>
                              <a:gd name="connsiteX286" fmla="*/ 1170305 w 1854200"/>
                              <a:gd name="connsiteY286" fmla="*/ 1933690 h 1981200"/>
                              <a:gd name="connsiteX287" fmla="*/ 1167765 w 1854200"/>
                              <a:gd name="connsiteY287" fmla="*/ 1971790 h 1981200"/>
                              <a:gd name="connsiteX288" fmla="*/ 1179195 w 1854200"/>
                              <a:gd name="connsiteY288" fmla="*/ 1965440 h 1981200"/>
                              <a:gd name="connsiteX289" fmla="*/ 1196975 w 1854200"/>
                              <a:gd name="connsiteY289" fmla="*/ 1969250 h 1981200"/>
                              <a:gd name="connsiteX290" fmla="*/ 1202055 w 1854200"/>
                              <a:gd name="connsiteY290" fmla="*/ 1975600 h 1981200"/>
                              <a:gd name="connsiteX291" fmla="*/ 1218565 w 1854200"/>
                              <a:gd name="connsiteY291" fmla="*/ 1969250 h 1981200"/>
                              <a:gd name="connsiteX292" fmla="*/ 1221105 w 1854200"/>
                              <a:gd name="connsiteY292" fmla="*/ 1974330 h 1981200"/>
                              <a:gd name="connsiteX293" fmla="*/ 1231265 w 1854200"/>
                              <a:gd name="connsiteY293" fmla="*/ 1965440 h 1981200"/>
                              <a:gd name="connsiteX294" fmla="*/ 1252855 w 1854200"/>
                              <a:gd name="connsiteY294" fmla="*/ 1952740 h 1981200"/>
                              <a:gd name="connsiteX295" fmla="*/ 1302385 w 1854200"/>
                              <a:gd name="connsiteY295" fmla="*/ 1927340 h 1981200"/>
                              <a:gd name="connsiteX296" fmla="*/ 1299845 w 1854200"/>
                              <a:gd name="connsiteY296" fmla="*/ 1941310 h 1981200"/>
                              <a:gd name="connsiteX297" fmla="*/ 1326515 w 1854200"/>
                              <a:gd name="connsiteY297" fmla="*/ 1945120 h 1981200"/>
                              <a:gd name="connsiteX298" fmla="*/ 1323975 w 1854200"/>
                              <a:gd name="connsiteY298" fmla="*/ 1964170 h 1981200"/>
                              <a:gd name="connsiteX299" fmla="*/ 1354455 w 1854200"/>
                              <a:gd name="connsiteY299" fmla="*/ 1940040 h 1981200"/>
                              <a:gd name="connsiteX300" fmla="*/ 1367155 w 1854200"/>
                              <a:gd name="connsiteY300" fmla="*/ 1932420 h 1981200"/>
                              <a:gd name="connsiteX301" fmla="*/ 1388745 w 1854200"/>
                              <a:gd name="connsiteY301" fmla="*/ 1912100 h 1981200"/>
                              <a:gd name="connsiteX302" fmla="*/ 1415415 w 1854200"/>
                              <a:gd name="connsiteY302" fmla="*/ 1910830 h 1981200"/>
                              <a:gd name="connsiteX303" fmla="*/ 1435735 w 1854200"/>
                              <a:gd name="connsiteY303" fmla="*/ 1887970 h 1981200"/>
                              <a:gd name="connsiteX304" fmla="*/ 1490345 w 1854200"/>
                              <a:gd name="connsiteY304" fmla="*/ 1849870 h 1981200"/>
                              <a:gd name="connsiteX305" fmla="*/ 1467485 w 1854200"/>
                              <a:gd name="connsiteY305" fmla="*/ 1884160 h 1981200"/>
                              <a:gd name="connsiteX306" fmla="*/ 1452245 w 1854200"/>
                              <a:gd name="connsiteY306" fmla="*/ 1886700 h 1981200"/>
                              <a:gd name="connsiteX307" fmla="*/ 1445895 w 1854200"/>
                              <a:gd name="connsiteY307" fmla="*/ 1903210 h 1981200"/>
                              <a:gd name="connsiteX308" fmla="*/ 1435735 w 1854200"/>
                              <a:gd name="connsiteY308" fmla="*/ 1896860 h 1981200"/>
                              <a:gd name="connsiteX309" fmla="*/ 1431925 w 1854200"/>
                              <a:gd name="connsiteY309" fmla="*/ 1904480 h 1981200"/>
                              <a:gd name="connsiteX310" fmla="*/ 1437005 w 1854200"/>
                              <a:gd name="connsiteY310" fmla="*/ 1908290 h 1981200"/>
                              <a:gd name="connsiteX311" fmla="*/ 1433195 w 1854200"/>
                              <a:gd name="connsiteY311" fmla="*/ 1908290 h 1981200"/>
                              <a:gd name="connsiteX312" fmla="*/ 1409065 w 1854200"/>
                              <a:gd name="connsiteY312" fmla="*/ 1932420 h 1981200"/>
                              <a:gd name="connsiteX313" fmla="*/ 1417955 w 1854200"/>
                              <a:gd name="connsiteY313" fmla="*/ 1957820 h 1981200"/>
                              <a:gd name="connsiteX314" fmla="*/ 1509395 w 1854200"/>
                              <a:gd name="connsiteY314" fmla="*/ 1891780 h 1981200"/>
                              <a:gd name="connsiteX315" fmla="*/ 1533525 w 1854200"/>
                              <a:gd name="connsiteY315" fmla="*/ 1872730 h 1981200"/>
                              <a:gd name="connsiteX316" fmla="*/ 1546225 w 1854200"/>
                              <a:gd name="connsiteY316" fmla="*/ 1876540 h 1981200"/>
                              <a:gd name="connsiteX317" fmla="*/ 1621155 w 1854200"/>
                              <a:gd name="connsiteY317" fmla="*/ 1847330 h 1981200"/>
                              <a:gd name="connsiteX318" fmla="*/ 1696085 w 1854200"/>
                              <a:gd name="connsiteY318" fmla="*/ 1786370 h 1981200"/>
                              <a:gd name="connsiteX319" fmla="*/ 1702435 w 1854200"/>
                              <a:gd name="connsiteY319" fmla="*/ 1781290 h 1981200"/>
                              <a:gd name="connsiteX320" fmla="*/ 1758315 w 1854200"/>
                              <a:gd name="connsiteY320" fmla="*/ 1745730 h 1981200"/>
                              <a:gd name="connsiteX321" fmla="*/ 1760855 w 1854200"/>
                              <a:gd name="connsiteY321" fmla="*/ 1743190 h 1981200"/>
                              <a:gd name="connsiteX322" fmla="*/ 1763395 w 1854200"/>
                              <a:gd name="connsiteY322" fmla="*/ 1743190 h 1981200"/>
                              <a:gd name="connsiteX323" fmla="*/ 1772285 w 1854200"/>
                              <a:gd name="connsiteY323" fmla="*/ 1738110 h 1981200"/>
                              <a:gd name="connsiteX324" fmla="*/ 1764665 w 1854200"/>
                              <a:gd name="connsiteY324" fmla="*/ 1745730 h 1981200"/>
                              <a:gd name="connsiteX325" fmla="*/ 1763395 w 1854200"/>
                              <a:gd name="connsiteY325" fmla="*/ 1748270 h 1981200"/>
                              <a:gd name="connsiteX326" fmla="*/ 1760855 w 1854200"/>
                              <a:gd name="connsiteY326" fmla="*/ 1750810 h 1981200"/>
                              <a:gd name="connsiteX327" fmla="*/ 1682115 w 1854200"/>
                              <a:gd name="connsiteY327" fmla="*/ 1815580 h 1981200"/>
                              <a:gd name="connsiteX328" fmla="*/ 1675765 w 1854200"/>
                              <a:gd name="connsiteY328" fmla="*/ 1813040 h 1981200"/>
                              <a:gd name="connsiteX329" fmla="*/ 1609725 w 1854200"/>
                              <a:gd name="connsiteY329" fmla="*/ 1867650 h 1981200"/>
                              <a:gd name="connsiteX330" fmla="*/ 1616075 w 1854200"/>
                              <a:gd name="connsiteY330" fmla="*/ 1875270 h 1981200"/>
                              <a:gd name="connsiteX331" fmla="*/ 1618615 w 1854200"/>
                              <a:gd name="connsiteY331" fmla="*/ 1872730 h 1981200"/>
                              <a:gd name="connsiteX332" fmla="*/ 1618615 w 1854200"/>
                              <a:gd name="connsiteY332" fmla="*/ 1876540 h 1981200"/>
                              <a:gd name="connsiteX333" fmla="*/ 1638935 w 1854200"/>
                              <a:gd name="connsiteY333" fmla="*/ 1872730 h 1981200"/>
                              <a:gd name="connsiteX334" fmla="*/ 1623695 w 1854200"/>
                              <a:gd name="connsiteY334" fmla="*/ 1887970 h 1981200"/>
                              <a:gd name="connsiteX335" fmla="*/ 1626235 w 1854200"/>
                              <a:gd name="connsiteY335" fmla="*/ 1891780 h 1981200"/>
                              <a:gd name="connsiteX336" fmla="*/ 1623695 w 1854200"/>
                              <a:gd name="connsiteY336" fmla="*/ 1895590 h 1981200"/>
                              <a:gd name="connsiteX337" fmla="*/ 1640205 w 1854200"/>
                              <a:gd name="connsiteY337" fmla="*/ 1889240 h 1981200"/>
                              <a:gd name="connsiteX338" fmla="*/ 1666875 w 1854200"/>
                              <a:gd name="connsiteY338" fmla="*/ 1881620 h 1981200"/>
                              <a:gd name="connsiteX339" fmla="*/ 1732915 w 1854200"/>
                              <a:gd name="connsiteY339" fmla="*/ 1837170 h 1981200"/>
                              <a:gd name="connsiteX340" fmla="*/ 1735455 w 1854200"/>
                              <a:gd name="connsiteY340" fmla="*/ 1834630 h 1981200"/>
                              <a:gd name="connsiteX341" fmla="*/ 1735455 w 1854200"/>
                              <a:gd name="connsiteY341" fmla="*/ 1838440 h 1981200"/>
                              <a:gd name="connsiteX342" fmla="*/ 1784985 w 1854200"/>
                              <a:gd name="connsiteY342" fmla="*/ 1815580 h 1981200"/>
                              <a:gd name="connsiteX343" fmla="*/ 1811655 w 1854200"/>
                              <a:gd name="connsiteY343" fmla="*/ 1801610 h 1981200"/>
                              <a:gd name="connsiteX344" fmla="*/ 1812925 w 1854200"/>
                              <a:gd name="connsiteY344" fmla="*/ 1809230 h 1981200"/>
                              <a:gd name="connsiteX345" fmla="*/ 1816735 w 1854200"/>
                              <a:gd name="connsiteY345" fmla="*/ 1810500 h 1981200"/>
                              <a:gd name="connsiteX346" fmla="*/ 1815465 w 1854200"/>
                              <a:gd name="connsiteY346" fmla="*/ 1813040 h 1981200"/>
                              <a:gd name="connsiteX347" fmla="*/ 1820545 w 1854200"/>
                              <a:gd name="connsiteY347" fmla="*/ 1819390 h 1981200"/>
                              <a:gd name="connsiteX348" fmla="*/ 1838325 w 1854200"/>
                              <a:gd name="connsiteY348" fmla="*/ 1802880 h 1981200"/>
                              <a:gd name="connsiteX349" fmla="*/ 1838325 w 1854200"/>
                              <a:gd name="connsiteY349" fmla="*/ 1802880 h 1981200"/>
                              <a:gd name="connsiteX350" fmla="*/ 1856105 w 1854200"/>
                              <a:gd name="connsiteY350" fmla="*/ 1791450 h 1981200"/>
                              <a:gd name="connsiteX351" fmla="*/ 1856105 w 1854200"/>
                              <a:gd name="connsiteY351" fmla="*/ 1791450 h 1981200"/>
                              <a:gd name="connsiteX352" fmla="*/ 1856105 w 1854200"/>
                              <a:gd name="connsiteY352" fmla="*/ 1782560 h 1981200"/>
                              <a:gd name="connsiteX353" fmla="*/ 1852295 w 1854200"/>
                              <a:gd name="connsiteY353" fmla="*/ 1786370 h 1981200"/>
                              <a:gd name="connsiteX354" fmla="*/ 1852295 w 1854200"/>
                              <a:gd name="connsiteY354" fmla="*/ 1786370 h 1981200"/>
                              <a:gd name="connsiteX355" fmla="*/ 1834515 w 1854200"/>
                              <a:gd name="connsiteY355" fmla="*/ 1797800 h 1981200"/>
                              <a:gd name="connsiteX356" fmla="*/ 1853565 w 1854200"/>
                              <a:gd name="connsiteY356" fmla="*/ 1778750 h 1981200"/>
                              <a:gd name="connsiteX357" fmla="*/ 1851025 w 1854200"/>
                              <a:gd name="connsiteY357" fmla="*/ 1776210 h 1981200"/>
                              <a:gd name="connsiteX358" fmla="*/ 1854835 w 1854200"/>
                              <a:gd name="connsiteY358" fmla="*/ 1776210 h 1981200"/>
                              <a:gd name="connsiteX359" fmla="*/ 1854835 w 1854200"/>
                              <a:gd name="connsiteY359" fmla="*/ 1776210 h 1981200"/>
                              <a:gd name="connsiteX360" fmla="*/ 1854835 w 1854200"/>
                              <a:gd name="connsiteY360" fmla="*/ 10910 h 1981200"/>
                              <a:gd name="connsiteX361" fmla="*/ 1821815 w 1854200"/>
                              <a:gd name="connsiteY361" fmla="*/ 21070 h 1981200"/>
                              <a:gd name="connsiteX362" fmla="*/ 1784985 w 1854200"/>
                              <a:gd name="connsiteY362" fmla="*/ 31230 h 1981200"/>
                              <a:gd name="connsiteX363" fmla="*/ 1750695 w 1854200"/>
                              <a:gd name="connsiteY363" fmla="*/ 46470 h 1981200"/>
                              <a:gd name="connsiteX364" fmla="*/ 1746885 w 1854200"/>
                              <a:gd name="connsiteY364" fmla="*/ 42660 h 1981200"/>
                              <a:gd name="connsiteX365" fmla="*/ 1735455 w 1854200"/>
                              <a:gd name="connsiteY365" fmla="*/ 49010 h 1981200"/>
                              <a:gd name="connsiteX366" fmla="*/ 1713865 w 1854200"/>
                              <a:gd name="connsiteY366" fmla="*/ 49010 h 1981200"/>
                              <a:gd name="connsiteX367" fmla="*/ 1669415 w 1854200"/>
                              <a:gd name="connsiteY367" fmla="*/ 73140 h 1981200"/>
                              <a:gd name="connsiteX368" fmla="*/ 1656715 w 1854200"/>
                              <a:gd name="connsiteY368" fmla="*/ 74410 h 1981200"/>
                              <a:gd name="connsiteX369" fmla="*/ 1646555 w 1854200"/>
                              <a:gd name="connsiteY369" fmla="*/ 83299 h 1981200"/>
                              <a:gd name="connsiteX370" fmla="*/ 1560195 w 1854200"/>
                              <a:gd name="connsiteY370" fmla="*/ 129020 h 1981200"/>
                              <a:gd name="connsiteX371" fmla="*/ 1509395 w 1854200"/>
                              <a:gd name="connsiteY371" fmla="*/ 156960 h 1981200"/>
                              <a:gd name="connsiteX372" fmla="*/ 1429385 w 1854200"/>
                              <a:gd name="connsiteY372" fmla="*/ 192520 h 1981200"/>
                              <a:gd name="connsiteX373" fmla="*/ 1384935 w 1854200"/>
                              <a:gd name="connsiteY373" fmla="*/ 209030 h 1981200"/>
                              <a:gd name="connsiteX374" fmla="*/ 1382395 w 1854200"/>
                              <a:gd name="connsiteY374" fmla="*/ 211570 h 1981200"/>
                              <a:gd name="connsiteX375" fmla="*/ 1378585 w 1854200"/>
                              <a:gd name="connsiteY375" fmla="*/ 211570 h 1981200"/>
                              <a:gd name="connsiteX376" fmla="*/ 1374775 w 1854200"/>
                              <a:gd name="connsiteY376" fmla="*/ 215380 h 1981200"/>
                              <a:gd name="connsiteX377" fmla="*/ 1374775 w 1854200"/>
                              <a:gd name="connsiteY377" fmla="*/ 219190 h 1981200"/>
                              <a:gd name="connsiteX378" fmla="*/ 1370965 w 1854200"/>
                              <a:gd name="connsiteY378" fmla="*/ 219190 h 1981200"/>
                              <a:gd name="connsiteX379" fmla="*/ 1373505 w 1854200"/>
                              <a:gd name="connsiteY379" fmla="*/ 224270 h 1981200"/>
                              <a:gd name="connsiteX380" fmla="*/ 1364615 w 1854200"/>
                              <a:gd name="connsiteY380" fmla="*/ 228080 h 1981200"/>
                              <a:gd name="connsiteX381" fmla="*/ 1367155 w 1854200"/>
                              <a:gd name="connsiteY381" fmla="*/ 230620 h 1981200"/>
                              <a:gd name="connsiteX382" fmla="*/ 1363345 w 1854200"/>
                              <a:gd name="connsiteY382" fmla="*/ 230620 h 1981200"/>
                              <a:gd name="connsiteX383" fmla="*/ 1343025 w 1854200"/>
                              <a:gd name="connsiteY383" fmla="*/ 240780 h 1981200"/>
                              <a:gd name="connsiteX384" fmla="*/ 1341755 w 1854200"/>
                              <a:gd name="connsiteY384" fmla="*/ 243320 h 1981200"/>
                              <a:gd name="connsiteX385" fmla="*/ 1339215 w 1854200"/>
                              <a:gd name="connsiteY385" fmla="*/ 243320 h 1981200"/>
                              <a:gd name="connsiteX386" fmla="*/ 1321435 w 1854200"/>
                              <a:gd name="connsiteY386" fmla="*/ 252210 h 1981200"/>
                              <a:gd name="connsiteX387" fmla="*/ 1242695 w 1854200"/>
                              <a:gd name="connsiteY387" fmla="*/ 290310 h 1981200"/>
                              <a:gd name="connsiteX388" fmla="*/ 1241425 w 1854200"/>
                              <a:gd name="connsiteY388" fmla="*/ 292849 h 1981200"/>
                              <a:gd name="connsiteX389" fmla="*/ 1240155 w 1854200"/>
                              <a:gd name="connsiteY389" fmla="*/ 295390 h 1981200"/>
                              <a:gd name="connsiteX390" fmla="*/ 1236345 w 1854200"/>
                              <a:gd name="connsiteY390" fmla="*/ 299199 h 1981200"/>
                              <a:gd name="connsiteX391" fmla="*/ 1227455 w 1854200"/>
                              <a:gd name="connsiteY391" fmla="*/ 304280 h 1981200"/>
                              <a:gd name="connsiteX392" fmla="*/ 1222375 w 1854200"/>
                              <a:gd name="connsiteY392" fmla="*/ 297930 h 1981200"/>
                              <a:gd name="connsiteX393" fmla="*/ 1233805 w 1854200"/>
                              <a:gd name="connsiteY393" fmla="*/ 291580 h 1981200"/>
                              <a:gd name="connsiteX394" fmla="*/ 1231265 w 1854200"/>
                              <a:gd name="connsiteY394" fmla="*/ 289040 h 1981200"/>
                              <a:gd name="connsiteX395" fmla="*/ 1233805 w 1854200"/>
                              <a:gd name="connsiteY395" fmla="*/ 286499 h 1981200"/>
                              <a:gd name="connsiteX396" fmla="*/ 1238885 w 1854200"/>
                              <a:gd name="connsiteY396" fmla="*/ 278880 h 1981200"/>
                              <a:gd name="connsiteX397" fmla="*/ 1232535 w 1854200"/>
                              <a:gd name="connsiteY397" fmla="*/ 271260 h 1981200"/>
                              <a:gd name="connsiteX398" fmla="*/ 1237615 w 1854200"/>
                              <a:gd name="connsiteY398" fmla="*/ 272530 h 1981200"/>
                              <a:gd name="connsiteX399" fmla="*/ 1247775 w 1854200"/>
                              <a:gd name="connsiteY399" fmla="*/ 263640 h 1981200"/>
                              <a:gd name="connsiteX400" fmla="*/ 1242695 w 1854200"/>
                              <a:gd name="connsiteY400" fmla="*/ 262370 h 1981200"/>
                              <a:gd name="connsiteX401" fmla="*/ 1242695 w 1854200"/>
                              <a:gd name="connsiteY401" fmla="*/ 257290 h 1981200"/>
                              <a:gd name="connsiteX402" fmla="*/ 1124585 w 1854200"/>
                              <a:gd name="connsiteY402" fmla="*/ 324599 h 1981200"/>
                              <a:gd name="connsiteX403" fmla="*/ 1122045 w 1854200"/>
                              <a:gd name="connsiteY403" fmla="*/ 311899 h 1981200"/>
                              <a:gd name="connsiteX404" fmla="*/ 1120775 w 1854200"/>
                              <a:gd name="connsiteY404" fmla="*/ 310630 h 1981200"/>
                              <a:gd name="connsiteX405" fmla="*/ 1122045 w 1854200"/>
                              <a:gd name="connsiteY405" fmla="*/ 310630 h 1981200"/>
                              <a:gd name="connsiteX406" fmla="*/ 1137285 w 1854200"/>
                              <a:gd name="connsiteY406" fmla="*/ 297930 h 1981200"/>
                              <a:gd name="connsiteX407" fmla="*/ 1151255 w 1854200"/>
                              <a:gd name="connsiteY407" fmla="*/ 286499 h 1981200"/>
                              <a:gd name="connsiteX408" fmla="*/ 1183005 w 1854200"/>
                              <a:gd name="connsiteY408" fmla="*/ 271260 h 1981200"/>
                              <a:gd name="connsiteX409" fmla="*/ 1247775 w 1854200"/>
                              <a:gd name="connsiteY409" fmla="*/ 243320 h 1981200"/>
                              <a:gd name="connsiteX410" fmla="*/ 1247775 w 1854200"/>
                              <a:gd name="connsiteY410" fmla="*/ 239510 h 1981200"/>
                              <a:gd name="connsiteX411" fmla="*/ 1250315 w 1854200"/>
                              <a:gd name="connsiteY411" fmla="*/ 242049 h 1981200"/>
                              <a:gd name="connsiteX412" fmla="*/ 1279525 w 1854200"/>
                              <a:gd name="connsiteY412" fmla="*/ 229349 h 1981200"/>
                              <a:gd name="connsiteX413" fmla="*/ 1250315 w 1854200"/>
                              <a:gd name="connsiteY413" fmla="*/ 244590 h 1981200"/>
                              <a:gd name="connsiteX414" fmla="*/ 1250315 w 1854200"/>
                              <a:gd name="connsiteY414" fmla="*/ 248399 h 1981200"/>
                              <a:gd name="connsiteX415" fmla="*/ 1247775 w 1854200"/>
                              <a:gd name="connsiteY415" fmla="*/ 245860 h 1981200"/>
                              <a:gd name="connsiteX416" fmla="*/ 1249045 w 1854200"/>
                              <a:gd name="connsiteY416" fmla="*/ 253480 h 1981200"/>
                              <a:gd name="connsiteX417" fmla="*/ 1251585 w 1854200"/>
                              <a:gd name="connsiteY417" fmla="*/ 256020 h 1981200"/>
                              <a:gd name="connsiteX418" fmla="*/ 1251585 w 1854200"/>
                              <a:gd name="connsiteY418" fmla="*/ 259830 h 1981200"/>
                              <a:gd name="connsiteX419" fmla="*/ 1275715 w 1854200"/>
                              <a:gd name="connsiteY419" fmla="*/ 250940 h 1981200"/>
                              <a:gd name="connsiteX420" fmla="*/ 1275715 w 1854200"/>
                              <a:gd name="connsiteY420" fmla="*/ 249670 h 1981200"/>
                              <a:gd name="connsiteX421" fmla="*/ 1275715 w 1854200"/>
                              <a:gd name="connsiteY421" fmla="*/ 252210 h 1981200"/>
                              <a:gd name="connsiteX422" fmla="*/ 1250315 w 1854200"/>
                              <a:gd name="connsiteY422" fmla="*/ 268720 h 1981200"/>
                              <a:gd name="connsiteX423" fmla="*/ 1242695 w 1854200"/>
                              <a:gd name="connsiteY423" fmla="*/ 277610 h 1981200"/>
                              <a:gd name="connsiteX424" fmla="*/ 1252855 w 1854200"/>
                              <a:gd name="connsiteY424" fmla="*/ 273799 h 1981200"/>
                              <a:gd name="connsiteX425" fmla="*/ 1279525 w 1854200"/>
                              <a:gd name="connsiteY425" fmla="*/ 249670 h 1981200"/>
                              <a:gd name="connsiteX426" fmla="*/ 1275715 w 1854200"/>
                              <a:gd name="connsiteY426" fmla="*/ 249670 h 1981200"/>
                              <a:gd name="connsiteX427" fmla="*/ 1278255 w 1854200"/>
                              <a:gd name="connsiteY427" fmla="*/ 248399 h 1981200"/>
                              <a:gd name="connsiteX428" fmla="*/ 1276985 w 1854200"/>
                              <a:gd name="connsiteY428" fmla="*/ 248399 h 1981200"/>
                              <a:gd name="connsiteX429" fmla="*/ 1276985 w 1854200"/>
                              <a:gd name="connsiteY429" fmla="*/ 248399 h 1981200"/>
                              <a:gd name="connsiteX430" fmla="*/ 1307465 w 1854200"/>
                              <a:gd name="connsiteY430" fmla="*/ 224270 h 1981200"/>
                              <a:gd name="connsiteX431" fmla="*/ 1326515 w 1854200"/>
                              <a:gd name="connsiteY431" fmla="*/ 222999 h 1981200"/>
                              <a:gd name="connsiteX432" fmla="*/ 1323975 w 1854200"/>
                              <a:gd name="connsiteY432" fmla="*/ 228080 h 1981200"/>
                              <a:gd name="connsiteX433" fmla="*/ 1307465 w 1854200"/>
                              <a:gd name="connsiteY433" fmla="*/ 238240 h 1981200"/>
                              <a:gd name="connsiteX434" fmla="*/ 1294765 w 1854200"/>
                              <a:gd name="connsiteY434" fmla="*/ 244590 h 1981200"/>
                              <a:gd name="connsiteX435" fmla="*/ 1293495 w 1854200"/>
                              <a:gd name="connsiteY435" fmla="*/ 247130 h 1981200"/>
                              <a:gd name="connsiteX436" fmla="*/ 1293495 w 1854200"/>
                              <a:gd name="connsiteY436" fmla="*/ 247130 h 1981200"/>
                              <a:gd name="connsiteX437" fmla="*/ 1297305 w 1854200"/>
                              <a:gd name="connsiteY437" fmla="*/ 248399 h 1981200"/>
                              <a:gd name="connsiteX438" fmla="*/ 1308735 w 1854200"/>
                              <a:gd name="connsiteY438" fmla="*/ 242049 h 1981200"/>
                              <a:gd name="connsiteX439" fmla="*/ 1322705 w 1854200"/>
                              <a:gd name="connsiteY439" fmla="*/ 229349 h 1981200"/>
                              <a:gd name="connsiteX440" fmla="*/ 1325245 w 1854200"/>
                              <a:gd name="connsiteY440" fmla="*/ 229349 h 1981200"/>
                              <a:gd name="connsiteX441" fmla="*/ 1325245 w 1854200"/>
                              <a:gd name="connsiteY441" fmla="*/ 233160 h 1981200"/>
                              <a:gd name="connsiteX442" fmla="*/ 1332865 w 1854200"/>
                              <a:gd name="connsiteY442" fmla="*/ 233160 h 1981200"/>
                              <a:gd name="connsiteX443" fmla="*/ 1335405 w 1854200"/>
                              <a:gd name="connsiteY443" fmla="*/ 231890 h 1981200"/>
                              <a:gd name="connsiteX444" fmla="*/ 1336675 w 1854200"/>
                              <a:gd name="connsiteY444" fmla="*/ 234430 h 1981200"/>
                              <a:gd name="connsiteX445" fmla="*/ 1351915 w 1854200"/>
                              <a:gd name="connsiteY445" fmla="*/ 224270 h 1981200"/>
                              <a:gd name="connsiteX446" fmla="*/ 1349375 w 1854200"/>
                              <a:gd name="connsiteY446" fmla="*/ 221730 h 1981200"/>
                              <a:gd name="connsiteX447" fmla="*/ 1353185 w 1854200"/>
                              <a:gd name="connsiteY447" fmla="*/ 221730 h 1981200"/>
                              <a:gd name="connsiteX448" fmla="*/ 1364615 w 1854200"/>
                              <a:gd name="connsiteY448" fmla="*/ 215380 h 1981200"/>
                              <a:gd name="connsiteX449" fmla="*/ 1364615 w 1854200"/>
                              <a:gd name="connsiteY449" fmla="*/ 211570 h 1981200"/>
                              <a:gd name="connsiteX450" fmla="*/ 1368425 w 1854200"/>
                              <a:gd name="connsiteY450" fmla="*/ 211570 h 1981200"/>
                              <a:gd name="connsiteX451" fmla="*/ 1367155 w 1854200"/>
                              <a:gd name="connsiteY451" fmla="*/ 209030 h 1981200"/>
                              <a:gd name="connsiteX452" fmla="*/ 1364615 w 1854200"/>
                              <a:gd name="connsiteY452" fmla="*/ 206490 h 1981200"/>
                              <a:gd name="connsiteX453" fmla="*/ 1364615 w 1854200"/>
                              <a:gd name="connsiteY453" fmla="*/ 202680 h 1981200"/>
                              <a:gd name="connsiteX454" fmla="*/ 1358265 w 1854200"/>
                              <a:gd name="connsiteY454" fmla="*/ 201410 h 1981200"/>
                              <a:gd name="connsiteX455" fmla="*/ 1364615 w 1854200"/>
                              <a:gd name="connsiteY455" fmla="*/ 196330 h 1981200"/>
                              <a:gd name="connsiteX456" fmla="*/ 1367155 w 1854200"/>
                              <a:gd name="connsiteY456" fmla="*/ 193790 h 1981200"/>
                              <a:gd name="connsiteX457" fmla="*/ 1370965 w 1854200"/>
                              <a:gd name="connsiteY457" fmla="*/ 193790 h 1981200"/>
                              <a:gd name="connsiteX458" fmla="*/ 1377315 w 1854200"/>
                              <a:gd name="connsiteY458" fmla="*/ 188710 h 1981200"/>
                              <a:gd name="connsiteX459" fmla="*/ 1374775 w 1854200"/>
                              <a:gd name="connsiteY459" fmla="*/ 186170 h 1981200"/>
                              <a:gd name="connsiteX460" fmla="*/ 1378585 w 1854200"/>
                              <a:gd name="connsiteY460" fmla="*/ 186170 h 1981200"/>
                              <a:gd name="connsiteX461" fmla="*/ 1423035 w 1854200"/>
                              <a:gd name="connsiteY461" fmla="*/ 156960 h 1981200"/>
                              <a:gd name="connsiteX462" fmla="*/ 1420495 w 1854200"/>
                              <a:gd name="connsiteY462" fmla="*/ 154420 h 1981200"/>
                              <a:gd name="connsiteX463" fmla="*/ 1423035 w 1854200"/>
                              <a:gd name="connsiteY463" fmla="*/ 151880 h 1981200"/>
                              <a:gd name="connsiteX464" fmla="*/ 1420495 w 1854200"/>
                              <a:gd name="connsiteY464" fmla="*/ 145530 h 1981200"/>
                              <a:gd name="connsiteX465" fmla="*/ 1373505 w 1854200"/>
                              <a:gd name="connsiteY465" fmla="*/ 174740 h 1981200"/>
                              <a:gd name="connsiteX466" fmla="*/ 1344295 w 1854200"/>
                              <a:gd name="connsiteY466" fmla="*/ 187440 h 1981200"/>
                              <a:gd name="connsiteX467" fmla="*/ 1279525 w 1854200"/>
                              <a:gd name="connsiteY467" fmla="*/ 215380 h 1981200"/>
                              <a:gd name="connsiteX468" fmla="*/ 1293495 w 1854200"/>
                              <a:gd name="connsiteY468" fmla="*/ 205220 h 1981200"/>
                              <a:gd name="connsiteX469" fmla="*/ 1290955 w 1854200"/>
                              <a:gd name="connsiteY469" fmla="*/ 202680 h 1981200"/>
                              <a:gd name="connsiteX470" fmla="*/ 1294765 w 1854200"/>
                              <a:gd name="connsiteY470" fmla="*/ 202680 h 1981200"/>
                              <a:gd name="connsiteX471" fmla="*/ 1321435 w 1854200"/>
                              <a:gd name="connsiteY471" fmla="*/ 182360 h 1981200"/>
                              <a:gd name="connsiteX472" fmla="*/ 1315085 w 1854200"/>
                              <a:gd name="connsiteY472" fmla="*/ 179820 h 1981200"/>
                              <a:gd name="connsiteX473" fmla="*/ 1329055 w 1854200"/>
                              <a:gd name="connsiteY473" fmla="*/ 169660 h 1981200"/>
                              <a:gd name="connsiteX474" fmla="*/ 1322705 w 1854200"/>
                              <a:gd name="connsiteY474" fmla="*/ 169660 h 1981200"/>
                              <a:gd name="connsiteX475" fmla="*/ 1318895 w 1854200"/>
                              <a:gd name="connsiteY475" fmla="*/ 169660 h 1981200"/>
                              <a:gd name="connsiteX476" fmla="*/ 1318895 w 1854200"/>
                              <a:gd name="connsiteY476" fmla="*/ 165849 h 1981200"/>
                              <a:gd name="connsiteX477" fmla="*/ 1252855 w 1854200"/>
                              <a:gd name="connsiteY477" fmla="*/ 196330 h 1981200"/>
                              <a:gd name="connsiteX478" fmla="*/ 1255395 w 1854200"/>
                              <a:gd name="connsiteY478" fmla="*/ 200140 h 1981200"/>
                              <a:gd name="connsiteX479" fmla="*/ 1252855 w 1854200"/>
                              <a:gd name="connsiteY479" fmla="*/ 203949 h 1981200"/>
                              <a:gd name="connsiteX480" fmla="*/ 1254125 w 1854200"/>
                              <a:gd name="connsiteY480" fmla="*/ 211570 h 1981200"/>
                              <a:gd name="connsiteX481" fmla="*/ 1257935 w 1854200"/>
                              <a:gd name="connsiteY481" fmla="*/ 211570 h 1981200"/>
                              <a:gd name="connsiteX482" fmla="*/ 1257935 w 1854200"/>
                              <a:gd name="connsiteY482" fmla="*/ 215380 h 1981200"/>
                              <a:gd name="connsiteX483" fmla="*/ 1259205 w 1854200"/>
                              <a:gd name="connsiteY483" fmla="*/ 222999 h 1981200"/>
                              <a:gd name="connsiteX484" fmla="*/ 1255395 w 1854200"/>
                              <a:gd name="connsiteY484" fmla="*/ 221730 h 1981200"/>
                              <a:gd name="connsiteX485" fmla="*/ 1254125 w 1854200"/>
                              <a:gd name="connsiteY485" fmla="*/ 219190 h 1981200"/>
                              <a:gd name="connsiteX486" fmla="*/ 1251585 w 1854200"/>
                              <a:gd name="connsiteY486" fmla="*/ 221730 h 1981200"/>
                              <a:gd name="connsiteX487" fmla="*/ 1251585 w 1854200"/>
                              <a:gd name="connsiteY487" fmla="*/ 217920 h 1981200"/>
                              <a:gd name="connsiteX488" fmla="*/ 1247775 w 1854200"/>
                              <a:gd name="connsiteY488" fmla="*/ 221730 h 1981200"/>
                              <a:gd name="connsiteX489" fmla="*/ 1247775 w 1854200"/>
                              <a:gd name="connsiteY489" fmla="*/ 209030 h 1981200"/>
                              <a:gd name="connsiteX490" fmla="*/ 1243965 w 1854200"/>
                              <a:gd name="connsiteY490" fmla="*/ 209030 h 1981200"/>
                              <a:gd name="connsiteX491" fmla="*/ 1241425 w 1854200"/>
                              <a:gd name="connsiteY491" fmla="*/ 206490 h 1981200"/>
                              <a:gd name="connsiteX492" fmla="*/ 1223645 w 1854200"/>
                              <a:gd name="connsiteY492" fmla="*/ 202680 h 1981200"/>
                              <a:gd name="connsiteX493" fmla="*/ 1176655 w 1854200"/>
                              <a:gd name="connsiteY493" fmla="*/ 226810 h 1981200"/>
                              <a:gd name="connsiteX494" fmla="*/ 1094105 w 1854200"/>
                              <a:gd name="connsiteY494" fmla="*/ 276340 h 1981200"/>
                              <a:gd name="connsiteX495" fmla="*/ 1048385 w 1854200"/>
                              <a:gd name="connsiteY495" fmla="*/ 297930 h 1981200"/>
                              <a:gd name="connsiteX496" fmla="*/ 1007745 w 1854200"/>
                              <a:gd name="connsiteY496" fmla="*/ 316980 h 1981200"/>
                              <a:gd name="connsiteX497" fmla="*/ 995045 w 1854200"/>
                              <a:gd name="connsiteY497" fmla="*/ 324599 h 1981200"/>
                              <a:gd name="connsiteX498" fmla="*/ 998855 w 1854200"/>
                              <a:gd name="connsiteY498" fmla="*/ 333490 h 1981200"/>
                              <a:gd name="connsiteX499" fmla="*/ 995045 w 1854200"/>
                              <a:gd name="connsiteY499" fmla="*/ 337299 h 1981200"/>
                              <a:gd name="connsiteX500" fmla="*/ 979805 w 1854200"/>
                              <a:gd name="connsiteY500" fmla="*/ 332220 h 1981200"/>
                              <a:gd name="connsiteX501" fmla="*/ 973455 w 1854200"/>
                              <a:gd name="connsiteY501" fmla="*/ 342380 h 1981200"/>
                              <a:gd name="connsiteX502" fmla="*/ 915035 w 1854200"/>
                              <a:gd name="connsiteY502" fmla="*/ 379210 h 1981200"/>
                              <a:gd name="connsiteX503" fmla="*/ 893445 w 1854200"/>
                              <a:gd name="connsiteY503" fmla="*/ 386830 h 1981200"/>
                              <a:gd name="connsiteX504" fmla="*/ 889635 w 1854200"/>
                              <a:gd name="connsiteY504" fmla="*/ 395720 h 1981200"/>
                              <a:gd name="connsiteX505" fmla="*/ 889635 w 1854200"/>
                              <a:gd name="connsiteY505" fmla="*/ 399530 h 1981200"/>
                              <a:gd name="connsiteX506" fmla="*/ 885825 w 1854200"/>
                              <a:gd name="connsiteY506" fmla="*/ 395720 h 1981200"/>
                              <a:gd name="connsiteX507" fmla="*/ 878205 w 1854200"/>
                              <a:gd name="connsiteY507" fmla="*/ 395720 h 1981200"/>
                              <a:gd name="connsiteX508" fmla="*/ 857885 w 1854200"/>
                              <a:gd name="connsiteY508" fmla="*/ 400799 h 1981200"/>
                              <a:gd name="connsiteX509" fmla="*/ 857885 w 1854200"/>
                              <a:gd name="connsiteY509" fmla="*/ 399530 h 1981200"/>
                              <a:gd name="connsiteX510" fmla="*/ 846455 w 1854200"/>
                              <a:gd name="connsiteY510" fmla="*/ 405880 h 1981200"/>
                              <a:gd name="connsiteX511" fmla="*/ 856615 w 1854200"/>
                              <a:gd name="connsiteY511" fmla="*/ 417310 h 1981200"/>
                              <a:gd name="connsiteX512" fmla="*/ 809625 w 1854200"/>
                              <a:gd name="connsiteY512" fmla="*/ 446520 h 1981200"/>
                              <a:gd name="connsiteX513" fmla="*/ 829945 w 1854200"/>
                              <a:gd name="connsiteY513" fmla="*/ 450330 h 1981200"/>
                              <a:gd name="connsiteX514" fmla="*/ 836295 w 1854200"/>
                              <a:gd name="connsiteY514" fmla="*/ 457949 h 1981200"/>
                              <a:gd name="connsiteX515" fmla="*/ 817245 w 1854200"/>
                              <a:gd name="connsiteY515" fmla="*/ 470649 h 1981200"/>
                              <a:gd name="connsiteX516" fmla="*/ 817245 w 1854200"/>
                              <a:gd name="connsiteY516" fmla="*/ 474460 h 1981200"/>
                              <a:gd name="connsiteX517" fmla="*/ 814705 w 1854200"/>
                              <a:gd name="connsiteY517" fmla="*/ 476999 h 1981200"/>
                              <a:gd name="connsiteX518" fmla="*/ 821055 w 1854200"/>
                              <a:gd name="connsiteY518" fmla="*/ 490970 h 1981200"/>
                              <a:gd name="connsiteX519" fmla="*/ 831215 w 1854200"/>
                              <a:gd name="connsiteY519" fmla="*/ 494780 h 1981200"/>
                              <a:gd name="connsiteX520" fmla="*/ 840105 w 1854200"/>
                              <a:gd name="connsiteY520" fmla="*/ 490970 h 1981200"/>
                              <a:gd name="connsiteX521" fmla="*/ 838835 w 1854200"/>
                              <a:gd name="connsiteY521" fmla="*/ 483349 h 1981200"/>
                              <a:gd name="connsiteX522" fmla="*/ 850265 w 1854200"/>
                              <a:gd name="connsiteY522" fmla="*/ 484620 h 1981200"/>
                              <a:gd name="connsiteX523" fmla="*/ 850265 w 1854200"/>
                              <a:gd name="connsiteY523" fmla="*/ 480810 h 1981200"/>
                              <a:gd name="connsiteX524" fmla="*/ 852805 w 1854200"/>
                              <a:gd name="connsiteY524" fmla="*/ 483349 h 1981200"/>
                              <a:gd name="connsiteX525" fmla="*/ 864235 w 1854200"/>
                              <a:gd name="connsiteY525" fmla="*/ 476999 h 1981200"/>
                              <a:gd name="connsiteX526" fmla="*/ 854075 w 1854200"/>
                              <a:gd name="connsiteY526" fmla="*/ 485890 h 1981200"/>
                              <a:gd name="connsiteX527" fmla="*/ 856615 w 1854200"/>
                              <a:gd name="connsiteY527" fmla="*/ 488430 h 1981200"/>
                              <a:gd name="connsiteX528" fmla="*/ 852805 w 1854200"/>
                              <a:gd name="connsiteY528" fmla="*/ 488430 h 1981200"/>
                              <a:gd name="connsiteX529" fmla="*/ 822325 w 1854200"/>
                              <a:gd name="connsiteY529" fmla="*/ 507480 h 1981200"/>
                              <a:gd name="connsiteX530" fmla="*/ 824865 w 1854200"/>
                              <a:gd name="connsiteY530" fmla="*/ 506210 h 1981200"/>
                              <a:gd name="connsiteX531" fmla="*/ 826135 w 1854200"/>
                              <a:gd name="connsiteY531" fmla="*/ 508749 h 1981200"/>
                              <a:gd name="connsiteX532" fmla="*/ 821055 w 1854200"/>
                              <a:gd name="connsiteY532" fmla="*/ 521449 h 1981200"/>
                              <a:gd name="connsiteX533" fmla="*/ 822325 w 1854200"/>
                              <a:gd name="connsiteY533" fmla="*/ 511290 h 1981200"/>
                              <a:gd name="connsiteX534" fmla="*/ 819785 w 1854200"/>
                              <a:gd name="connsiteY534" fmla="*/ 512560 h 1981200"/>
                              <a:gd name="connsiteX535" fmla="*/ 818515 w 1854200"/>
                              <a:gd name="connsiteY535" fmla="*/ 510020 h 1981200"/>
                              <a:gd name="connsiteX536" fmla="*/ 817245 w 1854200"/>
                              <a:gd name="connsiteY536" fmla="*/ 487160 h 1981200"/>
                              <a:gd name="connsiteX537" fmla="*/ 803275 w 1854200"/>
                              <a:gd name="connsiteY537" fmla="*/ 497320 h 1981200"/>
                              <a:gd name="connsiteX538" fmla="*/ 795655 w 1854200"/>
                              <a:gd name="connsiteY538" fmla="*/ 492240 h 1981200"/>
                              <a:gd name="connsiteX539" fmla="*/ 815975 w 1854200"/>
                              <a:gd name="connsiteY539" fmla="*/ 476999 h 1981200"/>
                              <a:gd name="connsiteX540" fmla="*/ 813435 w 1854200"/>
                              <a:gd name="connsiteY540" fmla="*/ 475730 h 1981200"/>
                              <a:gd name="connsiteX541" fmla="*/ 813435 w 1854200"/>
                              <a:gd name="connsiteY541" fmla="*/ 473190 h 1981200"/>
                              <a:gd name="connsiteX542" fmla="*/ 810895 w 1854200"/>
                              <a:gd name="connsiteY542" fmla="*/ 455410 h 1981200"/>
                              <a:gd name="connsiteX543" fmla="*/ 794385 w 1854200"/>
                              <a:gd name="connsiteY543" fmla="*/ 455410 h 1981200"/>
                              <a:gd name="connsiteX544" fmla="*/ 799465 w 1854200"/>
                              <a:gd name="connsiteY544" fmla="*/ 447790 h 1981200"/>
                              <a:gd name="connsiteX545" fmla="*/ 772795 w 1854200"/>
                              <a:gd name="connsiteY545" fmla="*/ 461760 h 1981200"/>
                              <a:gd name="connsiteX546" fmla="*/ 771525 w 1854200"/>
                              <a:gd name="connsiteY546" fmla="*/ 464299 h 1981200"/>
                              <a:gd name="connsiteX547" fmla="*/ 768985 w 1854200"/>
                              <a:gd name="connsiteY547" fmla="*/ 464299 h 1981200"/>
                              <a:gd name="connsiteX548" fmla="*/ 762635 w 1854200"/>
                              <a:gd name="connsiteY548" fmla="*/ 469380 h 1981200"/>
                              <a:gd name="connsiteX549" fmla="*/ 761365 w 1854200"/>
                              <a:gd name="connsiteY549" fmla="*/ 471920 h 1981200"/>
                              <a:gd name="connsiteX550" fmla="*/ 758825 w 1854200"/>
                              <a:gd name="connsiteY550" fmla="*/ 471920 h 1981200"/>
                              <a:gd name="connsiteX551" fmla="*/ 753745 w 1854200"/>
                              <a:gd name="connsiteY551" fmla="*/ 473190 h 1981200"/>
                              <a:gd name="connsiteX552" fmla="*/ 751205 w 1854200"/>
                              <a:gd name="connsiteY552" fmla="*/ 468110 h 1981200"/>
                              <a:gd name="connsiteX553" fmla="*/ 747395 w 1854200"/>
                              <a:gd name="connsiteY553" fmla="*/ 468110 h 1981200"/>
                              <a:gd name="connsiteX554" fmla="*/ 747395 w 1854200"/>
                              <a:gd name="connsiteY554" fmla="*/ 464299 h 1981200"/>
                              <a:gd name="connsiteX555" fmla="*/ 678815 w 1854200"/>
                              <a:gd name="connsiteY555" fmla="*/ 496049 h 1981200"/>
                              <a:gd name="connsiteX556" fmla="*/ 681355 w 1854200"/>
                              <a:gd name="connsiteY556" fmla="*/ 498590 h 1981200"/>
                              <a:gd name="connsiteX557" fmla="*/ 678815 w 1854200"/>
                              <a:gd name="connsiteY557" fmla="*/ 501130 h 1981200"/>
                              <a:gd name="connsiteX558" fmla="*/ 681355 w 1854200"/>
                              <a:gd name="connsiteY558" fmla="*/ 507480 h 1981200"/>
                              <a:gd name="connsiteX559" fmla="*/ 713105 w 1854200"/>
                              <a:gd name="connsiteY559" fmla="*/ 493510 h 1981200"/>
                              <a:gd name="connsiteX560" fmla="*/ 739775 w 1854200"/>
                              <a:gd name="connsiteY560" fmla="*/ 487160 h 1981200"/>
                              <a:gd name="connsiteX561" fmla="*/ 715645 w 1854200"/>
                              <a:gd name="connsiteY561" fmla="*/ 501130 h 1981200"/>
                              <a:gd name="connsiteX562" fmla="*/ 718185 w 1854200"/>
                              <a:gd name="connsiteY562" fmla="*/ 502399 h 1981200"/>
                              <a:gd name="connsiteX563" fmla="*/ 718185 w 1854200"/>
                              <a:gd name="connsiteY563" fmla="*/ 504940 h 1981200"/>
                              <a:gd name="connsiteX564" fmla="*/ 691515 w 1854200"/>
                              <a:gd name="connsiteY564" fmla="*/ 532880 h 1981200"/>
                              <a:gd name="connsiteX565" fmla="*/ 695325 w 1854200"/>
                              <a:gd name="connsiteY565" fmla="*/ 532880 h 1981200"/>
                              <a:gd name="connsiteX566" fmla="*/ 697865 w 1854200"/>
                              <a:gd name="connsiteY566" fmla="*/ 535420 h 1981200"/>
                              <a:gd name="connsiteX567" fmla="*/ 790575 w 1854200"/>
                              <a:gd name="connsiteY567" fmla="*/ 501130 h 1981200"/>
                              <a:gd name="connsiteX568" fmla="*/ 489585 w 1854200"/>
                              <a:gd name="connsiteY568" fmla="*/ 805930 h 1981200"/>
                              <a:gd name="connsiteX569" fmla="*/ 497205 w 1854200"/>
                              <a:gd name="connsiteY569" fmla="*/ 798310 h 1981200"/>
                              <a:gd name="connsiteX570" fmla="*/ 489585 w 1854200"/>
                              <a:gd name="connsiteY570" fmla="*/ 805930 h 1981200"/>
                              <a:gd name="connsiteX571" fmla="*/ 508635 w 1854200"/>
                              <a:gd name="connsiteY571" fmla="*/ 794500 h 1981200"/>
                              <a:gd name="connsiteX572" fmla="*/ 512445 w 1854200"/>
                              <a:gd name="connsiteY572" fmla="*/ 790690 h 1981200"/>
                              <a:gd name="connsiteX573" fmla="*/ 508635 w 1854200"/>
                              <a:gd name="connsiteY573" fmla="*/ 794500 h 1981200"/>
                              <a:gd name="connsiteX574" fmla="*/ 648335 w 1854200"/>
                              <a:gd name="connsiteY574" fmla="*/ 1636510 h 1981200"/>
                              <a:gd name="connsiteX575" fmla="*/ 652145 w 1854200"/>
                              <a:gd name="connsiteY575" fmla="*/ 1632700 h 1981200"/>
                              <a:gd name="connsiteX576" fmla="*/ 648335 w 1854200"/>
                              <a:gd name="connsiteY576" fmla="*/ 1636510 h 1981200"/>
                              <a:gd name="connsiteX577" fmla="*/ 1838325 w 1854200"/>
                              <a:gd name="connsiteY577" fmla="*/ 1720330 h 1981200"/>
                              <a:gd name="connsiteX578" fmla="*/ 1831975 w 1854200"/>
                              <a:gd name="connsiteY578" fmla="*/ 1698740 h 1981200"/>
                              <a:gd name="connsiteX579" fmla="*/ 1838325 w 1854200"/>
                              <a:gd name="connsiteY579" fmla="*/ 1720330 h 1981200"/>
                              <a:gd name="connsiteX580" fmla="*/ 1635125 w 1854200"/>
                              <a:gd name="connsiteY580" fmla="*/ 930389 h 1981200"/>
                              <a:gd name="connsiteX581" fmla="*/ 1734185 w 1854200"/>
                              <a:gd name="connsiteY581" fmla="*/ 882130 h 1981200"/>
                              <a:gd name="connsiteX582" fmla="*/ 1772285 w 1854200"/>
                              <a:gd name="connsiteY582" fmla="*/ 858000 h 1981200"/>
                              <a:gd name="connsiteX583" fmla="*/ 1694815 w 1854200"/>
                              <a:gd name="connsiteY583" fmla="*/ 916420 h 1981200"/>
                              <a:gd name="connsiteX584" fmla="*/ 1664335 w 1854200"/>
                              <a:gd name="connsiteY584" fmla="*/ 927850 h 1981200"/>
                              <a:gd name="connsiteX585" fmla="*/ 1627505 w 1854200"/>
                              <a:gd name="connsiteY585" fmla="*/ 950710 h 1981200"/>
                              <a:gd name="connsiteX586" fmla="*/ 1626235 w 1854200"/>
                              <a:gd name="connsiteY586" fmla="*/ 940550 h 1981200"/>
                              <a:gd name="connsiteX587" fmla="*/ 1635125 w 1854200"/>
                              <a:gd name="connsiteY587" fmla="*/ 930389 h 1981200"/>
                              <a:gd name="connsiteX588" fmla="*/ 1542415 w 1854200"/>
                              <a:gd name="connsiteY588" fmla="*/ 1799070 h 1981200"/>
                              <a:gd name="connsiteX589" fmla="*/ 1534795 w 1854200"/>
                              <a:gd name="connsiteY589" fmla="*/ 1806690 h 1981200"/>
                              <a:gd name="connsiteX590" fmla="*/ 1542415 w 1854200"/>
                              <a:gd name="connsiteY590" fmla="*/ 1799070 h 1981200"/>
                              <a:gd name="connsiteX591" fmla="*/ 1494155 w 1854200"/>
                              <a:gd name="connsiteY591" fmla="*/ 1839710 h 1981200"/>
                              <a:gd name="connsiteX592" fmla="*/ 1503045 w 1854200"/>
                              <a:gd name="connsiteY592" fmla="*/ 1834630 h 1981200"/>
                              <a:gd name="connsiteX593" fmla="*/ 1494155 w 1854200"/>
                              <a:gd name="connsiteY593" fmla="*/ 1839710 h 1981200"/>
                              <a:gd name="connsiteX594" fmla="*/ 1530985 w 1854200"/>
                              <a:gd name="connsiteY594" fmla="*/ 997700 h 1981200"/>
                              <a:gd name="connsiteX595" fmla="*/ 1527175 w 1854200"/>
                              <a:gd name="connsiteY595" fmla="*/ 1006589 h 1981200"/>
                              <a:gd name="connsiteX596" fmla="*/ 1462405 w 1854200"/>
                              <a:gd name="connsiteY596" fmla="*/ 1034530 h 1981200"/>
                              <a:gd name="connsiteX597" fmla="*/ 1530985 w 1854200"/>
                              <a:gd name="connsiteY597" fmla="*/ 997700 h 1981200"/>
                              <a:gd name="connsiteX598" fmla="*/ 1058545 w 1854200"/>
                              <a:gd name="connsiteY598" fmla="*/ 1585710 h 1981200"/>
                              <a:gd name="connsiteX599" fmla="*/ 1068705 w 1854200"/>
                              <a:gd name="connsiteY599" fmla="*/ 1576820 h 1981200"/>
                              <a:gd name="connsiteX600" fmla="*/ 1058545 w 1854200"/>
                              <a:gd name="connsiteY600" fmla="*/ 1585710 h 1981200"/>
                              <a:gd name="connsiteX601" fmla="*/ 1092835 w 1854200"/>
                              <a:gd name="connsiteY601" fmla="*/ 367780 h 1981200"/>
                              <a:gd name="connsiteX602" fmla="*/ 1091565 w 1854200"/>
                              <a:gd name="connsiteY602" fmla="*/ 360160 h 1981200"/>
                              <a:gd name="connsiteX603" fmla="*/ 1092835 w 1854200"/>
                              <a:gd name="connsiteY603" fmla="*/ 367780 h 1981200"/>
                              <a:gd name="connsiteX604" fmla="*/ 1125855 w 1854200"/>
                              <a:gd name="connsiteY604" fmla="*/ 336030 h 1981200"/>
                              <a:gd name="connsiteX605" fmla="*/ 1204595 w 1854200"/>
                              <a:gd name="connsiteY605" fmla="*/ 303010 h 1981200"/>
                              <a:gd name="connsiteX606" fmla="*/ 1209675 w 1854200"/>
                              <a:gd name="connsiteY606" fmla="*/ 314440 h 1981200"/>
                              <a:gd name="connsiteX607" fmla="*/ 1111885 w 1854200"/>
                              <a:gd name="connsiteY607" fmla="*/ 360160 h 1981200"/>
                              <a:gd name="connsiteX608" fmla="*/ 1125855 w 1854200"/>
                              <a:gd name="connsiteY608" fmla="*/ 336030 h 1981200"/>
                              <a:gd name="connsiteX609" fmla="*/ 1045845 w 1854200"/>
                              <a:gd name="connsiteY609" fmla="*/ 311899 h 1981200"/>
                              <a:gd name="connsiteX610" fmla="*/ 1038225 w 1854200"/>
                              <a:gd name="connsiteY610" fmla="*/ 319520 h 1981200"/>
                              <a:gd name="connsiteX611" fmla="*/ 1045845 w 1854200"/>
                              <a:gd name="connsiteY611" fmla="*/ 311899 h 1981200"/>
                              <a:gd name="connsiteX612" fmla="*/ 1053465 w 1854200"/>
                              <a:gd name="connsiteY612" fmla="*/ 332220 h 1981200"/>
                              <a:gd name="connsiteX613" fmla="*/ 1054735 w 1854200"/>
                              <a:gd name="connsiteY613" fmla="*/ 323330 h 1981200"/>
                              <a:gd name="connsiteX614" fmla="*/ 1071245 w 1854200"/>
                              <a:gd name="connsiteY614" fmla="*/ 311899 h 1981200"/>
                              <a:gd name="connsiteX615" fmla="*/ 1127125 w 1854200"/>
                              <a:gd name="connsiteY615" fmla="*/ 271260 h 1981200"/>
                              <a:gd name="connsiteX616" fmla="*/ 1217295 w 1854200"/>
                              <a:gd name="connsiteY616" fmla="*/ 226810 h 1981200"/>
                              <a:gd name="connsiteX617" fmla="*/ 1148715 w 1854200"/>
                              <a:gd name="connsiteY617" fmla="*/ 282690 h 1981200"/>
                              <a:gd name="connsiteX618" fmla="*/ 1148715 w 1854200"/>
                              <a:gd name="connsiteY618" fmla="*/ 282690 h 1981200"/>
                              <a:gd name="connsiteX619" fmla="*/ 1144905 w 1854200"/>
                              <a:gd name="connsiteY619" fmla="*/ 282690 h 1981200"/>
                              <a:gd name="connsiteX620" fmla="*/ 1132205 w 1854200"/>
                              <a:gd name="connsiteY620" fmla="*/ 292849 h 1981200"/>
                              <a:gd name="connsiteX621" fmla="*/ 1116965 w 1854200"/>
                              <a:gd name="connsiteY621" fmla="*/ 306820 h 1981200"/>
                              <a:gd name="connsiteX622" fmla="*/ 1075055 w 1854200"/>
                              <a:gd name="connsiteY622" fmla="*/ 332220 h 1981200"/>
                              <a:gd name="connsiteX623" fmla="*/ 1077595 w 1854200"/>
                              <a:gd name="connsiteY623" fmla="*/ 330949 h 1981200"/>
                              <a:gd name="connsiteX624" fmla="*/ 1078865 w 1854200"/>
                              <a:gd name="connsiteY624" fmla="*/ 333490 h 1981200"/>
                              <a:gd name="connsiteX625" fmla="*/ 1082675 w 1854200"/>
                              <a:gd name="connsiteY625" fmla="*/ 334760 h 1981200"/>
                              <a:gd name="connsiteX626" fmla="*/ 1087755 w 1854200"/>
                              <a:gd name="connsiteY626" fmla="*/ 330949 h 1981200"/>
                              <a:gd name="connsiteX627" fmla="*/ 1089025 w 1854200"/>
                              <a:gd name="connsiteY627" fmla="*/ 337299 h 1981200"/>
                              <a:gd name="connsiteX628" fmla="*/ 1096645 w 1854200"/>
                              <a:gd name="connsiteY628" fmla="*/ 337299 h 1981200"/>
                              <a:gd name="connsiteX629" fmla="*/ 1097915 w 1854200"/>
                              <a:gd name="connsiteY629" fmla="*/ 334760 h 1981200"/>
                              <a:gd name="connsiteX630" fmla="*/ 1100455 w 1854200"/>
                              <a:gd name="connsiteY630" fmla="*/ 334760 h 1981200"/>
                              <a:gd name="connsiteX631" fmla="*/ 1087755 w 1854200"/>
                              <a:gd name="connsiteY631" fmla="*/ 349999 h 1981200"/>
                              <a:gd name="connsiteX632" fmla="*/ 1082675 w 1854200"/>
                              <a:gd name="connsiteY632" fmla="*/ 343649 h 1981200"/>
                              <a:gd name="connsiteX633" fmla="*/ 1077595 w 1854200"/>
                              <a:gd name="connsiteY633" fmla="*/ 342380 h 1981200"/>
                              <a:gd name="connsiteX634" fmla="*/ 1077595 w 1854200"/>
                              <a:gd name="connsiteY634" fmla="*/ 337299 h 1981200"/>
                              <a:gd name="connsiteX635" fmla="*/ 1072515 w 1854200"/>
                              <a:gd name="connsiteY635" fmla="*/ 337299 h 1981200"/>
                              <a:gd name="connsiteX636" fmla="*/ 1069975 w 1854200"/>
                              <a:gd name="connsiteY636" fmla="*/ 339840 h 1981200"/>
                              <a:gd name="connsiteX637" fmla="*/ 1069975 w 1854200"/>
                              <a:gd name="connsiteY637" fmla="*/ 336030 h 1981200"/>
                              <a:gd name="connsiteX638" fmla="*/ 1045845 w 1854200"/>
                              <a:gd name="connsiteY638" fmla="*/ 344920 h 1981200"/>
                              <a:gd name="connsiteX639" fmla="*/ 1057275 w 1854200"/>
                              <a:gd name="connsiteY639" fmla="*/ 351270 h 1981200"/>
                              <a:gd name="connsiteX640" fmla="*/ 1033145 w 1854200"/>
                              <a:gd name="connsiteY640" fmla="*/ 365240 h 1981200"/>
                              <a:gd name="connsiteX641" fmla="*/ 1030605 w 1854200"/>
                              <a:gd name="connsiteY641" fmla="*/ 367780 h 1981200"/>
                              <a:gd name="connsiteX642" fmla="*/ 1030605 w 1854200"/>
                              <a:gd name="connsiteY642" fmla="*/ 363970 h 1981200"/>
                              <a:gd name="connsiteX643" fmla="*/ 1000125 w 1854200"/>
                              <a:gd name="connsiteY643" fmla="*/ 375399 h 1981200"/>
                              <a:gd name="connsiteX644" fmla="*/ 1053465 w 1854200"/>
                              <a:gd name="connsiteY644" fmla="*/ 332220 h 1981200"/>
                              <a:gd name="connsiteX645" fmla="*/ 1010285 w 1854200"/>
                              <a:gd name="connsiteY645" fmla="*/ 391910 h 1981200"/>
                              <a:gd name="connsiteX646" fmla="*/ 1054735 w 1854200"/>
                              <a:gd name="connsiteY646" fmla="*/ 374130 h 1981200"/>
                              <a:gd name="connsiteX647" fmla="*/ 1077595 w 1854200"/>
                              <a:gd name="connsiteY647" fmla="*/ 371590 h 1981200"/>
                              <a:gd name="connsiteX648" fmla="*/ 1078865 w 1854200"/>
                              <a:gd name="connsiteY648" fmla="*/ 381749 h 1981200"/>
                              <a:gd name="connsiteX649" fmla="*/ 1031875 w 1854200"/>
                              <a:gd name="connsiteY649" fmla="*/ 398260 h 1981200"/>
                              <a:gd name="connsiteX650" fmla="*/ 1030605 w 1854200"/>
                              <a:gd name="connsiteY650" fmla="*/ 390640 h 1981200"/>
                              <a:gd name="connsiteX651" fmla="*/ 1025525 w 1854200"/>
                              <a:gd name="connsiteY651" fmla="*/ 403340 h 1981200"/>
                              <a:gd name="connsiteX652" fmla="*/ 977265 w 1854200"/>
                              <a:gd name="connsiteY652" fmla="*/ 423660 h 1981200"/>
                              <a:gd name="connsiteX653" fmla="*/ 1010285 w 1854200"/>
                              <a:gd name="connsiteY653" fmla="*/ 391910 h 1981200"/>
                              <a:gd name="connsiteX654" fmla="*/ 944245 w 1854200"/>
                              <a:gd name="connsiteY654" fmla="*/ 445249 h 1981200"/>
                              <a:gd name="connsiteX655" fmla="*/ 941705 w 1854200"/>
                              <a:gd name="connsiteY655" fmla="*/ 440170 h 1981200"/>
                              <a:gd name="connsiteX656" fmla="*/ 946785 w 1854200"/>
                              <a:gd name="connsiteY656" fmla="*/ 438899 h 1981200"/>
                              <a:gd name="connsiteX657" fmla="*/ 949325 w 1854200"/>
                              <a:gd name="connsiteY657" fmla="*/ 443980 h 1981200"/>
                              <a:gd name="connsiteX658" fmla="*/ 944245 w 1854200"/>
                              <a:gd name="connsiteY658" fmla="*/ 445249 h 1981200"/>
                              <a:gd name="connsiteX659" fmla="*/ 932815 w 1854200"/>
                              <a:gd name="connsiteY659" fmla="*/ 407149 h 1981200"/>
                              <a:gd name="connsiteX660" fmla="*/ 935355 w 1854200"/>
                              <a:gd name="connsiteY660" fmla="*/ 404610 h 1981200"/>
                              <a:gd name="connsiteX661" fmla="*/ 937895 w 1854200"/>
                              <a:gd name="connsiteY661" fmla="*/ 407149 h 1981200"/>
                              <a:gd name="connsiteX662" fmla="*/ 940435 w 1854200"/>
                              <a:gd name="connsiteY662" fmla="*/ 412230 h 1981200"/>
                              <a:gd name="connsiteX663" fmla="*/ 970915 w 1854200"/>
                              <a:gd name="connsiteY663" fmla="*/ 388099 h 1981200"/>
                              <a:gd name="connsiteX664" fmla="*/ 960755 w 1854200"/>
                              <a:gd name="connsiteY664" fmla="*/ 409690 h 1981200"/>
                              <a:gd name="connsiteX665" fmla="*/ 939165 w 1854200"/>
                              <a:gd name="connsiteY665" fmla="*/ 417310 h 1981200"/>
                              <a:gd name="connsiteX666" fmla="*/ 937895 w 1854200"/>
                              <a:gd name="connsiteY666" fmla="*/ 419849 h 1981200"/>
                              <a:gd name="connsiteX667" fmla="*/ 935355 w 1854200"/>
                              <a:gd name="connsiteY667" fmla="*/ 419849 h 1981200"/>
                              <a:gd name="connsiteX668" fmla="*/ 936625 w 1854200"/>
                              <a:gd name="connsiteY668" fmla="*/ 422390 h 1981200"/>
                              <a:gd name="connsiteX669" fmla="*/ 922655 w 1854200"/>
                              <a:gd name="connsiteY669" fmla="*/ 432549 h 1981200"/>
                              <a:gd name="connsiteX670" fmla="*/ 918845 w 1854200"/>
                              <a:gd name="connsiteY670" fmla="*/ 410960 h 1981200"/>
                              <a:gd name="connsiteX671" fmla="*/ 932815 w 1854200"/>
                              <a:gd name="connsiteY671" fmla="*/ 407149 h 1981200"/>
                              <a:gd name="connsiteX672" fmla="*/ 882015 w 1854200"/>
                              <a:gd name="connsiteY672" fmla="*/ 402070 h 1981200"/>
                              <a:gd name="connsiteX673" fmla="*/ 887095 w 1854200"/>
                              <a:gd name="connsiteY673" fmla="*/ 403340 h 1981200"/>
                              <a:gd name="connsiteX674" fmla="*/ 865505 w 1854200"/>
                              <a:gd name="connsiteY674" fmla="*/ 405880 h 1981200"/>
                              <a:gd name="connsiteX675" fmla="*/ 882015 w 1854200"/>
                              <a:gd name="connsiteY675" fmla="*/ 402070 h 1981200"/>
                              <a:gd name="connsiteX676" fmla="*/ 847725 w 1854200"/>
                              <a:gd name="connsiteY676" fmla="*/ 451599 h 1981200"/>
                              <a:gd name="connsiteX677" fmla="*/ 893445 w 1854200"/>
                              <a:gd name="connsiteY677" fmla="*/ 424930 h 1981200"/>
                              <a:gd name="connsiteX678" fmla="*/ 847725 w 1854200"/>
                              <a:gd name="connsiteY678" fmla="*/ 451599 h 1981200"/>
                              <a:gd name="connsiteX679" fmla="*/ 804545 w 1854200"/>
                              <a:gd name="connsiteY679" fmla="*/ 527800 h 1981200"/>
                              <a:gd name="connsiteX680" fmla="*/ 796925 w 1854200"/>
                              <a:gd name="connsiteY680" fmla="*/ 530340 h 1981200"/>
                              <a:gd name="connsiteX681" fmla="*/ 788035 w 1854200"/>
                              <a:gd name="connsiteY681" fmla="*/ 541770 h 1981200"/>
                              <a:gd name="connsiteX682" fmla="*/ 785495 w 1854200"/>
                              <a:gd name="connsiteY682" fmla="*/ 544310 h 1981200"/>
                              <a:gd name="connsiteX683" fmla="*/ 781685 w 1854200"/>
                              <a:gd name="connsiteY683" fmla="*/ 544310 h 1981200"/>
                              <a:gd name="connsiteX684" fmla="*/ 747395 w 1854200"/>
                              <a:gd name="connsiteY684" fmla="*/ 577330 h 1981200"/>
                              <a:gd name="connsiteX685" fmla="*/ 747395 w 1854200"/>
                              <a:gd name="connsiteY685" fmla="*/ 572250 h 1981200"/>
                              <a:gd name="connsiteX686" fmla="*/ 742315 w 1854200"/>
                              <a:gd name="connsiteY686" fmla="*/ 579870 h 1981200"/>
                              <a:gd name="connsiteX687" fmla="*/ 742315 w 1854200"/>
                              <a:gd name="connsiteY687" fmla="*/ 579870 h 1981200"/>
                              <a:gd name="connsiteX688" fmla="*/ 742315 w 1854200"/>
                              <a:gd name="connsiteY688" fmla="*/ 578600 h 1981200"/>
                              <a:gd name="connsiteX689" fmla="*/ 720725 w 1854200"/>
                              <a:gd name="connsiteY689" fmla="*/ 578600 h 1981200"/>
                              <a:gd name="connsiteX690" fmla="*/ 719455 w 1854200"/>
                              <a:gd name="connsiteY690" fmla="*/ 574790 h 1981200"/>
                              <a:gd name="connsiteX691" fmla="*/ 753745 w 1854200"/>
                              <a:gd name="connsiteY691" fmla="*/ 553200 h 1981200"/>
                              <a:gd name="connsiteX692" fmla="*/ 772795 w 1854200"/>
                              <a:gd name="connsiteY692" fmla="*/ 541770 h 1981200"/>
                              <a:gd name="connsiteX693" fmla="*/ 777875 w 1854200"/>
                              <a:gd name="connsiteY693" fmla="*/ 541770 h 1981200"/>
                              <a:gd name="connsiteX694" fmla="*/ 780415 w 1854200"/>
                              <a:gd name="connsiteY694" fmla="*/ 539230 h 1981200"/>
                              <a:gd name="connsiteX695" fmla="*/ 784225 w 1854200"/>
                              <a:gd name="connsiteY695" fmla="*/ 539230 h 1981200"/>
                              <a:gd name="connsiteX696" fmla="*/ 804545 w 1854200"/>
                              <a:gd name="connsiteY696" fmla="*/ 527800 h 1981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</a:cxnLst>
                            <a:rect l="l" t="t" r="r" b="b"/>
                            <a:pathLst>
                              <a:path w="1854200" h="1981200">
                                <a:moveTo>
                                  <a:pt x="790575" y="501130"/>
                                </a:moveTo>
                                <a:cubicBezTo>
                                  <a:pt x="795655" y="510020"/>
                                  <a:pt x="781685" y="506210"/>
                                  <a:pt x="777875" y="508749"/>
                                </a:cubicBezTo>
                                <a:cubicBezTo>
                                  <a:pt x="768985" y="512560"/>
                                  <a:pt x="761365" y="521449"/>
                                  <a:pt x="751205" y="522720"/>
                                </a:cubicBezTo>
                                <a:cubicBezTo>
                                  <a:pt x="758825" y="529070"/>
                                  <a:pt x="743585" y="526530"/>
                                  <a:pt x="747395" y="531610"/>
                                </a:cubicBezTo>
                                <a:lnTo>
                                  <a:pt x="747395" y="532880"/>
                                </a:lnTo>
                                <a:cubicBezTo>
                                  <a:pt x="747395" y="532880"/>
                                  <a:pt x="746125" y="532880"/>
                                  <a:pt x="746125" y="532880"/>
                                </a:cubicBezTo>
                                <a:cubicBezTo>
                                  <a:pt x="729615" y="540500"/>
                                  <a:pt x="714375" y="548120"/>
                                  <a:pt x="699135" y="555740"/>
                                </a:cubicBezTo>
                                <a:lnTo>
                                  <a:pt x="683895" y="570980"/>
                                </a:lnTo>
                                <a:lnTo>
                                  <a:pt x="701675" y="560820"/>
                                </a:lnTo>
                                <a:cubicBezTo>
                                  <a:pt x="716915" y="553200"/>
                                  <a:pt x="730885" y="545580"/>
                                  <a:pt x="746125" y="537960"/>
                                </a:cubicBezTo>
                                <a:lnTo>
                                  <a:pt x="746125" y="539230"/>
                                </a:lnTo>
                                <a:cubicBezTo>
                                  <a:pt x="758825" y="535420"/>
                                  <a:pt x="762635" y="522720"/>
                                  <a:pt x="774065" y="529070"/>
                                </a:cubicBezTo>
                                <a:cubicBezTo>
                                  <a:pt x="771525" y="530340"/>
                                  <a:pt x="767715" y="531610"/>
                                  <a:pt x="767715" y="534150"/>
                                </a:cubicBezTo>
                                <a:lnTo>
                                  <a:pt x="767715" y="534150"/>
                                </a:lnTo>
                                <a:cubicBezTo>
                                  <a:pt x="761365" y="537960"/>
                                  <a:pt x="753745" y="541770"/>
                                  <a:pt x="747395" y="545580"/>
                                </a:cubicBezTo>
                                <a:cubicBezTo>
                                  <a:pt x="733425" y="553200"/>
                                  <a:pt x="720725" y="560820"/>
                                  <a:pt x="709295" y="569710"/>
                                </a:cubicBezTo>
                                <a:lnTo>
                                  <a:pt x="709295" y="567170"/>
                                </a:lnTo>
                                <a:cubicBezTo>
                                  <a:pt x="702945" y="570980"/>
                                  <a:pt x="695325" y="573520"/>
                                  <a:pt x="692785" y="578600"/>
                                </a:cubicBezTo>
                                <a:cubicBezTo>
                                  <a:pt x="688975" y="582410"/>
                                  <a:pt x="683895" y="584950"/>
                                  <a:pt x="678815" y="587490"/>
                                </a:cubicBezTo>
                                <a:cubicBezTo>
                                  <a:pt x="671195" y="591300"/>
                                  <a:pt x="664845" y="595110"/>
                                  <a:pt x="659765" y="601460"/>
                                </a:cubicBezTo>
                                <a:lnTo>
                                  <a:pt x="659765" y="600190"/>
                                </a:lnTo>
                                <a:cubicBezTo>
                                  <a:pt x="654685" y="606540"/>
                                  <a:pt x="640715" y="607810"/>
                                  <a:pt x="634365" y="614160"/>
                                </a:cubicBezTo>
                                <a:cubicBezTo>
                                  <a:pt x="598805" y="630670"/>
                                  <a:pt x="565785" y="649720"/>
                                  <a:pt x="527685" y="673850"/>
                                </a:cubicBezTo>
                                <a:cubicBezTo>
                                  <a:pt x="526415" y="675120"/>
                                  <a:pt x="526415" y="676390"/>
                                  <a:pt x="526415" y="677660"/>
                                </a:cubicBezTo>
                                <a:cubicBezTo>
                                  <a:pt x="526415" y="677660"/>
                                  <a:pt x="526415" y="677660"/>
                                  <a:pt x="526415" y="677660"/>
                                </a:cubicBezTo>
                                <a:cubicBezTo>
                                  <a:pt x="527685" y="678930"/>
                                  <a:pt x="530225" y="680200"/>
                                  <a:pt x="531495" y="678930"/>
                                </a:cubicBezTo>
                                <a:cubicBezTo>
                                  <a:pt x="569595" y="654800"/>
                                  <a:pt x="602615" y="637020"/>
                                  <a:pt x="638175" y="619240"/>
                                </a:cubicBezTo>
                                <a:lnTo>
                                  <a:pt x="638175" y="620510"/>
                                </a:lnTo>
                                <a:cubicBezTo>
                                  <a:pt x="645795" y="616700"/>
                                  <a:pt x="644525" y="631940"/>
                                  <a:pt x="652145" y="625590"/>
                                </a:cubicBezTo>
                                <a:cubicBezTo>
                                  <a:pt x="652145" y="616700"/>
                                  <a:pt x="664845" y="612890"/>
                                  <a:pt x="663575" y="602730"/>
                                </a:cubicBezTo>
                                <a:lnTo>
                                  <a:pt x="662305" y="602730"/>
                                </a:lnTo>
                                <a:cubicBezTo>
                                  <a:pt x="667385" y="597650"/>
                                  <a:pt x="673735" y="593840"/>
                                  <a:pt x="681355" y="590030"/>
                                </a:cubicBezTo>
                                <a:cubicBezTo>
                                  <a:pt x="686435" y="587490"/>
                                  <a:pt x="692785" y="583680"/>
                                  <a:pt x="695325" y="577330"/>
                                </a:cubicBezTo>
                                <a:lnTo>
                                  <a:pt x="697865" y="577330"/>
                                </a:lnTo>
                                <a:lnTo>
                                  <a:pt x="697865" y="581140"/>
                                </a:lnTo>
                                <a:cubicBezTo>
                                  <a:pt x="711835" y="576060"/>
                                  <a:pt x="694055" y="590030"/>
                                  <a:pt x="704215" y="588760"/>
                                </a:cubicBezTo>
                                <a:cubicBezTo>
                                  <a:pt x="702945" y="586220"/>
                                  <a:pt x="706755" y="584950"/>
                                  <a:pt x="709295" y="587490"/>
                                </a:cubicBezTo>
                                <a:lnTo>
                                  <a:pt x="710565" y="584950"/>
                                </a:lnTo>
                                <a:lnTo>
                                  <a:pt x="713105" y="584950"/>
                                </a:lnTo>
                                <a:cubicBezTo>
                                  <a:pt x="716915" y="584950"/>
                                  <a:pt x="718185" y="586220"/>
                                  <a:pt x="720725" y="582410"/>
                                </a:cubicBezTo>
                                <a:lnTo>
                                  <a:pt x="720725" y="581140"/>
                                </a:lnTo>
                                <a:cubicBezTo>
                                  <a:pt x="723265" y="581140"/>
                                  <a:pt x="725805" y="579870"/>
                                  <a:pt x="727075" y="579870"/>
                                </a:cubicBezTo>
                                <a:cubicBezTo>
                                  <a:pt x="730885" y="578600"/>
                                  <a:pt x="732155" y="578600"/>
                                  <a:pt x="734695" y="578600"/>
                                </a:cubicBezTo>
                                <a:cubicBezTo>
                                  <a:pt x="730885" y="582410"/>
                                  <a:pt x="729615" y="587490"/>
                                  <a:pt x="721995" y="590030"/>
                                </a:cubicBezTo>
                                <a:cubicBezTo>
                                  <a:pt x="720725" y="587490"/>
                                  <a:pt x="716915" y="590030"/>
                                  <a:pt x="715645" y="587490"/>
                                </a:cubicBezTo>
                                <a:lnTo>
                                  <a:pt x="714375" y="590030"/>
                                </a:lnTo>
                                <a:lnTo>
                                  <a:pt x="713105" y="592570"/>
                                </a:lnTo>
                                <a:cubicBezTo>
                                  <a:pt x="708025" y="602730"/>
                                  <a:pt x="695325" y="609080"/>
                                  <a:pt x="678815" y="615430"/>
                                </a:cubicBezTo>
                                <a:cubicBezTo>
                                  <a:pt x="680085" y="619240"/>
                                  <a:pt x="685165" y="620510"/>
                                  <a:pt x="681355" y="621780"/>
                                </a:cubicBezTo>
                                <a:cubicBezTo>
                                  <a:pt x="658495" y="644640"/>
                                  <a:pt x="626745" y="653530"/>
                                  <a:pt x="620395" y="675120"/>
                                </a:cubicBezTo>
                                <a:lnTo>
                                  <a:pt x="622935" y="678930"/>
                                </a:lnTo>
                                <a:lnTo>
                                  <a:pt x="620395" y="682740"/>
                                </a:lnTo>
                                <a:cubicBezTo>
                                  <a:pt x="621665" y="684010"/>
                                  <a:pt x="621665" y="685280"/>
                                  <a:pt x="622935" y="687820"/>
                                </a:cubicBezTo>
                                <a:cubicBezTo>
                                  <a:pt x="621665" y="687820"/>
                                  <a:pt x="620395" y="689090"/>
                                  <a:pt x="617855" y="689090"/>
                                </a:cubicBezTo>
                                <a:cubicBezTo>
                                  <a:pt x="616585" y="687820"/>
                                  <a:pt x="616585" y="686550"/>
                                  <a:pt x="615315" y="684010"/>
                                </a:cubicBezTo>
                                <a:lnTo>
                                  <a:pt x="612775" y="681470"/>
                                </a:lnTo>
                                <a:lnTo>
                                  <a:pt x="610235" y="678930"/>
                                </a:lnTo>
                                <a:cubicBezTo>
                                  <a:pt x="600075" y="682740"/>
                                  <a:pt x="597535" y="699250"/>
                                  <a:pt x="591185" y="699250"/>
                                </a:cubicBezTo>
                                <a:cubicBezTo>
                                  <a:pt x="587375" y="695440"/>
                                  <a:pt x="594995" y="689090"/>
                                  <a:pt x="586105" y="692900"/>
                                </a:cubicBezTo>
                                <a:cubicBezTo>
                                  <a:pt x="587375" y="695440"/>
                                  <a:pt x="588645" y="699250"/>
                                  <a:pt x="589915" y="701790"/>
                                </a:cubicBezTo>
                                <a:cubicBezTo>
                                  <a:pt x="583565" y="700520"/>
                                  <a:pt x="581025" y="714490"/>
                                  <a:pt x="565785" y="715760"/>
                                </a:cubicBezTo>
                                <a:cubicBezTo>
                                  <a:pt x="564515" y="706870"/>
                                  <a:pt x="555625" y="715760"/>
                                  <a:pt x="553085" y="706870"/>
                                </a:cubicBezTo>
                                <a:cubicBezTo>
                                  <a:pt x="544195" y="708140"/>
                                  <a:pt x="553085" y="715760"/>
                                  <a:pt x="546735" y="717030"/>
                                </a:cubicBezTo>
                                <a:cubicBezTo>
                                  <a:pt x="539115" y="719570"/>
                                  <a:pt x="530225" y="720840"/>
                                  <a:pt x="535305" y="728460"/>
                                </a:cubicBezTo>
                                <a:cubicBezTo>
                                  <a:pt x="536575" y="734810"/>
                                  <a:pt x="545465" y="723380"/>
                                  <a:pt x="545465" y="732270"/>
                                </a:cubicBezTo>
                                <a:cubicBezTo>
                                  <a:pt x="522605" y="743700"/>
                                  <a:pt x="507365" y="757670"/>
                                  <a:pt x="484505" y="769100"/>
                                </a:cubicBezTo>
                                <a:cubicBezTo>
                                  <a:pt x="485775" y="771640"/>
                                  <a:pt x="488315" y="775450"/>
                                  <a:pt x="484505" y="776720"/>
                                </a:cubicBezTo>
                                <a:cubicBezTo>
                                  <a:pt x="474345" y="783070"/>
                                  <a:pt x="462915" y="788150"/>
                                  <a:pt x="461645" y="798310"/>
                                </a:cubicBezTo>
                                <a:cubicBezTo>
                                  <a:pt x="448945" y="805930"/>
                                  <a:pt x="429895" y="809739"/>
                                  <a:pt x="427355" y="821170"/>
                                </a:cubicBezTo>
                                <a:cubicBezTo>
                                  <a:pt x="431165" y="819900"/>
                                  <a:pt x="433705" y="821170"/>
                                  <a:pt x="431165" y="824980"/>
                                </a:cubicBezTo>
                                <a:cubicBezTo>
                                  <a:pt x="441325" y="827520"/>
                                  <a:pt x="442595" y="823710"/>
                                  <a:pt x="451485" y="822439"/>
                                </a:cubicBezTo>
                                <a:lnTo>
                                  <a:pt x="451485" y="818630"/>
                                </a:lnTo>
                                <a:lnTo>
                                  <a:pt x="454025" y="821170"/>
                                </a:lnTo>
                                <a:cubicBezTo>
                                  <a:pt x="457835" y="814820"/>
                                  <a:pt x="462915" y="811010"/>
                                  <a:pt x="471805" y="812280"/>
                                </a:cubicBezTo>
                                <a:cubicBezTo>
                                  <a:pt x="473075" y="814820"/>
                                  <a:pt x="470535" y="816089"/>
                                  <a:pt x="471805" y="817360"/>
                                </a:cubicBezTo>
                                <a:lnTo>
                                  <a:pt x="475615" y="817360"/>
                                </a:lnTo>
                                <a:lnTo>
                                  <a:pt x="475615" y="821170"/>
                                </a:lnTo>
                                <a:cubicBezTo>
                                  <a:pt x="483235" y="817360"/>
                                  <a:pt x="480695" y="824980"/>
                                  <a:pt x="478155" y="826250"/>
                                </a:cubicBezTo>
                                <a:lnTo>
                                  <a:pt x="476885" y="828789"/>
                                </a:lnTo>
                                <a:lnTo>
                                  <a:pt x="474345" y="828789"/>
                                </a:lnTo>
                                <a:cubicBezTo>
                                  <a:pt x="473075" y="831330"/>
                                  <a:pt x="467995" y="833870"/>
                                  <a:pt x="459105" y="836410"/>
                                </a:cubicBezTo>
                                <a:lnTo>
                                  <a:pt x="456565" y="838950"/>
                                </a:lnTo>
                                <a:lnTo>
                                  <a:pt x="456565" y="835139"/>
                                </a:lnTo>
                                <a:cubicBezTo>
                                  <a:pt x="452755" y="836410"/>
                                  <a:pt x="448945" y="837680"/>
                                  <a:pt x="445135" y="838950"/>
                                </a:cubicBezTo>
                                <a:lnTo>
                                  <a:pt x="447675" y="841489"/>
                                </a:lnTo>
                                <a:lnTo>
                                  <a:pt x="445135" y="844030"/>
                                </a:lnTo>
                                <a:cubicBezTo>
                                  <a:pt x="446405" y="845300"/>
                                  <a:pt x="446405" y="846570"/>
                                  <a:pt x="448945" y="845300"/>
                                </a:cubicBezTo>
                                <a:cubicBezTo>
                                  <a:pt x="451485" y="855460"/>
                                  <a:pt x="434975" y="858000"/>
                                  <a:pt x="437515" y="868160"/>
                                </a:cubicBezTo>
                                <a:cubicBezTo>
                                  <a:pt x="387985" y="893560"/>
                                  <a:pt x="352425" y="930389"/>
                                  <a:pt x="323215" y="968489"/>
                                </a:cubicBezTo>
                                <a:cubicBezTo>
                                  <a:pt x="330835" y="968489"/>
                                  <a:pt x="338455" y="965950"/>
                                  <a:pt x="347345" y="962139"/>
                                </a:cubicBezTo>
                                <a:cubicBezTo>
                                  <a:pt x="348615" y="965950"/>
                                  <a:pt x="351155" y="968489"/>
                                  <a:pt x="353695" y="969760"/>
                                </a:cubicBezTo>
                                <a:cubicBezTo>
                                  <a:pt x="361315" y="967220"/>
                                  <a:pt x="362585" y="962139"/>
                                  <a:pt x="371475" y="960870"/>
                                </a:cubicBezTo>
                                <a:cubicBezTo>
                                  <a:pt x="363855" y="982460"/>
                                  <a:pt x="343535" y="997700"/>
                                  <a:pt x="320675" y="1012939"/>
                                </a:cubicBezTo>
                                <a:cubicBezTo>
                                  <a:pt x="313055" y="1033260"/>
                                  <a:pt x="290195" y="1047230"/>
                                  <a:pt x="278765" y="1067550"/>
                                </a:cubicBezTo>
                                <a:cubicBezTo>
                                  <a:pt x="269875" y="1070090"/>
                                  <a:pt x="267335" y="1076440"/>
                                  <a:pt x="266065" y="1082790"/>
                                </a:cubicBezTo>
                                <a:cubicBezTo>
                                  <a:pt x="272415" y="1082790"/>
                                  <a:pt x="266065" y="1092950"/>
                                  <a:pt x="273685" y="1098030"/>
                                </a:cubicBezTo>
                                <a:cubicBezTo>
                                  <a:pt x="249555" y="1115810"/>
                                  <a:pt x="241935" y="1139940"/>
                                  <a:pt x="217805" y="1157720"/>
                                </a:cubicBezTo>
                                <a:cubicBezTo>
                                  <a:pt x="217805" y="1161530"/>
                                  <a:pt x="216535" y="1162800"/>
                                  <a:pt x="219075" y="1167880"/>
                                </a:cubicBezTo>
                                <a:lnTo>
                                  <a:pt x="224155" y="1169150"/>
                                </a:lnTo>
                                <a:lnTo>
                                  <a:pt x="225425" y="1174230"/>
                                </a:lnTo>
                                <a:cubicBezTo>
                                  <a:pt x="229235" y="1172960"/>
                                  <a:pt x="230505" y="1172960"/>
                                  <a:pt x="233045" y="1174230"/>
                                </a:cubicBezTo>
                                <a:cubicBezTo>
                                  <a:pt x="231775" y="1181850"/>
                                  <a:pt x="227965" y="1179310"/>
                                  <a:pt x="219075" y="1184390"/>
                                </a:cubicBezTo>
                                <a:lnTo>
                                  <a:pt x="221615" y="1186930"/>
                                </a:lnTo>
                                <a:lnTo>
                                  <a:pt x="217805" y="1186930"/>
                                </a:lnTo>
                                <a:cubicBezTo>
                                  <a:pt x="213995" y="1204710"/>
                                  <a:pt x="179705" y="1209790"/>
                                  <a:pt x="182245" y="1231380"/>
                                </a:cubicBezTo>
                                <a:cubicBezTo>
                                  <a:pt x="192405" y="1228840"/>
                                  <a:pt x="202565" y="1225030"/>
                                  <a:pt x="210185" y="1226300"/>
                                </a:cubicBezTo>
                                <a:cubicBezTo>
                                  <a:pt x="206375" y="1230110"/>
                                  <a:pt x="200025" y="1233920"/>
                                  <a:pt x="196215" y="1239000"/>
                                </a:cubicBezTo>
                                <a:cubicBezTo>
                                  <a:pt x="200025" y="1251700"/>
                                  <a:pt x="201295" y="1255510"/>
                                  <a:pt x="211455" y="1254240"/>
                                </a:cubicBezTo>
                                <a:cubicBezTo>
                                  <a:pt x="210185" y="1260590"/>
                                  <a:pt x="201295" y="1263130"/>
                                  <a:pt x="202565" y="1270750"/>
                                </a:cubicBezTo>
                                <a:cubicBezTo>
                                  <a:pt x="229235" y="1269480"/>
                                  <a:pt x="257175" y="1266940"/>
                                  <a:pt x="283845" y="1268210"/>
                                </a:cubicBezTo>
                                <a:cubicBezTo>
                                  <a:pt x="266065" y="1274560"/>
                                  <a:pt x="266065" y="1287260"/>
                                  <a:pt x="258445" y="1297420"/>
                                </a:cubicBezTo>
                                <a:cubicBezTo>
                                  <a:pt x="244475" y="1312660"/>
                                  <a:pt x="224155" y="1317740"/>
                                  <a:pt x="219075" y="1338060"/>
                                </a:cubicBezTo>
                                <a:cubicBezTo>
                                  <a:pt x="207645" y="1345680"/>
                                  <a:pt x="206375" y="1354570"/>
                                  <a:pt x="194945" y="1357110"/>
                                </a:cubicBezTo>
                                <a:cubicBezTo>
                                  <a:pt x="193675" y="1363460"/>
                                  <a:pt x="197485" y="1371080"/>
                                  <a:pt x="194945" y="1374890"/>
                                </a:cubicBezTo>
                                <a:cubicBezTo>
                                  <a:pt x="201295" y="1373620"/>
                                  <a:pt x="205105" y="1374890"/>
                                  <a:pt x="208915" y="1379970"/>
                                </a:cubicBezTo>
                                <a:cubicBezTo>
                                  <a:pt x="200025" y="1396480"/>
                                  <a:pt x="184785" y="1410450"/>
                                  <a:pt x="164465" y="1421880"/>
                                </a:cubicBezTo>
                                <a:cubicBezTo>
                                  <a:pt x="175895" y="1432040"/>
                                  <a:pt x="192405" y="1430770"/>
                                  <a:pt x="202565" y="1432040"/>
                                </a:cubicBezTo>
                                <a:cubicBezTo>
                                  <a:pt x="202565" y="1444740"/>
                                  <a:pt x="211455" y="1454900"/>
                                  <a:pt x="211455" y="1465060"/>
                                </a:cubicBezTo>
                                <a:cubicBezTo>
                                  <a:pt x="211455" y="1490460"/>
                                  <a:pt x="174625" y="1509510"/>
                                  <a:pt x="146685" y="1524750"/>
                                </a:cubicBezTo>
                                <a:cubicBezTo>
                                  <a:pt x="132715" y="1532370"/>
                                  <a:pt x="120015" y="1543800"/>
                                  <a:pt x="108585" y="1551420"/>
                                </a:cubicBezTo>
                                <a:cubicBezTo>
                                  <a:pt x="81915" y="1569200"/>
                                  <a:pt x="55245" y="1581900"/>
                                  <a:pt x="34925" y="1595870"/>
                                </a:cubicBezTo>
                                <a:lnTo>
                                  <a:pt x="37465" y="1598410"/>
                                </a:lnTo>
                                <a:lnTo>
                                  <a:pt x="34925" y="1600950"/>
                                </a:lnTo>
                                <a:cubicBezTo>
                                  <a:pt x="36195" y="1603490"/>
                                  <a:pt x="37465" y="1603490"/>
                                  <a:pt x="38735" y="1604760"/>
                                </a:cubicBezTo>
                                <a:cubicBezTo>
                                  <a:pt x="36195" y="1606030"/>
                                  <a:pt x="32385" y="1607300"/>
                                  <a:pt x="32385" y="1609840"/>
                                </a:cubicBezTo>
                                <a:lnTo>
                                  <a:pt x="33655" y="1609840"/>
                                </a:lnTo>
                                <a:cubicBezTo>
                                  <a:pt x="26035" y="1617460"/>
                                  <a:pt x="18415" y="1623810"/>
                                  <a:pt x="9525" y="1632700"/>
                                </a:cubicBezTo>
                                <a:cubicBezTo>
                                  <a:pt x="20955" y="1627620"/>
                                  <a:pt x="29845" y="1621270"/>
                                  <a:pt x="37465" y="1612380"/>
                                </a:cubicBezTo>
                                <a:lnTo>
                                  <a:pt x="37465" y="1613650"/>
                                </a:lnTo>
                                <a:cubicBezTo>
                                  <a:pt x="60325" y="1600950"/>
                                  <a:pt x="100965" y="1579360"/>
                                  <a:pt x="127635" y="1562850"/>
                                </a:cubicBezTo>
                                <a:cubicBezTo>
                                  <a:pt x="135255" y="1565390"/>
                                  <a:pt x="128905" y="1570470"/>
                                  <a:pt x="135255" y="1573010"/>
                                </a:cubicBezTo>
                                <a:cubicBezTo>
                                  <a:pt x="145415" y="1573010"/>
                                  <a:pt x="150495" y="1560310"/>
                                  <a:pt x="159385" y="1564120"/>
                                </a:cubicBezTo>
                                <a:cubicBezTo>
                                  <a:pt x="156845" y="1575550"/>
                                  <a:pt x="133985" y="1578090"/>
                                  <a:pt x="135255" y="1590790"/>
                                </a:cubicBezTo>
                                <a:lnTo>
                                  <a:pt x="128905" y="1593330"/>
                                </a:lnTo>
                                <a:cubicBezTo>
                                  <a:pt x="122555" y="1595870"/>
                                  <a:pt x="116205" y="1598410"/>
                                  <a:pt x="109855" y="1600950"/>
                                </a:cubicBezTo>
                                <a:cubicBezTo>
                                  <a:pt x="108585" y="1602220"/>
                                  <a:pt x="107315" y="1603490"/>
                                  <a:pt x="108585" y="1604760"/>
                                </a:cubicBezTo>
                                <a:cubicBezTo>
                                  <a:pt x="109855" y="1606030"/>
                                  <a:pt x="111125" y="1607300"/>
                                  <a:pt x="113665" y="1607300"/>
                                </a:cubicBezTo>
                                <a:cubicBezTo>
                                  <a:pt x="120015" y="1604760"/>
                                  <a:pt x="126365" y="1602220"/>
                                  <a:pt x="132715" y="1599680"/>
                                </a:cubicBezTo>
                                <a:lnTo>
                                  <a:pt x="140335" y="1595870"/>
                                </a:lnTo>
                                <a:lnTo>
                                  <a:pt x="140335" y="1597140"/>
                                </a:lnTo>
                                <a:cubicBezTo>
                                  <a:pt x="154305" y="1592060"/>
                                  <a:pt x="168275" y="1586980"/>
                                  <a:pt x="183515" y="1581900"/>
                                </a:cubicBezTo>
                                <a:cubicBezTo>
                                  <a:pt x="187325" y="1590790"/>
                                  <a:pt x="196215" y="1588250"/>
                                  <a:pt x="201295" y="1597140"/>
                                </a:cubicBezTo>
                                <a:cubicBezTo>
                                  <a:pt x="219075" y="1592060"/>
                                  <a:pt x="233045" y="1589520"/>
                                  <a:pt x="254635" y="1586980"/>
                                </a:cubicBezTo>
                                <a:cubicBezTo>
                                  <a:pt x="250825" y="1592060"/>
                                  <a:pt x="255905" y="1600950"/>
                                  <a:pt x="252095" y="1606030"/>
                                </a:cubicBezTo>
                                <a:cubicBezTo>
                                  <a:pt x="243205" y="1613650"/>
                                  <a:pt x="230505" y="1618730"/>
                                  <a:pt x="236855" y="1632700"/>
                                </a:cubicBezTo>
                                <a:cubicBezTo>
                                  <a:pt x="247015" y="1632700"/>
                                  <a:pt x="248285" y="1636510"/>
                                  <a:pt x="252095" y="1642860"/>
                                </a:cubicBezTo>
                                <a:cubicBezTo>
                                  <a:pt x="273685" y="1630160"/>
                                  <a:pt x="299085" y="1625080"/>
                                  <a:pt x="320675" y="1613650"/>
                                </a:cubicBezTo>
                                <a:cubicBezTo>
                                  <a:pt x="328295" y="1609840"/>
                                  <a:pt x="332105" y="1603490"/>
                                  <a:pt x="338455" y="1599680"/>
                                </a:cubicBezTo>
                                <a:cubicBezTo>
                                  <a:pt x="374015" y="1580630"/>
                                  <a:pt x="409575" y="1573010"/>
                                  <a:pt x="437515" y="1546340"/>
                                </a:cubicBezTo>
                                <a:cubicBezTo>
                                  <a:pt x="443865" y="1543800"/>
                                  <a:pt x="450215" y="1541260"/>
                                  <a:pt x="456565" y="1539990"/>
                                </a:cubicBezTo>
                                <a:cubicBezTo>
                                  <a:pt x="473075" y="1519670"/>
                                  <a:pt x="508635" y="1510780"/>
                                  <a:pt x="535305" y="1494270"/>
                                </a:cubicBezTo>
                                <a:cubicBezTo>
                                  <a:pt x="544195" y="1489190"/>
                                  <a:pt x="549275" y="1480300"/>
                                  <a:pt x="556895" y="1476490"/>
                                </a:cubicBezTo>
                                <a:cubicBezTo>
                                  <a:pt x="559435" y="1475220"/>
                                  <a:pt x="561975" y="1477760"/>
                                  <a:pt x="564515" y="1476490"/>
                                </a:cubicBezTo>
                                <a:cubicBezTo>
                                  <a:pt x="593725" y="1462520"/>
                                  <a:pt x="634365" y="1424420"/>
                                  <a:pt x="668655" y="1444740"/>
                                </a:cubicBezTo>
                                <a:cubicBezTo>
                                  <a:pt x="633095" y="1485380"/>
                                  <a:pt x="581025" y="1518400"/>
                                  <a:pt x="539115" y="1555230"/>
                                </a:cubicBezTo>
                                <a:cubicBezTo>
                                  <a:pt x="527685" y="1557770"/>
                                  <a:pt x="525145" y="1564120"/>
                                  <a:pt x="517525" y="1567930"/>
                                </a:cubicBezTo>
                                <a:cubicBezTo>
                                  <a:pt x="522605" y="1580630"/>
                                  <a:pt x="548005" y="1565390"/>
                                  <a:pt x="544195" y="1584440"/>
                                </a:cubicBezTo>
                                <a:lnTo>
                                  <a:pt x="548005" y="1584440"/>
                                </a:lnTo>
                                <a:lnTo>
                                  <a:pt x="548005" y="1588250"/>
                                </a:lnTo>
                                <a:cubicBezTo>
                                  <a:pt x="551815" y="1586980"/>
                                  <a:pt x="554355" y="1588250"/>
                                  <a:pt x="556895" y="1590790"/>
                                </a:cubicBezTo>
                                <a:cubicBezTo>
                                  <a:pt x="548005" y="1609840"/>
                                  <a:pt x="541655" y="1630160"/>
                                  <a:pt x="517525" y="1644130"/>
                                </a:cubicBezTo>
                                <a:cubicBezTo>
                                  <a:pt x="521335" y="1649210"/>
                                  <a:pt x="514985" y="1650480"/>
                                  <a:pt x="520065" y="1656830"/>
                                </a:cubicBezTo>
                                <a:cubicBezTo>
                                  <a:pt x="545465" y="1635240"/>
                                  <a:pt x="588645" y="1632700"/>
                                  <a:pt x="600075" y="1607300"/>
                                </a:cubicBezTo>
                                <a:cubicBezTo>
                                  <a:pt x="612775" y="1612380"/>
                                  <a:pt x="641985" y="1586980"/>
                                  <a:pt x="662305" y="1585710"/>
                                </a:cubicBezTo>
                                <a:cubicBezTo>
                                  <a:pt x="661035" y="1603490"/>
                                  <a:pt x="629285" y="1607300"/>
                                  <a:pt x="630555" y="1625080"/>
                                </a:cubicBezTo>
                                <a:lnTo>
                                  <a:pt x="633095" y="1627620"/>
                                </a:lnTo>
                                <a:lnTo>
                                  <a:pt x="633095" y="1631430"/>
                                </a:lnTo>
                                <a:cubicBezTo>
                                  <a:pt x="639445" y="1635240"/>
                                  <a:pt x="622935" y="1645400"/>
                                  <a:pt x="612775" y="1649210"/>
                                </a:cubicBezTo>
                                <a:cubicBezTo>
                                  <a:pt x="630555" y="1674610"/>
                                  <a:pt x="664845" y="1637780"/>
                                  <a:pt x="683895" y="1642860"/>
                                </a:cubicBezTo>
                                <a:cubicBezTo>
                                  <a:pt x="680085" y="1649210"/>
                                  <a:pt x="685165" y="1661910"/>
                                  <a:pt x="692785" y="1663180"/>
                                </a:cubicBezTo>
                                <a:cubicBezTo>
                                  <a:pt x="685165" y="1666990"/>
                                  <a:pt x="688975" y="1672070"/>
                                  <a:pt x="682625" y="1677150"/>
                                </a:cubicBezTo>
                                <a:cubicBezTo>
                                  <a:pt x="676275" y="1683500"/>
                                  <a:pt x="662305" y="1684770"/>
                                  <a:pt x="658495" y="1691120"/>
                                </a:cubicBezTo>
                                <a:cubicBezTo>
                                  <a:pt x="654685" y="1697470"/>
                                  <a:pt x="663575" y="1703820"/>
                                  <a:pt x="654685" y="1707630"/>
                                </a:cubicBezTo>
                                <a:cubicBezTo>
                                  <a:pt x="641985" y="1717790"/>
                                  <a:pt x="631825" y="1730490"/>
                                  <a:pt x="622935" y="1741920"/>
                                </a:cubicBezTo>
                                <a:lnTo>
                                  <a:pt x="622935" y="1745730"/>
                                </a:lnTo>
                                <a:lnTo>
                                  <a:pt x="622935" y="1749540"/>
                                </a:lnTo>
                                <a:cubicBezTo>
                                  <a:pt x="663575" y="1722870"/>
                                  <a:pt x="701675" y="1701280"/>
                                  <a:pt x="749935" y="1675880"/>
                                </a:cubicBezTo>
                                <a:cubicBezTo>
                                  <a:pt x="752475" y="1679690"/>
                                  <a:pt x="752475" y="1683500"/>
                                  <a:pt x="751205" y="1686040"/>
                                </a:cubicBezTo>
                                <a:cubicBezTo>
                                  <a:pt x="791845" y="1654290"/>
                                  <a:pt x="824865" y="1649210"/>
                                  <a:pt x="865505" y="1627620"/>
                                </a:cubicBezTo>
                                <a:cubicBezTo>
                                  <a:pt x="873125" y="1635240"/>
                                  <a:pt x="888365" y="1623810"/>
                                  <a:pt x="898525" y="1626350"/>
                                </a:cubicBezTo>
                                <a:cubicBezTo>
                                  <a:pt x="898525" y="1631430"/>
                                  <a:pt x="893445" y="1633970"/>
                                  <a:pt x="885825" y="1635240"/>
                                </a:cubicBezTo>
                                <a:cubicBezTo>
                                  <a:pt x="887095" y="1640320"/>
                                  <a:pt x="890905" y="1639050"/>
                                  <a:pt x="892175" y="1644130"/>
                                </a:cubicBezTo>
                                <a:cubicBezTo>
                                  <a:pt x="885825" y="1645400"/>
                                  <a:pt x="880745" y="1647940"/>
                                  <a:pt x="882015" y="1653020"/>
                                </a:cubicBezTo>
                                <a:lnTo>
                                  <a:pt x="887095" y="1654290"/>
                                </a:lnTo>
                                <a:lnTo>
                                  <a:pt x="888365" y="1659370"/>
                                </a:lnTo>
                                <a:cubicBezTo>
                                  <a:pt x="902335" y="1656830"/>
                                  <a:pt x="918845" y="1649210"/>
                                  <a:pt x="930275" y="1647940"/>
                                </a:cubicBezTo>
                                <a:cubicBezTo>
                                  <a:pt x="931545" y="1650480"/>
                                  <a:pt x="926465" y="1651750"/>
                                  <a:pt x="927735" y="1654290"/>
                                </a:cubicBezTo>
                                <a:cubicBezTo>
                                  <a:pt x="958215" y="1632700"/>
                                  <a:pt x="993775" y="1620000"/>
                                  <a:pt x="1035685" y="1600950"/>
                                </a:cubicBezTo>
                                <a:lnTo>
                                  <a:pt x="1033145" y="1598410"/>
                                </a:lnTo>
                                <a:lnTo>
                                  <a:pt x="1036955" y="1598410"/>
                                </a:lnTo>
                                <a:cubicBezTo>
                                  <a:pt x="1042035" y="1593330"/>
                                  <a:pt x="1045845" y="1588250"/>
                                  <a:pt x="1056005" y="1585710"/>
                                </a:cubicBezTo>
                                <a:cubicBezTo>
                                  <a:pt x="1056005" y="1593330"/>
                                  <a:pt x="1047115" y="1597140"/>
                                  <a:pt x="1038225" y="1599680"/>
                                </a:cubicBezTo>
                                <a:lnTo>
                                  <a:pt x="1040765" y="1602220"/>
                                </a:lnTo>
                                <a:lnTo>
                                  <a:pt x="1036955" y="1602220"/>
                                </a:lnTo>
                                <a:cubicBezTo>
                                  <a:pt x="1035685" y="1603490"/>
                                  <a:pt x="1034415" y="1604760"/>
                                  <a:pt x="1036955" y="1607300"/>
                                </a:cubicBezTo>
                                <a:lnTo>
                                  <a:pt x="1036955" y="1607300"/>
                                </a:lnTo>
                                <a:cubicBezTo>
                                  <a:pt x="1031875" y="1611110"/>
                                  <a:pt x="1026795" y="1613650"/>
                                  <a:pt x="1020445" y="1616190"/>
                                </a:cubicBezTo>
                                <a:cubicBezTo>
                                  <a:pt x="1015365" y="1618730"/>
                                  <a:pt x="1009015" y="1622540"/>
                                  <a:pt x="1003935" y="1625080"/>
                                </a:cubicBezTo>
                                <a:cubicBezTo>
                                  <a:pt x="1002665" y="1625080"/>
                                  <a:pt x="1002665" y="1626350"/>
                                  <a:pt x="1002665" y="1627620"/>
                                </a:cubicBezTo>
                                <a:cubicBezTo>
                                  <a:pt x="1002665" y="1627620"/>
                                  <a:pt x="1002665" y="1627620"/>
                                  <a:pt x="1002665" y="1627620"/>
                                </a:cubicBezTo>
                                <a:cubicBezTo>
                                  <a:pt x="1003935" y="1628890"/>
                                  <a:pt x="1005205" y="1628890"/>
                                  <a:pt x="1006475" y="1627620"/>
                                </a:cubicBezTo>
                                <a:cubicBezTo>
                                  <a:pt x="1011555" y="1625080"/>
                                  <a:pt x="1016635" y="1621270"/>
                                  <a:pt x="1022985" y="1618730"/>
                                </a:cubicBezTo>
                                <a:cubicBezTo>
                                  <a:pt x="1028065" y="1616190"/>
                                  <a:pt x="1034415" y="1612380"/>
                                  <a:pt x="1036955" y="1606030"/>
                                </a:cubicBezTo>
                                <a:lnTo>
                                  <a:pt x="1038225" y="1607300"/>
                                </a:lnTo>
                                <a:lnTo>
                                  <a:pt x="1038225" y="1609840"/>
                                </a:lnTo>
                                <a:cubicBezTo>
                                  <a:pt x="1054735" y="1609840"/>
                                  <a:pt x="1053465" y="1602220"/>
                                  <a:pt x="1064895" y="1595870"/>
                                </a:cubicBezTo>
                                <a:cubicBezTo>
                                  <a:pt x="1066165" y="1600950"/>
                                  <a:pt x="1056005" y="1600950"/>
                                  <a:pt x="1062355" y="1607300"/>
                                </a:cubicBezTo>
                                <a:cubicBezTo>
                                  <a:pt x="1063625" y="1607300"/>
                                  <a:pt x="1066165" y="1606030"/>
                                  <a:pt x="1067435" y="1606030"/>
                                </a:cubicBezTo>
                                <a:lnTo>
                                  <a:pt x="1069975" y="1603490"/>
                                </a:lnTo>
                                <a:lnTo>
                                  <a:pt x="1069975" y="1607300"/>
                                </a:lnTo>
                                <a:cubicBezTo>
                                  <a:pt x="1073785" y="1604760"/>
                                  <a:pt x="1076325" y="1608570"/>
                                  <a:pt x="1078865" y="1609840"/>
                                </a:cubicBezTo>
                                <a:cubicBezTo>
                                  <a:pt x="1087755" y="1581900"/>
                                  <a:pt x="1132205" y="1580630"/>
                                  <a:pt x="1152525" y="1570470"/>
                                </a:cubicBezTo>
                                <a:cubicBezTo>
                                  <a:pt x="1152525" y="1571740"/>
                                  <a:pt x="1153795" y="1571740"/>
                                  <a:pt x="1153795" y="1573010"/>
                                </a:cubicBezTo>
                                <a:lnTo>
                                  <a:pt x="1157605" y="1573010"/>
                                </a:lnTo>
                                <a:lnTo>
                                  <a:pt x="1157605" y="1576820"/>
                                </a:lnTo>
                                <a:cubicBezTo>
                                  <a:pt x="1158875" y="1576820"/>
                                  <a:pt x="1160145" y="1575550"/>
                                  <a:pt x="1161415" y="1578090"/>
                                </a:cubicBezTo>
                                <a:cubicBezTo>
                                  <a:pt x="1152525" y="1588250"/>
                                  <a:pt x="1141095" y="1594600"/>
                                  <a:pt x="1129665" y="1599680"/>
                                </a:cubicBezTo>
                                <a:lnTo>
                                  <a:pt x="1129665" y="1603490"/>
                                </a:lnTo>
                                <a:lnTo>
                                  <a:pt x="1127125" y="1600950"/>
                                </a:lnTo>
                                <a:cubicBezTo>
                                  <a:pt x="1127125" y="1603490"/>
                                  <a:pt x="1123315" y="1604760"/>
                                  <a:pt x="1122045" y="1606030"/>
                                </a:cubicBezTo>
                                <a:cubicBezTo>
                                  <a:pt x="1115695" y="1609840"/>
                                  <a:pt x="1108075" y="1613650"/>
                                  <a:pt x="1101725" y="1617460"/>
                                </a:cubicBezTo>
                                <a:cubicBezTo>
                                  <a:pt x="1096645" y="1620000"/>
                                  <a:pt x="1090295" y="1622540"/>
                                  <a:pt x="1085215" y="1626350"/>
                                </a:cubicBezTo>
                                <a:cubicBezTo>
                                  <a:pt x="1083945" y="1627620"/>
                                  <a:pt x="1083945" y="1628890"/>
                                  <a:pt x="1083945" y="1630160"/>
                                </a:cubicBezTo>
                                <a:cubicBezTo>
                                  <a:pt x="1083945" y="1630160"/>
                                  <a:pt x="1083945" y="1630160"/>
                                  <a:pt x="1083945" y="1630160"/>
                                </a:cubicBezTo>
                                <a:cubicBezTo>
                                  <a:pt x="1085215" y="1631430"/>
                                  <a:pt x="1086485" y="1632700"/>
                                  <a:pt x="1089025" y="1631430"/>
                                </a:cubicBezTo>
                                <a:cubicBezTo>
                                  <a:pt x="1094105" y="1628890"/>
                                  <a:pt x="1099185" y="1625080"/>
                                  <a:pt x="1105535" y="1622540"/>
                                </a:cubicBezTo>
                                <a:cubicBezTo>
                                  <a:pt x="1111885" y="1620000"/>
                                  <a:pt x="1118235" y="1614920"/>
                                  <a:pt x="1122045" y="1608570"/>
                                </a:cubicBezTo>
                                <a:lnTo>
                                  <a:pt x="1125855" y="1608570"/>
                                </a:lnTo>
                                <a:lnTo>
                                  <a:pt x="1125855" y="1612380"/>
                                </a:lnTo>
                                <a:cubicBezTo>
                                  <a:pt x="1133475" y="1622540"/>
                                  <a:pt x="1142365" y="1607300"/>
                                  <a:pt x="1147445" y="1604760"/>
                                </a:cubicBezTo>
                                <a:cubicBezTo>
                                  <a:pt x="1152525" y="1602220"/>
                                  <a:pt x="1160145" y="1606030"/>
                                  <a:pt x="1166495" y="1603490"/>
                                </a:cubicBezTo>
                                <a:cubicBezTo>
                                  <a:pt x="1176655" y="1599680"/>
                                  <a:pt x="1180465" y="1586980"/>
                                  <a:pt x="1190625" y="1589520"/>
                                </a:cubicBezTo>
                                <a:cubicBezTo>
                                  <a:pt x="1189355" y="1602220"/>
                                  <a:pt x="1179195" y="1604760"/>
                                  <a:pt x="1170305" y="1612380"/>
                                </a:cubicBezTo>
                                <a:cubicBezTo>
                                  <a:pt x="1161415" y="1620000"/>
                                  <a:pt x="1153795" y="1633970"/>
                                  <a:pt x="1144905" y="1641590"/>
                                </a:cubicBezTo>
                                <a:cubicBezTo>
                                  <a:pt x="1137285" y="1647940"/>
                                  <a:pt x="1128395" y="1653020"/>
                                  <a:pt x="1120775" y="1660640"/>
                                </a:cubicBezTo>
                                <a:cubicBezTo>
                                  <a:pt x="1105535" y="1674610"/>
                                  <a:pt x="1091565" y="1688580"/>
                                  <a:pt x="1078865" y="1703820"/>
                                </a:cubicBezTo>
                                <a:cubicBezTo>
                                  <a:pt x="1078865" y="1703820"/>
                                  <a:pt x="1078865" y="1703820"/>
                                  <a:pt x="1078865" y="1703820"/>
                                </a:cubicBezTo>
                                <a:cubicBezTo>
                                  <a:pt x="1073785" y="1708900"/>
                                  <a:pt x="1067435" y="1713980"/>
                                  <a:pt x="1062355" y="1717790"/>
                                </a:cubicBezTo>
                                <a:cubicBezTo>
                                  <a:pt x="1052195" y="1726680"/>
                                  <a:pt x="1040765" y="1735570"/>
                                  <a:pt x="1031875" y="1745730"/>
                                </a:cubicBezTo>
                                <a:cubicBezTo>
                                  <a:pt x="1030605" y="1747000"/>
                                  <a:pt x="1030605" y="1748270"/>
                                  <a:pt x="1030605" y="1749540"/>
                                </a:cubicBezTo>
                                <a:cubicBezTo>
                                  <a:pt x="1030605" y="1749540"/>
                                  <a:pt x="1031875" y="1750810"/>
                                  <a:pt x="1031875" y="1750810"/>
                                </a:cubicBezTo>
                                <a:cubicBezTo>
                                  <a:pt x="1034415" y="1752080"/>
                                  <a:pt x="1036955" y="1752080"/>
                                  <a:pt x="1038225" y="1750810"/>
                                </a:cubicBezTo>
                                <a:cubicBezTo>
                                  <a:pt x="1047115" y="1740650"/>
                                  <a:pt x="1057275" y="1731760"/>
                                  <a:pt x="1067435" y="1724140"/>
                                </a:cubicBezTo>
                                <a:cubicBezTo>
                                  <a:pt x="1073785" y="1719060"/>
                                  <a:pt x="1078865" y="1713980"/>
                                  <a:pt x="1085215" y="1708900"/>
                                </a:cubicBezTo>
                                <a:cubicBezTo>
                                  <a:pt x="1085215" y="1708900"/>
                                  <a:pt x="1085215" y="1708900"/>
                                  <a:pt x="1085215" y="1708900"/>
                                </a:cubicBezTo>
                                <a:cubicBezTo>
                                  <a:pt x="1096645" y="1698740"/>
                                  <a:pt x="1115695" y="1691120"/>
                                  <a:pt x="1124585" y="1680960"/>
                                </a:cubicBezTo>
                                <a:cubicBezTo>
                                  <a:pt x="1127125" y="1677150"/>
                                  <a:pt x="1124585" y="1674610"/>
                                  <a:pt x="1128395" y="1672070"/>
                                </a:cubicBezTo>
                                <a:cubicBezTo>
                                  <a:pt x="1130935" y="1669530"/>
                                  <a:pt x="1137285" y="1670800"/>
                                  <a:pt x="1139825" y="1668260"/>
                                </a:cubicBezTo>
                                <a:cubicBezTo>
                                  <a:pt x="1144905" y="1664450"/>
                                  <a:pt x="1144905" y="1658100"/>
                                  <a:pt x="1149985" y="1654290"/>
                                </a:cubicBezTo>
                                <a:cubicBezTo>
                                  <a:pt x="1158875" y="1647940"/>
                                  <a:pt x="1162685" y="1645400"/>
                                  <a:pt x="1166495" y="1640320"/>
                                </a:cubicBezTo>
                                <a:cubicBezTo>
                                  <a:pt x="1167765" y="1637780"/>
                                  <a:pt x="1171575" y="1636510"/>
                                  <a:pt x="1172845" y="1635240"/>
                                </a:cubicBezTo>
                                <a:cubicBezTo>
                                  <a:pt x="1180465" y="1626350"/>
                                  <a:pt x="1177925" y="1623810"/>
                                  <a:pt x="1184275" y="1617460"/>
                                </a:cubicBezTo>
                                <a:cubicBezTo>
                                  <a:pt x="1195705" y="1607300"/>
                                  <a:pt x="1213485" y="1606030"/>
                                  <a:pt x="1217295" y="1593330"/>
                                </a:cubicBezTo>
                                <a:cubicBezTo>
                                  <a:pt x="1238885" y="1594600"/>
                                  <a:pt x="1245235" y="1553960"/>
                                  <a:pt x="1273175" y="1562850"/>
                                </a:cubicBezTo>
                                <a:cubicBezTo>
                                  <a:pt x="1271905" y="1564120"/>
                                  <a:pt x="1268095" y="1564120"/>
                                  <a:pt x="1269365" y="1566660"/>
                                </a:cubicBezTo>
                                <a:lnTo>
                                  <a:pt x="1269365" y="1566660"/>
                                </a:lnTo>
                                <a:cubicBezTo>
                                  <a:pt x="1263015" y="1574280"/>
                                  <a:pt x="1254125" y="1580630"/>
                                  <a:pt x="1246505" y="1585710"/>
                                </a:cubicBezTo>
                                <a:lnTo>
                                  <a:pt x="1245235" y="1585710"/>
                                </a:lnTo>
                                <a:cubicBezTo>
                                  <a:pt x="1243965" y="1585710"/>
                                  <a:pt x="1243965" y="1586980"/>
                                  <a:pt x="1245235" y="1588250"/>
                                </a:cubicBezTo>
                                <a:cubicBezTo>
                                  <a:pt x="1245235" y="1588250"/>
                                  <a:pt x="1245235" y="1588250"/>
                                  <a:pt x="1245235" y="1589520"/>
                                </a:cubicBezTo>
                                <a:cubicBezTo>
                                  <a:pt x="1246505" y="1590790"/>
                                  <a:pt x="1247775" y="1590790"/>
                                  <a:pt x="1249045" y="1589520"/>
                                </a:cubicBezTo>
                                <a:cubicBezTo>
                                  <a:pt x="1257935" y="1583170"/>
                                  <a:pt x="1266825" y="1576820"/>
                                  <a:pt x="1269365" y="1566660"/>
                                </a:cubicBezTo>
                                <a:lnTo>
                                  <a:pt x="1271905" y="1566660"/>
                                </a:lnTo>
                                <a:lnTo>
                                  <a:pt x="1271905" y="1570470"/>
                                </a:lnTo>
                                <a:cubicBezTo>
                                  <a:pt x="1293495" y="1555230"/>
                                  <a:pt x="1294765" y="1542530"/>
                                  <a:pt x="1332865" y="1533640"/>
                                </a:cubicBezTo>
                                <a:cubicBezTo>
                                  <a:pt x="1340485" y="1515860"/>
                                  <a:pt x="1383665" y="1499350"/>
                                  <a:pt x="1410335" y="1490460"/>
                                </a:cubicBezTo>
                                <a:cubicBezTo>
                                  <a:pt x="1424305" y="1481570"/>
                                  <a:pt x="1449705" y="1459980"/>
                                  <a:pt x="1463675" y="1463790"/>
                                </a:cubicBezTo>
                                <a:cubicBezTo>
                                  <a:pt x="1458595" y="1473950"/>
                                  <a:pt x="1458595" y="1477760"/>
                                  <a:pt x="1467485" y="1491730"/>
                                </a:cubicBezTo>
                                <a:cubicBezTo>
                                  <a:pt x="1463675" y="1515860"/>
                                  <a:pt x="1448435" y="1533640"/>
                                  <a:pt x="1430655" y="1551420"/>
                                </a:cubicBezTo>
                                <a:cubicBezTo>
                                  <a:pt x="1431925" y="1553960"/>
                                  <a:pt x="1433195" y="1557770"/>
                                  <a:pt x="1434465" y="1560310"/>
                                </a:cubicBezTo>
                                <a:cubicBezTo>
                                  <a:pt x="1426845" y="1566660"/>
                                  <a:pt x="1423035" y="1575550"/>
                                  <a:pt x="1410335" y="1579360"/>
                                </a:cubicBezTo>
                                <a:cubicBezTo>
                                  <a:pt x="1395095" y="1613650"/>
                                  <a:pt x="1345565" y="1633970"/>
                                  <a:pt x="1325245" y="1666990"/>
                                </a:cubicBezTo>
                                <a:cubicBezTo>
                                  <a:pt x="1317625" y="1658100"/>
                                  <a:pt x="1321435" y="1670800"/>
                                  <a:pt x="1311275" y="1672070"/>
                                </a:cubicBezTo>
                                <a:cubicBezTo>
                                  <a:pt x="1313815" y="1683500"/>
                                  <a:pt x="1301115" y="1687310"/>
                                  <a:pt x="1303655" y="1698740"/>
                                </a:cubicBezTo>
                                <a:lnTo>
                                  <a:pt x="1308735" y="1700010"/>
                                </a:lnTo>
                                <a:lnTo>
                                  <a:pt x="1310005" y="1705090"/>
                                </a:lnTo>
                                <a:cubicBezTo>
                                  <a:pt x="1325245" y="1696200"/>
                                  <a:pt x="1334135" y="1683500"/>
                                  <a:pt x="1345565" y="1674610"/>
                                </a:cubicBezTo>
                                <a:cubicBezTo>
                                  <a:pt x="1350645" y="1670800"/>
                                  <a:pt x="1358265" y="1670800"/>
                                  <a:pt x="1363345" y="1665720"/>
                                </a:cubicBezTo>
                                <a:cubicBezTo>
                                  <a:pt x="1374775" y="1655560"/>
                                  <a:pt x="1374775" y="1635240"/>
                                  <a:pt x="1397635" y="1632700"/>
                                </a:cubicBezTo>
                                <a:cubicBezTo>
                                  <a:pt x="1426845" y="1636510"/>
                                  <a:pt x="1378585" y="1678420"/>
                                  <a:pt x="1368425" y="1684770"/>
                                </a:cubicBezTo>
                                <a:cubicBezTo>
                                  <a:pt x="1367155" y="1700010"/>
                                  <a:pt x="1356995" y="1711440"/>
                                  <a:pt x="1354455" y="1726680"/>
                                </a:cubicBezTo>
                                <a:cubicBezTo>
                                  <a:pt x="1325245" y="1731760"/>
                                  <a:pt x="1329055" y="1759700"/>
                                  <a:pt x="1302385" y="1763510"/>
                                </a:cubicBezTo>
                                <a:cubicBezTo>
                                  <a:pt x="1301115" y="1769860"/>
                                  <a:pt x="1301115" y="1774940"/>
                                  <a:pt x="1307465" y="1780020"/>
                                </a:cubicBezTo>
                                <a:cubicBezTo>
                                  <a:pt x="1285875" y="1807960"/>
                                  <a:pt x="1260475" y="1834630"/>
                                  <a:pt x="1237615" y="1862570"/>
                                </a:cubicBezTo>
                                <a:cubicBezTo>
                                  <a:pt x="1233805" y="1865110"/>
                                  <a:pt x="1231265" y="1861300"/>
                                  <a:pt x="1227455" y="1863840"/>
                                </a:cubicBezTo>
                                <a:cubicBezTo>
                                  <a:pt x="1226185" y="1880350"/>
                                  <a:pt x="1203325" y="1887970"/>
                                  <a:pt x="1198245" y="1903210"/>
                                </a:cubicBezTo>
                                <a:cubicBezTo>
                                  <a:pt x="1181735" y="1910830"/>
                                  <a:pt x="1185545" y="1926070"/>
                                  <a:pt x="1170305" y="1933690"/>
                                </a:cubicBezTo>
                                <a:cubicBezTo>
                                  <a:pt x="1181735" y="1951470"/>
                                  <a:pt x="1163955" y="1956550"/>
                                  <a:pt x="1167765" y="1971790"/>
                                </a:cubicBezTo>
                                <a:cubicBezTo>
                                  <a:pt x="1175385" y="1971790"/>
                                  <a:pt x="1172845" y="1966710"/>
                                  <a:pt x="1179195" y="1965440"/>
                                </a:cubicBezTo>
                                <a:cubicBezTo>
                                  <a:pt x="1183005" y="1975600"/>
                                  <a:pt x="1195705" y="1969250"/>
                                  <a:pt x="1196975" y="1969250"/>
                                </a:cubicBezTo>
                                <a:cubicBezTo>
                                  <a:pt x="1198245" y="1969250"/>
                                  <a:pt x="1200785" y="1975600"/>
                                  <a:pt x="1202055" y="1975600"/>
                                </a:cubicBezTo>
                                <a:cubicBezTo>
                                  <a:pt x="1200785" y="1975600"/>
                                  <a:pt x="1217295" y="1969250"/>
                                  <a:pt x="1218565" y="1969250"/>
                                </a:cubicBezTo>
                                <a:cubicBezTo>
                                  <a:pt x="1219835" y="1969250"/>
                                  <a:pt x="1216025" y="1975600"/>
                                  <a:pt x="1221105" y="1974330"/>
                                </a:cubicBezTo>
                                <a:cubicBezTo>
                                  <a:pt x="1221105" y="1974330"/>
                                  <a:pt x="1227455" y="1967980"/>
                                  <a:pt x="1231265" y="1965440"/>
                                </a:cubicBezTo>
                                <a:cubicBezTo>
                                  <a:pt x="1238885" y="1960360"/>
                                  <a:pt x="1243965" y="1957820"/>
                                  <a:pt x="1252855" y="1952740"/>
                                </a:cubicBezTo>
                                <a:cubicBezTo>
                                  <a:pt x="1271905" y="1942580"/>
                                  <a:pt x="1280795" y="1920990"/>
                                  <a:pt x="1302385" y="1927340"/>
                                </a:cubicBezTo>
                                <a:cubicBezTo>
                                  <a:pt x="1310005" y="1934960"/>
                                  <a:pt x="1297305" y="1934960"/>
                                  <a:pt x="1299845" y="1941310"/>
                                </a:cubicBezTo>
                                <a:cubicBezTo>
                                  <a:pt x="1307465" y="1945120"/>
                                  <a:pt x="1317625" y="1942580"/>
                                  <a:pt x="1326515" y="1945120"/>
                                </a:cubicBezTo>
                                <a:cubicBezTo>
                                  <a:pt x="1317625" y="1948930"/>
                                  <a:pt x="1318895" y="1955280"/>
                                  <a:pt x="1323975" y="1964170"/>
                                </a:cubicBezTo>
                                <a:cubicBezTo>
                                  <a:pt x="1337945" y="1959090"/>
                                  <a:pt x="1346835" y="1947660"/>
                                  <a:pt x="1354455" y="1940040"/>
                                </a:cubicBezTo>
                                <a:cubicBezTo>
                                  <a:pt x="1358265" y="1936230"/>
                                  <a:pt x="1364615" y="1936230"/>
                                  <a:pt x="1367155" y="1932420"/>
                                </a:cubicBezTo>
                                <a:cubicBezTo>
                                  <a:pt x="1376045" y="1924800"/>
                                  <a:pt x="1377315" y="1915910"/>
                                  <a:pt x="1388745" y="1912100"/>
                                </a:cubicBezTo>
                                <a:cubicBezTo>
                                  <a:pt x="1395095" y="1909560"/>
                                  <a:pt x="1407795" y="1913370"/>
                                  <a:pt x="1415415" y="1910830"/>
                                </a:cubicBezTo>
                                <a:cubicBezTo>
                                  <a:pt x="1430655" y="1907020"/>
                                  <a:pt x="1431925" y="1899400"/>
                                  <a:pt x="1435735" y="1887970"/>
                                </a:cubicBezTo>
                                <a:cubicBezTo>
                                  <a:pt x="1458595" y="1885430"/>
                                  <a:pt x="1467485" y="1852410"/>
                                  <a:pt x="1490345" y="1849870"/>
                                </a:cubicBezTo>
                                <a:cubicBezTo>
                                  <a:pt x="1494155" y="1866380"/>
                                  <a:pt x="1463675" y="1867650"/>
                                  <a:pt x="1467485" y="1884160"/>
                                </a:cubicBezTo>
                                <a:cubicBezTo>
                                  <a:pt x="1461135" y="1889240"/>
                                  <a:pt x="1458595" y="1889240"/>
                                  <a:pt x="1452245" y="1886700"/>
                                </a:cubicBezTo>
                                <a:cubicBezTo>
                                  <a:pt x="1459865" y="1896860"/>
                                  <a:pt x="1450975" y="1899400"/>
                                  <a:pt x="1445895" y="1903210"/>
                                </a:cubicBezTo>
                                <a:lnTo>
                                  <a:pt x="1435735" y="1896860"/>
                                </a:lnTo>
                                <a:cubicBezTo>
                                  <a:pt x="1434465" y="1898130"/>
                                  <a:pt x="1433195" y="1900670"/>
                                  <a:pt x="1431925" y="1904480"/>
                                </a:cubicBezTo>
                                <a:cubicBezTo>
                                  <a:pt x="1433195" y="1905750"/>
                                  <a:pt x="1434465" y="1907020"/>
                                  <a:pt x="1437005" y="1908290"/>
                                </a:cubicBezTo>
                                <a:lnTo>
                                  <a:pt x="1433195" y="1908290"/>
                                </a:lnTo>
                                <a:cubicBezTo>
                                  <a:pt x="1423035" y="1915910"/>
                                  <a:pt x="1419225" y="1926070"/>
                                  <a:pt x="1409065" y="1932420"/>
                                </a:cubicBezTo>
                                <a:cubicBezTo>
                                  <a:pt x="1414145" y="1940040"/>
                                  <a:pt x="1423035" y="1950200"/>
                                  <a:pt x="1417955" y="1957820"/>
                                </a:cubicBezTo>
                                <a:cubicBezTo>
                                  <a:pt x="1454785" y="1942580"/>
                                  <a:pt x="1478915" y="1914640"/>
                                  <a:pt x="1509395" y="1891780"/>
                                </a:cubicBezTo>
                                <a:cubicBezTo>
                                  <a:pt x="1524635" y="1887970"/>
                                  <a:pt x="1530985" y="1881620"/>
                                  <a:pt x="1533525" y="1872730"/>
                                </a:cubicBezTo>
                                <a:cubicBezTo>
                                  <a:pt x="1537335" y="1876540"/>
                                  <a:pt x="1541145" y="1876540"/>
                                  <a:pt x="1546225" y="1876540"/>
                                </a:cubicBezTo>
                                <a:cubicBezTo>
                                  <a:pt x="1567815" y="1874000"/>
                                  <a:pt x="1595755" y="1852410"/>
                                  <a:pt x="1621155" y="1847330"/>
                                </a:cubicBezTo>
                                <a:cubicBezTo>
                                  <a:pt x="1641475" y="1821930"/>
                                  <a:pt x="1674495" y="1813040"/>
                                  <a:pt x="1696085" y="1786370"/>
                                </a:cubicBezTo>
                                <a:cubicBezTo>
                                  <a:pt x="1697355" y="1785100"/>
                                  <a:pt x="1701165" y="1782560"/>
                                  <a:pt x="1702435" y="1781290"/>
                                </a:cubicBezTo>
                                <a:cubicBezTo>
                                  <a:pt x="1720215" y="1767320"/>
                                  <a:pt x="1748155" y="1759700"/>
                                  <a:pt x="1758315" y="1745730"/>
                                </a:cubicBezTo>
                                <a:lnTo>
                                  <a:pt x="1760855" y="1743190"/>
                                </a:lnTo>
                                <a:lnTo>
                                  <a:pt x="1763395" y="1743190"/>
                                </a:lnTo>
                                <a:cubicBezTo>
                                  <a:pt x="1762125" y="1739380"/>
                                  <a:pt x="1768475" y="1739380"/>
                                  <a:pt x="1772285" y="1738110"/>
                                </a:cubicBezTo>
                                <a:cubicBezTo>
                                  <a:pt x="1772285" y="1740650"/>
                                  <a:pt x="1769745" y="1750810"/>
                                  <a:pt x="1764665" y="1745730"/>
                                </a:cubicBezTo>
                                <a:lnTo>
                                  <a:pt x="1763395" y="1748270"/>
                                </a:lnTo>
                                <a:lnTo>
                                  <a:pt x="1760855" y="1750810"/>
                                </a:lnTo>
                                <a:cubicBezTo>
                                  <a:pt x="1743075" y="1776210"/>
                                  <a:pt x="1698625" y="1788910"/>
                                  <a:pt x="1682115" y="1815580"/>
                                </a:cubicBezTo>
                                <a:cubicBezTo>
                                  <a:pt x="1680845" y="1813040"/>
                                  <a:pt x="1678305" y="1813040"/>
                                  <a:pt x="1675765" y="1813040"/>
                                </a:cubicBezTo>
                                <a:cubicBezTo>
                                  <a:pt x="1665605" y="1835900"/>
                                  <a:pt x="1623695" y="1846060"/>
                                  <a:pt x="1609725" y="1867650"/>
                                </a:cubicBezTo>
                                <a:cubicBezTo>
                                  <a:pt x="1607185" y="1874000"/>
                                  <a:pt x="1612265" y="1871460"/>
                                  <a:pt x="1616075" y="1875270"/>
                                </a:cubicBezTo>
                                <a:lnTo>
                                  <a:pt x="1618615" y="1872730"/>
                                </a:lnTo>
                                <a:lnTo>
                                  <a:pt x="1618615" y="1876540"/>
                                </a:lnTo>
                                <a:cubicBezTo>
                                  <a:pt x="1628775" y="1877810"/>
                                  <a:pt x="1630045" y="1868920"/>
                                  <a:pt x="1638935" y="1872730"/>
                                </a:cubicBezTo>
                                <a:cubicBezTo>
                                  <a:pt x="1635125" y="1879080"/>
                                  <a:pt x="1627505" y="1882890"/>
                                  <a:pt x="1623695" y="1887970"/>
                                </a:cubicBezTo>
                                <a:lnTo>
                                  <a:pt x="1626235" y="1891780"/>
                                </a:lnTo>
                                <a:lnTo>
                                  <a:pt x="1623695" y="1895590"/>
                                </a:lnTo>
                                <a:cubicBezTo>
                                  <a:pt x="1631315" y="1903210"/>
                                  <a:pt x="1633855" y="1891780"/>
                                  <a:pt x="1640205" y="1889240"/>
                                </a:cubicBezTo>
                                <a:cubicBezTo>
                                  <a:pt x="1649095" y="1886700"/>
                                  <a:pt x="1659255" y="1886700"/>
                                  <a:pt x="1666875" y="1881620"/>
                                </a:cubicBezTo>
                                <a:cubicBezTo>
                                  <a:pt x="1688465" y="1870190"/>
                                  <a:pt x="1706245" y="1843520"/>
                                  <a:pt x="1732915" y="1837170"/>
                                </a:cubicBezTo>
                                <a:lnTo>
                                  <a:pt x="1735455" y="1834630"/>
                                </a:lnTo>
                                <a:lnTo>
                                  <a:pt x="1735455" y="1838440"/>
                                </a:lnTo>
                                <a:cubicBezTo>
                                  <a:pt x="1746885" y="1824470"/>
                                  <a:pt x="1771015" y="1827010"/>
                                  <a:pt x="1784985" y="1815580"/>
                                </a:cubicBezTo>
                                <a:cubicBezTo>
                                  <a:pt x="1781175" y="1813040"/>
                                  <a:pt x="1804035" y="1793990"/>
                                  <a:pt x="1811655" y="1801610"/>
                                </a:cubicBezTo>
                                <a:cubicBezTo>
                                  <a:pt x="1812925" y="1804150"/>
                                  <a:pt x="1812925" y="1806690"/>
                                  <a:pt x="1812925" y="1809230"/>
                                </a:cubicBezTo>
                                <a:lnTo>
                                  <a:pt x="1816735" y="1810500"/>
                                </a:lnTo>
                                <a:lnTo>
                                  <a:pt x="1815465" y="1813040"/>
                                </a:lnTo>
                                <a:cubicBezTo>
                                  <a:pt x="1816735" y="1815580"/>
                                  <a:pt x="1818005" y="1819390"/>
                                  <a:pt x="1820545" y="1819390"/>
                                </a:cubicBezTo>
                                <a:cubicBezTo>
                                  <a:pt x="1815465" y="1807960"/>
                                  <a:pt x="1835785" y="1814310"/>
                                  <a:pt x="1838325" y="1802880"/>
                                </a:cubicBezTo>
                                <a:lnTo>
                                  <a:pt x="1838325" y="1802880"/>
                                </a:lnTo>
                                <a:lnTo>
                                  <a:pt x="1856105" y="1791450"/>
                                </a:lnTo>
                                <a:cubicBezTo>
                                  <a:pt x="1856105" y="1791450"/>
                                  <a:pt x="1856105" y="1791450"/>
                                  <a:pt x="1856105" y="1791450"/>
                                </a:cubicBezTo>
                                <a:lnTo>
                                  <a:pt x="1856105" y="1782560"/>
                                </a:lnTo>
                                <a:cubicBezTo>
                                  <a:pt x="1854835" y="1783830"/>
                                  <a:pt x="1852295" y="1783830"/>
                                  <a:pt x="1852295" y="1786370"/>
                                </a:cubicBezTo>
                                <a:lnTo>
                                  <a:pt x="1852295" y="1786370"/>
                                </a:lnTo>
                                <a:lnTo>
                                  <a:pt x="1834515" y="1797800"/>
                                </a:lnTo>
                                <a:cubicBezTo>
                                  <a:pt x="1824355" y="1791450"/>
                                  <a:pt x="1848485" y="1783830"/>
                                  <a:pt x="1853565" y="1778750"/>
                                </a:cubicBezTo>
                                <a:lnTo>
                                  <a:pt x="1851025" y="1776210"/>
                                </a:lnTo>
                                <a:lnTo>
                                  <a:pt x="1854835" y="1776210"/>
                                </a:lnTo>
                                <a:cubicBezTo>
                                  <a:pt x="1854835" y="1776210"/>
                                  <a:pt x="1854835" y="1776210"/>
                                  <a:pt x="1854835" y="1776210"/>
                                </a:cubicBezTo>
                                <a:lnTo>
                                  <a:pt x="1854835" y="10910"/>
                                </a:lnTo>
                                <a:cubicBezTo>
                                  <a:pt x="1838325" y="5830"/>
                                  <a:pt x="1829435" y="15990"/>
                                  <a:pt x="1821815" y="21070"/>
                                </a:cubicBezTo>
                                <a:cubicBezTo>
                                  <a:pt x="1810385" y="27420"/>
                                  <a:pt x="1796415" y="27420"/>
                                  <a:pt x="1784985" y="31230"/>
                                </a:cubicBezTo>
                                <a:cubicBezTo>
                                  <a:pt x="1773555" y="35040"/>
                                  <a:pt x="1762125" y="42660"/>
                                  <a:pt x="1750695" y="46470"/>
                                </a:cubicBezTo>
                                <a:cubicBezTo>
                                  <a:pt x="1750695" y="46470"/>
                                  <a:pt x="1746885" y="42660"/>
                                  <a:pt x="1746885" y="42660"/>
                                </a:cubicBezTo>
                                <a:cubicBezTo>
                                  <a:pt x="1743075" y="43930"/>
                                  <a:pt x="1740535" y="49010"/>
                                  <a:pt x="1735455" y="49010"/>
                                </a:cubicBezTo>
                                <a:cubicBezTo>
                                  <a:pt x="1727835" y="50280"/>
                                  <a:pt x="1720215" y="46470"/>
                                  <a:pt x="1713865" y="49010"/>
                                </a:cubicBezTo>
                                <a:cubicBezTo>
                                  <a:pt x="1698625" y="54090"/>
                                  <a:pt x="1684655" y="65520"/>
                                  <a:pt x="1669415" y="73140"/>
                                </a:cubicBezTo>
                                <a:cubicBezTo>
                                  <a:pt x="1665605" y="74410"/>
                                  <a:pt x="1660525" y="73140"/>
                                  <a:pt x="1656715" y="74410"/>
                                </a:cubicBezTo>
                                <a:cubicBezTo>
                                  <a:pt x="1654175" y="75680"/>
                                  <a:pt x="1651635" y="82030"/>
                                  <a:pt x="1646555" y="83299"/>
                                </a:cubicBezTo>
                                <a:cubicBezTo>
                                  <a:pt x="1619885" y="90920"/>
                                  <a:pt x="1589405" y="116320"/>
                                  <a:pt x="1560195" y="129020"/>
                                </a:cubicBezTo>
                                <a:cubicBezTo>
                                  <a:pt x="1537335" y="139180"/>
                                  <a:pt x="1525905" y="149340"/>
                                  <a:pt x="1509395" y="156960"/>
                                </a:cubicBezTo>
                                <a:cubicBezTo>
                                  <a:pt x="1477645" y="172199"/>
                                  <a:pt x="1449705" y="179820"/>
                                  <a:pt x="1429385" y="192520"/>
                                </a:cubicBezTo>
                                <a:cubicBezTo>
                                  <a:pt x="1414145" y="187440"/>
                                  <a:pt x="1398905" y="211570"/>
                                  <a:pt x="1384935" y="209030"/>
                                </a:cubicBezTo>
                                <a:lnTo>
                                  <a:pt x="1382395" y="211570"/>
                                </a:lnTo>
                                <a:lnTo>
                                  <a:pt x="1378585" y="211570"/>
                                </a:lnTo>
                                <a:cubicBezTo>
                                  <a:pt x="1378585" y="214110"/>
                                  <a:pt x="1377315" y="215380"/>
                                  <a:pt x="1374775" y="215380"/>
                                </a:cubicBezTo>
                                <a:lnTo>
                                  <a:pt x="1374775" y="219190"/>
                                </a:lnTo>
                                <a:lnTo>
                                  <a:pt x="1370965" y="219190"/>
                                </a:lnTo>
                                <a:cubicBezTo>
                                  <a:pt x="1372235" y="220460"/>
                                  <a:pt x="1372235" y="221730"/>
                                  <a:pt x="1373505" y="224270"/>
                                </a:cubicBezTo>
                                <a:cubicBezTo>
                                  <a:pt x="1369695" y="225540"/>
                                  <a:pt x="1367155" y="226810"/>
                                  <a:pt x="1364615" y="228080"/>
                                </a:cubicBezTo>
                                <a:lnTo>
                                  <a:pt x="1367155" y="230620"/>
                                </a:lnTo>
                                <a:lnTo>
                                  <a:pt x="1363345" y="230620"/>
                                </a:lnTo>
                                <a:cubicBezTo>
                                  <a:pt x="1360805" y="234430"/>
                                  <a:pt x="1344295" y="242049"/>
                                  <a:pt x="1343025" y="240780"/>
                                </a:cubicBezTo>
                                <a:lnTo>
                                  <a:pt x="1341755" y="243320"/>
                                </a:lnTo>
                                <a:lnTo>
                                  <a:pt x="1339215" y="243320"/>
                                </a:lnTo>
                                <a:cubicBezTo>
                                  <a:pt x="1334135" y="249670"/>
                                  <a:pt x="1329055" y="257290"/>
                                  <a:pt x="1321435" y="252210"/>
                                </a:cubicBezTo>
                                <a:cubicBezTo>
                                  <a:pt x="1299845" y="264910"/>
                                  <a:pt x="1265555" y="290310"/>
                                  <a:pt x="1242695" y="290310"/>
                                </a:cubicBezTo>
                                <a:lnTo>
                                  <a:pt x="1241425" y="292849"/>
                                </a:lnTo>
                                <a:lnTo>
                                  <a:pt x="1240155" y="295390"/>
                                </a:lnTo>
                                <a:cubicBezTo>
                                  <a:pt x="1236345" y="296660"/>
                                  <a:pt x="1231265" y="299199"/>
                                  <a:pt x="1236345" y="299199"/>
                                </a:cubicBezTo>
                                <a:cubicBezTo>
                                  <a:pt x="1237615" y="303010"/>
                                  <a:pt x="1231265" y="303010"/>
                                  <a:pt x="1227455" y="304280"/>
                                </a:cubicBezTo>
                                <a:cubicBezTo>
                                  <a:pt x="1227455" y="301740"/>
                                  <a:pt x="1228725" y="294120"/>
                                  <a:pt x="1222375" y="297930"/>
                                </a:cubicBezTo>
                                <a:cubicBezTo>
                                  <a:pt x="1219835" y="292849"/>
                                  <a:pt x="1229995" y="294120"/>
                                  <a:pt x="1233805" y="291580"/>
                                </a:cubicBezTo>
                                <a:lnTo>
                                  <a:pt x="1231265" y="289040"/>
                                </a:lnTo>
                                <a:lnTo>
                                  <a:pt x="1233805" y="286499"/>
                                </a:lnTo>
                                <a:cubicBezTo>
                                  <a:pt x="1232535" y="282690"/>
                                  <a:pt x="1237615" y="282690"/>
                                  <a:pt x="1238885" y="278880"/>
                                </a:cubicBezTo>
                                <a:lnTo>
                                  <a:pt x="1232535" y="271260"/>
                                </a:lnTo>
                                <a:lnTo>
                                  <a:pt x="1237615" y="272530"/>
                                </a:lnTo>
                                <a:cubicBezTo>
                                  <a:pt x="1243965" y="271260"/>
                                  <a:pt x="1249045" y="268720"/>
                                  <a:pt x="1247775" y="263640"/>
                                </a:cubicBezTo>
                                <a:lnTo>
                                  <a:pt x="1242695" y="262370"/>
                                </a:lnTo>
                                <a:lnTo>
                                  <a:pt x="1242695" y="257290"/>
                                </a:lnTo>
                                <a:cubicBezTo>
                                  <a:pt x="1203325" y="277610"/>
                                  <a:pt x="1158875" y="310630"/>
                                  <a:pt x="1124585" y="324599"/>
                                </a:cubicBezTo>
                                <a:cubicBezTo>
                                  <a:pt x="1113155" y="325870"/>
                                  <a:pt x="1122045" y="318249"/>
                                  <a:pt x="1122045" y="311899"/>
                                </a:cubicBezTo>
                                <a:lnTo>
                                  <a:pt x="1120775" y="310630"/>
                                </a:lnTo>
                                <a:cubicBezTo>
                                  <a:pt x="1120775" y="310630"/>
                                  <a:pt x="1122045" y="310630"/>
                                  <a:pt x="1122045" y="310630"/>
                                </a:cubicBezTo>
                                <a:cubicBezTo>
                                  <a:pt x="1124585" y="305549"/>
                                  <a:pt x="1130935" y="301740"/>
                                  <a:pt x="1137285" y="297930"/>
                                </a:cubicBezTo>
                                <a:cubicBezTo>
                                  <a:pt x="1142365" y="295390"/>
                                  <a:pt x="1147445" y="291580"/>
                                  <a:pt x="1151255" y="286499"/>
                                </a:cubicBezTo>
                                <a:cubicBezTo>
                                  <a:pt x="1167765" y="291580"/>
                                  <a:pt x="1176655" y="276340"/>
                                  <a:pt x="1183005" y="271260"/>
                                </a:cubicBezTo>
                                <a:cubicBezTo>
                                  <a:pt x="1199515" y="261099"/>
                                  <a:pt x="1237615" y="256020"/>
                                  <a:pt x="1247775" y="243320"/>
                                </a:cubicBezTo>
                                <a:lnTo>
                                  <a:pt x="1247775" y="239510"/>
                                </a:lnTo>
                                <a:lnTo>
                                  <a:pt x="1250315" y="242049"/>
                                </a:lnTo>
                                <a:cubicBezTo>
                                  <a:pt x="1256665" y="235699"/>
                                  <a:pt x="1268095" y="228080"/>
                                  <a:pt x="1279525" y="229349"/>
                                </a:cubicBezTo>
                                <a:cubicBezTo>
                                  <a:pt x="1280795" y="239510"/>
                                  <a:pt x="1260475" y="239510"/>
                                  <a:pt x="1250315" y="244590"/>
                                </a:cubicBezTo>
                                <a:lnTo>
                                  <a:pt x="1250315" y="248399"/>
                                </a:lnTo>
                                <a:lnTo>
                                  <a:pt x="1247775" y="245860"/>
                                </a:lnTo>
                                <a:cubicBezTo>
                                  <a:pt x="1245235" y="247130"/>
                                  <a:pt x="1246505" y="250940"/>
                                  <a:pt x="1249045" y="253480"/>
                                </a:cubicBezTo>
                                <a:lnTo>
                                  <a:pt x="1251585" y="256020"/>
                                </a:lnTo>
                                <a:lnTo>
                                  <a:pt x="1251585" y="259830"/>
                                </a:lnTo>
                                <a:cubicBezTo>
                                  <a:pt x="1259205" y="264910"/>
                                  <a:pt x="1270635" y="248399"/>
                                  <a:pt x="1275715" y="250940"/>
                                </a:cubicBezTo>
                                <a:lnTo>
                                  <a:pt x="1275715" y="249670"/>
                                </a:lnTo>
                                <a:cubicBezTo>
                                  <a:pt x="1275715" y="250940"/>
                                  <a:pt x="1275715" y="252210"/>
                                  <a:pt x="1275715" y="252210"/>
                                </a:cubicBezTo>
                                <a:cubicBezTo>
                                  <a:pt x="1271905" y="261099"/>
                                  <a:pt x="1260475" y="264910"/>
                                  <a:pt x="1250315" y="268720"/>
                                </a:cubicBezTo>
                                <a:cubicBezTo>
                                  <a:pt x="1246505" y="269990"/>
                                  <a:pt x="1243965" y="271260"/>
                                  <a:pt x="1242695" y="277610"/>
                                </a:cubicBezTo>
                                <a:cubicBezTo>
                                  <a:pt x="1245235" y="276340"/>
                                  <a:pt x="1249045" y="275070"/>
                                  <a:pt x="1252855" y="273799"/>
                                </a:cubicBezTo>
                                <a:cubicBezTo>
                                  <a:pt x="1264285" y="269990"/>
                                  <a:pt x="1276985" y="264910"/>
                                  <a:pt x="1279525" y="249670"/>
                                </a:cubicBezTo>
                                <a:lnTo>
                                  <a:pt x="1275715" y="249670"/>
                                </a:lnTo>
                                <a:lnTo>
                                  <a:pt x="1278255" y="248399"/>
                                </a:lnTo>
                                <a:cubicBezTo>
                                  <a:pt x="1278255" y="247130"/>
                                  <a:pt x="1276985" y="248399"/>
                                  <a:pt x="1276985" y="248399"/>
                                </a:cubicBezTo>
                                <a:lnTo>
                                  <a:pt x="1276985" y="248399"/>
                                </a:lnTo>
                                <a:cubicBezTo>
                                  <a:pt x="1285875" y="242049"/>
                                  <a:pt x="1306195" y="238240"/>
                                  <a:pt x="1307465" y="224270"/>
                                </a:cubicBezTo>
                                <a:cubicBezTo>
                                  <a:pt x="1315085" y="221730"/>
                                  <a:pt x="1317625" y="228080"/>
                                  <a:pt x="1326515" y="222999"/>
                                </a:cubicBezTo>
                                <a:cubicBezTo>
                                  <a:pt x="1327785" y="225540"/>
                                  <a:pt x="1325245" y="226810"/>
                                  <a:pt x="1323975" y="228080"/>
                                </a:cubicBezTo>
                                <a:cubicBezTo>
                                  <a:pt x="1318895" y="231890"/>
                                  <a:pt x="1313815" y="235699"/>
                                  <a:pt x="1307465" y="238240"/>
                                </a:cubicBezTo>
                                <a:cubicBezTo>
                                  <a:pt x="1303655" y="239510"/>
                                  <a:pt x="1298575" y="242049"/>
                                  <a:pt x="1294765" y="244590"/>
                                </a:cubicBezTo>
                                <a:cubicBezTo>
                                  <a:pt x="1293495" y="244590"/>
                                  <a:pt x="1293495" y="245860"/>
                                  <a:pt x="1293495" y="247130"/>
                                </a:cubicBezTo>
                                <a:cubicBezTo>
                                  <a:pt x="1293495" y="247130"/>
                                  <a:pt x="1293495" y="247130"/>
                                  <a:pt x="1293495" y="247130"/>
                                </a:cubicBezTo>
                                <a:cubicBezTo>
                                  <a:pt x="1294765" y="248399"/>
                                  <a:pt x="1296035" y="248399"/>
                                  <a:pt x="1297305" y="248399"/>
                                </a:cubicBezTo>
                                <a:cubicBezTo>
                                  <a:pt x="1301115" y="245860"/>
                                  <a:pt x="1304925" y="244590"/>
                                  <a:pt x="1308735" y="242049"/>
                                </a:cubicBezTo>
                                <a:cubicBezTo>
                                  <a:pt x="1315085" y="239510"/>
                                  <a:pt x="1320165" y="235699"/>
                                  <a:pt x="1322705" y="229349"/>
                                </a:cubicBezTo>
                                <a:lnTo>
                                  <a:pt x="1325245" y="229349"/>
                                </a:lnTo>
                                <a:lnTo>
                                  <a:pt x="1325245" y="233160"/>
                                </a:lnTo>
                                <a:cubicBezTo>
                                  <a:pt x="1327785" y="231890"/>
                                  <a:pt x="1330325" y="234430"/>
                                  <a:pt x="1332865" y="233160"/>
                                </a:cubicBezTo>
                                <a:lnTo>
                                  <a:pt x="1335405" y="231890"/>
                                </a:lnTo>
                                <a:lnTo>
                                  <a:pt x="1336675" y="234430"/>
                                </a:lnTo>
                                <a:cubicBezTo>
                                  <a:pt x="1340485" y="230620"/>
                                  <a:pt x="1341755" y="225540"/>
                                  <a:pt x="1351915" y="224270"/>
                                </a:cubicBezTo>
                                <a:lnTo>
                                  <a:pt x="1349375" y="221730"/>
                                </a:lnTo>
                                <a:lnTo>
                                  <a:pt x="1353185" y="221730"/>
                                </a:lnTo>
                                <a:cubicBezTo>
                                  <a:pt x="1350645" y="216649"/>
                                  <a:pt x="1360805" y="217920"/>
                                  <a:pt x="1364615" y="215380"/>
                                </a:cubicBezTo>
                                <a:lnTo>
                                  <a:pt x="1364615" y="211570"/>
                                </a:lnTo>
                                <a:lnTo>
                                  <a:pt x="1368425" y="211570"/>
                                </a:lnTo>
                                <a:cubicBezTo>
                                  <a:pt x="1368425" y="210299"/>
                                  <a:pt x="1367155" y="210299"/>
                                  <a:pt x="1367155" y="209030"/>
                                </a:cubicBezTo>
                                <a:lnTo>
                                  <a:pt x="1364615" y="206490"/>
                                </a:lnTo>
                                <a:lnTo>
                                  <a:pt x="1364615" y="202680"/>
                                </a:lnTo>
                                <a:cubicBezTo>
                                  <a:pt x="1362075" y="203949"/>
                                  <a:pt x="1360805" y="201410"/>
                                  <a:pt x="1358265" y="201410"/>
                                </a:cubicBezTo>
                                <a:cubicBezTo>
                                  <a:pt x="1356995" y="198870"/>
                                  <a:pt x="1360805" y="197599"/>
                                  <a:pt x="1364615" y="196330"/>
                                </a:cubicBezTo>
                                <a:lnTo>
                                  <a:pt x="1367155" y="193790"/>
                                </a:lnTo>
                                <a:lnTo>
                                  <a:pt x="1370965" y="193790"/>
                                </a:lnTo>
                                <a:cubicBezTo>
                                  <a:pt x="1369695" y="191249"/>
                                  <a:pt x="1373505" y="189980"/>
                                  <a:pt x="1377315" y="188710"/>
                                </a:cubicBezTo>
                                <a:lnTo>
                                  <a:pt x="1374775" y="186170"/>
                                </a:lnTo>
                                <a:lnTo>
                                  <a:pt x="1378585" y="186170"/>
                                </a:lnTo>
                                <a:cubicBezTo>
                                  <a:pt x="1386205" y="173470"/>
                                  <a:pt x="1414145" y="169660"/>
                                  <a:pt x="1423035" y="156960"/>
                                </a:cubicBezTo>
                                <a:lnTo>
                                  <a:pt x="1420495" y="154420"/>
                                </a:lnTo>
                                <a:lnTo>
                                  <a:pt x="1423035" y="151880"/>
                                </a:lnTo>
                                <a:cubicBezTo>
                                  <a:pt x="1421765" y="149340"/>
                                  <a:pt x="1420495" y="146799"/>
                                  <a:pt x="1420495" y="145530"/>
                                </a:cubicBezTo>
                                <a:cubicBezTo>
                                  <a:pt x="1406525" y="155690"/>
                                  <a:pt x="1381125" y="167120"/>
                                  <a:pt x="1373505" y="174740"/>
                                </a:cubicBezTo>
                                <a:cubicBezTo>
                                  <a:pt x="1364615" y="184899"/>
                                  <a:pt x="1354455" y="183630"/>
                                  <a:pt x="1344295" y="187440"/>
                                </a:cubicBezTo>
                                <a:cubicBezTo>
                                  <a:pt x="1321435" y="195060"/>
                                  <a:pt x="1299845" y="212840"/>
                                  <a:pt x="1279525" y="215380"/>
                                </a:cubicBezTo>
                                <a:cubicBezTo>
                                  <a:pt x="1282065" y="210299"/>
                                  <a:pt x="1288415" y="207760"/>
                                  <a:pt x="1293495" y="205220"/>
                                </a:cubicBezTo>
                                <a:lnTo>
                                  <a:pt x="1290955" y="202680"/>
                                </a:lnTo>
                                <a:lnTo>
                                  <a:pt x="1294765" y="202680"/>
                                </a:lnTo>
                                <a:cubicBezTo>
                                  <a:pt x="1289685" y="188710"/>
                                  <a:pt x="1317625" y="187440"/>
                                  <a:pt x="1321435" y="182360"/>
                                </a:cubicBezTo>
                                <a:cubicBezTo>
                                  <a:pt x="1318895" y="183630"/>
                                  <a:pt x="1315085" y="183630"/>
                                  <a:pt x="1315085" y="179820"/>
                                </a:cubicBezTo>
                                <a:cubicBezTo>
                                  <a:pt x="1322705" y="177280"/>
                                  <a:pt x="1327785" y="173470"/>
                                  <a:pt x="1329055" y="169660"/>
                                </a:cubicBezTo>
                                <a:cubicBezTo>
                                  <a:pt x="1326515" y="169660"/>
                                  <a:pt x="1323975" y="170930"/>
                                  <a:pt x="1322705" y="169660"/>
                                </a:cubicBezTo>
                                <a:lnTo>
                                  <a:pt x="1318895" y="169660"/>
                                </a:lnTo>
                                <a:lnTo>
                                  <a:pt x="1318895" y="165849"/>
                                </a:lnTo>
                                <a:cubicBezTo>
                                  <a:pt x="1289685" y="177280"/>
                                  <a:pt x="1274445" y="184899"/>
                                  <a:pt x="1252855" y="196330"/>
                                </a:cubicBezTo>
                                <a:lnTo>
                                  <a:pt x="1255395" y="200140"/>
                                </a:lnTo>
                                <a:lnTo>
                                  <a:pt x="1252855" y="203949"/>
                                </a:lnTo>
                                <a:cubicBezTo>
                                  <a:pt x="1254125" y="206490"/>
                                  <a:pt x="1254125" y="209030"/>
                                  <a:pt x="1254125" y="211570"/>
                                </a:cubicBezTo>
                                <a:lnTo>
                                  <a:pt x="1257935" y="211570"/>
                                </a:lnTo>
                                <a:lnTo>
                                  <a:pt x="1257935" y="215380"/>
                                </a:lnTo>
                                <a:cubicBezTo>
                                  <a:pt x="1265555" y="219190"/>
                                  <a:pt x="1257935" y="217920"/>
                                  <a:pt x="1259205" y="222999"/>
                                </a:cubicBezTo>
                                <a:cubicBezTo>
                                  <a:pt x="1257935" y="222999"/>
                                  <a:pt x="1256665" y="224270"/>
                                  <a:pt x="1255395" y="221730"/>
                                </a:cubicBezTo>
                                <a:cubicBezTo>
                                  <a:pt x="1255395" y="220460"/>
                                  <a:pt x="1254125" y="220460"/>
                                  <a:pt x="1254125" y="219190"/>
                                </a:cubicBezTo>
                                <a:lnTo>
                                  <a:pt x="1251585" y="221730"/>
                                </a:lnTo>
                                <a:lnTo>
                                  <a:pt x="1251585" y="217920"/>
                                </a:lnTo>
                                <a:cubicBezTo>
                                  <a:pt x="1250315" y="219190"/>
                                  <a:pt x="1246505" y="219190"/>
                                  <a:pt x="1247775" y="221730"/>
                                </a:cubicBezTo>
                                <a:cubicBezTo>
                                  <a:pt x="1238885" y="220460"/>
                                  <a:pt x="1249045" y="212840"/>
                                  <a:pt x="1247775" y="209030"/>
                                </a:cubicBezTo>
                                <a:lnTo>
                                  <a:pt x="1243965" y="209030"/>
                                </a:lnTo>
                                <a:lnTo>
                                  <a:pt x="1241425" y="206490"/>
                                </a:lnTo>
                                <a:cubicBezTo>
                                  <a:pt x="1236345" y="202680"/>
                                  <a:pt x="1229995" y="203949"/>
                                  <a:pt x="1223645" y="202680"/>
                                </a:cubicBezTo>
                                <a:cubicBezTo>
                                  <a:pt x="1204595" y="212840"/>
                                  <a:pt x="1200785" y="221730"/>
                                  <a:pt x="1176655" y="226810"/>
                                </a:cubicBezTo>
                                <a:cubicBezTo>
                                  <a:pt x="1152525" y="248399"/>
                                  <a:pt x="1125855" y="257290"/>
                                  <a:pt x="1094105" y="276340"/>
                                </a:cubicBezTo>
                                <a:cubicBezTo>
                                  <a:pt x="1071245" y="269990"/>
                                  <a:pt x="1062355" y="291580"/>
                                  <a:pt x="1048385" y="297930"/>
                                </a:cubicBezTo>
                                <a:cubicBezTo>
                                  <a:pt x="1034415" y="304280"/>
                                  <a:pt x="1019175" y="304280"/>
                                  <a:pt x="1007745" y="316980"/>
                                </a:cubicBezTo>
                                <a:cubicBezTo>
                                  <a:pt x="1000125" y="322060"/>
                                  <a:pt x="992505" y="315710"/>
                                  <a:pt x="995045" y="324599"/>
                                </a:cubicBezTo>
                                <a:cubicBezTo>
                                  <a:pt x="1002665" y="319520"/>
                                  <a:pt x="1000125" y="330949"/>
                                  <a:pt x="998855" y="333490"/>
                                </a:cubicBezTo>
                                <a:cubicBezTo>
                                  <a:pt x="996315" y="334760"/>
                                  <a:pt x="996315" y="336030"/>
                                  <a:pt x="995045" y="337299"/>
                                </a:cubicBezTo>
                                <a:cubicBezTo>
                                  <a:pt x="989965" y="334760"/>
                                  <a:pt x="983615" y="336030"/>
                                  <a:pt x="979805" y="332220"/>
                                </a:cubicBezTo>
                                <a:cubicBezTo>
                                  <a:pt x="979805" y="336030"/>
                                  <a:pt x="979805" y="341110"/>
                                  <a:pt x="973455" y="342380"/>
                                </a:cubicBezTo>
                                <a:cubicBezTo>
                                  <a:pt x="950595" y="341110"/>
                                  <a:pt x="921385" y="361430"/>
                                  <a:pt x="915035" y="379210"/>
                                </a:cubicBezTo>
                                <a:cubicBezTo>
                                  <a:pt x="906145" y="384290"/>
                                  <a:pt x="903605" y="385560"/>
                                  <a:pt x="893445" y="386830"/>
                                </a:cubicBezTo>
                                <a:cubicBezTo>
                                  <a:pt x="887095" y="388099"/>
                                  <a:pt x="893445" y="394449"/>
                                  <a:pt x="889635" y="395720"/>
                                </a:cubicBezTo>
                                <a:lnTo>
                                  <a:pt x="889635" y="399530"/>
                                </a:lnTo>
                                <a:cubicBezTo>
                                  <a:pt x="889635" y="398260"/>
                                  <a:pt x="887095" y="395720"/>
                                  <a:pt x="885825" y="395720"/>
                                </a:cubicBezTo>
                                <a:lnTo>
                                  <a:pt x="878205" y="395720"/>
                                </a:lnTo>
                                <a:cubicBezTo>
                                  <a:pt x="870585" y="396990"/>
                                  <a:pt x="864235" y="398260"/>
                                  <a:pt x="857885" y="400799"/>
                                </a:cubicBezTo>
                                <a:lnTo>
                                  <a:pt x="857885" y="399530"/>
                                </a:lnTo>
                                <a:cubicBezTo>
                                  <a:pt x="851535" y="400799"/>
                                  <a:pt x="848995" y="403340"/>
                                  <a:pt x="846455" y="405880"/>
                                </a:cubicBezTo>
                                <a:cubicBezTo>
                                  <a:pt x="848995" y="412230"/>
                                  <a:pt x="856615" y="407149"/>
                                  <a:pt x="856615" y="417310"/>
                                </a:cubicBezTo>
                                <a:cubicBezTo>
                                  <a:pt x="841375" y="427470"/>
                                  <a:pt x="814705" y="432549"/>
                                  <a:pt x="809625" y="446520"/>
                                </a:cubicBezTo>
                                <a:cubicBezTo>
                                  <a:pt x="815975" y="449060"/>
                                  <a:pt x="823595" y="449060"/>
                                  <a:pt x="829945" y="450330"/>
                                </a:cubicBezTo>
                                <a:cubicBezTo>
                                  <a:pt x="826135" y="457949"/>
                                  <a:pt x="835025" y="450330"/>
                                  <a:pt x="836295" y="457949"/>
                                </a:cubicBezTo>
                                <a:cubicBezTo>
                                  <a:pt x="826135" y="460490"/>
                                  <a:pt x="826135" y="466840"/>
                                  <a:pt x="817245" y="470649"/>
                                </a:cubicBezTo>
                                <a:lnTo>
                                  <a:pt x="817245" y="474460"/>
                                </a:lnTo>
                                <a:lnTo>
                                  <a:pt x="814705" y="476999"/>
                                </a:lnTo>
                                <a:cubicBezTo>
                                  <a:pt x="821055" y="479540"/>
                                  <a:pt x="818515" y="484620"/>
                                  <a:pt x="821055" y="490970"/>
                                </a:cubicBezTo>
                                <a:cubicBezTo>
                                  <a:pt x="826135" y="496049"/>
                                  <a:pt x="828675" y="482080"/>
                                  <a:pt x="831215" y="494780"/>
                                </a:cubicBezTo>
                                <a:cubicBezTo>
                                  <a:pt x="833755" y="493510"/>
                                  <a:pt x="837565" y="492240"/>
                                  <a:pt x="840105" y="490970"/>
                                </a:cubicBezTo>
                                <a:cubicBezTo>
                                  <a:pt x="842645" y="489699"/>
                                  <a:pt x="841375" y="485890"/>
                                  <a:pt x="838835" y="483349"/>
                                </a:cubicBezTo>
                                <a:cubicBezTo>
                                  <a:pt x="843915" y="482080"/>
                                  <a:pt x="845185" y="488430"/>
                                  <a:pt x="850265" y="484620"/>
                                </a:cubicBezTo>
                                <a:lnTo>
                                  <a:pt x="850265" y="480810"/>
                                </a:lnTo>
                                <a:lnTo>
                                  <a:pt x="852805" y="483349"/>
                                </a:lnTo>
                                <a:cubicBezTo>
                                  <a:pt x="856615" y="480810"/>
                                  <a:pt x="857885" y="474460"/>
                                  <a:pt x="864235" y="476999"/>
                                </a:cubicBezTo>
                                <a:cubicBezTo>
                                  <a:pt x="870585" y="483349"/>
                                  <a:pt x="857885" y="483349"/>
                                  <a:pt x="854075" y="485890"/>
                                </a:cubicBezTo>
                                <a:lnTo>
                                  <a:pt x="856615" y="488430"/>
                                </a:lnTo>
                                <a:lnTo>
                                  <a:pt x="852805" y="488430"/>
                                </a:lnTo>
                                <a:cubicBezTo>
                                  <a:pt x="841375" y="496049"/>
                                  <a:pt x="829945" y="496049"/>
                                  <a:pt x="822325" y="507480"/>
                                </a:cubicBezTo>
                                <a:lnTo>
                                  <a:pt x="824865" y="506210"/>
                                </a:lnTo>
                                <a:lnTo>
                                  <a:pt x="826135" y="508749"/>
                                </a:lnTo>
                                <a:cubicBezTo>
                                  <a:pt x="828675" y="515099"/>
                                  <a:pt x="826135" y="518910"/>
                                  <a:pt x="821055" y="521449"/>
                                </a:cubicBezTo>
                                <a:cubicBezTo>
                                  <a:pt x="814705" y="515099"/>
                                  <a:pt x="822325" y="515099"/>
                                  <a:pt x="822325" y="511290"/>
                                </a:cubicBezTo>
                                <a:lnTo>
                                  <a:pt x="819785" y="512560"/>
                                </a:lnTo>
                                <a:lnTo>
                                  <a:pt x="818515" y="510020"/>
                                </a:lnTo>
                                <a:cubicBezTo>
                                  <a:pt x="818515" y="502399"/>
                                  <a:pt x="824865" y="498590"/>
                                  <a:pt x="817245" y="487160"/>
                                </a:cubicBezTo>
                                <a:cubicBezTo>
                                  <a:pt x="810895" y="489699"/>
                                  <a:pt x="809625" y="494780"/>
                                  <a:pt x="803275" y="497320"/>
                                </a:cubicBezTo>
                                <a:cubicBezTo>
                                  <a:pt x="802005" y="493510"/>
                                  <a:pt x="799465" y="492240"/>
                                  <a:pt x="795655" y="492240"/>
                                </a:cubicBezTo>
                                <a:cubicBezTo>
                                  <a:pt x="796925" y="480810"/>
                                  <a:pt x="812165" y="487160"/>
                                  <a:pt x="815975" y="476999"/>
                                </a:cubicBezTo>
                                <a:lnTo>
                                  <a:pt x="813435" y="475730"/>
                                </a:lnTo>
                                <a:lnTo>
                                  <a:pt x="813435" y="473190"/>
                                </a:lnTo>
                                <a:cubicBezTo>
                                  <a:pt x="809625" y="466840"/>
                                  <a:pt x="818515" y="464299"/>
                                  <a:pt x="810895" y="455410"/>
                                </a:cubicBezTo>
                                <a:cubicBezTo>
                                  <a:pt x="805815" y="454140"/>
                                  <a:pt x="798195" y="459220"/>
                                  <a:pt x="794385" y="455410"/>
                                </a:cubicBezTo>
                                <a:cubicBezTo>
                                  <a:pt x="798195" y="454140"/>
                                  <a:pt x="799465" y="451599"/>
                                  <a:pt x="799465" y="447790"/>
                                </a:cubicBezTo>
                                <a:cubicBezTo>
                                  <a:pt x="790575" y="456680"/>
                                  <a:pt x="782955" y="454140"/>
                                  <a:pt x="772795" y="461760"/>
                                </a:cubicBezTo>
                                <a:lnTo>
                                  <a:pt x="771525" y="464299"/>
                                </a:lnTo>
                                <a:lnTo>
                                  <a:pt x="768985" y="464299"/>
                                </a:lnTo>
                                <a:cubicBezTo>
                                  <a:pt x="771525" y="466840"/>
                                  <a:pt x="765175" y="474460"/>
                                  <a:pt x="762635" y="469380"/>
                                </a:cubicBezTo>
                                <a:lnTo>
                                  <a:pt x="761365" y="471920"/>
                                </a:lnTo>
                                <a:lnTo>
                                  <a:pt x="758825" y="471920"/>
                                </a:lnTo>
                                <a:cubicBezTo>
                                  <a:pt x="757555" y="471920"/>
                                  <a:pt x="756285" y="473190"/>
                                  <a:pt x="753745" y="473190"/>
                                </a:cubicBezTo>
                                <a:cubicBezTo>
                                  <a:pt x="752475" y="471920"/>
                                  <a:pt x="752475" y="470649"/>
                                  <a:pt x="751205" y="468110"/>
                                </a:cubicBezTo>
                                <a:lnTo>
                                  <a:pt x="747395" y="468110"/>
                                </a:lnTo>
                                <a:lnTo>
                                  <a:pt x="747395" y="464299"/>
                                </a:lnTo>
                                <a:cubicBezTo>
                                  <a:pt x="719455" y="465570"/>
                                  <a:pt x="696595" y="487160"/>
                                  <a:pt x="678815" y="496049"/>
                                </a:cubicBezTo>
                                <a:lnTo>
                                  <a:pt x="681355" y="498590"/>
                                </a:lnTo>
                                <a:lnTo>
                                  <a:pt x="678815" y="501130"/>
                                </a:lnTo>
                                <a:cubicBezTo>
                                  <a:pt x="680085" y="503670"/>
                                  <a:pt x="681355" y="506210"/>
                                  <a:pt x="681355" y="507480"/>
                                </a:cubicBezTo>
                                <a:cubicBezTo>
                                  <a:pt x="690245" y="498590"/>
                                  <a:pt x="702945" y="497320"/>
                                  <a:pt x="713105" y="493510"/>
                                </a:cubicBezTo>
                                <a:cubicBezTo>
                                  <a:pt x="720725" y="490970"/>
                                  <a:pt x="730885" y="476999"/>
                                  <a:pt x="739775" y="487160"/>
                                </a:cubicBezTo>
                                <a:cubicBezTo>
                                  <a:pt x="728345" y="489699"/>
                                  <a:pt x="720725" y="494780"/>
                                  <a:pt x="715645" y="501130"/>
                                </a:cubicBezTo>
                                <a:lnTo>
                                  <a:pt x="718185" y="502399"/>
                                </a:lnTo>
                                <a:lnTo>
                                  <a:pt x="718185" y="504940"/>
                                </a:lnTo>
                                <a:cubicBezTo>
                                  <a:pt x="716915" y="513830"/>
                                  <a:pt x="692785" y="518910"/>
                                  <a:pt x="691515" y="532880"/>
                                </a:cubicBezTo>
                                <a:lnTo>
                                  <a:pt x="695325" y="532880"/>
                                </a:lnTo>
                                <a:lnTo>
                                  <a:pt x="697865" y="535420"/>
                                </a:lnTo>
                                <a:cubicBezTo>
                                  <a:pt x="730885" y="531610"/>
                                  <a:pt x="766445" y="503670"/>
                                  <a:pt x="790575" y="501130"/>
                                </a:cubicBezTo>
                                <a:close/>
                                <a:moveTo>
                                  <a:pt x="489585" y="805930"/>
                                </a:moveTo>
                                <a:cubicBezTo>
                                  <a:pt x="488315" y="802120"/>
                                  <a:pt x="490855" y="799580"/>
                                  <a:pt x="497205" y="798310"/>
                                </a:cubicBezTo>
                                <a:cubicBezTo>
                                  <a:pt x="502285" y="804660"/>
                                  <a:pt x="493395" y="804660"/>
                                  <a:pt x="489585" y="805930"/>
                                </a:cubicBezTo>
                                <a:close/>
                                <a:moveTo>
                                  <a:pt x="508635" y="794500"/>
                                </a:moveTo>
                                <a:cubicBezTo>
                                  <a:pt x="503555" y="795770"/>
                                  <a:pt x="508635" y="790690"/>
                                  <a:pt x="512445" y="790690"/>
                                </a:cubicBezTo>
                                <a:cubicBezTo>
                                  <a:pt x="517525" y="789420"/>
                                  <a:pt x="512445" y="793230"/>
                                  <a:pt x="508635" y="794500"/>
                                </a:cubicBezTo>
                                <a:close/>
                                <a:moveTo>
                                  <a:pt x="648335" y="1636510"/>
                                </a:moveTo>
                                <a:cubicBezTo>
                                  <a:pt x="643255" y="1637780"/>
                                  <a:pt x="648335" y="1632700"/>
                                  <a:pt x="652145" y="1632700"/>
                                </a:cubicBezTo>
                                <a:cubicBezTo>
                                  <a:pt x="657225" y="1632700"/>
                                  <a:pt x="652145" y="1636510"/>
                                  <a:pt x="648335" y="1636510"/>
                                </a:cubicBezTo>
                                <a:close/>
                                <a:moveTo>
                                  <a:pt x="1838325" y="1720330"/>
                                </a:moveTo>
                                <a:cubicBezTo>
                                  <a:pt x="1833245" y="1711440"/>
                                  <a:pt x="1834515" y="1706360"/>
                                  <a:pt x="1831975" y="1698740"/>
                                </a:cubicBezTo>
                                <a:cubicBezTo>
                                  <a:pt x="1845945" y="1697470"/>
                                  <a:pt x="1858645" y="1715250"/>
                                  <a:pt x="1838325" y="1720330"/>
                                </a:cubicBezTo>
                                <a:close/>
                                <a:moveTo>
                                  <a:pt x="1635125" y="930389"/>
                                </a:moveTo>
                                <a:cubicBezTo>
                                  <a:pt x="1668145" y="927850"/>
                                  <a:pt x="1701165" y="896100"/>
                                  <a:pt x="1734185" y="882130"/>
                                </a:cubicBezTo>
                                <a:cubicBezTo>
                                  <a:pt x="1731645" y="871970"/>
                                  <a:pt x="1754505" y="854189"/>
                                  <a:pt x="1772285" y="858000"/>
                                </a:cubicBezTo>
                                <a:cubicBezTo>
                                  <a:pt x="1768475" y="887210"/>
                                  <a:pt x="1707515" y="892289"/>
                                  <a:pt x="1694815" y="916420"/>
                                </a:cubicBezTo>
                                <a:cubicBezTo>
                                  <a:pt x="1680845" y="911339"/>
                                  <a:pt x="1673225" y="935470"/>
                                  <a:pt x="1664335" y="927850"/>
                                </a:cubicBezTo>
                                <a:cubicBezTo>
                                  <a:pt x="1657985" y="940550"/>
                                  <a:pt x="1640205" y="944360"/>
                                  <a:pt x="1627505" y="950710"/>
                                </a:cubicBezTo>
                                <a:cubicBezTo>
                                  <a:pt x="1626235" y="948170"/>
                                  <a:pt x="1633855" y="940550"/>
                                  <a:pt x="1626235" y="940550"/>
                                </a:cubicBezTo>
                                <a:cubicBezTo>
                                  <a:pt x="1627505" y="939280"/>
                                  <a:pt x="1633855" y="936739"/>
                                  <a:pt x="1635125" y="930389"/>
                                </a:cubicBezTo>
                                <a:close/>
                                <a:moveTo>
                                  <a:pt x="1542415" y="1799070"/>
                                </a:moveTo>
                                <a:cubicBezTo>
                                  <a:pt x="1543685" y="1802880"/>
                                  <a:pt x="1541145" y="1805420"/>
                                  <a:pt x="1534795" y="1806690"/>
                                </a:cubicBezTo>
                                <a:cubicBezTo>
                                  <a:pt x="1533525" y="1802880"/>
                                  <a:pt x="1536065" y="1800340"/>
                                  <a:pt x="1542415" y="1799070"/>
                                </a:cubicBezTo>
                                <a:close/>
                                <a:moveTo>
                                  <a:pt x="1494155" y="1839710"/>
                                </a:moveTo>
                                <a:cubicBezTo>
                                  <a:pt x="1492885" y="1834630"/>
                                  <a:pt x="1497965" y="1832090"/>
                                  <a:pt x="1503045" y="1834630"/>
                                </a:cubicBezTo>
                                <a:cubicBezTo>
                                  <a:pt x="1504315" y="1839710"/>
                                  <a:pt x="1497965" y="1842250"/>
                                  <a:pt x="1494155" y="1839710"/>
                                </a:cubicBezTo>
                                <a:close/>
                                <a:moveTo>
                                  <a:pt x="1530985" y="997700"/>
                                </a:moveTo>
                                <a:cubicBezTo>
                                  <a:pt x="1532255" y="1001510"/>
                                  <a:pt x="1523365" y="1001510"/>
                                  <a:pt x="1527175" y="1006589"/>
                                </a:cubicBezTo>
                                <a:cubicBezTo>
                                  <a:pt x="1500505" y="1014210"/>
                                  <a:pt x="1486535" y="1042150"/>
                                  <a:pt x="1462405" y="1034530"/>
                                </a:cubicBezTo>
                                <a:cubicBezTo>
                                  <a:pt x="1480185" y="1018020"/>
                                  <a:pt x="1499235" y="1001510"/>
                                  <a:pt x="1530985" y="997700"/>
                                </a:cubicBezTo>
                                <a:close/>
                                <a:moveTo>
                                  <a:pt x="1058545" y="1585710"/>
                                </a:moveTo>
                                <a:cubicBezTo>
                                  <a:pt x="1052195" y="1579360"/>
                                  <a:pt x="1064895" y="1579360"/>
                                  <a:pt x="1068705" y="1576820"/>
                                </a:cubicBezTo>
                                <a:cubicBezTo>
                                  <a:pt x="1067435" y="1581900"/>
                                  <a:pt x="1064895" y="1584440"/>
                                  <a:pt x="1058545" y="1585710"/>
                                </a:cubicBezTo>
                                <a:close/>
                                <a:moveTo>
                                  <a:pt x="1092835" y="367780"/>
                                </a:moveTo>
                                <a:cubicBezTo>
                                  <a:pt x="1089025" y="369049"/>
                                  <a:pt x="1086485" y="362699"/>
                                  <a:pt x="1091565" y="360160"/>
                                </a:cubicBezTo>
                                <a:cubicBezTo>
                                  <a:pt x="1097915" y="357620"/>
                                  <a:pt x="1095375" y="367780"/>
                                  <a:pt x="1092835" y="367780"/>
                                </a:cubicBezTo>
                                <a:close/>
                                <a:moveTo>
                                  <a:pt x="1125855" y="336030"/>
                                </a:moveTo>
                                <a:cubicBezTo>
                                  <a:pt x="1153795" y="336030"/>
                                  <a:pt x="1177925" y="314440"/>
                                  <a:pt x="1204595" y="303010"/>
                                </a:cubicBezTo>
                                <a:cubicBezTo>
                                  <a:pt x="1213485" y="305549"/>
                                  <a:pt x="1199515" y="309360"/>
                                  <a:pt x="1209675" y="314440"/>
                                </a:cubicBezTo>
                                <a:cubicBezTo>
                                  <a:pt x="1167765" y="328410"/>
                                  <a:pt x="1151255" y="347460"/>
                                  <a:pt x="1111885" y="360160"/>
                                </a:cubicBezTo>
                                <a:cubicBezTo>
                                  <a:pt x="1108075" y="348730"/>
                                  <a:pt x="1120775" y="343649"/>
                                  <a:pt x="1125855" y="336030"/>
                                </a:cubicBezTo>
                                <a:close/>
                                <a:moveTo>
                                  <a:pt x="1045845" y="311899"/>
                                </a:moveTo>
                                <a:cubicBezTo>
                                  <a:pt x="1045845" y="315710"/>
                                  <a:pt x="1042035" y="318249"/>
                                  <a:pt x="1038225" y="319520"/>
                                </a:cubicBezTo>
                                <a:cubicBezTo>
                                  <a:pt x="1033145" y="313170"/>
                                  <a:pt x="1042035" y="313170"/>
                                  <a:pt x="1045845" y="311899"/>
                                </a:cubicBezTo>
                                <a:close/>
                                <a:moveTo>
                                  <a:pt x="1053465" y="332220"/>
                                </a:moveTo>
                                <a:cubicBezTo>
                                  <a:pt x="1056005" y="329680"/>
                                  <a:pt x="1057275" y="327140"/>
                                  <a:pt x="1054735" y="323330"/>
                                </a:cubicBezTo>
                                <a:cubicBezTo>
                                  <a:pt x="1067435" y="325870"/>
                                  <a:pt x="1066165" y="316980"/>
                                  <a:pt x="1071245" y="311899"/>
                                </a:cubicBezTo>
                                <a:cubicBezTo>
                                  <a:pt x="1087755" y="297930"/>
                                  <a:pt x="1115695" y="287770"/>
                                  <a:pt x="1127125" y="271260"/>
                                </a:cubicBezTo>
                                <a:cubicBezTo>
                                  <a:pt x="1157605" y="259830"/>
                                  <a:pt x="1188085" y="244590"/>
                                  <a:pt x="1217295" y="226810"/>
                                </a:cubicBezTo>
                                <a:cubicBezTo>
                                  <a:pt x="1214755" y="264910"/>
                                  <a:pt x="1161415" y="252210"/>
                                  <a:pt x="1148715" y="282690"/>
                                </a:cubicBezTo>
                                <a:lnTo>
                                  <a:pt x="1148715" y="282690"/>
                                </a:lnTo>
                                <a:cubicBezTo>
                                  <a:pt x="1147445" y="282690"/>
                                  <a:pt x="1146175" y="282690"/>
                                  <a:pt x="1144905" y="282690"/>
                                </a:cubicBezTo>
                                <a:cubicBezTo>
                                  <a:pt x="1142365" y="286499"/>
                                  <a:pt x="1137285" y="290310"/>
                                  <a:pt x="1132205" y="292849"/>
                                </a:cubicBezTo>
                                <a:cubicBezTo>
                                  <a:pt x="1125855" y="296660"/>
                                  <a:pt x="1120775" y="300470"/>
                                  <a:pt x="1116965" y="306820"/>
                                </a:cubicBezTo>
                                <a:cubicBezTo>
                                  <a:pt x="1102995" y="311899"/>
                                  <a:pt x="1082675" y="322060"/>
                                  <a:pt x="1075055" y="332220"/>
                                </a:cubicBezTo>
                                <a:lnTo>
                                  <a:pt x="1077595" y="330949"/>
                                </a:lnTo>
                                <a:lnTo>
                                  <a:pt x="1078865" y="333490"/>
                                </a:lnTo>
                                <a:cubicBezTo>
                                  <a:pt x="1080135" y="333490"/>
                                  <a:pt x="1081405" y="332220"/>
                                  <a:pt x="1082675" y="334760"/>
                                </a:cubicBezTo>
                                <a:lnTo>
                                  <a:pt x="1087755" y="330949"/>
                                </a:lnTo>
                                <a:lnTo>
                                  <a:pt x="1089025" y="337299"/>
                                </a:lnTo>
                                <a:cubicBezTo>
                                  <a:pt x="1091565" y="336030"/>
                                  <a:pt x="1095375" y="334760"/>
                                  <a:pt x="1096645" y="337299"/>
                                </a:cubicBezTo>
                                <a:lnTo>
                                  <a:pt x="1097915" y="334760"/>
                                </a:lnTo>
                                <a:lnTo>
                                  <a:pt x="1100455" y="334760"/>
                                </a:lnTo>
                                <a:cubicBezTo>
                                  <a:pt x="1114425" y="336030"/>
                                  <a:pt x="1099185" y="348730"/>
                                  <a:pt x="1087755" y="349999"/>
                                </a:cubicBezTo>
                                <a:cubicBezTo>
                                  <a:pt x="1086485" y="347460"/>
                                  <a:pt x="1083945" y="344920"/>
                                  <a:pt x="1082675" y="343649"/>
                                </a:cubicBezTo>
                                <a:lnTo>
                                  <a:pt x="1077595" y="342380"/>
                                </a:lnTo>
                                <a:lnTo>
                                  <a:pt x="1077595" y="337299"/>
                                </a:lnTo>
                                <a:cubicBezTo>
                                  <a:pt x="1075055" y="337299"/>
                                  <a:pt x="1072515" y="338570"/>
                                  <a:pt x="1072515" y="337299"/>
                                </a:cubicBezTo>
                                <a:lnTo>
                                  <a:pt x="1069975" y="339840"/>
                                </a:lnTo>
                                <a:lnTo>
                                  <a:pt x="1069975" y="336030"/>
                                </a:lnTo>
                                <a:cubicBezTo>
                                  <a:pt x="1064895" y="334760"/>
                                  <a:pt x="1057275" y="342380"/>
                                  <a:pt x="1045845" y="344920"/>
                                </a:cubicBezTo>
                                <a:cubicBezTo>
                                  <a:pt x="1048385" y="351270"/>
                                  <a:pt x="1052195" y="351270"/>
                                  <a:pt x="1057275" y="351270"/>
                                </a:cubicBezTo>
                                <a:cubicBezTo>
                                  <a:pt x="1056005" y="357620"/>
                                  <a:pt x="1039495" y="366510"/>
                                  <a:pt x="1033145" y="365240"/>
                                </a:cubicBezTo>
                                <a:lnTo>
                                  <a:pt x="1030605" y="367780"/>
                                </a:lnTo>
                                <a:lnTo>
                                  <a:pt x="1030605" y="363970"/>
                                </a:lnTo>
                                <a:cubicBezTo>
                                  <a:pt x="1015365" y="367780"/>
                                  <a:pt x="1014095" y="369049"/>
                                  <a:pt x="1000125" y="375399"/>
                                </a:cubicBezTo>
                                <a:cubicBezTo>
                                  <a:pt x="991235" y="357620"/>
                                  <a:pt x="1033145" y="339840"/>
                                  <a:pt x="1053465" y="332220"/>
                                </a:cubicBezTo>
                                <a:close/>
                                <a:moveTo>
                                  <a:pt x="1010285" y="391910"/>
                                </a:moveTo>
                                <a:cubicBezTo>
                                  <a:pt x="1021715" y="389370"/>
                                  <a:pt x="1039495" y="380480"/>
                                  <a:pt x="1054735" y="374130"/>
                                </a:cubicBezTo>
                                <a:cubicBezTo>
                                  <a:pt x="1063625" y="380480"/>
                                  <a:pt x="1067435" y="376670"/>
                                  <a:pt x="1077595" y="371590"/>
                                </a:cubicBezTo>
                                <a:cubicBezTo>
                                  <a:pt x="1076325" y="374130"/>
                                  <a:pt x="1077595" y="377940"/>
                                  <a:pt x="1078865" y="381749"/>
                                </a:cubicBezTo>
                                <a:cubicBezTo>
                                  <a:pt x="1061085" y="381749"/>
                                  <a:pt x="1038225" y="386830"/>
                                  <a:pt x="1031875" y="398260"/>
                                </a:cubicBezTo>
                                <a:cubicBezTo>
                                  <a:pt x="1031875" y="395720"/>
                                  <a:pt x="1033145" y="393180"/>
                                  <a:pt x="1030605" y="390640"/>
                                </a:cubicBezTo>
                                <a:cubicBezTo>
                                  <a:pt x="1022985" y="391910"/>
                                  <a:pt x="1020445" y="395720"/>
                                  <a:pt x="1025525" y="403340"/>
                                </a:cubicBezTo>
                                <a:cubicBezTo>
                                  <a:pt x="1005205" y="402070"/>
                                  <a:pt x="995045" y="427470"/>
                                  <a:pt x="977265" y="423660"/>
                                </a:cubicBezTo>
                                <a:cubicBezTo>
                                  <a:pt x="978535" y="402070"/>
                                  <a:pt x="1009015" y="407149"/>
                                  <a:pt x="1010285" y="391910"/>
                                </a:cubicBezTo>
                                <a:close/>
                                <a:moveTo>
                                  <a:pt x="944245" y="445249"/>
                                </a:moveTo>
                                <a:cubicBezTo>
                                  <a:pt x="942975" y="443980"/>
                                  <a:pt x="942975" y="442710"/>
                                  <a:pt x="941705" y="440170"/>
                                </a:cubicBezTo>
                                <a:cubicBezTo>
                                  <a:pt x="942975" y="440170"/>
                                  <a:pt x="944245" y="438899"/>
                                  <a:pt x="946785" y="438899"/>
                                </a:cubicBezTo>
                                <a:cubicBezTo>
                                  <a:pt x="948055" y="440170"/>
                                  <a:pt x="948055" y="441440"/>
                                  <a:pt x="949325" y="443980"/>
                                </a:cubicBezTo>
                                <a:cubicBezTo>
                                  <a:pt x="946785" y="443980"/>
                                  <a:pt x="945515" y="443980"/>
                                  <a:pt x="944245" y="445249"/>
                                </a:cubicBezTo>
                                <a:close/>
                                <a:moveTo>
                                  <a:pt x="932815" y="407149"/>
                                </a:moveTo>
                                <a:lnTo>
                                  <a:pt x="935355" y="404610"/>
                                </a:lnTo>
                                <a:lnTo>
                                  <a:pt x="937895" y="407149"/>
                                </a:lnTo>
                                <a:cubicBezTo>
                                  <a:pt x="939165" y="408420"/>
                                  <a:pt x="939165" y="409690"/>
                                  <a:pt x="940435" y="412230"/>
                                </a:cubicBezTo>
                                <a:cubicBezTo>
                                  <a:pt x="951865" y="407149"/>
                                  <a:pt x="964565" y="384290"/>
                                  <a:pt x="970915" y="388099"/>
                                </a:cubicBezTo>
                                <a:cubicBezTo>
                                  <a:pt x="960755" y="391910"/>
                                  <a:pt x="960755" y="400799"/>
                                  <a:pt x="960755" y="409690"/>
                                </a:cubicBezTo>
                                <a:cubicBezTo>
                                  <a:pt x="946785" y="410960"/>
                                  <a:pt x="953135" y="416040"/>
                                  <a:pt x="939165" y="417310"/>
                                </a:cubicBezTo>
                                <a:lnTo>
                                  <a:pt x="937895" y="419849"/>
                                </a:lnTo>
                                <a:lnTo>
                                  <a:pt x="935355" y="419849"/>
                                </a:lnTo>
                                <a:cubicBezTo>
                                  <a:pt x="935355" y="421120"/>
                                  <a:pt x="936625" y="421120"/>
                                  <a:pt x="936625" y="422390"/>
                                </a:cubicBezTo>
                                <a:cubicBezTo>
                                  <a:pt x="932815" y="426199"/>
                                  <a:pt x="929005" y="430010"/>
                                  <a:pt x="922655" y="432549"/>
                                </a:cubicBezTo>
                                <a:cubicBezTo>
                                  <a:pt x="922655" y="424930"/>
                                  <a:pt x="925195" y="417310"/>
                                  <a:pt x="918845" y="410960"/>
                                </a:cubicBezTo>
                                <a:cubicBezTo>
                                  <a:pt x="925195" y="412230"/>
                                  <a:pt x="925195" y="402070"/>
                                  <a:pt x="932815" y="407149"/>
                                </a:cubicBezTo>
                                <a:close/>
                                <a:moveTo>
                                  <a:pt x="882015" y="402070"/>
                                </a:moveTo>
                                <a:lnTo>
                                  <a:pt x="887095" y="403340"/>
                                </a:lnTo>
                                <a:cubicBezTo>
                                  <a:pt x="883285" y="409690"/>
                                  <a:pt x="870585" y="416040"/>
                                  <a:pt x="865505" y="405880"/>
                                </a:cubicBezTo>
                                <a:cubicBezTo>
                                  <a:pt x="870585" y="403340"/>
                                  <a:pt x="876935" y="402070"/>
                                  <a:pt x="882015" y="402070"/>
                                </a:cubicBezTo>
                                <a:close/>
                                <a:moveTo>
                                  <a:pt x="847725" y="451599"/>
                                </a:moveTo>
                                <a:cubicBezTo>
                                  <a:pt x="847725" y="435090"/>
                                  <a:pt x="879475" y="430010"/>
                                  <a:pt x="893445" y="424930"/>
                                </a:cubicBezTo>
                                <a:cubicBezTo>
                                  <a:pt x="888365" y="442710"/>
                                  <a:pt x="865505" y="442710"/>
                                  <a:pt x="847725" y="451599"/>
                                </a:cubicBezTo>
                                <a:close/>
                                <a:moveTo>
                                  <a:pt x="804545" y="527800"/>
                                </a:moveTo>
                                <a:cubicBezTo>
                                  <a:pt x="805815" y="530340"/>
                                  <a:pt x="799465" y="532880"/>
                                  <a:pt x="796925" y="530340"/>
                                </a:cubicBezTo>
                                <a:cubicBezTo>
                                  <a:pt x="794385" y="534150"/>
                                  <a:pt x="795655" y="539230"/>
                                  <a:pt x="788035" y="541770"/>
                                </a:cubicBezTo>
                                <a:lnTo>
                                  <a:pt x="785495" y="544310"/>
                                </a:lnTo>
                                <a:lnTo>
                                  <a:pt x="781685" y="544310"/>
                                </a:lnTo>
                                <a:cubicBezTo>
                                  <a:pt x="771525" y="560820"/>
                                  <a:pt x="762635" y="568440"/>
                                  <a:pt x="747395" y="577330"/>
                                </a:cubicBezTo>
                                <a:cubicBezTo>
                                  <a:pt x="746125" y="574790"/>
                                  <a:pt x="748665" y="573520"/>
                                  <a:pt x="747395" y="572250"/>
                                </a:cubicBezTo>
                                <a:cubicBezTo>
                                  <a:pt x="742315" y="573520"/>
                                  <a:pt x="743585" y="577330"/>
                                  <a:pt x="742315" y="579870"/>
                                </a:cubicBezTo>
                                <a:lnTo>
                                  <a:pt x="742315" y="579870"/>
                                </a:lnTo>
                                <a:cubicBezTo>
                                  <a:pt x="742315" y="579870"/>
                                  <a:pt x="742315" y="579870"/>
                                  <a:pt x="742315" y="578600"/>
                                </a:cubicBezTo>
                                <a:cubicBezTo>
                                  <a:pt x="735965" y="573520"/>
                                  <a:pt x="729615" y="576060"/>
                                  <a:pt x="720725" y="578600"/>
                                </a:cubicBezTo>
                                <a:cubicBezTo>
                                  <a:pt x="720725" y="577330"/>
                                  <a:pt x="719455" y="576060"/>
                                  <a:pt x="719455" y="574790"/>
                                </a:cubicBezTo>
                                <a:cubicBezTo>
                                  <a:pt x="730885" y="567170"/>
                                  <a:pt x="742315" y="559550"/>
                                  <a:pt x="753745" y="553200"/>
                                </a:cubicBezTo>
                                <a:cubicBezTo>
                                  <a:pt x="760095" y="549390"/>
                                  <a:pt x="766445" y="545580"/>
                                  <a:pt x="772795" y="541770"/>
                                </a:cubicBezTo>
                                <a:cubicBezTo>
                                  <a:pt x="775335" y="541770"/>
                                  <a:pt x="776605" y="543040"/>
                                  <a:pt x="777875" y="541770"/>
                                </a:cubicBezTo>
                                <a:lnTo>
                                  <a:pt x="780415" y="539230"/>
                                </a:lnTo>
                                <a:lnTo>
                                  <a:pt x="784225" y="539230"/>
                                </a:lnTo>
                                <a:cubicBezTo>
                                  <a:pt x="785495" y="532880"/>
                                  <a:pt x="798195" y="525260"/>
                                  <a:pt x="804545" y="5278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03" name="Freeform: Shape 10903"/>
                        <wps:cNvSpPr/>
                        <wps:spPr>
                          <a:xfrm>
                            <a:off x="6887845" y="1798320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2065 h 12700"/>
                              <a:gd name="connsiteX1" fmla="*/ 15875 w 25400"/>
                              <a:gd name="connsiteY1" fmla="*/ 9525 h 12700"/>
                              <a:gd name="connsiteX2" fmla="*/ 9525 w 25400"/>
                              <a:gd name="connsiteY2" fmla="*/ 1206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2065"/>
                                </a:moveTo>
                                <a:lnTo>
                                  <a:pt x="15875" y="9525"/>
                                </a:lnTo>
                                <a:cubicBezTo>
                                  <a:pt x="13335" y="10795"/>
                                  <a:pt x="10795" y="10795"/>
                                  <a:pt x="9525" y="1206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04" name="Freeform: Shape 10904"/>
                        <wps:cNvSpPr/>
                        <wps:spPr>
                          <a:xfrm>
                            <a:off x="6449695" y="2029460"/>
                            <a:ext cx="63500" cy="38100"/>
                          </a:xfrm>
                          <a:custGeom>
                            <a:avLst/>
                            <a:gdLst>
                              <a:gd name="connsiteX0" fmla="*/ 9525 w 63500"/>
                              <a:gd name="connsiteY0" fmla="*/ 37465 h 38100"/>
                              <a:gd name="connsiteX1" fmla="*/ 9525 w 63500"/>
                              <a:gd name="connsiteY1" fmla="*/ 37465 h 38100"/>
                              <a:gd name="connsiteX2" fmla="*/ 13335 w 63500"/>
                              <a:gd name="connsiteY2" fmla="*/ 38735 h 38100"/>
                              <a:gd name="connsiteX3" fmla="*/ 59055 w 63500"/>
                              <a:gd name="connsiteY3" fmla="*/ 9525 h 38100"/>
                              <a:gd name="connsiteX4" fmla="*/ 10795 w 63500"/>
                              <a:gd name="connsiteY4" fmla="*/ 36195 h 38100"/>
                              <a:gd name="connsiteX5" fmla="*/ 9525 w 63500"/>
                              <a:gd name="connsiteY5" fmla="*/ 37465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3500" h="38100">
                                <a:moveTo>
                                  <a:pt x="9525" y="37465"/>
                                </a:moveTo>
                                <a:cubicBezTo>
                                  <a:pt x="9525" y="37465"/>
                                  <a:pt x="9525" y="37465"/>
                                  <a:pt x="9525" y="37465"/>
                                </a:cubicBezTo>
                                <a:cubicBezTo>
                                  <a:pt x="10795" y="38735"/>
                                  <a:pt x="12065" y="38735"/>
                                  <a:pt x="13335" y="38735"/>
                                </a:cubicBezTo>
                                <a:cubicBezTo>
                                  <a:pt x="23495" y="28575"/>
                                  <a:pt x="40005" y="19685"/>
                                  <a:pt x="59055" y="9525"/>
                                </a:cubicBezTo>
                                <a:cubicBezTo>
                                  <a:pt x="37465" y="17145"/>
                                  <a:pt x="22225" y="24765"/>
                                  <a:pt x="10795" y="36195"/>
                                </a:cubicBezTo>
                                <a:cubicBezTo>
                                  <a:pt x="9525" y="36195"/>
                                  <a:pt x="9525" y="36195"/>
                                  <a:pt x="9525" y="3746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05" name="Freeform: Shape 10905"/>
                        <wps:cNvSpPr/>
                        <wps:spPr>
                          <a:xfrm>
                            <a:off x="6894195" y="1794510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3335 h 12700"/>
                              <a:gd name="connsiteX1" fmla="*/ 17145 w 25400"/>
                              <a:gd name="connsiteY1" fmla="*/ 9525 h 12700"/>
                              <a:gd name="connsiteX2" fmla="*/ 9525 w 25400"/>
                              <a:gd name="connsiteY2" fmla="*/ 1333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3335"/>
                                </a:moveTo>
                                <a:cubicBezTo>
                                  <a:pt x="12065" y="12065"/>
                                  <a:pt x="14605" y="12065"/>
                                  <a:pt x="17145" y="9525"/>
                                </a:cubicBezTo>
                                <a:lnTo>
                                  <a:pt x="9525" y="1333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06" name="Freeform: Shape 10906"/>
                        <wps:cNvSpPr/>
                        <wps:spPr>
                          <a:xfrm>
                            <a:off x="7013575" y="1680210"/>
                            <a:ext cx="25400" cy="12700"/>
                          </a:xfrm>
                          <a:custGeom>
                            <a:avLst/>
                            <a:gdLst>
                              <a:gd name="connsiteX0" fmla="*/ 15875 w 25400"/>
                              <a:gd name="connsiteY0" fmla="*/ 9525 h 12700"/>
                              <a:gd name="connsiteX1" fmla="*/ 9525 w 25400"/>
                              <a:gd name="connsiteY1" fmla="*/ 13335 h 12700"/>
                              <a:gd name="connsiteX2" fmla="*/ 15875 w 254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5875" y="9525"/>
                                </a:moveTo>
                                <a:lnTo>
                                  <a:pt x="9525" y="13335"/>
                                </a:lnTo>
                                <a:cubicBezTo>
                                  <a:pt x="12065" y="12065"/>
                                  <a:pt x="14605" y="12065"/>
                                  <a:pt x="1587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07" name="Freeform: Shape 10907"/>
                        <wps:cNvSpPr/>
                        <wps:spPr>
                          <a:xfrm>
                            <a:off x="6847205" y="1819910"/>
                            <a:ext cx="25400" cy="254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7145 h 25400"/>
                              <a:gd name="connsiteX1" fmla="*/ 19685 w 25400"/>
                              <a:gd name="connsiteY1" fmla="*/ 9525 h 25400"/>
                              <a:gd name="connsiteX2" fmla="*/ 9525 w 25400"/>
                              <a:gd name="connsiteY2" fmla="*/ 1714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9525" y="17145"/>
                                </a:moveTo>
                                <a:lnTo>
                                  <a:pt x="19685" y="9525"/>
                                </a:lnTo>
                                <a:cubicBezTo>
                                  <a:pt x="14605" y="10795"/>
                                  <a:pt x="10795" y="13335"/>
                                  <a:pt x="9525" y="1714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08" name="Freeform: Shape 10908"/>
                        <wps:cNvSpPr/>
                        <wps:spPr>
                          <a:xfrm>
                            <a:off x="6657975" y="1852930"/>
                            <a:ext cx="25400" cy="12700"/>
                          </a:xfrm>
                          <a:custGeom>
                            <a:avLst/>
                            <a:gdLst>
                              <a:gd name="connsiteX0" fmla="*/ 23495 w 25400"/>
                              <a:gd name="connsiteY0" fmla="*/ 9525 h 12700"/>
                              <a:gd name="connsiteX1" fmla="*/ 9525 w 25400"/>
                              <a:gd name="connsiteY1" fmla="*/ 14605 h 12700"/>
                              <a:gd name="connsiteX2" fmla="*/ 23495 w 254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23495" y="9525"/>
                                </a:moveTo>
                                <a:cubicBezTo>
                                  <a:pt x="18415" y="12065"/>
                                  <a:pt x="13335" y="10795"/>
                                  <a:pt x="9525" y="14605"/>
                                </a:cubicBezTo>
                                <a:lnTo>
                                  <a:pt x="23495" y="952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09" name="Freeform: Shape 10909"/>
                        <wps:cNvSpPr/>
                        <wps:spPr>
                          <a:xfrm>
                            <a:off x="6753225" y="1838960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4605 h 12700"/>
                              <a:gd name="connsiteX1" fmla="*/ 18415 w 25400"/>
                              <a:gd name="connsiteY1" fmla="*/ 9525 h 12700"/>
                              <a:gd name="connsiteX2" fmla="*/ 9525 w 25400"/>
                              <a:gd name="connsiteY2" fmla="*/ 1460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4605"/>
                                </a:moveTo>
                                <a:lnTo>
                                  <a:pt x="18415" y="9525"/>
                                </a:lnTo>
                                <a:cubicBezTo>
                                  <a:pt x="14605" y="12065"/>
                                  <a:pt x="10795" y="13335"/>
                                  <a:pt x="9525" y="1460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10" name="Freeform: Shape 10910"/>
                        <wps:cNvSpPr/>
                        <wps:spPr>
                          <a:xfrm>
                            <a:off x="6560185" y="1934210"/>
                            <a:ext cx="25400" cy="12700"/>
                          </a:xfrm>
                          <a:custGeom>
                            <a:avLst/>
                            <a:gdLst>
                              <a:gd name="connsiteX0" fmla="*/ 10795 w 25400"/>
                              <a:gd name="connsiteY0" fmla="*/ 10795 h 12700"/>
                              <a:gd name="connsiteX1" fmla="*/ 20955 w 25400"/>
                              <a:gd name="connsiteY1" fmla="*/ 10795 h 12700"/>
                              <a:gd name="connsiteX2" fmla="*/ 9525 w 25400"/>
                              <a:gd name="connsiteY2" fmla="*/ 9525 h 12700"/>
                              <a:gd name="connsiteX3" fmla="*/ 10795 w 25400"/>
                              <a:gd name="connsiteY3" fmla="*/ 1079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0795" y="10795"/>
                                </a:moveTo>
                                <a:cubicBezTo>
                                  <a:pt x="13335" y="9525"/>
                                  <a:pt x="17145" y="9525"/>
                                  <a:pt x="20955" y="10795"/>
                                </a:cubicBezTo>
                                <a:lnTo>
                                  <a:pt x="9525" y="9525"/>
                                </a:lnTo>
                                <a:cubicBezTo>
                                  <a:pt x="9525" y="10795"/>
                                  <a:pt x="9525" y="10795"/>
                                  <a:pt x="10795" y="107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11" name="Freeform: Shape 10911"/>
                        <wps:cNvSpPr/>
                        <wps:spPr>
                          <a:xfrm>
                            <a:off x="6600871" y="1844040"/>
                            <a:ext cx="76200" cy="50800"/>
                          </a:xfrm>
                          <a:custGeom>
                            <a:avLst/>
                            <a:gdLst>
                              <a:gd name="connsiteX0" fmla="*/ 64089 w 76200"/>
                              <a:gd name="connsiteY0" fmla="*/ 15875 h 50800"/>
                              <a:gd name="connsiteX1" fmla="*/ 61549 w 76200"/>
                              <a:gd name="connsiteY1" fmla="*/ 13335 h 50800"/>
                              <a:gd name="connsiteX2" fmla="*/ 61549 w 76200"/>
                              <a:gd name="connsiteY2" fmla="*/ 9525 h 50800"/>
                              <a:gd name="connsiteX3" fmla="*/ 13289 w 76200"/>
                              <a:gd name="connsiteY3" fmla="*/ 31115 h 50800"/>
                              <a:gd name="connsiteX4" fmla="*/ 10749 w 76200"/>
                              <a:gd name="connsiteY4" fmla="*/ 45085 h 50800"/>
                              <a:gd name="connsiteX5" fmla="*/ 51389 w 76200"/>
                              <a:gd name="connsiteY5" fmla="*/ 31115 h 50800"/>
                              <a:gd name="connsiteX6" fmla="*/ 37419 w 76200"/>
                              <a:gd name="connsiteY6" fmla="*/ 43815 h 50800"/>
                              <a:gd name="connsiteX7" fmla="*/ 60279 w 76200"/>
                              <a:gd name="connsiteY7" fmla="*/ 41275 h 50800"/>
                              <a:gd name="connsiteX8" fmla="*/ 69169 w 76200"/>
                              <a:gd name="connsiteY8" fmla="*/ 24765 h 50800"/>
                              <a:gd name="connsiteX9" fmla="*/ 65359 w 76200"/>
                              <a:gd name="connsiteY9" fmla="*/ 24765 h 50800"/>
                              <a:gd name="connsiteX10" fmla="*/ 65359 w 76200"/>
                              <a:gd name="connsiteY10" fmla="*/ 20955 h 50800"/>
                              <a:gd name="connsiteX11" fmla="*/ 64089 w 76200"/>
                              <a:gd name="connsiteY11" fmla="*/ 15875 h 50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76200" h="50800">
                                <a:moveTo>
                                  <a:pt x="64089" y="15875"/>
                                </a:moveTo>
                                <a:lnTo>
                                  <a:pt x="61549" y="13335"/>
                                </a:lnTo>
                                <a:lnTo>
                                  <a:pt x="61549" y="9525"/>
                                </a:lnTo>
                                <a:cubicBezTo>
                                  <a:pt x="38689" y="17145"/>
                                  <a:pt x="31069" y="26035"/>
                                  <a:pt x="13289" y="31115"/>
                                </a:cubicBezTo>
                                <a:cubicBezTo>
                                  <a:pt x="18369" y="33655"/>
                                  <a:pt x="5669" y="43815"/>
                                  <a:pt x="10749" y="45085"/>
                                </a:cubicBezTo>
                                <a:cubicBezTo>
                                  <a:pt x="19639" y="45085"/>
                                  <a:pt x="41229" y="24765"/>
                                  <a:pt x="51389" y="31115"/>
                                </a:cubicBezTo>
                                <a:cubicBezTo>
                                  <a:pt x="41229" y="33655"/>
                                  <a:pt x="37419" y="37465"/>
                                  <a:pt x="37419" y="43815"/>
                                </a:cubicBezTo>
                                <a:cubicBezTo>
                                  <a:pt x="43769" y="45085"/>
                                  <a:pt x="53929" y="40005"/>
                                  <a:pt x="60279" y="41275"/>
                                </a:cubicBezTo>
                                <a:cubicBezTo>
                                  <a:pt x="53929" y="31115"/>
                                  <a:pt x="66629" y="31115"/>
                                  <a:pt x="69169" y="24765"/>
                                </a:cubicBezTo>
                                <a:lnTo>
                                  <a:pt x="65359" y="24765"/>
                                </a:lnTo>
                                <a:lnTo>
                                  <a:pt x="65359" y="20955"/>
                                </a:lnTo>
                                <a:cubicBezTo>
                                  <a:pt x="65359" y="18415"/>
                                  <a:pt x="64089" y="17145"/>
                                  <a:pt x="64089" y="1587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12" name="Freeform: Shape 10912"/>
                        <wps:cNvSpPr/>
                        <wps:spPr>
                          <a:xfrm>
                            <a:off x="7126605" y="1842770"/>
                            <a:ext cx="25400" cy="254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8415 h 25400"/>
                              <a:gd name="connsiteX1" fmla="*/ 19685 w 25400"/>
                              <a:gd name="connsiteY1" fmla="*/ 9525 h 25400"/>
                              <a:gd name="connsiteX2" fmla="*/ 9525 w 25400"/>
                              <a:gd name="connsiteY2" fmla="*/ 1841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9525" y="18415"/>
                                </a:moveTo>
                                <a:lnTo>
                                  <a:pt x="19685" y="9525"/>
                                </a:lnTo>
                                <a:cubicBezTo>
                                  <a:pt x="14605" y="12065"/>
                                  <a:pt x="9525" y="14605"/>
                                  <a:pt x="9525" y="1841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13" name="Freeform: Shape 10913"/>
                        <wps:cNvSpPr/>
                        <wps:spPr>
                          <a:xfrm>
                            <a:off x="7008495" y="1953260"/>
                            <a:ext cx="25400" cy="12700"/>
                          </a:xfrm>
                          <a:custGeom>
                            <a:avLst/>
                            <a:gdLst>
                              <a:gd name="connsiteX0" fmla="*/ 19686 w 25400"/>
                              <a:gd name="connsiteY0" fmla="*/ 10795 h 12700"/>
                              <a:gd name="connsiteX1" fmla="*/ 9525 w 25400"/>
                              <a:gd name="connsiteY1" fmla="*/ 9525 h 12700"/>
                              <a:gd name="connsiteX2" fmla="*/ 19686 w 25400"/>
                              <a:gd name="connsiteY2" fmla="*/ 1079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9686" y="10795"/>
                                </a:moveTo>
                                <a:lnTo>
                                  <a:pt x="9525" y="9525"/>
                                </a:lnTo>
                                <a:cubicBezTo>
                                  <a:pt x="15875" y="10795"/>
                                  <a:pt x="17145" y="12065"/>
                                  <a:pt x="19686" y="107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14" name="Freeform: Shape 10914"/>
                        <wps:cNvSpPr/>
                        <wps:spPr>
                          <a:xfrm>
                            <a:off x="7040245" y="2099310"/>
                            <a:ext cx="25400" cy="254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9525 h 25400"/>
                              <a:gd name="connsiteX1" fmla="*/ 18415 w 25400"/>
                              <a:gd name="connsiteY1" fmla="*/ 18415 h 25400"/>
                              <a:gd name="connsiteX2" fmla="*/ 9525 w 25400"/>
                              <a:gd name="connsiteY2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9525" y="9525"/>
                                </a:moveTo>
                                <a:lnTo>
                                  <a:pt x="18415" y="18415"/>
                                </a:lnTo>
                                <a:cubicBezTo>
                                  <a:pt x="17145" y="13335"/>
                                  <a:pt x="14605" y="12065"/>
                                  <a:pt x="952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15" name="Freeform: Shape 10915"/>
                        <wps:cNvSpPr/>
                        <wps:spPr>
                          <a:xfrm>
                            <a:off x="7116445" y="2018599"/>
                            <a:ext cx="25400" cy="25400"/>
                          </a:xfrm>
                          <a:custGeom>
                            <a:avLst/>
                            <a:gdLst>
                              <a:gd name="connsiteX0" fmla="*/ 14605 w 25400"/>
                              <a:gd name="connsiteY0" fmla="*/ 10226 h 25400"/>
                              <a:gd name="connsiteX1" fmla="*/ 10795 w 25400"/>
                              <a:gd name="connsiteY1" fmla="*/ 19116 h 25400"/>
                              <a:gd name="connsiteX2" fmla="*/ 14605 w 25400"/>
                              <a:gd name="connsiteY2" fmla="*/ 19116 h 25400"/>
                              <a:gd name="connsiteX3" fmla="*/ 14605 w 25400"/>
                              <a:gd name="connsiteY3" fmla="*/ 22926 h 25400"/>
                              <a:gd name="connsiteX4" fmla="*/ 17145 w 25400"/>
                              <a:gd name="connsiteY4" fmla="*/ 21656 h 25400"/>
                              <a:gd name="connsiteX5" fmla="*/ 19685 w 25400"/>
                              <a:gd name="connsiteY5" fmla="*/ 19116 h 25400"/>
                              <a:gd name="connsiteX6" fmla="*/ 22225 w 25400"/>
                              <a:gd name="connsiteY6" fmla="*/ 21656 h 25400"/>
                              <a:gd name="connsiteX7" fmla="*/ 23495 w 25400"/>
                              <a:gd name="connsiteY7" fmla="*/ 19116 h 25400"/>
                              <a:gd name="connsiteX8" fmla="*/ 18415 w 25400"/>
                              <a:gd name="connsiteY8" fmla="*/ 17846 h 25400"/>
                              <a:gd name="connsiteX9" fmla="*/ 20955 w 25400"/>
                              <a:gd name="connsiteY9" fmla="*/ 14036 h 25400"/>
                              <a:gd name="connsiteX10" fmla="*/ 14605 w 25400"/>
                              <a:gd name="connsiteY10" fmla="*/ 10226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4605" y="10226"/>
                                </a:moveTo>
                                <a:cubicBezTo>
                                  <a:pt x="9525" y="11496"/>
                                  <a:pt x="8255" y="15306"/>
                                  <a:pt x="10795" y="19116"/>
                                </a:cubicBezTo>
                                <a:lnTo>
                                  <a:pt x="14605" y="19116"/>
                                </a:lnTo>
                                <a:lnTo>
                                  <a:pt x="14605" y="22926"/>
                                </a:lnTo>
                                <a:cubicBezTo>
                                  <a:pt x="15875" y="22926"/>
                                  <a:pt x="15875" y="22926"/>
                                  <a:pt x="17145" y="21656"/>
                                </a:cubicBezTo>
                                <a:lnTo>
                                  <a:pt x="19685" y="19116"/>
                                </a:lnTo>
                                <a:lnTo>
                                  <a:pt x="22225" y="21656"/>
                                </a:lnTo>
                                <a:cubicBezTo>
                                  <a:pt x="23495" y="21656"/>
                                  <a:pt x="24765" y="20386"/>
                                  <a:pt x="23495" y="19116"/>
                                </a:cubicBezTo>
                                <a:lnTo>
                                  <a:pt x="18415" y="17846"/>
                                </a:lnTo>
                                <a:lnTo>
                                  <a:pt x="20955" y="14036"/>
                                </a:lnTo>
                                <a:cubicBezTo>
                                  <a:pt x="20955" y="12766"/>
                                  <a:pt x="19685" y="7686"/>
                                  <a:pt x="14605" y="1022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16" name="Freeform: Shape 10916"/>
                        <wps:cNvSpPr/>
                        <wps:spPr>
                          <a:xfrm>
                            <a:off x="7461885" y="1899920"/>
                            <a:ext cx="12700" cy="25400"/>
                          </a:xfrm>
                          <a:custGeom>
                            <a:avLst/>
                            <a:gdLst>
                              <a:gd name="connsiteX0" fmla="*/ 12065 w 12700"/>
                              <a:gd name="connsiteY0" fmla="*/ 12065 h 25400"/>
                              <a:gd name="connsiteX1" fmla="*/ 10795 w 12700"/>
                              <a:gd name="connsiteY1" fmla="*/ 9525 h 25400"/>
                              <a:gd name="connsiteX2" fmla="*/ 9525 w 12700"/>
                              <a:gd name="connsiteY2" fmla="*/ 15875 h 25400"/>
                              <a:gd name="connsiteX3" fmla="*/ 12065 w 12700"/>
                              <a:gd name="connsiteY3" fmla="*/ 1206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700" h="25400">
                                <a:moveTo>
                                  <a:pt x="12065" y="12065"/>
                                </a:moveTo>
                                <a:cubicBezTo>
                                  <a:pt x="12065" y="10795"/>
                                  <a:pt x="12065" y="10795"/>
                                  <a:pt x="10795" y="9525"/>
                                </a:cubicBezTo>
                                <a:lnTo>
                                  <a:pt x="9525" y="15875"/>
                                </a:lnTo>
                                <a:cubicBezTo>
                                  <a:pt x="10795" y="14605"/>
                                  <a:pt x="12065" y="13335"/>
                                  <a:pt x="12065" y="1206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17" name="Freeform: Shape 10917"/>
                        <wps:cNvSpPr/>
                        <wps:spPr>
                          <a:xfrm>
                            <a:off x="7102475" y="183896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5875 w 25400"/>
                              <a:gd name="connsiteY0" fmla="*/ 17145 h 25400"/>
                              <a:gd name="connsiteX1" fmla="*/ 15875 w 25400"/>
                              <a:gd name="connsiteY1" fmla="*/ 9525 h 25400"/>
                              <a:gd name="connsiteX2" fmla="*/ 9525 w 25400"/>
                              <a:gd name="connsiteY2" fmla="*/ 20955 h 25400"/>
                              <a:gd name="connsiteX3" fmla="*/ 15875 w 25400"/>
                              <a:gd name="connsiteY3" fmla="*/ 1714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5875" y="17145"/>
                                </a:moveTo>
                                <a:cubicBezTo>
                                  <a:pt x="15875" y="14605"/>
                                  <a:pt x="15875" y="13335"/>
                                  <a:pt x="15875" y="9525"/>
                                </a:cubicBezTo>
                                <a:lnTo>
                                  <a:pt x="9525" y="20955"/>
                                </a:lnTo>
                                <a:cubicBezTo>
                                  <a:pt x="12065" y="19685"/>
                                  <a:pt x="14605" y="18415"/>
                                  <a:pt x="15875" y="1714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18" name="Freeform: Shape 10918"/>
                        <wps:cNvSpPr/>
                        <wps:spPr>
                          <a:xfrm>
                            <a:off x="7325995" y="1742440"/>
                            <a:ext cx="25400" cy="12700"/>
                          </a:xfrm>
                          <a:custGeom>
                            <a:avLst/>
                            <a:gdLst>
                              <a:gd name="connsiteX0" fmla="*/ 24765 w 25400"/>
                              <a:gd name="connsiteY0" fmla="*/ 9525 h 12700"/>
                              <a:gd name="connsiteX1" fmla="*/ 9525 w 25400"/>
                              <a:gd name="connsiteY1" fmla="*/ 10795 h 12700"/>
                              <a:gd name="connsiteX2" fmla="*/ 24765 w 254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24765" y="9525"/>
                                </a:moveTo>
                                <a:lnTo>
                                  <a:pt x="9525" y="10795"/>
                                </a:lnTo>
                                <a:cubicBezTo>
                                  <a:pt x="14605" y="13335"/>
                                  <a:pt x="19686" y="10795"/>
                                  <a:pt x="2476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19" name="Freeform: Shape 10919"/>
                        <wps:cNvSpPr/>
                        <wps:spPr>
                          <a:xfrm>
                            <a:off x="7152005" y="1833880"/>
                            <a:ext cx="50800" cy="38100"/>
                          </a:xfrm>
                          <a:custGeom>
                            <a:avLst/>
                            <a:gdLst>
                              <a:gd name="connsiteX0" fmla="*/ 18414 w 50800"/>
                              <a:gd name="connsiteY0" fmla="*/ 22225 h 38100"/>
                              <a:gd name="connsiteX1" fmla="*/ 20955 w 50800"/>
                              <a:gd name="connsiteY1" fmla="*/ 24765 h 38100"/>
                              <a:gd name="connsiteX2" fmla="*/ 18414 w 50800"/>
                              <a:gd name="connsiteY2" fmla="*/ 27305 h 38100"/>
                              <a:gd name="connsiteX3" fmla="*/ 43814 w 50800"/>
                              <a:gd name="connsiteY3" fmla="*/ 23495 h 38100"/>
                              <a:gd name="connsiteX4" fmla="*/ 41275 w 50800"/>
                              <a:gd name="connsiteY4" fmla="*/ 19685 h 38100"/>
                              <a:gd name="connsiteX5" fmla="*/ 43814 w 50800"/>
                              <a:gd name="connsiteY5" fmla="*/ 15875 h 38100"/>
                              <a:gd name="connsiteX6" fmla="*/ 42545 w 50800"/>
                              <a:gd name="connsiteY6" fmla="*/ 13335 h 38100"/>
                              <a:gd name="connsiteX7" fmla="*/ 38735 w 50800"/>
                              <a:gd name="connsiteY7" fmla="*/ 13335 h 38100"/>
                              <a:gd name="connsiteX8" fmla="*/ 38735 w 50800"/>
                              <a:gd name="connsiteY8" fmla="*/ 9525 h 38100"/>
                              <a:gd name="connsiteX9" fmla="*/ 27305 w 50800"/>
                              <a:gd name="connsiteY9" fmla="*/ 15875 h 38100"/>
                              <a:gd name="connsiteX10" fmla="*/ 24764 w 50800"/>
                              <a:gd name="connsiteY10" fmla="*/ 18415 h 38100"/>
                              <a:gd name="connsiteX11" fmla="*/ 20955 w 50800"/>
                              <a:gd name="connsiteY11" fmla="*/ 10795 h 38100"/>
                              <a:gd name="connsiteX12" fmla="*/ 9525 w 50800"/>
                              <a:gd name="connsiteY12" fmla="*/ 10795 h 38100"/>
                              <a:gd name="connsiteX13" fmla="*/ 20955 w 50800"/>
                              <a:gd name="connsiteY13" fmla="*/ 17145 h 38100"/>
                              <a:gd name="connsiteX14" fmla="*/ 18414 w 50800"/>
                              <a:gd name="connsiteY14" fmla="*/ 22225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50800" h="38100">
                                <a:moveTo>
                                  <a:pt x="18414" y="22225"/>
                                </a:moveTo>
                                <a:lnTo>
                                  <a:pt x="20955" y="24765"/>
                                </a:lnTo>
                                <a:lnTo>
                                  <a:pt x="18414" y="27305"/>
                                </a:lnTo>
                                <a:cubicBezTo>
                                  <a:pt x="22225" y="37465"/>
                                  <a:pt x="40005" y="28575"/>
                                  <a:pt x="43814" y="23495"/>
                                </a:cubicBezTo>
                                <a:lnTo>
                                  <a:pt x="41275" y="19685"/>
                                </a:lnTo>
                                <a:lnTo>
                                  <a:pt x="43814" y="15875"/>
                                </a:lnTo>
                                <a:cubicBezTo>
                                  <a:pt x="43814" y="14605"/>
                                  <a:pt x="42545" y="14605"/>
                                  <a:pt x="42545" y="13335"/>
                                </a:cubicBezTo>
                                <a:lnTo>
                                  <a:pt x="38735" y="13335"/>
                                </a:lnTo>
                                <a:lnTo>
                                  <a:pt x="38735" y="9525"/>
                                </a:lnTo>
                                <a:cubicBezTo>
                                  <a:pt x="32385" y="10795"/>
                                  <a:pt x="29845" y="13335"/>
                                  <a:pt x="27305" y="15875"/>
                                </a:cubicBezTo>
                                <a:lnTo>
                                  <a:pt x="24764" y="18415"/>
                                </a:lnTo>
                                <a:cubicBezTo>
                                  <a:pt x="23495" y="15875"/>
                                  <a:pt x="23495" y="13335"/>
                                  <a:pt x="20955" y="10795"/>
                                </a:cubicBezTo>
                                <a:cubicBezTo>
                                  <a:pt x="17145" y="9525"/>
                                  <a:pt x="14605" y="9525"/>
                                  <a:pt x="9525" y="10795"/>
                                </a:cubicBezTo>
                                <a:lnTo>
                                  <a:pt x="20955" y="17145"/>
                                </a:lnTo>
                                <a:cubicBezTo>
                                  <a:pt x="18414" y="18415"/>
                                  <a:pt x="18414" y="19685"/>
                                  <a:pt x="18414" y="222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20" name="Freeform: Shape 10920"/>
                        <wps:cNvSpPr/>
                        <wps:spPr>
                          <a:xfrm>
                            <a:off x="6878955" y="1679958"/>
                            <a:ext cx="101600" cy="63500"/>
                          </a:xfrm>
                          <a:custGeom>
                            <a:avLst/>
                            <a:gdLst>
                              <a:gd name="connsiteX0" fmla="*/ 76835 w 101600"/>
                              <a:gd name="connsiteY0" fmla="*/ 14857 h 63500"/>
                              <a:gd name="connsiteX1" fmla="*/ 73025 w 101600"/>
                              <a:gd name="connsiteY1" fmla="*/ 13587 h 63500"/>
                              <a:gd name="connsiteX2" fmla="*/ 61595 w 101600"/>
                              <a:gd name="connsiteY2" fmla="*/ 18667 h 63500"/>
                              <a:gd name="connsiteX3" fmla="*/ 46355 w 101600"/>
                              <a:gd name="connsiteY3" fmla="*/ 33907 h 63500"/>
                              <a:gd name="connsiteX4" fmla="*/ 42545 w 101600"/>
                              <a:gd name="connsiteY4" fmla="*/ 30097 h 63500"/>
                              <a:gd name="connsiteX5" fmla="*/ 28575 w 101600"/>
                              <a:gd name="connsiteY5" fmla="*/ 35177 h 63500"/>
                              <a:gd name="connsiteX6" fmla="*/ 22225 w 101600"/>
                              <a:gd name="connsiteY6" fmla="*/ 37717 h 63500"/>
                              <a:gd name="connsiteX7" fmla="*/ 19685 w 101600"/>
                              <a:gd name="connsiteY7" fmla="*/ 42797 h 63500"/>
                              <a:gd name="connsiteX8" fmla="*/ 20955 w 101600"/>
                              <a:gd name="connsiteY8" fmla="*/ 42797 h 63500"/>
                              <a:gd name="connsiteX9" fmla="*/ 9525 w 101600"/>
                              <a:gd name="connsiteY9" fmla="*/ 51687 h 63500"/>
                              <a:gd name="connsiteX10" fmla="*/ 20955 w 101600"/>
                              <a:gd name="connsiteY10" fmla="*/ 44067 h 63500"/>
                              <a:gd name="connsiteX11" fmla="*/ 24765 w 101600"/>
                              <a:gd name="connsiteY11" fmla="*/ 45337 h 63500"/>
                              <a:gd name="connsiteX12" fmla="*/ 26035 w 101600"/>
                              <a:gd name="connsiteY12" fmla="*/ 49147 h 63500"/>
                              <a:gd name="connsiteX13" fmla="*/ 12065 w 101600"/>
                              <a:gd name="connsiteY13" fmla="*/ 61847 h 63500"/>
                              <a:gd name="connsiteX14" fmla="*/ 31115 w 101600"/>
                              <a:gd name="connsiteY14" fmla="*/ 54227 h 63500"/>
                              <a:gd name="connsiteX15" fmla="*/ 29845 w 101600"/>
                              <a:gd name="connsiteY15" fmla="*/ 45337 h 63500"/>
                              <a:gd name="connsiteX16" fmla="*/ 29845 w 101600"/>
                              <a:gd name="connsiteY16" fmla="*/ 45337 h 63500"/>
                              <a:gd name="connsiteX17" fmla="*/ 34925 w 101600"/>
                              <a:gd name="connsiteY17" fmla="*/ 42797 h 63500"/>
                              <a:gd name="connsiteX18" fmla="*/ 45085 w 101600"/>
                              <a:gd name="connsiteY18" fmla="*/ 38987 h 63500"/>
                              <a:gd name="connsiteX19" fmla="*/ 48895 w 101600"/>
                              <a:gd name="connsiteY19" fmla="*/ 33907 h 63500"/>
                              <a:gd name="connsiteX20" fmla="*/ 48895 w 101600"/>
                              <a:gd name="connsiteY20" fmla="*/ 33907 h 63500"/>
                              <a:gd name="connsiteX21" fmla="*/ 65405 w 101600"/>
                              <a:gd name="connsiteY21" fmla="*/ 22477 h 63500"/>
                              <a:gd name="connsiteX22" fmla="*/ 78105 w 101600"/>
                              <a:gd name="connsiteY22" fmla="*/ 16127 h 63500"/>
                              <a:gd name="connsiteX23" fmla="*/ 80645 w 101600"/>
                              <a:gd name="connsiteY23" fmla="*/ 18667 h 63500"/>
                              <a:gd name="connsiteX24" fmla="*/ 90805 w 101600"/>
                              <a:gd name="connsiteY24" fmla="*/ 19937 h 63500"/>
                              <a:gd name="connsiteX25" fmla="*/ 79375 w 101600"/>
                              <a:gd name="connsiteY25" fmla="*/ 14857 h 63500"/>
                              <a:gd name="connsiteX26" fmla="*/ 76835 w 101600"/>
                              <a:gd name="connsiteY26" fmla="*/ 14857 h 63500"/>
                              <a:gd name="connsiteX27" fmla="*/ 97155 w 101600"/>
                              <a:gd name="connsiteY27" fmla="*/ 9777 h 63500"/>
                              <a:gd name="connsiteX28" fmla="*/ 76835 w 101600"/>
                              <a:gd name="connsiteY28" fmla="*/ 14857 h 63500"/>
                              <a:gd name="connsiteX29" fmla="*/ 76835 w 101600"/>
                              <a:gd name="connsiteY29" fmla="*/ 14857 h 63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</a:cxnLst>
                            <a:rect l="l" t="t" r="r" b="b"/>
                            <a:pathLst>
                              <a:path w="101600" h="63500">
                                <a:moveTo>
                                  <a:pt x="76835" y="14857"/>
                                </a:moveTo>
                                <a:cubicBezTo>
                                  <a:pt x="75565" y="13587"/>
                                  <a:pt x="74295" y="13587"/>
                                  <a:pt x="73025" y="13587"/>
                                </a:cubicBezTo>
                                <a:cubicBezTo>
                                  <a:pt x="69215" y="16127"/>
                                  <a:pt x="65405" y="17397"/>
                                  <a:pt x="61595" y="18667"/>
                                </a:cubicBezTo>
                                <a:cubicBezTo>
                                  <a:pt x="53975" y="21207"/>
                                  <a:pt x="47625" y="26287"/>
                                  <a:pt x="46355" y="33907"/>
                                </a:cubicBezTo>
                                <a:cubicBezTo>
                                  <a:pt x="45085" y="32637"/>
                                  <a:pt x="43815" y="30097"/>
                                  <a:pt x="42545" y="30097"/>
                                </a:cubicBezTo>
                                <a:cubicBezTo>
                                  <a:pt x="36195" y="30097"/>
                                  <a:pt x="32385" y="32637"/>
                                  <a:pt x="28575" y="35177"/>
                                </a:cubicBezTo>
                                <a:cubicBezTo>
                                  <a:pt x="26035" y="36447"/>
                                  <a:pt x="24765" y="37717"/>
                                  <a:pt x="22225" y="37717"/>
                                </a:cubicBezTo>
                                <a:cubicBezTo>
                                  <a:pt x="19685" y="38987"/>
                                  <a:pt x="19685" y="42797"/>
                                  <a:pt x="19685" y="42797"/>
                                </a:cubicBezTo>
                                <a:cubicBezTo>
                                  <a:pt x="19685" y="42797"/>
                                  <a:pt x="20955" y="42797"/>
                                  <a:pt x="20955" y="42797"/>
                                </a:cubicBezTo>
                                <a:cubicBezTo>
                                  <a:pt x="17145" y="45337"/>
                                  <a:pt x="13335" y="47877"/>
                                  <a:pt x="9525" y="51687"/>
                                </a:cubicBezTo>
                                <a:lnTo>
                                  <a:pt x="20955" y="44067"/>
                                </a:lnTo>
                                <a:cubicBezTo>
                                  <a:pt x="22225" y="45337"/>
                                  <a:pt x="23495" y="46607"/>
                                  <a:pt x="24765" y="45337"/>
                                </a:cubicBezTo>
                                <a:cubicBezTo>
                                  <a:pt x="24765" y="46607"/>
                                  <a:pt x="26035" y="47877"/>
                                  <a:pt x="26035" y="49147"/>
                                </a:cubicBezTo>
                                <a:cubicBezTo>
                                  <a:pt x="20955" y="54227"/>
                                  <a:pt x="15875" y="55497"/>
                                  <a:pt x="12065" y="61847"/>
                                </a:cubicBezTo>
                                <a:cubicBezTo>
                                  <a:pt x="19685" y="61847"/>
                                  <a:pt x="26035" y="58037"/>
                                  <a:pt x="31115" y="54227"/>
                                </a:cubicBezTo>
                                <a:lnTo>
                                  <a:pt x="29845" y="45337"/>
                                </a:lnTo>
                                <a:lnTo>
                                  <a:pt x="29845" y="45337"/>
                                </a:lnTo>
                                <a:cubicBezTo>
                                  <a:pt x="31115" y="44067"/>
                                  <a:pt x="33655" y="44067"/>
                                  <a:pt x="34925" y="42797"/>
                                </a:cubicBezTo>
                                <a:cubicBezTo>
                                  <a:pt x="38735" y="41527"/>
                                  <a:pt x="41275" y="38987"/>
                                  <a:pt x="45085" y="38987"/>
                                </a:cubicBezTo>
                                <a:cubicBezTo>
                                  <a:pt x="47625" y="38987"/>
                                  <a:pt x="48895" y="36447"/>
                                  <a:pt x="48895" y="33907"/>
                                </a:cubicBezTo>
                                <a:cubicBezTo>
                                  <a:pt x="48895" y="33907"/>
                                  <a:pt x="48895" y="33907"/>
                                  <a:pt x="48895" y="33907"/>
                                </a:cubicBezTo>
                                <a:cubicBezTo>
                                  <a:pt x="52705" y="28827"/>
                                  <a:pt x="59055" y="25017"/>
                                  <a:pt x="65405" y="22477"/>
                                </a:cubicBezTo>
                                <a:cubicBezTo>
                                  <a:pt x="69215" y="21207"/>
                                  <a:pt x="74295" y="18667"/>
                                  <a:pt x="78105" y="16127"/>
                                </a:cubicBezTo>
                                <a:cubicBezTo>
                                  <a:pt x="78105" y="17397"/>
                                  <a:pt x="79375" y="18667"/>
                                  <a:pt x="80645" y="18667"/>
                                </a:cubicBezTo>
                                <a:cubicBezTo>
                                  <a:pt x="83185" y="18667"/>
                                  <a:pt x="88265" y="17397"/>
                                  <a:pt x="90805" y="19937"/>
                                </a:cubicBezTo>
                                <a:lnTo>
                                  <a:pt x="79375" y="14857"/>
                                </a:lnTo>
                                <a:cubicBezTo>
                                  <a:pt x="75565" y="16127"/>
                                  <a:pt x="76835" y="16127"/>
                                  <a:pt x="76835" y="14857"/>
                                </a:cubicBezTo>
                                <a:lnTo>
                                  <a:pt x="97155" y="9777"/>
                                </a:lnTo>
                                <a:cubicBezTo>
                                  <a:pt x="88265" y="8507"/>
                                  <a:pt x="81915" y="12317"/>
                                  <a:pt x="76835" y="14857"/>
                                </a:cubicBezTo>
                                <a:cubicBezTo>
                                  <a:pt x="75565" y="14857"/>
                                  <a:pt x="76835" y="14857"/>
                                  <a:pt x="76835" y="1485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21" name="Freeform: Shape 10921"/>
                        <wps:cNvSpPr/>
                        <wps:spPr>
                          <a:xfrm>
                            <a:off x="7611745" y="1765300"/>
                            <a:ext cx="25400" cy="254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8415 h 25400"/>
                              <a:gd name="connsiteX1" fmla="*/ 22225 w 25400"/>
                              <a:gd name="connsiteY1" fmla="*/ 9525 h 25400"/>
                              <a:gd name="connsiteX2" fmla="*/ 9525 w 25400"/>
                              <a:gd name="connsiteY2" fmla="*/ 1841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9525" y="18415"/>
                                </a:moveTo>
                                <a:lnTo>
                                  <a:pt x="22225" y="9525"/>
                                </a:lnTo>
                                <a:cubicBezTo>
                                  <a:pt x="17145" y="9525"/>
                                  <a:pt x="12065" y="13335"/>
                                  <a:pt x="9525" y="1841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22" name="Freeform: Shape 10922"/>
                        <wps:cNvSpPr/>
                        <wps:spPr>
                          <a:xfrm>
                            <a:off x="7126605" y="2025650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2065 h 12700"/>
                              <a:gd name="connsiteX1" fmla="*/ 22225 w 25400"/>
                              <a:gd name="connsiteY1" fmla="*/ 14605 h 12700"/>
                              <a:gd name="connsiteX2" fmla="*/ 19685 w 25400"/>
                              <a:gd name="connsiteY2" fmla="*/ 9525 h 12700"/>
                              <a:gd name="connsiteX3" fmla="*/ 9525 w 25400"/>
                              <a:gd name="connsiteY3" fmla="*/ 1206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2065"/>
                                </a:moveTo>
                                <a:lnTo>
                                  <a:pt x="22225" y="14605"/>
                                </a:lnTo>
                                <a:cubicBezTo>
                                  <a:pt x="20955" y="12065"/>
                                  <a:pt x="20955" y="10795"/>
                                  <a:pt x="19685" y="9525"/>
                                </a:cubicBezTo>
                                <a:cubicBezTo>
                                  <a:pt x="18414" y="9525"/>
                                  <a:pt x="13335" y="10795"/>
                                  <a:pt x="9525" y="1206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23" name="Freeform: Shape 10923"/>
                        <wps:cNvSpPr/>
                        <wps:spPr>
                          <a:xfrm>
                            <a:off x="7257415" y="1812125"/>
                            <a:ext cx="38100" cy="25400"/>
                          </a:xfrm>
                          <a:custGeom>
                            <a:avLst/>
                            <a:gdLst>
                              <a:gd name="connsiteX0" fmla="*/ 28575 w 38100"/>
                              <a:gd name="connsiteY0" fmla="*/ 9690 h 25400"/>
                              <a:gd name="connsiteX1" fmla="*/ 9525 w 38100"/>
                              <a:gd name="connsiteY1" fmla="*/ 18580 h 25400"/>
                              <a:gd name="connsiteX2" fmla="*/ 33655 w 38100"/>
                              <a:gd name="connsiteY2" fmla="*/ 13500 h 25400"/>
                              <a:gd name="connsiteX3" fmla="*/ 28575 w 38100"/>
                              <a:gd name="connsiteY3" fmla="*/ 9690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8100" h="25400">
                                <a:moveTo>
                                  <a:pt x="28575" y="9690"/>
                                </a:moveTo>
                                <a:cubicBezTo>
                                  <a:pt x="20955" y="8420"/>
                                  <a:pt x="15875" y="14770"/>
                                  <a:pt x="9525" y="18580"/>
                                </a:cubicBezTo>
                                <a:lnTo>
                                  <a:pt x="33655" y="13500"/>
                                </a:lnTo>
                                <a:cubicBezTo>
                                  <a:pt x="31115" y="10960"/>
                                  <a:pt x="29845" y="9690"/>
                                  <a:pt x="28575" y="96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24" name="Freeform: Shape 10924"/>
                        <wps:cNvSpPr/>
                        <wps:spPr>
                          <a:xfrm>
                            <a:off x="7972425" y="343789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9685 w 25400"/>
                              <a:gd name="connsiteY0" fmla="*/ 9525 h 25400"/>
                              <a:gd name="connsiteX1" fmla="*/ 9525 w 25400"/>
                              <a:gd name="connsiteY1" fmla="*/ 19685 h 25400"/>
                              <a:gd name="connsiteX2" fmla="*/ 19685 w 25400"/>
                              <a:gd name="connsiteY2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9685" y="9525"/>
                                </a:moveTo>
                                <a:lnTo>
                                  <a:pt x="9525" y="19685"/>
                                </a:lnTo>
                                <a:cubicBezTo>
                                  <a:pt x="13335" y="17145"/>
                                  <a:pt x="18415" y="14605"/>
                                  <a:pt x="1968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25" name="Freeform: Shape 10925"/>
                        <wps:cNvSpPr/>
                        <wps:spPr>
                          <a:xfrm>
                            <a:off x="6798945" y="2407920"/>
                            <a:ext cx="25400" cy="25400"/>
                          </a:xfrm>
                          <a:custGeom>
                            <a:avLst/>
                            <a:gdLst>
                              <a:gd name="connsiteX0" fmla="*/ 23495 w 25400"/>
                              <a:gd name="connsiteY0" fmla="*/ 9525 h 25400"/>
                              <a:gd name="connsiteX1" fmla="*/ 9525 w 25400"/>
                              <a:gd name="connsiteY1" fmla="*/ 18415 h 25400"/>
                              <a:gd name="connsiteX2" fmla="*/ 23495 w 25400"/>
                              <a:gd name="connsiteY2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23495" y="9525"/>
                                </a:moveTo>
                                <a:cubicBezTo>
                                  <a:pt x="17145" y="9525"/>
                                  <a:pt x="13335" y="14605"/>
                                  <a:pt x="9525" y="18415"/>
                                </a:cubicBezTo>
                                <a:lnTo>
                                  <a:pt x="23495" y="952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26" name="Freeform: Shape 10926"/>
                        <wps:cNvSpPr/>
                        <wps:spPr>
                          <a:xfrm>
                            <a:off x="7620635" y="1776730"/>
                            <a:ext cx="25400" cy="254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9685 h 25400"/>
                              <a:gd name="connsiteX1" fmla="*/ 15875 w 25400"/>
                              <a:gd name="connsiteY1" fmla="*/ 9525 h 25400"/>
                              <a:gd name="connsiteX2" fmla="*/ 9525 w 25400"/>
                              <a:gd name="connsiteY2" fmla="*/ 1968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9525" y="19685"/>
                                </a:moveTo>
                                <a:lnTo>
                                  <a:pt x="15875" y="9525"/>
                                </a:lnTo>
                                <a:cubicBezTo>
                                  <a:pt x="13335" y="12065"/>
                                  <a:pt x="9525" y="15875"/>
                                  <a:pt x="9525" y="1968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27" name="Freeform: Shape 10927"/>
                        <wps:cNvSpPr/>
                        <wps:spPr>
                          <a:xfrm>
                            <a:off x="8173085" y="3376930"/>
                            <a:ext cx="25400" cy="254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8415 h 25400"/>
                              <a:gd name="connsiteX1" fmla="*/ 17145 w 25400"/>
                              <a:gd name="connsiteY1" fmla="*/ 9525 h 25400"/>
                              <a:gd name="connsiteX2" fmla="*/ 9525 w 25400"/>
                              <a:gd name="connsiteY2" fmla="*/ 1841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9525" y="18415"/>
                                </a:moveTo>
                                <a:lnTo>
                                  <a:pt x="17145" y="9525"/>
                                </a:lnTo>
                                <a:cubicBezTo>
                                  <a:pt x="14605" y="10795"/>
                                  <a:pt x="12065" y="13335"/>
                                  <a:pt x="9525" y="1841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28" name="Freeform: Shape 10928"/>
                        <wps:cNvSpPr/>
                        <wps:spPr>
                          <a:xfrm>
                            <a:off x="7717155" y="178689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7145 w 25400"/>
                              <a:gd name="connsiteY0" fmla="*/ 10795 h 25400"/>
                              <a:gd name="connsiteX1" fmla="*/ 9525 w 25400"/>
                              <a:gd name="connsiteY1" fmla="*/ 9525 h 25400"/>
                              <a:gd name="connsiteX2" fmla="*/ 23495 w 25400"/>
                              <a:gd name="connsiteY2" fmla="*/ 15875 h 25400"/>
                              <a:gd name="connsiteX3" fmla="*/ 17145 w 25400"/>
                              <a:gd name="connsiteY3" fmla="*/ 1079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7145" y="10795"/>
                                </a:moveTo>
                                <a:cubicBezTo>
                                  <a:pt x="14605" y="10795"/>
                                  <a:pt x="12064" y="10795"/>
                                  <a:pt x="9525" y="9525"/>
                                </a:cubicBezTo>
                                <a:lnTo>
                                  <a:pt x="23495" y="15875"/>
                                </a:lnTo>
                                <a:cubicBezTo>
                                  <a:pt x="19685" y="14605"/>
                                  <a:pt x="18414" y="12065"/>
                                  <a:pt x="17145" y="107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29" name="Freeform: Shape 10929"/>
                        <wps:cNvSpPr/>
                        <wps:spPr>
                          <a:xfrm>
                            <a:off x="7730599" y="176403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1321 w 12700"/>
                              <a:gd name="connsiteY0" fmla="*/ 9525 h 12700"/>
                              <a:gd name="connsiteX1" fmla="*/ 10051 w 12700"/>
                              <a:gd name="connsiteY1" fmla="*/ 12065 h 12700"/>
                              <a:gd name="connsiteX2" fmla="*/ 15131 w 12700"/>
                              <a:gd name="connsiteY2" fmla="*/ 12065 h 12700"/>
                              <a:gd name="connsiteX3" fmla="*/ 11321 w 12700"/>
                              <a:gd name="connsiteY3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1321" y="9525"/>
                                </a:moveTo>
                                <a:cubicBezTo>
                                  <a:pt x="10051" y="10795"/>
                                  <a:pt x="8781" y="10795"/>
                                  <a:pt x="10051" y="12065"/>
                                </a:cubicBezTo>
                                <a:lnTo>
                                  <a:pt x="15131" y="12065"/>
                                </a:lnTo>
                                <a:lnTo>
                                  <a:pt x="11321" y="952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30" name="Freeform: Shape 10930"/>
                        <wps:cNvSpPr/>
                        <wps:spPr>
                          <a:xfrm>
                            <a:off x="7977505" y="3456940"/>
                            <a:ext cx="25400" cy="254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7145 h 25400"/>
                              <a:gd name="connsiteX1" fmla="*/ 22225 w 25400"/>
                              <a:gd name="connsiteY1" fmla="*/ 9525 h 25400"/>
                              <a:gd name="connsiteX2" fmla="*/ 9525 w 25400"/>
                              <a:gd name="connsiteY2" fmla="*/ 1714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9525" y="17145"/>
                                </a:moveTo>
                                <a:lnTo>
                                  <a:pt x="22225" y="9525"/>
                                </a:lnTo>
                                <a:cubicBezTo>
                                  <a:pt x="17145" y="9525"/>
                                  <a:pt x="12064" y="12065"/>
                                  <a:pt x="9525" y="1714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31" name="Freeform: Shape 10931"/>
                        <wps:cNvSpPr/>
                        <wps:spPr>
                          <a:xfrm>
                            <a:off x="7787005" y="1664970"/>
                            <a:ext cx="101600" cy="63500"/>
                          </a:xfrm>
                          <a:custGeom>
                            <a:avLst/>
                            <a:gdLst>
                              <a:gd name="connsiteX0" fmla="*/ 23495 w 101600"/>
                              <a:gd name="connsiteY0" fmla="*/ 64135 h 63500"/>
                              <a:gd name="connsiteX1" fmla="*/ 41275 w 101600"/>
                              <a:gd name="connsiteY1" fmla="*/ 42545 h 63500"/>
                              <a:gd name="connsiteX2" fmla="*/ 45085 w 101600"/>
                              <a:gd name="connsiteY2" fmla="*/ 42545 h 63500"/>
                              <a:gd name="connsiteX3" fmla="*/ 45085 w 101600"/>
                              <a:gd name="connsiteY3" fmla="*/ 46355 h 63500"/>
                              <a:gd name="connsiteX4" fmla="*/ 70485 w 101600"/>
                              <a:gd name="connsiteY4" fmla="*/ 31115 h 63500"/>
                              <a:gd name="connsiteX5" fmla="*/ 80645 w 101600"/>
                              <a:gd name="connsiteY5" fmla="*/ 24765 h 63500"/>
                              <a:gd name="connsiteX6" fmla="*/ 102235 w 101600"/>
                              <a:gd name="connsiteY6" fmla="*/ 9525 h 63500"/>
                              <a:gd name="connsiteX7" fmla="*/ 76835 w 101600"/>
                              <a:gd name="connsiteY7" fmla="*/ 20955 h 63500"/>
                              <a:gd name="connsiteX8" fmla="*/ 65405 w 101600"/>
                              <a:gd name="connsiteY8" fmla="*/ 27305 h 63500"/>
                              <a:gd name="connsiteX9" fmla="*/ 65405 w 101600"/>
                              <a:gd name="connsiteY9" fmla="*/ 26035 h 63500"/>
                              <a:gd name="connsiteX10" fmla="*/ 41275 w 101600"/>
                              <a:gd name="connsiteY10" fmla="*/ 41275 h 63500"/>
                              <a:gd name="connsiteX11" fmla="*/ 42545 w 101600"/>
                              <a:gd name="connsiteY11" fmla="*/ 40005 h 63500"/>
                              <a:gd name="connsiteX12" fmla="*/ 14605 w 101600"/>
                              <a:gd name="connsiteY12" fmla="*/ 61595 h 63500"/>
                              <a:gd name="connsiteX13" fmla="*/ 9525 w 101600"/>
                              <a:gd name="connsiteY13" fmla="*/ 64135 h 63500"/>
                              <a:gd name="connsiteX14" fmla="*/ 23495 w 101600"/>
                              <a:gd name="connsiteY14" fmla="*/ 64135 h 63500"/>
                              <a:gd name="connsiteX15" fmla="*/ 23495 w 101600"/>
                              <a:gd name="connsiteY15" fmla="*/ 64135 h 63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101600" h="63500">
                                <a:moveTo>
                                  <a:pt x="23495" y="64135"/>
                                </a:moveTo>
                                <a:cubicBezTo>
                                  <a:pt x="26035" y="56515"/>
                                  <a:pt x="32385" y="51435"/>
                                  <a:pt x="41275" y="42545"/>
                                </a:cubicBezTo>
                                <a:lnTo>
                                  <a:pt x="45085" y="42545"/>
                                </a:lnTo>
                                <a:lnTo>
                                  <a:pt x="45085" y="46355"/>
                                </a:lnTo>
                                <a:cubicBezTo>
                                  <a:pt x="55245" y="41275"/>
                                  <a:pt x="73025" y="40005"/>
                                  <a:pt x="70485" y="31115"/>
                                </a:cubicBezTo>
                                <a:cubicBezTo>
                                  <a:pt x="74295" y="28575"/>
                                  <a:pt x="76835" y="27305"/>
                                  <a:pt x="80645" y="24765"/>
                                </a:cubicBezTo>
                                <a:cubicBezTo>
                                  <a:pt x="88264" y="19685"/>
                                  <a:pt x="94614" y="15875"/>
                                  <a:pt x="102235" y="9525"/>
                                </a:cubicBezTo>
                                <a:cubicBezTo>
                                  <a:pt x="92075" y="10795"/>
                                  <a:pt x="84455" y="15875"/>
                                  <a:pt x="76835" y="20955"/>
                                </a:cubicBezTo>
                                <a:cubicBezTo>
                                  <a:pt x="73025" y="23495"/>
                                  <a:pt x="70485" y="26035"/>
                                  <a:pt x="65405" y="27305"/>
                                </a:cubicBezTo>
                                <a:lnTo>
                                  <a:pt x="65405" y="26035"/>
                                </a:lnTo>
                                <a:cubicBezTo>
                                  <a:pt x="55245" y="29845"/>
                                  <a:pt x="47625" y="36195"/>
                                  <a:pt x="41275" y="41275"/>
                                </a:cubicBezTo>
                                <a:cubicBezTo>
                                  <a:pt x="41275" y="41275"/>
                                  <a:pt x="41275" y="41275"/>
                                  <a:pt x="42545" y="40005"/>
                                </a:cubicBezTo>
                                <a:cubicBezTo>
                                  <a:pt x="33655" y="43815"/>
                                  <a:pt x="23495" y="50165"/>
                                  <a:pt x="14605" y="61595"/>
                                </a:cubicBezTo>
                                <a:lnTo>
                                  <a:pt x="9525" y="64135"/>
                                </a:lnTo>
                                <a:lnTo>
                                  <a:pt x="23495" y="64135"/>
                                </a:lnTo>
                                <a:lnTo>
                                  <a:pt x="23495" y="6413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32" name="Freeform: Shape 10932"/>
                        <wps:cNvSpPr/>
                        <wps:spPr>
                          <a:xfrm>
                            <a:off x="6839585" y="2383790"/>
                            <a:ext cx="12700" cy="254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15875 h 25400"/>
                              <a:gd name="connsiteX1" fmla="*/ 13335 w 12700"/>
                              <a:gd name="connsiteY1" fmla="*/ 19685 h 25400"/>
                              <a:gd name="connsiteX2" fmla="*/ 13335 w 12700"/>
                              <a:gd name="connsiteY2" fmla="*/ 9525 h 25400"/>
                              <a:gd name="connsiteX3" fmla="*/ 9525 w 12700"/>
                              <a:gd name="connsiteY3" fmla="*/ 1587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700" h="25400">
                                <a:moveTo>
                                  <a:pt x="9525" y="15875"/>
                                </a:moveTo>
                                <a:cubicBezTo>
                                  <a:pt x="10795" y="17145"/>
                                  <a:pt x="12065" y="18415"/>
                                  <a:pt x="13335" y="19685"/>
                                </a:cubicBezTo>
                                <a:lnTo>
                                  <a:pt x="13335" y="9525"/>
                                </a:lnTo>
                                <a:cubicBezTo>
                                  <a:pt x="10795" y="12065"/>
                                  <a:pt x="9525" y="13335"/>
                                  <a:pt x="9525" y="1587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33" name="Freeform: Shape 10933"/>
                        <wps:cNvSpPr/>
                        <wps:spPr>
                          <a:xfrm>
                            <a:off x="7848323" y="1530350"/>
                            <a:ext cx="25400" cy="25400"/>
                          </a:xfrm>
                          <a:custGeom>
                            <a:avLst/>
                            <a:gdLst>
                              <a:gd name="connsiteX0" fmla="*/ 23136 w 25400"/>
                              <a:gd name="connsiteY0" fmla="*/ 9525 h 25400"/>
                              <a:gd name="connsiteX1" fmla="*/ 10436 w 25400"/>
                              <a:gd name="connsiteY1" fmla="*/ 19685 h 25400"/>
                              <a:gd name="connsiteX2" fmla="*/ 23136 w 25400"/>
                              <a:gd name="connsiteY2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23136" y="9525"/>
                                </a:moveTo>
                                <a:cubicBezTo>
                                  <a:pt x="15517" y="12065"/>
                                  <a:pt x="6627" y="8255"/>
                                  <a:pt x="10436" y="19685"/>
                                </a:cubicBezTo>
                                <a:cubicBezTo>
                                  <a:pt x="16786" y="17145"/>
                                  <a:pt x="21867" y="14605"/>
                                  <a:pt x="23136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34" name="Freeform: Shape 10934"/>
                        <wps:cNvSpPr/>
                        <wps:spPr>
                          <a:xfrm>
                            <a:off x="7806373" y="1645920"/>
                            <a:ext cx="50800" cy="38100"/>
                          </a:xfrm>
                          <a:custGeom>
                            <a:avLst/>
                            <a:gdLst>
                              <a:gd name="connsiteX0" fmla="*/ 10477 w 50800"/>
                              <a:gd name="connsiteY0" fmla="*/ 36195 h 38100"/>
                              <a:gd name="connsiteX1" fmla="*/ 15558 w 50800"/>
                              <a:gd name="connsiteY1" fmla="*/ 36195 h 38100"/>
                              <a:gd name="connsiteX2" fmla="*/ 49847 w 50800"/>
                              <a:gd name="connsiteY2" fmla="*/ 17145 h 38100"/>
                              <a:gd name="connsiteX3" fmla="*/ 51117 w 50800"/>
                              <a:gd name="connsiteY3" fmla="*/ 12065 h 38100"/>
                              <a:gd name="connsiteX4" fmla="*/ 46037 w 50800"/>
                              <a:gd name="connsiteY4" fmla="*/ 9525 h 38100"/>
                              <a:gd name="connsiteX5" fmla="*/ 10477 w 50800"/>
                              <a:gd name="connsiteY5" fmla="*/ 29845 h 38100"/>
                              <a:gd name="connsiteX6" fmla="*/ 10477 w 50800"/>
                              <a:gd name="connsiteY6" fmla="*/ 36195 h 38100"/>
                              <a:gd name="connsiteX7" fmla="*/ 10477 w 50800"/>
                              <a:gd name="connsiteY7" fmla="*/ 36195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50800" h="38100">
                                <a:moveTo>
                                  <a:pt x="10477" y="36195"/>
                                </a:moveTo>
                                <a:cubicBezTo>
                                  <a:pt x="11747" y="37465"/>
                                  <a:pt x="14287" y="37465"/>
                                  <a:pt x="15558" y="36195"/>
                                </a:cubicBezTo>
                                <a:cubicBezTo>
                                  <a:pt x="25717" y="28575"/>
                                  <a:pt x="38417" y="20955"/>
                                  <a:pt x="49847" y="17145"/>
                                </a:cubicBezTo>
                                <a:cubicBezTo>
                                  <a:pt x="51117" y="15875"/>
                                  <a:pt x="52387" y="14605"/>
                                  <a:pt x="51117" y="12065"/>
                                </a:cubicBezTo>
                                <a:cubicBezTo>
                                  <a:pt x="51117" y="9525"/>
                                  <a:pt x="48577" y="9525"/>
                                  <a:pt x="46037" y="9525"/>
                                </a:cubicBezTo>
                                <a:cubicBezTo>
                                  <a:pt x="34608" y="14605"/>
                                  <a:pt x="21908" y="20955"/>
                                  <a:pt x="10477" y="29845"/>
                                </a:cubicBezTo>
                                <a:cubicBezTo>
                                  <a:pt x="9208" y="32385"/>
                                  <a:pt x="9208" y="33655"/>
                                  <a:pt x="10477" y="36195"/>
                                </a:cubicBezTo>
                                <a:cubicBezTo>
                                  <a:pt x="10477" y="36195"/>
                                  <a:pt x="10477" y="36195"/>
                                  <a:pt x="10477" y="361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35" name="Freeform: Shape 10935"/>
                        <wps:cNvSpPr/>
                        <wps:spPr>
                          <a:xfrm>
                            <a:off x="7798435" y="1637983"/>
                            <a:ext cx="25400" cy="25400"/>
                          </a:xfrm>
                          <a:custGeom>
                            <a:avLst/>
                            <a:gdLst>
                              <a:gd name="connsiteX0" fmla="*/ 19685 w 25400"/>
                              <a:gd name="connsiteY0" fmla="*/ 9842 h 25400"/>
                              <a:gd name="connsiteX1" fmla="*/ 9525 w 25400"/>
                              <a:gd name="connsiteY1" fmla="*/ 11112 h 25400"/>
                              <a:gd name="connsiteX2" fmla="*/ 12065 w 25400"/>
                              <a:gd name="connsiteY2" fmla="*/ 16192 h 25400"/>
                              <a:gd name="connsiteX3" fmla="*/ 15875 w 25400"/>
                              <a:gd name="connsiteY3" fmla="*/ 17462 h 25400"/>
                              <a:gd name="connsiteX4" fmla="*/ 19685 w 25400"/>
                              <a:gd name="connsiteY4" fmla="*/ 9842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9685" y="9842"/>
                                </a:moveTo>
                                <a:cubicBezTo>
                                  <a:pt x="15875" y="9842"/>
                                  <a:pt x="13335" y="8573"/>
                                  <a:pt x="9525" y="11112"/>
                                </a:cubicBezTo>
                                <a:cubicBezTo>
                                  <a:pt x="10795" y="12382"/>
                                  <a:pt x="10795" y="13653"/>
                                  <a:pt x="12065" y="16192"/>
                                </a:cubicBezTo>
                                <a:cubicBezTo>
                                  <a:pt x="13335" y="17462"/>
                                  <a:pt x="13335" y="18732"/>
                                  <a:pt x="15875" y="17462"/>
                                </a:cubicBezTo>
                                <a:cubicBezTo>
                                  <a:pt x="13335" y="13653"/>
                                  <a:pt x="20955" y="13653"/>
                                  <a:pt x="19685" y="984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36" name="Freeform: Shape 10936"/>
                        <wps:cNvSpPr/>
                        <wps:spPr>
                          <a:xfrm>
                            <a:off x="7788275" y="1645285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2700 h 12700"/>
                              <a:gd name="connsiteX1" fmla="*/ 17145 w 25400"/>
                              <a:gd name="connsiteY1" fmla="*/ 10160 h 12700"/>
                              <a:gd name="connsiteX2" fmla="*/ 9525 w 25400"/>
                              <a:gd name="connsiteY2" fmla="*/ 12700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2700"/>
                                </a:moveTo>
                                <a:cubicBezTo>
                                  <a:pt x="12065" y="11430"/>
                                  <a:pt x="17145" y="15240"/>
                                  <a:pt x="17145" y="10160"/>
                                </a:cubicBezTo>
                                <a:cubicBezTo>
                                  <a:pt x="13335" y="10160"/>
                                  <a:pt x="9525" y="7620"/>
                                  <a:pt x="9525" y="127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37" name="Freeform: Shape 10937"/>
                        <wps:cNvSpPr/>
                        <wps:spPr>
                          <a:xfrm>
                            <a:off x="7855339" y="163957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7392 w 25400"/>
                              <a:gd name="connsiteY0" fmla="*/ 9525 h 25400"/>
                              <a:gd name="connsiteX1" fmla="*/ 9771 w 25400"/>
                              <a:gd name="connsiteY1" fmla="*/ 17145 h 25400"/>
                              <a:gd name="connsiteX2" fmla="*/ 17392 w 25400"/>
                              <a:gd name="connsiteY2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7392" y="9525"/>
                                </a:moveTo>
                                <a:cubicBezTo>
                                  <a:pt x="12311" y="10795"/>
                                  <a:pt x="8501" y="13335"/>
                                  <a:pt x="9771" y="17145"/>
                                </a:cubicBezTo>
                                <a:cubicBezTo>
                                  <a:pt x="16121" y="15875"/>
                                  <a:pt x="18661" y="13335"/>
                                  <a:pt x="17392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38" name="Freeform: Shape 10938"/>
                        <wps:cNvSpPr/>
                        <wps:spPr>
                          <a:xfrm>
                            <a:off x="7099935" y="1808480"/>
                            <a:ext cx="25400" cy="12700"/>
                          </a:xfrm>
                          <a:custGeom>
                            <a:avLst/>
                            <a:gdLst>
                              <a:gd name="connsiteX0" fmla="*/ 19685 w 25400"/>
                              <a:gd name="connsiteY0" fmla="*/ 9525 h 12700"/>
                              <a:gd name="connsiteX1" fmla="*/ 9525 w 25400"/>
                              <a:gd name="connsiteY1" fmla="*/ 13335 h 12700"/>
                              <a:gd name="connsiteX2" fmla="*/ 19685 w 254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9685" y="9525"/>
                                </a:moveTo>
                                <a:lnTo>
                                  <a:pt x="9525" y="13335"/>
                                </a:lnTo>
                                <a:cubicBezTo>
                                  <a:pt x="13335" y="13335"/>
                                  <a:pt x="15875" y="12065"/>
                                  <a:pt x="1968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39" name="Freeform: Shape 10939"/>
                        <wps:cNvSpPr/>
                        <wps:spPr>
                          <a:xfrm>
                            <a:off x="7110095" y="1804670"/>
                            <a:ext cx="25400" cy="12700"/>
                          </a:xfrm>
                          <a:custGeom>
                            <a:avLst/>
                            <a:gdLst>
                              <a:gd name="connsiteX0" fmla="*/ 20955 w 25400"/>
                              <a:gd name="connsiteY0" fmla="*/ 9525 h 12700"/>
                              <a:gd name="connsiteX1" fmla="*/ 9525 w 25400"/>
                              <a:gd name="connsiteY1" fmla="*/ 14605 h 12700"/>
                              <a:gd name="connsiteX2" fmla="*/ 20955 w 254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20955" y="9525"/>
                                </a:moveTo>
                                <a:cubicBezTo>
                                  <a:pt x="15875" y="9525"/>
                                  <a:pt x="13336" y="12065"/>
                                  <a:pt x="9525" y="14605"/>
                                </a:cubicBezTo>
                                <a:lnTo>
                                  <a:pt x="20955" y="952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40" name="Freeform: Shape 10940"/>
                        <wps:cNvSpPr/>
                        <wps:spPr>
                          <a:xfrm>
                            <a:off x="7765679" y="1687086"/>
                            <a:ext cx="25400" cy="25400"/>
                          </a:xfrm>
                          <a:custGeom>
                            <a:avLst/>
                            <a:gdLst>
                              <a:gd name="connsiteX0" fmla="*/ 10531 w 25400"/>
                              <a:gd name="connsiteY0" fmla="*/ 20429 h 25400"/>
                              <a:gd name="connsiteX1" fmla="*/ 23231 w 25400"/>
                              <a:gd name="connsiteY1" fmla="*/ 10269 h 25400"/>
                              <a:gd name="connsiteX2" fmla="*/ 10531 w 25400"/>
                              <a:gd name="connsiteY2" fmla="*/ 20429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0531" y="20429"/>
                                </a:moveTo>
                                <a:cubicBezTo>
                                  <a:pt x="14341" y="16619"/>
                                  <a:pt x="21961" y="15349"/>
                                  <a:pt x="23231" y="10269"/>
                                </a:cubicBezTo>
                                <a:cubicBezTo>
                                  <a:pt x="14341" y="5189"/>
                                  <a:pt x="6721" y="28049"/>
                                  <a:pt x="10531" y="2042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41" name="Freeform: Shape 10941"/>
                        <wps:cNvSpPr/>
                        <wps:spPr>
                          <a:xfrm>
                            <a:off x="6487795" y="1855470"/>
                            <a:ext cx="63500" cy="50800"/>
                          </a:xfrm>
                          <a:custGeom>
                            <a:avLst/>
                            <a:gdLst>
                              <a:gd name="connsiteX0" fmla="*/ 46355 w 63500"/>
                              <a:gd name="connsiteY0" fmla="*/ 17145 h 50800"/>
                              <a:gd name="connsiteX1" fmla="*/ 13335 w 63500"/>
                              <a:gd name="connsiteY1" fmla="*/ 34925 h 50800"/>
                              <a:gd name="connsiteX2" fmla="*/ 9525 w 63500"/>
                              <a:gd name="connsiteY2" fmla="*/ 42545 h 50800"/>
                              <a:gd name="connsiteX3" fmla="*/ 15875 w 63500"/>
                              <a:gd name="connsiteY3" fmla="*/ 38735 h 50800"/>
                              <a:gd name="connsiteX4" fmla="*/ 48895 w 63500"/>
                              <a:gd name="connsiteY4" fmla="*/ 20955 h 50800"/>
                              <a:gd name="connsiteX5" fmla="*/ 50165 w 63500"/>
                              <a:gd name="connsiteY5" fmla="*/ 17145 h 50800"/>
                              <a:gd name="connsiteX6" fmla="*/ 65405 w 63500"/>
                              <a:gd name="connsiteY6" fmla="*/ 9525 h 50800"/>
                              <a:gd name="connsiteX7" fmla="*/ 48895 w 63500"/>
                              <a:gd name="connsiteY7" fmla="*/ 17145 h 50800"/>
                              <a:gd name="connsiteX8" fmla="*/ 46355 w 63500"/>
                              <a:gd name="connsiteY8" fmla="*/ 17145 h 50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63500" h="50800">
                                <a:moveTo>
                                  <a:pt x="46355" y="17145"/>
                                </a:moveTo>
                                <a:cubicBezTo>
                                  <a:pt x="34925" y="23495"/>
                                  <a:pt x="24765" y="28575"/>
                                  <a:pt x="13335" y="34925"/>
                                </a:cubicBezTo>
                                <a:lnTo>
                                  <a:pt x="9525" y="42545"/>
                                </a:lnTo>
                                <a:lnTo>
                                  <a:pt x="15875" y="38735"/>
                                </a:lnTo>
                                <a:cubicBezTo>
                                  <a:pt x="27305" y="32385"/>
                                  <a:pt x="37465" y="26035"/>
                                  <a:pt x="48895" y="20955"/>
                                </a:cubicBezTo>
                                <a:cubicBezTo>
                                  <a:pt x="50165" y="20955"/>
                                  <a:pt x="50165" y="18415"/>
                                  <a:pt x="50165" y="17145"/>
                                </a:cubicBezTo>
                                <a:lnTo>
                                  <a:pt x="65405" y="9525"/>
                                </a:lnTo>
                                <a:cubicBezTo>
                                  <a:pt x="59055" y="9525"/>
                                  <a:pt x="52705" y="13335"/>
                                  <a:pt x="48895" y="17145"/>
                                </a:cubicBezTo>
                                <a:cubicBezTo>
                                  <a:pt x="48895" y="17145"/>
                                  <a:pt x="47625" y="17145"/>
                                  <a:pt x="46355" y="1714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42" name="Freeform: Shape 10942"/>
                        <wps:cNvSpPr/>
                        <wps:spPr>
                          <a:xfrm>
                            <a:off x="6321425" y="1727200"/>
                            <a:ext cx="863600" cy="635000"/>
                          </a:xfrm>
                          <a:custGeom>
                            <a:avLst/>
                            <a:gdLst>
                              <a:gd name="connsiteX0" fmla="*/ 743585 w 863600"/>
                              <a:gd name="connsiteY0" fmla="*/ 158115 h 635000"/>
                              <a:gd name="connsiteX1" fmla="*/ 742315 w 863600"/>
                              <a:gd name="connsiteY1" fmla="*/ 160655 h 635000"/>
                              <a:gd name="connsiteX2" fmla="*/ 739775 w 863600"/>
                              <a:gd name="connsiteY2" fmla="*/ 160655 h 635000"/>
                              <a:gd name="connsiteX3" fmla="*/ 691515 w 863600"/>
                              <a:gd name="connsiteY3" fmla="*/ 188595 h 635000"/>
                              <a:gd name="connsiteX4" fmla="*/ 710565 w 863600"/>
                              <a:gd name="connsiteY4" fmla="*/ 168275 h 635000"/>
                              <a:gd name="connsiteX5" fmla="*/ 708025 w 863600"/>
                              <a:gd name="connsiteY5" fmla="*/ 165735 h 635000"/>
                              <a:gd name="connsiteX6" fmla="*/ 708025 w 863600"/>
                              <a:gd name="connsiteY6" fmla="*/ 161925 h 635000"/>
                              <a:gd name="connsiteX7" fmla="*/ 696595 w 863600"/>
                              <a:gd name="connsiteY7" fmla="*/ 160655 h 635000"/>
                              <a:gd name="connsiteX8" fmla="*/ 635635 w 863600"/>
                              <a:gd name="connsiteY8" fmla="*/ 184785 h 635000"/>
                              <a:gd name="connsiteX9" fmla="*/ 634365 w 863600"/>
                              <a:gd name="connsiteY9" fmla="*/ 174625 h 635000"/>
                              <a:gd name="connsiteX10" fmla="*/ 640715 w 863600"/>
                              <a:gd name="connsiteY10" fmla="*/ 164465 h 635000"/>
                              <a:gd name="connsiteX11" fmla="*/ 667385 w 863600"/>
                              <a:gd name="connsiteY11" fmla="*/ 156845 h 635000"/>
                              <a:gd name="connsiteX12" fmla="*/ 655955 w 863600"/>
                              <a:gd name="connsiteY12" fmla="*/ 150495 h 635000"/>
                              <a:gd name="connsiteX13" fmla="*/ 662305 w 863600"/>
                              <a:gd name="connsiteY13" fmla="*/ 140335 h 635000"/>
                              <a:gd name="connsiteX14" fmla="*/ 667385 w 863600"/>
                              <a:gd name="connsiteY14" fmla="*/ 146685 h 635000"/>
                              <a:gd name="connsiteX15" fmla="*/ 692785 w 863600"/>
                              <a:gd name="connsiteY15" fmla="*/ 142875 h 635000"/>
                              <a:gd name="connsiteX16" fmla="*/ 701675 w 863600"/>
                              <a:gd name="connsiteY16" fmla="*/ 137795 h 635000"/>
                              <a:gd name="connsiteX17" fmla="*/ 710565 w 863600"/>
                              <a:gd name="connsiteY17" fmla="*/ 132715 h 635000"/>
                              <a:gd name="connsiteX18" fmla="*/ 710565 w 863600"/>
                              <a:gd name="connsiteY18" fmla="*/ 114935 h 635000"/>
                              <a:gd name="connsiteX19" fmla="*/ 725805 w 863600"/>
                              <a:gd name="connsiteY19" fmla="*/ 112395 h 635000"/>
                              <a:gd name="connsiteX20" fmla="*/ 728345 w 863600"/>
                              <a:gd name="connsiteY20" fmla="*/ 114935 h 635000"/>
                              <a:gd name="connsiteX21" fmla="*/ 728345 w 863600"/>
                              <a:gd name="connsiteY21" fmla="*/ 118745 h 635000"/>
                              <a:gd name="connsiteX22" fmla="*/ 753745 w 863600"/>
                              <a:gd name="connsiteY22" fmla="*/ 102235 h 635000"/>
                              <a:gd name="connsiteX23" fmla="*/ 803275 w 863600"/>
                              <a:gd name="connsiteY23" fmla="*/ 79375 h 635000"/>
                              <a:gd name="connsiteX24" fmla="*/ 804545 w 863600"/>
                              <a:gd name="connsiteY24" fmla="*/ 76835 h 635000"/>
                              <a:gd name="connsiteX25" fmla="*/ 805815 w 863600"/>
                              <a:gd name="connsiteY25" fmla="*/ 74295 h 635000"/>
                              <a:gd name="connsiteX26" fmla="*/ 826135 w 863600"/>
                              <a:gd name="connsiteY26" fmla="*/ 64135 h 635000"/>
                              <a:gd name="connsiteX27" fmla="*/ 823595 w 863600"/>
                              <a:gd name="connsiteY27" fmla="*/ 61595 h 635000"/>
                              <a:gd name="connsiteX28" fmla="*/ 826135 w 863600"/>
                              <a:gd name="connsiteY28" fmla="*/ 59055 h 635000"/>
                              <a:gd name="connsiteX29" fmla="*/ 805815 w 863600"/>
                              <a:gd name="connsiteY29" fmla="*/ 56515 h 635000"/>
                              <a:gd name="connsiteX30" fmla="*/ 856615 w 863600"/>
                              <a:gd name="connsiteY30" fmla="*/ 28575 h 635000"/>
                              <a:gd name="connsiteX31" fmla="*/ 845185 w 863600"/>
                              <a:gd name="connsiteY31" fmla="*/ 9525 h 635000"/>
                              <a:gd name="connsiteX32" fmla="*/ 822325 w 863600"/>
                              <a:gd name="connsiteY32" fmla="*/ 26035 h 635000"/>
                              <a:gd name="connsiteX33" fmla="*/ 808355 w 863600"/>
                              <a:gd name="connsiteY33" fmla="*/ 18415 h 635000"/>
                              <a:gd name="connsiteX34" fmla="*/ 810895 w 863600"/>
                              <a:gd name="connsiteY34" fmla="*/ 17145 h 635000"/>
                              <a:gd name="connsiteX35" fmla="*/ 808355 w 863600"/>
                              <a:gd name="connsiteY35" fmla="*/ 15875 h 635000"/>
                              <a:gd name="connsiteX36" fmla="*/ 808355 w 863600"/>
                              <a:gd name="connsiteY36" fmla="*/ 13335 h 635000"/>
                              <a:gd name="connsiteX37" fmla="*/ 788035 w 863600"/>
                              <a:gd name="connsiteY37" fmla="*/ 18415 h 635000"/>
                              <a:gd name="connsiteX38" fmla="*/ 774065 w 863600"/>
                              <a:gd name="connsiteY38" fmla="*/ 36195 h 635000"/>
                              <a:gd name="connsiteX39" fmla="*/ 781685 w 863600"/>
                              <a:gd name="connsiteY39" fmla="*/ 33655 h 635000"/>
                              <a:gd name="connsiteX40" fmla="*/ 784225 w 863600"/>
                              <a:gd name="connsiteY40" fmla="*/ 31115 h 635000"/>
                              <a:gd name="connsiteX41" fmla="*/ 786765 w 863600"/>
                              <a:gd name="connsiteY41" fmla="*/ 33655 h 635000"/>
                              <a:gd name="connsiteX42" fmla="*/ 804545 w 863600"/>
                              <a:gd name="connsiteY42" fmla="*/ 29845 h 635000"/>
                              <a:gd name="connsiteX43" fmla="*/ 812165 w 863600"/>
                              <a:gd name="connsiteY43" fmla="*/ 34925 h 635000"/>
                              <a:gd name="connsiteX44" fmla="*/ 793115 w 863600"/>
                              <a:gd name="connsiteY44" fmla="*/ 47625 h 635000"/>
                              <a:gd name="connsiteX45" fmla="*/ 793115 w 863600"/>
                              <a:gd name="connsiteY45" fmla="*/ 51435 h 635000"/>
                              <a:gd name="connsiteX46" fmla="*/ 789305 w 863600"/>
                              <a:gd name="connsiteY46" fmla="*/ 51435 h 635000"/>
                              <a:gd name="connsiteX47" fmla="*/ 780415 w 863600"/>
                              <a:gd name="connsiteY47" fmla="*/ 55245 h 635000"/>
                              <a:gd name="connsiteX48" fmla="*/ 777875 w 863600"/>
                              <a:gd name="connsiteY48" fmla="*/ 50165 h 635000"/>
                              <a:gd name="connsiteX49" fmla="*/ 780415 w 863600"/>
                              <a:gd name="connsiteY49" fmla="*/ 48895 h 635000"/>
                              <a:gd name="connsiteX50" fmla="*/ 777875 w 863600"/>
                              <a:gd name="connsiteY50" fmla="*/ 43815 h 635000"/>
                              <a:gd name="connsiteX51" fmla="*/ 775335 w 863600"/>
                              <a:gd name="connsiteY51" fmla="*/ 38735 h 635000"/>
                              <a:gd name="connsiteX52" fmla="*/ 761365 w 863600"/>
                              <a:gd name="connsiteY52" fmla="*/ 43815 h 635000"/>
                              <a:gd name="connsiteX53" fmla="*/ 755015 w 863600"/>
                              <a:gd name="connsiteY53" fmla="*/ 29845 h 635000"/>
                              <a:gd name="connsiteX54" fmla="*/ 746125 w 863600"/>
                              <a:gd name="connsiteY54" fmla="*/ 46355 h 635000"/>
                              <a:gd name="connsiteX55" fmla="*/ 713105 w 863600"/>
                              <a:gd name="connsiteY55" fmla="*/ 52705 h 635000"/>
                              <a:gd name="connsiteX56" fmla="*/ 710565 w 863600"/>
                              <a:gd name="connsiteY56" fmla="*/ 55245 h 635000"/>
                              <a:gd name="connsiteX57" fmla="*/ 708025 w 863600"/>
                              <a:gd name="connsiteY57" fmla="*/ 52705 h 635000"/>
                              <a:gd name="connsiteX58" fmla="*/ 697865 w 863600"/>
                              <a:gd name="connsiteY58" fmla="*/ 66675 h 635000"/>
                              <a:gd name="connsiteX59" fmla="*/ 704215 w 863600"/>
                              <a:gd name="connsiteY59" fmla="*/ 74295 h 635000"/>
                              <a:gd name="connsiteX60" fmla="*/ 696595 w 863600"/>
                              <a:gd name="connsiteY60" fmla="*/ 76835 h 635000"/>
                              <a:gd name="connsiteX61" fmla="*/ 696595 w 863600"/>
                              <a:gd name="connsiteY61" fmla="*/ 80645 h 635000"/>
                              <a:gd name="connsiteX62" fmla="*/ 696595 w 863600"/>
                              <a:gd name="connsiteY62" fmla="*/ 84455 h 635000"/>
                              <a:gd name="connsiteX63" fmla="*/ 706755 w 863600"/>
                              <a:gd name="connsiteY63" fmla="*/ 88265 h 635000"/>
                              <a:gd name="connsiteX64" fmla="*/ 709295 w 863600"/>
                              <a:gd name="connsiteY64" fmla="*/ 85725 h 635000"/>
                              <a:gd name="connsiteX65" fmla="*/ 711835 w 863600"/>
                              <a:gd name="connsiteY65" fmla="*/ 88265 h 635000"/>
                              <a:gd name="connsiteX66" fmla="*/ 716915 w 863600"/>
                              <a:gd name="connsiteY66" fmla="*/ 86995 h 635000"/>
                              <a:gd name="connsiteX67" fmla="*/ 716915 w 863600"/>
                              <a:gd name="connsiteY67" fmla="*/ 83185 h 635000"/>
                              <a:gd name="connsiteX68" fmla="*/ 720725 w 863600"/>
                              <a:gd name="connsiteY68" fmla="*/ 83185 h 635000"/>
                              <a:gd name="connsiteX69" fmla="*/ 718185 w 863600"/>
                              <a:gd name="connsiteY69" fmla="*/ 76835 h 635000"/>
                              <a:gd name="connsiteX70" fmla="*/ 732155 w 863600"/>
                              <a:gd name="connsiteY70" fmla="*/ 76835 h 635000"/>
                              <a:gd name="connsiteX71" fmla="*/ 738505 w 863600"/>
                              <a:gd name="connsiteY71" fmla="*/ 66675 h 635000"/>
                              <a:gd name="connsiteX72" fmla="*/ 723265 w 863600"/>
                              <a:gd name="connsiteY72" fmla="*/ 88265 h 635000"/>
                              <a:gd name="connsiteX73" fmla="*/ 723265 w 863600"/>
                              <a:gd name="connsiteY73" fmla="*/ 92075 h 635000"/>
                              <a:gd name="connsiteX74" fmla="*/ 719455 w 863600"/>
                              <a:gd name="connsiteY74" fmla="*/ 92075 h 635000"/>
                              <a:gd name="connsiteX75" fmla="*/ 710565 w 863600"/>
                              <a:gd name="connsiteY75" fmla="*/ 97155 h 635000"/>
                              <a:gd name="connsiteX76" fmla="*/ 709295 w 863600"/>
                              <a:gd name="connsiteY76" fmla="*/ 94615 h 635000"/>
                              <a:gd name="connsiteX77" fmla="*/ 708025 w 863600"/>
                              <a:gd name="connsiteY77" fmla="*/ 95885 h 635000"/>
                              <a:gd name="connsiteX78" fmla="*/ 706755 w 863600"/>
                              <a:gd name="connsiteY78" fmla="*/ 97155 h 635000"/>
                              <a:gd name="connsiteX79" fmla="*/ 631825 w 863600"/>
                              <a:gd name="connsiteY79" fmla="*/ 139065 h 635000"/>
                              <a:gd name="connsiteX80" fmla="*/ 622935 w 863600"/>
                              <a:gd name="connsiteY80" fmla="*/ 126365 h 635000"/>
                              <a:gd name="connsiteX81" fmla="*/ 561975 w 863600"/>
                              <a:gd name="connsiteY81" fmla="*/ 142875 h 635000"/>
                              <a:gd name="connsiteX82" fmla="*/ 531495 w 863600"/>
                              <a:gd name="connsiteY82" fmla="*/ 154305 h 635000"/>
                              <a:gd name="connsiteX83" fmla="*/ 537845 w 863600"/>
                              <a:gd name="connsiteY83" fmla="*/ 151765 h 635000"/>
                              <a:gd name="connsiteX84" fmla="*/ 545465 w 863600"/>
                              <a:gd name="connsiteY84" fmla="*/ 140335 h 635000"/>
                              <a:gd name="connsiteX85" fmla="*/ 548005 w 863600"/>
                              <a:gd name="connsiteY85" fmla="*/ 139065 h 635000"/>
                              <a:gd name="connsiteX86" fmla="*/ 551815 w 863600"/>
                              <a:gd name="connsiteY86" fmla="*/ 141605 h 635000"/>
                              <a:gd name="connsiteX87" fmla="*/ 561975 w 863600"/>
                              <a:gd name="connsiteY87" fmla="*/ 127635 h 635000"/>
                              <a:gd name="connsiteX88" fmla="*/ 556895 w 863600"/>
                              <a:gd name="connsiteY88" fmla="*/ 126365 h 635000"/>
                              <a:gd name="connsiteX89" fmla="*/ 555625 w 863600"/>
                              <a:gd name="connsiteY89" fmla="*/ 121285 h 635000"/>
                              <a:gd name="connsiteX90" fmla="*/ 539115 w 863600"/>
                              <a:gd name="connsiteY90" fmla="*/ 127635 h 635000"/>
                              <a:gd name="connsiteX91" fmla="*/ 536575 w 863600"/>
                              <a:gd name="connsiteY91" fmla="*/ 130175 h 635000"/>
                              <a:gd name="connsiteX92" fmla="*/ 534035 w 863600"/>
                              <a:gd name="connsiteY92" fmla="*/ 127635 h 635000"/>
                              <a:gd name="connsiteX93" fmla="*/ 530225 w 863600"/>
                              <a:gd name="connsiteY93" fmla="*/ 131445 h 635000"/>
                              <a:gd name="connsiteX94" fmla="*/ 531495 w 863600"/>
                              <a:gd name="connsiteY94" fmla="*/ 131445 h 635000"/>
                              <a:gd name="connsiteX95" fmla="*/ 525145 w 863600"/>
                              <a:gd name="connsiteY95" fmla="*/ 133985 h 635000"/>
                              <a:gd name="connsiteX96" fmla="*/ 516255 w 863600"/>
                              <a:gd name="connsiteY96" fmla="*/ 137795 h 635000"/>
                              <a:gd name="connsiteX97" fmla="*/ 509905 w 863600"/>
                              <a:gd name="connsiteY97" fmla="*/ 130175 h 635000"/>
                              <a:gd name="connsiteX98" fmla="*/ 474345 w 863600"/>
                              <a:gd name="connsiteY98" fmla="*/ 155575 h 635000"/>
                              <a:gd name="connsiteX99" fmla="*/ 485775 w 863600"/>
                              <a:gd name="connsiteY99" fmla="*/ 155575 h 635000"/>
                              <a:gd name="connsiteX100" fmla="*/ 485775 w 863600"/>
                              <a:gd name="connsiteY100" fmla="*/ 160655 h 635000"/>
                              <a:gd name="connsiteX101" fmla="*/ 493395 w 863600"/>
                              <a:gd name="connsiteY101" fmla="*/ 158115 h 635000"/>
                              <a:gd name="connsiteX102" fmla="*/ 507365 w 863600"/>
                              <a:gd name="connsiteY102" fmla="*/ 165735 h 635000"/>
                              <a:gd name="connsiteX103" fmla="*/ 498475 w 863600"/>
                              <a:gd name="connsiteY103" fmla="*/ 182245 h 635000"/>
                              <a:gd name="connsiteX104" fmla="*/ 471805 w 863600"/>
                              <a:gd name="connsiteY104" fmla="*/ 170815 h 635000"/>
                              <a:gd name="connsiteX105" fmla="*/ 469265 w 863600"/>
                              <a:gd name="connsiteY105" fmla="*/ 168275 h 635000"/>
                              <a:gd name="connsiteX106" fmla="*/ 469265 w 863600"/>
                              <a:gd name="connsiteY106" fmla="*/ 164465 h 635000"/>
                              <a:gd name="connsiteX107" fmla="*/ 452755 w 863600"/>
                              <a:gd name="connsiteY107" fmla="*/ 156845 h 635000"/>
                              <a:gd name="connsiteX108" fmla="*/ 448945 w 863600"/>
                              <a:gd name="connsiteY108" fmla="*/ 156845 h 635000"/>
                              <a:gd name="connsiteX109" fmla="*/ 448945 w 863600"/>
                              <a:gd name="connsiteY109" fmla="*/ 153035 h 635000"/>
                              <a:gd name="connsiteX110" fmla="*/ 442595 w 863600"/>
                              <a:gd name="connsiteY110" fmla="*/ 153035 h 635000"/>
                              <a:gd name="connsiteX111" fmla="*/ 442595 w 863600"/>
                              <a:gd name="connsiteY111" fmla="*/ 128905 h 635000"/>
                              <a:gd name="connsiteX112" fmla="*/ 440055 w 863600"/>
                              <a:gd name="connsiteY112" fmla="*/ 127635 h 635000"/>
                              <a:gd name="connsiteX113" fmla="*/ 440055 w 863600"/>
                              <a:gd name="connsiteY113" fmla="*/ 125095 h 635000"/>
                              <a:gd name="connsiteX114" fmla="*/ 404495 w 863600"/>
                              <a:gd name="connsiteY114" fmla="*/ 142875 h 635000"/>
                              <a:gd name="connsiteX115" fmla="*/ 377825 w 863600"/>
                              <a:gd name="connsiteY115" fmla="*/ 126365 h 635000"/>
                              <a:gd name="connsiteX116" fmla="*/ 374015 w 863600"/>
                              <a:gd name="connsiteY116" fmla="*/ 126365 h 635000"/>
                              <a:gd name="connsiteX117" fmla="*/ 374015 w 863600"/>
                              <a:gd name="connsiteY117" fmla="*/ 122555 h 635000"/>
                              <a:gd name="connsiteX118" fmla="*/ 356235 w 863600"/>
                              <a:gd name="connsiteY118" fmla="*/ 136525 h 635000"/>
                              <a:gd name="connsiteX119" fmla="*/ 360045 w 863600"/>
                              <a:gd name="connsiteY119" fmla="*/ 136525 h 635000"/>
                              <a:gd name="connsiteX120" fmla="*/ 357505 w 863600"/>
                              <a:gd name="connsiteY120" fmla="*/ 139065 h 635000"/>
                              <a:gd name="connsiteX121" fmla="*/ 358775 w 863600"/>
                              <a:gd name="connsiteY121" fmla="*/ 149225 h 635000"/>
                              <a:gd name="connsiteX122" fmla="*/ 377825 w 863600"/>
                              <a:gd name="connsiteY122" fmla="*/ 142875 h 635000"/>
                              <a:gd name="connsiteX123" fmla="*/ 357505 w 863600"/>
                              <a:gd name="connsiteY123" fmla="*/ 153035 h 635000"/>
                              <a:gd name="connsiteX124" fmla="*/ 349885 w 863600"/>
                              <a:gd name="connsiteY124" fmla="*/ 165735 h 635000"/>
                              <a:gd name="connsiteX125" fmla="*/ 264795 w 863600"/>
                              <a:gd name="connsiteY125" fmla="*/ 213995 h 635000"/>
                              <a:gd name="connsiteX126" fmla="*/ 257175 w 863600"/>
                              <a:gd name="connsiteY126" fmla="*/ 216535 h 635000"/>
                              <a:gd name="connsiteX127" fmla="*/ 259715 w 863600"/>
                              <a:gd name="connsiteY127" fmla="*/ 219075 h 635000"/>
                              <a:gd name="connsiteX128" fmla="*/ 255905 w 863600"/>
                              <a:gd name="connsiteY128" fmla="*/ 219075 h 635000"/>
                              <a:gd name="connsiteX129" fmla="*/ 207645 w 863600"/>
                              <a:gd name="connsiteY129" fmla="*/ 249555 h 635000"/>
                              <a:gd name="connsiteX130" fmla="*/ 205105 w 863600"/>
                              <a:gd name="connsiteY130" fmla="*/ 244475 h 635000"/>
                              <a:gd name="connsiteX131" fmla="*/ 202565 w 863600"/>
                              <a:gd name="connsiteY131" fmla="*/ 248285 h 635000"/>
                              <a:gd name="connsiteX132" fmla="*/ 208915 w 863600"/>
                              <a:gd name="connsiteY132" fmla="*/ 253365 h 635000"/>
                              <a:gd name="connsiteX133" fmla="*/ 205105 w 863600"/>
                              <a:gd name="connsiteY133" fmla="*/ 253365 h 635000"/>
                              <a:gd name="connsiteX134" fmla="*/ 203835 w 863600"/>
                              <a:gd name="connsiteY134" fmla="*/ 255905 h 635000"/>
                              <a:gd name="connsiteX135" fmla="*/ 183515 w 863600"/>
                              <a:gd name="connsiteY135" fmla="*/ 266065 h 635000"/>
                              <a:gd name="connsiteX136" fmla="*/ 187325 w 863600"/>
                              <a:gd name="connsiteY136" fmla="*/ 274955 h 635000"/>
                              <a:gd name="connsiteX137" fmla="*/ 177165 w 863600"/>
                              <a:gd name="connsiteY137" fmla="*/ 280035 h 635000"/>
                              <a:gd name="connsiteX138" fmla="*/ 189865 w 863600"/>
                              <a:gd name="connsiteY138" fmla="*/ 272415 h 635000"/>
                              <a:gd name="connsiteX139" fmla="*/ 192405 w 863600"/>
                              <a:gd name="connsiteY139" fmla="*/ 274955 h 635000"/>
                              <a:gd name="connsiteX140" fmla="*/ 257175 w 863600"/>
                              <a:gd name="connsiteY140" fmla="*/ 247015 h 635000"/>
                              <a:gd name="connsiteX141" fmla="*/ 257175 w 863600"/>
                              <a:gd name="connsiteY141" fmla="*/ 252095 h 635000"/>
                              <a:gd name="connsiteX142" fmla="*/ 260985 w 863600"/>
                              <a:gd name="connsiteY142" fmla="*/ 243205 h 635000"/>
                              <a:gd name="connsiteX143" fmla="*/ 282575 w 863600"/>
                              <a:gd name="connsiteY143" fmla="*/ 243205 h 635000"/>
                              <a:gd name="connsiteX144" fmla="*/ 203835 w 863600"/>
                              <a:gd name="connsiteY144" fmla="*/ 286385 h 635000"/>
                              <a:gd name="connsiteX145" fmla="*/ 187325 w 863600"/>
                              <a:gd name="connsiteY145" fmla="*/ 310515 h 635000"/>
                              <a:gd name="connsiteX146" fmla="*/ 187325 w 863600"/>
                              <a:gd name="connsiteY146" fmla="*/ 310515 h 635000"/>
                              <a:gd name="connsiteX147" fmla="*/ 188595 w 863600"/>
                              <a:gd name="connsiteY147" fmla="*/ 311785 h 635000"/>
                              <a:gd name="connsiteX148" fmla="*/ 186055 w 863600"/>
                              <a:gd name="connsiteY148" fmla="*/ 313055 h 635000"/>
                              <a:gd name="connsiteX149" fmla="*/ 230505 w 863600"/>
                              <a:gd name="connsiteY149" fmla="*/ 295275 h 635000"/>
                              <a:gd name="connsiteX150" fmla="*/ 271145 w 863600"/>
                              <a:gd name="connsiteY150" fmla="*/ 276225 h 635000"/>
                              <a:gd name="connsiteX151" fmla="*/ 272415 w 863600"/>
                              <a:gd name="connsiteY151" fmla="*/ 278765 h 635000"/>
                              <a:gd name="connsiteX152" fmla="*/ 273685 w 863600"/>
                              <a:gd name="connsiteY152" fmla="*/ 276225 h 635000"/>
                              <a:gd name="connsiteX153" fmla="*/ 276225 w 863600"/>
                              <a:gd name="connsiteY153" fmla="*/ 273685 h 635000"/>
                              <a:gd name="connsiteX154" fmla="*/ 285115 w 863600"/>
                              <a:gd name="connsiteY154" fmla="*/ 268605 h 635000"/>
                              <a:gd name="connsiteX155" fmla="*/ 282575 w 863600"/>
                              <a:gd name="connsiteY155" fmla="*/ 274955 h 635000"/>
                              <a:gd name="connsiteX156" fmla="*/ 282575 w 863600"/>
                              <a:gd name="connsiteY156" fmla="*/ 278765 h 635000"/>
                              <a:gd name="connsiteX157" fmla="*/ 285115 w 863600"/>
                              <a:gd name="connsiteY157" fmla="*/ 281305 h 635000"/>
                              <a:gd name="connsiteX158" fmla="*/ 294005 w 863600"/>
                              <a:gd name="connsiteY158" fmla="*/ 277495 h 635000"/>
                              <a:gd name="connsiteX159" fmla="*/ 296545 w 863600"/>
                              <a:gd name="connsiteY159" fmla="*/ 274955 h 635000"/>
                              <a:gd name="connsiteX160" fmla="*/ 313055 w 863600"/>
                              <a:gd name="connsiteY160" fmla="*/ 264795 h 635000"/>
                              <a:gd name="connsiteX161" fmla="*/ 300355 w 863600"/>
                              <a:gd name="connsiteY161" fmla="*/ 274955 h 635000"/>
                              <a:gd name="connsiteX162" fmla="*/ 299085 w 863600"/>
                              <a:gd name="connsiteY162" fmla="*/ 278765 h 635000"/>
                              <a:gd name="connsiteX163" fmla="*/ 294005 w 863600"/>
                              <a:gd name="connsiteY163" fmla="*/ 278765 h 635000"/>
                              <a:gd name="connsiteX164" fmla="*/ 285115 w 863600"/>
                              <a:gd name="connsiteY164" fmla="*/ 282575 h 635000"/>
                              <a:gd name="connsiteX165" fmla="*/ 283845 w 863600"/>
                              <a:gd name="connsiteY165" fmla="*/ 285115 h 635000"/>
                              <a:gd name="connsiteX166" fmla="*/ 282575 w 863600"/>
                              <a:gd name="connsiteY166" fmla="*/ 287655 h 635000"/>
                              <a:gd name="connsiteX167" fmla="*/ 207645 w 863600"/>
                              <a:gd name="connsiteY167" fmla="*/ 334645 h 635000"/>
                              <a:gd name="connsiteX168" fmla="*/ 210185 w 863600"/>
                              <a:gd name="connsiteY168" fmla="*/ 339725 h 635000"/>
                              <a:gd name="connsiteX169" fmla="*/ 125095 w 863600"/>
                              <a:gd name="connsiteY169" fmla="*/ 382905 h 635000"/>
                              <a:gd name="connsiteX170" fmla="*/ 9525 w 863600"/>
                              <a:gd name="connsiteY170" fmla="*/ 457835 h 635000"/>
                              <a:gd name="connsiteX171" fmla="*/ 12065 w 863600"/>
                              <a:gd name="connsiteY171" fmla="*/ 460375 h 635000"/>
                              <a:gd name="connsiteX172" fmla="*/ 12065 w 863600"/>
                              <a:gd name="connsiteY172" fmla="*/ 464185 h 635000"/>
                              <a:gd name="connsiteX173" fmla="*/ 113665 w 863600"/>
                              <a:gd name="connsiteY173" fmla="*/ 409575 h 635000"/>
                              <a:gd name="connsiteX174" fmla="*/ 117475 w 863600"/>
                              <a:gd name="connsiteY174" fmla="*/ 413385 h 635000"/>
                              <a:gd name="connsiteX175" fmla="*/ 178435 w 863600"/>
                              <a:gd name="connsiteY175" fmla="*/ 379095 h 635000"/>
                              <a:gd name="connsiteX176" fmla="*/ 212725 w 863600"/>
                              <a:gd name="connsiteY176" fmla="*/ 363855 h 635000"/>
                              <a:gd name="connsiteX177" fmla="*/ 210185 w 863600"/>
                              <a:gd name="connsiteY177" fmla="*/ 365125 h 635000"/>
                              <a:gd name="connsiteX178" fmla="*/ 211455 w 863600"/>
                              <a:gd name="connsiteY178" fmla="*/ 366395 h 635000"/>
                              <a:gd name="connsiteX179" fmla="*/ 210185 w 863600"/>
                              <a:gd name="connsiteY179" fmla="*/ 367665 h 635000"/>
                              <a:gd name="connsiteX180" fmla="*/ 210185 w 863600"/>
                              <a:gd name="connsiteY180" fmla="*/ 372745 h 635000"/>
                              <a:gd name="connsiteX181" fmla="*/ 212725 w 863600"/>
                              <a:gd name="connsiteY181" fmla="*/ 375285 h 635000"/>
                              <a:gd name="connsiteX182" fmla="*/ 212725 w 863600"/>
                              <a:gd name="connsiteY182" fmla="*/ 379095 h 635000"/>
                              <a:gd name="connsiteX183" fmla="*/ 225425 w 863600"/>
                              <a:gd name="connsiteY183" fmla="*/ 358775 h 635000"/>
                              <a:gd name="connsiteX184" fmla="*/ 225425 w 863600"/>
                              <a:gd name="connsiteY184" fmla="*/ 358775 h 635000"/>
                              <a:gd name="connsiteX185" fmla="*/ 241935 w 863600"/>
                              <a:gd name="connsiteY185" fmla="*/ 351155 h 635000"/>
                              <a:gd name="connsiteX186" fmla="*/ 258445 w 863600"/>
                              <a:gd name="connsiteY186" fmla="*/ 339725 h 635000"/>
                              <a:gd name="connsiteX187" fmla="*/ 259715 w 863600"/>
                              <a:gd name="connsiteY187" fmla="*/ 340995 h 635000"/>
                              <a:gd name="connsiteX188" fmla="*/ 259715 w 863600"/>
                              <a:gd name="connsiteY188" fmla="*/ 343535 h 635000"/>
                              <a:gd name="connsiteX189" fmla="*/ 262255 w 863600"/>
                              <a:gd name="connsiteY189" fmla="*/ 342265 h 635000"/>
                              <a:gd name="connsiteX190" fmla="*/ 272415 w 863600"/>
                              <a:gd name="connsiteY190" fmla="*/ 353695 h 635000"/>
                              <a:gd name="connsiteX191" fmla="*/ 278765 w 863600"/>
                              <a:gd name="connsiteY191" fmla="*/ 343535 h 635000"/>
                              <a:gd name="connsiteX192" fmla="*/ 283845 w 863600"/>
                              <a:gd name="connsiteY192" fmla="*/ 349885 h 635000"/>
                              <a:gd name="connsiteX193" fmla="*/ 288925 w 863600"/>
                              <a:gd name="connsiteY193" fmla="*/ 337185 h 635000"/>
                              <a:gd name="connsiteX194" fmla="*/ 296545 w 863600"/>
                              <a:gd name="connsiteY194" fmla="*/ 347345 h 635000"/>
                              <a:gd name="connsiteX195" fmla="*/ 291465 w 863600"/>
                              <a:gd name="connsiteY195" fmla="*/ 360045 h 635000"/>
                              <a:gd name="connsiteX196" fmla="*/ 263525 w 863600"/>
                              <a:gd name="connsiteY196" fmla="*/ 370205 h 635000"/>
                              <a:gd name="connsiteX197" fmla="*/ 266065 w 863600"/>
                              <a:gd name="connsiteY197" fmla="*/ 372745 h 635000"/>
                              <a:gd name="connsiteX198" fmla="*/ 263525 w 863600"/>
                              <a:gd name="connsiteY198" fmla="*/ 375285 h 635000"/>
                              <a:gd name="connsiteX199" fmla="*/ 248285 w 863600"/>
                              <a:gd name="connsiteY199" fmla="*/ 393065 h 635000"/>
                              <a:gd name="connsiteX200" fmla="*/ 236855 w 863600"/>
                              <a:gd name="connsiteY200" fmla="*/ 400685 h 635000"/>
                              <a:gd name="connsiteX201" fmla="*/ 220345 w 863600"/>
                              <a:gd name="connsiteY201" fmla="*/ 410845 h 635000"/>
                              <a:gd name="connsiteX202" fmla="*/ 220345 w 863600"/>
                              <a:gd name="connsiteY202" fmla="*/ 413385 h 635000"/>
                              <a:gd name="connsiteX203" fmla="*/ 220345 w 863600"/>
                              <a:gd name="connsiteY203" fmla="*/ 414655 h 635000"/>
                              <a:gd name="connsiteX204" fmla="*/ 224155 w 863600"/>
                              <a:gd name="connsiteY204" fmla="*/ 414655 h 635000"/>
                              <a:gd name="connsiteX205" fmla="*/ 240665 w 863600"/>
                              <a:gd name="connsiteY205" fmla="*/ 404495 h 635000"/>
                              <a:gd name="connsiteX206" fmla="*/ 250825 w 863600"/>
                              <a:gd name="connsiteY206" fmla="*/ 394335 h 635000"/>
                              <a:gd name="connsiteX207" fmla="*/ 253365 w 863600"/>
                              <a:gd name="connsiteY207" fmla="*/ 394335 h 635000"/>
                              <a:gd name="connsiteX208" fmla="*/ 253365 w 863600"/>
                              <a:gd name="connsiteY208" fmla="*/ 398145 h 635000"/>
                              <a:gd name="connsiteX209" fmla="*/ 318135 w 863600"/>
                              <a:gd name="connsiteY209" fmla="*/ 370205 h 635000"/>
                              <a:gd name="connsiteX210" fmla="*/ 318135 w 863600"/>
                              <a:gd name="connsiteY210" fmla="*/ 366395 h 635000"/>
                              <a:gd name="connsiteX211" fmla="*/ 321945 w 863600"/>
                              <a:gd name="connsiteY211" fmla="*/ 366395 h 635000"/>
                              <a:gd name="connsiteX212" fmla="*/ 319405 w 863600"/>
                              <a:gd name="connsiteY212" fmla="*/ 360045 h 635000"/>
                              <a:gd name="connsiteX213" fmla="*/ 333375 w 863600"/>
                              <a:gd name="connsiteY213" fmla="*/ 360045 h 635000"/>
                              <a:gd name="connsiteX214" fmla="*/ 323215 w 863600"/>
                              <a:gd name="connsiteY214" fmla="*/ 368935 h 635000"/>
                              <a:gd name="connsiteX215" fmla="*/ 325755 w 863600"/>
                              <a:gd name="connsiteY215" fmla="*/ 371475 h 635000"/>
                              <a:gd name="connsiteX216" fmla="*/ 323215 w 863600"/>
                              <a:gd name="connsiteY216" fmla="*/ 374015 h 635000"/>
                              <a:gd name="connsiteX217" fmla="*/ 328295 w 863600"/>
                              <a:gd name="connsiteY217" fmla="*/ 385445 h 635000"/>
                              <a:gd name="connsiteX218" fmla="*/ 314325 w 863600"/>
                              <a:gd name="connsiteY218" fmla="*/ 403225 h 635000"/>
                              <a:gd name="connsiteX219" fmla="*/ 422275 w 863600"/>
                              <a:gd name="connsiteY219" fmla="*/ 362585 h 635000"/>
                              <a:gd name="connsiteX220" fmla="*/ 427355 w 863600"/>
                              <a:gd name="connsiteY220" fmla="*/ 363855 h 635000"/>
                              <a:gd name="connsiteX221" fmla="*/ 427355 w 863600"/>
                              <a:gd name="connsiteY221" fmla="*/ 368935 h 635000"/>
                              <a:gd name="connsiteX222" fmla="*/ 455295 w 863600"/>
                              <a:gd name="connsiteY222" fmla="*/ 358775 h 635000"/>
                              <a:gd name="connsiteX223" fmla="*/ 455295 w 863600"/>
                              <a:gd name="connsiteY223" fmla="*/ 354965 h 635000"/>
                              <a:gd name="connsiteX224" fmla="*/ 459105 w 863600"/>
                              <a:gd name="connsiteY224" fmla="*/ 354965 h 635000"/>
                              <a:gd name="connsiteX225" fmla="*/ 461645 w 863600"/>
                              <a:gd name="connsiteY225" fmla="*/ 353695 h 635000"/>
                              <a:gd name="connsiteX226" fmla="*/ 459105 w 863600"/>
                              <a:gd name="connsiteY226" fmla="*/ 352425 h 635000"/>
                              <a:gd name="connsiteX227" fmla="*/ 459105 w 863600"/>
                              <a:gd name="connsiteY227" fmla="*/ 349885 h 635000"/>
                              <a:gd name="connsiteX228" fmla="*/ 471805 w 863600"/>
                              <a:gd name="connsiteY228" fmla="*/ 339725 h 635000"/>
                              <a:gd name="connsiteX229" fmla="*/ 466725 w 863600"/>
                              <a:gd name="connsiteY229" fmla="*/ 347345 h 635000"/>
                              <a:gd name="connsiteX230" fmla="*/ 469265 w 863600"/>
                              <a:gd name="connsiteY230" fmla="*/ 349885 h 635000"/>
                              <a:gd name="connsiteX231" fmla="*/ 466725 w 863600"/>
                              <a:gd name="connsiteY231" fmla="*/ 352425 h 635000"/>
                              <a:gd name="connsiteX232" fmla="*/ 467995 w 863600"/>
                              <a:gd name="connsiteY232" fmla="*/ 354965 h 635000"/>
                              <a:gd name="connsiteX233" fmla="*/ 460375 w 863600"/>
                              <a:gd name="connsiteY233" fmla="*/ 360045 h 635000"/>
                              <a:gd name="connsiteX234" fmla="*/ 471805 w 863600"/>
                              <a:gd name="connsiteY234" fmla="*/ 352425 h 635000"/>
                              <a:gd name="connsiteX235" fmla="*/ 474345 w 863600"/>
                              <a:gd name="connsiteY235" fmla="*/ 354965 h 635000"/>
                              <a:gd name="connsiteX236" fmla="*/ 490855 w 863600"/>
                              <a:gd name="connsiteY236" fmla="*/ 348615 h 635000"/>
                              <a:gd name="connsiteX237" fmla="*/ 493395 w 863600"/>
                              <a:gd name="connsiteY237" fmla="*/ 346075 h 635000"/>
                              <a:gd name="connsiteX238" fmla="*/ 495935 w 863600"/>
                              <a:gd name="connsiteY238" fmla="*/ 343535 h 635000"/>
                              <a:gd name="connsiteX239" fmla="*/ 534035 w 863600"/>
                              <a:gd name="connsiteY239" fmla="*/ 319405 h 635000"/>
                              <a:gd name="connsiteX240" fmla="*/ 525145 w 863600"/>
                              <a:gd name="connsiteY240" fmla="*/ 332105 h 635000"/>
                              <a:gd name="connsiteX241" fmla="*/ 513715 w 863600"/>
                              <a:gd name="connsiteY241" fmla="*/ 337185 h 635000"/>
                              <a:gd name="connsiteX242" fmla="*/ 494665 w 863600"/>
                              <a:gd name="connsiteY242" fmla="*/ 347345 h 635000"/>
                              <a:gd name="connsiteX243" fmla="*/ 492125 w 863600"/>
                              <a:gd name="connsiteY243" fmla="*/ 352425 h 635000"/>
                              <a:gd name="connsiteX244" fmla="*/ 498475 w 863600"/>
                              <a:gd name="connsiteY244" fmla="*/ 354965 h 635000"/>
                              <a:gd name="connsiteX245" fmla="*/ 518795 w 863600"/>
                              <a:gd name="connsiteY245" fmla="*/ 344805 h 635000"/>
                              <a:gd name="connsiteX246" fmla="*/ 530225 w 863600"/>
                              <a:gd name="connsiteY246" fmla="*/ 338455 h 635000"/>
                              <a:gd name="connsiteX247" fmla="*/ 577215 w 863600"/>
                              <a:gd name="connsiteY247" fmla="*/ 304165 h 635000"/>
                              <a:gd name="connsiteX248" fmla="*/ 596265 w 863600"/>
                              <a:gd name="connsiteY248" fmla="*/ 310515 h 635000"/>
                              <a:gd name="connsiteX249" fmla="*/ 644525 w 863600"/>
                              <a:gd name="connsiteY249" fmla="*/ 288925 h 635000"/>
                              <a:gd name="connsiteX250" fmla="*/ 622935 w 863600"/>
                              <a:gd name="connsiteY250" fmla="*/ 306705 h 635000"/>
                              <a:gd name="connsiteX251" fmla="*/ 628015 w 863600"/>
                              <a:gd name="connsiteY251" fmla="*/ 307975 h 635000"/>
                              <a:gd name="connsiteX252" fmla="*/ 629285 w 863600"/>
                              <a:gd name="connsiteY252" fmla="*/ 313055 h 635000"/>
                              <a:gd name="connsiteX253" fmla="*/ 655955 w 863600"/>
                              <a:gd name="connsiteY253" fmla="*/ 304165 h 635000"/>
                              <a:gd name="connsiteX254" fmla="*/ 658495 w 863600"/>
                              <a:gd name="connsiteY254" fmla="*/ 309245 h 635000"/>
                              <a:gd name="connsiteX255" fmla="*/ 661035 w 863600"/>
                              <a:gd name="connsiteY255" fmla="*/ 306705 h 635000"/>
                              <a:gd name="connsiteX256" fmla="*/ 663575 w 863600"/>
                              <a:gd name="connsiteY256" fmla="*/ 309245 h 635000"/>
                              <a:gd name="connsiteX257" fmla="*/ 663575 w 863600"/>
                              <a:gd name="connsiteY257" fmla="*/ 314325 h 635000"/>
                              <a:gd name="connsiteX258" fmla="*/ 666115 w 863600"/>
                              <a:gd name="connsiteY258" fmla="*/ 316865 h 635000"/>
                              <a:gd name="connsiteX259" fmla="*/ 663575 w 863600"/>
                              <a:gd name="connsiteY259" fmla="*/ 319405 h 635000"/>
                              <a:gd name="connsiteX260" fmla="*/ 666115 w 863600"/>
                              <a:gd name="connsiteY260" fmla="*/ 324485 h 635000"/>
                              <a:gd name="connsiteX261" fmla="*/ 661035 w 863600"/>
                              <a:gd name="connsiteY261" fmla="*/ 325755 h 635000"/>
                              <a:gd name="connsiteX262" fmla="*/ 657225 w 863600"/>
                              <a:gd name="connsiteY262" fmla="*/ 325755 h 635000"/>
                              <a:gd name="connsiteX263" fmla="*/ 657225 w 863600"/>
                              <a:gd name="connsiteY263" fmla="*/ 321945 h 635000"/>
                              <a:gd name="connsiteX264" fmla="*/ 592455 w 863600"/>
                              <a:gd name="connsiteY264" fmla="*/ 347345 h 635000"/>
                              <a:gd name="connsiteX265" fmla="*/ 631825 w 863600"/>
                              <a:gd name="connsiteY265" fmla="*/ 313055 h 635000"/>
                              <a:gd name="connsiteX266" fmla="*/ 626745 w 863600"/>
                              <a:gd name="connsiteY266" fmla="*/ 311785 h 635000"/>
                              <a:gd name="connsiteX267" fmla="*/ 625475 w 863600"/>
                              <a:gd name="connsiteY267" fmla="*/ 306705 h 635000"/>
                              <a:gd name="connsiteX268" fmla="*/ 573405 w 863600"/>
                              <a:gd name="connsiteY268" fmla="*/ 333375 h 635000"/>
                              <a:gd name="connsiteX269" fmla="*/ 575945 w 863600"/>
                              <a:gd name="connsiteY269" fmla="*/ 335915 h 635000"/>
                              <a:gd name="connsiteX270" fmla="*/ 573405 w 863600"/>
                              <a:gd name="connsiteY270" fmla="*/ 338455 h 635000"/>
                              <a:gd name="connsiteX271" fmla="*/ 560705 w 863600"/>
                              <a:gd name="connsiteY271" fmla="*/ 358775 h 635000"/>
                              <a:gd name="connsiteX272" fmla="*/ 462915 w 863600"/>
                              <a:gd name="connsiteY272" fmla="*/ 409575 h 635000"/>
                              <a:gd name="connsiteX273" fmla="*/ 434975 w 863600"/>
                              <a:gd name="connsiteY273" fmla="*/ 432435 h 635000"/>
                              <a:gd name="connsiteX274" fmla="*/ 404495 w 863600"/>
                              <a:gd name="connsiteY274" fmla="*/ 451485 h 635000"/>
                              <a:gd name="connsiteX275" fmla="*/ 394335 w 863600"/>
                              <a:gd name="connsiteY275" fmla="*/ 452755 h 635000"/>
                              <a:gd name="connsiteX276" fmla="*/ 380365 w 863600"/>
                              <a:gd name="connsiteY276" fmla="*/ 470535 h 635000"/>
                              <a:gd name="connsiteX277" fmla="*/ 325755 w 863600"/>
                              <a:gd name="connsiteY277" fmla="*/ 499745 h 635000"/>
                              <a:gd name="connsiteX278" fmla="*/ 315595 w 863600"/>
                              <a:gd name="connsiteY278" fmla="*/ 506095 h 635000"/>
                              <a:gd name="connsiteX279" fmla="*/ 314325 w 863600"/>
                              <a:gd name="connsiteY279" fmla="*/ 509905 h 635000"/>
                              <a:gd name="connsiteX280" fmla="*/ 314325 w 863600"/>
                              <a:gd name="connsiteY280" fmla="*/ 509905 h 635000"/>
                              <a:gd name="connsiteX281" fmla="*/ 319405 w 863600"/>
                              <a:gd name="connsiteY281" fmla="*/ 511175 h 635000"/>
                              <a:gd name="connsiteX282" fmla="*/ 329565 w 863600"/>
                              <a:gd name="connsiteY282" fmla="*/ 504825 h 635000"/>
                              <a:gd name="connsiteX283" fmla="*/ 384175 w 863600"/>
                              <a:gd name="connsiteY283" fmla="*/ 475615 h 635000"/>
                              <a:gd name="connsiteX284" fmla="*/ 384175 w 863600"/>
                              <a:gd name="connsiteY284" fmla="*/ 476885 h 635000"/>
                              <a:gd name="connsiteX285" fmla="*/ 447675 w 863600"/>
                              <a:gd name="connsiteY285" fmla="*/ 446405 h 635000"/>
                              <a:gd name="connsiteX286" fmla="*/ 427355 w 863600"/>
                              <a:gd name="connsiteY286" fmla="*/ 464185 h 635000"/>
                              <a:gd name="connsiteX287" fmla="*/ 432435 w 863600"/>
                              <a:gd name="connsiteY287" fmla="*/ 465455 h 635000"/>
                              <a:gd name="connsiteX288" fmla="*/ 433705 w 863600"/>
                              <a:gd name="connsiteY288" fmla="*/ 470535 h 635000"/>
                              <a:gd name="connsiteX289" fmla="*/ 481965 w 863600"/>
                              <a:gd name="connsiteY289" fmla="*/ 450215 h 635000"/>
                              <a:gd name="connsiteX290" fmla="*/ 484505 w 863600"/>
                              <a:gd name="connsiteY290" fmla="*/ 447675 h 635000"/>
                              <a:gd name="connsiteX291" fmla="*/ 488315 w 863600"/>
                              <a:gd name="connsiteY291" fmla="*/ 447675 h 635000"/>
                              <a:gd name="connsiteX292" fmla="*/ 523875 w 863600"/>
                              <a:gd name="connsiteY292" fmla="*/ 429895 h 635000"/>
                              <a:gd name="connsiteX293" fmla="*/ 521335 w 863600"/>
                              <a:gd name="connsiteY293" fmla="*/ 427355 h 635000"/>
                              <a:gd name="connsiteX294" fmla="*/ 525145 w 863600"/>
                              <a:gd name="connsiteY294" fmla="*/ 427355 h 635000"/>
                              <a:gd name="connsiteX295" fmla="*/ 537845 w 863600"/>
                              <a:gd name="connsiteY295" fmla="*/ 412115 h 635000"/>
                              <a:gd name="connsiteX296" fmla="*/ 553085 w 863600"/>
                              <a:gd name="connsiteY296" fmla="*/ 409575 h 635000"/>
                              <a:gd name="connsiteX297" fmla="*/ 526415 w 863600"/>
                              <a:gd name="connsiteY297" fmla="*/ 429895 h 635000"/>
                              <a:gd name="connsiteX298" fmla="*/ 528955 w 863600"/>
                              <a:gd name="connsiteY298" fmla="*/ 432435 h 635000"/>
                              <a:gd name="connsiteX299" fmla="*/ 525145 w 863600"/>
                              <a:gd name="connsiteY299" fmla="*/ 432435 h 635000"/>
                              <a:gd name="connsiteX300" fmla="*/ 501015 w 863600"/>
                              <a:gd name="connsiteY300" fmla="*/ 446405 h 635000"/>
                              <a:gd name="connsiteX301" fmla="*/ 503555 w 863600"/>
                              <a:gd name="connsiteY301" fmla="*/ 450215 h 635000"/>
                              <a:gd name="connsiteX302" fmla="*/ 501015 w 863600"/>
                              <a:gd name="connsiteY302" fmla="*/ 454025 h 635000"/>
                              <a:gd name="connsiteX303" fmla="*/ 504825 w 863600"/>
                              <a:gd name="connsiteY303" fmla="*/ 457835 h 635000"/>
                              <a:gd name="connsiteX304" fmla="*/ 506095 w 863600"/>
                              <a:gd name="connsiteY304" fmla="*/ 467995 h 635000"/>
                              <a:gd name="connsiteX305" fmla="*/ 484505 w 863600"/>
                              <a:gd name="connsiteY305" fmla="*/ 480695 h 635000"/>
                              <a:gd name="connsiteX306" fmla="*/ 455295 w 863600"/>
                              <a:gd name="connsiteY306" fmla="*/ 495935 h 635000"/>
                              <a:gd name="connsiteX307" fmla="*/ 446405 w 863600"/>
                              <a:gd name="connsiteY307" fmla="*/ 507365 h 635000"/>
                              <a:gd name="connsiteX308" fmla="*/ 436245 w 863600"/>
                              <a:gd name="connsiteY308" fmla="*/ 508635 h 635000"/>
                              <a:gd name="connsiteX309" fmla="*/ 431165 w 863600"/>
                              <a:gd name="connsiteY309" fmla="*/ 516255 h 635000"/>
                              <a:gd name="connsiteX310" fmla="*/ 368935 w 863600"/>
                              <a:gd name="connsiteY310" fmla="*/ 554355 h 635000"/>
                              <a:gd name="connsiteX311" fmla="*/ 353695 w 863600"/>
                              <a:gd name="connsiteY311" fmla="*/ 556895 h 635000"/>
                              <a:gd name="connsiteX312" fmla="*/ 354965 w 863600"/>
                              <a:gd name="connsiteY312" fmla="*/ 567055 h 635000"/>
                              <a:gd name="connsiteX313" fmla="*/ 354965 w 863600"/>
                              <a:gd name="connsiteY313" fmla="*/ 567055 h 635000"/>
                              <a:gd name="connsiteX314" fmla="*/ 302895 w 863600"/>
                              <a:gd name="connsiteY314" fmla="*/ 594995 h 635000"/>
                              <a:gd name="connsiteX315" fmla="*/ 240665 w 863600"/>
                              <a:gd name="connsiteY315" fmla="*/ 630555 h 635000"/>
                              <a:gd name="connsiteX316" fmla="*/ 240665 w 863600"/>
                              <a:gd name="connsiteY316" fmla="*/ 630555 h 635000"/>
                              <a:gd name="connsiteX317" fmla="*/ 239395 w 863600"/>
                              <a:gd name="connsiteY317" fmla="*/ 633095 h 635000"/>
                              <a:gd name="connsiteX318" fmla="*/ 240665 w 863600"/>
                              <a:gd name="connsiteY318" fmla="*/ 634365 h 635000"/>
                              <a:gd name="connsiteX319" fmla="*/ 247015 w 863600"/>
                              <a:gd name="connsiteY319" fmla="*/ 633095 h 635000"/>
                              <a:gd name="connsiteX320" fmla="*/ 307975 w 863600"/>
                              <a:gd name="connsiteY320" fmla="*/ 601345 h 635000"/>
                              <a:gd name="connsiteX321" fmla="*/ 360045 w 863600"/>
                              <a:gd name="connsiteY321" fmla="*/ 573405 h 635000"/>
                              <a:gd name="connsiteX322" fmla="*/ 360045 w 863600"/>
                              <a:gd name="connsiteY322" fmla="*/ 572135 h 635000"/>
                              <a:gd name="connsiteX323" fmla="*/ 415925 w 863600"/>
                              <a:gd name="connsiteY323" fmla="*/ 542925 h 635000"/>
                              <a:gd name="connsiteX324" fmla="*/ 417195 w 863600"/>
                              <a:gd name="connsiteY324" fmla="*/ 540385 h 635000"/>
                              <a:gd name="connsiteX325" fmla="*/ 418465 w 863600"/>
                              <a:gd name="connsiteY325" fmla="*/ 537845 h 635000"/>
                              <a:gd name="connsiteX326" fmla="*/ 424815 w 863600"/>
                              <a:gd name="connsiteY326" fmla="*/ 532765 h 635000"/>
                              <a:gd name="connsiteX327" fmla="*/ 419735 w 863600"/>
                              <a:gd name="connsiteY327" fmla="*/ 540385 h 635000"/>
                              <a:gd name="connsiteX328" fmla="*/ 419735 w 863600"/>
                              <a:gd name="connsiteY328" fmla="*/ 544195 h 635000"/>
                              <a:gd name="connsiteX329" fmla="*/ 419735 w 863600"/>
                              <a:gd name="connsiteY329" fmla="*/ 548005 h 635000"/>
                              <a:gd name="connsiteX330" fmla="*/ 421005 w 863600"/>
                              <a:gd name="connsiteY330" fmla="*/ 550545 h 635000"/>
                              <a:gd name="connsiteX331" fmla="*/ 424815 w 863600"/>
                              <a:gd name="connsiteY331" fmla="*/ 550545 h 635000"/>
                              <a:gd name="connsiteX332" fmla="*/ 424815 w 863600"/>
                              <a:gd name="connsiteY332" fmla="*/ 554355 h 635000"/>
                              <a:gd name="connsiteX333" fmla="*/ 452755 w 863600"/>
                              <a:gd name="connsiteY333" fmla="*/ 536575 h 635000"/>
                              <a:gd name="connsiteX334" fmla="*/ 462915 w 863600"/>
                              <a:gd name="connsiteY334" fmla="*/ 540385 h 635000"/>
                              <a:gd name="connsiteX335" fmla="*/ 479425 w 863600"/>
                              <a:gd name="connsiteY335" fmla="*/ 526415 h 635000"/>
                              <a:gd name="connsiteX336" fmla="*/ 481965 w 863600"/>
                              <a:gd name="connsiteY336" fmla="*/ 520065 h 635000"/>
                              <a:gd name="connsiteX337" fmla="*/ 488315 w 863600"/>
                              <a:gd name="connsiteY337" fmla="*/ 520065 h 635000"/>
                              <a:gd name="connsiteX338" fmla="*/ 478155 w 863600"/>
                              <a:gd name="connsiteY338" fmla="*/ 534035 h 635000"/>
                              <a:gd name="connsiteX339" fmla="*/ 478155 w 863600"/>
                              <a:gd name="connsiteY339" fmla="*/ 534035 h 635000"/>
                              <a:gd name="connsiteX340" fmla="*/ 457835 w 863600"/>
                              <a:gd name="connsiteY340" fmla="*/ 544195 h 635000"/>
                              <a:gd name="connsiteX341" fmla="*/ 456565 w 863600"/>
                              <a:gd name="connsiteY341" fmla="*/ 541655 h 635000"/>
                              <a:gd name="connsiteX342" fmla="*/ 454025 w 863600"/>
                              <a:gd name="connsiteY342" fmla="*/ 542925 h 635000"/>
                              <a:gd name="connsiteX343" fmla="*/ 454025 w 863600"/>
                              <a:gd name="connsiteY343" fmla="*/ 546735 h 635000"/>
                              <a:gd name="connsiteX344" fmla="*/ 455295 w 863600"/>
                              <a:gd name="connsiteY344" fmla="*/ 549275 h 635000"/>
                              <a:gd name="connsiteX345" fmla="*/ 483235 w 863600"/>
                              <a:gd name="connsiteY345" fmla="*/ 539115 h 635000"/>
                              <a:gd name="connsiteX346" fmla="*/ 483235 w 863600"/>
                              <a:gd name="connsiteY346" fmla="*/ 540385 h 635000"/>
                              <a:gd name="connsiteX347" fmla="*/ 503555 w 863600"/>
                              <a:gd name="connsiteY347" fmla="*/ 530225 h 635000"/>
                              <a:gd name="connsiteX348" fmla="*/ 501015 w 863600"/>
                              <a:gd name="connsiteY348" fmla="*/ 541655 h 635000"/>
                              <a:gd name="connsiteX349" fmla="*/ 539115 w 863600"/>
                              <a:gd name="connsiteY349" fmla="*/ 522605 h 635000"/>
                              <a:gd name="connsiteX350" fmla="*/ 536575 w 863600"/>
                              <a:gd name="connsiteY350" fmla="*/ 520065 h 635000"/>
                              <a:gd name="connsiteX351" fmla="*/ 539115 w 863600"/>
                              <a:gd name="connsiteY351" fmla="*/ 517525 h 635000"/>
                              <a:gd name="connsiteX352" fmla="*/ 534035 w 863600"/>
                              <a:gd name="connsiteY352" fmla="*/ 511175 h 635000"/>
                              <a:gd name="connsiteX353" fmla="*/ 534035 w 863600"/>
                              <a:gd name="connsiteY353" fmla="*/ 511175 h 635000"/>
                              <a:gd name="connsiteX354" fmla="*/ 546735 w 863600"/>
                              <a:gd name="connsiteY354" fmla="*/ 502285 h 635000"/>
                              <a:gd name="connsiteX355" fmla="*/ 553085 w 863600"/>
                              <a:gd name="connsiteY355" fmla="*/ 497205 h 635000"/>
                              <a:gd name="connsiteX356" fmla="*/ 553085 w 863600"/>
                              <a:gd name="connsiteY356" fmla="*/ 492125 h 635000"/>
                              <a:gd name="connsiteX357" fmla="*/ 548005 w 863600"/>
                              <a:gd name="connsiteY357" fmla="*/ 490855 h 635000"/>
                              <a:gd name="connsiteX358" fmla="*/ 541655 w 863600"/>
                              <a:gd name="connsiteY358" fmla="*/ 495935 h 635000"/>
                              <a:gd name="connsiteX359" fmla="*/ 531495 w 863600"/>
                              <a:gd name="connsiteY359" fmla="*/ 503555 h 635000"/>
                              <a:gd name="connsiteX360" fmla="*/ 545465 w 863600"/>
                              <a:gd name="connsiteY360" fmla="*/ 490855 h 635000"/>
                              <a:gd name="connsiteX361" fmla="*/ 546735 w 863600"/>
                              <a:gd name="connsiteY361" fmla="*/ 488315 h 635000"/>
                              <a:gd name="connsiteX362" fmla="*/ 549275 w 863600"/>
                              <a:gd name="connsiteY362" fmla="*/ 488315 h 635000"/>
                              <a:gd name="connsiteX363" fmla="*/ 559435 w 863600"/>
                              <a:gd name="connsiteY363" fmla="*/ 479425 h 635000"/>
                              <a:gd name="connsiteX364" fmla="*/ 560705 w 863600"/>
                              <a:gd name="connsiteY364" fmla="*/ 481965 h 635000"/>
                              <a:gd name="connsiteX365" fmla="*/ 561975 w 863600"/>
                              <a:gd name="connsiteY365" fmla="*/ 479425 h 635000"/>
                              <a:gd name="connsiteX366" fmla="*/ 563245 w 863600"/>
                              <a:gd name="connsiteY366" fmla="*/ 476885 h 635000"/>
                              <a:gd name="connsiteX367" fmla="*/ 628015 w 863600"/>
                              <a:gd name="connsiteY367" fmla="*/ 443865 h 635000"/>
                              <a:gd name="connsiteX368" fmla="*/ 666115 w 863600"/>
                              <a:gd name="connsiteY368" fmla="*/ 424815 h 635000"/>
                              <a:gd name="connsiteX369" fmla="*/ 668655 w 863600"/>
                              <a:gd name="connsiteY369" fmla="*/ 422275 h 635000"/>
                              <a:gd name="connsiteX370" fmla="*/ 668655 w 863600"/>
                              <a:gd name="connsiteY370" fmla="*/ 426085 h 635000"/>
                              <a:gd name="connsiteX371" fmla="*/ 739775 w 863600"/>
                              <a:gd name="connsiteY371" fmla="*/ 387985 h 635000"/>
                              <a:gd name="connsiteX372" fmla="*/ 735965 w 863600"/>
                              <a:gd name="connsiteY372" fmla="*/ 387985 h 635000"/>
                              <a:gd name="connsiteX373" fmla="*/ 735965 w 863600"/>
                              <a:gd name="connsiteY373" fmla="*/ 384175 h 635000"/>
                              <a:gd name="connsiteX374" fmla="*/ 729615 w 863600"/>
                              <a:gd name="connsiteY374" fmla="*/ 381635 h 635000"/>
                              <a:gd name="connsiteX375" fmla="*/ 729615 w 863600"/>
                              <a:gd name="connsiteY375" fmla="*/ 377825 h 635000"/>
                              <a:gd name="connsiteX376" fmla="*/ 732155 w 863600"/>
                              <a:gd name="connsiteY376" fmla="*/ 375285 h 635000"/>
                              <a:gd name="connsiteX377" fmla="*/ 682625 w 863600"/>
                              <a:gd name="connsiteY377" fmla="*/ 387985 h 635000"/>
                              <a:gd name="connsiteX378" fmla="*/ 691515 w 863600"/>
                              <a:gd name="connsiteY378" fmla="*/ 368935 h 635000"/>
                              <a:gd name="connsiteX379" fmla="*/ 688975 w 863600"/>
                              <a:gd name="connsiteY379" fmla="*/ 366395 h 635000"/>
                              <a:gd name="connsiteX380" fmla="*/ 688975 w 863600"/>
                              <a:gd name="connsiteY380" fmla="*/ 362585 h 635000"/>
                              <a:gd name="connsiteX381" fmla="*/ 668655 w 863600"/>
                              <a:gd name="connsiteY381" fmla="*/ 372745 h 635000"/>
                              <a:gd name="connsiteX382" fmla="*/ 669925 w 863600"/>
                              <a:gd name="connsiteY382" fmla="*/ 375285 h 635000"/>
                              <a:gd name="connsiteX383" fmla="*/ 667385 w 863600"/>
                              <a:gd name="connsiteY383" fmla="*/ 376555 h 635000"/>
                              <a:gd name="connsiteX384" fmla="*/ 658495 w 863600"/>
                              <a:gd name="connsiteY384" fmla="*/ 380365 h 635000"/>
                              <a:gd name="connsiteX385" fmla="*/ 667385 w 863600"/>
                              <a:gd name="connsiteY385" fmla="*/ 375285 h 635000"/>
                              <a:gd name="connsiteX386" fmla="*/ 664845 w 863600"/>
                              <a:gd name="connsiteY386" fmla="*/ 372745 h 635000"/>
                              <a:gd name="connsiteX387" fmla="*/ 668655 w 863600"/>
                              <a:gd name="connsiteY387" fmla="*/ 372745 h 635000"/>
                              <a:gd name="connsiteX388" fmla="*/ 692785 w 863600"/>
                              <a:gd name="connsiteY388" fmla="*/ 363855 h 635000"/>
                              <a:gd name="connsiteX389" fmla="*/ 696595 w 863600"/>
                              <a:gd name="connsiteY389" fmla="*/ 361315 h 635000"/>
                              <a:gd name="connsiteX390" fmla="*/ 700405 w 863600"/>
                              <a:gd name="connsiteY390" fmla="*/ 363855 h 635000"/>
                              <a:gd name="connsiteX391" fmla="*/ 715645 w 863600"/>
                              <a:gd name="connsiteY391" fmla="*/ 366395 h 635000"/>
                              <a:gd name="connsiteX392" fmla="*/ 718185 w 863600"/>
                              <a:gd name="connsiteY392" fmla="*/ 354965 h 635000"/>
                              <a:gd name="connsiteX393" fmla="*/ 727075 w 863600"/>
                              <a:gd name="connsiteY393" fmla="*/ 362585 h 635000"/>
                              <a:gd name="connsiteX394" fmla="*/ 729615 w 863600"/>
                              <a:gd name="connsiteY394" fmla="*/ 351155 h 635000"/>
                              <a:gd name="connsiteX395" fmla="*/ 727075 w 863600"/>
                              <a:gd name="connsiteY395" fmla="*/ 349885 h 635000"/>
                              <a:gd name="connsiteX396" fmla="*/ 727075 w 863600"/>
                              <a:gd name="connsiteY396" fmla="*/ 347345 h 635000"/>
                              <a:gd name="connsiteX397" fmla="*/ 724535 w 863600"/>
                              <a:gd name="connsiteY397" fmla="*/ 348615 h 635000"/>
                              <a:gd name="connsiteX398" fmla="*/ 714375 w 863600"/>
                              <a:gd name="connsiteY398" fmla="*/ 337185 h 635000"/>
                              <a:gd name="connsiteX399" fmla="*/ 729615 w 863600"/>
                              <a:gd name="connsiteY399" fmla="*/ 329565 h 635000"/>
                              <a:gd name="connsiteX400" fmla="*/ 770255 w 863600"/>
                              <a:gd name="connsiteY400" fmla="*/ 315595 h 635000"/>
                              <a:gd name="connsiteX401" fmla="*/ 799465 w 863600"/>
                              <a:gd name="connsiteY401" fmla="*/ 300355 h 635000"/>
                              <a:gd name="connsiteX402" fmla="*/ 794385 w 863600"/>
                              <a:gd name="connsiteY402" fmla="*/ 299085 h 635000"/>
                              <a:gd name="connsiteX403" fmla="*/ 794385 w 863600"/>
                              <a:gd name="connsiteY403" fmla="*/ 294005 h 635000"/>
                              <a:gd name="connsiteX404" fmla="*/ 789305 w 863600"/>
                              <a:gd name="connsiteY404" fmla="*/ 295275 h 635000"/>
                              <a:gd name="connsiteX405" fmla="*/ 775335 w 863600"/>
                              <a:gd name="connsiteY405" fmla="*/ 281305 h 635000"/>
                              <a:gd name="connsiteX406" fmla="*/ 780415 w 863600"/>
                              <a:gd name="connsiteY406" fmla="*/ 287655 h 635000"/>
                              <a:gd name="connsiteX407" fmla="*/ 795655 w 863600"/>
                              <a:gd name="connsiteY407" fmla="*/ 277495 h 635000"/>
                              <a:gd name="connsiteX408" fmla="*/ 794385 w 863600"/>
                              <a:gd name="connsiteY408" fmla="*/ 267335 h 635000"/>
                              <a:gd name="connsiteX409" fmla="*/ 777875 w 863600"/>
                              <a:gd name="connsiteY409" fmla="*/ 254635 h 635000"/>
                              <a:gd name="connsiteX410" fmla="*/ 765175 w 863600"/>
                              <a:gd name="connsiteY410" fmla="*/ 262255 h 635000"/>
                              <a:gd name="connsiteX411" fmla="*/ 763905 w 863600"/>
                              <a:gd name="connsiteY411" fmla="*/ 252095 h 635000"/>
                              <a:gd name="connsiteX412" fmla="*/ 739775 w 863600"/>
                              <a:gd name="connsiteY412" fmla="*/ 260985 h 635000"/>
                              <a:gd name="connsiteX413" fmla="*/ 737235 w 863600"/>
                              <a:gd name="connsiteY413" fmla="*/ 248285 h 635000"/>
                              <a:gd name="connsiteX414" fmla="*/ 714375 w 863600"/>
                              <a:gd name="connsiteY414" fmla="*/ 258445 h 635000"/>
                              <a:gd name="connsiteX415" fmla="*/ 725805 w 863600"/>
                              <a:gd name="connsiteY415" fmla="*/ 247015 h 635000"/>
                              <a:gd name="connsiteX416" fmla="*/ 721995 w 863600"/>
                              <a:gd name="connsiteY416" fmla="*/ 247015 h 635000"/>
                              <a:gd name="connsiteX417" fmla="*/ 724535 w 863600"/>
                              <a:gd name="connsiteY417" fmla="*/ 244475 h 635000"/>
                              <a:gd name="connsiteX418" fmla="*/ 713105 w 863600"/>
                              <a:gd name="connsiteY418" fmla="*/ 238125 h 635000"/>
                              <a:gd name="connsiteX419" fmla="*/ 711835 w 863600"/>
                              <a:gd name="connsiteY419" fmla="*/ 240665 h 635000"/>
                              <a:gd name="connsiteX420" fmla="*/ 709295 w 863600"/>
                              <a:gd name="connsiteY420" fmla="*/ 243205 h 635000"/>
                              <a:gd name="connsiteX421" fmla="*/ 699135 w 863600"/>
                              <a:gd name="connsiteY421" fmla="*/ 244475 h 635000"/>
                              <a:gd name="connsiteX422" fmla="*/ 702945 w 863600"/>
                              <a:gd name="connsiteY422" fmla="*/ 240665 h 635000"/>
                              <a:gd name="connsiteX423" fmla="*/ 700405 w 863600"/>
                              <a:gd name="connsiteY423" fmla="*/ 238125 h 635000"/>
                              <a:gd name="connsiteX424" fmla="*/ 702945 w 863600"/>
                              <a:gd name="connsiteY424" fmla="*/ 235585 h 635000"/>
                              <a:gd name="connsiteX425" fmla="*/ 706755 w 863600"/>
                              <a:gd name="connsiteY425" fmla="*/ 226695 h 635000"/>
                              <a:gd name="connsiteX426" fmla="*/ 710565 w 863600"/>
                              <a:gd name="connsiteY426" fmla="*/ 230505 h 635000"/>
                              <a:gd name="connsiteX427" fmla="*/ 713105 w 863600"/>
                              <a:gd name="connsiteY427" fmla="*/ 227965 h 635000"/>
                              <a:gd name="connsiteX428" fmla="*/ 713105 w 863600"/>
                              <a:gd name="connsiteY428" fmla="*/ 231775 h 635000"/>
                              <a:gd name="connsiteX429" fmla="*/ 732155 w 863600"/>
                              <a:gd name="connsiteY429" fmla="*/ 219075 h 635000"/>
                              <a:gd name="connsiteX430" fmla="*/ 732155 w 863600"/>
                              <a:gd name="connsiteY430" fmla="*/ 216535 h 635000"/>
                              <a:gd name="connsiteX431" fmla="*/ 732155 w 863600"/>
                              <a:gd name="connsiteY431" fmla="*/ 213995 h 635000"/>
                              <a:gd name="connsiteX432" fmla="*/ 720725 w 863600"/>
                              <a:gd name="connsiteY432" fmla="*/ 212725 h 635000"/>
                              <a:gd name="connsiteX433" fmla="*/ 742315 w 863600"/>
                              <a:gd name="connsiteY433" fmla="*/ 200025 h 635000"/>
                              <a:gd name="connsiteX434" fmla="*/ 743585 w 863600"/>
                              <a:gd name="connsiteY434" fmla="*/ 197485 h 635000"/>
                              <a:gd name="connsiteX435" fmla="*/ 746125 w 863600"/>
                              <a:gd name="connsiteY435" fmla="*/ 197485 h 635000"/>
                              <a:gd name="connsiteX436" fmla="*/ 756285 w 863600"/>
                              <a:gd name="connsiteY436" fmla="*/ 183515 h 635000"/>
                              <a:gd name="connsiteX437" fmla="*/ 763905 w 863600"/>
                              <a:gd name="connsiteY437" fmla="*/ 188595 h 635000"/>
                              <a:gd name="connsiteX438" fmla="*/ 776605 w 863600"/>
                              <a:gd name="connsiteY438" fmla="*/ 173355 h 635000"/>
                              <a:gd name="connsiteX439" fmla="*/ 775335 w 863600"/>
                              <a:gd name="connsiteY439" fmla="*/ 170815 h 635000"/>
                              <a:gd name="connsiteX440" fmla="*/ 777875 w 863600"/>
                              <a:gd name="connsiteY440" fmla="*/ 169545 h 635000"/>
                              <a:gd name="connsiteX441" fmla="*/ 788035 w 863600"/>
                              <a:gd name="connsiteY441" fmla="*/ 168275 h 635000"/>
                              <a:gd name="connsiteX442" fmla="*/ 775335 w 863600"/>
                              <a:gd name="connsiteY442" fmla="*/ 170815 h 635000"/>
                              <a:gd name="connsiteX443" fmla="*/ 779145 w 863600"/>
                              <a:gd name="connsiteY443" fmla="*/ 174625 h 635000"/>
                              <a:gd name="connsiteX444" fmla="*/ 790575 w 863600"/>
                              <a:gd name="connsiteY444" fmla="*/ 167005 h 635000"/>
                              <a:gd name="connsiteX445" fmla="*/ 791845 w 863600"/>
                              <a:gd name="connsiteY445" fmla="*/ 169545 h 635000"/>
                              <a:gd name="connsiteX446" fmla="*/ 842645 w 863600"/>
                              <a:gd name="connsiteY446" fmla="*/ 136525 h 635000"/>
                              <a:gd name="connsiteX447" fmla="*/ 837565 w 863600"/>
                              <a:gd name="connsiteY447" fmla="*/ 135255 h 635000"/>
                              <a:gd name="connsiteX448" fmla="*/ 840105 w 863600"/>
                              <a:gd name="connsiteY448" fmla="*/ 131445 h 635000"/>
                              <a:gd name="connsiteX449" fmla="*/ 818515 w 863600"/>
                              <a:gd name="connsiteY449" fmla="*/ 139065 h 635000"/>
                              <a:gd name="connsiteX450" fmla="*/ 821055 w 863600"/>
                              <a:gd name="connsiteY450" fmla="*/ 141605 h 635000"/>
                              <a:gd name="connsiteX451" fmla="*/ 817245 w 863600"/>
                              <a:gd name="connsiteY451" fmla="*/ 141605 h 635000"/>
                              <a:gd name="connsiteX452" fmla="*/ 808355 w 863600"/>
                              <a:gd name="connsiteY452" fmla="*/ 139065 h 635000"/>
                              <a:gd name="connsiteX453" fmla="*/ 804545 w 863600"/>
                              <a:gd name="connsiteY453" fmla="*/ 139065 h 635000"/>
                              <a:gd name="connsiteX454" fmla="*/ 807085 w 863600"/>
                              <a:gd name="connsiteY454" fmla="*/ 136525 h 635000"/>
                              <a:gd name="connsiteX455" fmla="*/ 794385 w 863600"/>
                              <a:gd name="connsiteY455" fmla="*/ 132715 h 635000"/>
                              <a:gd name="connsiteX456" fmla="*/ 789305 w 863600"/>
                              <a:gd name="connsiteY456" fmla="*/ 131445 h 635000"/>
                              <a:gd name="connsiteX457" fmla="*/ 788035 w 863600"/>
                              <a:gd name="connsiteY457" fmla="*/ 126365 h 635000"/>
                              <a:gd name="connsiteX458" fmla="*/ 743585 w 863600"/>
                              <a:gd name="connsiteY458" fmla="*/ 158115 h 635000"/>
                              <a:gd name="connsiteX459" fmla="*/ 290195 w 863600"/>
                              <a:gd name="connsiteY459" fmla="*/ 240665 h 635000"/>
                              <a:gd name="connsiteX460" fmla="*/ 295275 w 863600"/>
                              <a:gd name="connsiteY460" fmla="*/ 233045 h 635000"/>
                              <a:gd name="connsiteX461" fmla="*/ 290195 w 863600"/>
                              <a:gd name="connsiteY461" fmla="*/ 240665 h 635000"/>
                              <a:gd name="connsiteX462" fmla="*/ 259715 w 863600"/>
                              <a:gd name="connsiteY462" fmla="*/ 339725 h 635000"/>
                              <a:gd name="connsiteX463" fmla="*/ 259715 w 863600"/>
                              <a:gd name="connsiteY463" fmla="*/ 339725 h 635000"/>
                              <a:gd name="connsiteX464" fmla="*/ 241935 w 863600"/>
                              <a:gd name="connsiteY464" fmla="*/ 347345 h 635000"/>
                              <a:gd name="connsiteX465" fmla="*/ 225425 w 863600"/>
                              <a:gd name="connsiteY465" fmla="*/ 354965 h 635000"/>
                              <a:gd name="connsiteX466" fmla="*/ 225425 w 863600"/>
                              <a:gd name="connsiteY466" fmla="*/ 354965 h 635000"/>
                              <a:gd name="connsiteX467" fmla="*/ 281305 w 863600"/>
                              <a:gd name="connsiteY467" fmla="*/ 319405 h 635000"/>
                              <a:gd name="connsiteX468" fmla="*/ 259715 w 863600"/>
                              <a:gd name="connsiteY468" fmla="*/ 339725 h 635000"/>
                              <a:gd name="connsiteX469" fmla="*/ 300355 w 863600"/>
                              <a:gd name="connsiteY469" fmla="*/ 314325 h 635000"/>
                              <a:gd name="connsiteX470" fmla="*/ 306705 w 863600"/>
                              <a:gd name="connsiteY470" fmla="*/ 304165 h 635000"/>
                              <a:gd name="connsiteX471" fmla="*/ 300355 w 863600"/>
                              <a:gd name="connsiteY471" fmla="*/ 314325 h 635000"/>
                              <a:gd name="connsiteX472" fmla="*/ 315595 w 863600"/>
                              <a:gd name="connsiteY472" fmla="*/ 306705 h 635000"/>
                              <a:gd name="connsiteX473" fmla="*/ 319405 w 863600"/>
                              <a:gd name="connsiteY473" fmla="*/ 297815 h 635000"/>
                              <a:gd name="connsiteX474" fmla="*/ 315595 w 863600"/>
                              <a:gd name="connsiteY474" fmla="*/ 306705 h 635000"/>
                              <a:gd name="connsiteX475" fmla="*/ 340995 w 863600"/>
                              <a:gd name="connsiteY475" fmla="*/ 374015 h 635000"/>
                              <a:gd name="connsiteX476" fmla="*/ 340995 w 863600"/>
                              <a:gd name="connsiteY476" fmla="*/ 368935 h 635000"/>
                              <a:gd name="connsiteX477" fmla="*/ 346075 w 863600"/>
                              <a:gd name="connsiteY477" fmla="*/ 367665 h 635000"/>
                              <a:gd name="connsiteX478" fmla="*/ 340995 w 863600"/>
                              <a:gd name="connsiteY478" fmla="*/ 374015 h 635000"/>
                              <a:gd name="connsiteX479" fmla="*/ 370205 w 863600"/>
                              <a:gd name="connsiteY479" fmla="*/ 274955 h 635000"/>
                              <a:gd name="connsiteX480" fmla="*/ 367665 w 863600"/>
                              <a:gd name="connsiteY480" fmla="*/ 277495 h 635000"/>
                              <a:gd name="connsiteX481" fmla="*/ 363855 w 863600"/>
                              <a:gd name="connsiteY481" fmla="*/ 277495 h 635000"/>
                              <a:gd name="connsiteX482" fmla="*/ 360045 w 863600"/>
                              <a:gd name="connsiteY482" fmla="*/ 281305 h 635000"/>
                              <a:gd name="connsiteX483" fmla="*/ 357505 w 863600"/>
                              <a:gd name="connsiteY483" fmla="*/ 276225 h 635000"/>
                              <a:gd name="connsiteX484" fmla="*/ 362585 w 863600"/>
                              <a:gd name="connsiteY484" fmla="*/ 274955 h 635000"/>
                              <a:gd name="connsiteX485" fmla="*/ 365125 w 863600"/>
                              <a:gd name="connsiteY485" fmla="*/ 272415 h 635000"/>
                              <a:gd name="connsiteX486" fmla="*/ 368935 w 863600"/>
                              <a:gd name="connsiteY486" fmla="*/ 272415 h 635000"/>
                              <a:gd name="connsiteX487" fmla="*/ 379095 w 863600"/>
                              <a:gd name="connsiteY487" fmla="*/ 263525 h 635000"/>
                              <a:gd name="connsiteX488" fmla="*/ 370205 w 863600"/>
                              <a:gd name="connsiteY488" fmla="*/ 274955 h 635000"/>
                              <a:gd name="connsiteX489" fmla="*/ 407035 w 863600"/>
                              <a:gd name="connsiteY489" fmla="*/ 282575 h 635000"/>
                              <a:gd name="connsiteX490" fmla="*/ 407035 w 863600"/>
                              <a:gd name="connsiteY490" fmla="*/ 282575 h 635000"/>
                              <a:gd name="connsiteX491" fmla="*/ 407035 w 863600"/>
                              <a:gd name="connsiteY491" fmla="*/ 282575 h 635000"/>
                              <a:gd name="connsiteX492" fmla="*/ 427355 w 863600"/>
                              <a:gd name="connsiteY492" fmla="*/ 277495 h 635000"/>
                              <a:gd name="connsiteX493" fmla="*/ 470535 w 863600"/>
                              <a:gd name="connsiteY493" fmla="*/ 245745 h 635000"/>
                              <a:gd name="connsiteX494" fmla="*/ 427355 w 863600"/>
                              <a:gd name="connsiteY494" fmla="*/ 277495 h 635000"/>
                              <a:gd name="connsiteX495" fmla="*/ 532765 w 863600"/>
                              <a:gd name="connsiteY495" fmla="*/ 147955 h 635000"/>
                              <a:gd name="connsiteX496" fmla="*/ 525145 w 863600"/>
                              <a:gd name="connsiteY496" fmla="*/ 146685 h 635000"/>
                              <a:gd name="connsiteX497" fmla="*/ 526415 w 863600"/>
                              <a:gd name="connsiteY497" fmla="*/ 149225 h 635000"/>
                              <a:gd name="connsiteX498" fmla="*/ 523875 w 863600"/>
                              <a:gd name="connsiteY498" fmla="*/ 150495 h 635000"/>
                              <a:gd name="connsiteX499" fmla="*/ 514985 w 863600"/>
                              <a:gd name="connsiteY499" fmla="*/ 154305 h 635000"/>
                              <a:gd name="connsiteX500" fmla="*/ 522605 w 863600"/>
                              <a:gd name="connsiteY500" fmla="*/ 146685 h 635000"/>
                              <a:gd name="connsiteX501" fmla="*/ 522605 w 863600"/>
                              <a:gd name="connsiteY501" fmla="*/ 145415 h 635000"/>
                              <a:gd name="connsiteX502" fmla="*/ 536575 w 863600"/>
                              <a:gd name="connsiteY502" fmla="*/ 140335 h 635000"/>
                              <a:gd name="connsiteX503" fmla="*/ 540385 w 863600"/>
                              <a:gd name="connsiteY503" fmla="*/ 137795 h 635000"/>
                              <a:gd name="connsiteX504" fmla="*/ 549275 w 863600"/>
                              <a:gd name="connsiteY504" fmla="*/ 141605 h 635000"/>
                              <a:gd name="connsiteX505" fmla="*/ 541655 w 863600"/>
                              <a:gd name="connsiteY505" fmla="*/ 146685 h 635000"/>
                              <a:gd name="connsiteX506" fmla="*/ 532765 w 863600"/>
                              <a:gd name="connsiteY506" fmla="*/ 147955 h 635000"/>
                              <a:gd name="connsiteX507" fmla="*/ 611505 w 863600"/>
                              <a:gd name="connsiteY507" fmla="*/ 280035 h 635000"/>
                              <a:gd name="connsiteX508" fmla="*/ 610235 w 863600"/>
                              <a:gd name="connsiteY508" fmla="*/ 277495 h 635000"/>
                              <a:gd name="connsiteX509" fmla="*/ 611505 w 863600"/>
                              <a:gd name="connsiteY509" fmla="*/ 280035 h 635000"/>
                              <a:gd name="connsiteX510" fmla="*/ 534035 w 863600"/>
                              <a:gd name="connsiteY510" fmla="*/ 401955 h 635000"/>
                              <a:gd name="connsiteX511" fmla="*/ 531495 w 863600"/>
                              <a:gd name="connsiteY511" fmla="*/ 396875 h 635000"/>
                              <a:gd name="connsiteX512" fmla="*/ 536575 w 863600"/>
                              <a:gd name="connsiteY512" fmla="*/ 395605 h 635000"/>
                              <a:gd name="connsiteX513" fmla="*/ 539115 w 863600"/>
                              <a:gd name="connsiteY513" fmla="*/ 400685 h 635000"/>
                              <a:gd name="connsiteX514" fmla="*/ 534035 w 863600"/>
                              <a:gd name="connsiteY514" fmla="*/ 401955 h 635000"/>
                              <a:gd name="connsiteX515" fmla="*/ 480695 w 863600"/>
                              <a:gd name="connsiteY515" fmla="*/ 535305 h 635000"/>
                              <a:gd name="connsiteX516" fmla="*/ 480695 w 863600"/>
                              <a:gd name="connsiteY516" fmla="*/ 535305 h 635000"/>
                              <a:gd name="connsiteX517" fmla="*/ 480695 w 863600"/>
                              <a:gd name="connsiteY517" fmla="*/ 535305 h 635000"/>
                              <a:gd name="connsiteX518" fmla="*/ 480695 w 863600"/>
                              <a:gd name="connsiteY518" fmla="*/ 535305 h 635000"/>
                              <a:gd name="connsiteX519" fmla="*/ 516255 w 863600"/>
                              <a:gd name="connsiteY519" fmla="*/ 460375 h 635000"/>
                              <a:gd name="connsiteX520" fmla="*/ 544195 w 863600"/>
                              <a:gd name="connsiteY520" fmla="*/ 437515 h 635000"/>
                              <a:gd name="connsiteX521" fmla="*/ 516255 w 863600"/>
                              <a:gd name="connsiteY521" fmla="*/ 460375 h 635000"/>
                              <a:gd name="connsiteX522" fmla="*/ 578485 w 863600"/>
                              <a:gd name="connsiteY522" fmla="*/ 399415 h 635000"/>
                              <a:gd name="connsiteX523" fmla="*/ 563245 w 863600"/>
                              <a:gd name="connsiteY523" fmla="*/ 401955 h 635000"/>
                              <a:gd name="connsiteX524" fmla="*/ 578485 w 863600"/>
                              <a:gd name="connsiteY524" fmla="*/ 391795 h 635000"/>
                              <a:gd name="connsiteX525" fmla="*/ 578485 w 863600"/>
                              <a:gd name="connsiteY525" fmla="*/ 399415 h 635000"/>
                              <a:gd name="connsiteX526" fmla="*/ 578485 w 863600"/>
                              <a:gd name="connsiteY526" fmla="*/ 374015 h 635000"/>
                              <a:gd name="connsiteX527" fmla="*/ 575945 w 863600"/>
                              <a:gd name="connsiteY527" fmla="*/ 376555 h 635000"/>
                              <a:gd name="connsiteX528" fmla="*/ 573405 w 863600"/>
                              <a:gd name="connsiteY528" fmla="*/ 374015 h 635000"/>
                              <a:gd name="connsiteX529" fmla="*/ 574675 w 863600"/>
                              <a:gd name="connsiteY529" fmla="*/ 381635 h 635000"/>
                              <a:gd name="connsiteX530" fmla="*/ 563245 w 863600"/>
                              <a:gd name="connsiteY530" fmla="*/ 385445 h 635000"/>
                              <a:gd name="connsiteX531" fmla="*/ 561975 w 863600"/>
                              <a:gd name="connsiteY531" fmla="*/ 387985 h 635000"/>
                              <a:gd name="connsiteX532" fmla="*/ 549275 w 863600"/>
                              <a:gd name="connsiteY532" fmla="*/ 396875 h 635000"/>
                              <a:gd name="connsiteX533" fmla="*/ 559435 w 863600"/>
                              <a:gd name="connsiteY533" fmla="*/ 387985 h 635000"/>
                              <a:gd name="connsiteX534" fmla="*/ 559435 w 863600"/>
                              <a:gd name="connsiteY534" fmla="*/ 384175 h 635000"/>
                              <a:gd name="connsiteX535" fmla="*/ 563245 w 863600"/>
                              <a:gd name="connsiteY535" fmla="*/ 384175 h 635000"/>
                              <a:gd name="connsiteX536" fmla="*/ 574675 w 863600"/>
                              <a:gd name="connsiteY536" fmla="*/ 372745 h 635000"/>
                              <a:gd name="connsiteX537" fmla="*/ 577215 w 863600"/>
                              <a:gd name="connsiteY537" fmla="*/ 370205 h 635000"/>
                              <a:gd name="connsiteX538" fmla="*/ 581025 w 863600"/>
                              <a:gd name="connsiteY538" fmla="*/ 370205 h 635000"/>
                              <a:gd name="connsiteX539" fmla="*/ 586105 w 863600"/>
                              <a:gd name="connsiteY539" fmla="*/ 362585 h 635000"/>
                              <a:gd name="connsiteX540" fmla="*/ 578485 w 863600"/>
                              <a:gd name="connsiteY540" fmla="*/ 374015 h 635000"/>
                              <a:gd name="connsiteX541" fmla="*/ 598805 w 863600"/>
                              <a:gd name="connsiteY541" fmla="*/ 386715 h 635000"/>
                              <a:gd name="connsiteX542" fmla="*/ 598805 w 863600"/>
                              <a:gd name="connsiteY542" fmla="*/ 381635 h 635000"/>
                              <a:gd name="connsiteX543" fmla="*/ 598805 w 863600"/>
                              <a:gd name="connsiteY543" fmla="*/ 386715 h 635000"/>
                              <a:gd name="connsiteX544" fmla="*/ 593725 w 863600"/>
                              <a:gd name="connsiteY544" fmla="*/ 362585 h 635000"/>
                              <a:gd name="connsiteX545" fmla="*/ 596265 w 863600"/>
                              <a:gd name="connsiteY545" fmla="*/ 356235 h 635000"/>
                              <a:gd name="connsiteX546" fmla="*/ 616585 w 863600"/>
                              <a:gd name="connsiteY546" fmla="*/ 353695 h 635000"/>
                              <a:gd name="connsiteX547" fmla="*/ 593725 w 863600"/>
                              <a:gd name="connsiteY547" fmla="*/ 362585 h 635000"/>
                              <a:gd name="connsiteX548" fmla="*/ 620395 w 863600"/>
                              <a:gd name="connsiteY548" fmla="*/ 368935 h 635000"/>
                              <a:gd name="connsiteX549" fmla="*/ 625475 w 863600"/>
                              <a:gd name="connsiteY549" fmla="*/ 367665 h 635000"/>
                              <a:gd name="connsiteX550" fmla="*/ 628015 w 863600"/>
                              <a:gd name="connsiteY550" fmla="*/ 372745 h 635000"/>
                              <a:gd name="connsiteX551" fmla="*/ 622935 w 863600"/>
                              <a:gd name="connsiteY551" fmla="*/ 374015 h 635000"/>
                              <a:gd name="connsiteX552" fmla="*/ 620395 w 863600"/>
                              <a:gd name="connsiteY552" fmla="*/ 368935 h 635000"/>
                              <a:gd name="connsiteX553" fmla="*/ 626745 w 863600"/>
                              <a:gd name="connsiteY553" fmla="*/ 400685 h 635000"/>
                              <a:gd name="connsiteX554" fmla="*/ 636905 w 863600"/>
                              <a:gd name="connsiteY554" fmla="*/ 391795 h 635000"/>
                              <a:gd name="connsiteX555" fmla="*/ 626745 w 863600"/>
                              <a:gd name="connsiteY555" fmla="*/ 400685 h 635000"/>
                              <a:gd name="connsiteX556" fmla="*/ 685165 w 863600"/>
                              <a:gd name="connsiteY556" fmla="*/ 244475 h 635000"/>
                              <a:gd name="connsiteX557" fmla="*/ 667385 w 863600"/>
                              <a:gd name="connsiteY557" fmla="*/ 253365 h 635000"/>
                              <a:gd name="connsiteX558" fmla="*/ 685165 w 863600"/>
                              <a:gd name="connsiteY558" fmla="*/ 244475 h 635000"/>
                              <a:gd name="connsiteX559" fmla="*/ 678815 w 863600"/>
                              <a:gd name="connsiteY559" fmla="*/ 301625 h 635000"/>
                              <a:gd name="connsiteX560" fmla="*/ 691515 w 863600"/>
                              <a:gd name="connsiteY560" fmla="*/ 300355 h 635000"/>
                              <a:gd name="connsiteX561" fmla="*/ 678815 w 863600"/>
                              <a:gd name="connsiteY561" fmla="*/ 301625 h 635000"/>
                              <a:gd name="connsiteX562" fmla="*/ 701675 w 863600"/>
                              <a:gd name="connsiteY562" fmla="*/ 329565 h 635000"/>
                              <a:gd name="connsiteX563" fmla="*/ 697865 w 863600"/>
                              <a:gd name="connsiteY563" fmla="*/ 333375 h 635000"/>
                              <a:gd name="connsiteX564" fmla="*/ 701675 w 863600"/>
                              <a:gd name="connsiteY564" fmla="*/ 334645 h 635000"/>
                              <a:gd name="connsiteX565" fmla="*/ 694055 w 863600"/>
                              <a:gd name="connsiteY565" fmla="*/ 334645 h 635000"/>
                              <a:gd name="connsiteX566" fmla="*/ 701675 w 863600"/>
                              <a:gd name="connsiteY566" fmla="*/ 329565 h 635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</a:cxnLst>
                            <a:rect l="l" t="t" r="r" b="b"/>
                            <a:pathLst>
                              <a:path w="863600" h="635000">
                                <a:moveTo>
                                  <a:pt x="743585" y="158115"/>
                                </a:moveTo>
                                <a:lnTo>
                                  <a:pt x="742315" y="160655"/>
                                </a:lnTo>
                                <a:lnTo>
                                  <a:pt x="739775" y="160655"/>
                                </a:lnTo>
                                <a:cubicBezTo>
                                  <a:pt x="727075" y="175895"/>
                                  <a:pt x="710565" y="177165"/>
                                  <a:pt x="691515" y="188595"/>
                                </a:cubicBezTo>
                                <a:cubicBezTo>
                                  <a:pt x="694055" y="180975"/>
                                  <a:pt x="709295" y="177165"/>
                                  <a:pt x="710565" y="168275"/>
                                </a:cubicBezTo>
                                <a:lnTo>
                                  <a:pt x="708025" y="165735"/>
                                </a:lnTo>
                                <a:lnTo>
                                  <a:pt x="708025" y="161925"/>
                                </a:lnTo>
                                <a:cubicBezTo>
                                  <a:pt x="705485" y="159385"/>
                                  <a:pt x="699135" y="164465"/>
                                  <a:pt x="696595" y="160655"/>
                                </a:cubicBezTo>
                                <a:cubicBezTo>
                                  <a:pt x="685165" y="179705"/>
                                  <a:pt x="661035" y="172085"/>
                                  <a:pt x="635635" y="184785"/>
                                </a:cubicBezTo>
                                <a:cubicBezTo>
                                  <a:pt x="635635" y="180975"/>
                                  <a:pt x="636905" y="179705"/>
                                  <a:pt x="634365" y="174625"/>
                                </a:cubicBezTo>
                                <a:cubicBezTo>
                                  <a:pt x="644525" y="172085"/>
                                  <a:pt x="648335" y="173355"/>
                                  <a:pt x="640715" y="164465"/>
                                </a:cubicBezTo>
                                <a:cubicBezTo>
                                  <a:pt x="654685" y="160655"/>
                                  <a:pt x="653415" y="165735"/>
                                  <a:pt x="667385" y="156845"/>
                                </a:cubicBezTo>
                                <a:cubicBezTo>
                                  <a:pt x="666115" y="150495"/>
                                  <a:pt x="657225" y="158115"/>
                                  <a:pt x="655955" y="150495"/>
                                </a:cubicBezTo>
                                <a:cubicBezTo>
                                  <a:pt x="669925" y="149225"/>
                                  <a:pt x="659765" y="142875"/>
                                  <a:pt x="662305" y="140335"/>
                                </a:cubicBezTo>
                                <a:cubicBezTo>
                                  <a:pt x="671195" y="136525"/>
                                  <a:pt x="663575" y="141605"/>
                                  <a:pt x="667385" y="146685"/>
                                </a:cubicBezTo>
                                <a:cubicBezTo>
                                  <a:pt x="673735" y="137795"/>
                                  <a:pt x="685165" y="135255"/>
                                  <a:pt x="692785" y="142875"/>
                                </a:cubicBezTo>
                                <a:cubicBezTo>
                                  <a:pt x="694055" y="136525"/>
                                  <a:pt x="692785" y="131445"/>
                                  <a:pt x="701675" y="137795"/>
                                </a:cubicBezTo>
                                <a:cubicBezTo>
                                  <a:pt x="705485" y="133985"/>
                                  <a:pt x="696595" y="123825"/>
                                  <a:pt x="710565" y="132715"/>
                                </a:cubicBezTo>
                                <a:cubicBezTo>
                                  <a:pt x="713105" y="127635"/>
                                  <a:pt x="708025" y="120015"/>
                                  <a:pt x="710565" y="114935"/>
                                </a:cubicBezTo>
                                <a:cubicBezTo>
                                  <a:pt x="715645" y="112395"/>
                                  <a:pt x="737235" y="104775"/>
                                  <a:pt x="725805" y="112395"/>
                                </a:cubicBezTo>
                                <a:lnTo>
                                  <a:pt x="728345" y="114935"/>
                                </a:lnTo>
                                <a:lnTo>
                                  <a:pt x="728345" y="118745"/>
                                </a:lnTo>
                                <a:cubicBezTo>
                                  <a:pt x="739775" y="121285"/>
                                  <a:pt x="753745" y="109855"/>
                                  <a:pt x="753745" y="102235"/>
                                </a:cubicBezTo>
                                <a:cubicBezTo>
                                  <a:pt x="771525" y="103505"/>
                                  <a:pt x="793115" y="80645"/>
                                  <a:pt x="803275" y="79375"/>
                                </a:cubicBezTo>
                                <a:lnTo>
                                  <a:pt x="804545" y="76835"/>
                                </a:lnTo>
                                <a:lnTo>
                                  <a:pt x="805815" y="74295"/>
                                </a:lnTo>
                                <a:cubicBezTo>
                                  <a:pt x="813435" y="76835"/>
                                  <a:pt x="822325" y="69215"/>
                                  <a:pt x="826135" y="64135"/>
                                </a:cubicBezTo>
                                <a:lnTo>
                                  <a:pt x="823595" y="61595"/>
                                </a:lnTo>
                                <a:lnTo>
                                  <a:pt x="826135" y="59055"/>
                                </a:lnTo>
                                <a:cubicBezTo>
                                  <a:pt x="819785" y="52705"/>
                                  <a:pt x="809625" y="55245"/>
                                  <a:pt x="805815" y="56515"/>
                                </a:cubicBezTo>
                                <a:cubicBezTo>
                                  <a:pt x="817245" y="41275"/>
                                  <a:pt x="845185" y="36195"/>
                                  <a:pt x="856615" y="28575"/>
                                </a:cubicBezTo>
                                <a:cubicBezTo>
                                  <a:pt x="856615" y="22225"/>
                                  <a:pt x="852805" y="9525"/>
                                  <a:pt x="845185" y="9525"/>
                                </a:cubicBezTo>
                                <a:cubicBezTo>
                                  <a:pt x="841375" y="17145"/>
                                  <a:pt x="829945" y="20955"/>
                                  <a:pt x="822325" y="26035"/>
                                </a:cubicBezTo>
                                <a:cubicBezTo>
                                  <a:pt x="817245" y="24765"/>
                                  <a:pt x="812165" y="23495"/>
                                  <a:pt x="808355" y="18415"/>
                                </a:cubicBezTo>
                                <a:cubicBezTo>
                                  <a:pt x="809625" y="18415"/>
                                  <a:pt x="809625" y="18415"/>
                                  <a:pt x="810895" y="17145"/>
                                </a:cubicBezTo>
                                <a:lnTo>
                                  <a:pt x="808355" y="15875"/>
                                </a:lnTo>
                                <a:lnTo>
                                  <a:pt x="808355" y="13335"/>
                                </a:lnTo>
                                <a:cubicBezTo>
                                  <a:pt x="803275" y="10795"/>
                                  <a:pt x="795655" y="15875"/>
                                  <a:pt x="788035" y="18415"/>
                                </a:cubicBezTo>
                                <a:cubicBezTo>
                                  <a:pt x="786765" y="29845"/>
                                  <a:pt x="775335" y="24765"/>
                                  <a:pt x="774065" y="36195"/>
                                </a:cubicBezTo>
                                <a:cubicBezTo>
                                  <a:pt x="776605" y="34925"/>
                                  <a:pt x="779145" y="34925"/>
                                  <a:pt x="781685" y="33655"/>
                                </a:cubicBezTo>
                                <a:lnTo>
                                  <a:pt x="784225" y="31115"/>
                                </a:lnTo>
                                <a:lnTo>
                                  <a:pt x="786765" y="33655"/>
                                </a:lnTo>
                                <a:cubicBezTo>
                                  <a:pt x="793115" y="32385"/>
                                  <a:pt x="796925" y="33655"/>
                                  <a:pt x="804545" y="29845"/>
                                </a:cubicBezTo>
                                <a:cubicBezTo>
                                  <a:pt x="807085" y="32385"/>
                                  <a:pt x="809625" y="33655"/>
                                  <a:pt x="812165" y="34925"/>
                                </a:cubicBezTo>
                                <a:cubicBezTo>
                                  <a:pt x="805815" y="38735"/>
                                  <a:pt x="800735" y="48895"/>
                                  <a:pt x="793115" y="47625"/>
                                </a:cubicBezTo>
                                <a:lnTo>
                                  <a:pt x="793115" y="51435"/>
                                </a:lnTo>
                                <a:lnTo>
                                  <a:pt x="789305" y="51435"/>
                                </a:lnTo>
                                <a:cubicBezTo>
                                  <a:pt x="785495" y="52705"/>
                                  <a:pt x="782955" y="53975"/>
                                  <a:pt x="780415" y="55245"/>
                                </a:cubicBezTo>
                                <a:cubicBezTo>
                                  <a:pt x="779145" y="53975"/>
                                  <a:pt x="779145" y="52705"/>
                                  <a:pt x="777875" y="50165"/>
                                </a:cubicBezTo>
                                <a:cubicBezTo>
                                  <a:pt x="779145" y="50165"/>
                                  <a:pt x="779145" y="50165"/>
                                  <a:pt x="780415" y="48895"/>
                                </a:cubicBezTo>
                                <a:lnTo>
                                  <a:pt x="777875" y="43815"/>
                                </a:lnTo>
                                <a:lnTo>
                                  <a:pt x="775335" y="38735"/>
                                </a:lnTo>
                                <a:cubicBezTo>
                                  <a:pt x="770255" y="40005"/>
                                  <a:pt x="766445" y="42545"/>
                                  <a:pt x="761365" y="43815"/>
                                </a:cubicBezTo>
                                <a:cubicBezTo>
                                  <a:pt x="757555" y="34925"/>
                                  <a:pt x="756285" y="38735"/>
                                  <a:pt x="755015" y="29845"/>
                                </a:cubicBezTo>
                                <a:cubicBezTo>
                                  <a:pt x="746125" y="32385"/>
                                  <a:pt x="757555" y="43815"/>
                                  <a:pt x="746125" y="46355"/>
                                </a:cubicBezTo>
                                <a:cubicBezTo>
                                  <a:pt x="733425" y="43815"/>
                                  <a:pt x="725805" y="59055"/>
                                  <a:pt x="713105" y="52705"/>
                                </a:cubicBezTo>
                                <a:lnTo>
                                  <a:pt x="710565" y="55245"/>
                                </a:lnTo>
                                <a:lnTo>
                                  <a:pt x="708025" y="52705"/>
                                </a:lnTo>
                                <a:cubicBezTo>
                                  <a:pt x="706755" y="57785"/>
                                  <a:pt x="710565" y="65405"/>
                                  <a:pt x="697865" y="66675"/>
                                </a:cubicBezTo>
                                <a:cubicBezTo>
                                  <a:pt x="699135" y="74295"/>
                                  <a:pt x="708025" y="66675"/>
                                  <a:pt x="704215" y="74295"/>
                                </a:cubicBezTo>
                                <a:cubicBezTo>
                                  <a:pt x="701675" y="75565"/>
                                  <a:pt x="699135" y="75565"/>
                                  <a:pt x="696595" y="76835"/>
                                </a:cubicBezTo>
                                <a:lnTo>
                                  <a:pt x="696595" y="80645"/>
                                </a:lnTo>
                                <a:lnTo>
                                  <a:pt x="696595" y="84455"/>
                                </a:lnTo>
                                <a:cubicBezTo>
                                  <a:pt x="700405" y="85725"/>
                                  <a:pt x="705485" y="81915"/>
                                  <a:pt x="706755" y="88265"/>
                                </a:cubicBezTo>
                                <a:lnTo>
                                  <a:pt x="709295" y="85725"/>
                                </a:lnTo>
                                <a:lnTo>
                                  <a:pt x="711835" y="88265"/>
                                </a:lnTo>
                                <a:cubicBezTo>
                                  <a:pt x="713105" y="88265"/>
                                  <a:pt x="714375" y="86995"/>
                                  <a:pt x="716915" y="86995"/>
                                </a:cubicBezTo>
                                <a:lnTo>
                                  <a:pt x="716915" y="83185"/>
                                </a:lnTo>
                                <a:lnTo>
                                  <a:pt x="720725" y="83185"/>
                                </a:lnTo>
                                <a:cubicBezTo>
                                  <a:pt x="724535" y="80645"/>
                                  <a:pt x="719455" y="80645"/>
                                  <a:pt x="718185" y="76835"/>
                                </a:cubicBezTo>
                                <a:cubicBezTo>
                                  <a:pt x="724535" y="73025"/>
                                  <a:pt x="725805" y="81915"/>
                                  <a:pt x="732155" y="76835"/>
                                </a:cubicBezTo>
                                <a:cubicBezTo>
                                  <a:pt x="721995" y="75565"/>
                                  <a:pt x="729615" y="69215"/>
                                  <a:pt x="738505" y="66675"/>
                                </a:cubicBezTo>
                                <a:cubicBezTo>
                                  <a:pt x="744855" y="78105"/>
                                  <a:pt x="730885" y="88265"/>
                                  <a:pt x="723265" y="88265"/>
                                </a:cubicBezTo>
                                <a:lnTo>
                                  <a:pt x="723265" y="92075"/>
                                </a:lnTo>
                                <a:lnTo>
                                  <a:pt x="719455" y="92075"/>
                                </a:lnTo>
                                <a:cubicBezTo>
                                  <a:pt x="714375" y="93345"/>
                                  <a:pt x="715645" y="95885"/>
                                  <a:pt x="710565" y="97155"/>
                                </a:cubicBezTo>
                                <a:cubicBezTo>
                                  <a:pt x="710565" y="95885"/>
                                  <a:pt x="709295" y="95885"/>
                                  <a:pt x="709295" y="94615"/>
                                </a:cubicBezTo>
                                <a:lnTo>
                                  <a:pt x="708025" y="95885"/>
                                </a:lnTo>
                                <a:lnTo>
                                  <a:pt x="706755" y="97155"/>
                                </a:lnTo>
                                <a:cubicBezTo>
                                  <a:pt x="678815" y="113665"/>
                                  <a:pt x="654685" y="121285"/>
                                  <a:pt x="631825" y="139065"/>
                                </a:cubicBezTo>
                                <a:cubicBezTo>
                                  <a:pt x="626745" y="135255"/>
                                  <a:pt x="616585" y="132715"/>
                                  <a:pt x="622935" y="126365"/>
                                </a:cubicBezTo>
                                <a:cubicBezTo>
                                  <a:pt x="598805" y="132715"/>
                                  <a:pt x="578485" y="133985"/>
                                  <a:pt x="561975" y="142875"/>
                                </a:cubicBezTo>
                                <a:cubicBezTo>
                                  <a:pt x="553085" y="147955"/>
                                  <a:pt x="545465" y="165735"/>
                                  <a:pt x="531495" y="154305"/>
                                </a:cubicBezTo>
                                <a:cubicBezTo>
                                  <a:pt x="532765" y="153035"/>
                                  <a:pt x="535305" y="153035"/>
                                  <a:pt x="537845" y="151765"/>
                                </a:cubicBezTo>
                                <a:cubicBezTo>
                                  <a:pt x="542925" y="150495"/>
                                  <a:pt x="550545" y="147955"/>
                                  <a:pt x="545465" y="140335"/>
                                </a:cubicBezTo>
                                <a:lnTo>
                                  <a:pt x="548005" y="139065"/>
                                </a:lnTo>
                                <a:lnTo>
                                  <a:pt x="551815" y="141605"/>
                                </a:lnTo>
                                <a:cubicBezTo>
                                  <a:pt x="553085" y="136525"/>
                                  <a:pt x="563245" y="133985"/>
                                  <a:pt x="561975" y="127635"/>
                                </a:cubicBezTo>
                                <a:lnTo>
                                  <a:pt x="556895" y="126365"/>
                                </a:lnTo>
                                <a:lnTo>
                                  <a:pt x="555625" y="121285"/>
                                </a:lnTo>
                                <a:cubicBezTo>
                                  <a:pt x="545465" y="117475"/>
                                  <a:pt x="549275" y="132715"/>
                                  <a:pt x="539115" y="127635"/>
                                </a:cubicBezTo>
                                <a:lnTo>
                                  <a:pt x="536575" y="130175"/>
                                </a:lnTo>
                                <a:lnTo>
                                  <a:pt x="534035" y="127635"/>
                                </a:lnTo>
                                <a:cubicBezTo>
                                  <a:pt x="532765" y="128905"/>
                                  <a:pt x="528955" y="128905"/>
                                  <a:pt x="530225" y="131445"/>
                                </a:cubicBezTo>
                                <a:lnTo>
                                  <a:pt x="531495" y="131445"/>
                                </a:lnTo>
                                <a:cubicBezTo>
                                  <a:pt x="528955" y="132715"/>
                                  <a:pt x="527685" y="132715"/>
                                  <a:pt x="525145" y="133985"/>
                                </a:cubicBezTo>
                                <a:cubicBezTo>
                                  <a:pt x="522605" y="135255"/>
                                  <a:pt x="520065" y="136525"/>
                                  <a:pt x="516255" y="137795"/>
                                </a:cubicBezTo>
                                <a:cubicBezTo>
                                  <a:pt x="514985" y="133985"/>
                                  <a:pt x="512445" y="131445"/>
                                  <a:pt x="509905" y="130175"/>
                                </a:cubicBezTo>
                                <a:cubicBezTo>
                                  <a:pt x="502285" y="144145"/>
                                  <a:pt x="489585" y="145415"/>
                                  <a:pt x="474345" y="155575"/>
                                </a:cubicBezTo>
                                <a:lnTo>
                                  <a:pt x="485775" y="155575"/>
                                </a:lnTo>
                                <a:lnTo>
                                  <a:pt x="485775" y="160655"/>
                                </a:lnTo>
                                <a:cubicBezTo>
                                  <a:pt x="488315" y="159385"/>
                                  <a:pt x="490855" y="159385"/>
                                  <a:pt x="493395" y="158115"/>
                                </a:cubicBezTo>
                                <a:cubicBezTo>
                                  <a:pt x="490855" y="165735"/>
                                  <a:pt x="502285" y="163195"/>
                                  <a:pt x="507365" y="165735"/>
                                </a:cubicBezTo>
                                <a:cubicBezTo>
                                  <a:pt x="514985" y="175895"/>
                                  <a:pt x="487045" y="170815"/>
                                  <a:pt x="498475" y="182245"/>
                                </a:cubicBezTo>
                                <a:cubicBezTo>
                                  <a:pt x="487045" y="187325"/>
                                  <a:pt x="470535" y="178435"/>
                                  <a:pt x="471805" y="170815"/>
                                </a:cubicBezTo>
                                <a:lnTo>
                                  <a:pt x="469265" y="168275"/>
                                </a:lnTo>
                                <a:lnTo>
                                  <a:pt x="469265" y="164465"/>
                                </a:lnTo>
                                <a:cubicBezTo>
                                  <a:pt x="464185" y="160655"/>
                                  <a:pt x="454025" y="169545"/>
                                  <a:pt x="452755" y="156845"/>
                                </a:cubicBezTo>
                                <a:lnTo>
                                  <a:pt x="448945" y="156845"/>
                                </a:lnTo>
                                <a:lnTo>
                                  <a:pt x="448945" y="153035"/>
                                </a:lnTo>
                                <a:cubicBezTo>
                                  <a:pt x="446405" y="154305"/>
                                  <a:pt x="445135" y="151765"/>
                                  <a:pt x="442595" y="153035"/>
                                </a:cubicBezTo>
                                <a:cubicBezTo>
                                  <a:pt x="438785" y="142875"/>
                                  <a:pt x="445135" y="137795"/>
                                  <a:pt x="442595" y="128905"/>
                                </a:cubicBezTo>
                                <a:lnTo>
                                  <a:pt x="440055" y="127635"/>
                                </a:lnTo>
                                <a:lnTo>
                                  <a:pt x="440055" y="125095"/>
                                </a:lnTo>
                                <a:cubicBezTo>
                                  <a:pt x="422275" y="130175"/>
                                  <a:pt x="421005" y="141605"/>
                                  <a:pt x="404495" y="142875"/>
                                </a:cubicBezTo>
                                <a:cubicBezTo>
                                  <a:pt x="399415" y="130175"/>
                                  <a:pt x="385445" y="133985"/>
                                  <a:pt x="377825" y="126365"/>
                                </a:cubicBezTo>
                                <a:lnTo>
                                  <a:pt x="374015" y="126365"/>
                                </a:lnTo>
                                <a:lnTo>
                                  <a:pt x="374015" y="122555"/>
                                </a:lnTo>
                                <a:cubicBezTo>
                                  <a:pt x="366395" y="126365"/>
                                  <a:pt x="356235" y="130175"/>
                                  <a:pt x="356235" y="136525"/>
                                </a:cubicBezTo>
                                <a:lnTo>
                                  <a:pt x="360045" y="136525"/>
                                </a:lnTo>
                                <a:lnTo>
                                  <a:pt x="357505" y="139065"/>
                                </a:lnTo>
                                <a:cubicBezTo>
                                  <a:pt x="357505" y="142875"/>
                                  <a:pt x="356235" y="144145"/>
                                  <a:pt x="358775" y="149225"/>
                                </a:cubicBezTo>
                                <a:cubicBezTo>
                                  <a:pt x="366395" y="146685"/>
                                  <a:pt x="372745" y="135255"/>
                                  <a:pt x="377825" y="142875"/>
                                </a:cubicBezTo>
                                <a:cubicBezTo>
                                  <a:pt x="377825" y="149225"/>
                                  <a:pt x="363855" y="159385"/>
                                  <a:pt x="357505" y="153035"/>
                                </a:cubicBezTo>
                                <a:cubicBezTo>
                                  <a:pt x="361315" y="160655"/>
                                  <a:pt x="351155" y="161925"/>
                                  <a:pt x="349885" y="165735"/>
                                </a:cubicBezTo>
                                <a:cubicBezTo>
                                  <a:pt x="319405" y="178435"/>
                                  <a:pt x="282575" y="192405"/>
                                  <a:pt x="264795" y="213995"/>
                                </a:cubicBezTo>
                                <a:cubicBezTo>
                                  <a:pt x="262255" y="215265"/>
                                  <a:pt x="259715" y="215265"/>
                                  <a:pt x="257175" y="216535"/>
                                </a:cubicBezTo>
                                <a:lnTo>
                                  <a:pt x="259715" y="219075"/>
                                </a:lnTo>
                                <a:lnTo>
                                  <a:pt x="255905" y="219075"/>
                                </a:lnTo>
                                <a:cubicBezTo>
                                  <a:pt x="244475" y="235585"/>
                                  <a:pt x="227965" y="240665"/>
                                  <a:pt x="207645" y="249555"/>
                                </a:cubicBezTo>
                                <a:lnTo>
                                  <a:pt x="205105" y="244475"/>
                                </a:lnTo>
                                <a:cubicBezTo>
                                  <a:pt x="203835" y="245745"/>
                                  <a:pt x="202565" y="247015"/>
                                  <a:pt x="202565" y="248285"/>
                                </a:cubicBezTo>
                                <a:cubicBezTo>
                                  <a:pt x="203835" y="249555"/>
                                  <a:pt x="205105" y="252095"/>
                                  <a:pt x="208915" y="253365"/>
                                </a:cubicBezTo>
                                <a:lnTo>
                                  <a:pt x="205105" y="253365"/>
                                </a:lnTo>
                                <a:cubicBezTo>
                                  <a:pt x="203835" y="254635"/>
                                  <a:pt x="202565" y="254635"/>
                                  <a:pt x="203835" y="255905"/>
                                </a:cubicBezTo>
                                <a:cubicBezTo>
                                  <a:pt x="192405" y="253365"/>
                                  <a:pt x="191135" y="264795"/>
                                  <a:pt x="183515" y="266065"/>
                                </a:cubicBezTo>
                                <a:cubicBezTo>
                                  <a:pt x="182245" y="269875"/>
                                  <a:pt x="183515" y="272415"/>
                                  <a:pt x="187325" y="274955"/>
                                </a:cubicBezTo>
                                <a:lnTo>
                                  <a:pt x="177165" y="280035"/>
                                </a:lnTo>
                                <a:cubicBezTo>
                                  <a:pt x="182245" y="280035"/>
                                  <a:pt x="187325" y="276225"/>
                                  <a:pt x="189865" y="272415"/>
                                </a:cubicBezTo>
                                <a:lnTo>
                                  <a:pt x="192405" y="274955"/>
                                </a:lnTo>
                                <a:cubicBezTo>
                                  <a:pt x="215265" y="272415"/>
                                  <a:pt x="230505" y="247015"/>
                                  <a:pt x="257175" y="247015"/>
                                </a:cubicBezTo>
                                <a:cubicBezTo>
                                  <a:pt x="255905" y="248285"/>
                                  <a:pt x="255905" y="249555"/>
                                  <a:pt x="257175" y="252095"/>
                                </a:cubicBezTo>
                                <a:cubicBezTo>
                                  <a:pt x="267335" y="252095"/>
                                  <a:pt x="254635" y="244475"/>
                                  <a:pt x="260985" y="243205"/>
                                </a:cubicBezTo>
                                <a:cubicBezTo>
                                  <a:pt x="271145" y="247015"/>
                                  <a:pt x="274955" y="238125"/>
                                  <a:pt x="282575" y="243205"/>
                                </a:cubicBezTo>
                                <a:cubicBezTo>
                                  <a:pt x="262255" y="257175"/>
                                  <a:pt x="233045" y="272415"/>
                                  <a:pt x="203835" y="286385"/>
                                </a:cubicBezTo>
                                <a:cubicBezTo>
                                  <a:pt x="208915" y="294005"/>
                                  <a:pt x="194945" y="302895"/>
                                  <a:pt x="187325" y="310515"/>
                                </a:cubicBezTo>
                                <a:lnTo>
                                  <a:pt x="187325" y="310515"/>
                                </a:lnTo>
                                <a:lnTo>
                                  <a:pt x="188595" y="311785"/>
                                </a:lnTo>
                                <a:lnTo>
                                  <a:pt x="186055" y="313055"/>
                                </a:lnTo>
                                <a:cubicBezTo>
                                  <a:pt x="201295" y="321945"/>
                                  <a:pt x="212725" y="304165"/>
                                  <a:pt x="230505" y="295275"/>
                                </a:cubicBezTo>
                                <a:cubicBezTo>
                                  <a:pt x="245745" y="286385"/>
                                  <a:pt x="260985" y="282575"/>
                                  <a:pt x="271145" y="276225"/>
                                </a:cubicBezTo>
                                <a:cubicBezTo>
                                  <a:pt x="271145" y="277495"/>
                                  <a:pt x="272415" y="277495"/>
                                  <a:pt x="272415" y="278765"/>
                                </a:cubicBezTo>
                                <a:lnTo>
                                  <a:pt x="273685" y="276225"/>
                                </a:lnTo>
                                <a:lnTo>
                                  <a:pt x="276225" y="273685"/>
                                </a:lnTo>
                                <a:cubicBezTo>
                                  <a:pt x="278765" y="272415"/>
                                  <a:pt x="278765" y="268605"/>
                                  <a:pt x="285115" y="268605"/>
                                </a:cubicBezTo>
                                <a:cubicBezTo>
                                  <a:pt x="286385" y="271145"/>
                                  <a:pt x="281305" y="272415"/>
                                  <a:pt x="282575" y="274955"/>
                                </a:cubicBezTo>
                                <a:lnTo>
                                  <a:pt x="282575" y="278765"/>
                                </a:lnTo>
                                <a:lnTo>
                                  <a:pt x="285115" y="281305"/>
                                </a:lnTo>
                                <a:cubicBezTo>
                                  <a:pt x="287655" y="280035"/>
                                  <a:pt x="291465" y="278765"/>
                                  <a:pt x="294005" y="277495"/>
                                </a:cubicBezTo>
                                <a:lnTo>
                                  <a:pt x="296545" y="274955"/>
                                </a:lnTo>
                                <a:cubicBezTo>
                                  <a:pt x="296545" y="274955"/>
                                  <a:pt x="300355" y="274955"/>
                                  <a:pt x="313055" y="264795"/>
                                </a:cubicBezTo>
                                <a:cubicBezTo>
                                  <a:pt x="319405" y="272415"/>
                                  <a:pt x="305435" y="271145"/>
                                  <a:pt x="300355" y="274955"/>
                                </a:cubicBezTo>
                                <a:lnTo>
                                  <a:pt x="299085" y="278765"/>
                                </a:lnTo>
                                <a:lnTo>
                                  <a:pt x="294005" y="278765"/>
                                </a:lnTo>
                                <a:cubicBezTo>
                                  <a:pt x="294005" y="280035"/>
                                  <a:pt x="287655" y="285115"/>
                                  <a:pt x="285115" y="282575"/>
                                </a:cubicBezTo>
                                <a:lnTo>
                                  <a:pt x="283845" y="285115"/>
                                </a:lnTo>
                                <a:lnTo>
                                  <a:pt x="282575" y="287655"/>
                                </a:lnTo>
                                <a:cubicBezTo>
                                  <a:pt x="268605" y="307975"/>
                                  <a:pt x="229235" y="323215"/>
                                  <a:pt x="207645" y="334645"/>
                                </a:cubicBezTo>
                                <a:cubicBezTo>
                                  <a:pt x="210185" y="333375"/>
                                  <a:pt x="212725" y="337185"/>
                                  <a:pt x="210185" y="339725"/>
                                </a:cubicBezTo>
                                <a:cubicBezTo>
                                  <a:pt x="186055" y="342265"/>
                                  <a:pt x="163195" y="382905"/>
                                  <a:pt x="125095" y="382905"/>
                                </a:cubicBezTo>
                                <a:cubicBezTo>
                                  <a:pt x="94615" y="410845"/>
                                  <a:pt x="47625" y="432435"/>
                                  <a:pt x="9525" y="457835"/>
                                </a:cubicBezTo>
                                <a:lnTo>
                                  <a:pt x="12065" y="460375"/>
                                </a:lnTo>
                                <a:lnTo>
                                  <a:pt x="12065" y="464185"/>
                                </a:lnTo>
                                <a:cubicBezTo>
                                  <a:pt x="57785" y="445135"/>
                                  <a:pt x="76835" y="432435"/>
                                  <a:pt x="113665" y="409575"/>
                                </a:cubicBezTo>
                                <a:cubicBezTo>
                                  <a:pt x="116205" y="409575"/>
                                  <a:pt x="117475" y="410845"/>
                                  <a:pt x="117475" y="413385"/>
                                </a:cubicBezTo>
                                <a:cubicBezTo>
                                  <a:pt x="139065" y="400685"/>
                                  <a:pt x="154305" y="380365"/>
                                  <a:pt x="178435" y="379095"/>
                                </a:cubicBezTo>
                                <a:cubicBezTo>
                                  <a:pt x="180975" y="370205"/>
                                  <a:pt x="202565" y="362585"/>
                                  <a:pt x="212725" y="363855"/>
                                </a:cubicBezTo>
                                <a:cubicBezTo>
                                  <a:pt x="211455" y="363855"/>
                                  <a:pt x="211455" y="363855"/>
                                  <a:pt x="210185" y="365125"/>
                                </a:cubicBezTo>
                                <a:lnTo>
                                  <a:pt x="211455" y="366395"/>
                                </a:lnTo>
                                <a:lnTo>
                                  <a:pt x="210185" y="367665"/>
                                </a:lnTo>
                                <a:cubicBezTo>
                                  <a:pt x="211455" y="370205"/>
                                  <a:pt x="208915" y="371475"/>
                                  <a:pt x="210185" y="372745"/>
                                </a:cubicBezTo>
                                <a:lnTo>
                                  <a:pt x="212725" y="375285"/>
                                </a:lnTo>
                                <a:lnTo>
                                  <a:pt x="212725" y="379095"/>
                                </a:lnTo>
                                <a:cubicBezTo>
                                  <a:pt x="221615" y="380365"/>
                                  <a:pt x="234315" y="370205"/>
                                  <a:pt x="225425" y="358775"/>
                                </a:cubicBezTo>
                                <a:lnTo>
                                  <a:pt x="225425" y="358775"/>
                                </a:lnTo>
                                <a:cubicBezTo>
                                  <a:pt x="231775" y="356235"/>
                                  <a:pt x="236855" y="353695"/>
                                  <a:pt x="241935" y="351155"/>
                                </a:cubicBezTo>
                                <a:cubicBezTo>
                                  <a:pt x="248285" y="348615"/>
                                  <a:pt x="253365" y="344805"/>
                                  <a:pt x="258445" y="339725"/>
                                </a:cubicBezTo>
                                <a:lnTo>
                                  <a:pt x="259715" y="340995"/>
                                </a:lnTo>
                                <a:lnTo>
                                  <a:pt x="259715" y="343535"/>
                                </a:lnTo>
                                <a:cubicBezTo>
                                  <a:pt x="260985" y="343535"/>
                                  <a:pt x="260985" y="343535"/>
                                  <a:pt x="262255" y="342265"/>
                                </a:cubicBezTo>
                                <a:cubicBezTo>
                                  <a:pt x="263525" y="351155"/>
                                  <a:pt x="271145" y="346075"/>
                                  <a:pt x="272415" y="353695"/>
                                </a:cubicBezTo>
                                <a:cubicBezTo>
                                  <a:pt x="281305" y="352425"/>
                                  <a:pt x="274955" y="346075"/>
                                  <a:pt x="278765" y="343535"/>
                                </a:cubicBezTo>
                                <a:cubicBezTo>
                                  <a:pt x="280035" y="346075"/>
                                  <a:pt x="281305" y="349885"/>
                                  <a:pt x="283845" y="349885"/>
                                </a:cubicBezTo>
                                <a:cubicBezTo>
                                  <a:pt x="286385" y="346075"/>
                                  <a:pt x="278765" y="338455"/>
                                  <a:pt x="288925" y="337185"/>
                                </a:cubicBezTo>
                                <a:cubicBezTo>
                                  <a:pt x="285115" y="344805"/>
                                  <a:pt x="287655" y="347345"/>
                                  <a:pt x="296545" y="347345"/>
                                </a:cubicBezTo>
                                <a:cubicBezTo>
                                  <a:pt x="291465" y="349885"/>
                                  <a:pt x="294005" y="356235"/>
                                  <a:pt x="291465" y="360045"/>
                                </a:cubicBezTo>
                                <a:cubicBezTo>
                                  <a:pt x="280035" y="362585"/>
                                  <a:pt x="268605" y="366395"/>
                                  <a:pt x="263525" y="370205"/>
                                </a:cubicBezTo>
                                <a:lnTo>
                                  <a:pt x="266065" y="372745"/>
                                </a:lnTo>
                                <a:lnTo>
                                  <a:pt x="263525" y="375285"/>
                                </a:lnTo>
                                <a:cubicBezTo>
                                  <a:pt x="260985" y="381635"/>
                                  <a:pt x="252095" y="386715"/>
                                  <a:pt x="248285" y="393065"/>
                                </a:cubicBezTo>
                                <a:cubicBezTo>
                                  <a:pt x="244475" y="395605"/>
                                  <a:pt x="240665" y="398145"/>
                                  <a:pt x="236855" y="400685"/>
                                </a:cubicBezTo>
                                <a:cubicBezTo>
                                  <a:pt x="230505" y="403225"/>
                                  <a:pt x="225425" y="407035"/>
                                  <a:pt x="220345" y="410845"/>
                                </a:cubicBezTo>
                                <a:cubicBezTo>
                                  <a:pt x="219075" y="412115"/>
                                  <a:pt x="219075" y="412115"/>
                                  <a:pt x="220345" y="413385"/>
                                </a:cubicBezTo>
                                <a:cubicBezTo>
                                  <a:pt x="220345" y="413385"/>
                                  <a:pt x="220345" y="413385"/>
                                  <a:pt x="220345" y="414655"/>
                                </a:cubicBezTo>
                                <a:cubicBezTo>
                                  <a:pt x="221615" y="415925"/>
                                  <a:pt x="222885" y="415925"/>
                                  <a:pt x="224155" y="414655"/>
                                </a:cubicBezTo>
                                <a:cubicBezTo>
                                  <a:pt x="229235" y="410845"/>
                                  <a:pt x="234315" y="408305"/>
                                  <a:pt x="240665" y="404495"/>
                                </a:cubicBezTo>
                                <a:cubicBezTo>
                                  <a:pt x="244475" y="401955"/>
                                  <a:pt x="248285" y="399415"/>
                                  <a:pt x="250825" y="394335"/>
                                </a:cubicBezTo>
                                <a:lnTo>
                                  <a:pt x="253365" y="394335"/>
                                </a:lnTo>
                                <a:lnTo>
                                  <a:pt x="253365" y="398145"/>
                                </a:lnTo>
                                <a:cubicBezTo>
                                  <a:pt x="276225" y="387985"/>
                                  <a:pt x="292735" y="375285"/>
                                  <a:pt x="318135" y="370205"/>
                                </a:cubicBezTo>
                                <a:lnTo>
                                  <a:pt x="318135" y="366395"/>
                                </a:lnTo>
                                <a:lnTo>
                                  <a:pt x="321945" y="366395"/>
                                </a:lnTo>
                                <a:cubicBezTo>
                                  <a:pt x="320675" y="363855"/>
                                  <a:pt x="319405" y="361315"/>
                                  <a:pt x="319405" y="360045"/>
                                </a:cubicBezTo>
                                <a:cubicBezTo>
                                  <a:pt x="325755" y="354965"/>
                                  <a:pt x="328295" y="361315"/>
                                  <a:pt x="333375" y="360045"/>
                                </a:cubicBezTo>
                                <a:cubicBezTo>
                                  <a:pt x="333375" y="363855"/>
                                  <a:pt x="327025" y="366395"/>
                                  <a:pt x="323215" y="368935"/>
                                </a:cubicBezTo>
                                <a:lnTo>
                                  <a:pt x="325755" y="371475"/>
                                </a:lnTo>
                                <a:lnTo>
                                  <a:pt x="323215" y="374015"/>
                                </a:lnTo>
                                <a:cubicBezTo>
                                  <a:pt x="316865" y="381635"/>
                                  <a:pt x="333375" y="381635"/>
                                  <a:pt x="328295" y="385445"/>
                                </a:cubicBezTo>
                                <a:cubicBezTo>
                                  <a:pt x="316865" y="387985"/>
                                  <a:pt x="306705" y="398145"/>
                                  <a:pt x="314325" y="403225"/>
                                </a:cubicBezTo>
                                <a:cubicBezTo>
                                  <a:pt x="352425" y="394335"/>
                                  <a:pt x="381635" y="362585"/>
                                  <a:pt x="422275" y="362585"/>
                                </a:cubicBezTo>
                                <a:lnTo>
                                  <a:pt x="427355" y="363855"/>
                                </a:lnTo>
                                <a:lnTo>
                                  <a:pt x="427355" y="368935"/>
                                </a:lnTo>
                                <a:cubicBezTo>
                                  <a:pt x="438785" y="366395"/>
                                  <a:pt x="443865" y="349885"/>
                                  <a:pt x="455295" y="358775"/>
                                </a:cubicBezTo>
                                <a:lnTo>
                                  <a:pt x="455295" y="354965"/>
                                </a:lnTo>
                                <a:lnTo>
                                  <a:pt x="459105" y="354965"/>
                                </a:lnTo>
                                <a:cubicBezTo>
                                  <a:pt x="460375" y="354965"/>
                                  <a:pt x="460375" y="354965"/>
                                  <a:pt x="461645" y="353695"/>
                                </a:cubicBezTo>
                                <a:lnTo>
                                  <a:pt x="459105" y="352425"/>
                                </a:lnTo>
                                <a:lnTo>
                                  <a:pt x="459105" y="349885"/>
                                </a:lnTo>
                                <a:cubicBezTo>
                                  <a:pt x="460375" y="346075"/>
                                  <a:pt x="465455" y="342265"/>
                                  <a:pt x="471805" y="339725"/>
                                </a:cubicBezTo>
                                <a:cubicBezTo>
                                  <a:pt x="471805" y="343535"/>
                                  <a:pt x="470535" y="344805"/>
                                  <a:pt x="466725" y="347345"/>
                                </a:cubicBezTo>
                                <a:lnTo>
                                  <a:pt x="469265" y="349885"/>
                                </a:lnTo>
                                <a:lnTo>
                                  <a:pt x="466725" y="352425"/>
                                </a:lnTo>
                                <a:cubicBezTo>
                                  <a:pt x="466725" y="353695"/>
                                  <a:pt x="466725" y="353695"/>
                                  <a:pt x="467995" y="354965"/>
                                </a:cubicBezTo>
                                <a:lnTo>
                                  <a:pt x="460375" y="360045"/>
                                </a:lnTo>
                                <a:cubicBezTo>
                                  <a:pt x="465455" y="360045"/>
                                  <a:pt x="469265" y="356235"/>
                                  <a:pt x="471805" y="352425"/>
                                </a:cubicBezTo>
                                <a:lnTo>
                                  <a:pt x="474345" y="354965"/>
                                </a:lnTo>
                                <a:cubicBezTo>
                                  <a:pt x="483235" y="354965"/>
                                  <a:pt x="485775" y="344805"/>
                                  <a:pt x="490855" y="348615"/>
                                </a:cubicBezTo>
                                <a:lnTo>
                                  <a:pt x="493395" y="346075"/>
                                </a:lnTo>
                                <a:lnTo>
                                  <a:pt x="495935" y="343535"/>
                                </a:lnTo>
                                <a:cubicBezTo>
                                  <a:pt x="507365" y="330835"/>
                                  <a:pt x="516255" y="325755"/>
                                  <a:pt x="534035" y="319405"/>
                                </a:cubicBezTo>
                                <a:cubicBezTo>
                                  <a:pt x="531495" y="324485"/>
                                  <a:pt x="526415" y="327025"/>
                                  <a:pt x="525145" y="332105"/>
                                </a:cubicBezTo>
                                <a:cubicBezTo>
                                  <a:pt x="521335" y="333375"/>
                                  <a:pt x="517525" y="335915"/>
                                  <a:pt x="513715" y="337185"/>
                                </a:cubicBezTo>
                                <a:cubicBezTo>
                                  <a:pt x="507365" y="340995"/>
                                  <a:pt x="501015" y="343535"/>
                                  <a:pt x="494665" y="347345"/>
                                </a:cubicBezTo>
                                <a:cubicBezTo>
                                  <a:pt x="492125" y="348615"/>
                                  <a:pt x="490855" y="351155"/>
                                  <a:pt x="492125" y="352425"/>
                                </a:cubicBezTo>
                                <a:cubicBezTo>
                                  <a:pt x="493395" y="354965"/>
                                  <a:pt x="495935" y="356235"/>
                                  <a:pt x="498475" y="354965"/>
                                </a:cubicBezTo>
                                <a:cubicBezTo>
                                  <a:pt x="506095" y="352425"/>
                                  <a:pt x="512445" y="348615"/>
                                  <a:pt x="518795" y="344805"/>
                                </a:cubicBezTo>
                                <a:cubicBezTo>
                                  <a:pt x="522605" y="342265"/>
                                  <a:pt x="526415" y="340995"/>
                                  <a:pt x="530225" y="338455"/>
                                </a:cubicBezTo>
                                <a:cubicBezTo>
                                  <a:pt x="545465" y="333375"/>
                                  <a:pt x="574675" y="319405"/>
                                  <a:pt x="577215" y="304165"/>
                                </a:cubicBezTo>
                                <a:cubicBezTo>
                                  <a:pt x="583565" y="306705"/>
                                  <a:pt x="594995" y="297815"/>
                                  <a:pt x="596265" y="310515"/>
                                </a:cubicBezTo>
                                <a:cubicBezTo>
                                  <a:pt x="603885" y="292735"/>
                                  <a:pt x="630555" y="291465"/>
                                  <a:pt x="644525" y="288925"/>
                                </a:cubicBezTo>
                                <a:cubicBezTo>
                                  <a:pt x="648335" y="299085"/>
                                  <a:pt x="625475" y="299085"/>
                                  <a:pt x="622935" y="306705"/>
                                </a:cubicBezTo>
                                <a:lnTo>
                                  <a:pt x="628015" y="307975"/>
                                </a:lnTo>
                                <a:lnTo>
                                  <a:pt x="629285" y="313055"/>
                                </a:lnTo>
                                <a:cubicBezTo>
                                  <a:pt x="638175" y="310515"/>
                                  <a:pt x="647065" y="306705"/>
                                  <a:pt x="655955" y="304165"/>
                                </a:cubicBezTo>
                                <a:cubicBezTo>
                                  <a:pt x="657225" y="305435"/>
                                  <a:pt x="657225" y="306705"/>
                                  <a:pt x="658495" y="309245"/>
                                </a:cubicBezTo>
                                <a:lnTo>
                                  <a:pt x="661035" y="306705"/>
                                </a:lnTo>
                                <a:lnTo>
                                  <a:pt x="663575" y="309245"/>
                                </a:lnTo>
                                <a:cubicBezTo>
                                  <a:pt x="671195" y="304165"/>
                                  <a:pt x="671195" y="315595"/>
                                  <a:pt x="663575" y="314325"/>
                                </a:cubicBezTo>
                                <a:lnTo>
                                  <a:pt x="666115" y="316865"/>
                                </a:lnTo>
                                <a:lnTo>
                                  <a:pt x="663575" y="319405"/>
                                </a:lnTo>
                                <a:cubicBezTo>
                                  <a:pt x="664845" y="320675"/>
                                  <a:pt x="664845" y="321945"/>
                                  <a:pt x="666115" y="324485"/>
                                </a:cubicBezTo>
                                <a:cubicBezTo>
                                  <a:pt x="664845" y="324485"/>
                                  <a:pt x="662305" y="325755"/>
                                  <a:pt x="661035" y="325755"/>
                                </a:cubicBezTo>
                                <a:lnTo>
                                  <a:pt x="657225" y="325755"/>
                                </a:lnTo>
                                <a:lnTo>
                                  <a:pt x="657225" y="321945"/>
                                </a:lnTo>
                                <a:cubicBezTo>
                                  <a:pt x="635635" y="339725"/>
                                  <a:pt x="612775" y="334645"/>
                                  <a:pt x="592455" y="347345"/>
                                </a:cubicBezTo>
                                <a:cubicBezTo>
                                  <a:pt x="593725" y="330835"/>
                                  <a:pt x="621665" y="325755"/>
                                  <a:pt x="631825" y="313055"/>
                                </a:cubicBezTo>
                                <a:lnTo>
                                  <a:pt x="626745" y="311785"/>
                                </a:lnTo>
                                <a:lnTo>
                                  <a:pt x="625475" y="306705"/>
                                </a:lnTo>
                                <a:cubicBezTo>
                                  <a:pt x="601345" y="309245"/>
                                  <a:pt x="589915" y="320675"/>
                                  <a:pt x="573405" y="333375"/>
                                </a:cubicBezTo>
                                <a:lnTo>
                                  <a:pt x="575945" y="335915"/>
                                </a:lnTo>
                                <a:lnTo>
                                  <a:pt x="573405" y="338455"/>
                                </a:lnTo>
                                <a:cubicBezTo>
                                  <a:pt x="589915" y="338455"/>
                                  <a:pt x="567055" y="353695"/>
                                  <a:pt x="560705" y="358775"/>
                                </a:cubicBezTo>
                                <a:cubicBezTo>
                                  <a:pt x="541655" y="371475"/>
                                  <a:pt x="493395" y="389255"/>
                                  <a:pt x="462915" y="409575"/>
                                </a:cubicBezTo>
                                <a:cubicBezTo>
                                  <a:pt x="452755" y="415925"/>
                                  <a:pt x="445135" y="426085"/>
                                  <a:pt x="434975" y="432435"/>
                                </a:cubicBezTo>
                                <a:cubicBezTo>
                                  <a:pt x="423545" y="438785"/>
                                  <a:pt x="408305" y="440055"/>
                                  <a:pt x="404495" y="451485"/>
                                </a:cubicBezTo>
                                <a:cubicBezTo>
                                  <a:pt x="401955" y="447675"/>
                                  <a:pt x="398145" y="451485"/>
                                  <a:pt x="394335" y="452755"/>
                                </a:cubicBezTo>
                                <a:cubicBezTo>
                                  <a:pt x="393065" y="460375"/>
                                  <a:pt x="382905" y="462915"/>
                                  <a:pt x="380365" y="470535"/>
                                </a:cubicBezTo>
                                <a:cubicBezTo>
                                  <a:pt x="360045" y="476885"/>
                                  <a:pt x="342265" y="488315"/>
                                  <a:pt x="325755" y="499745"/>
                                </a:cubicBezTo>
                                <a:lnTo>
                                  <a:pt x="315595" y="506095"/>
                                </a:lnTo>
                                <a:cubicBezTo>
                                  <a:pt x="314325" y="507365"/>
                                  <a:pt x="314325" y="508635"/>
                                  <a:pt x="314325" y="509905"/>
                                </a:cubicBezTo>
                                <a:cubicBezTo>
                                  <a:pt x="314325" y="509905"/>
                                  <a:pt x="314325" y="509905"/>
                                  <a:pt x="314325" y="509905"/>
                                </a:cubicBezTo>
                                <a:cubicBezTo>
                                  <a:pt x="315595" y="511175"/>
                                  <a:pt x="318135" y="511175"/>
                                  <a:pt x="319405" y="511175"/>
                                </a:cubicBezTo>
                                <a:lnTo>
                                  <a:pt x="329565" y="504825"/>
                                </a:lnTo>
                                <a:cubicBezTo>
                                  <a:pt x="346075" y="493395"/>
                                  <a:pt x="363855" y="481965"/>
                                  <a:pt x="384175" y="475615"/>
                                </a:cubicBezTo>
                                <a:lnTo>
                                  <a:pt x="384175" y="476885"/>
                                </a:lnTo>
                                <a:cubicBezTo>
                                  <a:pt x="405765" y="469265"/>
                                  <a:pt x="428625" y="443865"/>
                                  <a:pt x="447675" y="446405"/>
                                </a:cubicBezTo>
                                <a:cubicBezTo>
                                  <a:pt x="446405" y="454025"/>
                                  <a:pt x="427355" y="455295"/>
                                  <a:pt x="427355" y="464185"/>
                                </a:cubicBezTo>
                                <a:lnTo>
                                  <a:pt x="432435" y="465455"/>
                                </a:lnTo>
                                <a:lnTo>
                                  <a:pt x="433705" y="470535"/>
                                </a:lnTo>
                                <a:cubicBezTo>
                                  <a:pt x="455295" y="462915"/>
                                  <a:pt x="469265" y="455295"/>
                                  <a:pt x="481965" y="450215"/>
                                </a:cubicBezTo>
                                <a:lnTo>
                                  <a:pt x="484505" y="447675"/>
                                </a:lnTo>
                                <a:lnTo>
                                  <a:pt x="488315" y="447675"/>
                                </a:lnTo>
                                <a:cubicBezTo>
                                  <a:pt x="497205" y="440055"/>
                                  <a:pt x="512445" y="436245"/>
                                  <a:pt x="523875" y="429895"/>
                                </a:cubicBezTo>
                                <a:lnTo>
                                  <a:pt x="521335" y="427355"/>
                                </a:lnTo>
                                <a:lnTo>
                                  <a:pt x="525145" y="427355"/>
                                </a:lnTo>
                                <a:cubicBezTo>
                                  <a:pt x="523875" y="419735"/>
                                  <a:pt x="548005" y="423545"/>
                                  <a:pt x="537845" y="412115"/>
                                </a:cubicBezTo>
                                <a:cubicBezTo>
                                  <a:pt x="542925" y="409575"/>
                                  <a:pt x="546735" y="413385"/>
                                  <a:pt x="553085" y="409575"/>
                                </a:cubicBezTo>
                                <a:cubicBezTo>
                                  <a:pt x="555625" y="421005"/>
                                  <a:pt x="537845" y="423545"/>
                                  <a:pt x="526415" y="429895"/>
                                </a:cubicBezTo>
                                <a:lnTo>
                                  <a:pt x="528955" y="432435"/>
                                </a:lnTo>
                                <a:lnTo>
                                  <a:pt x="525145" y="432435"/>
                                </a:lnTo>
                                <a:cubicBezTo>
                                  <a:pt x="518795" y="437515"/>
                                  <a:pt x="506095" y="440055"/>
                                  <a:pt x="501015" y="446405"/>
                                </a:cubicBezTo>
                                <a:lnTo>
                                  <a:pt x="503555" y="450215"/>
                                </a:lnTo>
                                <a:lnTo>
                                  <a:pt x="501015" y="454025"/>
                                </a:lnTo>
                                <a:cubicBezTo>
                                  <a:pt x="502285" y="456565"/>
                                  <a:pt x="503555" y="456565"/>
                                  <a:pt x="504825" y="457835"/>
                                </a:cubicBezTo>
                                <a:cubicBezTo>
                                  <a:pt x="495935" y="460375"/>
                                  <a:pt x="499745" y="467995"/>
                                  <a:pt x="506095" y="467995"/>
                                </a:cubicBezTo>
                                <a:cubicBezTo>
                                  <a:pt x="495935" y="466725"/>
                                  <a:pt x="492125" y="475615"/>
                                  <a:pt x="484505" y="480695"/>
                                </a:cubicBezTo>
                                <a:cubicBezTo>
                                  <a:pt x="475615" y="485775"/>
                                  <a:pt x="464185" y="489585"/>
                                  <a:pt x="455295" y="495935"/>
                                </a:cubicBezTo>
                                <a:cubicBezTo>
                                  <a:pt x="451485" y="498475"/>
                                  <a:pt x="450215" y="504825"/>
                                  <a:pt x="446405" y="507365"/>
                                </a:cubicBezTo>
                                <a:cubicBezTo>
                                  <a:pt x="442595" y="509905"/>
                                  <a:pt x="440055" y="506095"/>
                                  <a:pt x="436245" y="508635"/>
                                </a:cubicBezTo>
                                <a:cubicBezTo>
                                  <a:pt x="434975" y="509905"/>
                                  <a:pt x="434975" y="513715"/>
                                  <a:pt x="431165" y="516255"/>
                                </a:cubicBezTo>
                                <a:cubicBezTo>
                                  <a:pt x="409575" y="528955"/>
                                  <a:pt x="375285" y="540385"/>
                                  <a:pt x="368935" y="554355"/>
                                </a:cubicBezTo>
                                <a:cubicBezTo>
                                  <a:pt x="362585" y="558165"/>
                                  <a:pt x="358775" y="555625"/>
                                  <a:pt x="353695" y="556895"/>
                                </a:cubicBezTo>
                                <a:cubicBezTo>
                                  <a:pt x="356235" y="560705"/>
                                  <a:pt x="353695" y="563245"/>
                                  <a:pt x="354965" y="567055"/>
                                </a:cubicBezTo>
                                <a:lnTo>
                                  <a:pt x="354965" y="567055"/>
                                </a:lnTo>
                                <a:cubicBezTo>
                                  <a:pt x="337185" y="574675"/>
                                  <a:pt x="319405" y="584835"/>
                                  <a:pt x="302895" y="594995"/>
                                </a:cubicBezTo>
                                <a:cubicBezTo>
                                  <a:pt x="283845" y="606425"/>
                                  <a:pt x="264795" y="617855"/>
                                  <a:pt x="240665" y="630555"/>
                                </a:cubicBezTo>
                                <a:lnTo>
                                  <a:pt x="240665" y="630555"/>
                                </a:lnTo>
                                <a:cubicBezTo>
                                  <a:pt x="239395" y="631825"/>
                                  <a:pt x="239395" y="631825"/>
                                  <a:pt x="239395" y="633095"/>
                                </a:cubicBezTo>
                                <a:cubicBezTo>
                                  <a:pt x="239395" y="633095"/>
                                  <a:pt x="239395" y="634365"/>
                                  <a:pt x="240665" y="634365"/>
                                </a:cubicBezTo>
                                <a:cubicBezTo>
                                  <a:pt x="241935" y="635635"/>
                                  <a:pt x="244475" y="634365"/>
                                  <a:pt x="247015" y="633095"/>
                                </a:cubicBezTo>
                                <a:cubicBezTo>
                                  <a:pt x="268605" y="625475"/>
                                  <a:pt x="288925" y="614045"/>
                                  <a:pt x="307975" y="601345"/>
                                </a:cubicBezTo>
                                <a:cubicBezTo>
                                  <a:pt x="324485" y="591185"/>
                                  <a:pt x="342265" y="581025"/>
                                  <a:pt x="360045" y="573405"/>
                                </a:cubicBezTo>
                                <a:cubicBezTo>
                                  <a:pt x="360045" y="573405"/>
                                  <a:pt x="360045" y="573405"/>
                                  <a:pt x="360045" y="572135"/>
                                </a:cubicBezTo>
                                <a:cubicBezTo>
                                  <a:pt x="376555" y="561975"/>
                                  <a:pt x="399415" y="545465"/>
                                  <a:pt x="415925" y="542925"/>
                                </a:cubicBezTo>
                                <a:lnTo>
                                  <a:pt x="417195" y="540385"/>
                                </a:lnTo>
                                <a:lnTo>
                                  <a:pt x="418465" y="537845"/>
                                </a:lnTo>
                                <a:cubicBezTo>
                                  <a:pt x="421005" y="536575"/>
                                  <a:pt x="421005" y="534035"/>
                                  <a:pt x="424815" y="532765"/>
                                </a:cubicBezTo>
                                <a:cubicBezTo>
                                  <a:pt x="427355" y="536575"/>
                                  <a:pt x="424815" y="539115"/>
                                  <a:pt x="419735" y="540385"/>
                                </a:cubicBezTo>
                                <a:lnTo>
                                  <a:pt x="419735" y="544195"/>
                                </a:lnTo>
                                <a:lnTo>
                                  <a:pt x="419735" y="548005"/>
                                </a:lnTo>
                                <a:cubicBezTo>
                                  <a:pt x="419735" y="549275"/>
                                  <a:pt x="421005" y="549275"/>
                                  <a:pt x="421005" y="550545"/>
                                </a:cubicBezTo>
                                <a:lnTo>
                                  <a:pt x="424815" y="550545"/>
                                </a:lnTo>
                                <a:lnTo>
                                  <a:pt x="424815" y="554355"/>
                                </a:lnTo>
                                <a:cubicBezTo>
                                  <a:pt x="443865" y="553085"/>
                                  <a:pt x="441325" y="545465"/>
                                  <a:pt x="452755" y="536575"/>
                                </a:cubicBezTo>
                                <a:cubicBezTo>
                                  <a:pt x="456565" y="537845"/>
                                  <a:pt x="459105" y="539115"/>
                                  <a:pt x="462915" y="540385"/>
                                </a:cubicBezTo>
                                <a:cubicBezTo>
                                  <a:pt x="457835" y="530225"/>
                                  <a:pt x="473075" y="530225"/>
                                  <a:pt x="479425" y="526415"/>
                                </a:cubicBezTo>
                                <a:cubicBezTo>
                                  <a:pt x="479425" y="526415"/>
                                  <a:pt x="479425" y="522605"/>
                                  <a:pt x="481965" y="520065"/>
                                </a:cubicBezTo>
                                <a:cubicBezTo>
                                  <a:pt x="481965" y="520065"/>
                                  <a:pt x="487045" y="520065"/>
                                  <a:pt x="488315" y="520065"/>
                                </a:cubicBezTo>
                                <a:cubicBezTo>
                                  <a:pt x="487045" y="526415"/>
                                  <a:pt x="480695" y="528955"/>
                                  <a:pt x="478155" y="534035"/>
                                </a:cubicBezTo>
                                <a:lnTo>
                                  <a:pt x="478155" y="534035"/>
                                </a:lnTo>
                                <a:cubicBezTo>
                                  <a:pt x="471805" y="539115"/>
                                  <a:pt x="462915" y="544195"/>
                                  <a:pt x="457835" y="544195"/>
                                </a:cubicBezTo>
                                <a:lnTo>
                                  <a:pt x="456565" y="541655"/>
                                </a:lnTo>
                                <a:cubicBezTo>
                                  <a:pt x="455295" y="540385"/>
                                  <a:pt x="455295" y="541655"/>
                                  <a:pt x="454025" y="542925"/>
                                </a:cubicBezTo>
                                <a:cubicBezTo>
                                  <a:pt x="452755" y="544195"/>
                                  <a:pt x="452755" y="545465"/>
                                  <a:pt x="454025" y="546735"/>
                                </a:cubicBezTo>
                                <a:cubicBezTo>
                                  <a:pt x="454025" y="548005"/>
                                  <a:pt x="455295" y="548005"/>
                                  <a:pt x="455295" y="549275"/>
                                </a:cubicBezTo>
                                <a:cubicBezTo>
                                  <a:pt x="465455" y="551815"/>
                                  <a:pt x="475615" y="545465"/>
                                  <a:pt x="483235" y="539115"/>
                                </a:cubicBezTo>
                                <a:lnTo>
                                  <a:pt x="483235" y="540385"/>
                                </a:lnTo>
                                <a:cubicBezTo>
                                  <a:pt x="493395" y="537845"/>
                                  <a:pt x="493395" y="532765"/>
                                  <a:pt x="503555" y="530225"/>
                                </a:cubicBezTo>
                                <a:cubicBezTo>
                                  <a:pt x="507365" y="535305"/>
                                  <a:pt x="494665" y="535305"/>
                                  <a:pt x="501015" y="541655"/>
                                </a:cubicBezTo>
                                <a:cubicBezTo>
                                  <a:pt x="514985" y="536575"/>
                                  <a:pt x="528955" y="531495"/>
                                  <a:pt x="539115" y="522605"/>
                                </a:cubicBezTo>
                                <a:lnTo>
                                  <a:pt x="536575" y="520065"/>
                                </a:lnTo>
                                <a:lnTo>
                                  <a:pt x="539115" y="517525"/>
                                </a:lnTo>
                                <a:cubicBezTo>
                                  <a:pt x="535305" y="513715"/>
                                  <a:pt x="531495" y="518795"/>
                                  <a:pt x="534035" y="511175"/>
                                </a:cubicBezTo>
                                <a:lnTo>
                                  <a:pt x="534035" y="511175"/>
                                </a:lnTo>
                                <a:cubicBezTo>
                                  <a:pt x="539115" y="508635"/>
                                  <a:pt x="542925" y="506095"/>
                                  <a:pt x="546735" y="502285"/>
                                </a:cubicBezTo>
                                <a:cubicBezTo>
                                  <a:pt x="549275" y="501015"/>
                                  <a:pt x="550545" y="498475"/>
                                  <a:pt x="553085" y="497205"/>
                                </a:cubicBezTo>
                                <a:cubicBezTo>
                                  <a:pt x="554355" y="495935"/>
                                  <a:pt x="554355" y="493395"/>
                                  <a:pt x="553085" y="492125"/>
                                </a:cubicBezTo>
                                <a:cubicBezTo>
                                  <a:pt x="551815" y="490855"/>
                                  <a:pt x="549275" y="490855"/>
                                  <a:pt x="548005" y="490855"/>
                                </a:cubicBezTo>
                                <a:cubicBezTo>
                                  <a:pt x="545465" y="492125"/>
                                  <a:pt x="542925" y="494665"/>
                                  <a:pt x="541655" y="495935"/>
                                </a:cubicBezTo>
                                <a:cubicBezTo>
                                  <a:pt x="537845" y="498475"/>
                                  <a:pt x="535305" y="501015"/>
                                  <a:pt x="531495" y="503555"/>
                                </a:cubicBezTo>
                                <a:cubicBezTo>
                                  <a:pt x="525145" y="501015"/>
                                  <a:pt x="537845" y="493395"/>
                                  <a:pt x="545465" y="490855"/>
                                </a:cubicBezTo>
                                <a:lnTo>
                                  <a:pt x="546735" y="488315"/>
                                </a:lnTo>
                                <a:lnTo>
                                  <a:pt x="549275" y="488315"/>
                                </a:lnTo>
                                <a:cubicBezTo>
                                  <a:pt x="548005" y="483235"/>
                                  <a:pt x="553085" y="481965"/>
                                  <a:pt x="559435" y="479425"/>
                                </a:cubicBezTo>
                                <a:cubicBezTo>
                                  <a:pt x="559435" y="480695"/>
                                  <a:pt x="560705" y="480695"/>
                                  <a:pt x="560705" y="481965"/>
                                </a:cubicBezTo>
                                <a:lnTo>
                                  <a:pt x="561975" y="479425"/>
                                </a:lnTo>
                                <a:lnTo>
                                  <a:pt x="563245" y="476885"/>
                                </a:lnTo>
                                <a:cubicBezTo>
                                  <a:pt x="572135" y="457835"/>
                                  <a:pt x="606425" y="456565"/>
                                  <a:pt x="628015" y="443865"/>
                                </a:cubicBezTo>
                                <a:cubicBezTo>
                                  <a:pt x="641985" y="436245"/>
                                  <a:pt x="648335" y="421005"/>
                                  <a:pt x="666115" y="424815"/>
                                </a:cubicBezTo>
                                <a:lnTo>
                                  <a:pt x="668655" y="422275"/>
                                </a:lnTo>
                                <a:lnTo>
                                  <a:pt x="668655" y="426085"/>
                                </a:lnTo>
                                <a:cubicBezTo>
                                  <a:pt x="695325" y="410845"/>
                                  <a:pt x="715645" y="408305"/>
                                  <a:pt x="739775" y="387985"/>
                                </a:cubicBezTo>
                                <a:lnTo>
                                  <a:pt x="735965" y="387985"/>
                                </a:lnTo>
                                <a:lnTo>
                                  <a:pt x="735965" y="384175"/>
                                </a:lnTo>
                                <a:cubicBezTo>
                                  <a:pt x="721995" y="389255"/>
                                  <a:pt x="719455" y="389255"/>
                                  <a:pt x="729615" y="381635"/>
                                </a:cubicBezTo>
                                <a:lnTo>
                                  <a:pt x="729615" y="377825"/>
                                </a:lnTo>
                                <a:lnTo>
                                  <a:pt x="732155" y="375285"/>
                                </a:lnTo>
                                <a:cubicBezTo>
                                  <a:pt x="715645" y="375285"/>
                                  <a:pt x="700405" y="391795"/>
                                  <a:pt x="682625" y="387985"/>
                                </a:cubicBezTo>
                                <a:cubicBezTo>
                                  <a:pt x="682625" y="380365"/>
                                  <a:pt x="697865" y="380365"/>
                                  <a:pt x="691515" y="368935"/>
                                </a:cubicBezTo>
                                <a:lnTo>
                                  <a:pt x="688975" y="366395"/>
                                </a:lnTo>
                                <a:lnTo>
                                  <a:pt x="688975" y="362585"/>
                                </a:lnTo>
                                <a:cubicBezTo>
                                  <a:pt x="682625" y="366395"/>
                                  <a:pt x="673735" y="374015"/>
                                  <a:pt x="668655" y="372745"/>
                                </a:cubicBezTo>
                                <a:lnTo>
                                  <a:pt x="669925" y="375285"/>
                                </a:lnTo>
                                <a:lnTo>
                                  <a:pt x="667385" y="376555"/>
                                </a:lnTo>
                                <a:cubicBezTo>
                                  <a:pt x="664845" y="380365"/>
                                  <a:pt x="662305" y="381635"/>
                                  <a:pt x="658495" y="380365"/>
                                </a:cubicBezTo>
                                <a:cubicBezTo>
                                  <a:pt x="657225" y="376555"/>
                                  <a:pt x="663575" y="376555"/>
                                  <a:pt x="667385" y="375285"/>
                                </a:cubicBezTo>
                                <a:lnTo>
                                  <a:pt x="664845" y="372745"/>
                                </a:lnTo>
                                <a:lnTo>
                                  <a:pt x="668655" y="372745"/>
                                </a:lnTo>
                                <a:cubicBezTo>
                                  <a:pt x="676275" y="370205"/>
                                  <a:pt x="681355" y="362585"/>
                                  <a:pt x="692785" y="363855"/>
                                </a:cubicBezTo>
                                <a:lnTo>
                                  <a:pt x="696595" y="361315"/>
                                </a:lnTo>
                                <a:lnTo>
                                  <a:pt x="700405" y="363855"/>
                                </a:lnTo>
                                <a:cubicBezTo>
                                  <a:pt x="708025" y="366395"/>
                                  <a:pt x="710565" y="353695"/>
                                  <a:pt x="715645" y="366395"/>
                                </a:cubicBezTo>
                                <a:cubicBezTo>
                                  <a:pt x="724535" y="365125"/>
                                  <a:pt x="715645" y="357505"/>
                                  <a:pt x="718185" y="354965"/>
                                </a:cubicBezTo>
                                <a:cubicBezTo>
                                  <a:pt x="723265" y="353695"/>
                                  <a:pt x="723265" y="362585"/>
                                  <a:pt x="727075" y="362585"/>
                                </a:cubicBezTo>
                                <a:cubicBezTo>
                                  <a:pt x="729615" y="360045"/>
                                  <a:pt x="733425" y="356235"/>
                                  <a:pt x="729615" y="351155"/>
                                </a:cubicBezTo>
                                <a:lnTo>
                                  <a:pt x="727075" y="349885"/>
                                </a:lnTo>
                                <a:lnTo>
                                  <a:pt x="727075" y="347345"/>
                                </a:lnTo>
                                <a:cubicBezTo>
                                  <a:pt x="725805" y="347345"/>
                                  <a:pt x="725805" y="347345"/>
                                  <a:pt x="724535" y="348615"/>
                                </a:cubicBezTo>
                                <a:cubicBezTo>
                                  <a:pt x="721995" y="343535"/>
                                  <a:pt x="710565" y="339725"/>
                                  <a:pt x="714375" y="337185"/>
                                </a:cubicBezTo>
                                <a:cubicBezTo>
                                  <a:pt x="723265" y="342265"/>
                                  <a:pt x="721995" y="337185"/>
                                  <a:pt x="729615" y="329565"/>
                                </a:cubicBezTo>
                                <a:cubicBezTo>
                                  <a:pt x="746125" y="335915"/>
                                  <a:pt x="756285" y="323215"/>
                                  <a:pt x="770255" y="315595"/>
                                </a:cubicBezTo>
                                <a:cubicBezTo>
                                  <a:pt x="780415" y="315595"/>
                                  <a:pt x="800735" y="314325"/>
                                  <a:pt x="799465" y="300355"/>
                                </a:cubicBezTo>
                                <a:lnTo>
                                  <a:pt x="794385" y="299085"/>
                                </a:lnTo>
                                <a:lnTo>
                                  <a:pt x="794385" y="294005"/>
                                </a:lnTo>
                                <a:cubicBezTo>
                                  <a:pt x="793115" y="294005"/>
                                  <a:pt x="790575" y="295275"/>
                                  <a:pt x="789305" y="295275"/>
                                </a:cubicBezTo>
                                <a:cubicBezTo>
                                  <a:pt x="785495" y="290195"/>
                                  <a:pt x="771525" y="288925"/>
                                  <a:pt x="775335" y="281305"/>
                                </a:cubicBezTo>
                                <a:cubicBezTo>
                                  <a:pt x="784225" y="277495"/>
                                  <a:pt x="776605" y="282575"/>
                                  <a:pt x="780415" y="287655"/>
                                </a:cubicBezTo>
                                <a:cubicBezTo>
                                  <a:pt x="785495" y="283845"/>
                                  <a:pt x="791845" y="281305"/>
                                  <a:pt x="795655" y="277495"/>
                                </a:cubicBezTo>
                                <a:cubicBezTo>
                                  <a:pt x="794385" y="272415"/>
                                  <a:pt x="784225" y="269875"/>
                                  <a:pt x="794385" y="267335"/>
                                </a:cubicBezTo>
                                <a:cubicBezTo>
                                  <a:pt x="791845" y="257175"/>
                                  <a:pt x="779145" y="267335"/>
                                  <a:pt x="777875" y="254635"/>
                                </a:cubicBezTo>
                                <a:cubicBezTo>
                                  <a:pt x="770255" y="257175"/>
                                  <a:pt x="774065" y="266065"/>
                                  <a:pt x="765175" y="262255"/>
                                </a:cubicBezTo>
                                <a:cubicBezTo>
                                  <a:pt x="762635" y="258445"/>
                                  <a:pt x="774065" y="248285"/>
                                  <a:pt x="763905" y="252095"/>
                                </a:cubicBezTo>
                                <a:cubicBezTo>
                                  <a:pt x="758825" y="254635"/>
                                  <a:pt x="747395" y="264795"/>
                                  <a:pt x="739775" y="260985"/>
                                </a:cubicBezTo>
                                <a:cubicBezTo>
                                  <a:pt x="739775" y="258445"/>
                                  <a:pt x="746125" y="249555"/>
                                  <a:pt x="737235" y="248285"/>
                                </a:cubicBezTo>
                                <a:cubicBezTo>
                                  <a:pt x="733425" y="252095"/>
                                  <a:pt x="720725" y="262255"/>
                                  <a:pt x="714375" y="258445"/>
                                </a:cubicBezTo>
                                <a:cubicBezTo>
                                  <a:pt x="713105" y="252095"/>
                                  <a:pt x="729615" y="253365"/>
                                  <a:pt x="725805" y="247015"/>
                                </a:cubicBezTo>
                                <a:lnTo>
                                  <a:pt x="721995" y="247015"/>
                                </a:lnTo>
                                <a:lnTo>
                                  <a:pt x="724535" y="244475"/>
                                </a:lnTo>
                                <a:cubicBezTo>
                                  <a:pt x="723265" y="236855"/>
                                  <a:pt x="715645" y="244475"/>
                                  <a:pt x="713105" y="238125"/>
                                </a:cubicBezTo>
                                <a:lnTo>
                                  <a:pt x="711835" y="240665"/>
                                </a:lnTo>
                                <a:lnTo>
                                  <a:pt x="709295" y="243205"/>
                                </a:lnTo>
                                <a:cubicBezTo>
                                  <a:pt x="705485" y="245745"/>
                                  <a:pt x="702945" y="241935"/>
                                  <a:pt x="699135" y="244475"/>
                                </a:cubicBezTo>
                                <a:cubicBezTo>
                                  <a:pt x="699135" y="241935"/>
                                  <a:pt x="700405" y="240665"/>
                                  <a:pt x="702945" y="240665"/>
                                </a:cubicBezTo>
                                <a:lnTo>
                                  <a:pt x="700405" y="238125"/>
                                </a:lnTo>
                                <a:lnTo>
                                  <a:pt x="702945" y="235585"/>
                                </a:lnTo>
                                <a:cubicBezTo>
                                  <a:pt x="700405" y="230505"/>
                                  <a:pt x="709295" y="230505"/>
                                  <a:pt x="706755" y="226695"/>
                                </a:cubicBezTo>
                                <a:cubicBezTo>
                                  <a:pt x="709295" y="226695"/>
                                  <a:pt x="710565" y="227965"/>
                                  <a:pt x="710565" y="230505"/>
                                </a:cubicBezTo>
                                <a:lnTo>
                                  <a:pt x="713105" y="227965"/>
                                </a:lnTo>
                                <a:lnTo>
                                  <a:pt x="713105" y="231775"/>
                                </a:lnTo>
                                <a:cubicBezTo>
                                  <a:pt x="718185" y="227965"/>
                                  <a:pt x="729615" y="225425"/>
                                  <a:pt x="732155" y="219075"/>
                                </a:cubicBezTo>
                                <a:lnTo>
                                  <a:pt x="732155" y="216535"/>
                                </a:lnTo>
                                <a:lnTo>
                                  <a:pt x="732155" y="213995"/>
                                </a:lnTo>
                                <a:cubicBezTo>
                                  <a:pt x="727075" y="215265"/>
                                  <a:pt x="725805" y="208915"/>
                                  <a:pt x="720725" y="212725"/>
                                </a:cubicBezTo>
                                <a:cubicBezTo>
                                  <a:pt x="723265" y="206375"/>
                                  <a:pt x="732155" y="202565"/>
                                  <a:pt x="742315" y="200025"/>
                                </a:cubicBezTo>
                                <a:lnTo>
                                  <a:pt x="743585" y="197485"/>
                                </a:lnTo>
                                <a:lnTo>
                                  <a:pt x="746125" y="197485"/>
                                </a:lnTo>
                                <a:cubicBezTo>
                                  <a:pt x="749935" y="192405"/>
                                  <a:pt x="748665" y="186055"/>
                                  <a:pt x="756285" y="183515"/>
                                </a:cubicBezTo>
                                <a:cubicBezTo>
                                  <a:pt x="758825" y="186055"/>
                                  <a:pt x="761365" y="187325"/>
                                  <a:pt x="763905" y="188595"/>
                                </a:cubicBezTo>
                                <a:cubicBezTo>
                                  <a:pt x="760095" y="183515"/>
                                  <a:pt x="763905" y="170815"/>
                                  <a:pt x="776605" y="173355"/>
                                </a:cubicBezTo>
                                <a:lnTo>
                                  <a:pt x="775335" y="170815"/>
                                </a:lnTo>
                                <a:lnTo>
                                  <a:pt x="777875" y="169545"/>
                                </a:lnTo>
                                <a:cubicBezTo>
                                  <a:pt x="779145" y="165735"/>
                                  <a:pt x="791845" y="160655"/>
                                  <a:pt x="788035" y="168275"/>
                                </a:cubicBezTo>
                                <a:lnTo>
                                  <a:pt x="775335" y="170815"/>
                                </a:lnTo>
                                <a:cubicBezTo>
                                  <a:pt x="776605" y="172085"/>
                                  <a:pt x="777875" y="173355"/>
                                  <a:pt x="779145" y="174625"/>
                                </a:cubicBezTo>
                                <a:cubicBezTo>
                                  <a:pt x="784225" y="174625"/>
                                  <a:pt x="786765" y="169545"/>
                                  <a:pt x="790575" y="167005"/>
                                </a:cubicBezTo>
                                <a:lnTo>
                                  <a:pt x="791845" y="169545"/>
                                </a:lnTo>
                                <a:cubicBezTo>
                                  <a:pt x="809625" y="156845"/>
                                  <a:pt x="835025" y="160655"/>
                                  <a:pt x="842645" y="136525"/>
                                </a:cubicBezTo>
                                <a:lnTo>
                                  <a:pt x="837565" y="135255"/>
                                </a:lnTo>
                                <a:lnTo>
                                  <a:pt x="840105" y="131445"/>
                                </a:lnTo>
                                <a:cubicBezTo>
                                  <a:pt x="833755" y="127635"/>
                                  <a:pt x="828675" y="139065"/>
                                  <a:pt x="818515" y="139065"/>
                                </a:cubicBezTo>
                                <a:lnTo>
                                  <a:pt x="821055" y="141605"/>
                                </a:lnTo>
                                <a:lnTo>
                                  <a:pt x="817245" y="141605"/>
                                </a:lnTo>
                                <a:cubicBezTo>
                                  <a:pt x="813435" y="142875"/>
                                  <a:pt x="809625" y="145415"/>
                                  <a:pt x="808355" y="139065"/>
                                </a:cubicBezTo>
                                <a:lnTo>
                                  <a:pt x="804545" y="139065"/>
                                </a:lnTo>
                                <a:lnTo>
                                  <a:pt x="807085" y="136525"/>
                                </a:lnTo>
                                <a:cubicBezTo>
                                  <a:pt x="805815" y="130175"/>
                                  <a:pt x="796925" y="137795"/>
                                  <a:pt x="794385" y="132715"/>
                                </a:cubicBezTo>
                                <a:lnTo>
                                  <a:pt x="789305" y="131445"/>
                                </a:lnTo>
                                <a:lnTo>
                                  <a:pt x="788035" y="126365"/>
                                </a:lnTo>
                                <a:cubicBezTo>
                                  <a:pt x="772795" y="136525"/>
                                  <a:pt x="761365" y="149225"/>
                                  <a:pt x="743585" y="158115"/>
                                </a:cubicBezTo>
                                <a:close/>
                                <a:moveTo>
                                  <a:pt x="290195" y="240665"/>
                                </a:moveTo>
                                <a:cubicBezTo>
                                  <a:pt x="281305" y="240665"/>
                                  <a:pt x="290195" y="233045"/>
                                  <a:pt x="295275" y="233045"/>
                                </a:cubicBezTo>
                                <a:cubicBezTo>
                                  <a:pt x="295275" y="236855"/>
                                  <a:pt x="287655" y="236855"/>
                                  <a:pt x="290195" y="240665"/>
                                </a:cubicBezTo>
                                <a:close/>
                                <a:moveTo>
                                  <a:pt x="259715" y="339725"/>
                                </a:moveTo>
                                <a:lnTo>
                                  <a:pt x="259715" y="339725"/>
                                </a:lnTo>
                                <a:cubicBezTo>
                                  <a:pt x="253365" y="342265"/>
                                  <a:pt x="247015" y="344805"/>
                                  <a:pt x="241935" y="347345"/>
                                </a:cubicBezTo>
                                <a:cubicBezTo>
                                  <a:pt x="236855" y="349885"/>
                                  <a:pt x="231775" y="352425"/>
                                  <a:pt x="225425" y="354965"/>
                                </a:cubicBezTo>
                                <a:lnTo>
                                  <a:pt x="225425" y="354965"/>
                                </a:lnTo>
                                <a:cubicBezTo>
                                  <a:pt x="226695" y="347345"/>
                                  <a:pt x="264795" y="330835"/>
                                  <a:pt x="281305" y="319405"/>
                                </a:cubicBezTo>
                                <a:cubicBezTo>
                                  <a:pt x="285115" y="330835"/>
                                  <a:pt x="259715" y="329565"/>
                                  <a:pt x="259715" y="339725"/>
                                </a:cubicBezTo>
                                <a:close/>
                                <a:moveTo>
                                  <a:pt x="300355" y="314325"/>
                                </a:moveTo>
                                <a:cubicBezTo>
                                  <a:pt x="296545" y="309245"/>
                                  <a:pt x="302895" y="306705"/>
                                  <a:pt x="306705" y="304165"/>
                                </a:cubicBezTo>
                                <a:cubicBezTo>
                                  <a:pt x="310515" y="310515"/>
                                  <a:pt x="304165" y="311785"/>
                                  <a:pt x="300355" y="314325"/>
                                </a:cubicBezTo>
                                <a:close/>
                                <a:moveTo>
                                  <a:pt x="315595" y="306705"/>
                                </a:moveTo>
                                <a:cubicBezTo>
                                  <a:pt x="307975" y="306705"/>
                                  <a:pt x="315595" y="297815"/>
                                  <a:pt x="319405" y="297815"/>
                                </a:cubicBezTo>
                                <a:cubicBezTo>
                                  <a:pt x="327025" y="304165"/>
                                  <a:pt x="313055" y="301625"/>
                                  <a:pt x="315595" y="306705"/>
                                </a:cubicBezTo>
                                <a:close/>
                                <a:moveTo>
                                  <a:pt x="340995" y="374015"/>
                                </a:moveTo>
                                <a:cubicBezTo>
                                  <a:pt x="340995" y="371475"/>
                                  <a:pt x="342265" y="371475"/>
                                  <a:pt x="340995" y="368935"/>
                                </a:cubicBezTo>
                                <a:cubicBezTo>
                                  <a:pt x="342265" y="368935"/>
                                  <a:pt x="343535" y="367665"/>
                                  <a:pt x="346075" y="367665"/>
                                </a:cubicBezTo>
                                <a:cubicBezTo>
                                  <a:pt x="348615" y="371475"/>
                                  <a:pt x="343535" y="372745"/>
                                  <a:pt x="340995" y="374015"/>
                                </a:cubicBezTo>
                                <a:close/>
                                <a:moveTo>
                                  <a:pt x="370205" y="274955"/>
                                </a:moveTo>
                                <a:lnTo>
                                  <a:pt x="367665" y="277495"/>
                                </a:lnTo>
                                <a:lnTo>
                                  <a:pt x="363855" y="277495"/>
                                </a:lnTo>
                                <a:cubicBezTo>
                                  <a:pt x="363855" y="280035"/>
                                  <a:pt x="362585" y="281305"/>
                                  <a:pt x="360045" y="281305"/>
                                </a:cubicBezTo>
                                <a:cubicBezTo>
                                  <a:pt x="358775" y="280035"/>
                                  <a:pt x="358775" y="278765"/>
                                  <a:pt x="357505" y="276225"/>
                                </a:cubicBezTo>
                                <a:cubicBezTo>
                                  <a:pt x="358775" y="276225"/>
                                  <a:pt x="361315" y="274955"/>
                                  <a:pt x="362585" y="274955"/>
                                </a:cubicBezTo>
                                <a:lnTo>
                                  <a:pt x="365125" y="272415"/>
                                </a:lnTo>
                                <a:lnTo>
                                  <a:pt x="368935" y="272415"/>
                                </a:lnTo>
                                <a:cubicBezTo>
                                  <a:pt x="368935" y="268605"/>
                                  <a:pt x="372745" y="266065"/>
                                  <a:pt x="379095" y="263525"/>
                                </a:cubicBezTo>
                                <a:cubicBezTo>
                                  <a:pt x="379095" y="268605"/>
                                  <a:pt x="375285" y="271145"/>
                                  <a:pt x="370205" y="274955"/>
                                </a:cubicBezTo>
                                <a:close/>
                                <a:moveTo>
                                  <a:pt x="407035" y="282575"/>
                                </a:moveTo>
                                <a:cubicBezTo>
                                  <a:pt x="400685" y="294005"/>
                                  <a:pt x="395605" y="278765"/>
                                  <a:pt x="407035" y="282575"/>
                                </a:cubicBezTo>
                                <a:lnTo>
                                  <a:pt x="407035" y="282575"/>
                                </a:lnTo>
                                <a:close/>
                                <a:moveTo>
                                  <a:pt x="427355" y="277495"/>
                                </a:moveTo>
                                <a:cubicBezTo>
                                  <a:pt x="421005" y="264795"/>
                                  <a:pt x="459105" y="250825"/>
                                  <a:pt x="470535" y="245745"/>
                                </a:cubicBezTo>
                                <a:cubicBezTo>
                                  <a:pt x="466725" y="259715"/>
                                  <a:pt x="433705" y="267335"/>
                                  <a:pt x="427355" y="277495"/>
                                </a:cubicBezTo>
                                <a:close/>
                                <a:moveTo>
                                  <a:pt x="532765" y="147955"/>
                                </a:moveTo>
                                <a:cubicBezTo>
                                  <a:pt x="530225" y="147955"/>
                                  <a:pt x="527685" y="145415"/>
                                  <a:pt x="525145" y="146685"/>
                                </a:cubicBezTo>
                                <a:lnTo>
                                  <a:pt x="526415" y="149225"/>
                                </a:lnTo>
                                <a:lnTo>
                                  <a:pt x="523875" y="150495"/>
                                </a:lnTo>
                                <a:cubicBezTo>
                                  <a:pt x="517525" y="153035"/>
                                  <a:pt x="521335" y="155575"/>
                                  <a:pt x="514985" y="154305"/>
                                </a:cubicBezTo>
                                <a:cubicBezTo>
                                  <a:pt x="513715" y="150495"/>
                                  <a:pt x="516255" y="147955"/>
                                  <a:pt x="522605" y="146685"/>
                                </a:cubicBezTo>
                                <a:lnTo>
                                  <a:pt x="522605" y="145415"/>
                                </a:lnTo>
                                <a:cubicBezTo>
                                  <a:pt x="528955" y="145415"/>
                                  <a:pt x="532765" y="142875"/>
                                  <a:pt x="536575" y="140335"/>
                                </a:cubicBezTo>
                                <a:cubicBezTo>
                                  <a:pt x="537845" y="139065"/>
                                  <a:pt x="539115" y="139065"/>
                                  <a:pt x="540385" y="137795"/>
                                </a:cubicBezTo>
                                <a:cubicBezTo>
                                  <a:pt x="541655" y="141605"/>
                                  <a:pt x="548005" y="139065"/>
                                  <a:pt x="549275" y="141605"/>
                                </a:cubicBezTo>
                                <a:cubicBezTo>
                                  <a:pt x="548005" y="144145"/>
                                  <a:pt x="545465" y="145415"/>
                                  <a:pt x="541655" y="146685"/>
                                </a:cubicBezTo>
                                <a:cubicBezTo>
                                  <a:pt x="537845" y="145415"/>
                                  <a:pt x="535305" y="146685"/>
                                  <a:pt x="532765" y="147955"/>
                                </a:cubicBezTo>
                                <a:close/>
                                <a:moveTo>
                                  <a:pt x="611505" y="280035"/>
                                </a:moveTo>
                                <a:cubicBezTo>
                                  <a:pt x="611505" y="280035"/>
                                  <a:pt x="610235" y="277495"/>
                                  <a:pt x="610235" y="277495"/>
                                </a:cubicBezTo>
                                <a:cubicBezTo>
                                  <a:pt x="625475" y="267335"/>
                                  <a:pt x="602615" y="294005"/>
                                  <a:pt x="611505" y="280035"/>
                                </a:cubicBezTo>
                                <a:close/>
                                <a:moveTo>
                                  <a:pt x="534035" y="401955"/>
                                </a:moveTo>
                                <a:cubicBezTo>
                                  <a:pt x="532765" y="400685"/>
                                  <a:pt x="532765" y="399415"/>
                                  <a:pt x="531495" y="396875"/>
                                </a:cubicBezTo>
                                <a:cubicBezTo>
                                  <a:pt x="532765" y="396875"/>
                                  <a:pt x="534035" y="395605"/>
                                  <a:pt x="536575" y="395605"/>
                                </a:cubicBezTo>
                                <a:cubicBezTo>
                                  <a:pt x="537845" y="396875"/>
                                  <a:pt x="537845" y="398145"/>
                                  <a:pt x="539115" y="400685"/>
                                </a:cubicBezTo>
                                <a:cubicBezTo>
                                  <a:pt x="536575" y="400685"/>
                                  <a:pt x="535305" y="401955"/>
                                  <a:pt x="534035" y="401955"/>
                                </a:cubicBezTo>
                                <a:close/>
                                <a:moveTo>
                                  <a:pt x="480695" y="535305"/>
                                </a:moveTo>
                                <a:lnTo>
                                  <a:pt x="480695" y="535305"/>
                                </a:lnTo>
                                <a:lnTo>
                                  <a:pt x="480695" y="535305"/>
                                </a:lnTo>
                                <a:lnTo>
                                  <a:pt x="480695" y="535305"/>
                                </a:lnTo>
                                <a:close/>
                                <a:moveTo>
                                  <a:pt x="516255" y="460375"/>
                                </a:moveTo>
                                <a:cubicBezTo>
                                  <a:pt x="518795" y="448945"/>
                                  <a:pt x="536575" y="448945"/>
                                  <a:pt x="544195" y="437515"/>
                                </a:cubicBezTo>
                                <a:cubicBezTo>
                                  <a:pt x="539115" y="450215"/>
                                  <a:pt x="530225" y="455295"/>
                                  <a:pt x="516255" y="460375"/>
                                </a:cubicBezTo>
                                <a:close/>
                                <a:moveTo>
                                  <a:pt x="578485" y="399415"/>
                                </a:moveTo>
                                <a:cubicBezTo>
                                  <a:pt x="570865" y="395605"/>
                                  <a:pt x="568325" y="405765"/>
                                  <a:pt x="563245" y="401955"/>
                                </a:cubicBezTo>
                                <a:cubicBezTo>
                                  <a:pt x="563245" y="395605"/>
                                  <a:pt x="572135" y="389255"/>
                                  <a:pt x="578485" y="391795"/>
                                </a:cubicBezTo>
                                <a:cubicBezTo>
                                  <a:pt x="581025" y="395605"/>
                                  <a:pt x="578485" y="396875"/>
                                  <a:pt x="578485" y="399415"/>
                                </a:cubicBezTo>
                                <a:close/>
                                <a:moveTo>
                                  <a:pt x="578485" y="374015"/>
                                </a:moveTo>
                                <a:lnTo>
                                  <a:pt x="575945" y="376555"/>
                                </a:lnTo>
                                <a:lnTo>
                                  <a:pt x="573405" y="374015"/>
                                </a:lnTo>
                                <a:cubicBezTo>
                                  <a:pt x="564515" y="376555"/>
                                  <a:pt x="573405" y="376555"/>
                                  <a:pt x="574675" y="381635"/>
                                </a:cubicBezTo>
                                <a:cubicBezTo>
                                  <a:pt x="570865" y="382905"/>
                                  <a:pt x="567055" y="384175"/>
                                  <a:pt x="563245" y="385445"/>
                                </a:cubicBezTo>
                                <a:lnTo>
                                  <a:pt x="561975" y="387985"/>
                                </a:lnTo>
                                <a:cubicBezTo>
                                  <a:pt x="561975" y="387985"/>
                                  <a:pt x="559435" y="387985"/>
                                  <a:pt x="549275" y="396875"/>
                                </a:cubicBezTo>
                                <a:cubicBezTo>
                                  <a:pt x="549275" y="391795"/>
                                  <a:pt x="551815" y="385445"/>
                                  <a:pt x="559435" y="387985"/>
                                </a:cubicBezTo>
                                <a:lnTo>
                                  <a:pt x="559435" y="384175"/>
                                </a:lnTo>
                                <a:lnTo>
                                  <a:pt x="563245" y="384175"/>
                                </a:lnTo>
                                <a:cubicBezTo>
                                  <a:pt x="567055" y="380365"/>
                                  <a:pt x="569595" y="375285"/>
                                  <a:pt x="574675" y="372745"/>
                                </a:cubicBezTo>
                                <a:lnTo>
                                  <a:pt x="577215" y="370205"/>
                                </a:lnTo>
                                <a:lnTo>
                                  <a:pt x="581025" y="370205"/>
                                </a:lnTo>
                                <a:cubicBezTo>
                                  <a:pt x="581025" y="367665"/>
                                  <a:pt x="582295" y="365125"/>
                                  <a:pt x="586105" y="362585"/>
                                </a:cubicBezTo>
                                <a:cubicBezTo>
                                  <a:pt x="584835" y="366395"/>
                                  <a:pt x="582295" y="370205"/>
                                  <a:pt x="578485" y="374015"/>
                                </a:cubicBezTo>
                                <a:close/>
                                <a:moveTo>
                                  <a:pt x="598805" y="386715"/>
                                </a:moveTo>
                                <a:cubicBezTo>
                                  <a:pt x="593725" y="386715"/>
                                  <a:pt x="600075" y="384175"/>
                                  <a:pt x="598805" y="381635"/>
                                </a:cubicBezTo>
                                <a:cubicBezTo>
                                  <a:pt x="598805" y="374015"/>
                                  <a:pt x="605155" y="386715"/>
                                  <a:pt x="598805" y="386715"/>
                                </a:cubicBezTo>
                                <a:close/>
                                <a:moveTo>
                                  <a:pt x="593725" y="362585"/>
                                </a:moveTo>
                                <a:cubicBezTo>
                                  <a:pt x="593725" y="360045"/>
                                  <a:pt x="597535" y="360045"/>
                                  <a:pt x="596265" y="356235"/>
                                </a:cubicBezTo>
                                <a:cubicBezTo>
                                  <a:pt x="606425" y="357505"/>
                                  <a:pt x="605155" y="361315"/>
                                  <a:pt x="616585" y="353695"/>
                                </a:cubicBezTo>
                                <a:cubicBezTo>
                                  <a:pt x="616585" y="362585"/>
                                  <a:pt x="598805" y="367665"/>
                                  <a:pt x="593725" y="362585"/>
                                </a:cubicBezTo>
                                <a:close/>
                                <a:moveTo>
                                  <a:pt x="620395" y="368935"/>
                                </a:moveTo>
                                <a:cubicBezTo>
                                  <a:pt x="621665" y="368935"/>
                                  <a:pt x="622935" y="367665"/>
                                  <a:pt x="625475" y="367665"/>
                                </a:cubicBezTo>
                                <a:cubicBezTo>
                                  <a:pt x="626745" y="368935"/>
                                  <a:pt x="626745" y="370205"/>
                                  <a:pt x="628015" y="372745"/>
                                </a:cubicBezTo>
                                <a:cubicBezTo>
                                  <a:pt x="626745" y="372745"/>
                                  <a:pt x="624205" y="374015"/>
                                  <a:pt x="622935" y="374015"/>
                                </a:cubicBezTo>
                                <a:cubicBezTo>
                                  <a:pt x="621665" y="371475"/>
                                  <a:pt x="621665" y="370205"/>
                                  <a:pt x="620395" y="368935"/>
                                </a:cubicBezTo>
                                <a:close/>
                                <a:moveTo>
                                  <a:pt x="626745" y="400685"/>
                                </a:moveTo>
                                <a:cubicBezTo>
                                  <a:pt x="620395" y="394335"/>
                                  <a:pt x="633095" y="394335"/>
                                  <a:pt x="636905" y="391795"/>
                                </a:cubicBezTo>
                                <a:cubicBezTo>
                                  <a:pt x="635635" y="396875"/>
                                  <a:pt x="631825" y="399415"/>
                                  <a:pt x="626745" y="400685"/>
                                </a:cubicBezTo>
                                <a:close/>
                                <a:moveTo>
                                  <a:pt x="685165" y="244475"/>
                                </a:moveTo>
                                <a:cubicBezTo>
                                  <a:pt x="686435" y="254635"/>
                                  <a:pt x="675005" y="248285"/>
                                  <a:pt x="667385" y="253365"/>
                                </a:cubicBezTo>
                                <a:cubicBezTo>
                                  <a:pt x="667385" y="247015"/>
                                  <a:pt x="681355" y="247015"/>
                                  <a:pt x="685165" y="244475"/>
                                </a:cubicBezTo>
                                <a:close/>
                                <a:moveTo>
                                  <a:pt x="678815" y="301625"/>
                                </a:moveTo>
                                <a:cubicBezTo>
                                  <a:pt x="678815" y="296545"/>
                                  <a:pt x="688975" y="290195"/>
                                  <a:pt x="691515" y="300355"/>
                                </a:cubicBezTo>
                                <a:cubicBezTo>
                                  <a:pt x="687705" y="299085"/>
                                  <a:pt x="683895" y="299085"/>
                                  <a:pt x="678815" y="301625"/>
                                </a:cubicBezTo>
                                <a:close/>
                                <a:moveTo>
                                  <a:pt x="701675" y="329565"/>
                                </a:moveTo>
                                <a:cubicBezTo>
                                  <a:pt x="702945" y="332105"/>
                                  <a:pt x="699135" y="332105"/>
                                  <a:pt x="697865" y="333375"/>
                                </a:cubicBezTo>
                                <a:cubicBezTo>
                                  <a:pt x="697865" y="335915"/>
                                  <a:pt x="700405" y="334645"/>
                                  <a:pt x="701675" y="334645"/>
                                </a:cubicBezTo>
                                <a:cubicBezTo>
                                  <a:pt x="702945" y="343535"/>
                                  <a:pt x="695325" y="333375"/>
                                  <a:pt x="694055" y="334645"/>
                                </a:cubicBezTo>
                                <a:cubicBezTo>
                                  <a:pt x="692785" y="332105"/>
                                  <a:pt x="697865" y="330835"/>
                                  <a:pt x="701675" y="32956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43" name="Freeform: Shape 10943"/>
                        <wps:cNvSpPr/>
                        <wps:spPr>
                          <a:xfrm>
                            <a:off x="7165975" y="194183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5875 w 25400"/>
                              <a:gd name="connsiteY0" fmla="*/ 15875 h 25400"/>
                              <a:gd name="connsiteX1" fmla="*/ 19685 w 25400"/>
                              <a:gd name="connsiteY1" fmla="*/ 15875 h 25400"/>
                              <a:gd name="connsiteX2" fmla="*/ 9525 w 25400"/>
                              <a:gd name="connsiteY2" fmla="*/ 9525 h 25400"/>
                              <a:gd name="connsiteX3" fmla="*/ 15875 w 25400"/>
                              <a:gd name="connsiteY3" fmla="*/ 1587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5875" y="15875"/>
                                </a:moveTo>
                                <a:cubicBezTo>
                                  <a:pt x="17145" y="15875"/>
                                  <a:pt x="18415" y="15875"/>
                                  <a:pt x="19685" y="15875"/>
                                </a:cubicBezTo>
                                <a:lnTo>
                                  <a:pt x="9525" y="9525"/>
                                </a:lnTo>
                                <a:cubicBezTo>
                                  <a:pt x="12065" y="10795"/>
                                  <a:pt x="13335" y="13335"/>
                                  <a:pt x="15875" y="1587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44" name="Freeform: Shape 10944"/>
                        <wps:cNvSpPr/>
                        <wps:spPr>
                          <a:xfrm>
                            <a:off x="7228205" y="1851660"/>
                            <a:ext cx="25400" cy="12700"/>
                          </a:xfrm>
                          <a:custGeom>
                            <a:avLst/>
                            <a:gdLst>
                              <a:gd name="connsiteX0" fmla="*/ 17145 w 25400"/>
                              <a:gd name="connsiteY0" fmla="*/ 9525 h 12700"/>
                              <a:gd name="connsiteX1" fmla="*/ 9525 w 25400"/>
                              <a:gd name="connsiteY1" fmla="*/ 14605 h 12700"/>
                              <a:gd name="connsiteX2" fmla="*/ 17145 w 254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7145" y="9525"/>
                                </a:moveTo>
                                <a:lnTo>
                                  <a:pt x="9525" y="14605"/>
                                </a:lnTo>
                                <a:cubicBezTo>
                                  <a:pt x="12064" y="13335"/>
                                  <a:pt x="14605" y="12065"/>
                                  <a:pt x="1714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45" name="Freeform: Shape 10945"/>
                        <wps:cNvSpPr/>
                        <wps:spPr>
                          <a:xfrm>
                            <a:off x="7618095" y="1664970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9525 h 12700"/>
                              <a:gd name="connsiteX1" fmla="*/ 10795 w 12700"/>
                              <a:gd name="connsiteY1" fmla="*/ 10795 h 12700"/>
                              <a:gd name="connsiteX2" fmla="*/ 12065 w 12700"/>
                              <a:gd name="connsiteY2" fmla="*/ 1206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9525"/>
                                </a:moveTo>
                                <a:lnTo>
                                  <a:pt x="10795" y="10795"/>
                                </a:lnTo>
                                <a:lnTo>
                                  <a:pt x="12065" y="1206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46" name="Freeform: Shape 10946"/>
                        <wps:cNvSpPr/>
                        <wps:spPr>
                          <a:xfrm>
                            <a:off x="7245985" y="1819708"/>
                            <a:ext cx="25400" cy="12700"/>
                          </a:xfrm>
                          <a:custGeom>
                            <a:avLst/>
                            <a:gdLst>
                              <a:gd name="connsiteX0" fmla="*/ 20955 w 25400"/>
                              <a:gd name="connsiteY0" fmla="*/ 9727 h 12700"/>
                              <a:gd name="connsiteX1" fmla="*/ 9525 w 25400"/>
                              <a:gd name="connsiteY1" fmla="*/ 14807 h 12700"/>
                              <a:gd name="connsiteX2" fmla="*/ 20955 w 25400"/>
                              <a:gd name="connsiteY2" fmla="*/ 9727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20955" y="9727"/>
                                </a:moveTo>
                                <a:cubicBezTo>
                                  <a:pt x="15875" y="8457"/>
                                  <a:pt x="13335" y="13537"/>
                                  <a:pt x="9525" y="14807"/>
                                </a:cubicBezTo>
                                <a:lnTo>
                                  <a:pt x="20955" y="972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47" name="Freeform: Shape 10947"/>
                        <wps:cNvSpPr/>
                        <wps:spPr>
                          <a:xfrm>
                            <a:off x="7748905" y="1667258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4857 h 12700"/>
                              <a:gd name="connsiteX1" fmla="*/ 20955 w 25400"/>
                              <a:gd name="connsiteY1" fmla="*/ 9777 h 12700"/>
                              <a:gd name="connsiteX2" fmla="*/ 9525 w 25400"/>
                              <a:gd name="connsiteY2" fmla="*/ 14857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4857"/>
                                </a:moveTo>
                                <a:lnTo>
                                  <a:pt x="20955" y="9777"/>
                                </a:lnTo>
                                <a:cubicBezTo>
                                  <a:pt x="15875" y="8507"/>
                                  <a:pt x="12064" y="12317"/>
                                  <a:pt x="9525" y="1485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48" name="Freeform: Shape 10948"/>
                        <wps:cNvSpPr/>
                        <wps:spPr>
                          <a:xfrm>
                            <a:off x="7743396" y="1614070"/>
                            <a:ext cx="25400" cy="12700"/>
                          </a:xfrm>
                          <a:custGeom>
                            <a:avLst/>
                            <a:gdLst>
                              <a:gd name="connsiteX0" fmla="*/ 17574 w 25400"/>
                              <a:gd name="connsiteY0" fmla="*/ 9625 h 12700"/>
                              <a:gd name="connsiteX1" fmla="*/ 17574 w 25400"/>
                              <a:gd name="connsiteY1" fmla="*/ 9625 h 12700"/>
                              <a:gd name="connsiteX2" fmla="*/ 17574 w 25400"/>
                              <a:gd name="connsiteY2" fmla="*/ 96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7574" y="9625"/>
                                </a:moveTo>
                                <a:cubicBezTo>
                                  <a:pt x="2334" y="8355"/>
                                  <a:pt x="12494" y="19785"/>
                                  <a:pt x="17574" y="9625"/>
                                </a:cubicBezTo>
                                <a:lnTo>
                                  <a:pt x="17574" y="962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49" name="Freeform: Shape 10949"/>
                        <wps:cNvSpPr/>
                        <wps:spPr>
                          <a:xfrm>
                            <a:off x="7656195" y="1697990"/>
                            <a:ext cx="38100" cy="25400"/>
                          </a:xfrm>
                          <a:custGeom>
                            <a:avLst/>
                            <a:gdLst>
                              <a:gd name="connsiteX0" fmla="*/ 12065 w 38100"/>
                              <a:gd name="connsiteY0" fmla="*/ 22225 h 25400"/>
                              <a:gd name="connsiteX1" fmla="*/ 32386 w 38100"/>
                              <a:gd name="connsiteY1" fmla="*/ 9525 h 25400"/>
                              <a:gd name="connsiteX2" fmla="*/ 9525 w 38100"/>
                              <a:gd name="connsiteY2" fmla="*/ 22225 h 25400"/>
                              <a:gd name="connsiteX3" fmla="*/ 12065 w 38100"/>
                              <a:gd name="connsiteY3" fmla="*/ 222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8100" h="25400">
                                <a:moveTo>
                                  <a:pt x="12065" y="22225"/>
                                </a:moveTo>
                                <a:cubicBezTo>
                                  <a:pt x="18415" y="17145"/>
                                  <a:pt x="26036" y="13335"/>
                                  <a:pt x="32386" y="9525"/>
                                </a:cubicBezTo>
                                <a:lnTo>
                                  <a:pt x="9525" y="22225"/>
                                </a:lnTo>
                                <a:cubicBezTo>
                                  <a:pt x="10795" y="22225"/>
                                  <a:pt x="12065" y="22225"/>
                                  <a:pt x="12065" y="222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50" name="Freeform: Shape 10950"/>
                        <wps:cNvSpPr/>
                        <wps:spPr>
                          <a:xfrm>
                            <a:off x="7673975" y="1668780"/>
                            <a:ext cx="76200" cy="50800"/>
                          </a:xfrm>
                          <a:custGeom>
                            <a:avLst/>
                            <a:gdLst>
                              <a:gd name="connsiteX0" fmla="*/ 73025 w 76200"/>
                              <a:gd name="connsiteY0" fmla="*/ 22225 h 50800"/>
                              <a:gd name="connsiteX1" fmla="*/ 53975 w 76200"/>
                              <a:gd name="connsiteY1" fmla="*/ 10795 h 50800"/>
                              <a:gd name="connsiteX2" fmla="*/ 29845 w 76200"/>
                              <a:gd name="connsiteY2" fmla="*/ 19685 h 50800"/>
                              <a:gd name="connsiteX3" fmla="*/ 22225 w 76200"/>
                              <a:gd name="connsiteY3" fmla="*/ 9525 h 50800"/>
                              <a:gd name="connsiteX4" fmla="*/ 9525 w 76200"/>
                              <a:gd name="connsiteY4" fmla="*/ 24765 h 50800"/>
                              <a:gd name="connsiteX5" fmla="*/ 18415 w 76200"/>
                              <a:gd name="connsiteY5" fmla="*/ 27305 h 50800"/>
                              <a:gd name="connsiteX6" fmla="*/ 13335 w 76200"/>
                              <a:gd name="connsiteY6" fmla="*/ 28575 h 50800"/>
                              <a:gd name="connsiteX7" fmla="*/ 15875 w 76200"/>
                              <a:gd name="connsiteY7" fmla="*/ 31115 h 50800"/>
                              <a:gd name="connsiteX8" fmla="*/ 12065 w 76200"/>
                              <a:gd name="connsiteY8" fmla="*/ 31115 h 50800"/>
                              <a:gd name="connsiteX9" fmla="*/ 10795 w 76200"/>
                              <a:gd name="connsiteY9" fmla="*/ 40005 h 50800"/>
                              <a:gd name="connsiteX10" fmla="*/ 14605 w 76200"/>
                              <a:gd name="connsiteY10" fmla="*/ 40005 h 50800"/>
                              <a:gd name="connsiteX11" fmla="*/ 14605 w 76200"/>
                              <a:gd name="connsiteY11" fmla="*/ 43815 h 50800"/>
                              <a:gd name="connsiteX12" fmla="*/ 31115 w 76200"/>
                              <a:gd name="connsiteY12" fmla="*/ 51435 h 50800"/>
                              <a:gd name="connsiteX13" fmla="*/ 43815 w 76200"/>
                              <a:gd name="connsiteY13" fmla="*/ 41275 h 50800"/>
                              <a:gd name="connsiteX14" fmla="*/ 64135 w 76200"/>
                              <a:gd name="connsiteY14" fmla="*/ 31115 h 50800"/>
                              <a:gd name="connsiteX15" fmla="*/ 59055 w 76200"/>
                              <a:gd name="connsiteY15" fmla="*/ 24765 h 50800"/>
                              <a:gd name="connsiteX16" fmla="*/ 73025 w 76200"/>
                              <a:gd name="connsiteY16" fmla="*/ 22225 h 50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76200" h="50800">
                                <a:moveTo>
                                  <a:pt x="73025" y="22225"/>
                                </a:moveTo>
                                <a:cubicBezTo>
                                  <a:pt x="66675" y="17145"/>
                                  <a:pt x="59055" y="18415"/>
                                  <a:pt x="53975" y="10795"/>
                                </a:cubicBezTo>
                                <a:cubicBezTo>
                                  <a:pt x="51435" y="19685"/>
                                  <a:pt x="38735" y="13335"/>
                                  <a:pt x="29845" y="19685"/>
                                </a:cubicBezTo>
                                <a:cubicBezTo>
                                  <a:pt x="28575" y="12065"/>
                                  <a:pt x="23495" y="14605"/>
                                  <a:pt x="22225" y="9525"/>
                                </a:cubicBezTo>
                                <a:cubicBezTo>
                                  <a:pt x="12065" y="12065"/>
                                  <a:pt x="14605" y="19685"/>
                                  <a:pt x="9525" y="24765"/>
                                </a:cubicBezTo>
                                <a:cubicBezTo>
                                  <a:pt x="13335" y="23495"/>
                                  <a:pt x="15875" y="24765"/>
                                  <a:pt x="18415" y="27305"/>
                                </a:cubicBezTo>
                                <a:cubicBezTo>
                                  <a:pt x="17145" y="27305"/>
                                  <a:pt x="14605" y="28575"/>
                                  <a:pt x="13335" y="28575"/>
                                </a:cubicBezTo>
                                <a:lnTo>
                                  <a:pt x="15875" y="31115"/>
                                </a:lnTo>
                                <a:lnTo>
                                  <a:pt x="12065" y="31115"/>
                                </a:lnTo>
                                <a:cubicBezTo>
                                  <a:pt x="13335" y="34925"/>
                                  <a:pt x="9525" y="36195"/>
                                  <a:pt x="10795" y="40005"/>
                                </a:cubicBezTo>
                                <a:lnTo>
                                  <a:pt x="14605" y="40005"/>
                                </a:lnTo>
                                <a:lnTo>
                                  <a:pt x="14605" y="43815"/>
                                </a:lnTo>
                                <a:cubicBezTo>
                                  <a:pt x="19685" y="46355"/>
                                  <a:pt x="23495" y="52705"/>
                                  <a:pt x="31115" y="51435"/>
                                </a:cubicBezTo>
                                <a:cubicBezTo>
                                  <a:pt x="26035" y="45085"/>
                                  <a:pt x="37465" y="31115"/>
                                  <a:pt x="43815" y="41275"/>
                                </a:cubicBezTo>
                                <a:cubicBezTo>
                                  <a:pt x="50165" y="29845"/>
                                  <a:pt x="61595" y="37465"/>
                                  <a:pt x="64135" y="31115"/>
                                </a:cubicBezTo>
                                <a:cubicBezTo>
                                  <a:pt x="61595" y="31115"/>
                                  <a:pt x="60325" y="28575"/>
                                  <a:pt x="59055" y="24765"/>
                                </a:cubicBezTo>
                                <a:cubicBezTo>
                                  <a:pt x="62865" y="26035"/>
                                  <a:pt x="67945" y="24765"/>
                                  <a:pt x="73025" y="222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51" name="Freeform: Shape 10951"/>
                        <wps:cNvSpPr/>
                        <wps:spPr>
                          <a:xfrm>
                            <a:off x="7640591" y="1642584"/>
                            <a:ext cx="25400" cy="25400"/>
                          </a:xfrm>
                          <a:custGeom>
                            <a:avLst/>
                            <a:gdLst>
                              <a:gd name="connsiteX0" fmla="*/ 9890 w 25400"/>
                              <a:gd name="connsiteY0" fmla="*/ 17941 h 25400"/>
                              <a:gd name="connsiteX1" fmla="*/ 22590 w 25400"/>
                              <a:gd name="connsiteY1" fmla="*/ 10321 h 25400"/>
                              <a:gd name="connsiteX2" fmla="*/ 9890 w 25400"/>
                              <a:gd name="connsiteY2" fmla="*/ 17941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9890" y="17941"/>
                                </a:moveTo>
                                <a:cubicBezTo>
                                  <a:pt x="13699" y="20481"/>
                                  <a:pt x="26399" y="16671"/>
                                  <a:pt x="22590" y="10321"/>
                                </a:cubicBezTo>
                                <a:cubicBezTo>
                                  <a:pt x="18779" y="7781"/>
                                  <a:pt x="7349" y="11591"/>
                                  <a:pt x="9890" y="1794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52" name="Freeform: Shape 10952"/>
                        <wps:cNvSpPr/>
                        <wps:spPr>
                          <a:xfrm>
                            <a:off x="7021195" y="1191260"/>
                            <a:ext cx="1206500" cy="698500"/>
                          </a:xfrm>
                          <a:custGeom>
                            <a:avLst/>
                            <a:gdLst>
                              <a:gd name="connsiteX0" fmla="*/ 1165225 w 1206500"/>
                              <a:gd name="connsiteY0" fmla="*/ 70485 h 698500"/>
                              <a:gd name="connsiteX1" fmla="*/ 1180465 w 1206500"/>
                              <a:gd name="connsiteY1" fmla="*/ 73025 h 698500"/>
                              <a:gd name="connsiteX2" fmla="*/ 1208405 w 1206500"/>
                              <a:gd name="connsiteY2" fmla="*/ 59055 h 698500"/>
                              <a:gd name="connsiteX3" fmla="*/ 1208405 w 1206500"/>
                              <a:gd name="connsiteY3" fmla="*/ 9525 h 698500"/>
                              <a:gd name="connsiteX4" fmla="*/ 1119505 w 1206500"/>
                              <a:gd name="connsiteY4" fmla="*/ 46355 h 698500"/>
                              <a:gd name="connsiteX5" fmla="*/ 1110615 w 1206500"/>
                              <a:gd name="connsiteY5" fmla="*/ 57785 h 698500"/>
                              <a:gd name="connsiteX6" fmla="*/ 1050925 w 1206500"/>
                              <a:gd name="connsiteY6" fmla="*/ 70485 h 698500"/>
                              <a:gd name="connsiteX7" fmla="*/ 1067436 w 1206500"/>
                              <a:gd name="connsiteY7" fmla="*/ 70485 h 698500"/>
                              <a:gd name="connsiteX8" fmla="*/ 1039495 w 1206500"/>
                              <a:gd name="connsiteY8" fmla="*/ 80645 h 698500"/>
                              <a:gd name="connsiteX9" fmla="*/ 1039495 w 1206500"/>
                              <a:gd name="connsiteY9" fmla="*/ 81915 h 698500"/>
                              <a:gd name="connsiteX10" fmla="*/ 1038225 w 1206500"/>
                              <a:gd name="connsiteY10" fmla="*/ 80645 h 698500"/>
                              <a:gd name="connsiteX11" fmla="*/ 1009015 w 1206500"/>
                              <a:gd name="connsiteY11" fmla="*/ 76835 h 698500"/>
                              <a:gd name="connsiteX12" fmla="*/ 956945 w 1206500"/>
                              <a:gd name="connsiteY12" fmla="*/ 75565 h 698500"/>
                              <a:gd name="connsiteX13" fmla="*/ 959486 w 1206500"/>
                              <a:gd name="connsiteY13" fmla="*/ 79375 h 698500"/>
                              <a:gd name="connsiteX14" fmla="*/ 955675 w 1206500"/>
                              <a:gd name="connsiteY14" fmla="*/ 76835 h 698500"/>
                              <a:gd name="connsiteX15" fmla="*/ 954405 w 1206500"/>
                              <a:gd name="connsiteY15" fmla="*/ 81915 h 698500"/>
                              <a:gd name="connsiteX16" fmla="*/ 955675 w 1206500"/>
                              <a:gd name="connsiteY16" fmla="*/ 83185 h 698500"/>
                              <a:gd name="connsiteX17" fmla="*/ 962025 w 1206500"/>
                              <a:gd name="connsiteY17" fmla="*/ 83185 h 698500"/>
                              <a:gd name="connsiteX18" fmla="*/ 1007745 w 1206500"/>
                              <a:gd name="connsiteY18" fmla="*/ 85725 h 698500"/>
                              <a:gd name="connsiteX19" fmla="*/ 1031875 w 1206500"/>
                              <a:gd name="connsiteY19" fmla="*/ 88265 h 698500"/>
                              <a:gd name="connsiteX20" fmla="*/ 955675 w 1206500"/>
                              <a:gd name="connsiteY20" fmla="*/ 107315 h 698500"/>
                              <a:gd name="connsiteX21" fmla="*/ 931545 w 1206500"/>
                              <a:gd name="connsiteY21" fmla="*/ 102235 h 698500"/>
                              <a:gd name="connsiteX22" fmla="*/ 932815 w 1206500"/>
                              <a:gd name="connsiteY22" fmla="*/ 109855 h 698500"/>
                              <a:gd name="connsiteX23" fmla="*/ 878205 w 1206500"/>
                              <a:gd name="connsiteY23" fmla="*/ 147955 h 698500"/>
                              <a:gd name="connsiteX24" fmla="*/ 874395 w 1206500"/>
                              <a:gd name="connsiteY24" fmla="*/ 156845 h 698500"/>
                              <a:gd name="connsiteX25" fmla="*/ 862965 w 1206500"/>
                              <a:gd name="connsiteY25" fmla="*/ 155575 h 698500"/>
                              <a:gd name="connsiteX26" fmla="*/ 791845 w 1206500"/>
                              <a:gd name="connsiteY26" fmla="*/ 193675 h 698500"/>
                              <a:gd name="connsiteX27" fmla="*/ 753745 w 1206500"/>
                              <a:gd name="connsiteY27" fmla="*/ 207645 h 698500"/>
                              <a:gd name="connsiteX28" fmla="*/ 749936 w 1206500"/>
                              <a:gd name="connsiteY28" fmla="*/ 216535 h 698500"/>
                              <a:gd name="connsiteX29" fmla="*/ 741045 w 1206500"/>
                              <a:gd name="connsiteY29" fmla="*/ 221615 h 698500"/>
                              <a:gd name="connsiteX30" fmla="*/ 741045 w 1206500"/>
                              <a:gd name="connsiteY30" fmla="*/ 225425 h 698500"/>
                              <a:gd name="connsiteX31" fmla="*/ 761365 w 1206500"/>
                              <a:gd name="connsiteY31" fmla="*/ 231775 h 698500"/>
                              <a:gd name="connsiteX32" fmla="*/ 737236 w 1206500"/>
                              <a:gd name="connsiteY32" fmla="*/ 245745 h 698500"/>
                              <a:gd name="connsiteX33" fmla="*/ 741045 w 1206500"/>
                              <a:gd name="connsiteY33" fmla="*/ 229235 h 698500"/>
                              <a:gd name="connsiteX34" fmla="*/ 735965 w 1206500"/>
                              <a:gd name="connsiteY34" fmla="*/ 227965 h 698500"/>
                              <a:gd name="connsiteX35" fmla="*/ 734695 w 1206500"/>
                              <a:gd name="connsiteY35" fmla="*/ 222885 h 698500"/>
                              <a:gd name="connsiteX36" fmla="*/ 672465 w 1206500"/>
                              <a:gd name="connsiteY36" fmla="*/ 253365 h 698500"/>
                              <a:gd name="connsiteX37" fmla="*/ 672465 w 1206500"/>
                              <a:gd name="connsiteY37" fmla="*/ 253365 h 698500"/>
                              <a:gd name="connsiteX38" fmla="*/ 636905 w 1206500"/>
                              <a:gd name="connsiteY38" fmla="*/ 272415 h 698500"/>
                              <a:gd name="connsiteX39" fmla="*/ 591186 w 1206500"/>
                              <a:gd name="connsiteY39" fmla="*/ 296545 h 698500"/>
                              <a:gd name="connsiteX40" fmla="*/ 586105 w 1206500"/>
                              <a:gd name="connsiteY40" fmla="*/ 294005 h 698500"/>
                              <a:gd name="connsiteX41" fmla="*/ 575945 w 1206500"/>
                              <a:gd name="connsiteY41" fmla="*/ 304165 h 698500"/>
                              <a:gd name="connsiteX42" fmla="*/ 574675 w 1206500"/>
                              <a:gd name="connsiteY42" fmla="*/ 304165 h 698500"/>
                              <a:gd name="connsiteX43" fmla="*/ 542925 w 1206500"/>
                              <a:gd name="connsiteY43" fmla="*/ 321945 h 698500"/>
                              <a:gd name="connsiteX44" fmla="*/ 504825 w 1206500"/>
                              <a:gd name="connsiteY44" fmla="*/ 343535 h 698500"/>
                              <a:gd name="connsiteX45" fmla="*/ 484505 w 1206500"/>
                              <a:gd name="connsiteY45" fmla="*/ 353695 h 698500"/>
                              <a:gd name="connsiteX46" fmla="*/ 488315 w 1206500"/>
                              <a:gd name="connsiteY46" fmla="*/ 353695 h 698500"/>
                              <a:gd name="connsiteX47" fmla="*/ 488315 w 1206500"/>
                              <a:gd name="connsiteY47" fmla="*/ 357505 h 698500"/>
                              <a:gd name="connsiteX48" fmla="*/ 509905 w 1206500"/>
                              <a:gd name="connsiteY48" fmla="*/ 351155 h 698500"/>
                              <a:gd name="connsiteX49" fmla="*/ 509905 w 1206500"/>
                              <a:gd name="connsiteY49" fmla="*/ 351155 h 698500"/>
                              <a:gd name="connsiteX50" fmla="*/ 546736 w 1206500"/>
                              <a:gd name="connsiteY50" fmla="*/ 329565 h 698500"/>
                              <a:gd name="connsiteX51" fmla="*/ 579755 w 1206500"/>
                              <a:gd name="connsiteY51" fmla="*/ 311785 h 698500"/>
                              <a:gd name="connsiteX52" fmla="*/ 594995 w 1206500"/>
                              <a:gd name="connsiteY52" fmla="*/ 304165 h 698500"/>
                              <a:gd name="connsiteX53" fmla="*/ 594995 w 1206500"/>
                              <a:gd name="connsiteY53" fmla="*/ 304165 h 698500"/>
                              <a:gd name="connsiteX54" fmla="*/ 641986 w 1206500"/>
                              <a:gd name="connsiteY54" fmla="*/ 280035 h 698500"/>
                              <a:gd name="connsiteX55" fmla="*/ 676275 w 1206500"/>
                              <a:gd name="connsiteY55" fmla="*/ 262255 h 698500"/>
                              <a:gd name="connsiteX56" fmla="*/ 721995 w 1206500"/>
                              <a:gd name="connsiteY56" fmla="*/ 243205 h 698500"/>
                              <a:gd name="connsiteX57" fmla="*/ 696595 w 1206500"/>
                              <a:gd name="connsiteY57" fmla="*/ 259715 h 698500"/>
                              <a:gd name="connsiteX58" fmla="*/ 563245 w 1206500"/>
                              <a:gd name="connsiteY58" fmla="*/ 348615 h 698500"/>
                              <a:gd name="connsiteX59" fmla="*/ 487045 w 1206500"/>
                              <a:gd name="connsiteY59" fmla="*/ 386715 h 698500"/>
                              <a:gd name="connsiteX60" fmla="*/ 429895 w 1206500"/>
                              <a:gd name="connsiteY60" fmla="*/ 429895 h 698500"/>
                              <a:gd name="connsiteX61" fmla="*/ 386715 w 1206500"/>
                              <a:gd name="connsiteY61" fmla="*/ 450215 h 698500"/>
                              <a:gd name="connsiteX62" fmla="*/ 348615 w 1206500"/>
                              <a:gd name="connsiteY62" fmla="*/ 474345 h 698500"/>
                              <a:gd name="connsiteX63" fmla="*/ 346075 w 1206500"/>
                              <a:gd name="connsiteY63" fmla="*/ 480695 h 698500"/>
                              <a:gd name="connsiteX64" fmla="*/ 321945 w 1206500"/>
                              <a:gd name="connsiteY64" fmla="*/ 489585 h 698500"/>
                              <a:gd name="connsiteX65" fmla="*/ 321945 w 1206500"/>
                              <a:gd name="connsiteY65" fmla="*/ 497205 h 698500"/>
                              <a:gd name="connsiteX66" fmla="*/ 276225 w 1206500"/>
                              <a:gd name="connsiteY66" fmla="*/ 518795 h 698500"/>
                              <a:gd name="connsiteX67" fmla="*/ 274955 w 1206500"/>
                              <a:gd name="connsiteY67" fmla="*/ 516255 h 698500"/>
                              <a:gd name="connsiteX68" fmla="*/ 281305 w 1206500"/>
                              <a:gd name="connsiteY68" fmla="*/ 512445 h 698500"/>
                              <a:gd name="connsiteX69" fmla="*/ 283845 w 1206500"/>
                              <a:gd name="connsiteY69" fmla="*/ 506095 h 698500"/>
                              <a:gd name="connsiteX70" fmla="*/ 281305 w 1206500"/>
                              <a:gd name="connsiteY70" fmla="*/ 495935 h 698500"/>
                              <a:gd name="connsiteX71" fmla="*/ 281305 w 1206500"/>
                              <a:gd name="connsiteY71" fmla="*/ 493395 h 698500"/>
                              <a:gd name="connsiteX72" fmla="*/ 278765 w 1206500"/>
                              <a:gd name="connsiteY72" fmla="*/ 493395 h 698500"/>
                              <a:gd name="connsiteX73" fmla="*/ 277495 w 1206500"/>
                              <a:gd name="connsiteY73" fmla="*/ 497205 h 698500"/>
                              <a:gd name="connsiteX74" fmla="*/ 280036 w 1206500"/>
                              <a:gd name="connsiteY74" fmla="*/ 506095 h 698500"/>
                              <a:gd name="connsiteX75" fmla="*/ 281305 w 1206500"/>
                              <a:gd name="connsiteY75" fmla="*/ 507365 h 698500"/>
                              <a:gd name="connsiteX76" fmla="*/ 274955 w 1206500"/>
                              <a:gd name="connsiteY76" fmla="*/ 511175 h 698500"/>
                              <a:gd name="connsiteX77" fmla="*/ 271145 w 1206500"/>
                              <a:gd name="connsiteY77" fmla="*/ 517525 h 698500"/>
                              <a:gd name="connsiteX78" fmla="*/ 269875 w 1206500"/>
                              <a:gd name="connsiteY78" fmla="*/ 517525 h 698500"/>
                              <a:gd name="connsiteX79" fmla="*/ 269875 w 1206500"/>
                              <a:gd name="connsiteY79" fmla="*/ 513715 h 698500"/>
                              <a:gd name="connsiteX80" fmla="*/ 252095 w 1206500"/>
                              <a:gd name="connsiteY80" fmla="*/ 522605 h 698500"/>
                              <a:gd name="connsiteX81" fmla="*/ 250825 w 1206500"/>
                              <a:gd name="connsiteY81" fmla="*/ 532765 h 698500"/>
                              <a:gd name="connsiteX82" fmla="*/ 229236 w 1206500"/>
                              <a:gd name="connsiteY82" fmla="*/ 540385 h 698500"/>
                              <a:gd name="connsiteX83" fmla="*/ 225425 w 1206500"/>
                              <a:gd name="connsiteY83" fmla="*/ 549275 h 698500"/>
                              <a:gd name="connsiteX84" fmla="*/ 231775 w 1206500"/>
                              <a:gd name="connsiteY84" fmla="*/ 551815 h 698500"/>
                              <a:gd name="connsiteX85" fmla="*/ 165736 w 1206500"/>
                              <a:gd name="connsiteY85" fmla="*/ 593725 h 698500"/>
                              <a:gd name="connsiteX86" fmla="*/ 127636 w 1206500"/>
                              <a:gd name="connsiteY86" fmla="*/ 617855 h 698500"/>
                              <a:gd name="connsiteX87" fmla="*/ 128905 w 1206500"/>
                              <a:gd name="connsiteY87" fmla="*/ 608965 h 698500"/>
                              <a:gd name="connsiteX88" fmla="*/ 113665 w 1206500"/>
                              <a:gd name="connsiteY88" fmla="*/ 611505 h 698500"/>
                              <a:gd name="connsiteX89" fmla="*/ 112395 w 1206500"/>
                              <a:gd name="connsiteY89" fmla="*/ 614045 h 698500"/>
                              <a:gd name="connsiteX90" fmla="*/ 109855 w 1206500"/>
                              <a:gd name="connsiteY90" fmla="*/ 614045 h 698500"/>
                              <a:gd name="connsiteX91" fmla="*/ 106045 w 1206500"/>
                              <a:gd name="connsiteY91" fmla="*/ 617855 h 698500"/>
                              <a:gd name="connsiteX92" fmla="*/ 108586 w 1206500"/>
                              <a:gd name="connsiteY92" fmla="*/ 620395 h 698500"/>
                              <a:gd name="connsiteX93" fmla="*/ 106045 w 1206500"/>
                              <a:gd name="connsiteY93" fmla="*/ 622935 h 698500"/>
                              <a:gd name="connsiteX94" fmla="*/ 79375 w 1206500"/>
                              <a:gd name="connsiteY94" fmla="*/ 648335 h 698500"/>
                              <a:gd name="connsiteX95" fmla="*/ 78105 w 1206500"/>
                              <a:gd name="connsiteY95" fmla="*/ 649605 h 698500"/>
                              <a:gd name="connsiteX96" fmla="*/ 78105 w 1206500"/>
                              <a:gd name="connsiteY96" fmla="*/ 647065 h 698500"/>
                              <a:gd name="connsiteX97" fmla="*/ 69215 w 1206500"/>
                              <a:gd name="connsiteY97" fmla="*/ 643255 h 698500"/>
                              <a:gd name="connsiteX98" fmla="*/ 56515 w 1206500"/>
                              <a:gd name="connsiteY98" fmla="*/ 648335 h 698500"/>
                              <a:gd name="connsiteX99" fmla="*/ 52705 w 1206500"/>
                              <a:gd name="connsiteY99" fmla="*/ 654685 h 698500"/>
                              <a:gd name="connsiteX100" fmla="*/ 51436 w 1206500"/>
                              <a:gd name="connsiteY100" fmla="*/ 652145 h 698500"/>
                              <a:gd name="connsiteX101" fmla="*/ 50165 w 1206500"/>
                              <a:gd name="connsiteY101" fmla="*/ 655955 h 698500"/>
                              <a:gd name="connsiteX102" fmla="*/ 55245 w 1206500"/>
                              <a:gd name="connsiteY102" fmla="*/ 657225 h 698500"/>
                              <a:gd name="connsiteX103" fmla="*/ 61595 w 1206500"/>
                              <a:gd name="connsiteY103" fmla="*/ 654685 h 698500"/>
                              <a:gd name="connsiteX104" fmla="*/ 73025 w 1206500"/>
                              <a:gd name="connsiteY104" fmla="*/ 653415 h 698500"/>
                              <a:gd name="connsiteX105" fmla="*/ 73025 w 1206500"/>
                              <a:gd name="connsiteY105" fmla="*/ 655955 h 698500"/>
                              <a:gd name="connsiteX106" fmla="*/ 60325 w 1206500"/>
                              <a:gd name="connsiteY106" fmla="*/ 663575 h 698500"/>
                              <a:gd name="connsiteX107" fmla="*/ 38736 w 1206500"/>
                              <a:gd name="connsiteY107" fmla="*/ 676275 h 698500"/>
                              <a:gd name="connsiteX108" fmla="*/ 9525 w 1206500"/>
                              <a:gd name="connsiteY108" fmla="*/ 694055 h 698500"/>
                              <a:gd name="connsiteX109" fmla="*/ 12065 w 1206500"/>
                              <a:gd name="connsiteY109" fmla="*/ 696595 h 698500"/>
                              <a:gd name="connsiteX110" fmla="*/ 12065 w 1206500"/>
                              <a:gd name="connsiteY110" fmla="*/ 700405 h 698500"/>
                              <a:gd name="connsiteX111" fmla="*/ 38736 w 1206500"/>
                              <a:gd name="connsiteY111" fmla="*/ 691515 h 698500"/>
                              <a:gd name="connsiteX112" fmla="*/ 40005 w 1206500"/>
                              <a:gd name="connsiteY112" fmla="*/ 691515 h 698500"/>
                              <a:gd name="connsiteX113" fmla="*/ 42545 w 1206500"/>
                              <a:gd name="connsiteY113" fmla="*/ 691515 h 698500"/>
                              <a:gd name="connsiteX114" fmla="*/ 43815 w 1206500"/>
                              <a:gd name="connsiteY114" fmla="*/ 683895 h 698500"/>
                              <a:gd name="connsiteX115" fmla="*/ 62865 w 1206500"/>
                              <a:gd name="connsiteY115" fmla="*/ 672465 h 698500"/>
                              <a:gd name="connsiteX116" fmla="*/ 79375 w 1206500"/>
                              <a:gd name="connsiteY116" fmla="*/ 663575 h 698500"/>
                              <a:gd name="connsiteX117" fmla="*/ 79375 w 1206500"/>
                              <a:gd name="connsiteY117" fmla="*/ 664845 h 698500"/>
                              <a:gd name="connsiteX118" fmla="*/ 93345 w 1206500"/>
                              <a:gd name="connsiteY118" fmla="*/ 659765 h 698500"/>
                              <a:gd name="connsiteX119" fmla="*/ 95886 w 1206500"/>
                              <a:gd name="connsiteY119" fmla="*/ 657225 h 698500"/>
                              <a:gd name="connsiteX120" fmla="*/ 98425 w 1206500"/>
                              <a:gd name="connsiteY120" fmla="*/ 659765 h 698500"/>
                              <a:gd name="connsiteX121" fmla="*/ 112395 w 1206500"/>
                              <a:gd name="connsiteY121" fmla="*/ 647065 h 698500"/>
                              <a:gd name="connsiteX122" fmla="*/ 123825 w 1206500"/>
                              <a:gd name="connsiteY122" fmla="*/ 653415 h 698500"/>
                              <a:gd name="connsiteX123" fmla="*/ 120015 w 1206500"/>
                              <a:gd name="connsiteY123" fmla="*/ 657225 h 698500"/>
                              <a:gd name="connsiteX124" fmla="*/ 122555 w 1206500"/>
                              <a:gd name="connsiteY124" fmla="*/ 659765 h 698500"/>
                              <a:gd name="connsiteX125" fmla="*/ 122555 w 1206500"/>
                              <a:gd name="connsiteY125" fmla="*/ 663575 h 698500"/>
                              <a:gd name="connsiteX126" fmla="*/ 140336 w 1206500"/>
                              <a:gd name="connsiteY126" fmla="*/ 654685 h 698500"/>
                              <a:gd name="connsiteX127" fmla="*/ 137795 w 1206500"/>
                              <a:gd name="connsiteY127" fmla="*/ 652145 h 698500"/>
                              <a:gd name="connsiteX128" fmla="*/ 137795 w 1206500"/>
                              <a:gd name="connsiteY128" fmla="*/ 648335 h 698500"/>
                              <a:gd name="connsiteX129" fmla="*/ 155575 w 1206500"/>
                              <a:gd name="connsiteY129" fmla="*/ 639445 h 698500"/>
                              <a:gd name="connsiteX130" fmla="*/ 155575 w 1206500"/>
                              <a:gd name="connsiteY130" fmla="*/ 644525 h 698500"/>
                              <a:gd name="connsiteX131" fmla="*/ 169545 w 1206500"/>
                              <a:gd name="connsiteY131" fmla="*/ 639445 h 698500"/>
                              <a:gd name="connsiteX132" fmla="*/ 168275 w 1206500"/>
                              <a:gd name="connsiteY132" fmla="*/ 649605 h 698500"/>
                              <a:gd name="connsiteX133" fmla="*/ 172086 w 1206500"/>
                              <a:gd name="connsiteY133" fmla="*/ 649605 h 698500"/>
                              <a:gd name="connsiteX134" fmla="*/ 172086 w 1206500"/>
                              <a:gd name="connsiteY134" fmla="*/ 653415 h 698500"/>
                              <a:gd name="connsiteX135" fmla="*/ 189865 w 1206500"/>
                              <a:gd name="connsiteY135" fmla="*/ 649605 h 698500"/>
                              <a:gd name="connsiteX136" fmla="*/ 206375 w 1206500"/>
                              <a:gd name="connsiteY136" fmla="*/ 630555 h 698500"/>
                              <a:gd name="connsiteX137" fmla="*/ 201295 w 1206500"/>
                              <a:gd name="connsiteY137" fmla="*/ 629285 h 698500"/>
                              <a:gd name="connsiteX138" fmla="*/ 201295 w 1206500"/>
                              <a:gd name="connsiteY138" fmla="*/ 624205 h 698500"/>
                              <a:gd name="connsiteX139" fmla="*/ 182245 w 1206500"/>
                              <a:gd name="connsiteY139" fmla="*/ 630555 h 698500"/>
                              <a:gd name="connsiteX140" fmla="*/ 173355 w 1206500"/>
                              <a:gd name="connsiteY140" fmla="*/ 617855 h 698500"/>
                              <a:gd name="connsiteX141" fmla="*/ 206375 w 1206500"/>
                              <a:gd name="connsiteY141" fmla="*/ 601345 h 698500"/>
                              <a:gd name="connsiteX142" fmla="*/ 206375 w 1206500"/>
                              <a:gd name="connsiteY142" fmla="*/ 601345 h 698500"/>
                              <a:gd name="connsiteX143" fmla="*/ 192405 w 1206500"/>
                              <a:gd name="connsiteY143" fmla="*/ 617855 h 698500"/>
                              <a:gd name="connsiteX144" fmla="*/ 210186 w 1206500"/>
                              <a:gd name="connsiteY144" fmla="*/ 602615 h 698500"/>
                              <a:gd name="connsiteX145" fmla="*/ 210186 w 1206500"/>
                              <a:gd name="connsiteY145" fmla="*/ 603885 h 698500"/>
                              <a:gd name="connsiteX146" fmla="*/ 206375 w 1206500"/>
                              <a:gd name="connsiteY146" fmla="*/ 620395 h 698500"/>
                              <a:gd name="connsiteX147" fmla="*/ 211455 w 1206500"/>
                              <a:gd name="connsiteY147" fmla="*/ 621665 h 698500"/>
                              <a:gd name="connsiteX148" fmla="*/ 212725 w 1206500"/>
                              <a:gd name="connsiteY148" fmla="*/ 626745 h 698500"/>
                              <a:gd name="connsiteX149" fmla="*/ 257175 w 1206500"/>
                              <a:gd name="connsiteY149" fmla="*/ 602615 h 698500"/>
                              <a:gd name="connsiteX150" fmla="*/ 268605 w 1206500"/>
                              <a:gd name="connsiteY150" fmla="*/ 584835 h 698500"/>
                              <a:gd name="connsiteX151" fmla="*/ 274955 w 1206500"/>
                              <a:gd name="connsiteY151" fmla="*/ 592455 h 698500"/>
                              <a:gd name="connsiteX152" fmla="*/ 301625 w 1206500"/>
                              <a:gd name="connsiteY152" fmla="*/ 578485 h 698500"/>
                              <a:gd name="connsiteX153" fmla="*/ 313055 w 1206500"/>
                              <a:gd name="connsiteY153" fmla="*/ 560705 h 698500"/>
                              <a:gd name="connsiteX154" fmla="*/ 311786 w 1206500"/>
                              <a:gd name="connsiteY154" fmla="*/ 558165 h 698500"/>
                              <a:gd name="connsiteX155" fmla="*/ 314325 w 1206500"/>
                              <a:gd name="connsiteY155" fmla="*/ 556895 h 698500"/>
                              <a:gd name="connsiteX156" fmla="*/ 310515 w 1206500"/>
                              <a:gd name="connsiteY156" fmla="*/ 553085 h 698500"/>
                              <a:gd name="connsiteX157" fmla="*/ 329565 w 1206500"/>
                              <a:gd name="connsiteY157" fmla="*/ 540385 h 698500"/>
                              <a:gd name="connsiteX158" fmla="*/ 329565 w 1206500"/>
                              <a:gd name="connsiteY158" fmla="*/ 540385 h 698500"/>
                              <a:gd name="connsiteX159" fmla="*/ 340995 w 1206500"/>
                              <a:gd name="connsiteY159" fmla="*/ 532765 h 698500"/>
                              <a:gd name="connsiteX160" fmla="*/ 347345 w 1206500"/>
                              <a:gd name="connsiteY160" fmla="*/ 527685 h 698500"/>
                              <a:gd name="connsiteX161" fmla="*/ 347345 w 1206500"/>
                              <a:gd name="connsiteY161" fmla="*/ 527685 h 698500"/>
                              <a:gd name="connsiteX162" fmla="*/ 422275 w 1206500"/>
                              <a:gd name="connsiteY162" fmla="*/ 474345 h 698500"/>
                              <a:gd name="connsiteX163" fmla="*/ 475615 w 1206500"/>
                              <a:gd name="connsiteY163" fmla="*/ 447675 h 698500"/>
                              <a:gd name="connsiteX164" fmla="*/ 476886 w 1206500"/>
                              <a:gd name="connsiteY164" fmla="*/ 438785 h 698500"/>
                              <a:gd name="connsiteX165" fmla="*/ 611505 w 1206500"/>
                              <a:gd name="connsiteY165" fmla="*/ 357505 h 698500"/>
                              <a:gd name="connsiteX166" fmla="*/ 622936 w 1206500"/>
                              <a:gd name="connsiteY166" fmla="*/ 358775 h 698500"/>
                              <a:gd name="connsiteX167" fmla="*/ 641986 w 1206500"/>
                              <a:gd name="connsiteY167" fmla="*/ 346075 h 698500"/>
                              <a:gd name="connsiteX168" fmla="*/ 673736 w 1206500"/>
                              <a:gd name="connsiteY168" fmla="*/ 324485 h 698500"/>
                              <a:gd name="connsiteX169" fmla="*/ 681355 w 1206500"/>
                              <a:gd name="connsiteY169" fmla="*/ 324485 h 698500"/>
                              <a:gd name="connsiteX170" fmla="*/ 729615 w 1206500"/>
                              <a:gd name="connsiteY170" fmla="*/ 304165 h 698500"/>
                              <a:gd name="connsiteX171" fmla="*/ 706755 w 1206500"/>
                              <a:gd name="connsiteY171" fmla="*/ 320675 h 698500"/>
                              <a:gd name="connsiteX172" fmla="*/ 710565 w 1206500"/>
                              <a:gd name="connsiteY172" fmla="*/ 320675 h 698500"/>
                              <a:gd name="connsiteX173" fmla="*/ 710565 w 1206500"/>
                              <a:gd name="connsiteY173" fmla="*/ 324485 h 698500"/>
                              <a:gd name="connsiteX174" fmla="*/ 925195 w 1206500"/>
                              <a:gd name="connsiteY174" fmla="*/ 222885 h 698500"/>
                              <a:gd name="connsiteX175" fmla="*/ 968375 w 1206500"/>
                              <a:gd name="connsiteY175" fmla="*/ 220345 h 698500"/>
                              <a:gd name="connsiteX176" fmla="*/ 887095 w 1206500"/>
                              <a:gd name="connsiteY176" fmla="*/ 254635 h 698500"/>
                              <a:gd name="connsiteX177" fmla="*/ 890905 w 1206500"/>
                              <a:gd name="connsiteY177" fmla="*/ 252095 h 698500"/>
                              <a:gd name="connsiteX178" fmla="*/ 864236 w 1206500"/>
                              <a:gd name="connsiteY178" fmla="*/ 263525 h 698500"/>
                              <a:gd name="connsiteX179" fmla="*/ 842645 w 1206500"/>
                              <a:gd name="connsiteY179" fmla="*/ 273685 h 698500"/>
                              <a:gd name="connsiteX180" fmla="*/ 840105 w 1206500"/>
                              <a:gd name="connsiteY180" fmla="*/ 277495 h 698500"/>
                              <a:gd name="connsiteX181" fmla="*/ 840105 w 1206500"/>
                              <a:gd name="connsiteY181" fmla="*/ 277495 h 698500"/>
                              <a:gd name="connsiteX182" fmla="*/ 843915 w 1206500"/>
                              <a:gd name="connsiteY182" fmla="*/ 278765 h 698500"/>
                              <a:gd name="connsiteX183" fmla="*/ 866775 w 1206500"/>
                              <a:gd name="connsiteY183" fmla="*/ 267335 h 698500"/>
                              <a:gd name="connsiteX184" fmla="*/ 885825 w 1206500"/>
                              <a:gd name="connsiteY184" fmla="*/ 253365 h 698500"/>
                              <a:gd name="connsiteX185" fmla="*/ 889636 w 1206500"/>
                              <a:gd name="connsiteY185" fmla="*/ 253365 h 698500"/>
                              <a:gd name="connsiteX186" fmla="*/ 889636 w 1206500"/>
                              <a:gd name="connsiteY186" fmla="*/ 257175 h 698500"/>
                              <a:gd name="connsiteX187" fmla="*/ 916305 w 1206500"/>
                              <a:gd name="connsiteY187" fmla="*/ 260985 h 698500"/>
                              <a:gd name="connsiteX188" fmla="*/ 892175 w 1206500"/>
                              <a:gd name="connsiteY188" fmla="*/ 274955 h 698500"/>
                              <a:gd name="connsiteX189" fmla="*/ 805815 w 1206500"/>
                              <a:gd name="connsiteY189" fmla="*/ 328295 h 698500"/>
                              <a:gd name="connsiteX190" fmla="*/ 727075 w 1206500"/>
                              <a:gd name="connsiteY190" fmla="*/ 374015 h 698500"/>
                              <a:gd name="connsiteX191" fmla="*/ 706755 w 1206500"/>
                              <a:gd name="connsiteY191" fmla="*/ 379095 h 698500"/>
                              <a:gd name="connsiteX192" fmla="*/ 611505 w 1206500"/>
                              <a:gd name="connsiteY192" fmla="*/ 431165 h 698500"/>
                              <a:gd name="connsiteX193" fmla="*/ 605155 w 1206500"/>
                              <a:gd name="connsiteY193" fmla="*/ 448945 h 698500"/>
                              <a:gd name="connsiteX194" fmla="*/ 610236 w 1206500"/>
                              <a:gd name="connsiteY194" fmla="*/ 450215 h 698500"/>
                              <a:gd name="connsiteX195" fmla="*/ 610236 w 1206500"/>
                              <a:gd name="connsiteY195" fmla="*/ 455295 h 698500"/>
                              <a:gd name="connsiteX196" fmla="*/ 643255 w 1206500"/>
                              <a:gd name="connsiteY196" fmla="*/ 438785 h 698500"/>
                              <a:gd name="connsiteX197" fmla="*/ 643255 w 1206500"/>
                              <a:gd name="connsiteY197" fmla="*/ 451485 h 698500"/>
                              <a:gd name="connsiteX198" fmla="*/ 669925 w 1206500"/>
                              <a:gd name="connsiteY198" fmla="*/ 431165 h 698500"/>
                              <a:gd name="connsiteX199" fmla="*/ 666115 w 1206500"/>
                              <a:gd name="connsiteY199" fmla="*/ 431165 h 698500"/>
                              <a:gd name="connsiteX200" fmla="*/ 668655 w 1206500"/>
                              <a:gd name="connsiteY200" fmla="*/ 428625 h 698500"/>
                              <a:gd name="connsiteX201" fmla="*/ 668655 w 1206500"/>
                              <a:gd name="connsiteY201" fmla="*/ 415925 h 698500"/>
                              <a:gd name="connsiteX202" fmla="*/ 675005 w 1206500"/>
                              <a:gd name="connsiteY202" fmla="*/ 418465 h 698500"/>
                              <a:gd name="connsiteX203" fmla="*/ 676275 w 1206500"/>
                              <a:gd name="connsiteY203" fmla="*/ 421005 h 698500"/>
                              <a:gd name="connsiteX204" fmla="*/ 680086 w 1206500"/>
                              <a:gd name="connsiteY204" fmla="*/ 423545 h 698500"/>
                              <a:gd name="connsiteX205" fmla="*/ 683895 w 1206500"/>
                              <a:gd name="connsiteY205" fmla="*/ 421005 h 698500"/>
                              <a:gd name="connsiteX206" fmla="*/ 690245 w 1206500"/>
                              <a:gd name="connsiteY206" fmla="*/ 415925 h 698500"/>
                              <a:gd name="connsiteX207" fmla="*/ 691515 w 1206500"/>
                              <a:gd name="connsiteY207" fmla="*/ 419735 h 698500"/>
                              <a:gd name="connsiteX208" fmla="*/ 680086 w 1206500"/>
                              <a:gd name="connsiteY208" fmla="*/ 423545 h 698500"/>
                              <a:gd name="connsiteX209" fmla="*/ 682625 w 1206500"/>
                              <a:gd name="connsiteY209" fmla="*/ 424815 h 698500"/>
                              <a:gd name="connsiteX210" fmla="*/ 695325 w 1206500"/>
                              <a:gd name="connsiteY210" fmla="*/ 418465 h 698500"/>
                              <a:gd name="connsiteX211" fmla="*/ 697865 w 1206500"/>
                              <a:gd name="connsiteY211" fmla="*/ 421005 h 698500"/>
                              <a:gd name="connsiteX212" fmla="*/ 710565 w 1206500"/>
                              <a:gd name="connsiteY212" fmla="*/ 413385 h 698500"/>
                              <a:gd name="connsiteX213" fmla="*/ 706755 w 1206500"/>
                              <a:gd name="connsiteY213" fmla="*/ 413385 h 698500"/>
                              <a:gd name="connsiteX214" fmla="*/ 706755 w 1206500"/>
                              <a:gd name="connsiteY214" fmla="*/ 409575 h 698500"/>
                              <a:gd name="connsiteX215" fmla="*/ 720725 w 1206500"/>
                              <a:gd name="connsiteY215" fmla="*/ 399415 h 698500"/>
                              <a:gd name="connsiteX216" fmla="*/ 721995 w 1206500"/>
                              <a:gd name="connsiteY216" fmla="*/ 401955 h 698500"/>
                              <a:gd name="connsiteX217" fmla="*/ 725805 w 1206500"/>
                              <a:gd name="connsiteY217" fmla="*/ 401955 h 698500"/>
                              <a:gd name="connsiteX218" fmla="*/ 725805 w 1206500"/>
                              <a:gd name="connsiteY218" fmla="*/ 405765 h 698500"/>
                              <a:gd name="connsiteX219" fmla="*/ 775336 w 1206500"/>
                              <a:gd name="connsiteY219" fmla="*/ 375285 h 698500"/>
                              <a:gd name="connsiteX220" fmla="*/ 817245 w 1206500"/>
                              <a:gd name="connsiteY220" fmla="*/ 357505 h 698500"/>
                              <a:gd name="connsiteX221" fmla="*/ 840105 w 1206500"/>
                              <a:gd name="connsiteY221" fmla="*/ 333375 h 698500"/>
                              <a:gd name="connsiteX222" fmla="*/ 855345 w 1206500"/>
                              <a:gd name="connsiteY222" fmla="*/ 335915 h 698500"/>
                              <a:gd name="connsiteX223" fmla="*/ 875665 w 1206500"/>
                              <a:gd name="connsiteY223" fmla="*/ 318135 h 698500"/>
                              <a:gd name="connsiteX224" fmla="*/ 984886 w 1206500"/>
                              <a:gd name="connsiteY224" fmla="*/ 266065 h 698500"/>
                              <a:gd name="connsiteX225" fmla="*/ 1053465 w 1206500"/>
                              <a:gd name="connsiteY225" fmla="*/ 241935 h 698500"/>
                              <a:gd name="connsiteX226" fmla="*/ 1073786 w 1206500"/>
                              <a:gd name="connsiteY226" fmla="*/ 245745 h 698500"/>
                              <a:gd name="connsiteX227" fmla="*/ 1016636 w 1206500"/>
                              <a:gd name="connsiteY227" fmla="*/ 278765 h 698500"/>
                              <a:gd name="connsiteX228" fmla="*/ 1019175 w 1206500"/>
                              <a:gd name="connsiteY228" fmla="*/ 282575 h 698500"/>
                              <a:gd name="connsiteX229" fmla="*/ 1016636 w 1206500"/>
                              <a:gd name="connsiteY229" fmla="*/ 286385 h 698500"/>
                              <a:gd name="connsiteX230" fmla="*/ 1022986 w 1206500"/>
                              <a:gd name="connsiteY230" fmla="*/ 288925 h 698500"/>
                              <a:gd name="connsiteX231" fmla="*/ 1077596 w 1206500"/>
                              <a:gd name="connsiteY231" fmla="*/ 282575 h 698500"/>
                              <a:gd name="connsiteX232" fmla="*/ 1081405 w 1206500"/>
                              <a:gd name="connsiteY232" fmla="*/ 280035 h 698500"/>
                              <a:gd name="connsiteX233" fmla="*/ 1085215 w 1206500"/>
                              <a:gd name="connsiteY233" fmla="*/ 282575 h 698500"/>
                              <a:gd name="connsiteX234" fmla="*/ 1134746 w 1206500"/>
                              <a:gd name="connsiteY234" fmla="*/ 259715 h 698500"/>
                              <a:gd name="connsiteX235" fmla="*/ 1130936 w 1206500"/>
                              <a:gd name="connsiteY235" fmla="*/ 259715 h 698500"/>
                              <a:gd name="connsiteX236" fmla="*/ 1133475 w 1206500"/>
                              <a:gd name="connsiteY236" fmla="*/ 257175 h 698500"/>
                              <a:gd name="connsiteX237" fmla="*/ 1094105 w 1206500"/>
                              <a:gd name="connsiteY237" fmla="*/ 234315 h 698500"/>
                              <a:gd name="connsiteX238" fmla="*/ 1141096 w 1206500"/>
                              <a:gd name="connsiteY238" fmla="*/ 230505 h 698500"/>
                              <a:gd name="connsiteX239" fmla="*/ 1155065 w 1206500"/>
                              <a:gd name="connsiteY239" fmla="*/ 207645 h 698500"/>
                              <a:gd name="connsiteX240" fmla="*/ 1144905 w 1206500"/>
                              <a:gd name="connsiteY240" fmla="*/ 196215 h 698500"/>
                              <a:gd name="connsiteX241" fmla="*/ 1169036 w 1206500"/>
                              <a:gd name="connsiteY241" fmla="*/ 189865 h 698500"/>
                              <a:gd name="connsiteX242" fmla="*/ 1151255 w 1206500"/>
                              <a:gd name="connsiteY242" fmla="*/ 173355 h 698500"/>
                              <a:gd name="connsiteX243" fmla="*/ 1148715 w 1206500"/>
                              <a:gd name="connsiteY243" fmla="*/ 175895 h 698500"/>
                              <a:gd name="connsiteX244" fmla="*/ 1148715 w 1206500"/>
                              <a:gd name="connsiteY244" fmla="*/ 172085 h 698500"/>
                              <a:gd name="connsiteX245" fmla="*/ 1138555 w 1206500"/>
                              <a:gd name="connsiteY245" fmla="*/ 178435 h 698500"/>
                              <a:gd name="connsiteX246" fmla="*/ 1148715 w 1206500"/>
                              <a:gd name="connsiteY246" fmla="*/ 169545 h 698500"/>
                              <a:gd name="connsiteX247" fmla="*/ 1152525 w 1206500"/>
                              <a:gd name="connsiteY247" fmla="*/ 167005 h 698500"/>
                              <a:gd name="connsiteX248" fmla="*/ 1155065 w 1206500"/>
                              <a:gd name="connsiteY248" fmla="*/ 170815 h 698500"/>
                              <a:gd name="connsiteX249" fmla="*/ 1161415 w 1206500"/>
                              <a:gd name="connsiteY249" fmla="*/ 165735 h 698500"/>
                              <a:gd name="connsiteX250" fmla="*/ 1157605 w 1206500"/>
                              <a:gd name="connsiteY250" fmla="*/ 165735 h 698500"/>
                              <a:gd name="connsiteX251" fmla="*/ 1157605 w 1206500"/>
                              <a:gd name="connsiteY251" fmla="*/ 161925 h 698500"/>
                              <a:gd name="connsiteX252" fmla="*/ 1165225 w 1206500"/>
                              <a:gd name="connsiteY252" fmla="*/ 154305 h 698500"/>
                              <a:gd name="connsiteX253" fmla="*/ 1167765 w 1206500"/>
                              <a:gd name="connsiteY253" fmla="*/ 159385 h 698500"/>
                              <a:gd name="connsiteX254" fmla="*/ 1166496 w 1206500"/>
                              <a:gd name="connsiteY254" fmla="*/ 160655 h 698500"/>
                              <a:gd name="connsiteX255" fmla="*/ 1165225 w 1206500"/>
                              <a:gd name="connsiteY255" fmla="*/ 161925 h 698500"/>
                              <a:gd name="connsiteX256" fmla="*/ 1167765 w 1206500"/>
                              <a:gd name="connsiteY256" fmla="*/ 160655 h 698500"/>
                              <a:gd name="connsiteX257" fmla="*/ 1199515 w 1206500"/>
                              <a:gd name="connsiteY257" fmla="*/ 153035 h 698500"/>
                              <a:gd name="connsiteX258" fmla="*/ 1199515 w 1206500"/>
                              <a:gd name="connsiteY258" fmla="*/ 120015 h 698500"/>
                              <a:gd name="connsiteX259" fmla="*/ 1190625 w 1206500"/>
                              <a:gd name="connsiteY259" fmla="*/ 126365 h 698500"/>
                              <a:gd name="connsiteX260" fmla="*/ 1139825 w 1206500"/>
                              <a:gd name="connsiteY260" fmla="*/ 149225 h 698500"/>
                              <a:gd name="connsiteX261" fmla="*/ 1119505 w 1206500"/>
                              <a:gd name="connsiteY261" fmla="*/ 140335 h 698500"/>
                              <a:gd name="connsiteX262" fmla="*/ 1138555 w 1206500"/>
                              <a:gd name="connsiteY262" fmla="*/ 139065 h 698500"/>
                              <a:gd name="connsiteX263" fmla="*/ 1147446 w 1206500"/>
                              <a:gd name="connsiteY263" fmla="*/ 122555 h 698500"/>
                              <a:gd name="connsiteX264" fmla="*/ 1105536 w 1206500"/>
                              <a:gd name="connsiteY264" fmla="*/ 103505 h 698500"/>
                              <a:gd name="connsiteX265" fmla="*/ 1122046 w 1206500"/>
                              <a:gd name="connsiteY265" fmla="*/ 92075 h 698500"/>
                              <a:gd name="connsiteX266" fmla="*/ 1113155 w 1206500"/>
                              <a:gd name="connsiteY266" fmla="*/ 79375 h 698500"/>
                              <a:gd name="connsiteX267" fmla="*/ 1165225 w 1206500"/>
                              <a:gd name="connsiteY267" fmla="*/ 70485 h 698500"/>
                              <a:gd name="connsiteX268" fmla="*/ 343536 w 1206500"/>
                              <a:gd name="connsiteY268" fmla="*/ 527685 h 698500"/>
                              <a:gd name="connsiteX269" fmla="*/ 337186 w 1206500"/>
                              <a:gd name="connsiteY269" fmla="*/ 532765 h 698500"/>
                              <a:gd name="connsiteX270" fmla="*/ 328295 w 1206500"/>
                              <a:gd name="connsiteY270" fmla="*/ 537845 h 698500"/>
                              <a:gd name="connsiteX271" fmla="*/ 323215 w 1206500"/>
                              <a:gd name="connsiteY271" fmla="*/ 537845 h 698500"/>
                              <a:gd name="connsiteX272" fmla="*/ 346075 w 1206500"/>
                              <a:gd name="connsiteY272" fmla="*/ 521335 h 698500"/>
                              <a:gd name="connsiteX273" fmla="*/ 343536 w 1206500"/>
                              <a:gd name="connsiteY273" fmla="*/ 527685 h 698500"/>
                              <a:gd name="connsiteX274" fmla="*/ 343536 w 1206500"/>
                              <a:gd name="connsiteY274" fmla="*/ 527685 h 698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</a:cxnLst>
                            <a:rect l="l" t="t" r="r" b="b"/>
                            <a:pathLst>
                              <a:path w="1206500" h="698500">
                                <a:moveTo>
                                  <a:pt x="1165225" y="70485"/>
                                </a:moveTo>
                                <a:cubicBezTo>
                                  <a:pt x="1171575" y="69215"/>
                                  <a:pt x="1172846" y="76835"/>
                                  <a:pt x="1180465" y="73025"/>
                                </a:cubicBezTo>
                                <a:cubicBezTo>
                                  <a:pt x="1189355" y="67945"/>
                                  <a:pt x="1198246" y="62865"/>
                                  <a:pt x="1208405" y="59055"/>
                                </a:cubicBezTo>
                                <a:lnTo>
                                  <a:pt x="1208405" y="9525"/>
                                </a:lnTo>
                                <a:cubicBezTo>
                                  <a:pt x="1177925" y="23495"/>
                                  <a:pt x="1146175" y="37465"/>
                                  <a:pt x="1119505" y="46355"/>
                                </a:cubicBezTo>
                                <a:cubicBezTo>
                                  <a:pt x="1119505" y="51435"/>
                                  <a:pt x="1118236" y="55245"/>
                                  <a:pt x="1110615" y="57785"/>
                                </a:cubicBezTo>
                                <a:cubicBezTo>
                                  <a:pt x="1106805" y="40005"/>
                                  <a:pt x="1053465" y="53975"/>
                                  <a:pt x="1050925" y="70485"/>
                                </a:cubicBezTo>
                                <a:cubicBezTo>
                                  <a:pt x="1057275" y="67945"/>
                                  <a:pt x="1062355" y="67945"/>
                                  <a:pt x="1067436" y="70485"/>
                                </a:cubicBezTo>
                                <a:cubicBezTo>
                                  <a:pt x="1064896" y="81915"/>
                                  <a:pt x="1049655" y="85725"/>
                                  <a:pt x="1039495" y="80645"/>
                                </a:cubicBezTo>
                                <a:lnTo>
                                  <a:pt x="1039495" y="81915"/>
                                </a:lnTo>
                                <a:cubicBezTo>
                                  <a:pt x="1039495" y="81915"/>
                                  <a:pt x="1039495" y="80645"/>
                                  <a:pt x="1038225" y="80645"/>
                                </a:cubicBezTo>
                                <a:cubicBezTo>
                                  <a:pt x="1028065" y="80645"/>
                                  <a:pt x="1019175" y="78105"/>
                                  <a:pt x="1009015" y="76835"/>
                                </a:cubicBezTo>
                                <a:cubicBezTo>
                                  <a:pt x="992505" y="74295"/>
                                  <a:pt x="975995" y="70485"/>
                                  <a:pt x="956945" y="75565"/>
                                </a:cubicBezTo>
                                <a:lnTo>
                                  <a:pt x="959486" y="79375"/>
                                </a:lnTo>
                                <a:lnTo>
                                  <a:pt x="955675" y="76835"/>
                                </a:lnTo>
                                <a:cubicBezTo>
                                  <a:pt x="954405" y="78105"/>
                                  <a:pt x="953136" y="80645"/>
                                  <a:pt x="954405" y="81915"/>
                                </a:cubicBezTo>
                                <a:cubicBezTo>
                                  <a:pt x="954405" y="81915"/>
                                  <a:pt x="954405" y="83185"/>
                                  <a:pt x="955675" y="83185"/>
                                </a:cubicBezTo>
                                <a:cubicBezTo>
                                  <a:pt x="958215" y="84455"/>
                                  <a:pt x="959486" y="84455"/>
                                  <a:pt x="962025" y="83185"/>
                                </a:cubicBezTo>
                                <a:cubicBezTo>
                                  <a:pt x="977265" y="80645"/>
                                  <a:pt x="992505" y="83185"/>
                                  <a:pt x="1007745" y="85725"/>
                                </a:cubicBezTo>
                                <a:cubicBezTo>
                                  <a:pt x="1015365" y="86995"/>
                                  <a:pt x="1022986" y="88265"/>
                                  <a:pt x="1031875" y="88265"/>
                                </a:cubicBezTo>
                                <a:cubicBezTo>
                                  <a:pt x="1020445" y="114935"/>
                                  <a:pt x="973455" y="89535"/>
                                  <a:pt x="955675" y="107315"/>
                                </a:cubicBezTo>
                                <a:cubicBezTo>
                                  <a:pt x="948055" y="104775"/>
                                  <a:pt x="940436" y="103505"/>
                                  <a:pt x="931545" y="102235"/>
                                </a:cubicBezTo>
                                <a:cubicBezTo>
                                  <a:pt x="927736" y="107315"/>
                                  <a:pt x="936625" y="107315"/>
                                  <a:pt x="932815" y="109855"/>
                                </a:cubicBezTo>
                                <a:cubicBezTo>
                                  <a:pt x="916305" y="117475"/>
                                  <a:pt x="904875" y="144145"/>
                                  <a:pt x="878205" y="147955"/>
                                </a:cubicBezTo>
                                <a:cubicBezTo>
                                  <a:pt x="882015" y="153035"/>
                                  <a:pt x="875665" y="154305"/>
                                  <a:pt x="874395" y="156845"/>
                                </a:cubicBezTo>
                                <a:cubicBezTo>
                                  <a:pt x="868045" y="160655"/>
                                  <a:pt x="868045" y="154305"/>
                                  <a:pt x="862965" y="155575"/>
                                </a:cubicBezTo>
                                <a:cubicBezTo>
                                  <a:pt x="843915" y="168275"/>
                                  <a:pt x="815975" y="180975"/>
                                  <a:pt x="791845" y="193675"/>
                                </a:cubicBezTo>
                                <a:cubicBezTo>
                                  <a:pt x="779145" y="200025"/>
                                  <a:pt x="766445" y="206375"/>
                                  <a:pt x="753745" y="207645"/>
                                </a:cubicBezTo>
                                <a:cubicBezTo>
                                  <a:pt x="752475" y="210185"/>
                                  <a:pt x="756286" y="216535"/>
                                  <a:pt x="749936" y="216535"/>
                                </a:cubicBezTo>
                                <a:cubicBezTo>
                                  <a:pt x="743586" y="211455"/>
                                  <a:pt x="742315" y="215265"/>
                                  <a:pt x="741045" y="221615"/>
                                </a:cubicBezTo>
                                <a:lnTo>
                                  <a:pt x="741045" y="225425"/>
                                </a:lnTo>
                                <a:cubicBezTo>
                                  <a:pt x="741045" y="225425"/>
                                  <a:pt x="741045" y="229235"/>
                                  <a:pt x="761365" y="231775"/>
                                </a:cubicBezTo>
                                <a:cubicBezTo>
                                  <a:pt x="746125" y="229235"/>
                                  <a:pt x="744855" y="236855"/>
                                  <a:pt x="737236" y="245745"/>
                                </a:cubicBezTo>
                                <a:cubicBezTo>
                                  <a:pt x="735965" y="244475"/>
                                  <a:pt x="734695" y="241935"/>
                                  <a:pt x="741045" y="229235"/>
                                </a:cubicBezTo>
                                <a:lnTo>
                                  <a:pt x="735965" y="227965"/>
                                </a:lnTo>
                                <a:lnTo>
                                  <a:pt x="734695" y="222885"/>
                                </a:lnTo>
                                <a:cubicBezTo>
                                  <a:pt x="711836" y="225425"/>
                                  <a:pt x="688975" y="239395"/>
                                  <a:pt x="672465" y="253365"/>
                                </a:cubicBezTo>
                                <a:cubicBezTo>
                                  <a:pt x="672465" y="253365"/>
                                  <a:pt x="672465" y="253365"/>
                                  <a:pt x="672465" y="253365"/>
                                </a:cubicBezTo>
                                <a:cubicBezTo>
                                  <a:pt x="659765" y="259715"/>
                                  <a:pt x="648336" y="266065"/>
                                  <a:pt x="636905" y="272415"/>
                                </a:cubicBezTo>
                                <a:cubicBezTo>
                                  <a:pt x="621665" y="281305"/>
                                  <a:pt x="607695" y="288925"/>
                                  <a:pt x="591186" y="296545"/>
                                </a:cubicBezTo>
                                <a:cubicBezTo>
                                  <a:pt x="588645" y="296545"/>
                                  <a:pt x="587375" y="294005"/>
                                  <a:pt x="586105" y="294005"/>
                                </a:cubicBezTo>
                                <a:cubicBezTo>
                                  <a:pt x="586105" y="299085"/>
                                  <a:pt x="579755" y="300355"/>
                                  <a:pt x="575945" y="304165"/>
                                </a:cubicBezTo>
                                <a:cubicBezTo>
                                  <a:pt x="575945" y="304165"/>
                                  <a:pt x="574675" y="304165"/>
                                  <a:pt x="574675" y="304165"/>
                                </a:cubicBezTo>
                                <a:cubicBezTo>
                                  <a:pt x="564515" y="310515"/>
                                  <a:pt x="553086" y="316865"/>
                                  <a:pt x="542925" y="321945"/>
                                </a:cubicBezTo>
                                <a:cubicBezTo>
                                  <a:pt x="530225" y="328295"/>
                                  <a:pt x="516255" y="334645"/>
                                  <a:pt x="504825" y="343535"/>
                                </a:cubicBezTo>
                                <a:cubicBezTo>
                                  <a:pt x="494665" y="342265"/>
                                  <a:pt x="488315" y="346075"/>
                                  <a:pt x="484505" y="353695"/>
                                </a:cubicBezTo>
                                <a:lnTo>
                                  <a:pt x="488315" y="353695"/>
                                </a:lnTo>
                                <a:lnTo>
                                  <a:pt x="488315" y="357505"/>
                                </a:lnTo>
                                <a:cubicBezTo>
                                  <a:pt x="494665" y="362585"/>
                                  <a:pt x="506095" y="357505"/>
                                  <a:pt x="509905" y="351155"/>
                                </a:cubicBezTo>
                                <a:cubicBezTo>
                                  <a:pt x="509905" y="351155"/>
                                  <a:pt x="509905" y="351155"/>
                                  <a:pt x="509905" y="351155"/>
                                </a:cubicBezTo>
                                <a:cubicBezTo>
                                  <a:pt x="521336" y="342265"/>
                                  <a:pt x="534036" y="335915"/>
                                  <a:pt x="546736" y="329565"/>
                                </a:cubicBezTo>
                                <a:cubicBezTo>
                                  <a:pt x="558165" y="324485"/>
                                  <a:pt x="568325" y="318135"/>
                                  <a:pt x="579755" y="311785"/>
                                </a:cubicBezTo>
                                <a:cubicBezTo>
                                  <a:pt x="583565" y="311785"/>
                                  <a:pt x="592455" y="307975"/>
                                  <a:pt x="594995" y="304165"/>
                                </a:cubicBezTo>
                                <a:cubicBezTo>
                                  <a:pt x="594995" y="304165"/>
                                  <a:pt x="594995" y="304165"/>
                                  <a:pt x="594995" y="304165"/>
                                </a:cubicBezTo>
                                <a:cubicBezTo>
                                  <a:pt x="611505" y="296545"/>
                                  <a:pt x="626745" y="288925"/>
                                  <a:pt x="641986" y="280035"/>
                                </a:cubicBezTo>
                                <a:cubicBezTo>
                                  <a:pt x="653415" y="273685"/>
                                  <a:pt x="663575" y="267335"/>
                                  <a:pt x="676275" y="262255"/>
                                </a:cubicBezTo>
                                <a:cubicBezTo>
                                  <a:pt x="692786" y="260985"/>
                                  <a:pt x="713105" y="244475"/>
                                  <a:pt x="721995" y="243205"/>
                                </a:cubicBezTo>
                                <a:cubicBezTo>
                                  <a:pt x="725805" y="257175"/>
                                  <a:pt x="708025" y="266065"/>
                                  <a:pt x="696595" y="259715"/>
                                </a:cubicBezTo>
                                <a:cubicBezTo>
                                  <a:pt x="672465" y="292735"/>
                                  <a:pt x="596265" y="314325"/>
                                  <a:pt x="563245" y="348615"/>
                                </a:cubicBezTo>
                                <a:cubicBezTo>
                                  <a:pt x="523875" y="358775"/>
                                  <a:pt x="518795" y="372745"/>
                                  <a:pt x="487045" y="386715"/>
                                </a:cubicBezTo>
                                <a:cubicBezTo>
                                  <a:pt x="476886" y="405765"/>
                                  <a:pt x="437515" y="410845"/>
                                  <a:pt x="429895" y="429895"/>
                                </a:cubicBezTo>
                                <a:cubicBezTo>
                                  <a:pt x="410845" y="437515"/>
                                  <a:pt x="403225" y="445135"/>
                                  <a:pt x="386715" y="450215"/>
                                </a:cubicBezTo>
                                <a:cubicBezTo>
                                  <a:pt x="382905" y="465455"/>
                                  <a:pt x="361315" y="469265"/>
                                  <a:pt x="348615" y="474345"/>
                                </a:cubicBezTo>
                                <a:cubicBezTo>
                                  <a:pt x="348615" y="474345"/>
                                  <a:pt x="347345" y="479425"/>
                                  <a:pt x="346075" y="480695"/>
                                </a:cubicBezTo>
                                <a:cubicBezTo>
                                  <a:pt x="334645" y="485775"/>
                                  <a:pt x="332105" y="492125"/>
                                  <a:pt x="321945" y="489585"/>
                                </a:cubicBezTo>
                                <a:cubicBezTo>
                                  <a:pt x="318136" y="494665"/>
                                  <a:pt x="327025" y="494665"/>
                                  <a:pt x="321945" y="497205"/>
                                </a:cubicBezTo>
                                <a:cubicBezTo>
                                  <a:pt x="304165" y="488315"/>
                                  <a:pt x="288925" y="525145"/>
                                  <a:pt x="276225" y="518795"/>
                                </a:cubicBezTo>
                                <a:cubicBezTo>
                                  <a:pt x="276225" y="518795"/>
                                  <a:pt x="276225" y="517525"/>
                                  <a:pt x="274955" y="516255"/>
                                </a:cubicBezTo>
                                <a:cubicBezTo>
                                  <a:pt x="276225" y="514985"/>
                                  <a:pt x="278765" y="513715"/>
                                  <a:pt x="281305" y="512445"/>
                                </a:cubicBezTo>
                                <a:lnTo>
                                  <a:pt x="283845" y="506095"/>
                                </a:lnTo>
                                <a:cubicBezTo>
                                  <a:pt x="282575" y="502285"/>
                                  <a:pt x="281305" y="499745"/>
                                  <a:pt x="281305" y="495935"/>
                                </a:cubicBezTo>
                                <a:lnTo>
                                  <a:pt x="281305" y="493395"/>
                                </a:lnTo>
                                <a:cubicBezTo>
                                  <a:pt x="281305" y="492125"/>
                                  <a:pt x="280036" y="492125"/>
                                  <a:pt x="278765" y="493395"/>
                                </a:cubicBezTo>
                                <a:cubicBezTo>
                                  <a:pt x="277495" y="493395"/>
                                  <a:pt x="277495" y="495935"/>
                                  <a:pt x="277495" y="497205"/>
                                </a:cubicBezTo>
                                <a:cubicBezTo>
                                  <a:pt x="278765" y="501015"/>
                                  <a:pt x="278765" y="503555"/>
                                  <a:pt x="280036" y="506095"/>
                                </a:cubicBezTo>
                                <a:lnTo>
                                  <a:pt x="281305" y="507365"/>
                                </a:lnTo>
                                <a:lnTo>
                                  <a:pt x="274955" y="511175"/>
                                </a:lnTo>
                                <a:cubicBezTo>
                                  <a:pt x="273686" y="512445"/>
                                  <a:pt x="271145" y="513715"/>
                                  <a:pt x="271145" y="517525"/>
                                </a:cubicBezTo>
                                <a:lnTo>
                                  <a:pt x="269875" y="517525"/>
                                </a:lnTo>
                                <a:lnTo>
                                  <a:pt x="269875" y="513715"/>
                                </a:lnTo>
                                <a:cubicBezTo>
                                  <a:pt x="264795" y="517525"/>
                                  <a:pt x="260986" y="521335"/>
                                  <a:pt x="252095" y="522605"/>
                                </a:cubicBezTo>
                                <a:cubicBezTo>
                                  <a:pt x="249555" y="525145"/>
                                  <a:pt x="255905" y="531495"/>
                                  <a:pt x="250825" y="532765"/>
                                </a:cubicBezTo>
                                <a:cubicBezTo>
                                  <a:pt x="243205" y="530225"/>
                                  <a:pt x="234315" y="532765"/>
                                  <a:pt x="229236" y="540385"/>
                                </a:cubicBezTo>
                                <a:cubicBezTo>
                                  <a:pt x="243205" y="537845"/>
                                  <a:pt x="224155" y="544195"/>
                                  <a:pt x="225425" y="549275"/>
                                </a:cubicBezTo>
                                <a:cubicBezTo>
                                  <a:pt x="225425" y="549275"/>
                                  <a:pt x="234315" y="548005"/>
                                  <a:pt x="231775" y="551815"/>
                                </a:cubicBezTo>
                                <a:cubicBezTo>
                                  <a:pt x="206375" y="561975"/>
                                  <a:pt x="196215" y="587375"/>
                                  <a:pt x="165736" y="593725"/>
                                </a:cubicBezTo>
                                <a:cubicBezTo>
                                  <a:pt x="161925" y="610235"/>
                                  <a:pt x="141605" y="608965"/>
                                  <a:pt x="127636" y="617855"/>
                                </a:cubicBezTo>
                                <a:cubicBezTo>
                                  <a:pt x="126365" y="614045"/>
                                  <a:pt x="130175" y="612775"/>
                                  <a:pt x="128905" y="608965"/>
                                </a:cubicBezTo>
                                <a:cubicBezTo>
                                  <a:pt x="123825" y="611505"/>
                                  <a:pt x="120015" y="607695"/>
                                  <a:pt x="113665" y="611505"/>
                                </a:cubicBezTo>
                                <a:lnTo>
                                  <a:pt x="112395" y="614045"/>
                                </a:lnTo>
                                <a:lnTo>
                                  <a:pt x="109855" y="614045"/>
                                </a:lnTo>
                                <a:cubicBezTo>
                                  <a:pt x="109855" y="616585"/>
                                  <a:pt x="108586" y="617855"/>
                                  <a:pt x="106045" y="617855"/>
                                </a:cubicBezTo>
                                <a:lnTo>
                                  <a:pt x="108586" y="620395"/>
                                </a:lnTo>
                                <a:lnTo>
                                  <a:pt x="106045" y="622935"/>
                                </a:lnTo>
                                <a:cubicBezTo>
                                  <a:pt x="107315" y="638175"/>
                                  <a:pt x="89536" y="636905"/>
                                  <a:pt x="79375" y="648335"/>
                                </a:cubicBezTo>
                                <a:lnTo>
                                  <a:pt x="78105" y="649605"/>
                                </a:lnTo>
                                <a:cubicBezTo>
                                  <a:pt x="78105" y="648335"/>
                                  <a:pt x="78105" y="648335"/>
                                  <a:pt x="78105" y="647065"/>
                                </a:cubicBezTo>
                                <a:cubicBezTo>
                                  <a:pt x="75565" y="645795"/>
                                  <a:pt x="73025" y="643255"/>
                                  <a:pt x="69215" y="643255"/>
                                </a:cubicBezTo>
                                <a:cubicBezTo>
                                  <a:pt x="64136" y="643255"/>
                                  <a:pt x="60325" y="645795"/>
                                  <a:pt x="56515" y="648335"/>
                                </a:cubicBezTo>
                                <a:lnTo>
                                  <a:pt x="52705" y="654685"/>
                                </a:lnTo>
                                <a:lnTo>
                                  <a:pt x="51436" y="652145"/>
                                </a:lnTo>
                                <a:cubicBezTo>
                                  <a:pt x="50165" y="653415"/>
                                  <a:pt x="48895" y="654685"/>
                                  <a:pt x="50165" y="655955"/>
                                </a:cubicBezTo>
                                <a:cubicBezTo>
                                  <a:pt x="51436" y="657225"/>
                                  <a:pt x="52705" y="658495"/>
                                  <a:pt x="55245" y="657225"/>
                                </a:cubicBezTo>
                                <a:lnTo>
                                  <a:pt x="61595" y="654685"/>
                                </a:lnTo>
                                <a:cubicBezTo>
                                  <a:pt x="64136" y="653415"/>
                                  <a:pt x="67945" y="652145"/>
                                  <a:pt x="73025" y="653415"/>
                                </a:cubicBezTo>
                                <a:cubicBezTo>
                                  <a:pt x="73025" y="654685"/>
                                  <a:pt x="73025" y="654685"/>
                                  <a:pt x="73025" y="655955"/>
                                </a:cubicBezTo>
                                <a:cubicBezTo>
                                  <a:pt x="69215" y="658495"/>
                                  <a:pt x="65405" y="661035"/>
                                  <a:pt x="60325" y="663575"/>
                                </a:cubicBezTo>
                                <a:cubicBezTo>
                                  <a:pt x="52705" y="667385"/>
                                  <a:pt x="45086" y="669925"/>
                                  <a:pt x="38736" y="676275"/>
                                </a:cubicBezTo>
                                <a:cubicBezTo>
                                  <a:pt x="26036" y="677545"/>
                                  <a:pt x="15875" y="685165"/>
                                  <a:pt x="9525" y="694055"/>
                                </a:cubicBezTo>
                                <a:lnTo>
                                  <a:pt x="12065" y="696595"/>
                                </a:lnTo>
                                <a:lnTo>
                                  <a:pt x="12065" y="700405"/>
                                </a:lnTo>
                                <a:cubicBezTo>
                                  <a:pt x="24765" y="704215"/>
                                  <a:pt x="31115" y="695325"/>
                                  <a:pt x="38736" y="691515"/>
                                </a:cubicBezTo>
                                <a:lnTo>
                                  <a:pt x="40005" y="691515"/>
                                </a:lnTo>
                                <a:lnTo>
                                  <a:pt x="42545" y="691515"/>
                                </a:lnTo>
                                <a:cubicBezTo>
                                  <a:pt x="41275" y="688975"/>
                                  <a:pt x="43815" y="686435"/>
                                  <a:pt x="43815" y="683895"/>
                                </a:cubicBezTo>
                                <a:cubicBezTo>
                                  <a:pt x="48895" y="678815"/>
                                  <a:pt x="55245" y="676275"/>
                                  <a:pt x="62865" y="672465"/>
                                </a:cubicBezTo>
                                <a:cubicBezTo>
                                  <a:pt x="69215" y="669925"/>
                                  <a:pt x="74295" y="667385"/>
                                  <a:pt x="79375" y="663575"/>
                                </a:cubicBezTo>
                                <a:lnTo>
                                  <a:pt x="79375" y="664845"/>
                                </a:lnTo>
                                <a:cubicBezTo>
                                  <a:pt x="84455" y="663575"/>
                                  <a:pt x="88265" y="661035"/>
                                  <a:pt x="93345" y="659765"/>
                                </a:cubicBezTo>
                                <a:lnTo>
                                  <a:pt x="95886" y="657225"/>
                                </a:lnTo>
                                <a:lnTo>
                                  <a:pt x="98425" y="659765"/>
                                </a:lnTo>
                                <a:cubicBezTo>
                                  <a:pt x="102236" y="650875"/>
                                  <a:pt x="112395" y="654685"/>
                                  <a:pt x="112395" y="647065"/>
                                </a:cubicBezTo>
                                <a:cubicBezTo>
                                  <a:pt x="122555" y="643255"/>
                                  <a:pt x="114936" y="658495"/>
                                  <a:pt x="123825" y="653415"/>
                                </a:cubicBezTo>
                                <a:cubicBezTo>
                                  <a:pt x="123825" y="655955"/>
                                  <a:pt x="122555" y="657225"/>
                                  <a:pt x="120015" y="657225"/>
                                </a:cubicBezTo>
                                <a:lnTo>
                                  <a:pt x="122555" y="659765"/>
                                </a:lnTo>
                                <a:lnTo>
                                  <a:pt x="122555" y="663575"/>
                                </a:lnTo>
                                <a:cubicBezTo>
                                  <a:pt x="128905" y="667385"/>
                                  <a:pt x="136525" y="657225"/>
                                  <a:pt x="140336" y="654685"/>
                                </a:cubicBezTo>
                                <a:lnTo>
                                  <a:pt x="137795" y="652145"/>
                                </a:lnTo>
                                <a:lnTo>
                                  <a:pt x="137795" y="648335"/>
                                </a:lnTo>
                                <a:cubicBezTo>
                                  <a:pt x="137795" y="641985"/>
                                  <a:pt x="149225" y="636905"/>
                                  <a:pt x="155575" y="639445"/>
                                </a:cubicBezTo>
                                <a:cubicBezTo>
                                  <a:pt x="156845" y="641985"/>
                                  <a:pt x="154305" y="643255"/>
                                  <a:pt x="155575" y="644525"/>
                                </a:cubicBezTo>
                                <a:cubicBezTo>
                                  <a:pt x="160655" y="643255"/>
                                  <a:pt x="164465" y="640715"/>
                                  <a:pt x="169545" y="639445"/>
                                </a:cubicBezTo>
                                <a:cubicBezTo>
                                  <a:pt x="172086" y="643255"/>
                                  <a:pt x="164465" y="644525"/>
                                  <a:pt x="168275" y="649605"/>
                                </a:cubicBezTo>
                                <a:lnTo>
                                  <a:pt x="172086" y="649605"/>
                                </a:lnTo>
                                <a:lnTo>
                                  <a:pt x="172086" y="653415"/>
                                </a:lnTo>
                                <a:cubicBezTo>
                                  <a:pt x="183515" y="648335"/>
                                  <a:pt x="180975" y="648335"/>
                                  <a:pt x="189865" y="649605"/>
                                </a:cubicBezTo>
                                <a:cubicBezTo>
                                  <a:pt x="191136" y="641985"/>
                                  <a:pt x="200025" y="636905"/>
                                  <a:pt x="206375" y="630555"/>
                                </a:cubicBezTo>
                                <a:lnTo>
                                  <a:pt x="201295" y="629285"/>
                                </a:lnTo>
                                <a:lnTo>
                                  <a:pt x="201295" y="624205"/>
                                </a:lnTo>
                                <a:cubicBezTo>
                                  <a:pt x="194945" y="626745"/>
                                  <a:pt x="188595" y="629285"/>
                                  <a:pt x="182245" y="630555"/>
                                </a:cubicBezTo>
                                <a:cubicBezTo>
                                  <a:pt x="186055" y="622935"/>
                                  <a:pt x="175895" y="624205"/>
                                  <a:pt x="173355" y="617855"/>
                                </a:cubicBezTo>
                                <a:cubicBezTo>
                                  <a:pt x="184786" y="612775"/>
                                  <a:pt x="194945" y="600075"/>
                                  <a:pt x="206375" y="601345"/>
                                </a:cubicBezTo>
                                <a:lnTo>
                                  <a:pt x="206375" y="601345"/>
                                </a:lnTo>
                                <a:cubicBezTo>
                                  <a:pt x="205105" y="606425"/>
                                  <a:pt x="201295" y="612775"/>
                                  <a:pt x="192405" y="617855"/>
                                </a:cubicBezTo>
                                <a:cubicBezTo>
                                  <a:pt x="201295" y="616585"/>
                                  <a:pt x="206375" y="610235"/>
                                  <a:pt x="210186" y="602615"/>
                                </a:cubicBezTo>
                                <a:lnTo>
                                  <a:pt x="210186" y="603885"/>
                                </a:lnTo>
                                <a:cubicBezTo>
                                  <a:pt x="220345" y="607695"/>
                                  <a:pt x="205105" y="615315"/>
                                  <a:pt x="206375" y="620395"/>
                                </a:cubicBezTo>
                                <a:lnTo>
                                  <a:pt x="211455" y="621665"/>
                                </a:lnTo>
                                <a:lnTo>
                                  <a:pt x="212725" y="626745"/>
                                </a:lnTo>
                                <a:cubicBezTo>
                                  <a:pt x="233045" y="616585"/>
                                  <a:pt x="235586" y="611505"/>
                                  <a:pt x="257175" y="602615"/>
                                </a:cubicBezTo>
                                <a:cubicBezTo>
                                  <a:pt x="254636" y="593725"/>
                                  <a:pt x="263525" y="589915"/>
                                  <a:pt x="268605" y="584835"/>
                                </a:cubicBezTo>
                                <a:cubicBezTo>
                                  <a:pt x="269875" y="589915"/>
                                  <a:pt x="273686" y="588645"/>
                                  <a:pt x="274955" y="592455"/>
                                </a:cubicBezTo>
                                <a:cubicBezTo>
                                  <a:pt x="287655" y="586105"/>
                                  <a:pt x="294005" y="587375"/>
                                  <a:pt x="301625" y="578485"/>
                                </a:cubicBezTo>
                                <a:cubicBezTo>
                                  <a:pt x="291465" y="574675"/>
                                  <a:pt x="318136" y="569595"/>
                                  <a:pt x="313055" y="560705"/>
                                </a:cubicBezTo>
                                <a:lnTo>
                                  <a:pt x="311786" y="558165"/>
                                </a:lnTo>
                                <a:lnTo>
                                  <a:pt x="314325" y="556895"/>
                                </a:lnTo>
                                <a:cubicBezTo>
                                  <a:pt x="313055" y="554355"/>
                                  <a:pt x="311786" y="554355"/>
                                  <a:pt x="310515" y="553085"/>
                                </a:cubicBezTo>
                                <a:cubicBezTo>
                                  <a:pt x="319405" y="546735"/>
                                  <a:pt x="321945" y="545465"/>
                                  <a:pt x="329565" y="540385"/>
                                </a:cubicBezTo>
                                <a:lnTo>
                                  <a:pt x="329565" y="540385"/>
                                </a:lnTo>
                                <a:cubicBezTo>
                                  <a:pt x="334645" y="539115"/>
                                  <a:pt x="338455" y="536575"/>
                                  <a:pt x="340995" y="532765"/>
                                </a:cubicBezTo>
                                <a:cubicBezTo>
                                  <a:pt x="342265" y="530225"/>
                                  <a:pt x="344805" y="528955"/>
                                  <a:pt x="347345" y="527685"/>
                                </a:cubicBezTo>
                                <a:lnTo>
                                  <a:pt x="347345" y="527685"/>
                                </a:lnTo>
                                <a:cubicBezTo>
                                  <a:pt x="370205" y="509905"/>
                                  <a:pt x="405765" y="497205"/>
                                  <a:pt x="422275" y="474345"/>
                                </a:cubicBezTo>
                                <a:cubicBezTo>
                                  <a:pt x="443865" y="466725"/>
                                  <a:pt x="452755" y="454025"/>
                                  <a:pt x="475615" y="447675"/>
                                </a:cubicBezTo>
                                <a:cubicBezTo>
                                  <a:pt x="479425" y="442595"/>
                                  <a:pt x="475615" y="442595"/>
                                  <a:pt x="476886" y="438785"/>
                                </a:cubicBezTo>
                                <a:cubicBezTo>
                                  <a:pt x="525145" y="412115"/>
                                  <a:pt x="567055" y="389255"/>
                                  <a:pt x="611505" y="357505"/>
                                </a:cubicBezTo>
                                <a:cubicBezTo>
                                  <a:pt x="616586" y="356235"/>
                                  <a:pt x="617855" y="362585"/>
                                  <a:pt x="622936" y="358775"/>
                                </a:cubicBezTo>
                                <a:cubicBezTo>
                                  <a:pt x="624205" y="349885"/>
                                  <a:pt x="635636" y="351155"/>
                                  <a:pt x="641986" y="346075"/>
                                </a:cubicBezTo>
                                <a:cubicBezTo>
                                  <a:pt x="652145" y="339725"/>
                                  <a:pt x="662305" y="330835"/>
                                  <a:pt x="673736" y="324485"/>
                                </a:cubicBezTo>
                                <a:cubicBezTo>
                                  <a:pt x="676275" y="323215"/>
                                  <a:pt x="678815" y="325755"/>
                                  <a:pt x="681355" y="324485"/>
                                </a:cubicBezTo>
                                <a:cubicBezTo>
                                  <a:pt x="699136" y="315595"/>
                                  <a:pt x="713105" y="292735"/>
                                  <a:pt x="729615" y="304165"/>
                                </a:cubicBezTo>
                                <a:cubicBezTo>
                                  <a:pt x="718186" y="305435"/>
                                  <a:pt x="709295" y="311785"/>
                                  <a:pt x="706755" y="320675"/>
                                </a:cubicBezTo>
                                <a:lnTo>
                                  <a:pt x="710565" y="320675"/>
                                </a:lnTo>
                                <a:lnTo>
                                  <a:pt x="710565" y="324485"/>
                                </a:lnTo>
                                <a:cubicBezTo>
                                  <a:pt x="790575" y="286385"/>
                                  <a:pt x="866775" y="259715"/>
                                  <a:pt x="925195" y="222885"/>
                                </a:cubicBezTo>
                                <a:cubicBezTo>
                                  <a:pt x="937895" y="230505"/>
                                  <a:pt x="955675" y="200025"/>
                                  <a:pt x="968375" y="220345"/>
                                </a:cubicBezTo>
                                <a:cubicBezTo>
                                  <a:pt x="948055" y="233045"/>
                                  <a:pt x="907415" y="239395"/>
                                  <a:pt x="887095" y="254635"/>
                                </a:cubicBezTo>
                                <a:cubicBezTo>
                                  <a:pt x="888365" y="253365"/>
                                  <a:pt x="889636" y="253365"/>
                                  <a:pt x="890905" y="252095"/>
                                </a:cubicBezTo>
                                <a:cubicBezTo>
                                  <a:pt x="880745" y="253365"/>
                                  <a:pt x="871855" y="258445"/>
                                  <a:pt x="864236" y="263525"/>
                                </a:cubicBezTo>
                                <a:cubicBezTo>
                                  <a:pt x="856615" y="267335"/>
                                  <a:pt x="850265" y="272415"/>
                                  <a:pt x="842645" y="273685"/>
                                </a:cubicBezTo>
                                <a:cubicBezTo>
                                  <a:pt x="841375" y="273685"/>
                                  <a:pt x="840105" y="274955"/>
                                  <a:pt x="840105" y="277495"/>
                                </a:cubicBezTo>
                                <a:cubicBezTo>
                                  <a:pt x="840105" y="277495"/>
                                  <a:pt x="840105" y="277495"/>
                                  <a:pt x="840105" y="277495"/>
                                </a:cubicBezTo>
                                <a:cubicBezTo>
                                  <a:pt x="840105" y="278765"/>
                                  <a:pt x="842645" y="280035"/>
                                  <a:pt x="843915" y="278765"/>
                                </a:cubicBezTo>
                                <a:cubicBezTo>
                                  <a:pt x="852805" y="276225"/>
                                  <a:pt x="860425" y="272415"/>
                                  <a:pt x="866775" y="267335"/>
                                </a:cubicBezTo>
                                <a:cubicBezTo>
                                  <a:pt x="873125" y="263525"/>
                                  <a:pt x="879475" y="259715"/>
                                  <a:pt x="885825" y="253365"/>
                                </a:cubicBezTo>
                                <a:lnTo>
                                  <a:pt x="889636" y="253365"/>
                                </a:lnTo>
                                <a:lnTo>
                                  <a:pt x="889636" y="257175"/>
                                </a:lnTo>
                                <a:cubicBezTo>
                                  <a:pt x="899795" y="254635"/>
                                  <a:pt x="906145" y="262255"/>
                                  <a:pt x="916305" y="260985"/>
                                </a:cubicBezTo>
                                <a:cubicBezTo>
                                  <a:pt x="911225" y="268605"/>
                                  <a:pt x="901065" y="269875"/>
                                  <a:pt x="892175" y="274955"/>
                                </a:cubicBezTo>
                                <a:cubicBezTo>
                                  <a:pt x="864236" y="290195"/>
                                  <a:pt x="837565" y="314325"/>
                                  <a:pt x="805815" y="328295"/>
                                </a:cubicBezTo>
                                <a:cubicBezTo>
                                  <a:pt x="771525" y="344805"/>
                                  <a:pt x="747395" y="354965"/>
                                  <a:pt x="727075" y="374015"/>
                                </a:cubicBezTo>
                                <a:cubicBezTo>
                                  <a:pt x="719455" y="374015"/>
                                  <a:pt x="719455" y="380365"/>
                                  <a:pt x="706755" y="379095"/>
                                </a:cubicBezTo>
                                <a:cubicBezTo>
                                  <a:pt x="678815" y="398145"/>
                                  <a:pt x="643255" y="413385"/>
                                  <a:pt x="611505" y="431165"/>
                                </a:cubicBezTo>
                                <a:cubicBezTo>
                                  <a:pt x="615315" y="440055"/>
                                  <a:pt x="601345" y="440055"/>
                                  <a:pt x="605155" y="448945"/>
                                </a:cubicBezTo>
                                <a:lnTo>
                                  <a:pt x="610236" y="450215"/>
                                </a:lnTo>
                                <a:lnTo>
                                  <a:pt x="610236" y="455295"/>
                                </a:lnTo>
                                <a:cubicBezTo>
                                  <a:pt x="626745" y="451485"/>
                                  <a:pt x="628015" y="441325"/>
                                  <a:pt x="643255" y="438785"/>
                                </a:cubicBezTo>
                                <a:cubicBezTo>
                                  <a:pt x="645795" y="443865"/>
                                  <a:pt x="641986" y="447675"/>
                                  <a:pt x="643255" y="451485"/>
                                </a:cubicBezTo>
                                <a:cubicBezTo>
                                  <a:pt x="647065" y="438785"/>
                                  <a:pt x="663575" y="441325"/>
                                  <a:pt x="669925" y="431165"/>
                                </a:cubicBezTo>
                                <a:lnTo>
                                  <a:pt x="666115" y="431165"/>
                                </a:lnTo>
                                <a:lnTo>
                                  <a:pt x="668655" y="428625"/>
                                </a:lnTo>
                                <a:cubicBezTo>
                                  <a:pt x="661036" y="424815"/>
                                  <a:pt x="671195" y="422275"/>
                                  <a:pt x="668655" y="415925"/>
                                </a:cubicBezTo>
                                <a:cubicBezTo>
                                  <a:pt x="671195" y="414655"/>
                                  <a:pt x="672465" y="419735"/>
                                  <a:pt x="675005" y="418465"/>
                                </a:cubicBezTo>
                                <a:cubicBezTo>
                                  <a:pt x="675005" y="419735"/>
                                  <a:pt x="676275" y="419735"/>
                                  <a:pt x="676275" y="421005"/>
                                </a:cubicBezTo>
                                <a:lnTo>
                                  <a:pt x="680086" y="423545"/>
                                </a:lnTo>
                                <a:lnTo>
                                  <a:pt x="683895" y="421005"/>
                                </a:lnTo>
                                <a:cubicBezTo>
                                  <a:pt x="682625" y="418465"/>
                                  <a:pt x="686436" y="417195"/>
                                  <a:pt x="690245" y="415925"/>
                                </a:cubicBezTo>
                                <a:cubicBezTo>
                                  <a:pt x="690245" y="417195"/>
                                  <a:pt x="691515" y="418465"/>
                                  <a:pt x="691515" y="419735"/>
                                </a:cubicBezTo>
                                <a:lnTo>
                                  <a:pt x="680086" y="423545"/>
                                </a:lnTo>
                                <a:cubicBezTo>
                                  <a:pt x="681355" y="423545"/>
                                  <a:pt x="681355" y="424815"/>
                                  <a:pt x="682625" y="424815"/>
                                </a:cubicBezTo>
                                <a:cubicBezTo>
                                  <a:pt x="687705" y="426085"/>
                                  <a:pt x="694055" y="422275"/>
                                  <a:pt x="695325" y="418465"/>
                                </a:cubicBezTo>
                                <a:lnTo>
                                  <a:pt x="697865" y="421005"/>
                                </a:lnTo>
                                <a:cubicBezTo>
                                  <a:pt x="701675" y="418465"/>
                                  <a:pt x="713105" y="418465"/>
                                  <a:pt x="710565" y="413385"/>
                                </a:cubicBezTo>
                                <a:lnTo>
                                  <a:pt x="706755" y="413385"/>
                                </a:lnTo>
                                <a:lnTo>
                                  <a:pt x="706755" y="409575"/>
                                </a:lnTo>
                                <a:cubicBezTo>
                                  <a:pt x="700405" y="401955"/>
                                  <a:pt x="716915" y="403225"/>
                                  <a:pt x="720725" y="399415"/>
                                </a:cubicBezTo>
                                <a:cubicBezTo>
                                  <a:pt x="720725" y="400685"/>
                                  <a:pt x="721995" y="400685"/>
                                  <a:pt x="721995" y="401955"/>
                                </a:cubicBezTo>
                                <a:lnTo>
                                  <a:pt x="725805" y="401955"/>
                                </a:lnTo>
                                <a:lnTo>
                                  <a:pt x="725805" y="405765"/>
                                </a:lnTo>
                                <a:cubicBezTo>
                                  <a:pt x="744855" y="396875"/>
                                  <a:pt x="767715" y="389255"/>
                                  <a:pt x="775336" y="375285"/>
                                </a:cubicBezTo>
                                <a:cubicBezTo>
                                  <a:pt x="795655" y="377825"/>
                                  <a:pt x="798195" y="356235"/>
                                  <a:pt x="817245" y="357505"/>
                                </a:cubicBezTo>
                                <a:cubicBezTo>
                                  <a:pt x="819786" y="347345"/>
                                  <a:pt x="827405" y="339725"/>
                                  <a:pt x="840105" y="333375"/>
                                </a:cubicBezTo>
                                <a:cubicBezTo>
                                  <a:pt x="846455" y="332105"/>
                                  <a:pt x="847725" y="339725"/>
                                  <a:pt x="855345" y="335915"/>
                                </a:cubicBezTo>
                                <a:cubicBezTo>
                                  <a:pt x="861695" y="329565"/>
                                  <a:pt x="873125" y="325755"/>
                                  <a:pt x="875665" y="318135"/>
                                </a:cubicBezTo>
                                <a:cubicBezTo>
                                  <a:pt x="915036" y="307975"/>
                                  <a:pt x="945515" y="282575"/>
                                  <a:pt x="984886" y="266065"/>
                                </a:cubicBezTo>
                                <a:cubicBezTo>
                                  <a:pt x="1005205" y="257175"/>
                                  <a:pt x="1031875" y="244475"/>
                                  <a:pt x="1053465" y="241935"/>
                                </a:cubicBezTo>
                                <a:cubicBezTo>
                                  <a:pt x="1058546" y="240665"/>
                                  <a:pt x="1068705" y="240665"/>
                                  <a:pt x="1073786" y="245745"/>
                                </a:cubicBezTo>
                                <a:cubicBezTo>
                                  <a:pt x="1047115" y="253365"/>
                                  <a:pt x="1014095" y="259715"/>
                                  <a:pt x="1016636" y="278765"/>
                                </a:cubicBezTo>
                                <a:lnTo>
                                  <a:pt x="1019175" y="282575"/>
                                </a:lnTo>
                                <a:lnTo>
                                  <a:pt x="1016636" y="286385"/>
                                </a:lnTo>
                                <a:cubicBezTo>
                                  <a:pt x="1017905" y="290195"/>
                                  <a:pt x="1019175" y="290195"/>
                                  <a:pt x="1022986" y="288925"/>
                                </a:cubicBezTo>
                                <a:cubicBezTo>
                                  <a:pt x="1042036" y="285115"/>
                                  <a:pt x="1063625" y="273685"/>
                                  <a:pt x="1077596" y="282575"/>
                                </a:cubicBezTo>
                                <a:lnTo>
                                  <a:pt x="1081405" y="280035"/>
                                </a:lnTo>
                                <a:lnTo>
                                  <a:pt x="1085215" y="282575"/>
                                </a:lnTo>
                                <a:cubicBezTo>
                                  <a:pt x="1102996" y="277495"/>
                                  <a:pt x="1129665" y="274955"/>
                                  <a:pt x="1134746" y="259715"/>
                                </a:cubicBezTo>
                                <a:lnTo>
                                  <a:pt x="1130936" y="259715"/>
                                </a:lnTo>
                                <a:lnTo>
                                  <a:pt x="1133475" y="257175"/>
                                </a:lnTo>
                                <a:cubicBezTo>
                                  <a:pt x="1130936" y="239395"/>
                                  <a:pt x="1096646" y="249555"/>
                                  <a:pt x="1094105" y="234315"/>
                                </a:cubicBezTo>
                                <a:cubicBezTo>
                                  <a:pt x="1109346" y="234315"/>
                                  <a:pt x="1123315" y="230505"/>
                                  <a:pt x="1141096" y="230505"/>
                                </a:cubicBezTo>
                                <a:cubicBezTo>
                                  <a:pt x="1141096" y="224155"/>
                                  <a:pt x="1152525" y="216535"/>
                                  <a:pt x="1155065" y="207645"/>
                                </a:cubicBezTo>
                                <a:cubicBezTo>
                                  <a:pt x="1152525" y="198755"/>
                                  <a:pt x="1141096" y="203835"/>
                                  <a:pt x="1144905" y="196215"/>
                                </a:cubicBezTo>
                                <a:cubicBezTo>
                                  <a:pt x="1152525" y="198755"/>
                                  <a:pt x="1167765" y="200025"/>
                                  <a:pt x="1169036" y="189865"/>
                                </a:cubicBezTo>
                                <a:cubicBezTo>
                                  <a:pt x="1162686" y="183515"/>
                                  <a:pt x="1155065" y="180975"/>
                                  <a:pt x="1151255" y="173355"/>
                                </a:cubicBezTo>
                                <a:lnTo>
                                  <a:pt x="1148715" y="175895"/>
                                </a:lnTo>
                                <a:lnTo>
                                  <a:pt x="1148715" y="172085"/>
                                </a:lnTo>
                                <a:cubicBezTo>
                                  <a:pt x="1142365" y="173355"/>
                                  <a:pt x="1144905" y="178435"/>
                                  <a:pt x="1138555" y="178435"/>
                                </a:cubicBezTo>
                                <a:cubicBezTo>
                                  <a:pt x="1141096" y="174625"/>
                                  <a:pt x="1139825" y="165735"/>
                                  <a:pt x="1148715" y="169545"/>
                                </a:cubicBezTo>
                                <a:lnTo>
                                  <a:pt x="1152525" y="167005"/>
                                </a:lnTo>
                                <a:lnTo>
                                  <a:pt x="1155065" y="170815"/>
                                </a:lnTo>
                                <a:cubicBezTo>
                                  <a:pt x="1160146" y="172085"/>
                                  <a:pt x="1161415" y="170815"/>
                                  <a:pt x="1161415" y="165735"/>
                                </a:cubicBezTo>
                                <a:lnTo>
                                  <a:pt x="1157605" y="165735"/>
                                </a:lnTo>
                                <a:lnTo>
                                  <a:pt x="1157605" y="161925"/>
                                </a:lnTo>
                                <a:cubicBezTo>
                                  <a:pt x="1151255" y="163195"/>
                                  <a:pt x="1160146" y="154305"/>
                                  <a:pt x="1165225" y="154305"/>
                                </a:cubicBezTo>
                                <a:cubicBezTo>
                                  <a:pt x="1166496" y="155575"/>
                                  <a:pt x="1166496" y="156845"/>
                                  <a:pt x="1167765" y="159385"/>
                                </a:cubicBezTo>
                                <a:lnTo>
                                  <a:pt x="1166496" y="160655"/>
                                </a:lnTo>
                                <a:lnTo>
                                  <a:pt x="1165225" y="161925"/>
                                </a:lnTo>
                                <a:cubicBezTo>
                                  <a:pt x="1166496" y="161925"/>
                                  <a:pt x="1166496" y="161925"/>
                                  <a:pt x="1167765" y="160655"/>
                                </a:cubicBezTo>
                                <a:cubicBezTo>
                                  <a:pt x="1179196" y="170815"/>
                                  <a:pt x="1188086" y="161925"/>
                                  <a:pt x="1199515" y="153035"/>
                                </a:cubicBezTo>
                                <a:lnTo>
                                  <a:pt x="1199515" y="120015"/>
                                </a:lnTo>
                                <a:cubicBezTo>
                                  <a:pt x="1196975" y="122555"/>
                                  <a:pt x="1193165" y="125095"/>
                                  <a:pt x="1190625" y="126365"/>
                                </a:cubicBezTo>
                                <a:cubicBezTo>
                                  <a:pt x="1175386" y="133985"/>
                                  <a:pt x="1152525" y="137795"/>
                                  <a:pt x="1139825" y="149225"/>
                                </a:cubicBezTo>
                                <a:cubicBezTo>
                                  <a:pt x="1134746" y="146685"/>
                                  <a:pt x="1118236" y="145415"/>
                                  <a:pt x="1119505" y="140335"/>
                                </a:cubicBezTo>
                                <a:cubicBezTo>
                                  <a:pt x="1125855" y="140335"/>
                                  <a:pt x="1130936" y="141605"/>
                                  <a:pt x="1138555" y="139065"/>
                                </a:cubicBezTo>
                                <a:cubicBezTo>
                                  <a:pt x="1141096" y="133985"/>
                                  <a:pt x="1148715" y="130175"/>
                                  <a:pt x="1147446" y="122555"/>
                                </a:cubicBezTo>
                                <a:cubicBezTo>
                                  <a:pt x="1133475" y="116205"/>
                                  <a:pt x="1114425" y="120015"/>
                                  <a:pt x="1105536" y="103505"/>
                                </a:cubicBezTo>
                                <a:cubicBezTo>
                                  <a:pt x="1110615" y="95885"/>
                                  <a:pt x="1114425" y="98425"/>
                                  <a:pt x="1122046" y="92075"/>
                                </a:cubicBezTo>
                                <a:cubicBezTo>
                                  <a:pt x="1119505" y="84455"/>
                                  <a:pt x="1110615" y="85725"/>
                                  <a:pt x="1113155" y="79375"/>
                                </a:cubicBezTo>
                                <a:cubicBezTo>
                                  <a:pt x="1143636" y="80645"/>
                                  <a:pt x="1149986" y="76835"/>
                                  <a:pt x="1165225" y="70485"/>
                                </a:cubicBezTo>
                                <a:close/>
                                <a:moveTo>
                                  <a:pt x="343536" y="527685"/>
                                </a:moveTo>
                                <a:cubicBezTo>
                                  <a:pt x="340995" y="528955"/>
                                  <a:pt x="338455" y="530225"/>
                                  <a:pt x="337186" y="532765"/>
                                </a:cubicBezTo>
                                <a:cubicBezTo>
                                  <a:pt x="334645" y="535305"/>
                                  <a:pt x="332105" y="537845"/>
                                  <a:pt x="328295" y="537845"/>
                                </a:cubicBezTo>
                                <a:cubicBezTo>
                                  <a:pt x="327025" y="536575"/>
                                  <a:pt x="325755" y="536575"/>
                                  <a:pt x="323215" y="537845"/>
                                </a:cubicBezTo>
                                <a:cubicBezTo>
                                  <a:pt x="324486" y="530225"/>
                                  <a:pt x="337186" y="526415"/>
                                  <a:pt x="346075" y="521335"/>
                                </a:cubicBezTo>
                                <a:cubicBezTo>
                                  <a:pt x="347345" y="525145"/>
                                  <a:pt x="342265" y="525145"/>
                                  <a:pt x="343536" y="527685"/>
                                </a:cubicBezTo>
                                <a:lnTo>
                                  <a:pt x="343536" y="52768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53" name="Freeform: Shape 10953"/>
                        <wps:cNvSpPr/>
                        <wps:spPr>
                          <a:xfrm>
                            <a:off x="7094855" y="1744980"/>
                            <a:ext cx="12700" cy="254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15875 h 25400"/>
                              <a:gd name="connsiteX1" fmla="*/ 12064 w 12700"/>
                              <a:gd name="connsiteY1" fmla="*/ 9525 h 25400"/>
                              <a:gd name="connsiteX2" fmla="*/ 9525 w 12700"/>
                              <a:gd name="connsiteY2" fmla="*/ 1587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25400">
                                <a:moveTo>
                                  <a:pt x="9525" y="15875"/>
                                </a:moveTo>
                                <a:cubicBezTo>
                                  <a:pt x="10795" y="13335"/>
                                  <a:pt x="12064" y="12065"/>
                                  <a:pt x="12064" y="9525"/>
                                </a:cubicBezTo>
                                <a:lnTo>
                                  <a:pt x="9525" y="1587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54" name="Freeform: Shape 10954"/>
                        <wps:cNvSpPr/>
                        <wps:spPr>
                          <a:xfrm>
                            <a:off x="7070725" y="1720850"/>
                            <a:ext cx="25400" cy="25400"/>
                          </a:xfrm>
                          <a:custGeom>
                            <a:avLst/>
                            <a:gdLst>
                              <a:gd name="connsiteX0" fmla="*/ 23495 w 25400"/>
                              <a:gd name="connsiteY0" fmla="*/ 9525 h 25400"/>
                              <a:gd name="connsiteX1" fmla="*/ 9525 w 25400"/>
                              <a:gd name="connsiteY1" fmla="*/ 15875 h 25400"/>
                              <a:gd name="connsiteX2" fmla="*/ 23495 w 25400"/>
                              <a:gd name="connsiteY2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23495" y="9525"/>
                                </a:moveTo>
                                <a:lnTo>
                                  <a:pt x="9525" y="15875"/>
                                </a:lnTo>
                                <a:cubicBezTo>
                                  <a:pt x="14605" y="13335"/>
                                  <a:pt x="19685" y="13335"/>
                                  <a:pt x="2349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55" name="Freeform: Shape 10955"/>
                        <wps:cNvSpPr/>
                        <wps:spPr>
                          <a:xfrm>
                            <a:off x="7091045" y="1751330"/>
                            <a:ext cx="12700" cy="254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17145 h 25400"/>
                              <a:gd name="connsiteX1" fmla="*/ 12065 w 12700"/>
                              <a:gd name="connsiteY1" fmla="*/ 9525 h 25400"/>
                              <a:gd name="connsiteX2" fmla="*/ 9525 w 12700"/>
                              <a:gd name="connsiteY2" fmla="*/ 1714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25400">
                                <a:moveTo>
                                  <a:pt x="9525" y="17145"/>
                                </a:moveTo>
                                <a:lnTo>
                                  <a:pt x="12065" y="9525"/>
                                </a:lnTo>
                                <a:cubicBezTo>
                                  <a:pt x="12065" y="12065"/>
                                  <a:pt x="9525" y="13335"/>
                                  <a:pt x="9525" y="1714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56" name="Freeform: Shape 10956"/>
                        <wps:cNvSpPr/>
                        <wps:spPr>
                          <a:xfrm>
                            <a:off x="6995795" y="1789430"/>
                            <a:ext cx="25400" cy="254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4605 h 25400"/>
                              <a:gd name="connsiteX1" fmla="*/ 24765 w 25400"/>
                              <a:gd name="connsiteY1" fmla="*/ 15875 h 25400"/>
                              <a:gd name="connsiteX2" fmla="*/ 19686 w 25400"/>
                              <a:gd name="connsiteY2" fmla="*/ 9525 h 25400"/>
                              <a:gd name="connsiteX3" fmla="*/ 9525 w 25400"/>
                              <a:gd name="connsiteY3" fmla="*/ 1460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9525" y="14605"/>
                                </a:moveTo>
                                <a:lnTo>
                                  <a:pt x="24765" y="15875"/>
                                </a:lnTo>
                                <a:cubicBezTo>
                                  <a:pt x="22225" y="13335"/>
                                  <a:pt x="20955" y="10795"/>
                                  <a:pt x="19686" y="9525"/>
                                </a:cubicBezTo>
                                <a:cubicBezTo>
                                  <a:pt x="15875" y="9525"/>
                                  <a:pt x="13336" y="13335"/>
                                  <a:pt x="9525" y="1460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57" name="Freeform: Shape 10957"/>
                        <wps:cNvSpPr/>
                        <wps:spPr>
                          <a:xfrm>
                            <a:off x="6544945" y="1847850"/>
                            <a:ext cx="25400" cy="254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8415 h 25400"/>
                              <a:gd name="connsiteX1" fmla="*/ 22225 w 25400"/>
                              <a:gd name="connsiteY1" fmla="*/ 9525 h 25400"/>
                              <a:gd name="connsiteX2" fmla="*/ 9525 w 25400"/>
                              <a:gd name="connsiteY2" fmla="*/ 1841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9525" y="18415"/>
                                </a:moveTo>
                                <a:lnTo>
                                  <a:pt x="22225" y="9525"/>
                                </a:lnTo>
                                <a:cubicBezTo>
                                  <a:pt x="17145" y="12065"/>
                                  <a:pt x="10795" y="12065"/>
                                  <a:pt x="9525" y="1841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58" name="Freeform: Shape 10958"/>
                        <wps:cNvSpPr/>
                        <wps:spPr>
                          <a:xfrm>
                            <a:off x="7121525" y="1578610"/>
                            <a:ext cx="12700" cy="25400"/>
                          </a:xfrm>
                          <a:custGeom>
                            <a:avLst/>
                            <a:gdLst>
                              <a:gd name="connsiteX0" fmla="*/ 13335 w 12700"/>
                              <a:gd name="connsiteY0" fmla="*/ 18415 h 25400"/>
                              <a:gd name="connsiteX1" fmla="*/ 10795 w 12700"/>
                              <a:gd name="connsiteY1" fmla="*/ 9525 h 25400"/>
                              <a:gd name="connsiteX2" fmla="*/ 9525 w 12700"/>
                              <a:gd name="connsiteY2" fmla="*/ 23495 h 25400"/>
                              <a:gd name="connsiteX3" fmla="*/ 13335 w 12700"/>
                              <a:gd name="connsiteY3" fmla="*/ 1841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700" h="25400">
                                <a:moveTo>
                                  <a:pt x="13335" y="18415"/>
                                </a:moveTo>
                                <a:cubicBezTo>
                                  <a:pt x="13335" y="15875"/>
                                  <a:pt x="12065" y="12065"/>
                                  <a:pt x="10795" y="9525"/>
                                </a:cubicBezTo>
                                <a:lnTo>
                                  <a:pt x="9525" y="23495"/>
                                </a:lnTo>
                                <a:cubicBezTo>
                                  <a:pt x="10795" y="22225"/>
                                  <a:pt x="12065" y="19685"/>
                                  <a:pt x="13335" y="1841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59" name="Freeform: Shape 10959"/>
                        <wps:cNvSpPr/>
                        <wps:spPr>
                          <a:xfrm>
                            <a:off x="7205345" y="1581150"/>
                            <a:ext cx="76200" cy="50800"/>
                          </a:xfrm>
                          <a:custGeom>
                            <a:avLst/>
                            <a:gdLst>
                              <a:gd name="connsiteX0" fmla="*/ 67945 w 76200"/>
                              <a:gd name="connsiteY0" fmla="*/ 31115 h 50800"/>
                              <a:gd name="connsiteX1" fmla="*/ 65405 w 76200"/>
                              <a:gd name="connsiteY1" fmla="*/ 28575 h 50800"/>
                              <a:gd name="connsiteX2" fmla="*/ 67945 w 76200"/>
                              <a:gd name="connsiteY2" fmla="*/ 26035 h 50800"/>
                              <a:gd name="connsiteX3" fmla="*/ 67945 w 76200"/>
                              <a:gd name="connsiteY3" fmla="*/ 20955 h 50800"/>
                              <a:gd name="connsiteX4" fmla="*/ 64136 w 76200"/>
                              <a:gd name="connsiteY4" fmla="*/ 20955 h 50800"/>
                              <a:gd name="connsiteX5" fmla="*/ 64136 w 76200"/>
                              <a:gd name="connsiteY5" fmla="*/ 17145 h 50800"/>
                              <a:gd name="connsiteX6" fmla="*/ 61595 w 76200"/>
                              <a:gd name="connsiteY6" fmla="*/ 18415 h 50800"/>
                              <a:gd name="connsiteX7" fmla="*/ 57786 w 76200"/>
                              <a:gd name="connsiteY7" fmla="*/ 9525 h 50800"/>
                              <a:gd name="connsiteX8" fmla="*/ 9525 w 76200"/>
                              <a:gd name="connsiteY8" fmla="*/ 42545 h 50800"/>
                              <a:gd name="connsiteX9" fmla="*/ 13336 w 76200"/>
                              <a:gd name="connsiteY9" fmla="*/ 46355 h 50800"/>
                              <a:gd name="connsiteX10" fmla="*/ 18415 w 76200"/>
                              <a:gd name="connsiteY10" fmla="*/ 47625 h 50800"/>
                              <a:gd name="connsiteX11" fmla="*/ 19686 w 76200"/>
                              <a:gd name="connsiteY11" fmla="*/ 52705 h 50800"/>
                              <a:gd name="connsiteX12" fmla="*/ 67945 w 76200"/>
                              <a:gd name="connsiteY12" fmla="*/ 31115 h 50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76200" h="50800">
                                <a:moveTo>
                                  <a:pt x="67945" y="31115"/>
                                </a:moveTo>
                                <a:lnTo>
                                  <a:pt x="65405" y="28575"/>
                                </a:lnTo>
                                <a:lnTo>
                                  <a:pt x="67945" y="26035"/>
                                </a:lnTo>
                                <a:cubicBezTo>
                                  <a:pt x="66675" y="23495"/>
                                  <a:pt x="69215" y="22225"/>
                                  <a:pt x="67945" y="20955"/>
                                </a:cubicBezTo>
                                <a:lnTo>
                                  <a:pt x="64136" y="20955"/>
                                </a:lnTo>
                                <a:lnTo>
                                  <a:pt x="64136" y="17145"/>
                                </a:lnTo>
                                <a:cubicBezTo>
                                  <a:pt x="62865" y="17145"/>
                                  <a:pt x="62865" y="17145"/>
                                  <a:pt x="61595" y="18415"/>
                                </a:cubicBezTo>
                                <a:cubicBezTo>
                                  <a:pt x="60325" y="15875"/>
                                  <a:pt x="59055" y="12065"/>
                                  <a:pt x="57786" y="9525"/>
                                </a:cubicBezTo>
                                <a:cubicBezTo>
                                  <a:pt x="37465" y="10795"/>
                                  <a:pt x="37465" y="31115"/>
                                  <a:pt x="9525" y="42545"/>
                                </a:cubicBezTo>
                                <a:cubicBezTo>
                                  <a:pt x="12065" y="42545"/>
                                  <a:pt x="13336" y="43815"/>
                                  <a:pt x="13336" y="46355"/>
                                </a:cubicBezTo>
                                <a:lnTo>
                                  <a:pt x="18415" y="47625"/>
                                </a:lnTo>
                                <a:lnTo>
                                  <a:pt x="19686" y="52705"/>
                                </a:lnTo>
                                <a:cubicBezTo>
                                  <a:pt x="38736" y="46355"/>
                                  <a:pt x="47625" y="34925"/>
                                  <a:pt x="67945" y="3111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60" name="Freeform: Shape 10960"/>
                        <wps:cNvSpPr/>
                        <wps:spPr>
                          <a:xfrm>
                            <a:off x="7023735" y="1758950"/>
                            <a:ext cx="25400" cy="254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20955 h 25400"/>
                              <a:gd name="connsiteX1" fmla="*/ 18415 w 25400"/>
                              <a:gd name="connsiteY1" fmla="*/ 9525 h 25400"/>
                              <a:gd name="connsiteX2" fmla="*/ 9525 w 25400"/>
                              <a:gd name="connsiteY2" fmla="*/ 2095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9525" y="20955"/>
                                </a:moveTo>
                                <a:lnTo>
                                  <a:pt x="18415" y="9525"/>
                                </a:lnTo>
                                <a:cubicBezTo>
                                  <a:pt x="15875" y="14605"/>
                                  <a:pt x="10795" y="15875"/>
                                  <a:pt x="9525" y="2095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61" name="Freeform: Shape 10961"/>
                        <wps:cNvSpPr/>
                        <wps:spPr>
                          <a:xfrm>
                            <a:off x="7198995" y="1619250"/>
                            <a:ext cx="25400" cy="254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8415 h 25400"/>
                              <a:gd name="connsiteX1" fmla="*/ 24765 w 25400"/>
                              <a:gd name="connsiteY1" fmla="*/ 9525 h 25400"/>
                              <a:gd name="connsiteX2" fmla="*/ 9525 w 25400"/>
                              <a:gd name="connsiteY2" fmla="*/ 1841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9525" y="18415"/>
                                </a:moveTo>
                                <a:cubicBezTo>
                                  <a:pt x="14605" y="14605"/>
                                  <a:pt x="20955" y="13335"/>
                                  <a:pt x="24765" y="9525"/>
                                </a:cubicBezTo>
                                <a:lnTo>
                                  <a:pt x="9525" y="1841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62" name="Freeform: Shape 10962"/>
                        <wps:cNvSpPr/>
                        <wps:spPr>
                          <a:xfrm>
                            <a:off x="6758305" y="1816100"/>
                            <a:ext cx="101600" cy="63500"/>
                          </a:xfrm>
                          <a:custGeom>
                            <a:avLst/>
                            <a:gdLst>
                              <a:gd name="connsiteX0" fmla="*/ 17145 w 101600"/>
                              <a:gd name="connsiteY0" fmla="*/ 46355 h 63500"/>
                              <a:gd name="connsiteX1" fmla="*/ 9525 w 101600"/>
                              <a:gd name="connsiteY1" fmla="*/ 48895 h 63500"/>
                              <a:gd name="connsiteX2" fmla="*/ 19685 w 101600"/>
                              <a:gd name="connsiteY2" fmla="*/ 59055 h 63500"/>
                              <a:gd name="connsiteX3" fmla="*/ 23495 w 101600"/>
                              <a:gd name="connsiteY3" fmla="*/ 59055 h 63500"/>
                              <a:gd name="connsiteX4" fmla="*/ 23495 w 101600"/>
                              <a:gd name="connsiteY4" fmla="*/ 62865 h 63500"/>
                              <a:gd name="connsiteX5" fmla="*/ 97155 w 101600"/>
                              <a:gd name="connsiteY5" fmla="*/ 26035 h 63500"/>
                              <a:gd name="connsiteX6" fmla="*/ 97155 w 101600"/>
                              <a:gd name="connsiteY6" fmla="*/ 22225 h 63500"/>
                              <a:gd name="connsiteX7" fmla="*/ 97155 w 101600"/>
                              <a:gd name="connsiteY7" fmla="*/ 18415 h 63500"/>
                              <a:gd name="connsiteX8" fmla="*/ 79375 w 101600"/>
                              <a:gd name="connsiteY8" fmla="*/ 19685 h 63500"/>
                              <a:gd name="connsiteX9" fmla="*/ 71755 w 101600"/>
                              <a:gd name="connsiteY9" fmla="*/ 9525 h 63500"/>
                              <a:gd name="connsiteX10" fmla="*/ 70485 w 101600"/>
                              <a:gd name="connsiteY10" fmla="*/ 10795 h 63500"/>
                              <a:gd name="connsiteX11" fmla="*/ 67945 w 101600"/>
                              <a:gd name="connsiteY11" fmla="*/ 15875 h 63500"/>
                              <a:gd name="connsiteX12" fmla="*/ 70485 w 101600"/>
                              <a:gd name="connsiteY12" fmla="*/ 20955 h 63500"/>
                              <a:gd name="connsiteX13" fmla="*/ 80645 w 101600"/>
                              <a:gd name="connsiteY13" fmla="*/ 23495 h 63500"/>
                              <a:gd name="connsiteX14" fmla="*/ 76835 w 101600"/>
                              <a:gd name="connsiteY14" fmla="*/ 23495 h 63500"/>
                              <a:gd name="connsiteX15" fmla="*/ 76835 w 101600"/>
                              <a:gd name="connsiteY15" fmla="*/ 28575 h 63500"/>
                              <a:gd name="connsiteX16" fmla="*/ 50165 w 101600"/>
                              <a:gd name="connsiteY16" fmla="*/ 17145 h 63500"/>
                              <a:gd name="connsiteX17" fmla="*/ 24765 w 101600"/>
                              <a:gd name="connsiteY17" fmla="*/ 26035 h 63500"/>
                              <a:gd name="connsiteX18" fmla="*/ 28575 w 101600"/>
                              <a:gd name="connsiteY18" fmla="*/ 22225 h 63500"/>
                              <a:gd name="connsiteX19" fmla="*/ 9525 w 101600"/>
                              <a:gd name="connsiteY19" fmla="*/ 34925 h 63500"/>
                              <a:gd name="connsiteX20" fmla="*/ 13335 w 101600"/>
                              <a:gd name="connsiteY20" fmla="*/ 34925 h 63500"/>
                              <a:gd name="connsiteX21" fmla="*/ 10795 w 101600"/>
                              <a:gd name="connsiteY21" fmla="*/ 37465 h 63500"/>
                              <a:gd name="connsiteX22" fmla="*/ 17145 w 101600"/>
                              <a:gd name="connsiteY22" fmla="*/ 46355 h 63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101600" h="63500">
                                <a:moveTo>
                                  <a:pt x="17145" y="46355"/>
                                </a:moveTo>
                                <a:cubicBezTo>
                                  <a:pt x="14605" y="47625"/>
                                  <a:pt x="12065" y="47625"/>
                                  <a:pt x="9525" y="48895"/>
                                </a:cubicBezTo>
                                <a:cubicBezTo>
                                  <a:pt x="10795" y="56515"/>
                                  <a:pt x="15875" y="53975"/>
                                  <a:pt x="19685" y="59055"/>
                                </a:cubicBezTo>
                                <a:lnTo>
                                  <a:pt x="23495" y="59055"/>
                                </a:lnTo>
                                <a:lnTo>
                                  <a:pt x="23495" y="62865"/>
                                </a:lnTo>
                                <a:cubicBezTo>
                                  <a:pt x="61595" y="50165"/>
                                  <a:pt x="71755" y="37465"/>
                                  <a:pt x="97155" y="26035"/>
                                </a:cubicBezTo>
                                <a:lnTo>
                                  <a:pt x="97155" y="22225"/>
                                </a:lnTo>
                                <a:lnTo>
                                  <a:pt x="97155" y="18415"/>
                                </a:lnTo>
                                <a:cubicBezTo>
                                  <a:pt x="89535" y="20955"/>
                                  <a:pt x="86995" y="14605"/>
                                  <a:pt x="79375" y="19685"/>
                                </a:cubicBezTo>
                                <a:lnTo>
                                  <a:pt x="71755" y="9525"/>
                                </a:lnTo>
                                <a:cubicBezTo>
                                  <a:pt x="71755" y="9525"/>
                                  <a:pt x="70485" y="9525"/>
                                  <a:pt x="70485" y="10795"/>
                                </a:cubicBezTo>
                                <a:cubicBezTo>
                                  <a:pt x="69215" y="12065"/>
                                  <a:pt x="70485" y="14605"/>
                                  <a:pt x="67945" y="15875"/>
                                </a:cubicBezTo>
                                <a:cubicBezTo>
                                  <a:pt x="67945" y="17145"/>
                                  <a:pt x="69215" y="19685"/>
                                  <a:pt x="70485" y="20955"/>
                                </a:cubicBezTo>
                                <a:cubicBezTo>
                                  <a:pt x="73025" y="22225"/>
                                  <a:pt x="78105" y="22225"/>
                                  <a:pt x="80645" y="23495"/>
                                </a:cubicBezTo>
                                <a:lnTo>
                                  <a:pt x="76835" y="23495"/>
                                </a:lnTo>
                                <a:cubicBezTo>
                                  <a:pt x="78105" y="26035"/>
                                  <a:pt x="75565" y="27305"/>
                                  <a:pt x="76835" y="28575"/>
                                </a:cubicBezTo>
                                <a:cubicBezTo>
                                  <a:pt x="66675" y="26035"/>
                                  <a:pt x="57785" y="24765"/>
                                  <a:pt x="50165" y="17145"/>
                                </a:cubicBezTo>
                                <a:cubicBezTo>
                                  <a:pt x="40005" y="23495"/>
                                  <a:pt x="31115" y="22225"/>
                                  <a:pt x="24765" y="26035"/>
                                </a:cubicBezTo>
                                <a:cubicBezTo>
                                  <a:pt x="26035" y="24765"/>
                                  <a:pt x="29845" y="24765"/>
                                  <a:pt x="28575" y="22225"/>
                                </a:cubicBezTo>
                                <a:cubicBezTo>
                                  <a:pt x="20955" y="19685"/>
                                  <a:pt x="9525" y="27305"/>
                                  <a:pt x="9525" y="34925"/>
                                </a:cubicBezTo>
                                <a:lnTo>
                                  <a:pt x="13335" y="34925"/>
                                </a:lnTo>
                                <a:lnTo>
                                  <a:pt x="10795" y="37465"/>
                                </a:lnTo>
                                <a:cubicBezTo>
                                  <a:pt x="13335" y="37465"/>
                                  <a:pt x="15875" y="40005"/>
                                  <a:pt x="17145" y="4635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63" name="Freeform: Shape 10963"/>
                        <wps:cNvSpPr/>
                        <wps:spPr>
                          <a:xfrm>
                            <a:off x="6759575" y="1864360"/>
                            <a:ext cx="25400" cy="25400"/>
                          </a:xfrm>
                          <a:custGeom>
                            <a:avLst/>
                            <a:gdLst>
                              <a:gd name="connsiteX0" fmla="*/ 22225 w 25400"/>
                              <a:gd name="connsiteY0" fmla="*/ 9525 h 25400"/>
                              <a:gd name="connsiteX1" fmla="*/ 9525 w 25400"/>
                              <a:gd name="connsiteY1" fmla="*/ 19685 h 25400"/>
                              <a:gd name="connsiteX2" fmla="*/ 22225 w 25400"/>
                              <a:gd name="connsiteY2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22225" y="9525"/>
                                </a:moveTo>
                                <a:lnTo>
                                  <a:pt x="9525" y="19685"/>
                                </a:lnTo>
                                <a:cubicBezTo>
                                  <a:pt x="14605" y="15875"/>
                                  <a:pt x="20955" y="14605"/>
                                  <a:pt x="2222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64" name="Freeform: Shape 10964"/>
                        <wps:cNvSpPr/>
                        <wps:spPr>
                          <a:xfrm>
                            <a:off x="7032625" y="195453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0795 w 25400"/>
                              <a:gd name="connsiteY0" fmla="*/ 19685 h 25400"/>
                              <a:gd name="connsiteX1" fmla="*/ 17145 w 25400"/>
                              <a:gd name="connsiteY1" fmla="*/ 9525 h 25400"/>
                              <a:gd name="connsiteX2" fmla="*/ 9525 w 25400"/>
                              <a:gd name="connsiteY2" fmla="*/ 17145 h 25400"/>
                              <a:gd name="connsiteX3" fmla="*/ 10795 w 25400"/>
                              <a:gd name="connsiteY3" fmla="*/ 18415 h 25400"/>
                              <a:gd name="connsiteX4" fmla="*/ 10795 w 25400"/>
                              <a:gd name="connsiteY4" fmla="*/ 1968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0795" y="19685"/>
                                </a:moveTo>
                                <a:cubicBezTo>
                                  <a:pt x="17145" y="18415"/>
                                  <a:pt x="20955" y="14605"/>
                                  <a:pt x="17145" y="9525"/>
                                </a:cubicBezTo>
                                <a:cubicBezTo>
                                  <a:pt x="9525" y="9525"/>
                                  <a:pt x="14605" y="15875"/>
                                  <a:pt x="9525" y="17145"/>
                                </a:cubicBezTo>
                                <a:lnTo>
                                  <a:pt x="10795" y="18415"/>
                                </a:lnTo>
                                <a:lnTo>
                                  <a:pt x="10795" y="1968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65" name="Freeform: Shape 10965"/>
                        <wps:cNvSpPr/>
                        <wps:spPr>
                          <a:xfrm>
                            <a:off x="6958965" y="2033453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1882 h 12700"/>
                              <a:gd name="connsiteX1" fmla="*/ 18415 w 25400"/>
                              <a:gd name="connsiteY1" fmla="*/ 10612 h 12700"/>
                              <a:gd name="connsiteX2" fmla="*/ 9525 w 25400"/>
                              <a:gd name="connsiteY2" fmla="*/ 11882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1882"/>
                                </a:moveTo>
                                <a:lnTo>
                                  <a:pt x="18415" y="10612"/>
                                </a:lnTo>
                                <a:cubicBezTo>
                                  <a:pt x="14605" y="8072"/>
                                  <a:pt x="12065" y="10612"/>
                                  <a:pt x="9525" y="1188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66" name="Freeform: Shape 10966"/>
                        <wps:cNvSpPr/>
                        <wps:spPr>
                          <a:xfrm>
                            <a:off x="7103745" y="1999801"/>
                            <a:ext cx="38100" cy="25400"/>
                          </a:xfrm>
                          <a:custGeom>
                            <a:avLst/>
                            <a:gdLst>
                              <a:gd name="connsiteX0" fmla="*/ 14605 w 38100"/>
                              <a:gd name="connsiteY0" fmla="*/ 26484 h 25400"/>
                              <a:gd name="connsiteX1" fmla="*/ 28575 w 38100"/>
                              <a:gd name="connsiteY1" fmla="*/ 21404 h 25400"/>
                              <a:gd name="connsiteX2" fmla="*/ 23495 w 38100"/>
                              <a:gd name="connsiteY2" fmla="*/ 9974 h 25400"/>
                              <a:gd name="connsiteX3" fmla="*/ 9525 w 38100"/>
                              <a:gd name="connsiteY3" fmla="*/ 20134 h 25400"/>
                              <a:gd name="connsiteX4" fmla="*/ 14605 w 38100"/>
                              <a:gd name="connsiteY4" fmla="*/ 21404 h 25400"/>
                              <a:gd name="connsiteX5" fmla="*/ 14605 w 38100"/>
                              <a:gd name="connsiteY5" fmla="*/ 26484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38100" h="25400">
                                <a:moveTo>
                                  <a:pt x="14605" y="26484"/>
                                </a:moveTo>
                                <a:cubicBezTo>
                                  <a:pt x="23495" y="26484"/>
                                  <a:pt x="19686" y="25214"/>
                                  <a:pt x="28575" y="21404"/>
                                </a:cubicBezTo>
                                <a:cubicBezTo>
                                  <a:pt x="27305" y="17594"/>
                                  <a:pt x="24765" y="13784"/>
                                  <a:pt x="23495" y="9974"/>
                                </a:cubicBezTo>
                                <a:cubicBezTo>
                                  <a:pt x="17145" y="7434"/>
                                  <a:pt x="12065" y="16324"/>
                                  <a:pt x="9525" y="20134"/>
                                </a:cubicBezTo>
                                <a:lnTo>
                                  <a:pt x="14605" y="21404"/>
                                </a:lnTo>
                                <a:lnTo>
                                  <a:pt x="14605" y="2648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67" name="Freeform: Shape 10967"/>
                        <wps:cNvSpPr/>
                        <wps:spPr>
                          <a:xfrm>
                            <a:off x="6781165" y="1873250"/>
                            <a:ext cx="25400" cy="25400"/>
                          </a:xfrm>
                          <a:custGeom>
                            <a:avLst/>
                            <a:gdLst>
                              <a:gd name="connsiteX0" fmla="*/ 26035 w 25400"/>
                              <a:gd name="connsiteY0" fmla="*/ 9525 h 25400"/>
                              <a:gd name="connsiteX1" fmla="*/ 9525 w 25400"/>
                              <a:gd name="connsiteY1" fmla="*/ 20955 h 25400"/>
                              <a:gd name="connsiteX2" fmla="*/ 26035 w 25400"/>
                              <a:gd name="connsiteY2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26035" y="9525"/>
                                </a:moveTo>
                                <a:lnTo>
                                  <a:pt x="9525" y="20955"/>
                                </a:lnTo>
                                <a:cubicBezTo>
                                  <a:pt x="18415" y="20955"/>
                                  <a:pt x="22225" y="14605"/>
                                  <a:pt x="2603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68" name="Freeform: Shape 10968"/>
                        <wps:cNvSpPr/>
                        <wps:spPr>
                          <a:xfrm>
                            <a:off x="7094855" y="1584960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3335 h 12700"/>
                              <a:gd name="connsiteX1" fmla="*/ 20955 w 25400"/>
                              <a:gd name="connsiteY1" fmla="*/ 9525 h 12700"/>
                              <a:gd name="connsiteX2" fmla="*/ 9525 w 25400"/>
                              <a:gd name="connsiteY2" fmla="*/ 1333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3335"/>
                                </a:moveTo>
                                <a:lnTo>
                                  <a:pt x="20955" y="9525"/>
                                </a:lnTo>
                                <a:cubicBezTo>
                                  <a:pt x="17145" y="10795"/>
                                  <a:pt x="12064" y="10795"/>
                                  <a:pt x="9525" y="1333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69" name="Freeform: Shape 10969"/>
                        <wps:cNvSpPr/>
                        <wps:spPr>
                          <a:xfrm>
                            <a:off x="6550025" y="1490980"/>
                            <a:ext cx="685800" cy="381000"/>
                          </a:xfrm>
                          <a:custGeom>
                            <a:avLst/>
                            <a:gdLst>
                              <a:gd name="connsiteX0" fmla="*/ 394335 w 685800"/>
                              <a:gd name="connsiteY0" fmla="*/ 301625 h 381000"/>
                              <a:gd name="connsiteX1" fmla="*/ 394335 w 685800"/>
                              <a:gd name="connsiteY1" fmla="*/ 306705 h 381000"/>
                              <a:gd name="connsiteX2" fmla="*/ 399415 w 685800"/>
                              <a:gd name="connsiteY2" fmla="*/ 307975 h 381000"/>
                              <a:gd name="connsiteX3" fmla="*/ 399415 w 685800"/>
                              <a:gd name="connsiteY3" fmla="*/ 313055 h 381000"/>
                              <a:gd name="connsiteX4" fmla="*/ 460375 w 685800"/>
                              <a:gd name="connsiteY4" fmla="*/ 288925 h 381000"/>
                              <a:gd name="connsiteX5" fmla="*/ 488315 w 685800"/>
                              <a:gd name="connsiteY5" fmla="*/ 278765 h 381000"/>
                              <a:gd name="connsiteX6" fmla="*/ 492125 w 685800"/>
                              <a:gd name="connsiteY6" fmla="*/ 278765 h 381000"/>
                              <a:gd name="connsiteX7" fmla="*/ 492125 w 685800"/>
                              <a:gd name="connsiteY7" fmla="*/ 282575 h 381000"/>
                              <a:gd name="connsiteX8" fmla="*/ 521335 w 685800"/>
                              <a:gd name="connsiteY8" fmla="*/ 267335 h 381000"/>
                              <a:gd name="connsiteX9" fmla="*/ 513715 w 685800"/>
                              <a:gd name="connsiteY9" fmla="*/ 262255 h 381000"/>
                              <a:gd name="connsiteX10" fmla="*/ 511175 w 685800"/>
                              <a:gd name="connsiteY10" fmla="*/ 264795 h 381000"/>
                              <a:gd name="connsiteX11" fmla="*/ 508635 w 685800"/>
                              <a:gd name="connsiteY11" fmla="*/ 259715 h 381000"/>
                              <a:gd name="connsiteX12" fmla="*/ 498475 w 685800"/>
                              <a:gd name="connsiteY12" fmla="*/ 264795 h 381000"/>
                              <a:gd name="connsiteX13" fmla="*/ 498475 w 685800"/>
                              <a:gd name="connsiteY13" fmla="*/ 260985 h 381000"/>
                              <a:gd name="connsiteX14" fmla="*/ 470535 w 685800"/>
                              <a:gd name="connsiteY14" fmla="*/ 266065 h 381000"/>
                              <a:gd name="connsiteX15" fmla="*/ 485775 w 685800"/>
                              <a:gd name="connsiteY15" fmla="*/ 263525 h 381000"/>
                              <a:gd name="connsiteX16" fmla="*/ 537845 w 685800"/>
                              <a:gd name="connsiteY16" fmla="*/ 226695 h 381000"/>
                              <a:gd name="connsiteX17" fmla="*/ 546735 w 685800"/>
                              <a:gd name="connsiteY17" fmla="*/ 234315 h 381000"/>
                              <a:gd name="connsiteX18" fmla="*/ 539115 w 685800"/>
                              <a:gd name="connsiteY18" fmla="*/ 241935 h 381000"/>
                              <a:gd name="connsiteX19" fmla="*/ 542925 w 685800"/>
                              <a:gd name="connsiteY19" fmla="*/ 241935 h 381000"/>
                              <a:gd name="connsiteX20" fmla="*/ 542925 w 685800"/>
                              <a:gd name="connsiteY20" fmla="*/ 245745 h 381000"/>
                              <a:gd name="connsiteX21" fmla="*/ 564515 w 685800"/>
                              <a:gd name="connsiteY21" fmla="*/ 233045 h 381000"/>
                              <a:gd name="connsiteX22" fmla="*/ 559435 w 685800"/>
                              <a:gd name="connsiteY22" fmla="*/ 221615 h 381000"/>
                              <a:gd name="connsiteX23" fmla="*/ 636905 w 685800"/>
                              <a:gd name="connsiteY23" fmla="*/ 180975 h 381000"/>
                              <a:gd name="connsiteX24" fmla="*/ 657225 w 685800"/>
                              <a:gd name="connsiteY24" fmla="*/ 153035 h 381000"/>
                              <a:gd name="connsiteX25" fmla="*/ 657225 w 685800"/>
                              <a:gd name="connsiteY25" fmla="*/ 149225 h 381000"/>
                              <a:gd name="connsiteX26" fmla="*/ 657225 w 685800"/>
                              <a:gd name="connsiteY26" fmla="*/ 145415 h 381000"/>
                              <a:gd name="connsiteX27" fmla="*/ 645795 w 685800"/>
                              <a:gd name="connsiteY27" fmla="*/ 149225 h 381000"/>
                              <a:gd name="connsiteX28" fmla="*/ 607695 w 685800"/>
                              <a:gd name="connsiteY28" fmla="*/ 168275 h 381000"/>
                              <a:gd name="connsiteX29" fmla="*/ 602615 w 685800"/>
                              <a:gd name="connsiteY29" fmla="*/ 151765 h 381000"/>
                              <a:gd name="connsiteX30" fmla="*/ 615315 w 685800"/>
                              <a:gd name="connsiteY30" fmla="*/ 144145 h 381000"/>
                              <a:gd name="connsiteX31" fmla="*/ 615315 w 685800"/>
                              <a:gd name="connsiteY31" fmla="*/ 136525 h 381000"/>
                              <a:gd name="connsiteX32" fmla="*/ 594995 w 685800"/>
                              <a:gd name="connsiteY32" fmla="*/ 120015 h 381000"/>
                              <a:gd name="connsiteX33" fmla="*/ 591185 w 685800"/>
                              <a:gd name="connsiteY33" fmla="*/ 120015 h 381000"/>
                              <a:gd name="connsiteX34" fmla="*/ 591185 w 685800"/>
                              <a:gd name="connsiteY34" fmla="*/ 116205 h 381000"/>
                              <a:gd name="connsiteX35" fmla="*/ 584835 w 685800"/>
                              <a:gd name="connsiteY35" fmla="*/ 113665 h 381000"/>
                              <a:gd name="connsiteX36" fmla="*/ 581025 w 685800"/>
                              <a:gd name="connsiteY36" fmla="*/ 113665 h 381000"/>
                              <a:gd name="connsiteX37" fmla="*/ 581025 w 685800"/>
                              <a:gd name="connsiteY37" fmla="*/ 109855 h 381000"/>
                              <a:gd name="connsiteX38" fmla="*/ 558165 w 685800"/>
                              <a:gd name="connsiteY38" fmla="*/ 120015 h 381000"/>
                              <a:gd name="connsiteX39" fmla="*/ 555625 w 685800"/>
                              <a:gd name="connsiteY39" fmla="*/ 122555 h 381000"/>
                              <a:gd name="connsiteX40" fmla="*/ 553085 w 685800"/>
                              <a:gd name="connsiteY40" fmla="*/ 125095 h 381000"/>
                              <a:gd name="connsiteX41" fmla="*/ 523875 w 685800"/>
                              <a:gd name="connsiteY41" fmla="*/ 132715 h 381000"/>
                              <a:gd name="connsiteX42" fmla="*/ 551815 w 685800"/>
                              <a:gd name="connsiteY42" fmla="*/ 122555 h 381000"/>
                              <a:gd name="connsiteX43" fmla="*/ 553085 w 685800"/>
                              <a:gd name="connsiteY43" fmla="*/ 118745 h 381000"/>
                              <a:gd name="connsiteX44" fmla="*/ 558165 w 685800"/>
                              <a:gd name="connsiteY44" fmla="*/ 118745 h 381000"/>
                              <a:gd name="connsiteX45" fmla="*/ 559435 w 685800"/>
                              <a:gd name="connsiteY45" fmla="*/ 109855 h 381000"/>
                              <a:gd name="connsiteX46" fmla="*/ 555625 w 685800"/>
                              <a:gd name="connsiteY46" fmla="*/ 109855 h 381000"/>
                              <a:gd name="connsiteX47" fmla="*/ 555625 w 685800"/>
                              <a:gd name="connsiteY47" fmla="*/ 106045 h 381000"/>
                              <a:gd name="connsiteX48" fmla="*/ 564515 w 685800"/>
                              <a:gd name="connsiteY48" fmla="*/ 102235 h 381000"/>
                              <a:gd name="connsiteX49" fmla="*/ 567055 w 685800"/>
                              <a:gd name="connsiteY49" fmla="*/ 104775 h 381000"/>
                              <a:gd name="connsiteX50" fmla="*/ 567055 w 685800"/>
                              <a:gd name="connsiteY50" fmla="*/ 108585 h 381000"/>
                              <a:gd name="connsiteX51" fmla="*/ 581025 w 685800"/>
                              <a:gd name="connsiteY51" fmla="*/ 103505 h 381000"/>
                              <a:gd name="connsiteX52" fmla="*/ 582295 w 685800"/>
                              <a:gd name="connsiteY52" fmla="*/ 99695 h 381000"/>
                              <a:gd name="connsiteX53" fmla="*/ 583565 w 685800"/>
                              <a:gd name="connsiteY53" fmla="*/ 95885 h 381000"/>
                              <a:gd name="connsiteX54" fmla="*/ 581025 w 685800"/>
                              <a:gd name="connsiteY54" fmla="*/ 92075 h 381000"/>
                              <a:gd name="connsiteX55" fmla="*/ 581025 w 685800"/>
                              <a:gd name="connsiteY55" fmla="*/ 88265 h 381000"/>
                              <a:gd name="connsiteX56" fmla="*/ 584835 w 685800"/>
                              <a:gd name="connsiteY56" fmla="*/ 88265 h 381000"/>
                              <a:gd name="connsiteX57" fmla="*/ 579755 w 685800"/>
                              <a:gd name="connsiteY57" fmla="*/ 71755 h 381000"/>
                              <a:gd name="connsiteX58" fmla="*/ 588645 w 685800"/>
                              <a:gd name="connsiteY58" fmla="*/ 67945 h 381000"/>
                              <a:gd name="connsiteX59" fmla="*/ 584835 w 685800"/>
                              <a:gd name="connsiteY59" fmla="*/ 65405 h 381000"/>
                              <a:gd name="connsiteX60" fmla="*/ 626745 w 685800"/>
                              <a:gd name="connsiteY60" fmla="*/ 41275 h 381000"/>
                              <a:gd name="connsiteX61" fmla="*/ 644525 w 685800"/>
                              <a:gd name="connsiteY61" fmla="*/ 27305 h 381000"/>
                              <a:gd name="connsiteX62" fmla="*/ 647065 w 685800"/>
                              <a:gd name="connsiteY62" fmla="*/ 28575 h 381000"/>
                              <a:gd name="connsiteX63" fmla="*/ 647065 w 685800"/>
                              <a:gd name="connsiteY63" fmla="*/ 31115 h 381000"/>
                              <a:gd name="connsiteX64" fmla="*/ 686435 w 685800"/>
                              <a:gd name="connsiteY64" fmla="*/ 9525 h 381000"/>
                              <a:gd name="connsiteX65" fmla="*/ 640715 w 685800"/>
                              <a:gd name="connsiteY65" fmla="*/ 23495 h 381000"/>
                              <a:gd name="connsiteX66" fmla="*/ 644525 w 685800"/>
                              <a:gd name="connsiteY66" fmla="*/ 27305 h 381000"/>
                              <a:gd name="connsiteX67" fmla="*/ 625475 w 685800"/>
                              <a:gd name="connsiteY67" fmla="*/ 36195 h 381000"/>
                              <a:gd name="connsiteX68" fmla="*/ 578485 w 685800"/>
                              <a:gd name="connsiteY68" fmla="*/ 62865 h 381000"/>
                              <a:gd name="connsiteX69" fmla="*/ 577215 w 685800"/>
                              <a:gd name="connsiteY69" fmla="*/ 61595 h 381000"/>
                              <a:gd name="connsiteX70" fmla="*/ 520065 w 685800"/>
                              <a:gd name="connsiteY70" fmla="*/ 92075 h 381000"/>
                              <a:gd name="connsiteX71" fmla="*/ 522605 w 685800"/>
                              <a:gd name="connsiteY71" fmla="*/ 94615 h 381000"/>
                              <a:gd name="connsiteX72" fmla="*/ 522605 w 685800"/>
                              <a:gd name="connsiteY72" fmla="*/ 98425 h 381000"/>
                              <a:gd name="connsiteX73" fmla="*/ 522605 w 685800"/>
                              <a:gd name="connsiteY73" fmla="*/ 103505 h 381000"/>
                              <a:gd name="connsiteX74" fmla="*/ 520065 w 685800"/>
                              <a:gd name="connsiteY74" fmla="*/ 98425 h 381000"/>
                              <a:gd name="connsiteX75" fmla="*/ 514985 w 685800"/>
                              <a:gd name="connsiteY75" fmla="*/ 97155 h 381000"/>
                              <a:gd name="connsiteX76" fmla="*/ 513715 w 685800"/>
                              <a:gd name="connsiteY76" fmla="*/ 92075 h 381000"/>
                              <a:gd name="connsiteX77" fmla="*/ 446405 w 685800"/>
                              <a:gd name="connsiteY77" fmla="*/ 121285 h 381000"/>
                              <a:gd name="connsiteX78" fmla="*/ 391795 w 685800"/>
                              <a:gd name="connsiteY78" fmla="*/ 153035 h 381000"/>
                              <a:gd name="connsiteX79" fmla="*/ 347345 w 685800"/>
                              <a:gd name="connsiteY79" fmla="*/ 170815 h 381000"/>
                              <a:gd name="connsiteX80" fmla="*/ 321945 w 685800"/>
                              <a:gd name="connsiteY80" fmla="*/ 187325 h 381000"/>
                              <a:gd name="connsiteX81" fmla="*/ 313055 w 685800"/>
                              <a:gd name="connsiteY81" fmla="*/ 198755 h 381000"/>
                              <a:gd name="connsiteX82" fmla="*/ 238125 w 685800"/>
                              <a:gd name="connsiteY82" fmla="*/ 233045 h 381000"/>
                              <a:gd name="connsiteX83" fmla="*/ 205105 w 685800"/>
                              <a:gd name="connsiteY83" fmla="*/ 249555 h 381000"/>
                              <a:gd name="connsiteX84" fmla="*/ 175895 w 685800"/>
                              <a:gd name="connsiteY84" fmla="*/ 269875 h 381000"/>
                              <a:gd name="connsiteX85" fmla="*/ 112395 w 685800"/>
                              <a:gd name="connsiteY85" fmla="*/ 310515 h 381000"/>
                              <a:gd name="connsiteX86" fmla="*/ 60325 w 685800"/>
                              <a:gd name="connsiteY86" fmla="*/ 342265 h 381000"/>
                              <a:gd name="connsiteX87" fmla="*/ 33655 w 685800"/>
                              <a:gd name="connsiteY87" fmla="*/ 351155 h 381000"/>
                              <a:gd name="connsiteX88" fmla="*/ 36195 w 685800"/>
                              <a:gd name="connsiteY88" fmla="*/ 353695 h 381000"/>
                              <a:gd name="connsiteX89" fmla="*/ 36195 w 685800"/>
                              <a:gd name="connsiteY89" fmla="*/ 357505 h 381000"/>
                              <a:gd name="connsiteX90" fmla="*/ 27305 w 685800"/>
                              <a:gd name="connsiteY90" fmla="*/ 361315 h 381000"/>
                              <a:gd name="connsiteX91" fmla="*/ 22225 w 685800"/>
                              <a:gd name="connsiteY91" fmla="*/ 360045 h 381000"/>
                              <a:gd name="connsiteX92" fmla="*/ 22225 w 685800"/>
                              <a:gd name="connsiteY92" fmla="*/ 354965 h 381000"/>
                              <a:gd name="connsiteX93" fmla="*/ 9525 w 685800"/>
                              <a:gd name="connsiteY93" fmla="*/ 365125 h 381000"/>
                              <a:gd name="connsiteX94" fmla="*/ 13335 w 685800"/>
                              <a:gd name="connsiteY94" fmla="*/ 365125 h 381000"/>
                              <a:gd name="connsiteX95" fmla="*/ 13335 w 685800"/>
                              <a:gd name="connsiteY95" fmla="*/ 368935 h 381000"/>
                              <a:gd name="connsiteX96" fmla="*/ 17145 w 685800"/>
                              <a:gd name="connsiteY96" fmla="*/ 372745 h 381000"/>
                              <a:gd name="connsiteX97" fmla="*/ 19685 w 685800"/>
                              <a:gd name="connsiteY97" fmla="*/ 374015 h 381000"/>
                              <a:gd name="connsiteX98" fmla="*/ 19685 w 685800"/>
                              <a:gd name="connsiteY98" fmla="*/ 376555 h 381000"/>
                              <a:gd name="connsiteX99" fmla="*/ 73025 w 685800"/>
                              <a:gd name="connsiteY99" fmla="*/ 360045 h 381000"/>
                              <a:gd name="connsiteX100" fmla="*/ 79375 w 685800"/>
                              <a:gd name="connsiteY100" fmla="*/ 360045 h 381000"/>
                              <a:gd name="connsiteX101" fmla="*/ 86995 w 685800"/>
                              <a:gd name="connsiteY101" fmla="*/ 357505 h 381000"/>
                              <a:gd name="connsiteX102" fmla="*/ 88265 w 685800"/>
                              <a:gd name="connsiteY102" fmla="*/ 348615 h 381000"/>
                              <a:gd name="connsiteX103" fmla="*/ 127635 w 685800"/>
                              <a:gd name="connsiteY103" fmla="*/ 327025 h 381000"/>
                              <a:gd name="connsiteX104" fmla="*/ 187325 w 685800"/>
                              <a:gd name="connsiteY104" fmla="*/ 319405 h 381000"/>
                              <a:gd name="connsiteX105" fmla="*/ 193675 w 685800"/>
                              <a:gd name="connsiteY105" fmla="*/ 301625 h 381000"/>
                              <a:gd name="connsiteX106" fmla="*/ 180975 w 685800"/>
                              <a:gd name="connsiteY106" fmla="*/ 297815 h 381000"/>
                              <a:gd name="connsiteX107" fmla="*/ 243205 w 685800"/>
                              <a:gd name="connsiteY107" fmla="*/ 259715 h 381000"/>
                              <a:gd name="connsiteX108" fmla="*/ 280035 w 685800"/>
                              <a:gd name="connsiteY108" fmla="*/ 257175 h 381000"/>
                              <a:gd name="connsiteX109" fmla="*/ 314325 w 685800"/>
                              <a:gd name="connsiteY109" fmla="*/ 234315 h 381000"/>
                              <a:gd name="connsiteX110" fmla="*/ 311785 w 685800"/>
                              <a:gd name="connsiteY110" fmla="*/ 227965 h 381000"/>
                              <a:gd name="connsiteX111" fmla="*/ 374015 w 685800"/>
                              <a:gd name="connsiteY111" fmla="*/ 194945 h 381000"/>
                              <a:gd name="connsiteX112" fmla="*/ 415925 w 685800"/>
                              <a:gd name="connsiteY112" fmla="*/ 172085 h 381000"/>
                              <a:gd name="connsiteX113" fmla="*/ 423545 w 685800"/>
                              <a:gd name="connsiteY113" fmla="*/ 177165 h 381000"/>
                              <a:gd name="connsiteX114" fmla="*/ 424815 w 685800"/>
                              <a:gd name="connsiteY114" fmla="*/ 167005 h 381000"/>
                              <a:gd name="connsiteX115" fmla="*/ 431165 w 685800"/>
                              <a:gd name="connsiteY115" fmla="*/ 161925 h 381000"/>
                              <a:gd name="connsiteX116" fmla="*/ 428625 w 685800"/>
                              <a:gd name="connsiteY116" fmla="*/ 155575 h 381000"/>
                              <a:gd name="connsiteX117" fmla="*/ 441325 w 685800"/>
                              <a:gd name="connsiteY117" fmla="*/ 147955 h 381000"/>
                              <a:gd name="connsiteX118" fmla="*/ 454025 w 685800"/>
                              <a:gd name="connsiteY118" fmla="*/ 151765 h 381000"/>
                              <a:gd name="connsiteX119" fmla="*/ 455295 w 685800"/>
                              <a:gd name="connsiteY119" fmla="*/ 141605 h 381000"/>
                              <a:gd name="connsiteX120" fmla="*/ 462915 w 685800"/>
                              <a:gd name="connsiteY120" fmla="*/ 146685 h 381000"/>
                              <a:gd name="connsiteX121" fmla="*/ 469265 w 685800"/>
                              <a:gd name="connsiteY121" fmla="*/ 136525 h 381000"/>
                              <a:gd name="connsiteX122" fmla="*/ 497205 w 685800"/>
                              <a:gd name="connsiteY122" fmla="*/ 142875 h 381000"/>
                              <a:gd name="connsiteX123" fmla="*/ 423545 w 685800"/>
                              <a:gd name="connsiteY123" fmla="*/ 192405 h 381000"/>
                              <a:gd name="connsiteX124" fmla="*/ 424815 w 685800"/>
                              <a:gd name="connsiteY124" fmla="*/ 196215 h 381000"/>
                              <a:gd name="connsiteX125" fmla="*/ 421005 w 685800"/>
                              <a:gd name="connsiteY125" fmla="*/ 198755 h 381000"/>
                              <a:gd name="connsiteX126" fmla="*/ 423545 w 685800"/>
                              <a:gd name="connsiteY126" fmla="*/ 205105 h 381000"/>
                              <a:gd name="connsiteX127" fmla="*/ 483235 w 685800"/>
                              <a:gd name="connsiteY127" fmla="*/ 173355 h 381000"/>
                              <a:gd name="connsiteX128" fmla="*/ 484505 w 685800"/>
                              <a:gd name="connsiteY128" fmla="*/ 188595 h 381000"/>
                              <a:gd name="connsiteX129" fmla="*/ 474345 w 685800"/>
                              <a:gd name="connsiteY129" fmla="*/ 197485 h 381000"/>
                              <a:gd name="connsiteX130" fmla="*/ 478155 w 685800"/>
                              <a:gd name="connsiteY130" fmla="*/ 197485 h 381000"/>
                              <a:gd name="connsiteX131" fmla="*/ 478155 w 685800"/>
                              <a:gd name="connsiteY131" fmla="*/ 201295 h 381000"/>
                              <a:gd name="connsiteX132" fmla="*/ 504825 w 685800"/>
                              <a:gd name="connsiteY132" fmla="*/ 192405 h 381000"/>
                              <a:gd name="connsiteX133" fmla="*/ 513715 w 685800"/>
                              <a:gd name="connsiteY133" fmla="*/ 175895 h 381000"/>
                              <a:gd name="connsiteX134" fmla="*/ 509905 w 685800"/>
                              <a:gd name="connsiteY134" fmla="*/ 184785 h 381000"/>
                              <a:gd name="connsiteX135" fmla="*/ 545465 w 685800"/>
                              <a:gd name="connsiteY135" fmla="*/ 179705 h 381000"/>
                              <a:gd name="connsiteX136" fmla="*/ 546735 w 685800"/>
                              <a:gd name="connsiteY136" fmla="*/ 163195 h 381000"/>
                              <a:gd name="connsiteX137" fmla="*/ 528955 w 685800"/>
                              <a:gd name="connsiteY137" fmla="*/ 159385 h 381000"/>
                              <a:gd name="connsiteX138" fmla="*/ 494665 w 685800"/>
                              <a:gd name="connsiteY138" fmla="*/ 169545 h 381000"/>
                              <a:gd name="connsiteX139" fmla="*/ 537845 w 685800"/>
                              <a:gd name="connsiteY139" fmla="*/ 149225 h 381000"/>
                              <a:gd name="connsiteX140" fmla="*/ 582295 w 685800"/>
                              <a:gd name="connsiteY140" fmla="*/ 125095 h 381000"/>
                              <a:gd name="connsiteX141" fmla="*/ 581025 w 685800"/>
                              <a:gd name="connsiteY141" fmla="*/ 127635 h 381000"/>
                              <a:gd name="connsiteX142" fmla="*/ 583565 w 685800"/>
                              <a:gd name="connsiteY142" fmla="*/ 130175 h 381000"/>
                              <a:gd name="connsiteX143" fmla="*/ 579755 w 685800"/>
                              <a:gd name="connsiteY143" fmla="*/ 130175 h 381000"/>
                              <a:gd name="connsiteX144" fmla="*/ 575945 w 685800"/>
                              <a:gd name="connsiteY144" fmla="*/ 139065 h 381000"/>
                              <a:gd name="connsiteX145" fmla="*/ 583565 w 685800"/>
                              <a:gd name="connsiteY145" fmla="*/ 139065 h 381000"/>
                              <a:gd name="connsiteX146" fmla="*/ 569595 w 685800"/>
                              <a:gd name="connsiteY146" fmla="*/ 149225 h 381000"/>
                              <a:gd name="connsiteX147" fmla="*/ 574675 w 685800"/>
                              <a:gd name="connsiteY147" fmla="*/ 150495 h 381000"/>
                              <a:gd name="connsiteX148" fmla="*/ 575945 w 685800"/>
                              <a:gd name="connsiteY148" fmla="*/ 155575 h 381000"/>
                              <a:gd name="connsiteX149" fmla="*/ 594995 w 685800"/>
                              <a:gd name="connsiteY149" fmla="*/ 154305 h 381000"/>
                              <a:gd name="connsiteX150" fmla="*/ 561975 w 685800"/>
                              <a:gd name="connsiteY150" fmla="*/ 170815 h 381000"/>
                              <a:gd name="connsiteX151" fmla="*/ 564515 w 685800"/>
                              <a:gd name="connsiteY151" fmla="*/ 173355 h 381000"/>
                              <a:gd name="connsiteX152" fmla="*/ 560705 w 685800"/>
                              <a:gd name="connsiteY152" fmla="*/ 173355 h 381000"/>
                              <a:gd name="connsiteX153" fmla="*/ 539115 w 685800"/>
                              <a:gd name="connsiteY153" fmla="*/ 186055 h 381000"/>
                              <a:gd name="connsiteX154" fmla="*/ 528955 w 685800"/>
                              <a:gd name="connsiteY154" fmla="*/ 194945 h 381000"/>
                              <a:gd name="connsiteX155" fmla="*/ 494665 w 685800"/>
                              <a:gd name="connsiteY155" fmla="*/ 210185 h 381000"/>
                              <a:gd name="connsiteX156" fmla="*/ 452755 w 685800"/>
                              <a:gd name="connsiteY156" fmla="*/ 233045 h 381000"/>
                              <a:gd name="connsiteX157" fmla="*/ 347345 w 685800"/>
                              <a:gd name="connsiteY157" fmla="*/ 291465 h 381000"/>
                              <a:gd name="connsiteX158" fmla="*/ 347345 w 685800"/>
                              <a:gd name="connsiteY158" fmla="*/ 291465 h 381000"/>
                              <a:gd name="connsiteX159" fmla="*/ 325755 w 685800"/>
                              <a:gd name="connsiteY159" fmla="*/ 301625 h 381000"/>
                              <a:gd name="connsiteX160" fmla="*/ 311785 w 685800"/>
                              <a:gd name="connsiteY160" fmla="*/ 311785 h 381000"/>
                              <a:gd name="connsiteX161" fmla="*/ 316865 w 685800"/>
                              <a:gd name="connsiteY161" fmla="*/ 313055 h 381000"/>
                              <a:gd name="connsiteX162" fmla="*/ 318135 w 685800"/>
                              <a:gd name="connsiteY162" fmla="*/ 318135 h 381000"/>
                              <a:gd name="connsiteX163" fmla="*/ 321945 w 685800"/>
                              <a:gd name="connsiteY163" fmla="*/ 321945 h 381000"/>
                              <a:gd name="connsiteX164" fmla="*/ 330835 w 685800"/>
                              <a:gd name="connsiteY164" fmla="*/ 309245 h 381000"/>
                              <a:gd name="connsiteX165" fmla="*/ 349885 w 685800"/>
                              <a:gd name="connsiteY165" fmla="*/ 300355 h 381000"/>
                              <a:gd name="connsiteX166" fmla="*/ 356235 w 685800"/>
                              <a:gd name="connsiteY166" fmla="*/ 301625 h 381000"/>
                              <a:gd name="connsiteX167" fmla="*/ 356235 w 685800"/>
                              <a:gd name="connsiteY167" fmla="*/ 309245 h 381000"/>
                              <a:gd name="connsiteX168" fmla="*/ 361315 w 685800"/>
                              <a:gd name="connsiteY168" fmla="*/ 310515 h 381000"/>
                              <a:gd name="connsiteX169" fmla="*/ 362585 w 685800"/>
                              <a:gd name="connsiteY169" fmla="*/ 315595 h 381000"/>
                              <a:gd name="connsiteX170" fmla="*/ 394335 w 685800"/>
                              <a:gd name="connsiteY170" fmla="*/ 301625 h 381000"/>
                              <a:gd name="connsiteX171" fmla="*/ 508635 w 685800"/>
                              <a:gd name="connsiteY171" fmla="*/ 263525 h 381000"/>
                              <a:gd name="connsiteX172" fmla="*/ 507365 w 685800"/>
                              <a:gd name="connsiteY172" fmla="*/ 266065 h 381000"/>
                              <a:gd name="connsiteX173" fmla="*/ 503555 w 685800"/>
                              <a:gd name="connsiteY173" fmla="*/ 262255 h 381000"/>
                              <a:gd name="connsiteX174" fmla="*/ 508635 w 685800"/>
                              <a:gd name="connsiteY174" fmla="*/ 263525 h 381000"/>
                              <a:gd name="connsiteX175" fmla="*/ 589915 w 685800"/>
                              <a:gd name="connsiteY175" fmla="*/ 172085 h 381000"/>
                              <a:gd name="connsiteX176" fmla="*/ 583565 w 685800"/>
                              <a:gd name="connsiteY176" fmla="*/ 182245 h 381000"/>
                              <a:gd name="connsiteX177" fmla="*/ 589915 w 685800"/>
                              <a:gd name="connsiteY177" fmla="*/ 172085 h 381000"/>
                              <a:gd name="connsiteX178" fmla="*/ 456565 w 685800"/>
                              <a:gd name="connsiteY178" fmla="*/ 268605 h 381000"/>
                              <a:gd name="connsiteX179" fmla="*/ 452755 w 685800"/>
                              <a:gd name="connsiteY179" fmla="*/ 272415 h 381000"/>
                              <a:gd name="connsiteX180" fmla="*/ 456565 w 685800"/>
                              <a:gd name="connsiteY180" fmla="*/ 268605 h 381000"/>
                              <a:gd name="connsiteX181" fmla="*/ 391795 w 685800"/>
                              <a:gd name="connsiteY181" fmla="*/ 281305 h 381000"/>
                              <a:gd name="connsiteX182" fmla="*/ 396875 w 685800"/>
                              <a:gd name="connsiteY182" fmla="*/ 280035 h 381000"/>
                              <a:gd name="connsiteX183" fmla="*/ 391795 w 685800"/>
                              <a:gd name="connsiteY183" fmla="*/ 287655 h 381000"/>
                              <a:gd name="connsiteX184" fmla="*/ 391795 w 685800"/>
                              <a:gd name="connsiteY184" fmla="*/ 281305 h 381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</a:cxnLst>
                            <a:rect l="l" t="t" r="r" b="b"/>
                            <a:pathLst>
                              <a:path w="685800" h="381000">
                                <a:moveTo>
                                  <a:pt x="394335" y="301625"/>
                                </a:moveTo>
                                <a:cubicBezTo>
                                  <a:pt x="395605" y="304165"/>
                                  <a:pt x="393065" y="305435"/>
                                  <a:pt x="394335" y="306705"/>
                                </a:cubicBezTo>
                                <a:lnTo>
                                  <a:pt x="399415" y="307975"/>
                                </a:lnTo>
                                <a:lnTo>
                                  <a:pt x="399415" y="313055"/>
                                </a:lnTo>
                                <a:cubicBezTo>
                                  <a:pt x="423545" y="300355"/>
                                  <a:pt x="433705" y="288925"/>
                                  <a:pt x="460375" y="288925"/>
                                </a:cubicBezTo>
                                <a:cubicBezTo>
                                  <a:pt x="455295" y="280035"/>
                                  <a:pt x="476885" y="280035"/>
                                  <a:pt x="488315" y="278765"/>
                                </a:cubicBezTo>
                                <a:lnTo>
                                  <a:pt x="492125" y="278765"/>
                                </a:lnTo>
                                <a:lnTo>
                                  <a:pt x="492125" y="282575"/>
                                </a:lnTo>
                                <a:cubicBezTo>
                                  <a:pt x="501015" y="280035"/>
                                  <a:pt x="516255" y="277495"/>
                                  <a:pt x="521335" y="267335"/>
                                </a:cubicBezTo>
                                <a:cubicBezTo>
                                  <a:pt x="520065" y="262255"/>
                                  <a:pt x="516255" y="263525"/>
                                  <a:pt x="513715" y="262255"/>
                                </a:cubicBezTo>
                                <a:lnTo>
                                  <a:pt x="511175" y="264795"/>
                                </a:lnTo>
                                <a:cubicBezTo>
                                  <a:pt x="509905" y="262255"/>
                                  <a:pt x="508635" y="260985"/>
                                  <a:pt x="508635" y="259715"/>
                                </a:cubicBezTo>
                                <a:cubicBezTo>
                                  <a:pt x="506095" y="259715"/>
                                  <a:pt x="502285" y="260985"/>
                                  <a:pt x="498475" y="264795"/>
                                </a:cubicBezTo>
                                <a:lnTo>
                                  <a:pt x="498475" y="260985"/>
                                </a:lnTo>
                                <a:cubicBezTo>
                                  <a:pt x="483235" y="263525"/>
                                  <a:pt x="484505" y="272415"/>
                                  <a:pt x="470535" y="266065"/>
                                </a:cubicBezTo>
                                <a:cubicBezTo>
                                  <a:pt x="476885" y="260985"/>
                                  <a:pt x="478155" y="262255"/>
                                  <a:pt x="485775" y="263525"/>
                                </a:cubicBezTo>
                                <a:cubicBezTo>
                                  <a:pt x="487045" y="240665"/>
                                  <a:pt x="532765" y="243205"/>
                                  <a:pt x="537845" y="226695"/>
                                </a:cubicBezTo>
                                <a:cubicBezTo>
                                  <a:pt x="540385" y="229235"/>
                                  <a:pt x="544195" y="231775"/>
                                  <a:pt x="546735" y="234315"/>
                                </a:cubicBezTo>
                                <a:cubicBezTo>
                                  <a:pt x="546735" y="238125"/>
                                  <a:pt x="537845" y="238125"/>
                                  <a:pt x="539115" y="241935"/>
                                </a:cubicBezTo>
                                <a:lnTo>
                                  <a:pt x="542925" y="241935"/>
                                </a:lnTo>
                                <a:lnTo>
                                  <a:pt x="542925" y="245745"/>
                                </a:lnTo>
                                <a:cubicBezTo>
                                  <a:pt x="554355" y="243205"/>
                                  <a:pt x="559435" y="238125"/>
                                  <a:pt x="564515" y="233045"/>
                                </a:cubicBezTo>
                                <a:cubicBezTo>
                                  <a:pt x="563245" y="229235"/>
                                  <a:pt x="560705" y="225425"/>
                                  <a:pt x="559435" y="221615"/>
                                </a:cubicBezTo>
                                <a:cubicBezTo>
                                  <a:pt x="582295" y="208915"/>
                                  <a:pt x="619125" y="193675"/>
                                  <a:pt x="636905" y="180975"/>
                                </a:cubicBezTo>
                                <a:cubicBezTo>
                                  <a:pt x="619125" y="174625"/>
                                  <a:pt x="644525" y="158115"/>
                                  <a:pt x="657225" y="153035"/>
                                </a:cubicBezTo>
                                <a:lnTo>
                                  <a:pt x="657225" y="149225"/>
                                </a:lnTo>
                                <a:lnTo>
                                  <a:pt x="657225" y="145415"/>
                                </a:lnTo>
                                <a:cubicBezTo>
                                  <a:pt x="644525" y="140335"/>
                                  <a:pt x="648335" y="140335"/>
                                  <a:pt x="645795" y="149225"/>
                                </a:cubicBezTo>
                                <a:cubicBezTo>
                                  <a:pt x="622935" y="147955"/>
                                  <a:pt x="622935" y="159385"/>
                                  <a:pt x="607695" y="168275"/>
                                </a:cubicBezTo>
                                <a:cubicBezTo>
                                  <a:pt x="611505" y="160655"/>
                                  <a:pt x="607695" y="161925"/>
                                  <a:pt x="602615" y="151765"/>
                                </a:cubicBezTo>
                                <a:cubicBezTo>
                                  <a:pt x="606425" y="149225"/>
                                  <a:pt x="617855" y="149225"/>
                                  <a:pt x="615315" y="144145"/>
                                </a:cubicBezTo>
                                <a:cubicBezTo>
                                  <a:pt x="606425" y="144145"/>
                                  <a:pt x="616585" y="139065"/>
                                  <a:pt x="615315" y="136525"/>
                                </a:cubicBezTo>
                                <a:cubicBezTo>
                                  <a:pt x="608965" y="132715"/>
                                  <a:pt x="591185" y="132715"/>
                                  <a:pt x="594995" y="120015"/>
                                </a:cubicBezTo>
                                <a:lnTo>
                                  <a:pt x="591185" y="120015"/>
                                </a:lnTo>
                                <a:lnTo>
                                  <a:pt x="591185" y="116205"/>
                                </a:lnTo>
                                <a:cubicBezTo>
                                  <a:pt x="588645" y="116205"/>
                                  <a:pt x="586105" y="114935"/>
                                  <a:pt x="584835" y="113665"/>
                                </a:cubicBezTo>
                                <a:lnTo>
                                  <a:pt x="581025" y="113665"/>
                                </a:lnTo>
                                <a:lnTo>
                                  <a:pt x="581025" y="109855"/>
                                </a:lnTo>
                                <a:cubicBezTo>
                                  <a:pt x="569595" y="111125"/>
                                  <a:pt x="569595" y="125095"/>
                                  <a:pt x="558165" y="120015"/>
                                </a:cubicBezTo>
                                <a:lnTo>
                                  <a:pt x="555625" y="122555"/>
                                </a:lnTo>
                                <a:lnTo>
                                  <a:pt x="553085" y="125095"/>
                                </a:lnTo>
                                <a:cubicBezTo>
                                  <a:pt x="544195" y="130175"/>
                                  <a:pt x="534035" y="133985"/>
                                  <a:pt x="523875" y="132715"/>
                                </a:cubicBezTo>
                                <a:cubicBezTo>
                                  <a:pt x="526415" y="121285"/>
                                  <a:pt x="540385" y="130175"/>
                                  <a:pt x="551815" y="122555"/>
                                </a:cubicBezTo>
                                <a:lnTo>
                                  <a:pt x="553085" y="118745"/>
                                </a:lnTo>
                                <a:lnTo>
                                  <a:pt x="558165" y="118745"/>
                                </a:lnTo>
                                <a:cubicBezTo>
                                  <a:pt x="555625" y="114935"/>
                                  <a:pt x="559435" y="113665"/>
                                  <a:pt x="559435" y="109855"/>
                                </a:cubicBezTo>
                                <a:lnTo>
                                  <a:pt x="555625" y="109855"/>
                                </a:lnTo>
                                <a:lnTo>
                                  <a:pt x="555625" y="106045"/>
                                </a:lnTo>
                                <a:cubicBezTo>
                                  <a:pt x="541655" y="98425"/>
                                  <a:pt x="570865" y="94615"/>
                                  <a:pt x="564515" y="102235"/>
                                </a:cubicBezTo>
                                <a:lnTo>
                                  <a:pt x="567055" y="104775"/>
                                </a:lnTo>
                                <a:lnTo>
                                  <a:pt x="567055" y="108585"/>
                                </a:lnTo>
                                <a:cubicBezTo>
                                  <a:pt x="572135" y="107315"/>
                                  <a:pt x="575945" y="104775"/>
                                  <a:pt x="581025" y="103505"/>
                                </a:cubicBezTo>
                                <a:lnTo>
                                  <a:pt x="582295" y="99695"/>
                                </a:lnTo>
                                <a:lnTo>
                                  <a:pt x="583565" y="95885"/>
                                </a:lnTo>
                                <a:cubicBezTo>
                                  <a:pt x="582295" y="93345"/>
                                  <a:pt x="578485" y="93345"/>
                                  <a:pt x="581025" y="92075"/>
                                </a:cubicBezTo>
                                <a:lnTo>
                                  <a:pt x="581025" y="88265"/>
                                </a:lnTo>
                                <a:lnTo>
                                  <a:pt x="584835" y="88265"/>
                                </a:lnTo>
                                <a:cubicBezTo>
                                  <a:pt x="586105" y="81915"/>
                                  <a:pt x="577215" y="78105"/>
                                  <a:pt x="579755" y="71755"/>
                                </a:cubicBezTo>
                                <a:cubicBezTo>
                                  <a:pt x="583565" y="66675"/>
                                  <a:pt x="591185" y="74295"/>
                                  <a:pt x="588645" y="67945"/>
                                </a:cubicBezTo>
                                <a:cubicBezTo>
                                  <a:pt x="587375" y="67945"/>
                                  <a:pt x="586105" y="66675"/>
                                  <a:pt x="584835" y="65405"/>
                                </a:cubicBezTo>
                                <a:cubicBezTo>
                                  <a:pt x="596265" y="55245"/>
                                  <a:pt x="611505" y="47625"/>
                                  <a:pt x="626745" y="41275"/>
                                </a:cubicBezTo>
                                <a:cubicBezTo>
                                  <a:pt x="633095" y="38735"/>
                                  <a:pt x="640715" y="34925"/>
                                  <a:pt x="644525" y="27305"/>
                                </a:cubicBezTo>
                                <a:lnTo>
                                  <a:pt x="647065" y="28575"/>
                                </a:lnTo>
                                <a:lnTo>
                                  <a:pt x="647065" y="31115"/>
                                </a:lnTo>
                                <a:cubicBezTo>
                                  <a:pt x="659765" y="28575"/>
                                  <a:pt x="678815" y="22225"/>
                                  <a:pt x="686435" y="9525"/>
                                </a:cubicBezTo>
                                <a:cubicBezTo>
                                  <a:pt x="675005" y="9525"/>
                                  <a:pt x="649605" y="13335"/>
                                  <a:pt x="640715" y="23495"/>
                                </a:cubicBezTo>
                                <a:cubicBezTo>
                                  <a:pt x="641985" y="23495"/>
                                  <a:pt x="644525" y="24765"/>
                                  <a:pt x="644525" y="27305"/>
                                </a:cubicBezTo>
                                <a:cubicBezTo>
                                  <a:pt x="638175" y="31115"/>
                                  <a:pt x="631825" y="33655"/>
                                  <a:pt x="625475" y="36195"/>
                                </a:cubicBezTo>
                                <a:cubicBezTo>
                                  <a:pt x="608965" y="43815"/>
                                  <a:pt x="592455" y="51435"/>
                                  <a:pt x="578485" y="62865"/>
                                </a:cubicBezTo>
                                <a:lnTo>
                                  <a:pt x="577215" y="61595"/>
                                </a:lnTo>
                                <a:cubicBezTo>
                                  <a:pt x="553085" y="73025"/>
                                  <a:pt x="536575" y="76835"/>
                                  <a:pt x="520065" y="92075"/>
                                </a:cubicBezTo>
                                <a:lnTo>
                                  <a:pt x="522605" y="94615"/>
                                </a:lnTo>
                                <a:lnTo>
                                  <a:pt x="522605" y="98425"/>
                                </a:lnTo>
                                <a:cubicBezTo>
                                  <a:pt x="527685" y="98425"/>
                                  <a:pt x="522605" y="100965"/>
                                  <a:pt x="522605" y="103505"/>
                                </a:cubicBezTo>
                                <a:cubicBezTo>
                                  <a:pt x="502285" y="111125"/>
                                  <a:pt x="512445" y="106045"/>
                                  <a:pt x="520065" y="98425"/>
                                </a:cubicBezTo>
                                <a:lnTo>
                                  <a:pt x="514985" y="97155"/>
                                </a:lnTo>
                                <a:lnTo>
                                  <a:pt x="513715" y="92075"/>
                                </a:lnTo>
                                <a:cubicBezTo>
                                  <a:pt x="489585" y="95885"/>
                                  <a:pt x="469265" y="120015"/>
                                  <a:pt x="446405" y="121285"/>
                                </a:cubicBezTo>
                                <a:cubicBezTo>
                                  <a:pt x="442595" y="139065"/>
                                  <a:pt x="413385" y="142875"/>
                                  <a:pt x="391795" y="153035"/>
                                </a:cubicBezTo>
                                <a:cubicBezTo>
                                  <a:pt x="375285" y="160655"/>
                                  <a:pt x="362585" y="172085"/>
                                  <a:pt x="347345" y="170815"/>
                                </a:cubicBezTo>
                                <a:cubicBezTo>
                                  <a:pt x="344805" y="180975"/>
                                  <a:pt x="332105" y="186055"/>
                                  <a:pt x="321945" y="187325"/>
                                </a:cubicBezTo>
                                <a:cubicBezTo>
                                  <a:pt x="320675" y="191135"/>
                                  <a:pt x="314325" y="193675"/>
                                  <a:pt x="313055" y="198755"/>
                                </a:cubicBezTo>
                                <a:cubicBezTo>
                                  <a:pt x="291465" y="203835"/>
                                  <a:pt x="263525" y="229235"/>
                                  <a:pt x="238125" y="233045"/>
                                </a:cubicBezTo>
                                <a:cubicBezTo>
                                  <a:pt x="231775" y="241935"/>
                                  <a:pt x="217805" y="249555"/>
                                  <a:pt x="205105" y="249555"/>
                                </a:cubicBezTo>
                                <a:cubicBezTo>
                                  <a:pt x="203835" y="262255"/>
                                  <a:pt x="186055" y="264795"/>
                                  <a:pt x="175895" y="269875"/>
                                </a:cubicBezTo>
                                <a:cubicBezTo>
                                  <a:pt x="150495" y="283845"/>
                                  <a:pt x="125095" y="296545"/>
                                  <a:pt x="112395" y="310515"/>
                                </a:cubicBezTo>
                                <a:cubicBezTo>
                                  <a:pt x="86995" y="315595"/>
                                  <a:pt x="78105" y="335915"/>
                                  <a:pt x="60325" y="342265"/>
                                </a:cubicBezTo>
                                <a:cubicBezTo>
                                  <a:pt x="50165" y="346075"/>
                                  <a:pt x="36195" y="339725"/>
                                  <a:pt x="33655" y="351155"/>
                                </a:cubicBezTo>
                                <a:lnTo>
                                  <a:pt x="36195" y="353695"/>
                                </a:lnTo>
                                <a:lnTo>
                                  <a:pt x="36195" y="357505"/>
                                </a:lnTo>
                                <a:cubicBezTo>
                                  <a:pt x="46355" y="356235"/>
                                  <a:pt x="27305" y="366395"/>
                                  <a:pt x="27305" y="361315"/>
                                </a:cubicBezTo>
                                <a:lnTo>
                                  <a:pt x="22225" y="360045"/>
                                </a:lnTo>
                                <a:lnTo>
                                  <a:pt x="22225" y="354965"/>
                                </a:lnTo>
                                <a:cubicBezTo>
                                  <a:pt x="14605" y="357505"/>
                                  <a:pt x="10795" y="360045"/>
                                  <a:pt x="9525" y="365125"/>
                                </a:cubicBezTo>
                                <a:lnTo>
                                  <a:pt x="13335" y="365125"/>
                                </a:lnTo>
                                <a:lnTo>
                                  <a:pt x="13335" y="368935"/>
                                </a:lnTo>
                                <a:cubicBezTo>
                                  <a:pt x="15875" y="368935"/>
                                  <a:pt x="17145" y="370205"/>
                                  <a:pt x="17145" y="372745"/>
                                </a:cubicBezTo>
                                <a:lnTo>
                                  <a:pt x="19685" y="374015"/>
                                </a:lnTo>
                                <a:lnTo>
                                  <a:pt x="19685" y="376555"/>
                                </a:lnTo>
                                <a:cubicBezTo>
                                  <a:pt x="34925" y="375285"/>
                                  <a:pt x="50165" y="366395"/>
                                  <a:pt x="73025" y="360045"/>
                                </a:cubicBezTo>
                                <a:cubicBezTo>
                                  <a:pt x="74295" y="363855"/>
                                  <a:pt x="79375" y="365125"/>
                                  <a:pt x="79375" y="360045"/>
                                </a:cubicBezTo>
                                <a:cubicBezTo>
                                  <a:pt x="76835" y="358775"/>
                                  <a:pt x="85725" y="358775"/>
                                  <a:pt x="86995" y="357505"/>
                                </a:cubicBezTo>
                                <a:cubicBezTo>
                                  <a:pt x="88265" y="356235"/>
                                  <a:pt x="86995" y="351155"/>
                                  <a:pt x="88265" y="348615"/>
                                </a:cubicBezTo>
                                <a:cubicBezTo>
                                  <a:pt x="94615" y="340995"/>
                                  <a:pt x="113665" y="332105"/>
                                  <a:pt x="127635" y="327025"/>
                                </a:cubicBezTo>
                                <a:cubicBezTo>
                                  <a:pt x="150495" y="316865"/>
                                  <a:pt x="170815" y="315595"/>
                                  <a:pt x="187325" y="319405"/>
                                </a:cubicBezTo>
                                <a:cubicBezTo>
                                  <a:pt x="184785" y="311785"/>
                                  <a:pt x="192405" y="307975"/>
                                  <a:pt x="193675" y="301625"/>
                                </a:cubicBezTo>
                                <a:cubicBezTo>
                                  <a:pt x="191135" y="297815"/>
                                  <a:pt x="184785" y="300355"/>
                                  <a:pt x="180975" y="297815"/>
                                </a:cubicBezTo>
                                <a:cubicBezTo>
                                  <a:pt x="205105" y="281305"/>
                                  <a:pt x="233045" y="277495"/>
                                  <a:pt x="243205" y="259715"/>
                                </a:cubicBezTo>
                                <a:cubicBezTo>
                                  <a:pt x="253365" y="260985"/>
                                  <a:pt x="264795" y="258445"/>
                                  <a:pt x="280035" y="257175"/>
                                </a:cubicBezTo>
                                <a:cubicBezTo>
                                  <a:pt x="278765" y="236855"/>
                                  <a:pt x="296545" y="239395"/>
                                  <a:pt x="314325" y="234315"/>
                                </a:cubicBezTo>
                                <a:cubicBezTo>
                                  <a:pt x="313055" y="230505"/>
                                  <a:pt x="307975" y="229235"/>
                                  <a:pt x="311785" y="227965"/>
                                </a:cubicBezTo>
                                <a:cubicBezTo>
                                  <a:pt x="332105" y="221615"/>
                                  <a:pt x="349885" y="202565"/>
                                  <a:pt x="374015" y="194945"/>
                                </a:cubicBezTo>
                                <a:cubicBezTo>
                                  <a:pt x="391795" y="189865"/>
                                  <a:pt x="401955" y="180975"/>
                                  <a:pt x="415925" y="172085"/>
                                </a:cubicBezTo>
                                <a:cubicBezTo>
                                  <a:pt x="423545" y="173355"/>
                                  <a:pt x="414655" y="180975"/>
                                  <a:pt x="423545" y="177165"/>
                                </a:cubicBezTo>
                                <a:cubicBezTo>
                                  <a:pt x="434975" y="170815"/>
                                  <a:pt x="424815" y="170815"/>
                                  <a:pt x="424815" y="167005"/>
                                </a:cubicBezTo>
                                <a:cubicBezTo>
                                  <a:pt x="424815" y="165735"/>
                                  <a:pt x="429895" y="163195"/>
                                  <a:pt x="431165" y="161925"/>
                                </a:cubicBezTo>
                                <a:cubicBezTo>
                                  <a:pt x="432435" y="159385"/>
                                  <a:pt x="424815" y="159385"/>
                                  <a:pt x="428625" y="155575"/>
                                </a:cubicBezTo>
                                <a:cubicBezTo>
                                  <a:pt x="429895" y="153035"/>
                                  <a:pt x="438785" y="154305"/>
                                  <a:pt x="441325" y="147955"/>
                                </a:cubicBezTo>
                                <a:cubicBezTo>
                                  <a:pt x="447675" y="145415"/>
                                  <a:pt x="446405" y="155575"/>
                                  <a:pt x="454025" y="151765"/>
                                </a:cubicBezTo>
                                <a:cubicBezTo>
                                  <a:pt x="457835" y="147955"/>
                                  <a:pt x="441325" y="145415"/>
                                  <a:pt x="455295" y="141605"/>
                                </a:cubicBezTo>
                                <a:cubicBezTo>
                                  <a:pt x="464185" y="139065"/>
                                  <a:pt x="452755" y="153035"/>
                                  <a:pt x="462915" y="146685"/>
                                </a:cubicBezTo>
                                <a:cubicBezTo>
                                  <a:pt x="473075" y="144145"/>
                                  <a:pt x="456565" y="139065"/>
                                  <a:pt x="469265" y="136525"/>
                                </a:cubicBezTo>
                                <a:cubicBezTo>
                                  <a:pt x="469265" y="155575"/>
                                  <a:pt x="489585" y="130175"/>
                                  <a:pt x="497205" y="142875"/>
                                </a:cubicBezTo>
                                <a:cubicBezTo>
                                  <a:pt x="471805" y="160655"/>
                                  <a:pt x="438785" y="173355"/>
                                  <a:pt x="423545" y="192405"/>
                                </a:cubicBezTo>
                                <a:lnTo>
                                  <a:pt x="424815" y="196215"/>
                                </a:lnTo>
                                <a:lnTo>
                                  <a:pt x="421005" y="198755"/>
                                </a:lnTo>
                                <a:cubicBezTo>
                                  <a:pt x="422275" y="201295"/>
                                  <a:pt x="423545" y="203835"/>
                                  <a:pt x="423545" y="205105"/>
                                </a:cubicBezTo>
                                <a:cubicBezTo>
                                  <a:pt x="442595" y="188595"/>
                                  <a:pt x="465455" y="182245"/>
                                  <a:pt x="483235" y="173355"/>
                                </a:cubicBezTo>
                                <a:cubicBezTo>
                                  <a:pt x="480695" y="179705"/>
                                  <a:pt x="485775" y="186055"/>
                                  <a:pt x="484505" y="188595"/>
                                </a:cubicBezTo>
                                <a:cubicBezTo>
                                  <a:pt x="484505" y="192405"/>
                                  <a:pt x="473075" y="192405"/>
                                  <a:pt x="474345" y="197485"/>
                                </a:cubicBezTo>
                                <a:lnTo>
                                  <a:pt x="478155" y="197485"/>
                                </a:lnTo>
                                <a:lnTo>
                                  <a:pt x="478155" y="201295"/>
                                </a:lnTo>
                                <a:cubicBezTo>
                                  <a:pt x="487045" y="198755"/>
                                  <a:pt x="495935" y="194945"/>
                                  <a:pt x="504825" y="192405"/>
                                </a:cubicBezTo>
                                <a:cubicBezTo>
                                  <a:pt x="509905" y="188595"/>
                                  <a:pt x="501015" y="177165"/>
                                  <a:pt x="513715" y="175895"/>
                                </a:cubicBezTo>
                                <a:cubicBezTo>
                                  <a:pt x="516255" y="180975"/>
                                  <a:pt x="507365" y="180975"/>
                                  <a:pt x="509905" y="184785"/>
                                </a:cubicBezTo>
                                <a:cubicBezTo>
                                  <a:pt x="526415" y="187325"/>
                                  <a:pt x="539115" y="177165"/>
                                  <a:pt x="545465" y="179705"/>
                                </a:cubicBezTo>
                                <a:cubicBezTo>
                                  <a:pt x="544195" y="175895"/>
                                  <a:pt x="548005" y="172085"/>
                                  <a:pt x="546735" y="163195"/>
                                </a:cubicBezTo>
                                <a:cubicBezTo>
                                  <a:pt x="536575" y="167005"/>
                                  <a:pt x="526415" y="172085"/>
                                  <a:pt x="528955" y="159385"/>
                                </a:cubicBezTo>
                                <a:cubicBezTo>
                                  <a:pt x="522605" y="163195"/>
                                  <a:pt x="504825" y="169545"/>
                                  <a:pt x="494665" y="169545"/>
                                </a:cubicBezTo>
                                <a:cubicBezTo>
                                  <a:pt x="509905" y="159385"/>
                                  <a:pt x="518795" y="149225"/>
                                  <a:pt x="537845" y="149225"/>
                                </a:cubicBezTo>
                                <a:cubicBezTo>
                                  <a:pt x="550545" y="137795"/>
                                  <a:pt x="565785" y="123825"/>
                                  <a:pt x="582295" y="125095"/>
                                </a:cubicBezTo>
                                <a:cubicBezTo>
                                  <a:pt x="581025" y="126365"/>
                                  <a:pt x="579755" y="126365"/>
                                  <a:pt x="581025" y="127635"/>
                                </a:cubicBezTo>
                                <a:lnTo>
                                  <a:pt x="583565" y="130175"/>
                                </a:lnTo>
                                <a:lnTo>
                                  <a:pt x="579755" y="130175"/>
                                </a:lnTo>
                                <a:cubicBezTo>
                                  <a:pt x="582295" y="135255"/>
                                  <a:pt x="573405" y="135255"/>
                                  <a:pt x="575945" y="139065"/>
                                </a:cubicBezTo>
                                <a:cubicBezTo>
                                  <a:pt x="578485" y="137795"/>
                                  <a:pt x="582295" y="136525"/>
                                  <a:pt x="583565" y="139065"/>
                                </a:cubicBezTo>
                                <a:cubicBezTo>
                                  <a:pt x="583565" y="144145"/>
                                  <a:pt x="568325" y="144145"/>
                                  <a:pt x="569595" y="149225"/>
                                </a:cubicBezTo>
                                <a:lnTo>
                                  <a:pt x="574675" y="150495"/>
                                </a:lnTo>
                                <a:lnTo>
                                  <a:pt x="575945" y="155575"/>
                                </a:lnTo>
                                <a:cubicBezTo>
                                  <a:pt x="582295" y="159385"/>
                                  <a:pt x="588645" y="145415"/>
                                  <a:pt x="594995" y="154305"/>
                                </a:cubicBezTo>
                                <a:cubicBezTo>
                                  <a:pt x="582295" y="154305"/>
                                  <a:pt x="577215" y="167005"/>
                                  <a:pt x="561975" y="170815"/>
                                </a:cubicBezTo>
                                <a:lnTo>
                                  <a:pt x="564515" y="173355"/>
                                </a:lnTo>
                                <a:lnTo>
                                  <a:pt x="560705" y="173355"/>
                                </a:lnTo>
                                <a:cubicBezTo>
                                  <a:pt x="559435" y="184785"/>
                                  <a:pt x="545465" y="183515"/>
                                  <a:pt x="539115" y="186055"/>
                                </a:cubicBezTo>
                                <a:cubicBezTo>
                                  <a:pt x="535305" y="187325"/>
                                  <a:pt x="532765" y="192405"/>
                                  <a:pt x="528955" y="194945"/>
                                </a:cubicBezTo>
                                <a:cubicBezTo>
                                  <a:pt x="518795" y="200025"/>
                                  <a:pt x="504825" y="203835"/>
                                  <a:pt x="494665" y="210185"/>
                                </a:cubicBezTo>
                                <a:cubicBezTo>
                                  <a:pt x="480695" y="217805"/>
                                  <a:pt x="469265" y="225425"/>
                                  <a:pt x="452755" y="233045"/>
                                </a:cubicBezTo>
                                <a:cubicBezTo>
                                  <a:pt x="415925" y="248285"/>
                                  <a:pt x="372745" y="273685"/>
                                  <a:pt x="347345" y="291465"/>
                                </a:cubicBezTo>
                                <a:lnTo>
                                  <a:pt x="347345" y="291465"/>
                                </a:lnTo>
                                <a:cubicBezTo>
                                  <a:pt x="339725" y="294005"/>
                                  <a:pt x="332105" y="296545"/>
                                  <a:pt x="325755" y="301625"/>
                                </a:cubicBezTo>
                                <a:cubicBezTo>
                                  <a:pt x="318135" y="304165"/>
                                  <a:pt x="311785" y="306705"/>
                                  <a:pt x="311785" y="311785"/>
                                </a:cubicBezTo>
                                <a:lnTo>
                                  <a:pt x="316865" y="313055"/>
                                </a:lnTo>
                                <a:lnTo>
                                  <a:pt x="318135" y="318135"/>
                                </a:lnTo>
                                <a:cubicBezTo>
                                  <a:pt x="320675" y="318135"/>
                                  <a:pt x="321945" y="319405"/>
                                  <a:pt x="321945" y="321945"/>
                                </a:cubicBezTo>
                                <a:cubicBezTo>
                                  <a:pt x="328295" y="319405"/>
                                  <a:pt x="328295" y="314325"/>
                                  <a:pt x="330835" y="309245"/>
                                </a:cubicBezTo>
                                <a:cubicBezTo>
                                  <a:pt x="337185" y="305435"/>
                                  <a:pt x="343535" y="301625"/>
                                  <a:pt x="349885" y="300355"/>
                                </a:cubicBezTo>
                                <a:cubicBezTo>
                                  <a:pt x="352425" y="300355"/>
                                  <a:pt x="354965" y="299085"/>
                                  <a:pt x="356235" y="301625"/>
                                </a:cubicBezTo>
                                <a:cubicBezTo>
                                  <a:pt x="353695" y="302895"/>
                                  <a:pt x="354965" y="306705"/>
                                  <a:pt x="356235" y="309245"/>
                                </a:cubicBezTo>
                                <a:lnTo>
                                  <a:pt x="361315" y="310515"/>
                                </a:lnTo>
                                <a:lnTo>
                                  <a:pt x="362585" y="315595"/>
                                </a:lnTo>
                                <a:cubicBezTo>
                                  <a:pt x="379095" y="314325"/>
                                  <a:pt x="377825" y="300355"/>
                                  <a:pt x="394335" y="301625"/>
                                </a:cubicBezTo>
                                <a:close/>
                                <a:moveTo>
                                  <a:pt x="508635" y="263525"/>
                                </a:moveTo>
                                <a:cubicBezTo>
                                  <a:pt x="507365" y="263525"/>
                                  <a:pt x="506095" y="264795"/>
                                  <a:pt x="507365" y="266065"/>
                                </a:cubicBezTo>
                                <a:cubicBezTo>
                                  <a:pt x="504825" y="266065"/>
                                  <a:pt x="503555" y="264795"/>
                                  <a:pt x="503555" y="262255"/>
                                </a:cubicBezTo>
                                <a:lnTo>
                                  <a:pt x="508635" y="263525"/>
                                </a:lnTo>
                                <a:close/>
                                <a:moveTo>
                                  <a:pt x="589915" y="172085"/>
                                </a:moveTo>
                                <a:cubicBezTo>
                                  <a:pt x="589915" y="175895"/>
                                  <a:pt x="589915" y="180975"/>
                                  <a:pt x="583565" y="182245"/>
                                </a:cubicBezTo>
                                <a:cubicBezTo>
                                  <a:pt x="579755" y="175895"/>
                                  <a:pt x="583565" y="173355"/>
                                  <a:pt x="589915" y="172085"/>
                                </a:cubicBezTo>
                                <a:close/>
                                <a:moveTo>
                                  <a:pt x="456565" y="268605"/>
                                </a:moveTo>
                                <a:cubicBezTo>
                                  <a:pt x="461645" y="267335"/>
                                  <a:pt x="456565" y="272415"/>
                                  <a:pt x="452755" y="272415"/>
                                </a:cubicBezTo>
                                <a:cubicBezTo>
                                  <a:pt x="447675" y="273685"/>
                                  <a:pt x="452755" y="268605"/>
                                  <a:pt x="456565" y="268605"/>
                                </a:cubicBezTo>
                                <a:close/>
                                <a:moveTo>
                                  <a:pt x="391795" y="281305"/>
                                </a:moveTo>
                                <a:cubicBezTo>
                                  <a:pt x="393065" y="281305"/>
                                  <a:pt x="394335" y="280035"/>
                                  <a:pt x="396875" y="280035"/>
                                </a:cubicBezTo>
                                <a:cubicBezTo>
                                  <a:pt x="400685" y="283845"/>
                                  <a:pt x="395605" y="285115"/>
                                  <a:pt x="391795" y="287655"/>
                                </a:cubicBezTo>
                                <a:cubicBezTo>
                                  <a:pt x="390525" y="285115"/>
                                  <a:pt x="391795" y="283845"/>
                                  <a:pt x="391795" y="28130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70" name="Freeform: Shape 10970"/>
                        <wps:cNvSpPr/>
                        <wps:spPr>
                          <a:xfrm>
                            <a:off x="6857365" y="1797050"/>
                            <a:ext cx="50800" cy="38100"/>
                          </a:xfrm>
                          <a:custGeom>
                            <a:avLst/>
                            <a:gdLst>
                              <a:gd name="connsiteX0" fmla="*/ 19685 w 50800"/>
                              <a:gd name="connsiteY0" fmla="*/ 40005 h 38100"/>
                              <a:gd name="connsiteX1" fmla="*/ 22225 w 50800"/>
                              <a:gd name="connsiteY1" fmla="*/ 37465 h 38100"/>
                              <a:gd name="connsiteX2" fmla="*/ 26035 w 50800"/>
                              <a:gd name="connsiteY2" fmla="*/ 37465 h 38100"/>
                              <a:gd name="connsiteX3" fmla="*/ 46355 w 50800"/>
                              <a:gd name="connsiteY3" fmla="*/ 27305 h 38100"/>
                              <a:gd name="connsiteX4" fmla="*/ 37465 w 50800"/>
                              <a:gd name="connsiteY4" fmla="*/ 19685 h 38100"/>
                              <a:gd name="connsiteX5" fmla="*/ 43815 w 50800"/>
                              <a:gd name="connsiteY5" fmla="*/ 14605 h 38100"/>
                              <a:gd name="connsiteX6" fmla="*/ 38735 w 50800"/>
                              <a:gd name="connsiteY6" fmla="*/ 13335 h 38100"/>
                              <a:gd name="connsiteX7" fmla="*/ 38735 w 50800"/>
                              <a:gd name="connsiteY7" fmla="*/ 9525 h 38100"/>
                              <a:gd name="connsiteX8" fmla="*/ 24765 w 50800"/>
                              <a:gd name="connsiteY8" fmla="*/ 22225 h 38100"/>
                              <a:gd name="connsiteX9" fmla="*/ 17145 w 50800"/>
                              <a:gd name="connsiteY9" fmla="*/ 17145 h 38100"/>
                              <a:gd name="connsiteX10" fmla="*/ 9525 w 50800"/>
                              <a:gd name="connsiteY10" fmla="*/ 29845 h 38100"/>
                              <a:gd name="connsiteX11" fmla="*/ 9525 w 50800"/>
                              <a:gd name="connsiteY11" fmla="*/ 32385 h 38100"/>
                              <a:gd name="connsiteX12" fmla="*/ 9525 w 50800"/>
                              <a:gd name="connsiteY12" fmla="*/ 34925 h 38100"/>
                              <a:gd name="connsiteX13" fmla="*/ 19685 w 50800"/>
                              <a:gd name="connsiteY13" fmla="*/ 40005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50800" h="38100">
                                <a:moveTo>
                                  <a:pt x="19685" y="40005"/>
                                </a:moveTo>
                                <a:lnTo>
                                  <a:pt x="22225" y="37465"/>
                                </a:lnTo>
                                <a:lnTo>
                                  <a:pt x="26035" y="37465"/>
                                </a:lnTo>
                                <a:cubicBezTo>
                                  <a:pt x="37465" y="41275"/>
                                  <a:pt x="32385" y="23495"/>
                                  <a:pt x="46355" y="27305"/>
                                </a:cubicBezTo>
                                <a:cubicBezTo>
                                  <a:pt x="46355" y="18415"/>
                                  <a:pt x="37465" y="28575"/>
                                  <a:pt x="37465" y="19685"/>
                                </a:cubicBezTo>
                                <a:cubicBezTo>
                                  <a:pt x="40005" y="18415"/>
                                  <a:pt x="43815" y="17145"/>
                                  <a:pt x="43815" y="14605"/>
                                </a:cubicBezTo>
                                <a:lnTo>
                                  <a:pt x="38735" y="13335"/>
                                </a:lnTo>
                                <a:lnTo>
                                  <a:pt x="38735" y="9525"/>
                                </a:lnTo>
                                <a:cubicBezTo>
                                  <a:pt x="20955" y="10795"/>
                                  <a:pt x="29845" y="13335"/>
                                  <a:pt x="24765" y="22225"/>
                                </a:cubicBezTo>
                                <a:cubicBezTo>
                                  <a:pt x="22225" y="19685"/>
                                  <a:pt x="19685" y="18415"/>
                                  <a:pt x="17145" y="17145"/>
                                </a:cubicBezTo>
                                <a:cubicBezTo>
                                  <a:pt x="19685" y="23495"/>
                                  <a:pt x="9525" y="24765"/>
                                  <a:pt x="9525" y="29845"/>
                                </a:cubicBezTo>
                                <a:lnTo>
                                  <a:pt x="9525" y="32385"/>
                                </a:lnTo>
                                <a:lnTo>
                                  <a:pt x="9525" y="34925"/>
                                </a:lnTo>
                                <a:cubicBezTo>
                                  <a:pt x="12065" y="37465"/>
                                  <a:pt x="18415" y="33655"/>
                                  <a:pt x="19685" y="4000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71" name="Freeform: Shape 10971"/>
                        <wps:cNvSpPr/>
                        <wps:spPr>
                          <a:xfrm>
                            <a:off x="6847205" y="182753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5875 w 25400"/>
                              <a:gd name="connsiteY0" fmla="*/ 13335 h 25400"/>
                              <a:gd name="connsiteX1" fmla="*/ 9525 w 25400"/>
                              <a:gd name="connsiteY1" fmla="*/ 9525 h 25400"/>
                              <a:gd name="connsiteX2" fmla="*/ 17145 w 25400"/>
                              <a:gd name="connsiteY2" fmla="*/ 27305 h 25400"/>
                              <a:gd name="connsiteX3" fmla="*/ 15875 w 25400"/>
                              <a:gd name="connsiteY3" fmla="*/ 1333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5875" y="13335"/>
                                </a:moveTo>
                                <a:cubicBezTo>
                                  <a:pt x="13335" y="12065"/>
                                  <a:pt x="12065" y="12065"/>
                                  <a:pt x="9525" y="9525"/>
                                </a:cubicBezTo>
                                <a:lnTo>
                                  <a:pt x="17145" y="27305"/>
                                </a:lnTo>
                                <a:cubicBezTo>
                                  <a:pt x="15875" y="23495"/>
                                  <a:pt x="15875" y="18415"/>
                                  <a:pt x="15875" y="1333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72" name="Freeform: Shape 10972"/>
                        <wps:cNvSpPr/>
                        <wps:spPr>
                          <a:xfrm>
                            <a:off x="7120999" y="1885842"/>
                            <a:ext cx="88900" cy="50800"/>
                          </a:xfrm>
                          <a:custGeom>
                            <a:avLst/>
                            <a:gdLst>
                              <a:gd name="connsiteX0" fmla="*/ 79901 w 88900"/>
                              <a:gd name="connsiteY0" fmla="*/ 9633 h 50800"/>
                              <a:gd name="connsiteX1" fmla="*/ 39261 w 88900"/>
                              <a:gd name="connsiteY1" fmla="*/ 27413 h 50800"/>
                              <a:gd name="connsiteX2" fmla="*/ 11321 w 88900"/>
                              <a:gd name="connsiteY2" fmla="*/ 43923 h 50800"/>
                              <a:gd name="connsiteX3" fmla="*/ 10051 w 88900"/>
                              <a:gd name="connsiteY3" fmla="*/ 47733 h 50800"/>
                              <a:gd name="connsiteX4" fmla="*/ 13861 w 88900"/>
                              <a:gd name="connsiteY4" fmla="*/ 49003 h 50800"/>
                              <a:gd name="connsiteX5" fmla="*/ 44341 w 88900"/>
                              <a:gd name="connsiteY5" fmla="*/ 32493 h 50800"/>
                              <a:gd name="connsiteX6" fmla="*/ 79901 w 88900"/>
                              <a:gd name="connsiteY6" fmla="*/ 9633 h 50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88900" h="50800">
                                <a:moveTo>
                                  <a:pt x="79901" y="9633"/>
                                </a:moveTo>
                                <a:cubicBezTo>
                                  <a:pt x="64661" y="8363"/>
                                  <a:pt x="51961" y="18523"/>
                                  <a:pt x="39261" y="27413"/>
                                </a:cubicBezTo>
                                <a:cubicBezTo>
                                  <a:pt x="30371" y="33763"/>
                                  <a:pt x="21481" y="40113"/>
                                  <a:pt x="11321" y="43923"/>
                                </a:cubicBezTo>
                                <a:cubicBezTo>
                                  <a:pt x="10051" y="43923"/>
                                  <a:pt x="8781" y="46463"/>
                                  <a:pt x="10051" y="47733"/>
                                </a:cubicBezTo>
                                <a:cubicBezTo>
                                  <a:pt x="10051" y="49003"/>
                                  <a:pt x="12591" y="50273"/>
                                  <a:pt x="13861" y="49003"/>
                                </a:cubicBezTo>
                                <a:cubicBezTo>
                                  <a:pt x="25291" y="46463"/>
                                  <a:pt x="34181" y="38843"/>
                                  <a:pt x="44341" y="32493"/>
                                </a:cubicBezTo>
                                <a:cubicBezTo>
                                  <a:pt x="55771" y="22333"/>
                                  <a:pt x="67201" y="14713"/>
                                  <a:pt x="79901" y="963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73" name="Freeform: Shape 10973"/>
                        <wps:cNvSpPr/>
                        <wps:spPr>
                          <a:xfrm>
                            <a:off x="1744662" y="7684770"/>
                            <a:ext cx="76200" cy="50800"/>
                          </a:xfrm>
                          <a:custGeom>
                            <a:avLst/>
                            <a:gdLst>
                              <a:gd name="connsiteX0" fmla="*/ 10477 w 76200"/>
                              <a:gd name="connsiteY0" fmla="*/ 43815 h 50800"/>
                              <a:gd name="connsiteX1" fmla="*/ 10477 w 76200"/>
                              <a:gd name="connsiteY1" fmla="*/ 46355 h 50800"/>
                              <a:gd name="connsiteX2" fmla="*/ 10477 w 76200"/>
                              <a:gd name="connsiteY2" fmla="*/ 47625 h 50800"/>
                              <a:gd name="connsiteX3" fmla="*/ 14288 w 76200"/>
                              <a:gd name="connsiteY3" fmla="*/ 47625 h 50800"/>
                              <a:gd name="connsiteX4" fmla="*/ 72708 w 76200"/>
                              <a:gd name="connsiteY4" fmla="*/ 9525 h 50800"/>
                              <a:gd name="connsiteX5" fmla="*/ 10477 w 76200"/>
                              <a:gd name="connsiteY5" fmla="*/ 43815 h 50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76200" h="50800">
                                <a:moveTo>
                                  <a:pt x="10477" y="43815"/>
                                </a:moveTo>
                                <a:cubicBezTo>
                                  <a:pt x="9208" y="43815"/>
                                  <a:pt x="9208" y="45086"/>
                                  <a:pt x="10477" y="46355"/>
                                </a:cubicBezTo>
                                <a:cubicBezTo>
                                  <a:pt x="10477" y="46355"/>
                                  <a:pt x="10477" y="46355"/>
                                  <a:pt x="10477" y="47625"/>
                                </a:cubicBezTo>
                                <a:cubicBezTo>
                                  <a:pt x="11748" y="48895"/>
                                  <a:pt x="13018" y="48895"/>
                                  <a:pt x="14288" y="47625"/>
                                </a:cubicBezTo>
                                <a:cubicBezTo>
                                  <a:pt x="30798" y="33655"/>
                                  <a:pt x="53658" y="20955"/>
                                  <a:pt x="72708" y="9525"/>
                                </a:cubicBezTo>
                                <a:cubicBezTo>
                                  <a:pt x="49848" y="15875"/>
                                  <a:pt x="26988" y="28575"/>
                                  <a:pt x="10477" y="4381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74" name="Freeform: Shape 10974"/>
                        <wps:cNvSpPr/>
                        <wps:spPr>
                          <a:xfrm>
                            <a:off x="1898015" y="7628890"/>
                            <a:ext cx="38100" cy="25400"/>
                          </a:xfrm>
                          <a:custGeom>
                            <a:avLst/>
                            <a:gdLst>
                              <a:gd name="connsiteX0" fmla="*/ 9525 w 38100"/>
                              <a:gd name="connsiteY0" fmla="*/ 24765 h 25400"/>
                              <a:gd name="connsiteX1" fmla="*/ 12065 w 38100"/>
                              <a:gd name="connsiteY1" fmla="*/ 26035 h 25400"/>
                              <a:gd name="connsiteX2" fmla="*/ 22225 w 38100"/>
                              <a:gd name="connsiteY2" fmla="*/ 19685 h 25400"/>
                              <a:gd name="connsiteX3" fmla="*/ 33655 w 38100"/>
                              <a:gd name="connsiteY3" fmla="*/ 9525 h 25400"/>
                              <a:gd name="connsiteX4" fmla="*/ 18415 w 38100"/>
                              <a:gd name="connsiteY4" fmla="*/ 15875 h 25400"/>
                              <a:gd name="connsiteX5" fmla="*/ 9525 w 38100"/>
                              <a:gd name="connsiteY5" fmla="*/ 20955 h 25400"/>
                              <a:gd name="connsiteX6" fmla="*/ 9525 w 38100"/>
                              <a:gd name="connsiteY6" fmla="*/ 2476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8100" h="25400">
                                <a:moveTo>
                                  <a:pt x="9525" y="24765"/>
                                </a:moveTo>
                                <a:cubicBezTo>
                                  <a:pt x="9525" y="26035"/>
                                  <a:pt x="10795" y="26035"/>
                                  <a:pt x="12065" y="26035"/>
                                </a:cubicBezTo>
                                <a:cubicBezTo>
                                  <a:pt x="15875" y="24765"/>
                                  <a:pt x="19685" y="22225"/>
                                  <a:pt x="22225" y="19685"/>
                                </a:cubicBezTo>
                                <a:cubicBezTo>
                                  <a:pt x="26035" y="17145"/>
                                  <a:pt x="29845" y="14605"/>
                                  <a:pt x="33655" y="9525"/>
                                </a:cubicBezTo>
                                <a:cubicBezTo>
                                  <a:pt x="27305" y="9525"/>
                                  <a:pt x="23495" y="13335"/>
                                  <a:pt x="18415" y="15875"/>
                                </a:cubicBezTo>
                                <a:cubicBezTo>
                                  <a:pt x="15875" y="18415"/>
                                  <a:pt x="12065" y="19685"/>
                                  <a:pt x="9525" y="20955"/>
                                </a:cubicBezTo>
                                <a:cubicBezTo>
                                  <a:pt x="9525" y="23495"/>
                                  <a:pt x="9525" y="24765"/>
                                  <a:pt x="9525" y="2476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75" name="Freeform: Shape 10975"/>
                        <wps:cNvSpPr/>
                        <wps:spPr>
                          <a:xfrm>
                            <a:off x="1866265" y="7655560"/>
                            <a:ext cx="25400" cy="254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8415 h 25400"/>
                              <a:gd name="connsiteX1" fmla="*/ 19685 w 25400"/>
                              <a:gd name="connsiteY1" fmla="*/ 9525 h 25400"/>
                              <a:gd name="connsiteX2" fmla="*/ 9525 w 25400"/>
                              <a:gd name="connsiteY2" fmla="*/ 1841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9525" y="18415"/>
                                </a:moveTo>
                                <a:lnTo>
                                  <a:pt x="19685" y="9525"/>
                                </a:lnTo>
                                <a:cubicBezTo>
                                  <a:pt x="17145" y="13335"/>
                                  <a:pt x="12065" y="15875"/>
                                  <a:pt x="9525" y="1841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76" name="Freeform: Shape 10976"/>
                        <wps:cNvSpPr/>
                        <wps:spPr>
                          <a:xfrm>
                            <a:off x="1829435" y="7660640"/>
                            <a:ext cx="25400" cy="254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5875 h 25400"/>
                              <a:gd name="connsiteX1" fmla="*/ 24765 w 25400"/>
                              <a:gd name="connsiteY1" fmla="*/ 9525 h 25400"/>
                              <a:gd name="connsiteX2" fmla="*/ 9525 w 25400"/>
                              <a:gd name="connsiteY2" fmla="*/ 1587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9525" y="15875"/>
                                </a:moveTo>
                                <a:lnTo>
                                  <a:pt x="24765" y="9525"/>
                                </a:lnTo>
                                <a:cubicBezTo>
                                  <a:pt x="19685" y="12065"/>
                                  <a:pt x="14605" y="14605"/>
                                  <a:pt x="9525" y="1587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77" name="Freeform: Shape 10977"/>
                        <wps:cNvSpPr/>
                        <wps:spPr>
                          <a:xfrm>
                            <a:off x="1820545" y="7669530"/>
                            <a:ext cx="38100" cy="38100"/>
                          </a:xfrm>
                          <a:custGeom>
                            <a:avLst/>
                            <a:gdLst>
                              <a:gd name="connsiteX0" fmla="*/ 9525 w 38100"/>
                              <a:gd name="connsiteY0" fmla="*/ 31114 h 38100"/>
                              <a:gd name="connsiteX1" fmla="*/ 9525 w 38100"/>
                              <a:gd name="connsiteY1" fmla="*/ 31114 h 38100"/>
                              <a:gd name="connsiteX2" fmla="*/ 13335 w 38100"/>
                              <a:gd name="connsiteY2" fmla="*/ 31114 h 38100"/>
                              <a:gd name="connsiteX3" fmla="*/ 26035 w 38100"/>
                              <a:gd name="connsiteY3" fmla="*/ 22225 h 38100"/>
                              <a:gd name="connsiteX4" fmla="*/ 36195 w 38100"/>
                              <a:gd name="connsiteY4" fmla="*/ 9525 h 38100"/>
                              <a:gd name="connsiteX5" fmla="*/ 23495 w 38100"/>
                              <a:gd name="connsiteY5" fmla="*/ 18414 h 38100"/>
                              <a:gd name="connsiteX6" fmla="*/ 9525 w 38100"/>
                              <a:gd name="connsiteY6" fmla="*/ 28575 h 38100"/>
                              <a:gd name="connsiteX7" fmla="*/ 9525 w 38100"/>
                              <a:gd name="connsiteY7" fmla="*/ 31114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8100" h="38100">
                                <a:moveTo>
                                  <a:pt x="9525" y="31114"/>
                                </a:moveTo>
                                <a:cubicBezTo>
                                  <a:pt x="9525" y="31114"/>
                                  <a:pt x="9525" y="31114"/>
                                  <a:pt x="9525" y="31114"/>
                                </a:cubicBezTo>
                                <a:cubicBezTo>
                                  <a:pt x="12065" y="32385"/>
                                  <a:pt x="13335" y="32385"/>
                                  <a:pt x="13335" y="31114"/>
                                </a:cubicBezTo>
                                <a:cubicBezTo>
                                  <a:pt x="15875" y="27305"/>
                                  <a:pt x="20955" y="24764"/>
                                  <a:pt x="26035" y="22225"/>
                                </a:cubicBezTo>
                                <a:cubicBezTo>
                                  <a:pt x="31115" y="19685"/>
                                  <a:pt x="36195" y="17145"/>
                                  <a:pt x="36195" y="9525"/>
                                </a:cubicBezTo>
                                <a:cubicBezTo>
                                  <a:pt x="33655" y="13335"/>
                                  <a:pt x="28575" y="15875"/>
                                  <a:pt x="23495" y="18414"/>
                                </a:cubicBezTo>
                                <a:cubicBezTo>
                                  <a:pt x="18415" y="20955"/>
                                  <a:pt x="13335" y="23495"/>
                                  <a:pt x="9525" y="28575"/>
                                </a:cubicBezTo>
                                <a:cubicBezTo>
                                  <a:pt x="9525" y="29845"/>
                                  <a:pt x="9525" y="29845"/>
                                  <a:pt x="9525" y="3111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78" name="Freeform: Shape 10978"/>
                        <wps:cNvSpPr/>
                        <wps:spPr>
                          <a:xfrm>
                            <a:off x="1941195" y="7594600"/>
                            <a:ext cx="63500" cy="38100"/>
                          </a:xfrm>
                          <a:custGeom>
                            <a:avLst/>
                            <a:gdLst>
                              <a:gd name="connsiteX0" fmla="*/ 10795 w 63500"/>
                              <a:gd name="connsiteY0" fmla="*/ 32385 h 38100"/>
                              <a:gd name="connsiteX1" fmla="*/ 9525 w 63500"/>
                              <a:gd name="connsiteY1" fmla="*/ 34925 h 38100"/>
                              <a:gd name="connsiteX2" fmla="*/ 9525 w 63500"/>
                              <a:gd name="connsiteY2" fmla="*/ 34925 h 38100"/>
                              <a:gd name="connsiteX3" fmla="*/ 13335 w 63500"/>
                              <a:gd name="connsiteY3" fmla="*/ 36195 h 38100"/>
                              <a:gd name="connsiteX4" fmla="*/ 28575 w 63500"/>
                              <a:gd name="connsiteY4" fmla="*/ 28575 h 38100"/>
                              <a:gd name="connsiteX5" fmla="*/ 60325 w 63500"/>
                              <a:gd name="connsiteY5" fmla="*/ 9525 h 38100"/>
                              <a:gd name="connsiteX6" fmla="*/ 26035 w 63500"/>
                              <a:gd name="connsiteY6" fmla="*/ 24765 h 38100"/>
                              <a:gd name="connsiteX7" fmla="*/ 10795 w 63500"/>
                              <a:gd name="connsiteY7" fmla="*/ 32385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63500" h="38100">
                                <a:moveTo>
                                  <a:pt x="10795" y="32385"/>
                                </a:moveTo>
                                <a:cubicBezTo>
                                  <a:pt x="9525" y="32385"/>
                                  <a:pt x="9525" y="33655"/>
                                  <a:pt x="9525" y="34925"/>
                                </a:cubicBezTo>
                                <a:cubicBezTo>
                                  <a:pt x="9525" y="34925"/>
                                  <a:pt x="9525" y="34925"/>
                                  <a:pt x="9525" y="34925"/>
                                </a:cubicBezTo>
                                <a:cubicBezTo>
                                  <a:pt x="10795" y="36195"/>
                                  <a:pt x="12065" y="36195"/>
                                  <a:pt x="13335" y="36195"/>
                                </a:cubicBezTo>
                                <a:cubicBezTo>
                                  <a:pt x="18415" y="33655"/>
                                  <a:pt x="23495" y="31115"/>
                                  <a:pt x="28575" y="28575"/>
                                </a:cubicBezTo>
                                <a:cubicBezTo>
                                  <a:pt x="38735" y="23495"/>
                                  <a:pt x="50165" y="17145"/>
                                  <a:pt x="60325" y="9525"/>
                                </a:cubicBezTo>
                                <a:cubicBezTo>
                                  <a:pt x="47625" y="13335"/>
                                  <a:pt x="36195" y="19685"/>
                                  <a:pt x="26035" y="24765"/>
                                </a:cubicBezTo>
                                <a:cubicBezTo>
                                  <a:pt x="20955" y="27305"/>
                                  <a:pt x="15875" y="29845"/>
                                  <a:pt x="10795" y="3238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79" name="Freeform: Shape 10979"/>
                        <wps:cNvSpPr/>
                        <wps:spPr>
                          <a:xfrm>
                            <a:off x="2235527" y="7459721"/>
                            <a:ext cx="25400" cy="12700"/>
                          </a:xfrm>
                          <a:custGeom>
                            <a:avLst/>
                            <a:gdLst>
                              <a:gd name="connsiteX0" fmla="*/ 11103 w 25400"/>
                              <a:gd name="connsiteY0" fmla="*/ 12324 h 12700"/>
                              <a:gd name="connsiteX1" fmla="*/ 14913 w 25400"/>
                              <a:gd name="connsiteY1" fmla="*/ 9784 h 12700"/>
                              <a:gd name="connsiteX2" fmla="*/ 11103 w 25400"/>
                              <a:gd name="connsiteY2" fmla="*/ 12324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1103" y="12324"/>
                                </a:moveTo>
                                <a:cubicBezTo>
                                  <a:pt x="13643" y="12324"/>
                                  <a:pt x="18723" y="8514"/>
                                  <a:pt x="14913" y="9784"/>
                                </a:cubicBezTo>
                                <a:cubicBezTo>
                                  <a:pt x="11103" y="8514"/>
                                  <a:pt x="7293" y="12324"/>
                                  <a:pt x="11103" y="1232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80" name="Freeform: Shape 10980"/>
                        <wps:cNvSpPr/>
                        <wps:spPr>
                          <a:xfrm>
                            <a:off x="1858645" y="7555230"/>
                            <a:ext cx="190500" cy="114300"/>
                          </a:xfrm>
                          <a:custGeom>
                            <a:avLst/>
                            <a:gdLst>
                              <a:gd name="connsiteX0" fmla="*/ 192405 w 190500"/>
                              <a:gd name="connsiteY0" fmla="*/ 10795 h 114300"/>
                              <a:gd name="connsiteX1" fmla="*/ 187325 w 190500"/>
                              <a:gd name="connsiteY1" fmla="*/ 9525 h 114300"/>
                              <a:gd name="connsiteX2" fmla="*/ 118745 w 190500"/>
                              <a:gd name="connsiteY2" fmla="*/ 45085 h 114300"/>
                              <a:gd name="connsiteX3" fmla="*/ 10795 w 190500"/>
                              <a:gd name="connsiteY3" fmla="*/ 103505 h 114300"/>
                              <a:gd name="connsiteX4" fmla="*/ 9525 w 190500"/>
                              <a:gd name="connsiteY4" fmla="*/ 106045 h 114300"/>
                              <a:gd name="connsiteX5" fmla="*/ 9525 w 190500"/>
                              <a:gd name="connsiteY5" fmla="*/ 107314 h 114300"/>
                              <a:gd name="connsiteX6" fmla="*/ 14605 w 190500"/>
                              <a:gd name="connsiteY6" fmla="*/ 107314 h 114300"/>
                              <a:gd name="connsiteX7" fmla="*/ 122555 w 190500"/>
                              <a:gd name="connsiteY7" fmla="*/ 48895 h 114300"/>
                              <a:gd name="connsiteX8" fmla="*/ 191135 w 190500"/>
                              <a:gd name="connsiteY8" fmla="*/ 13335 h 114300"/>
                              <a:gd name="connsiteX9" fmla="*/ 192405 w 190500"/>
                              <a:gd name="connsiteY9" fmla="*/ 10795 h 114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190500" h="114300">
                                <a:moveTo>
                                  <a:pt x="192405" y="10795"/>
                                </a:moveTo>
                                <a:cubicBezTo>
                                  <a:pt x="191135" y="9525"/>
                                  <a:pt x="189865" y="9525"/>
                                  <a:pt x="187325" y="9525"/>
                                </a:cubicBezTo>
                                <a:cubicBezTo>
                                  <a:pt x="164465" y="22225"/>
                                  <a:pt x="141605" y="33655"/>
                                  <a:pt x="118745" y="45085"/>
                                </a:cubicBezTo>
                                <a:cubicBezTo>
                                  <a:pt x="81915" y="62864"/>
                                  <a:pt x="45085" y="81914"/>
                                  <a:pt x="10795" y="103505"/>
                                </a:cubicBezTo>
                                <a:cubicBezTo>
                                  <a:pt x="9525" y="104775"/>
                                  <a:pt x="9525" y="106045"/>
                                  <a:pt x="9525" y="106045"/>
                                </a:cubicBezTo>
                                <a:cubicBezTo>
                                  <a:pt x="9525" y="106045"/>
                                  <a:pt x="9525" y="106045"/>
                                  <a:pt x="9525" y="107314"/>
                                </a:cubicBezTo>
                                <a:cubicBezTo>
                                  <a:pt x="10795" y="108585"/>
                                  <a:pt x="12065" y="108585"/>
                                  <a:pt x="14605" y="107314"/>
                                </a:cubicBezTo>
                                <a:cubicBezTo>
                                  <a:pt x="48895" y="85725"/>
                                  <a:pt x="85725" y="66675"/>
                                  <a:pt x="122555" y="48895"/>
                                </a:cubicBezTo>
                                <a:cubicBezTo>
                                  <a:pt x="145415" y="37464"/>
                                  <a:pt x="168275" y="26035"/>
                                  <a:pt x="191135" y="13335"/>
                                </a:cubicBezTo>
                                <a:cubicBezTo>
                                  <a:pt x="192405" y="13335"/>
                                  <a:pt x="192405" y="12064"/>
                                  <a:pt x="192405" y="107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81" name="Freeform: Shape 10981"/>
                        <wps:cNvSpPr/>
                        <wps:spPr>
                          <a:xfrm>
                            <a:off x="2172335" y="7484110"/>
                            <a:ext cx="25400" cy="254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8415 h 25400"/>
                              <a:gd name="connsiteX1" fmla="*/ 22225 w 25400"/>
                              <a:gd name="connsiteY1" fmla="*/ 9525 h 25400"/>
                              <a:gd name="connsiteX2" fmla="*/ 9525 w 25400"/>
                              <a:gd name="connsiteY2" fmla="*/ 1841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9525" y="18415"/>
                                </a:moveTo>
                                <a:cubicBezTo>
                                  <a:pt x="15875" y="15875"/>
                                  <a:pt x="24765" y="15875"/>
                                  <a:pt x="22225" y="9525"/>
                                </a:cubicBezTo>
                                <a:cubicBezTo>
                                  <a:pt x="15875" y="12065"/>
                                  <a:pt x="10795" y="14605"/>
                                  <a:pt x="9525" y="1841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82" name="Freeform: Shape 10982"/>
                        <wps:cNvSpPr/>
                        <wps:spPr>
                          <a:xfrm>
                            <a:off x="2052955" y="7515860"/>
                            <a:ext cx="88900" cy="50800"/>
                          </a:xfrm>
                          <a:custGeom>
                            <a:avLst/>
                            <a:gdLst>
                              <a:gd name="connsiteX0" fmla="*/ 9525 w 88900"/>
                              <a:gd name="connsiteY0" fmla="*/ 47625 h 50800"/>
                              <a:gd name="connsiteX1" fmla="*/ 9525 w 88900"/>
                              <a:gd name="connsiteY1" fmla="*/ 47625 h 50800"/>
                              <a:gd name="connsiteX2" fmla="*/ 14605 w 88900"/>
                              <a:gd name="connsiteY2" fmla="*/ 48895 h 50800"/>
                              <a:gd name="connsiteX3" fmla="*/ 85725 w 88900"/>
                              <a:gd name="connsiteY3" fmla="*/ 9525 h 50800"/>
                              <a:gd name="connsiteX4" fmla="*/ 10795 w 88900"/>
                              <a:gd name="connsiteY4" fmla="*/ 45085 h 50800"/>
                              <a:gd name="connsiteX5" fmla="*/ 9525 w 88900"/>
                              <a:gd name="connsiteY5" fmla="*/ 47625 h 50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88900" h="50800">
                                <a:moveTo>
                                  <a:pt x="9525" y="47625"/>
                                </a:moveTo>
                                <a:cubicBezTo>
                                  <a:pt x="9525" y="47625"/>
                                  <a:pt x="9525" y="47625"/>
                                  <a:pt x="9525" y="47625"/>
                                </a:cubicBezTo>
                                <a:cubicBezTo>
                                  <a:pt x="10795" y="48895"/>
                                  <a:pt x="13335" y="50165"/>
                                  <a:pt x="14605" y="48895"/>
                                </a:cubicBezTo>
                                <a:cubicBezTo>
                                  <a:pt x="40005" y="32385"/>
                                  <a:pt x="62865" y="20955"/>
                                  <a:pt x="85725" y="9525"/>
                                </a:cubicBezTo>
                                <a:cubicBezTo>
                                  <a:pt x="61595" y="15875"/>
                                  <a:pt x="37465" y="27305"/>
                                  <a:pt x="10795" y="45085"/>
                                </a:cubicBezTo>
                                <a:cubicBezTo>
                                  <a:pt x="9525" y="45085"/>
                                  <a:pt x="9525" y="46355"/>
                                  <a:pt x="9525" y="476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83" name="Freeform: Shape 10983"/>
                        <wps:cNvSpPr/>
                        <wps:spPr>
                          <a:xfrm>
                            <a:off x="2273935" y="749554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7145 w 25400"/>
                              <a:gd name="connsiteY0" fmla="*/ 15875 h 25400"/>
                              <a:gd name="connsiteX1" fmla="*/ 9525 w 25400"/>
                              <a:gd name="connsiteY1" fmla="*/ 9525 h 25400"/>
                              <a:gd name="connsiteX2" fmla="*/ 17145 w 25400"/>
                              <a:gd name="connsiteY2" fmla="*/ 1587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7145" y="15875"/>
                                </a:moveTo>
                                <a:cubicBezTo>
                                  <a:pt x="15875" y="12065"/>
                                  <a:pt x="13335" y="9525"/>
                                  <a:pt x="9525" y="9525"/>
                                </a:cubicBezTo>
                                <a:cubicBezTo>
                                  <a:pt x="12065" y="13335"/>
                                  <a:pt x="13335" y="15875"/>
                                  <a:pt x="17145" y="1587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84" name="Freeform: Shape 10984"/>
                        <wps:cNvSpPr/>
                        <wps:spPr>
                          <a:xfrm>
                            <a:off x="1628775" y="7770177"/>
                            <a:ext cx="76200" cy="63500"/>
                          </a:xfrm>
                          <a:custGeom>
                            <a:avLst/>
                            <a:gdLst>
                              <a:gd name="connsiteX0" fmla="*/ 61595 w 76200"/>
                              <a:gd name="connsiteY0" fmla="*/ 19367 h 63500"/>
                              <a:gd name="connsiteX1" fmla="*/ 71755 w 76200"/>
                              <a:gd name="connsiteY1" fmla="*/ 13017 h 63500"/>
                              <a:gd name="connsiteX2" fmla="*/ 71755 w 76200"/>
                              <a:gd name="connsiteY2" fmla="*/ 10478 h 63500"/>
                              <a:gd name="connsiteX3" fmla="*/ 69215 w 76200"/>
                              <a:gd name="connsiteY3" fmla="*/ 10478 h 63500"/>
                              <a:gd name="connsiteX4" fmla="*/ 59055 w 76200"/>
                              <a:gd name="connsiteY4" fmla="*/ 16828 h 63500"/>
                              <a:gd name="connsiteX5" fmla="*/ 9525 w 76200"/>
                              <a:gd name="connsiteY5" fmla="*/ 56198 h 63500"/>
                              <a:gd name="connsiteX6" fmla="*/ 61595 w 76200"/>
                              <a:gd name="connsiteY6" fmla="*/ 19367 h 63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76200" h="63500">
                                <a:moveTo>
                                  <a:pt x="61595" y="19367"/>
                                </a:moveTo>
                                <a:lnTo>
                                  <a:pt x="71755" y="13017"/>
                                </a:lnTo>
                                <a:cubicBezTo>
                                  <a:pt x="73025" y="13017"/>
                                  <a:pt x="73025" y="11748"/>
                                  <a:pt x="71755" y="10478"/>
                                </a:cubicBezTo>
                                <a:cubicBezTo>
                                  <a:pt x="70485" y="9207"/>
                                  <a:pt x="69215" y="9207"/>
                                  <a:pt x="69215" y="10478"/>
                                </a:cubicBezTo>
                                <a:lnTo>
                                  <a:pt x="59055" y="16828"/>
                                </a:lnTo>
                                <a:cubicBezTo>
                                  <a:pt x="40005" y="28257"/>
                                  <a:pt x="22225" y="39688"/>
                                  <a:pt x="9525" y="56198"/>
                                </a:cubicBezTo>
                                <a:cubicBezTo>
                                  <a:pt x="26035" y="42228"/>
                                  <a:pt x="43815" y="30798"/>
                                  <a:pt x="61595" y="1936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85" name="Freeform: Shape 10985"/>
                        <wps:cNvSpPr/>
                        <wps:spPr>
                          <a:xfrm>
                            <a:off x="1756443" y="773811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5207 w 12700"/>
                              <a:gd name="connsiteY0" fmla="*/ 9525 h 12700"/>
                              <a:gd name="connsiteX1" fmla="*/ 15207 w 12700"/>
                              <a:gd name="connsiteY1" fmla="*/ 9525 h 12700"/>
                              <a:gd name="connsiteX2" fmla="*/ 15207 w 127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5207" y="9525"/>
                                </a:moveTo>
                                <a:cubicBezTo>
                                  <a:pt x="1237" y="12065"/>
                                  <a:pt x="17747" y="18415"/>
                                  <a:pt x="15207" y="9525"/>
                                </a:cubicBezTo>
                                <a:lnTo>
                                  <a:pt x="15207" y="952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86" name="Freeform: Shape 10986"/>
                        <wps:cNvSpPr/>
                        <wps:spPr>
                          <a:xfrm>
                            <a:off x="1632059" y="7772400"/>
                            <a:ext cx="38100" cy="25400"/>
                          </a:xfrm>
                          <a:custGeom>
                            <a:avLst/>
                            <a:gdLst>
                              <a:gd name="connsiteX0" fmla="*/ 26561 w 38100"/>
                              <a:gd name="connsiteY0" fmla="*/ 20955 h 25400"/>
                              <a:gd name="connsiteX1" fmla="*/ 37991 w 38100"/>
                              <a:gd name="connsiteY1" fmla="*/ 9525 h 25400"/>
                              <a:gd name="connsiteX2" fmla="*/ 22751 w 38100"/>
                              <a:gd name="connsiteY2" fmla="*/ 17145 h 25400"/>
                              <a:gd name="connsiteX3" fmla="*/ 11321 w 38100"/>
                              <a:gd name="connsiteY3" fmla="*/ 23495 h 25400"/>
                              <a:gd name="connsiteX4" fmla="*/ 10051 w 38100"/>
                              <a:gd name="connsiteY4" fmla="*/ 26035 h 25400"/>
                              <a:gd name="connsiteX5" fmla="*/ 10051 w 38100"/>
                              <a:gd name="connsiteY5" fmla="*/ 26035 h 25400"/>
                              <a:gd name="connsiteX6" fmla="*/ 13861 w 38100"/>
                              <a:gd name="connsiteY6" fmla="*/ 27305 h 25400"/>
                              <a:gd name="connsiteX7" fmla="*/ 26561 w 38100"/>
                              <a:gd name="connsiteY7" fmla="*/ 2095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8100" h="25400">
                                <a:moveTo>
                                  <a:pt x="26561" y="20955"/>
                                </a:moveTo>
                                <a:cubicBezTo>
                                  <a:pt x="30371" y="18415"/>
                                  <a:pt x="34181" y="14605"/>
                                  <a:pt x="37991" y="9525"/>
                                </a:cubicBezTo>
                                <a:cubicBezTo>
                                  <a:pt x="31641" y="10795"/>
                                  <a:pt x="26561" y="14605"/>
                                  <a:pt x="22751" y="17145"/>
                                </a:cubicBezTo>
                                <a:cubicBezTo>
                                  <a:pt x="18941" y="19685"/>
                                  <a:pt x="16401" y="22225"/>
                                  <a:pt x="11321" y="23495"/>
                                </a:cubicBezTo>
                                <a:cubicBezTo>
                                  <a:pt x="10051" y="23495"/>
                                  <a:pt x="8781" y="24765"/>
                                  <a:pt x="10051" y="26035"/>
                                </a:cubicBezTo>
                                <a:lnTo>
                                  <a:pt x="10051" y="26035"/>
                                </a:lnTo>
                                <a:cubicBezTo>
                                  <a:pt x="10051" y="27305"/>
                                  <a:pt x="12591" y="27305"/>
                                  <a:pt x="13861" y="27305"/>
                                </a:cubicBezTo>
                                <a:cubicBezTo>
                                  <a:pt x="18941" y="27305"/>
                                  <a:pt x="22751" y="23495"/>
                                  <a:pt x="26561" y="2095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87" name="Freeform: Shape 10987"/>
                        <wps:cNvSpPr/>
                        <wps:spPr>
                          <a:xfrm>
                            <a:off x="1859663" y="6987540"/>
                            <a:ext cx="25400" cy="12700"/>
                          </a:xfrm>
                          <a:custGeom>
                            <a:avLst/>
                            <a:gdLst>
                              <a:gd name="connsiteX0" fmla="*/ 9777 w 25400"/>
                              <a:gd name="connsiteY0" fmla="*/ 13335 h 12700"/>
                              <a:gd name="connsiteX1" fmla="*/ 12317 w 25400"/>
                              <a:gd name="connsiteY1" fmla="*/ 14605 h 12700"/>
                              <a:gd name="connsiteX2" fmla="*/ 14857 w 25400"/>
                              <a:gd name="connsiteY2" fmla="*/ 9525 h 12700"/>
                              <a:gd name="connsiteX3" fmla="*/ 9777 w 25400"/>
                              <a:gd name="connsiteY3" fmla="*/ 1333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777" y="13335"/>
                                </a:moveTo>
                                <a:cubicBezTo>
                                  <a:pt x="11047" y="13335"/>
                                  <a:pt x="12317" y="13335"/>
                                  <a:pt x="12317" y="14605"/>
                                </a:cubicBezTo>
                                <a:cubicBezTo>
                                  <a:pt x="14857" y="13335"/>
                                  <a:pt x="17397" y="12065"/>
                                  <a:pt x="14857" y="9525"/>
                                </a:cubicBezTo>
                                <a:cubicBezTo>
                                  <a:pt x="12317" y="10795"/>
                                  <a:pt x="8507" y="12065"/>
                                  <a:pt x="9777" y="1333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88" name="Freeform: Shape 10988"/>
                        <wps:cNvSpPr/>
                        <wps:spPr>
                          <a:xfrm>
                            <a:off x="1708785" y="7747000"/>
                            <a:ext cx="38100" cy="25400"/>
                          </a:xfrm>
                          <a:custGeom>
                            <a:avLst/>
                            <a:gdLst>
                              <a:gd name="connsiteX0" fmla="*/ 9525 w 38100"/>
                              <a:gd name="connsiteY0" fmla="*/ 22225 h 25400"/>
                              <a:gd name="connsiteX1" fmla="*/ 28575 w 38100"/>
                              <a:gd name="connsiteY1" fmla="*/ 9525 h 25400"/>
                              <a:gd name="connsiteX2" fmla="*/ 9525 w 38100"/>
                              <a:gd name="connsiteY2" fmla="*/ 222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38100" h="25400">
                                <a:moveTo>
                                  <a:pt x="9525" y="22225"/>
                                </a:moveTo>
                                <a:cubicBezTo>
                                  <a:pt x="18415" y="19685"/>
                                  <a:pt x="20955" y="14605"/>
                                  <a:pt x="28575" y="9525"/>
                                </a:cubicBezTo>
                                <a:lnTo>
                                  <a:pt x="9525" y="2222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89" name="Freeform: Shape 10989"/>
                        <wps:cNvSpPr/>
                        <wps:spPr>
                          <a:xfrm>
                            <a:off x="1748736" y="7762185"/>
                            <a:ext cx="12700" cy="12700"/>
                          </a:xfrm>
                          <a:custGeom>
                            <a:avLst/>
                            <a:gdLst>
                              <a:gd name="connsiteX0" fmla="*/ 12754 w 12700"/>
                              <a:gd name="connsiteY0" fmla="*/ 14659 h 12700"/>
                              <a:gd name="connsiteX1" fmla="*/ 12754 w 12700"/>
                              <a:gd name="connsiteY1" fmla="*/ 14659 h 12700"/>
                              <a:gd name="connsiteX2" fmla="*/ 12754 w 12700"/>
                              <a:gd name="connsiteY2" fmla="*/ 14659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2754" y="14659"/>
                                </a:moveTo>
                                <a:cubicBezTo>
                                  <a:pt x="16564" y="4500"/>
                                  <a:pt x="3864" y="12120"/>
                                  <a:pt x="12754" y="14659"/>
                                </a:cubicBezTo>
                                <a:lnTo>
                                  <a:pt x="12754" y="1465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90" name="Freeform: Shape 10990"/>
                        <wps:cNvSpPr/>
                        <wps:spPr>
                          <a:xfrm>
                            <a:off x="1744345" y="7730490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4605 h 12700"/>
                              <a:gd name="connsiteX1" fmla="*/ 19685 w 25400"/>
                              <a:gd name="connsiteY1" fmla="*/ 9525 h 12700"/>
                              <a:gd name="connsiteX2" fmla="*/ 9525 w 25400"/>
                              <a:gd name="connsiteY2" fmla="*/ 1460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4605"/>
                                </a:moveTo>
                                <a:lnTo>
                                  <a:pt x="19685" y="9525"/>
                                </a:lnTo>
                                <a:cubicBezTo>
                                  <a:pt x="15875" y="9525"/>
                                  <a:pt x="13335" y="13335"/>
                                  <a:pt x="9525" y="1460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91" name="Freeform: Shape 10991"/>
                        <wps:cNvSpPr/>
                        <wps:spPr>
                          <a:xfrm>
                            <a:off x="1691699" y="774192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1371 w 25400"/>
                              <a:gd name="connsiteY0" fmla="*/ 20955 h 25400"/>
                              <a:gd name="connsiteX1" fmla="*/ 22801 w 25400"/>
                              <a:gd name="connsiteY1" fmla="*/ 14605 h 25400"/>
                              <a:gd name="connsiteX2" fmla="*/ 18991 w 25400"/>
                              <a:gd name="connsiteY2" fmla="*/ 13336 h 25400"/>
                              <a:gd name="connsiteX3" fmla="*/ 18991 w 25400"/>
                              <a:gd name="connsiteY3" fmla="*/ 9525 h 25400"/>
                              <a:gd name="connsiteX4" fmla="*/ 11371 w 25400"/>
                              <a:gd name="connsiteY4" fmla="*/ 2095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1371" y="20955"/>
                                </a:moveTo>
                                <a:cubicBezTo>
                                  <a:pt x="15181" y="22225"/>
                                  <a:pt x="21531" y="18415"/>
                                  <a:pt x="22801" y="14605"/>
                                </a:cubicBezTo>
                                <a:lnTo>
                                  <a:pt x="18991" y="13336"/>
                                </a:lnTo>
                                <a:lnTo>
                                  <a:pt x="18991" y="9525"/>
                                </a:lnTo>
                                <a:cubicBezTo>
                                  <a:pt x="12641" y="13336"/>
                                  <a:pt x="6291" y="15875"/>
                                  <a:pt x="11371" y="2095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92" name="Freeform: Shape 10992"/>
                        <wps:cNvSpPr/>
                        <wps:spPr>
                          <a:xfrm>
                            <a:off x="1701165" y="7738110"/>
                            <a:ext cx="25400" cy="25400"/>
                          </a:xfrm>
                          <a:custGeom>
                            <a:avLst/>
                            <a:gdLst>
                              <a:gd name="connsiteX0" fmla="*/ 22225 w 25400"/>
                              <a:gd name="connsiteY0" fmla="*/ 9525 h 25400"/>
                              <a:gd name="connsiteX1" fmla="*/ 9525 w 25400"/>
                              <a:gd name="connsiteY1" fmla="*/ 18415 h 25400"/>
                              <a:gd name="connsiteX2" fmla="*/ 22225 w 25400"/>
                              <a:gd name="connsiteY2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22225" y="9525"/>
                                </a:moveTo>
                                <a:lnTo>
                                  <a:pt x="9525" y="18415"/>
                                </a:lnTo>
                                <a:cubicBezTo>
                                  <a:pt x="14605" y="15875"/>
                                  <a:pt x="19685" y="13335"/>
                                  <a:pt x="2222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93" name="Freeform: Shape 10993"/>
                        <wps:cNvSpPr/>
                        <wps:spPr>
                          <a:xfrm>
                            <a:off x="2400935" y="7412990"/>
                            <a:ext cx="25400" cy="254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9525 h 25400"/>
                              <a:gd name="connsiteX1" fmla="*/ 15875 w 25400"/>
                              <a:gd name="connsiteY1" fmla="*/ 15875 h 25400"/>
                              <a:gd name="connsiteX2" fmla="*/ 9525 w 25400"/>
                              <a:gd name="connsiteY2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9525" y="9525"/>
                                </a:moveTo>
                                <a:cubicBezTo>
                                  <a:pt x="10795" y="12065"/>
                                  <a:pt x="12065" y="14605"/>
                                  <a:pt x="15875" y="15875"/>
                                </a:cubicBezTo>
                                <a:lnTo>
                                  <a:pt x="9525" y="952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94" name="Freeform: Shape 10994"/>
                        <wps:cNvSpPr/>
                        <wps:spPr>
                          <a:xfrm>
                            <a:off x="1301115" y="7923530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10795 h 12700"/>
                              <a:gd name="connsiteX1" fmla="*/ 10795 w 12700"/>
                              <a:gd name="connsiteY1" fmla="*/ 14605 h 12700"/>
                              <a:gd name="connsiteX2" fmla="*/ 14605 w 12700"/>
                              <a:gd name="connsiteY2" fmla="*/ 13335 h 12700"/>
                              <a:gd name="connsiteX3" fmla="*/ 13335 w 12700"/>
                              <a:gd name="connsiteY3" fmla="*/ 9525 h 12700"/>
                              <a:gd name="connsiteX4" fmla="*/ 9525 w 12700"/>
                              <a:gd name="connsiteY4" fmla="*/ 1079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10795"/>
                                </a:moveTo>
                                <a:cubicBezTo>
                                  <a:pt x="9525" y="12064"/>
                                  <a:pt x="10795" y="13335"/>
                                  <a:pt x="10795" y="14605"/>
                                </a:cubicBezTo>
                                <a:cubicBezTo>
                                  <a:pt x="12065" y="14605"/>
                                  <a:pt x="13335" y="13335"/>
                                  <a:pt x="14605" y="13335"/>
                                </a:cubicBezTo>
                                <a:cubicBezTo>
                                  <a:pt x="14605" y="12064"/>
                                  <a:pt x="13335" y="10795"/>
                                  <a:pt x="13335" y="9525"/>
                                </a:cubicBezTo>
                                <a:cubicBezTo>
                                  <a:pt x="12065" y="10795"/>
                                  <a:pt x="10795" y="10795"/>
                                  <a:pt x="9525" y="107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95" name="Freeform: Shape 10995"/>
                        <wps:cNvSpPr/>
                        <wps:spPr>
                          <a:xfrm>
                            <a:off x="1260475" y="7837170"/>
                            <a:ext cx="25400" cy="254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9686 h 25400"/>
                              <a:gd name="connsiteX1" fmla="*/ 18415 w 25400"/>
                              <a:gd name="connsiteY1" fmla="*/ 9525 h 25400"/>
                              <a:gd name="connsiteX2" fmla="*/ 9525 w 25400"/>
                              <a:gd name="connsiteY2" fmla="*/ 19686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9525" y="19686"/>
                                </a:moveTo>
                                <a:lnTo>
                                  <a:pt x="18415" y="9525"/>
                                </a:lnTo>
                                <a:cubicBezTo>
                                  <a:pt x="15875" y="13336"/>
                                  <a:pt x="10795" y="14605"/>
                                  <a:pt x="9525" y="196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96" name="Freeform: Shape 10996"/>
                        <wps:cNvSpPr/>
                        <wps:spPr>
                          <a:xfrm>
                            <a:off x="1260475" y="7834948"/>
                            <a:ext cx="88900" cy="76200"/>
                          </a:xfrm>
                          <a:custGeom>
                            <a:avLst/>
                            <a:gdLst>
                              <a:gd name="connsiteX0" fmla="*/ 84455 w 88900"/>
                              <a:gd name="connsiteY0" fmla="*/ 21908 h 76200"/>
                              <a:gd name="connsiteX1" fmla="*/ 62865 w 88900"/>
                              <a:gd name="connsiteY1" fmla="*/ 26987 h 76200"/>
                              <a:gd name="connsiteX2" fmla="*/ 62865 w 88900"/>
                              <a:gd name="connsiteY2" fmla="*/ 25717 h 76200"/>
                              <a:gd name="connsiteX3" fmla="*/ 73025 w 88900"/>
                              <a:gd name="connsiteY3" fmla="*/ 15558 h 76200"/>
                              <a:gd name="connsiteX4" fmla="*/ 73025 w 88900"/>
                              <a:gd name="connsiteY4" fmla="*/ 10477 h 76200"/>
                              <a:gd name="connsiteX5" fmla="*/ 66675 w 88900"/>
                              <a:gd name="connsiteY5" fmla="*/ 10477 h 76200"/>
                              <a:gd name="connsiteX6" fmla="*/ 61595 w 88900"/>
                              <a:gd name="connsiteY6" fmla="*/ 15558 h 76200"/>
                              <a:gd name="connsiteX7" fmla="*/ 55245 w 88900"/>
                              <a:gd name="connsiteY7" fmla="*/ 20637 h 76200"/>
                              <a:gd name="connsiteX8" fmla="*/ 55245 w 88900"/>
                              <a:gd name="connsiteY8" fmla="*/ 21908 h 76200"/>
                              <a:gd name="connsiteX9" fmla="*/ 41275 w 88900"/>
                              <a:gd name="connsiteY9" fmla="*/ 38417 h 76200"/>
                              <a:gd name="connsiteX10" fmla="*/ 52705 w 88900"/>
                              <a:gd name="connsiteY10" fmla="*/ 37147 h 76200"/>
                              <a:gd name="connsiteX11" fmla="*/ 50165 w 88900"/>
                              <a:gd name="connsiteY11" fmla="*/ 42227 h 76200"/>
                              <a:gd name="connsiteX12" fmla="*/ 50165 w 88900"/>
                              <a:gd name="connsiteY12" fmla="*/ 42227 h 76200"/>
                              <a:gd name="connsiteX13" fmla="*/ 48895 w 88900"/>
                              <a:gd name="connsiteY13" fmla="*/ 42227 h 76200"/>
                              <a:gd name="connsiteX14" fmla="*/ 23495 w 88900"/>
                              <a:gd name="connsiteY14" fmla="*/ 57467 h 76200"/>
                              <a:gd name="connsiteX15" fmla="*/ 10795 w 88900"/>
                              <a:gd name="connsiteY15" fmla="*/ 63817 h 76200"/>
                              <a:gd name="connsiteX16" fmla="*/ 9525 w 88900"/>
                              <a:gd name="connsiteY16" fmla="*/ 67627 h 76200"/>
                              <a:gd name="connsiteX17" fmla="*/ 9525 w 88900"/>
                              <a:gd name="connsiteY17" fmla="*/ 67627 h 76200"/>
                              <a:gd name="connsiteX18" fmla="*/ 14605 w 88900"/>
                              <a:gd name="connsiteY18" fmla="*/ 68897 h 76200"/>
                              <a:gd name="connsiteX19" fmla="*/ 26035 w 88900"/>
                              <a:gd name="connsiteY19" fmla="*/ 62547 h 76200"/>
                              <a:gd name="connsiteX20" fmla="*/ 52705 w 88900"/>
                              <a:gd name="connsiteY20" fmla="*/ 46037 h 76200"/>
                              <a:gd name="connsiteX21" fmla="*/ 84455 w 88900"/>
                              <a:gd name="connsiteY21" fmla="*/ 21908 h 76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</a:cxnLst>
                            <a:rect l="l" t="t" r="r" b="b"/>
                            <a:pathLst>
                              <a:path w="88900" h="76200">
                                <a:moveTo>
                                  <a:pt x="84455" y="21908"/>
                                </a:moveTo>
                                <a:cubicBezTo>
                                  <a:pt x="73025" y="16827"/>
                                  <a:pt x="70485" y="28258"/>
                                  <a:pt x="62865" y="26987"/>
                                </a:cubicBezTo>
                                <a:cubicBezTo>
                                  <a:pt x="62865" y="26987"/>
                                  <a:pt x="62865" y="25717"/>
                                  <a:pt x="62865" y="25717"/>
                                </a:cubicBezTo>
                                <a:cubicBezTo>
                                  <a:pt x="65405" y="23177"/>
                                  <a:pt x="69215" y="20637"/>
                                  <a:pt x="73025" y="15558"/>
                                </a:cubicBezTo>
                                <a:cubicBezTo>
                                  <a:pt x="74295" y="14287"/>
                                  <a:pt x="74295" y="11747"/>
                                  <a:pt x="73025" y="10477"/>
                                </a:cubicBezTo>
                                <a:cubicBezTo>
                                  <a:pt x="71755" y="9208"/>
                                  <a:pt x="67945" y="9208"/>
                                  <a:pt x="66675" y="10477"/>
                                </a:cubicBezTo>
                                <a:cubicBezTo>
                                  <a:pt x="65405" y="11747"/>
                                  <a:pt x="64135" y="13017"/>
                                  <a:pt x="61595" y="15558"/>
                                </a:cubicBezTo>
                                <a:cubicBezTo>
                                  <a:pt x="59055" y="18097"/>
                                  <a:pt x="57785" y="19367"/>
                                  <a:pt x="55245" y="20637"/>
                                </a:cubicBezTo>
                                <a:cubicBezTo>
                                  <a:pt x="55245" y="20637"/>
                                  <a:pt x="55245" y="21908"/>
                                  <a:pt x="55245" y="21908"/>
                                </a:cubicBezTo>
                                <a:cubicBezTo>
                                  <a:pt x="48895" y="26987"/>
                                  <a:pt x="38735" y="29527"/>
                                  <a:pt x="41275" y="38417"/>
                                </a:cubicBezTo>
                                <a:cubicBezTo>
                                  <a:pt x="45085" y="38417"/>
                                  <a:pt x="51435" y="33337"/>
                                  <a:pt x="52705" y="37147"/>
                                </a:cubicBezTo>
                                <a:cubicBezTo>
                                  <a:pt x="50165" y="38417"/>
                                  <a:pt x="50165" y="39687"/>
                                  <a:pt x="50165" y="42227"/>
                                </a:cubicBezTo>
                                <a:lnTo>
                                  <a:pt x="50165" y="42227"/>
                                </a:lnTo>
                                <a:cubicBezTo>
                                  <a:pt x="50165" y="42227"/>
                                  <a:pt x="48895" y="42227"/>
                                  <a:pt x="48895" y="42227"/>
                                </a:cubicBezTo>
                                <a:cubicBezTo>
                                  <a:pt x="42545" y="48577"/>
                                  <a:pt x="33655" y="53658"/>
                                  <a:pt x="23495" y="57467"/>
                                </a:cubicBezTo>
                                <a:cubicBezTo>
                                  <a:pt x="19685" y="60008"/>
                                  <a:pt x="14605" y="61277"/>
                                  <a:pt x="10795" y="63817"/>
                                </a:cubicBezTo>
                                <a:cubicBezTo>
                                  <a:pt x="9525" y="65087"/>
                                  <a:pt x="9525" y="66358"/>
                                  <a:pt x="9525" y="67627"/>
                                </a:cubicBezTo>
                                <a:cubicBezTo>
                                  <a:pt x="9525" y="67627"/>
                                  <a:pt x="9525" y="67627"/>
                                  <a:pt x="9525" y="67627"/>
                                </a:cubicBezTo>
                                <a:cubicBezTo>
                                  <a:pt x="10795" y="68897"/>
                                  <a:pt x="13335" y="68897"/>
                                  <a:pt x="14605" y="68897"/>
                                </a:cubicBezTo>
                                <a:cubicBezTo>
                                  <a:pt x="18415" y="66358"/>
                                  <a:pt x="22225" y="65087"/>
                                  <a:pt x="26035" y="62547"/>
                                </a:cubicBezTo>
                                <a:cubicBezTo>
                                  <a:pt x="36195" y="57467"/>
                                  <a:pt x="45085" y="53658"/>
                                  <a:pt x="52705" y="46037"/>
                                </a:cubicBezTo>
                                <a:cubicBezTo>
                                  <a:pt x="67945" y="43497"/>
                                  <a:pt x="83185" y="33337"/>
                                  <a:pt x="84455" y="2190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97" name="Freeform: Shape 10997"/>
                        <wps:cNvSpPr/>
                        <wps:spPr>
                          <a:xfrm>
                            <a:off x="1266825" y="7948930"/>
                            <a:ext cx="25400" cy="254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9685 h 25400"/>
                              <a:gd name="connsiteX1" fmla="*/ 19685 w 25400"/>
                              <a:gd name="connsiteY1" fmla="*/ 18414 h 25400"/>
                              <a:gd name="connsiteX2" fmla="*/ 19685 w 25400"/>
                              <a:gd name="connsiteY2" fmla="*/ 9525 h 25400"/>
                              <a:gd name="connsiteX3" fmla="*/ 12065 w 25400"/>
                              <a:gd name="connsiteY3" fmla="*/ 10795 h 25400"/>
                              <a:gd name="connsiteX4" fmla="*/ 9525 w 25400"/>
                              <a:gd name="connsiteY4" fmla="*/ 1968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9525" y="19685"/>
                                </a:moveTo>
                                <a:cubicBezTo>
                                  <a:pt x="13335" y="19685"/>
                                  <a:pt x="15875" y="19685"/>
                                  <a:pt x="19685" y="18414"/>
                                </a:cubicBezTo>
                                <a:cubicBezTo>
                                  <a:pt x="19685" y="15875"/>
                                  <a:pt x="19685" y="12064"/>
                                  <a:pt x="19685" y="9525"/>
                                </a:cubicBezTo>
                                <a:cubicBezTo>
                                  <a:pt x="17145" y="9525"/>
                                  <a:pt x="14605" y="9525"/>
                                  <a:pt x="12065" y="10795"/>
                                </a:cubicBezTo>
                                <a:cubicBezTo>
                                  <a:pt x="10795" y="13335"/>
                                  <a:pt x="10795" y="17145"/>
                                  <a:pt x="9525" y="1968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98" name="Freeform: Shape 10998"/>
                        <wps:cNvSpPr/>
                        <wps:spPr>
                          <a:xfrm>
                            <a:off x="1608455" y="7793990"/>
                            <a:ext cx="25400" cy="254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20955 h 25400"/>
                              <a:gd name="connsiteX1" fmla="*/ 17145 w 25400"/>
                              <a:gd name="connsiteY1" fmla="*/ 22225 h 25400"/>
                              <a:gd name="connsiteX2" fmla="*/ 24765 w 25400"/>
                              <a:gd name="connsiteY2" fmla="*/ 9525 h 25400"/>
                              <a:gd name="connsiteX3" fmla="*/ 9525 w 25400"/>
                              <a:gd name="connsiteY3" fmla="*/ 2095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9525" y="20955"/>
                                </a:moveTo>
                                <a:cubicBezTo>
                                  <a:pt x="12065" y="20955"/>
                                  <a:pt x="15875" y="20955"/>
                                  <a:pt x="17145" y="22225"/>
                                </a:cubicBezTo>
                                <a:cubicBezTo>
                                  <a:pt x="22225" y="18415"/>
                                  <a:pt x="26035" y="14605"/>
                                  <a:pt x="24765" y="9525"/>
                                </a:cubicBezTo>
                                <a:cubicBezTo>
                                  <a:pt x="18415" y="12065"/>
                                  <a:pt x="10795" y="14605"/>
                                  <a:pt x="9525" y="2095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99" name="Freeform: Shape 10999"/>
                        <wps:cNvSpPr/>
                        <wps:spPr>
                          <a:xfrm>
                            <a:off x="1364615" y="7850041"/>
                            <a:ext cx="63500" cy="25400"/>
                          </a:xfrm>
                          <a:custGeom>
                            <a:avLst/>
                            <a:gdLst>
                              <a:gd name="connsiteX0" fmla="*/ 55245 w 63500"/>
                              <a:gd name="connsiteY0" fmla="*/ 16974 h 25400"/>
                              <a:gd name="connsiteX1" fmla="*/ 60325 w 63500"/>
                              <a:gd name="connsiteY1" fmla="*/ 11894 h 25400"/>
                              <a:gd name="connsiteX2" fmla="*/ 37465 w 63500"/>
                              <a:gd name="connsiteY2" fmla="*/ 10624 h 25400"/>
                              <a:gd name="connsiteX3" fmla="*/ 9525 w 63500"/>
                              <a:gd name="connsiteY3" fmla="*/ 23324 h 25400"/>
                              <a:gd name="connsiteX4" fmla="*/ 36195 w 63500"/>
                              <a:gd name="connsiteY4" fmla="*/ 10624 h 25400"/>
                              <a:gd name="connsiteX5" fmla="*/ 55245 w 63500"/>
                              <a:gd name="connsiteY5" fmla="*/ 16974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3500" h="25400">
                                <a:moveTo>
                                  <a:pt x="55245" y="16974"/>
                                </a:moveTo>
                                <a:cubicBezTo>
                                  <a:pt x="56515" y="15703"/>
                                  <a:pt x="59055" y="14434"/>
                                  <a:pt x="60325" y="11894"/>
                                </a:cubicBezTo>
                                <a:cubicBezTo>
                                  <a:pt x="52705" y="11894"/>
                                  <a:pt x="45085" y="10624"/>
                                  <a:pt x="37465" y="10624"/>
                                </a:cubicBezTo>
                                <a:cubicBezTo>
                                  <a:pt x="17145" y="5544"/>
                                  <a:pt x="19685" y="19514"/>
                                  <a:pt x="9525" y="23324"/>
                                </a:cubicBezTo>
                                <a:cubicBezTo>
                                  <a:pt x="18415" y="19514"/>
                                  <a:pt x="27305" y="15703"/>
                                  <a:pt x="36195" y="10624"/>
                                </a:cubicBezTo>
                                <a:cubicBezTo>
                                  <a:pt x="42545" y="14434"/>
                                  <a:pt x="48895" y="15703"/>
                                  <a:pt x="55245" y="1697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00" name="Freeform: Shape 11000"/>
                        <wps:cNvSpPr/>
                        <wps:spPr>
                          <a:xfrm>
                            <a:off x="2024609" y="7418606"/>
                            <a:ext cx="12700" cy="12700"/>
                          </a:xfrm>
                          <a:custGeom>
                            <a:avLst/>
                            <a:gdLst>
                              <a:gd name="connsiteX0" fmla="*/ 15011 w 12700"/>
                              <a:gd name="connsiteY0" fmla="*/ 10259 h 12700"/>
                              <a:gd name="connsiteX1" fmla="*/ 15011 w 12700"/>
                              <a:gd name="connsiteY1" fmla="*/ 10259 h 12700"/>
                              <a:gd name="connsiteX2" fmla="*/ 15011 w 12700"/>
                              <a:gd name="connsiteY2" fmla="*/ 10259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5011" y="10259"/>
                                </a:moveTo>
                                <a:cubicBezTo>
                                  <a:pt x="4851" y="6449"/>
                                  <a:pt x="11201" y="19149"/>
                                  <a:pt x="15011" y="10259"/>
                                </a:cubicBezTo>
                                <a:lnTo>
                                  <a:pt x="15011" y="1025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01" name="Freeform: Shape 11001"/>
                        <wps:cNvSpPr/>
                        <wps:spPr>
                          <a:xfrm>
                            <a:off x="2277745" y="7333668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12647 h 12700"/>
                              <a:gd name="connsiteX1" fmla="*/ 9525 w 12700"/>
                              <a:gd name="connsiteY1" fmla="*/ 12647 h 12700"/>
                              <a:gd name="connsiteX2" fmla="*/ 9525 w 12700"/>
                              <a:gd name="connsiteY2" fmla="*/ 12647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12647"/>
                                </a:moveTo>
                                <a:cubicBezTo>
                                  <a:pt x="22225" y="13917"/>
                                  <a:pt x="12065" y="5026"/>
                                  <a:pt x="9525" y="12647"/>
                                </a:cubicBezTo>
                                <a:lnTo>
                                  <a:pt x="9525" y="1264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02" name="Freeform: Shape 11002"/>
                        <wps:cNvSpPr/>
                        <wps:spPr>
                          <a:xfrm>
                            <a:off x="1421000" y="7872436"/>
                            <a:ext cx="25400" cy="12700"/>
                          </a:xfrm>
                          <a:custGeom>
                            <a:avLst/>
                            <a:gdLst>
                              <a:gd name="connsiteX0" fmla="*/ 12830 w 25400"/>
                              <a:gd name="connsiteY0" fmla="*/ 14899 h 12700"/>
                              <a:gd name="connsiteX1" fmla="*/ 19180 w 25400"/>
                              <a:gd name="connsiteY1" fmla="*/ 12359 h 12700"/>
                              <a:gd name="connsiteX2" fmla="*/ 12830 w 25400"/>
                              <a:gd name="connsiteY2" fmla="*/ 14899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2830" y="14899"/>
                                </a:moveTo>
                                <a:cubicBezTo>
                                  <a:pt x="11560" y="11089"/>
                                  <a:pt x="15370" y="14899"/>
                                  <a:pt x="19180" y="12359"/>
                                </a:cubicBezTo>
                                <a:cubicBezTo>
                                  <a:pt x="19180" y="4739"/>
                                  <a:pt x="2670" y="14899"/>
                                  <a:pt x="12830" y="1489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03" name="Freeform: Shape 11003"/>
                        <wps:cNvSpPr/>
                        <wps:spPr>
                          <a:xfrm>
                            <a:off x="1358265" y="7806690"/>
                            <a:ext cx="63500" cy="38100"/>
                          </a:xfrm>
                          <a:custGeom>
                            <a:avLst/>
                            <a:gdLst>
                              <a:gd name="connsiteX0" fmla="*/ 40005 w 63500"/>
                              <a:gd name="connsiteY0" fmla="*/ 9525 h 38100"/>
                              <a:gd name="connsiteX1" fmla="*/ 9525 w 63500"/>
                              <a:gd name="connsiteY1" fmla="*/ 32385 h 38100"/>
                              <a:gd name="connsiteX2" fmla="*/ 57785 w 63500"/>
                              <a:gd name="connsiteY2" fmla="*/ 26035 h 38100"/>
                              <a:gd name="connsiteX3" fmla="*/ 40005 w 63500"/>
                              <a:gd name="connsiteY3" fmla="*/ 9525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63500" h="38100">
                                <a:moveTo>
                                  <a:pt x="40005" y="9525"/>
                                </a:moveTo>
                                <a:cubicBezTo>
                                  <a:pt x="31115" y="15875"/>
                                  <a:pt x="22225" y="23495"/>
                                  <a:pt x="9525" y="32385"/>
                                </a:cubicBezTo>
                                <a:cubicBezTo>
                                  <a:pt x="28575" y="29845"/>
                                  <a:pt x="42545" y="28575"/>
                                  <a:pt x="57785" y="26035"/>
                                </a:cubicBezTo>
                                <a:cubicBezTo>
                                  <a:pt x="50165" y="19685"/>
                                  <a:pt x="45085" y="14605"/>
                                  <a:pt x="4000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04" name="Freeform: Shape 11004"/>
                        <wps:cNvSpPr/>
                        <wps:spPr>
                          <a:xfrm>
                            <a:off x="2326005" y="7425690"/>
                            <a:ext cx="63500" cy="50800"/>
                          </a:xfrm>
                          <a:custGeom>
                            <a:avLst/>
                            <a:gdLst>
                              <a:gd name="connsiteX0" fmla="*/ 9525 w 63500"/>
                              <a:gd name="connsiteY0" fmla="*/ 22225 h 50800"/>
                              <a:gd name="connsiteX1" fmla="*/ 24765 w 63500"/>
                              <a:gd name="connsiteY1" fmla="*/ 27305 h 50800"/>
                              <a:gd name="connsiteX2" fmla="*/ 42545 w 63500"/>
                              <a:gd name="connsiteY2" fmla="*/ 43815 h 50800"/>
                              <a:gd name="connsiteX3" fmla="*/ 51435 w 63500"/>
                              <a:gd name="connsiteY3" fmla="*/ 41275 h 50800"/>
                              <a:gd name="connsiteX4" fmla="*/ 55245 w 63500"/>
                              <a:gd name="connsiteY4" fmla="*/ 33655 h 50800"/>
                              <a:gd name="connsiteX5" fmla="*/ 56515 w 63500"/>
                              <a:gd name="connsiteY5" fmla="*/ 29845 h 50800"/>
                              <a:gd name="connsiteX6" fmla="*/ 60325 w 63500"/>
                              <a:gd name="connsiteY6" fmla="*/ 29845 h 50800"/>
                              <a:gd name="connsiteX7" fmla="*/ 43815 w 63500"/>
                              <a:gd name="connsiteY7" fmla="*/ 12065 h 50800"/>
                              <a:gd name="connsiteX8" fmla="*/ 40005 w 63500"/>
                              <a:gd name="connsiteY8" fmla="*/ 12065 h 50800"/>
                              <a:gd name="connsiteX9" fmla="*/ 40005 w 63500"/>
                              <a:gd name="connsiteY9" fmla="*/ 9525 h 50800"/>
                              <a:gd name="connsiteX10" fmla="*/ 9525 w 63500"/>
                              <a:gd name="connsiteY10" fmla="*/ 22225 h 50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63500" h="50800">
                                <a:moveTo>
                                  <a:pt x="9525" y="22225"/>
                                </a:moveTo>
                                <a:cubicBezTo>
                                  <a:pt x="12065" y="28575"/>
                                  <a:pt x="22225" y="22225"/>
                                  <a:pt x="24765" y="27305"/>
                                </a:cubicBezTo>
                                <a:cubicBezTo>
                                  <a:pt x="28575" y="37465"/>
                                  <a:pt x="34925" y="42545"/>
                                  <a:pt x="42545" y="43815"/>
                                </a:cubicBezTo>
                                <a:cubicBezTo>
                                  <a:pt x="38735" y="34925"/>
                                  <a:pt x="46355" y="45085"/>
                                  <a:pt x="51435" y="41275"/>
                                </a:cubicBezTo>
                                <a:cubicBezTo>
                                  <a:pt x="55245" y="40005"/>
                                  <a:pt x="50165" y="34925"/>
                                  <a:pt x="55245" y="33655"/>
                                </a:cubicBezTo>
                                <a:lnTo>
                                  <a:pt x="56515" y="29845"/>
                                </a:lnTo>
                                <a:lnTo>
                                  <a:pt x="60325" y="29845"/>
                                </a:lnTo>
                                <a:cubicBezTo>
                                  <a:pt x="53975" y="24765"/>
                                  <a:pt x="51435" y="14605"/>
                                  <a:pt x="43815" y="12065"/>
                                </a:cubicBezTo>
                                <a:lnTo>
                                  <a:pt x="40005" y="12065"/>
                                </a:lnTo>
                                <a:lnTo>
                                  <a:pt x="40005" y="9525"/>
                                </a:lnTo>
                                <a:cubicBezTo>
                                  <a:pt x="24765" y="10795"/>
                                  <a:pt x="18415" y="13335"/>
                                  <a:pt x="9525" y="222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05" name="Freeform: Shape 11005"/>
                        <wps:cNvSpPr/>
                        <wps:spPr>
                          <a:xfrm>
                            <a:off x="2366645" y="7412790"/>
                            <a:ext cx="50800" cy="63500"/>
                          </a:xfrm>
                          <a:custGeom>
                            <a:avLst/>
                            <a:gdLst>
                              <a:gd name="connsiteX0" fmla="*/ 50165 w 50800"/>
                              <a:gd name="connsiteY0" fmla="*/ 36395 h 63500"/>
                              <a:gd name="connsiteX1" fmla="*/ 33655 w 50800"/>
                              <a:gd name="connsiteY1" fmla="*/ 12266 h 63500"/>
                              <a:gd name="connsiteX2" fmla="*/ 29845 w 50800"/>
                              <a:gd name="connsiteY2" fmla="*/ 12266 h 63500"/>
                              <a:gd name="connsiteX3" fmla="*/ 29845 w 50800"/>
                              <a:gd name="connsiteY3" fmla="*/ 9726 h 63500"/>
                              <a:gd name="connsiteX4" fmla="*/ 10795 w 50800"/>
                              <a:gd name="connsiteY4" fmla="*/ 16076 h 63500"/>
                              <a:gd name="connsiteX5" fmla="*/ 9525 w 50800"/>
                              <a:gd name="connsiteY5" fmla="*/ 19885 h 63500"/>
                              <a:gd name="connsiteX6" fmla="*/ 9525 w 50800"/>
                              <a:gd name="connsiteY6" fmla="*/ 23695 h 63500"/>
                              <a:gd name="connsiteX7" fmla="*/ 38735 w 50800"/>
                              <a:gd name="connsiteY7" fmla="*/ 54176 h 63500"/>
                              <a:gd name="connsiteX8" fmla="*/ 45085 w 50800"/>
                              <a:gd name="connsiteY8" fmla="*/ 47826 h 63500"/>
                              <a:gd name="connsiteX9" fmla="*/ 37465 w 50800"/>
                              <a:gd name="connsiteY9" fmla="*/ 37666 h 63500"/>
                              <a:gd name="connsiteX10" fmla="*/ 50165 w 50800"/>
                              <a:gd name="connsiteY10" fmla="*/ 36395 h 63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50800" h="63500">
                                <a:moveTo>
                                  <a:pt x="50165" y="36395"/>
                                </a:moveTo>
                                <a:cubicBezTo>
                                  <a:pt x="45085" y="26235"/>
                                  <a:pt x="37465" y="23695"/>
                                  <a:pt x="33655" y="12266"/>
                                </a:cubicBezTo>
                                <a:lnTo>
                                  <a:pt x="29845" y="12266"/>
                                </a:lnTo>
                                <a:lnTo>
                                  <a:pt x="29845" y="9726"/>
                                </a:lnTo>
                                <a:cubicBezTo>
                                  <a:pt x="20955" y="8455"/>
                                  <a:pt x="19685" y="13535"/>
                                  <a:pt x="10795" y="16076"/>
                                </a:cubicBezTo>
                                <a:lnTo>
                                  <a:pt x="9525" y="19885"/>
                                </a:lnTo>
                                <a:lnTo>
                                  <a:pt x="9525" y="23695"/>
                                </a:lnTo>
                                <a:cubicBezTo>
                                  <a:pt x="18415" y="36395"/>
                                  <a:pt x="28575" y="44016"/>
                                  <a:pt x="38735" y="54176"/>
                                </a:cubicBezTo>
                                <a:cubicBezTo>
                                  <a:pt x="43815" y="50366"/>
                                  <a:pt x="42545" y="50366"/>
                                  <a:pt x="45085" y="47826"/>
                                </a:cubicBezTo>
                                <a:cubicBezTo>
                                  <a:pt x="42545" y="46555"/>
                                  <a:pt x="33655" y="38935"/>
                                  <a:pt x="37465" y="37666"/>
                                </a:cubicBezTo>
                                <a:cubicBezTo>
                                  <a:pt x="42545" y="35126"/>
                                  <a:pt x="45085" y="40205"/>
                                  <a:pt x="50165" y="363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06" name="Freeform: Shape 11006"/>
                        <wps:cNvSpPr/>
                        <wps:spPr>
                          <a:xfrm>
                            <a:off x="1293134" y="7813621"/>
                            <a:ext cx="25400" cy="12700"/>
                          </a:xfrm>
                          <a:custGeom>
                            <a:avLst/>
                            <a:gdLst>
                              <a:gd name="connsiteX0" fmla="*/ 13696 w 25400"/>
                              <a:gd name="connsiteY0" fmla="*/ 11484 h 12700"/>
                              <a:gd name="connsiteX1" fmla="*/ 13696 w 25400"/>
                              <a:gd name="connsiteY1" fmla="*/ 11484 h 12700"/>
                              <a:gd name="connsiteX2" fmla="*/ 13696 w 25400"/>
                              <a:gd name="connsiteY2" fmla="*/ 11484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3696" y="11484"/>
                                </a:moveTo>
                                <a:cubicBezTo>
                                  <a:pt x="-274" y="21644"/>
                                  <a:pt x="26396" y="3864"/>
                                  <a:pt x="13696" y="11484"/>
                                </a:cubicBezTo>
                                <a:lnTo>
                                  <a:pt x="13696" y="1148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07" name="Freeform: Shape 11007"/>
                        <wps:cNvSpPr/>
                        <wps:spPr>
                          <a:xfrm>
                            <a:off x="2292886" y="7456170"/>
                            <a:ext cx="50800" cy="38100"/>
                          </a:xfrm>
                          <a:custGeom>
                            <a:avLst/>
                            <a:gdLst>
                              <a:gd name="connsiteX0" fmla="*/ 9624 w 50800"/>
                              <a:gd name="connsiteY0" fmla="*/ 23495 h 38100"/>
                              <a:gd name="connsiteX1" fmla="*/ 37564 w 50800"/>
                              <a:gd name="connsiteY1" fmla="*/ 40005 h 38100"/>
                              <a:gd name="connsiteX2" fmla="*/ 17244 w 50800"/>
                              <a:gd name="connsiteY2" fmla="*/ 9525 h 38100"/>
                              <a:gd name="connsiteX3" fmla="*/ 9624 w 50800"/>
                              <a:gd name="connsiteY3" fmla="*/ 23495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50800" h="38100">
                                <a:moveTo>
                                  <a:pt x="9624" y="23495"/>
                                </a:moveTo>
                                <a:cubicBezTo>
                                  <a:pt x="22324" y="22225"/>
                                  <a:pt x="27404" y="36195"/>
                                  <a:pt x="37564" y="40005"/>
                                </a:cubicBezTo>
                                <a:cubicBezTo>
                                  <a:pt x="54074" y="29845"/>
                                  <a:pt x="29944" y="10795"/>
                                  <a:pt x="17244" y="9525"/>
                                </a:cubicBezTo>
                                <a:cubicBezTo>
                                  <a:pt x="19784" y="14605"/>
                                  <a:pt x="8354" y="17145"/>
                                  <a:pt x="9624" y="234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08" name="Freeform: Shape 11008"/>
                        <wps:cNvSpPr/>
                        <wps:spPr>
                          <a:xfrm>
                            <a:off x="2357755" y="7421880"/>
                            <a:ext cx="25400" cy="254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7145 h 25400"/>
                              <a:gd name="connsiteX1" fmla="*/ 18415 w 25400"/>
                              <a:gd name="connsiteY1" fmla="*/ 9525 h 25400"/>
                              <a:gd name="connsiteX2" fmla="*/ 9525 w 25400"/>
                              <a:gd name="connsiteY2" fmla="*/ 1714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9525" y="17145"/>
                                </a:moveTo>
                                <a:lnTo>
                                  <a:pt x="18415" y="9525"/>
                                </a:lnTo>
                                <a:cubicBezTo>
                                  <a:pt x="14605" y="12064"/>
                                  <a:pt x="9525" y="13335"/>
                                  <a:pt x="9525" y="1714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09" name="Freeform: Shape 11009"/>
                        <wps:cNvSpPr/>
                        <wps:spPr>
                          <a:xfrm>
                            <a:off x="1318895" y="7882890"/>
                            <a:ext cx="38100" cy="25400"/>
                          </a:xfrm>
                          <a:custGeom>
                            <a:avLst/>
                            <a:gdLst>
                              <a:gd name="connsiteX0" fmla="*/ 37465 w 38100"/>
                              <a:gd name="connsiteY0" fmla="*/ 10795 h 25400"/>
                              <a:gd name="connsiteX1" fmla="*/ 32385 w 38100"/>
                              <a:gd name="connsiteY1" fmla="*/ 9525 h 25400"/>
                              <a:gd name="connsiteX2" fmla="*/ 9525 w 38100"/>
                              <a:gd name="connsiteY2" fmla="*/ 26035 h 25400"/>
                              <a:gd name="connsiteX3" fmla="*/ 15875 w 38100"/>
                              <a:gd name="connsiteY3" fmla="*/ 27305 h 25400"/>
                              <a:gd name="connsiteX4" fmla="*/ 37465 w 38100"/>
                              <a:gd name="connsiteY4" fmla="*/ 1079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8100" h="25400">
                                <a:moveTo>
                                  <a:pt x="37465" y="10795"/>
                                </a:moveTo>
                                <a:cubicBezTo>
                                  <a:pt x="36195" y="10795"/>
                                  <a:pt x="33655" y="9525"/>
                                  <a:pt x="32385" y="9525"/>
                                </a:cubicBezTo>
                                <a:cubicBezTo>
                                  <a:pt x="24765" y="14605"/>
                                  <a:pt x="17145" y="20955"/>
                                  <a:pt x="9525" y="26035"/>
                                </a:cubicBezTo>
                                <a:cubicBezTo>
                                  <a:pt x="12065" y="26035"/>
                                  <a:pt x="13335" y="27305"/>
                                  <a:pt x="15875" y="27305"/>
                                </a:cubicBezTo>
                                <a:cubicBezTo>
                                  <a:pt x="23495" y="22225"/>
                                  <a:pt x="29845" y="15875"/>
                                  <a:pt x="37465" y="107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10" name="Freeform: Shape 11010"/>
                        <wps:cNvSpPr/>
                        <wps:spPr>
                          <a:xfrm>
                            <a:off x="1327461" y="794766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6199 w 25400"/>
                              <a:gd name="connsiteY0" fmla="*/ 9525 h 25400"/>
                              <a:gd name="connsiteX1" fmla="*/ 9849 w 25400"/>
                              <a:gd name="connsiteY1" fmla="*/ 15875 h 25400"/>
                              <a:gd name="connsiteX2" fmla="*/ 16199 w 25400"/>
                              <a:gd name="connsiteY2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6199" y="9525"/>
                                </a:moveTo>
                                <a:cubicBezTo>
                                  <a:pt x="11119" y="10795"/>
                                  <a:pt x="8579" y="12065"/>
                                  <a:pt x="9849" y="15875"/>
                                </a:cubicBezTo>
                                <a:cubicBezTo>
                                  <a:pt x="13659" y="14605"/>
                                  <a:pt x="21279" y="14605"/>
                                  <a:pt x="16199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11" name="Freeform: Shape 11011"/>
                        <wps:cNvSpPr/>
                        <wps:spPr>
                          <a:xfrm>
                            <a:off x="2416175" y="7390130"/>
                            <a:ext cx="38100" cy="25400"/>
                          </a:xfrm>
                          <a:custGeom>
                            <a:avLst/>
                            <a:gdLst>
                              <a:gd name="connsiteX0" fmla="*/ 36195 w 38100"/>
                              <a:gd name="connsiteY0" fmla="*/ 17145 h 25400"/>
                              <a:gd name="connsiteX1" fmla="*/ 32385 w 38100"/>
                              <a:gd name="connsiteY1" fmla="*/ 9525 h 25400"/>
                              <a:gd name="connsiteX2" fmla="*/ 9525 w 38100"/>
                              <a:gd name="connsiteY2" fmla="*/ 18414 h 25400"/>
                              <a:gd name="connsiteX3" fmla="*/ 9525 w 38100"/>
                              <a:gd name="connsiteY3" fmla="*/ 20955 h 25400"/>
                              <a:gd name="connsiteX4" fmla="*/ 9525 w 38100"/>
                              <a:gd name="connsiteY4" fmla="*/ 23495 h 25400"/>
                              <a:gd name="connsiteX5" fmla="*/ 31115 w 38100"/>
                              <a:gd name="connsiteY5" fmla="*/ 23495 h 25400"/>
                              <a:gd name="connsiteX6" fmla="*/ 36195 w 38100"/>
                              <a:gd name="connsiteY6" fmla="*/ 1714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8100" h="25400">
                                <a:moveTo>
                                  <a:pt x="36195" y="17145"/>
                                </a:moveTo>
                                <a:cubicBezTo>
                                  <a:pt x="34925" y="14605"/>
                                  <a:pt x="33655" y="12064"/>
                                  <a:pt x="32385" y="9525"/>
                                </a:cubicBezTo>
                                <a:cubicBezTo>
                                  <a:pt x="26035" y="13335"/>
                                  <a:pt x="13335" y="6985"/>
                                  <a:pt x="9525" y="18414"/>
                                </a:cubicBezTo>
                                <a:lnTo>
                                  <a:pt x="9525" y="20955"/>
                                </a:lnTo>
                                <a:lnTo>
                                  <a:pt x="9525" y="23495"/>
                                </a:lnTo>
                                <a:cubicBezTo>
                                  <a:pt x="15875" y="24764"/>
                                  <a:pt x="22225" y="27305"/>
                                  <a:pt x="31115" y="23495"/>
                                </a:cubicBezTo>
                                <a:cubicBezTo>
                                  <a:pt x="26035" y="14605"/>
                                  <a:pt x="31115" y="13335"/>
                                  <a:pt x="36195" y="1714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12" name="Freeform: Shape 11012"/>
                        <wps:cNvSpPr/>
                        <wps:spPr>
                          <a:xfrm>
                            <a:off x="2372995" y="7448550"/>
                            <a:ext cx="25400" cy="25400"/>
                          </a:xfrm>
                          <a:custGeom>
                            <a:avLst/>
                            <a:gdLst>
                              <a:gd name="connsiteX0" fmla="*/ 20955 w 25400"/>
                              <a:gd name="connsiteY0" fmla="*/ 19685 h 25400"/>
                              <a:gd name="connsiteX1" fmla="*/ 9525 w 25400"/>
                              <a:gd name="connsiteY1" fmla="*/ 9525 h 25400"/>
                              <a:gd name="connsiteX2" fmla="*/ 20955 w 25400"/>
                              <a:gd name="connsiteY2" fmla="*/ 1968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20955" y="19685"/>
                                </a:moveTo>
                                <a:lnTo>
                                  <a:pt x="9525" y="9525"/>
                                </a:lnTo>
                                <a:cubicBezTo>
                                  <a:pt x="12065" y="13335"/>
                                  <a:pt x="17145" y="15875"/>
                                  <a:pt x="20955" y="1968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13" name="Freeform: Shape 11013"/>
                        <wps:cNvSpPr/>
                        <wps:spPr>
                          <a:xfrm>
                            <a:off x="1722755" y="7761297"/>
                            <a:ext cx="25400" cy="12700"/>
                          </a:xfrm>
                          <a:custGeom>
                            <a:avLst/>
                            <a:gdLst>
                              <a:gd name="connsiteX0" fmla="*/ 24765 w 25400"/>
                              <a:gd name="connsiteY0" fmla="*/ 13009 h 12700"/>
                              <a:gd name="connsiteX1" fmla="*/ 9525 w 25400"/>
                              <a:gd name="connsiteY1" fmla="*/ 11738 h 12700"/>
                              <a:gd name="connsiteX2" fmla="*/ 24765 w 25400"/>
                              <a:gd name="connsiteY2" fmla="*/ 13009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24765" y="13009"/>
                                </a:moveTo>
                                <a:cubicBezTo>
                                  <a:pt x="19685" y="11738"/>
                                  <a:pt x="17145" y="6659"/>
                                  <a:pt x="9525" y="11738"/>
                                </a:cubicBezTo>
                                <a:cubicBezTo>
                                  <a:pt x="12065" y="15548"/>
                                  <a:pt x="23495" y="18088"/>
                                  <a:pt x="24765" y="1300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14" name="Freeform: Shape 11014"/>
                        <wps:cNvSpPr/>
                        <wps:spPr>
                          <a:xfrm>
                            <a:off x="6252790" y="1955172"/>
                            <a:ext cx="12700" cy="12700"/>
                          </a:xfrm>
                          <a:custGeom>
                            <a:avLst/>
                            <a:gdLst>
                              <a:gd name="connsiteX0" fmla="*/ 14660 w 12700"/>
                              <a:gd name="connsiteY0" fmla="*/ 10153 h 12700"/>
                              <a:gd name="connsiteX1" fmla="*/ 14660 w 12700"/>
                              <a:gd name="connsiteY1" fmla="*/ 10153 h 12700"/>
                              <a:gd name="connsiteX2" fmla="*/ 14660 w 12700"/>
                              <a:gd name="connsiteY2" fmla="*/ 10153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4660" y="10153"/>
                                </a:moveTo>
                                <a:cubicBezTo>
                                  <a:pt x="4500" y="6343"/>
                                  <a:pt x="12120" y="21583"/>
                                  <a:pt x="14660" y="10153"/>
                                </a:cubicBezTo>
                                <a:lnTo>
                                  <a:pt x="14660" y="1015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15" name="Freeform: Shape 11015"/>
                        <wps:cNvSpPr/>
                        <wps:spPr>
                          <a:xfrm>
                            <a:off x="6841801" y="1593850"/>
                            <a:ext cx="25400" cy="25400"/>
                          </a:xfrm>
                          <a:custGeom>
                            <a:avLst/>
                            <a:gdLst>
                              <a:gd name="connsiteX0" fmla="*/ 9849 w 25400"/>
                              <a:gd name="connsiteY0" fmla="*/ 23495 h 25400"/>
                              <a:gd name="connsiteX1" fmla="*/ 16199 w 25400"/>
                              <a:gd name="connsiteY1" fmla="*/ 9525 h 25400"/>
                              <a:gd name="connsiteX2" fmla="*/ 9849 w 25400"/>
                              <a:gd name="connsiteY2" fmla="*/ 2349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9849" y="23495"/>
                                </a:moveTo>
                                <a:lnTo>
                                  <a:pt x="16199" y="9525"/>
                                </a:lnTo>
                                <a:cubicBezTo>
                                  <a:pt x="11119" y="13335"/>
                                  <a:pt x="8579" y="18415"/>
                                  <a:pt x="9849" y="234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16" name="Freeform: Shape 11016"/>
                        <wps:cNvSpPr/>
                        <wps:spPr>
                          <a:xfrm>
                            <a:off x="6386195" y="1823720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2065 h 12700"/>
                              <a:gd name="connsiteX1" fmla="*/ 22225 w 25400"/>
                              <a:gd name="connsiteY1" fmla="*/ 12065 h 12700"/>
                              <a:gd name="connsiteX2" fmla="*/ 19685 w 25400"/>
                              <a:gd name="connsiteY2" fmla="*/ 9525 h 12700"/>
                              <a:gd name="connsiteX3" fmla="*/ 9525 w 25400"/>
                              <a:gd name="connsiteY3" fmla="*/ 1206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2065"/>
                                </a:moveTo>
                                <a:lnTo>
                                  <a:pt x="22225" y="12065"/>
                                </a:lnTo>
                                <a:cubicBezTo>
                                  <a:pt x="20955" y="10795"/>
                                  <a:pt x="19685" y="10795"/>
                                  <a:pt x="19685" y="9525"/>
                                </a:cubicBezTo>
                                <a:cubicBezTo>
                                  <a:pt x="15875" y="9525"/>
                                  <a:pt x="12065" y="10795"/>
                                  <a:pt x="9525" y="1206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17" name="Freeform: Shape 11017"/>
                        <wps:cNvSpPr/>
                        <wps:spPr>
                          <a:xfrm>
                            <a:off x="7171055" y="1457960"/>
                            <a:ext cx="38100" cy="25400"/>
                          </a:xfrm>
                          <a:custGeom>
                            <a:avLst/>
                            <a:gdLst>
                              <a:gd name="connsiteX0" fmla="*/ 9525 w 38100"/>
                              <a:gd name="connsiteY0" fmla="*/ 15875 h 25400"/>
                              <a:gd name="connsiteX1" fmla="*/ 28575 w 38100"/>
                              <a:gd name="connsiteY1" fmla="*/ 9525 h 25400"/>
                              <a:gd name="connsiteX2" fmla="*/ 9525 w 38100"/>
                              <a:gd name="connsiteY2" fmla="*/ 1587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38100" h="25400">
                                <a:moveTo>
                                  <a:pt x="9525" y="15875"/>
                                </a:moveTo>
                                <a:cubicBezTo>
                                  <a:pt x="17145" y="15875"/>
                                  <a:pt x="22225" y="12065"/>
                                  <a:pt x="28575" y="9525"/>
                                </a:cubicBezTo>
                                <a:lnTo>
                                  <a:pt x="9525" y="1587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18" name="Freeform: Shape 11018"/>
                        <wps:cNvSpPr/>
                        <wps:spPr>
                          <a:xfrm>
                            <a:off x="7055485" y="1536700"/>
                            <a:ext cx="25400" cy="254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5875 h 25400"/>
                              <a:gd name="connsiteX1" fmla="*/ 24765 w 25400"/>
                              <a:gd name="connsiteY1" fmla="*/ 9525 h 25400"/>
                              <a:gd name="connsiteX2" fmla="*/ 9525 w 25400"/>
                              <a:gd name="connsiteY2" fmla="*/ 1587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9525" y="15875"/>
                                </a:moveTo>
                                <a:cubicBezTo>
                                  <a:pt x="15875" y="17145"/>
                                  <a:pt x="19685" y="12065"/>
                                  <a:pt x="24765" y="9525"/>
                                </a:cubicBezTo>
                                <a:lnTo>
                                  <a:pt x="9525" y="1587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19" name="Freeform: Shape 11019"/>
                        <wps:cNvSpPr/>
                        <wps:spPr>
                          <a:xfrm>
                            <a:off x="6124575" y="1990090"/>
                            <a:ext cx="25400" cy="254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7145 h 25400"/>
                              <a:gd name="connsiteX1" fmla="*/ 22225 w 25400"/>
                              <a:gd name="connsiteY1" fmla="*/ 9525 h 25400"/>
                              <a:gd name="connsiteX2" fmla="*/ 9525 w 25400"/>
                              <a:gd name="connsiteY2" fmla="*/ 1714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9525" y="17145"/>
                                </a:moveTo>
                                <a:lnTo>
                                  <a:pt x="22225" y="9525"/>
                                </a:lnTo>
                                <a:cubicBezTo>
                                  <a:pt x="17145" y="10795"/>
                                  <a:pt x="12065" y="12065"/>
                                  <a:pt x="9525" y="1714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20" name="Freeform: Shape 11020"/>
                        <wps:cNvSpPr/>
                        <wps:spPr>
                          <a:xfrm>
                            <a:off x="6169025" y="197104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2065 w 12700"/>
                              <a:gd name="connsiteY0" fmla="*/ 10795 h 12700"/>
                              <a:gd name="connsiteX1" fmla="*/ 12065 w 12700"/>
                              <a:gd name="connsiteY1" fmla="*/ 9525 h 12700"/>
                              <a:gd name="connsiteX2" fmla="*/ 9525 w 127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2065" y="10795"/>
                                </a:moveTo>
                                <a:lnTo>
                                  <a:pt x="12065" y="9525"/>
                                </a:lnTo>
                                <a:lnTo>
                                  <a:pt x="9525" y="952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21" name="Freeform: Shape 11021"/>
                        <wps:cNvSpPr/>
                        <wps:spPr>
                          <a:xfrm>
                            <a:off x="6224905" y="1934210"/>
                            <a:ext cx="25400" cy="254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7145 h 25400"/>
                              <a:gd name="connsiteX1" fmla="*/ 22225 w 25400"/>
                              <a:gd name="connsiteY1" fmla="*/ 9525 h 25400"/>
                              <a:gd name="connsiteX2" fmla="*/ 9525 w 25400"/>
                              <a:gd name="connsiteY2" fmla="*/ 1714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9525" y="17145"/>
                                </a:moveTo>
                                <a:cubicBezTo>
                                  <a:pt x="15875" y="15875"/>
                                  <a:pt x="24765" y="18415"/>
                                  <a:pt x="22225" y="9525"/>
                                </a:cubicBezTo>
                                <a:cubicBezTo>
                                  <a:pt x="15875" y="10795"/>
                                  <a:pt x="12065" y="10795"/>
                                  <a:pt x="9525" y="1714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22" name="Freeform: Shape 11022"/>
                        <wps:cNvSpPr/>
                        <wps:spPr>
                          <a:xfrm>
                            <a:off x="6082665" y="1976120"/>
                            <a:ext cx="63500" cy="63500"/>
                          </a:xfrm>
                          <a:custGeom>
                            <a:avLst/>
                            <a:gdLst>
                              <a:gd name="connsiteX0" fmla="*/ 38735 w 63500"/>
                              <a:gd name="connsiteY0" fmla="*/ 32385 h 63500"/>
                              <a:gd name="connsiteX1" fmla="*/ 52705 w 63500"/>
                              <a:gd name="connsiteY1" fmla="*/ 18415 h 63500"/>
                              <a:gd name="connsiteX2" fmla="*/ 60325 w 63500"/>
                              <a:gd name="connsiteY2" fmla="*/ 9525 h 63500"/>
                              <a:gd name="connsiteX3" fmla="*/ 50165 w 63500"/>
                              <a:gd name="connsiteY3" fmla="*/ 14605 h 63500"/>
                              <a:gd name="connsiteX4" fmla="*/ 32385 w 63500"/>
                              <a:gd name="connsiteY4" fmla="*/ 36195 h 63500"/>
                              <a:gd name="connsiteX5" fmla="*/ 31115 w 63500"/>
                              <a:gd name="connsiteY5" fmla="*/ 34925 h 63500"/>
                              <a:gd name="connsiteX6" fmla="*/ 29845 w 63500"/>
                              <a:gd name="connsiteY6" fmla="*/ 37465 h 63500"/>
                              <a:gd name="connsiteX7" fmla="*/ 26035 w 63500"/>
                              <a:gd name="connsiteY7" fmla="*/ 40005 h 63500"/>
                              <a:gd name="connsiteX8" fmla="*/ 14605 w 63500"/>
                              <a:gd name="connsiteY8" fmla="*/ 45085 h 63500"/>
                              <a:gd name="connsiteX9" fmla="*/ 9525 w 63500"/>
                              <a:gd name="connsiteY9" fmla="*/ 50165 h 63500"/>
                              <a:gd name="connsiteX10" fmla="*/ 9525 w 63500"/>
                              <a:gd name="connsiteY10" fmla="*/ 52705 h 63500"/>
                              <a:gd name="connsiteX11" fmla="*/ 14605 w 63500"/>
                              <a:gd name="connsiteY11" fmla="*/ 56515 h 63500"/>
                              <a:gd name="connsiteX12" fmla="*/ 32385 w 63500"/>
                              <a:gd name="connsiteY12" fmla="*/ 50165 h 63500"/>
                              <a:gd name="connsiteX13" fmla="*/ 38735 w 63500"/>
                              <a:gd name="connsiteY13" fmla="*/ 46355 h 63500"/>
                              <a:gd name="connsiteX14" fmla="*/ 38735 w 63500"/>
                              <a:gd name="connsiteY14" fmla="*/ 47625 h 63500"/>
                              <a:gd name="connsiteX15" fmla="*/ 53975 w 63500"/>
                              <a:gd name="connsiteY15" fmla="*/ 32385 h 63500"/>
                              <a:gd name="connsiteX16" fmla="*/ 50165 w 63500"/>
                              <a:gd name="connsiteY16" fmla="*/ 32385 h 63500"/>
                              <a:gd name="connsiteX17" fmla="*/ 50165 w 63500"/>
                              <a:gd name="connsiteY17" fmla="*/ 28575 h 63500"/>
                              <a:gd name="connsiteX18" fmla="*/ 38735 w 63500"/>
                              <a:gd name="connsiteY18" fmla="*/ 32385 h 63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63500" h="63500">
                                <a:moveTo>
                                  <a:pt x="38735" y="32385"/>
                                </a:moveTo>
                                <a:cubicBezTo>
                                  <a:pt x="40005" y="26035"/>
                                  <a:pt x="43815" y="22225"/>
                                  <a:pt x="52705" y="18415"/>
                                </a:cubicBezTo>
                                <a:cubicBezTo>
                                  <a:pt x="56515" y="17145"/>
                                  <a:pt x="60325" y="14605"/>
                                  <a:pt x="60325" y="9525"/>
                                </a:cubicBezTo>
                                <a:cubicBezTo>
                                  <a:pt x="57785" y="12065"/>
                                  <a:pt x="53975" y="13335"/>
                                  <a:pt x="50165" y="14605"/>
                                </a:cubicBezTo>
                                <a:cubicBezTo>
                                  <a:pt x="41275" y="19685"/>
                                  <a:pt x="31115" y="24765"/>
                                  <a:pt x="32385" y="36195"/>
                                </a:cubicBezTo>
                                <a:lnTo>
                                  <a:pt x="31115" y="34925"/>
                                </a:lnTo>
                                <a:cubicBezTo>
                                  <a:pt x="29845" y="34925"/>
                                  <a:pt x="29845" y="36195"/>
                                  <a:pt x="29845" y="37465"/>
                                </a:cubicBezTo>
                                <a:cubicBezTo>
                                  <a:pt x="28575" y="38735"/>
                                  <a:pt x="27305" y="38735"/>
                                  <a:pt x="26035" y="40005"/>
                                </a:cubicBezTo>
                                <a:cubicBezTo>
                                  <a:pt x="22225" y="42545"/>
                                  <a:pt x="18415" y="45085"/>
                                  <a:pt x="14605" y="45085"/>
                                </a:cubicBezTo>
                                <a:cubicBezTo>
                                  <a:pt x="12065" y="45085"/>
                                  <a:pt x="9525" y="46355"/>
                                  <a:pt x="9525" y="50165"/>
                                </a:cubicBezTo>
                                <a:cubicBezTo>
                                  <a:pt x="9525" y="51435"/>
                                  <a:pt x="9525" y="51435"/>
                                  <a:pt x="9525" y="52705"/>
                                </a:cubicBezTo>
                                <a:cubicBezTo>
                                  <a:pt x="10795" y="53975"/>
                                  <a:pt x="12065" y="55245"/>
                                  <a:pt x="14605" y="56515"/>
                                </a:cubicBezTo>
                                <a:cubicBezTo>
                                  <a:pt x="22225" y="56515"/>
                                  <a:pt x="27305" y="52705"/>
                                  <a:pt x="32385" y="50165"/>
                                </a:cubicBezTo>
                                <a:cubicBezTo>
                                  <a:pt x="34925" y="48895"/>
                                  <a:pt x="36195" y="47625"/>
                                  <a:pt x="38735" y="46355"/>
                                </a:cubicBezTo>
                                <a:lnTo>
                                  <a:pt x="38735" y="47625"/>
                                </a:lnTo>
                                <a:cubicBezTo>
                                  <a:pt x="45085" y="42545"/>
                                  <a:pt x="57785" y="41275"/>
                                  <a:pt x="53975" y="32385"/>
                                </a:cubicBezTo>
                                <a:lnTo>
                                  <a:pt x="50165" y="32385"/>
                                </a:lnTo>
                                <a:lnTo>
                                  <a:pt x="50165" y="28575"/>
                                </a:lnTo>
                                <a:cubicBezTo>
                                  <a:pt x="43815" y="27305"/>
                                  <a:pt x="41275" y="29845"/>
                                  <a:pt x="38735" y="3238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23" name="Freeform: Shape 11023"/>
                        <wps:cNvSpPr/>
                        <wps:spPr>
                          <a:xfrm>
                            <a:off x="6171565" y="1948180"/>
                            <a:ext cx="50800" cy="38100"/>
                          </a:xfrm>
                          <a:custGeom>
                            <a:avLst/>
                            <a:gdLst>
                              <a:gd name="connsiteX0" fmla="*/ 9525 w 50800"/>
                              <a:gd name="connsiteY0" fmla="*/ 32385 h 38100"/>
                              <a:gd name="connsiteX1" fmla="*/ 13335 w 50800"/>
                              <a:gd name="connsiteY1" fmla="*/ 32385 h 38100"/>
                              <a:gd name="connsiteX2" fmla="*/ 46355 w 50800"/>
                              <a:gd name="connsiteY2" fmla="*/ 9525 h 38100"/>
                              <a:gd name="connsiteX3" fmla="*/ 10795 w 50800"/>
                              <a:gd name="connsiteY3" fmla="*/ 28575 h 38100"/>
                              <a:gd name="connsiteX4" fmla="*/ 9525 w 50800"/>
                              <a:gd name="connsiteY4" fmla="*/ 32385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0800" h="38100">
                                <a:moveTo>
                                  <a:pt x="9525" y="32385"/>
                                </a:moveTo>
                                <a:lnTo>
                                  <a:pt x="13335" y="32385"/>
                                </a:lnTo>
                                <a:cubicBezTo>
                                  <a:pt x="23495" y="24765"/>
                                  <a:pt x="33655" y="15875"/>
                                  <a:pt x="46355" y="9525"/>
                                </a:cubicBezTo>
                                <a:cubicBezTo>
                                  <a:pt x="31115" y="12065"/>
                                  <a:pt x="20955" y="19685"/>
                                  <a:pt x="10795" y="28575"/>
                                </a:cubicBezTo>
                                <a:lnTo>
                                  <a:pt x="9525" y="3238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24" name="Freeform: Shape 11024"/>
                        <wps:cNvSpPr/>
                        <wps:spPr>
                          <a:xfrm>
                            <a:off x="6683375" y="1449070"/>
                            <a:ext cx="508000" cy="292100"/>
                          </a:xfrm>
                          <a:custGeom>
                            <a:avLst/>
                            <a:gdLst>
                              <a:gd name="connsiteX0" fmla="*/ 22225 w 508000"/>
                              <a:gd name="connsiteY0" fmla="*/ 281305 h 292100"/>
                              <a:gd name="connsiteX1" fmla="*/ 19685 w 508000"/>
                              <a:gd name="connsiteY1" fmla="*/ 274955 h 292100"/>
                              <a:gd name="connsiteX2" fmla="*/ 36195 w 508000"/>
                              <a:gd name="connsiteY2" fmla="*/ 263525 h 292100"/>
                              <a:gd name="connsiteX3" fmla="*/ 67945 w 508000"/>
                              <a:gd name="connsiteY3" fmla="*/ 247015 h 292100"/>
                              <a:gd name="connsiteX4" fmla="*/ 81915 w 508000"/>
                              <a:gd name="connsiteY4" fmla="*/ 247015 h 292100"/>
                              <a:gd name="connsiteX5" fmla="*/ 167005 w 508000"/>
                              <a:gd name="connsiteY5" fmla="*/ 198755 h 292100"/>
                              <a:gd name="connsiteX6" fmla="*/ 179705 w 508000"/>
                              <a:gd name="connsiteY6" fmla="*/ 202565 h 292100"/>
                              <a:gd name="connsiteX7" fmla="*/ 226695 w 508000"/>
                              <a:gd name="connsiteY7" fmla="*/ 173355 h 292100"/>
                              <a:gd name="connsiteX8" fmla="*/ 255905 w 508000"/>
                              <a:gd name="connsiteY8" fmla="*/ 158115 h 292100"/>
                              <a:gd name="connsiteX9" fmla="*/ 253365 w 508000"/>
                              <a:gd name="connsiteY9" fmla="*/ 155575 h 292100"/>
                              <a:gd name="connsiteX10" fmla="*/ 263525 w 508000"/>
                              <a:gd name="connsiteY10" fmla="*/ 154305 h 292100"/>
                              <a:gd name="connsiteX11" fmla="*/ 257175 w 508000"/>
                              <a:gd name="connsiteY11" fmla="*/ 154305 h 292100"/>
                              <a:gd name="connsiteX12" fmla="*/ 272415 w 508000"/>
                              <a:gd name="connsiteY12" fmla="*/ 146685 h 292100"/>
                              <a:gd name="connsiteX13" fmla="*/ 290195 w 508000"/>
                              <a:gd name="connsiteY13" fmla="*/ 147955 h 292100"/>
                              <a:gd name="connsiteX14" fmla="*/ 299085 w 508000"/>
                              <a:gd name="connsiteY14" fmla="*/ 131445 h 292100"/>
                              <a:gd name="connsiteX15" fmla="*/ 297815 w 508000"/>
                              <a:gd name="connsiteY15" fmla="*/ 128905 h 292100"/>
                              <a:gd name="connsiteX16" fmla="*/ 348615 w 508000"/>
                              <a:gd name="connsiteY16" fmla="*/ 106045 h 292100"/>
                              <a:gd name="connsiteX17" fmla="*/ 349885 w 508000"/>
                              <a:gd name="connsiteY17" fmla="*/ 116205 h 292100"/>
                              <a:gd name="connsiteX18" fmla="*/ 352425 w 508000"/>
                              <a:gd name="connsiteY18" fmla="*/ 117475 h 292100"/>
                              <a:gd name="connsiteX19" fmla="*/ 352425 w 508000"/>
                              <a:gd name="connsiteY19" fmla="*/ 120015 h 292100"/>
                              <a:gd name="connsiteX20" fmla="*/ 384175 w 508000"/>
                              <a:gd name="connsiteY20" fmla="*/ 106045 h 292100"/>
                              <a:gd name="connsiteX21" fmla="*/ 381635 w 508000"/>
                              <a:gd name="connsiteY21" fmla="*/ 103505 h 292100"/>
                              <a:gd name="connsiteX22" fmla="*/ 384175 w 508000"/>
                              <a:gd name="connsiteY22" fmla="*/ 100965 h 292100"/>
                              <a:gd name="connsiteX23" fmla="*/ 376555 w 508000"/>
                              <a:gd name="connsiteY23" fmla="*/ 90805 h 292100"/>
                              <a:gd name="connsiteX24" fmla="*/ 417195 w 508000"/>
                              <a:gd name="connsiteY24" fmla="*/ 71755 h 292100"/>
                              <a:gd name="connsiteX25" fmla="*/ 417195 w 508000"/>
                              <a:gd name="connsiteY25" fmla="*/ 66675 h 292100"/>
                              <a:gd name="connsiteX26" fmla="*/ 499745 w 508000"/>
                              <a:gd name="connsiteY26" fmla="*/ 29845 h 292100"/>
                              <a:gd name="connsiteX27" fmla="*/ 497205 w 508000"/>
                              <a:gd name="connsiteY27" fmla="*/ 26035 h 292100"/>
                              <a:gd name="connsiteX28" fmla="*/ 499745 w 508000"/>
                              <a:gd name="connsiteY28" fmla="*/ 22225 h 292100"/>
                              <a:gd name="connsiteX29" fmla="*/ 467995 w 508000"/>
                              <a:gd name="connsiteY29" fmla="*/ 26035 h 292100"/>
                              <a:gd name="connsiteX30" fmla="*/ 447675 w 508000"/>
                              <a:gd name="connsiteY30" fmla="*/ 9525 h 292100"/>
                              <a:gd name="connsiteX31" fmla="*/ 335915 w 508000"/>
                              <a:gd name="connsiteY31" fmla="*/ 59055 h 292100"/>
                              <a:gd name="connsiteX32" fmla="*/ 324485 w 508000"/>
                              <a:gd name="connsiteY32" fmla="*/ 70485 h 292100"/>
                              <a:gd name="connsiteX33" fmla="*/ 309245 w 508000"/>
                              <a:gd name="connsiteY33" fmla="*/ 73025 h 292100"/>
                              <a:gd name="connsiteX34" fmla="*/ 207645 w 508000"/>
                              <a:gd name="connsiteY34" fmla="*/ 130175 h 292100"/>
                              <a:gd name="connsiteX35" fmla="*/ 192405 w 508000"/>
                              <a:gd name="connsiteY35" fmla="*/ 132715 h 292100"/>
                              <a:gd name="connsiteX36" fmla="*/ 167005 w 508000"/>
                              <a:gd name="connsiteY36" fmla="*/ 149225 h 292100"/>
                              <a:gd name="connsiteX37" fmla="*/ 169545 w 508000"/>
                              <a:gd name="connsiteY37" fmla="*/ 154305 h 292100"/>
                              <a:gd name="connsiteX38" fmla="*/ 174625 w 508000"/>
                              <a:gd name="connsiteY38" fmla="*/ 155575 h 292100"/>
                              <a:gd name="connsiteX39" fmla="*/ 175895 w 508000"/>
                              <a:gd name="connsiteY39" fmla="*/ 160655 h 292100"/>
                              <a:gd name="connsiteX40" fmla="*/ 183515 w 508000"/>
                              <a:gd name="connsiteY40" fmla="*/ 158115 h 292100"/>
                              <a:gd name="connsiteX41" fmla="*/ 173355 w 508000"/>
                              <a:gd name="connsiteY41" fmla="*/ 167005 h 292100"/>
                              <a:gd name="connsiteX42" fmla="*/ 169545 w 508000"/>
                              <a:gd name="connsiteY42" fmla="*/ 169545 h 292100"/>
                              <a:gd name="connsiteX43" fmla="*/ 165735 w 508000"/>
                              <a:gd name="connsiteY43" fmla="*/ 167005 h 292100"/>
                              <a:gd name="connsiteX44" fmla="*/ 160655 w 508000"/>
                              <a:gd name="connsiteY44" fmla="*/ 168275 h 292100"/>
                              <a:gd name="connsiteX45" fmla="*/ 146685 w 508000"/>
                              <a:gd name="connsiteY45" fmla="*/ 163195 h 292100"/>
                              <a:gd name="connsiteX46" fmla="*/ 150495 w 508000"/>
                              <a:gd name="connsiteY46" fmla="*/ 172085 h 292100"/>
                              <a:gd name="connsiteX47" fmla="*/ 127635 w 508000"/>
                              <a:gd name="connsiteY47" fmla="*/ 174625 h 292100"/>
                              <a:gd name="connsiteX48" fmla="*/ 126365 w 508000"/>
                              <a:gd name="connsiteY48" fmla="*/ 184785 h 292100"/>
                              <a:gd name="connsiteX49" fmla="*/ 133985 w 508000"/>
                              <a:gd name="connsiteY49" fmla="*/ 184785 h 292100"/>
                              <a:gd name="connsiteX50" fmla="*/ 107315 w 508000"/>
                              <a:gd name="connsiteY50" fmla="*/ 205105 h 292100"/>
                              <a:gd name="connsiteX51" fmla="*/ 104775 w 508000"/>
                              <a:gd name="connsiteY51" fmla="*/ 207645 h 292100"/>
                              <a:gd name="connsiteX52" fmla="*/ 100965 w 508000"/>
                              <a:gd name="connsiteY52" fmla="*/ 207645 h 292100"/>
                              <a:gd name="connsiteX53" fmla="*/ 92075 w 508000"/>
                              <a:gd name="connsiteY53" fmla="*/ 211455 h 292100"/>
                              <a:gd name="connsiteX54" fmla="*/ 71755 w 508000"/>
                              <a:gd name="connsiteY54" fmla="*/ 219075 h 292100"/>
                              <a:gd name="connsiteX55" fmla="*/ 75565 w 508000"/>
                              <a:gd name="connsiteY55" fmla="*/ 216535 h 292100"/>
                              <a:gd name="connsiteX56" fmla="*/ 97155 w 508000"/>
                              <a:gd name="connsiteY56" fmla="*/ 202565 h 292100"/>
                              <a:gd name="connsiteX57" fmla="*/ 99695 w 508000"/>
                              <a:gd name="connsiteY57" fmla="*/ 198755 h 292100"/>
                              <a:gd name="connsiteX58" fmla="*/ 95885 w 508000"/>
                              <a:gd name="connsiteY58" fmla="*/ 196215 h 292100"/>
                              <a:gd name="connsiteX59" fmla="*/ 70485 w 508000"/>
                              <a:gd name="connsiteY59" fmla="*/ 211455 h 292100"/>
                              <a:gd name="connsiteX60" fmla="*/ 70485 w 508000"/>
                              <a:gd name="connsiteY60" fmla="*/ 219075 h 292100"/>
                              <a:gd name="connsiteX61" fmla="*/ 67945 w 508000"/>
                              <a:gd name="connsiteY61" fmla="*/ 219075 h 292100"/>
                              <a:gd name="connsiteX62" fmla="*/ 67945 w 508000"/>
                              <a:gd name="connsiteY62" fmla="*/ 215265 h 292100"/>
                              <a:gd name="connsiteX63" fmla="*/ 36195 w 508000"/>
                              <a:gd name="connsiteY63" fmla="*/ 224155 h 292100"/>
                              <a:gd name="connsiteX64" fmla="*/ 38735 w 508000"/>
                              <a:gd name="connsiteY64" fmla="*/ 230505 h 292100"/>
                              <a:gd name="connsiteX65" fmla="*/ 43815 w 508000"/>
                              <a:gd name="connsiteY65" fmla="*/ 229235 h 292100"/>
                              <a:gd name="connsiteX66" fmla="*/ 46355 w 508000"/>
                              <a:gd name="connsiteY66" fmla="*/ 234315 h 292100"/>
                              <a:gd name="connsiteX67" fmla="*/ 50165 w 508000"/>
                              <a:gd name="connsiteY67" fmla="*/ 235585 h 292100"/>
                              <a:gd name="connsiteX68" fmla="*/ 42545 w 508000"/>
                              <a:gd name="connsiteY68" fmla="*/ 248285 h 292100"/>
                              <a:gd name="connsiteX69" fmla="*/ 33655 w 508000"/>
                              <a:gd name="connsiteY69" fmla="*/ 252095 h 292100"/>
                              <a:gd name="connsiteX70" fmla="*/ 33655 w 508000"/>
                              <a:gd name="connsiteY70" fmla="*/ 257175 h 292100"/>
                              <a:gd name="connsiteX71" fmla="*/ 9525 w 508000"/>
                              <a:gd name="connsiteY71" fmla="*/ 266065 h 292100"/>
                              <a:gd name="connsiteX72" fmla="*/ 12065 w 508000"/>
                              <a:gd name="connsiteY72" fmla="*/ 269875 h 292100"/>
                              <a:gd name="connsiteX73" fmla="*/ 9525 w 508000"/>
                              <a:gd name="connsiteY73" fmla="*/ 273685 h 292100"/>
                              <a:gd name="connsiteX74" fmla="*/ 12065 w 508000"/>
                              <a:gd name="connsiteY74" fmla="*/ 278765 h 292100"/>
                              <a:gd name="connsiteX75" fmla="*/ 14605 w 508000"/>
                              <a:gd name="connsiteY75" fmla="*/ 280035 h 292100"/>
                              <a:gd name="connsiteX76" fmla="*/ 14605 w 508000"/>
                              <a:gd name="connsiteY76" fmla="*/ 282575 h 292100"/>
                              <a:gd name="connsiteX77" fmla="*/ 22225 w 508000"/>
                              <a:gd name="connsiteY77" fmla="*/ 281305 h 292100"/>
                              <a:gd name="connsiteX78" fmla="*/ 432435 w 508000"/>
                              <a:gd name="connsiteY78" fmla="*/ 36195 h 292100"/>
                              <a:gd name="connsiteX79" fmla="*/ 422275 w 508000"/>
                              <a:gd name="connsiteY79" fmla="*/ 37465 h 292100"/>
                              <a:gd name="connsiteX80" fmla="*/ 432435 w 508000"/>
                              <a:gd name="connsiteY80" fmla="*/ 36195 h 292100"/>
                              <a:gd name="connsiteX81" fmla="*/ 360045 w 508000"/>
                              <a:gd name="connsiteY81" fmla="*/ 95885 h 292100"/>
                              <a:gd name="connsiteX82" fmla="*/ 351155 w 508000"/>
                              <a:gd name="connsiteY82" fmla="*/ 99695 h 292100"/>
                              <a:gd name="connsiteX83" fmla="*/ 360045 w 508000"/>
                              <a:gd name="connsiteY83" fmla="*/ 95885 h 292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</a:cxnLst>
                            <a:rect l="l" t="t" r="r" b="b"/>
                            <a:pathLst>
                              <a:path w="508000" h="292100">
                                <a:moveTo>
                                  <a:pt x="22225" y="281305"/>
                                </a:moveTo>
                                <a:cubicBezTo>
                                  <a:pt x="20955" y="277495"/>
                                  <a:pt x="15875" y="276225"/>
                                  <a:pt x="19685" y="274955"/>
                                </a:cubicBezTo>
                                <a:cubicBezTo>
                                  <a:pt x="27305" y="273685"/>
                                  <a:pt x="27305" y="271145"/>
                                  <a:pt x="36195" y="263525"/>
                                </a:cubicBezTo>
                                <a:cubicBezTo>
                                  <a:pt x="50165" y="266065"/>
                                  <a:pt x="70485" y="257175"/>
                                  <a:pt x="67945" y="247015"/>
                                </a:cubicBezTo>
                                <a:cubicBezTo>
                                  <a:pt x="73025" y="247015"/>
                                  <a:pt x="75565" y="249555"/>
                                  <a:pt x="81915" y="247015"/>
                                </a:cubicBezTo>
                                <a:cubicBezTo>
                                  <a:pt x="117475" y="226695"/>
                                  <a:pt x="139065" y="216535"/>
                                  <a:pt x="167005" y="198755"/>
                                </a:cubicBezTo>
                                <a:cubicBezTo>
                                  <a:pt x="172085" y="198755"/>
                                  <a:pt x="173355" y="205105"/>
                                  <a:pt x="179705" y="202565"/>
                                </a:cubicBezTo>
                                <a:cubicBezTo>
                                  <a:pt x="177165" y="186055"/>
                                  <a:pt x="211455" y="175895"/>
                                  <a:pt x="226695" y="173355"/>
                                </a:cubicBezTo>
                                <a:cubicBezTo>
                                  <a:pt x="224155" y="161925"/>
                                  <a:pt x="245745" y="159385"/>
                                  <a:pt x="255905" y="158115"/>
                                </a:cubicBezTo>
                                <a:lnTo>
                                  <a:pt x="253365" y="155575"/>
                                </a:lnTo>
                                <a:cubicBezTo>
                                  <a:pt x="257175" y="158115"/>
                                  <a:pt x="260985" y="156845"/>
                                  <a:pt x="263525" y="154305"/>
                                </a:cubicBezTo>
                                <a:lnTo>
                                  <a:pt x="257175" y="154305"/>
                                </a:lnTo>
                                <a:cubicBezTo>
                                  <a:pt x="257175" y="149225"/>
                                  <a:pt x="268605" y="149225"/>
                                  <a:pt x="272415" y="146685"/>
                                </a:cubicBezTo>
                                <a:cubicBezTo>
                                  <a:pt x="269875" y="154305"/>
                                  <a:pt x="282575" y="150495"/>
                                  <a:pt x="290195" y="147955"/>
                                </a:cubicBezTo>
                                <a:cubicBezTo>
                                  <a:pt x="283845" y="140335"/>
                                  <a:pt x="294005" y="137795"/>
                                  <a:pt x="299085" y="131445"/>
                                </a:cubicBezTo>
                                <a:cubicBezTo>
                                  <a:pt x="297815" y="131445"/>
                                  <a:pt x="295275" y="131445"/>
                                  <a:pt x="297815" y="128905"/>
                                </a:cubicBezTo>
                                <a:cubicBezTo>
                                  <a:pt x="310515" y="118745"/>
                                  <a:pt x="335915" y="111125"/>
                                  <a:pt x="348615" y="106045"/>
                                </a:cubicBezTo>
                                <a:cubicBezTo>
                                  <a:pt x="344805" y="107315"/>
                                  <a:pt x="348615" y="112395"/>
                                  <a:pt x="349885" y="116205"/>
                                </a:cubicBezTo>
                                <a:lnTo>
                                  <a:pt x="352425" y="117475"/>
                                </a:lnTo>
                                <a:lnTo>
                                  <a:pt x="352425" y="120015"/>
                                </a:lnTo>
                                <a:cubicBezTo>
                                  <a:pt x="366395" y="121285"/>
                                  <a:pt x="376555" y="108585"/>
                                  <a:pt x="384175" y="106045"/>
                                </a:cubicBezTo>
                                <a:lnTo>
                                  <a:pt x="381635" y="103505"/>
                                </a:lnTo>
                                <a:lnTo>
                                  <a:pt x="384175" y="100965"/>
                                </a:lnTo>
                                <a:cubicBezTo>
                                  <a:pt x="382905" y="93345"/>
                                  <a:pt x="377825" y="95885"/>
                                  <a:pt x="376555" y="90805"/>
                                </a:cubicBezTo>
                                <a:cubicBezTo>
                                  <a:pt x="390525" y="84455"/>
                                  <a:pt x="407035" y="79375"/>
                                  <a:pt x="417195" y="71755"/>
                                </a:cubicBezTo>
                                <a:cubicBezTo>
                                  <a:pt x="413385" y="73025"/>
                                  <a:pt x="415925" y="67945"/>
                                  <a:pt x="417195" y="66675"/>
                                </a:cubicBezTo>
                                <a:cubicBezTo>
                                  <a:pt x="443865" y="55245"/>
                                  <a:pt x="480695" y="46355"/>
                                  <a:pt x="499745" y="29845"/>
                                </a:cubicBezTo>
                                <a:lnTo>
                                  <a:pt x="497205" y="26035"/>
                                </a:lnTo>
                                <a:lnTo>
                                  <a:pt x="499745" y="22225"/>
                                </a:lnTo>
                                <a:cubicBezTo>
                                  <a:pt x="492125" y="17145"/>
                                  <a:pt x="481965" y="26035"/>
                                  <a:pt x="467995" y="26035"/>
                                </a:cubicBezTo>
                                <a:cubicBezTo>
                                  <a:pt x="462915" y="17145"/>
                                  <a:pt x="452755" y="18415"/>
                                  <a:pt x="447675" y="9525"/>
                                </a:cubicBezTo>
                                <a:cubicBezTo>
                                  <a:pt x="393065" y="24765"/>
                                  <a:pt x="375285" y="50165"/>
                                  <a:pt x="335915" y="59055"/>
                                </a:cubicBezTo>
                                <a:cubicBezTo>
                                  <a:pt x="329565" y="61595"/>
                                  <a:pt x="332105" y="67945"/>
                                  <a:pt x="324485" y="70485"/>
                                </a:cubicBezTo>
                                <a:cubicBezTo>
                                  <a:pt x="320675" y="69215"/>
                                  <a:pt x="315595" y="70485"/>
                                  <a:pt x="309245" y="73025"/>
                                </a:cubicBezTo>
                                <a:cubicBezTo>
                                  <a:pt x="283845" y="88265"/>
                                  <a:pt x="244475" y="112395"/>
                                  <a:pt x="207645" y="130175"/>
                                </a:cubicBezTo>
                                <a:cubicBezTo>
                                  <a:pt x="202565" y="132715"/>
                                  <a:pt x="197485" y="131445"/>
                                  <a:pt x="192405" y="132715"/>
                                </a:cubicBezTo>
                                <a:cubicBezTo>
                                  <a:pt x="182245" y="137795"/>
                                  <a:pt x="178435" y="150495"/>
                                  <a:pt x="167005" y="149225"/>
                                </a:cubicBezTo>
                                <a:cubicBezTo>
                                  <a:pt x="168275" y="150495"/>
                                  <a:pt x="168275" y="151765"/>
                                  <a:pt x="169545" y="154305"/>
                                </a:cubicBezTo>
                                <a:lnTo>
                                  <a:pt x="174625" y="155575"/>
                                </a:lnTo>
                                <a:lnTo>
                                  <a:pt x="175895" y="160655"/>
                                </a:lnTo>
                                <a:cubicBezTo>
                                  <a:pt x="178435" y="159385"/>
                                  <a:pt x="180975" y="159385"/>
                                  <a:pt x="183515" y="158115"/>
                                </a:cubicBezTo>
                                <a:cubicBezTo>
                                  <a:pt x="187325" y="163195"/>
                                  <a:pt x="177165" y="170815"/>
                                  <a:pt x="173355" y="167005"/>
                                </a:cubicBezTo>
                                <a:lnTo>
                                  <a:pt x="169545" y="169545"/>
                                </a:lnTo>
                                <a:lnTo>
                                  <a:pt x="165735" y="167005"/>
                                </a:lnTo>
                                <a:cubicBezTo>
                                  <a:pt x="164465" y="167005"/>
                                  <a:pt x="163195" y="168275"/>
                                  <a:pt x="160655" y="168275"/>
                                </a:cubicBezTo>
                                <a:cubicBezTo>
                                  <a:pt x="158115" y="160655"/>
                                  <a:pt x="154305" y="159385"/>
                                  <a:pt x="146685" y="163195"/>
                                </a:cubicBezTo>
                                <a:cubicBezTo>
                                  <a:pt x="139065" y="167005"/>
                                  <a:pt x="159385" y="167005"/>
                                  <a:pt x="150495" y="172085"/>
                                </a:cubicBezTo>
                                <a:cubicBezTo>
                                  <a:pt x="140335" y="178435"/>
                                  <a:pt x="135255" y="173355"/>
                                  <a:pt x="127635" y="174625"/>
                                </a:cubicBezTo>
                                <a:cubicBezTo>
                                  <a:pt x="131445" y="179705"/>
                                  <a:pt x="125095" y="180975"/>
                                  <a:pt x="126365" y="184785"/>
                                </a:cubicBezTo>
                                <a:cubicBezTo>
                                  <a:pt x="128905" y="183515"/>
                                  <a:pt x="132715" y="182245"/>
                                  <a:pt x="133985" y="184785"/>
                                </a:cubicBezTo>
                                <a:cubicBezTo>
                                  <a:pt x="130175" y="193675"/>
                                  <a:pt x="114935" y="201295"/>
                                  <a:pt x="107315" y="205105"/>
                                </a:cubicBezTo>
                                <a:lnTo>
                                  <a:pt x="104775" y="207645"/>
                                </a:lnTo>
                                <a:lnTo>
                                  <a:pt x="100965" y="207645"/>
                                </a:lnTo>
                                <a:cubicBezTo>
                                  <a:pt x="103505" y="211455"/>
                                  <a:pt x="93345" y="220345"/>
                                  <a:pt x="92075" y="211455"/>
                                </a:cubicBezTo>
                                <a:cubicBezTo>
                                  <a:pt x="88265" y="213995"/>
                                  <a:pt x="78105" y="227965"/>
                                  <a:pt x="71755" y="219075"/>
                                </a:cubicBezTo>
                                <a:lnTo>
                                  <a:pt x="75565" y="216535"/>
                                </a:lnTo>
                                <a:cubicBezTo>
                                  <a:pt x="81915" y="210185"/>
                                  <a:pt x="88265" y="203835"/>
                                  <a:pt x="97155" y="202565"/>
                                </a:cubicBezTo>
                                <a:cubicBezTo>
                                  <a:pt x="98425" y="202565"/>
                                  <a:pt x="99695" y="201295"/>
                                  <a:pt x="99695" y="198755"/>
                                </a:cubicBezTo>
                                <a:cubicBezTo>
                                  <a:pt x="99695" y="197485"/>
                                  <a:pt x="98425" y="196215"/>
                                  <a:pt x="95885" y="196215"/>
                                </a:cubicBezTo>
                                <a:cubicBezTo>
                                  <a:pt x="84455" y="197485"/>
                                  <a:pt x="76835" y="203835"/>
                                  <a:pt x="70485" y="211455"/>
                                </a:cubicBezTo>
                                <a:lnTo>
                                  <a:pt x="70485" y="219075"/>
                                </a:lnTo>
                                <a:lnTo>
                                  <a:pt x="67945" y="219075"/>
                                </a:lnTo>
                                <a:lnTo>
                                  <a:pt x="67945" y="215265"/>
                                </a:lnTo>
                                <a:cubicBezTo>
                                  <a:pt x="56515" y="221615"/>
                                  <a:pt x="48895" y="224155"/>
                                  <a:pt x="36195" y="224155"/>
                                </a:cubicBezTo>
                                <a:cubicBezTo>
                                  <a:pt x="37465" y="226695"/>
                                  <a:pt x="38735" y="229235"/>
                                  <a:pt x="38735" y="230505"/>
                                </a:cubicBezTo>
                                <a:lnTo>
                                  <a:pt x="43815" y="229235"/>
                                </a:lnTo>
                                <a:lnTo>
                                  <a:pt x="46355" y="234315"/>
                                </a:lnTo>
                                <a:cubicBezTo>
                                  <a:pt x="47625" y="234315"/>
                                  <a:pt x="48895" y="234315"/>
                                  <a:pt x="50165" y="235585"/>
                                </a:cubicBezTo>
                                <a:cubicBezTo>
                                  <a:pt x="40005" y="236855"/>
                                  <a:pt x="45085" y="244475"/>
                                  <a:pt x="42545" y="248285"/>
                                </a:cubicBezTo>
                                <a:cubicBezTo>
                                  <a:pt x="41275" y="250825"/>
                                  <a:pt x="34925" y="249555"/>
                                  <a:pt x="33655" y="252095"/>
                                </a:cubicBezTo>
                                <a:cubicBezTo>
                                  <a:pt x="32385" y="254635"/>
                                  <a:pt x="36195" y="255905"/>
                                  <a:pt x="33655" y="257175"/>
                                </a:cubicBezTo>
                                <a:cubicBezTo>
                                  <a:pt x="28575" y="260985"/>
                                  <a:pt x="17145" y="258445"/>
                                  <a:pt x="9525" y="266065"/>
                                </a:cubicBezTo>
                                <a:lnTo>
                                  <a:pt x="12065" y="269875"/>
                                </a:lnTo>
                                <a:lnTo>
                                  <a:pt x="9525" y="273685"/>
                                </a:lnTo>
                                <a:cubicBezTo>
                                  <a:pt x="10795" y="274955"/>
                                  <a:pt x="10795" y="276225"/>
                                  <a:pt x="12065" y="278765"/>
                                </a:cubicBezTo>
                                <a:lnTo>
                                  <a:pt x="14605" y="280035"/>
                                </a:lnTo>
                                <a:lnTo>
                                  <a:pt x="14605" y="282575"/>
                                </a:lnTo>
                                <a:cubicBezTo>
                                  <a:pt x="10795" y="282575"/>
                                  <a:pt x="12065" y="286385"/>
                                  <a:pt x="22225" y="281305"/>
                                </a:cubicBezTo>
                                <a:close/>
                                <a:moveTo>
                                  <a:pt x="432435" y="36195"/>
                                </a:moveTo>
                                <a:cubicBezTo>
                                  <a:pt x="434975" y="40005"/>
                                  <a:pt x="421005" y="45085"/>
                                  <a:pt x="422275" y="37465"/>
                                </a:cubicBezTo>
                                <a:cubicBezTo>
                                  <a:pt x="426085" y="34925"/>
                                  <a:pt x="428625" y="37465"/>
                                  <a:pt x="432435" y="36195"/>
                                </a:cubicBezTo>
                                <a:close/>
                                <a:moveTo>
                                  <a:pt x="360045" y="95885"/>
                                </a:moveTo>
                                <a:cubicBezTo>
                                  <a:pt x="360045" y="98425"/>
                                  <a:pt x="352425" y="108585"/>
                                  <a:pt x="351155" y="99695"/>
                                </a:cubicBezTo>
                                <a:cubicBezTo>
                                  <a:pt x="357505" y="100965"/>
                                  <a:pt x="353695" y="98425"/>
                                  <a:pt x="360045" y="9588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25" name="Freeform: Shape 11025"/>
                        <wps:cNvSpPr/>
                        <wps:spPr>
                          <a:xfrm>
                            <a:off x="7005814" y="1581150"/>
                            <a:ext cx="25400" cy="12700"/>
                          </a:xfrm>
                          <a:custGeom>
                            <a:avLst/>
                            <a:gdLst>
                              <a:gd name="connsiteX0" fmla="*/ 9667 w 25400"/>
                              <a:gd name="connsiteY0" fmla="*/ 13335 h 12700"/>
                              <a:gd name="connsiteX1" fmla="*/ 18556 w 25400"/>
                              <a:gd name="connsiteY1" fmla="*/ 9525 h 12700"/>
                              <a:gd name="connsiteX2" fmla="*/ 9667 w 25400"/>
                              <a:gd name="connsiteY2" fmla="*/ 1333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667" y="13335"/>
                                </a:moveTo>
                                <a:cubicBezTo>
                                  <a:pt x="10936" y="13335"/>
                                  <a:pt x="21096" y="15875"/>
                                  <a:pt x="18556" y="9525"/>
                                </a:cubicBezTo>
                                <a:cubicBezTo>
                                  <a:pt x="16017" y="13335"/>
                                  <a:pt x="8396" y="5715"/>
                                  <a:pt x="9667" y="1333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26" name="Freeform: Shape 11026"/>
                        <wps:cNvSpPr/>
                        <wps:spPr>
                          <a:xfrm>
                            <a:off x="6971665" y="1576070"/>
                            <a:ext cx="25400" cy="25400"/>
                          </a:xfrm>
                          <a:custGeom>
                            <a:avLst/>
                            <a:gdLst>
                              <a:gd name="connsiteX0" fmla="*/ 23495 w 25400"/>
                              <a:gd name="connsiteY0" fmla="*/ 9525 h 25400"/>
                              <a:gd name="connsiteX1" fmla="*/ 9525 w 25400"/>
                              <a:gd name="connsiteY1" fmla="*/ 19685 h 25400"/>
                              <a:gd name="connsiteX2" fmla="*/ 23495 w 25400"/>
                              <a:gd name="connsiteY2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23495" y="9525"/>
                                </a:moveTo>
                                <a:cubicBezTo>
                                  <a:pt x="15875" y="12065"/>
                                  <a:pt x="9525" y="14605"/>
                                  <a:pt x="9525" y="19685"/>
                                </a:cubicBezTo>
                                <a:cubicBezTo>
                                  <a:pt x="13335" y="20955"/>
                                  <a:pt x="24765" y="15875"/>
                                  <a:pt x="2349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27" name="Freeform: Shape 11027"/>
                        <wps:cNvSpPr/>
                        <wps:spPr>
                          <a:xfrm>
                            <a:off x="6816725" y="1664970"/>
                            <a:ext cx="25400" cy="12700"/>
                          </a:xfrm>
                          <a:custGeom>
                            <a:avLst/>
                            <a:gdLst>
                              <a:gd name="connsiteX0" fmla="*/ 18415 w 25400"/>
                              <a:gd name="connsiteY0" fmla="*/ 9525 h 12700"/>
                              <a:gd name="connsiteX1" fmla="*/ 9525 w 25400"/>
                              <a:gd name="connsiteY1" fmla="*/ 14605 h 12700"/>
                              <a:gd name="connsiteX2" fmla="*/ 18415 w 254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8415" y="9525"/>
                                </a:moveTo>
                                <a:cubicBezTo>
                                  <a:pt x="14605" y="10795"/>
                                  <a:pt x="9525" y="12065"/>
                                  <a:pt x="9525" y="14605"/>
                                </a:cubicBezTo>
                                <a:cubicBezTo>
                                  <a:pt x="14605" y="15875"/>
                                  <a:pt x="17145" y="13335"/>
                                  <a:pt x="1841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28" name="Freeform: Shape 11028"/>
                        <wps:cNvSpPr/>
                        <wps:spPr>
                          <a:xfrm>
                            <a:off x="6997771" y="1555750"/>
                            <a:ext cx="38100" cy="25400"/>
                          </a:xfrm>
                          <a:custGeom>
                            <a:avLst/>
                            <a:gdLst>
                              <a:gd name="connsiteX0" fmla="*/ 35489 w 38100"/>
                              <a:gd name="connsiteY0" fmla="*/ 9525 h 25400"/>
                              <a:gd name="connsiteX1" fmla="*/ 24060 w 38100"/>
                              <a:gd name="connsiteY1" fmla="*/ 15875 h 25400"/>
                              <a:gd name="connsiteX2" fmla="*/ 10089 w 38100"/>
                              <a:gd name="connsiteY2" fmla="*/ 23495 h 25400"/>
                              <a:gd name="connsiteX3" fmla="*/ 10089 w 38100"/>
                              <a:gd name="connsiteY3" fmla="*/ 26035 h 25400"/>
                              <a:gd name="connsiteX4" fmla="*/ 11360 w 38100"/>
                              <a:gd name="connsiteY4" fmla="*/ 27305 h 25400"/>
                              <a:gd name="connsiteX5" fmla="*/ 15170 w 38100"/>
                              <a:gd name="connsiteY5" fmla="*/ 27305 h 25400"/>
                              <a:gd name="connsiteX6" fmla="*/ 26599 w 38100"/>
                              <a:gd name="connsiteY6" fmla="*/ 20955 h 25400"/>
                              <a:gd name="connsiteX7" fmla="*/ 35489 w 38100"/>
                              <a:gd name="connsiteY7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8100" h="25400">
                                <a:moveTo>
                                  <a:pt x="35489" y="9525"/>
                                </a:moveTo>
                                <a:cubicBezTo>
                                  <a:pt x="32949" y="13335"/>
                                  <a:pt x="29139" y="14605"/>
                                  <a:pt x="24060" y="15875"/>
                                </a:cubicBezTo>
                                <a:cubicBezTo>
                                  <a:pt x="18979" y="17145"/>
                                  <a:pt x="13899" y="19685"/>
                                  <a:pt x="10089" y="23495"/>
                                </a:cubicBezTo>
                                <a:cubicBezTo>
                                  <a:pt x="10089" y="24765"/>
                                  <a:pt x="8820" y="24765"/>
                                  <a:pt x="10089" y="26035"/>
                                </a:cubicBezTo>
                                <a:cubicBezTo>
                                  <a:pt x="10089" y="26035"/>
                                  <a:pt x="10089" y="27305"/>
                                  <a:pt x="11360" y="27305"/>
                                </a:cubicBezTo>
                                <a:cubicBezTo>
                                  <a:pt x="12629" y="28575"/>
                                  <a:pt x="13899" y="28575"/>
                                  <a:pt x="15170" y="27305"/>
                                </a:cubicBezTo>
                                <a:cubicBezTo>
                                  <a:pt x="17710" y="23495"/>
                                  <a:pt x="22789" y="22225"/>
                                  <a:pt x="26599" y="20955"/>
                                </a:cubicBezTo>
                                <a:cubicBezTo>
                                  <a:pt x="30410" y="18415"/>
                                  <a:pt x="36760" y="17145"/>
                                  <a:pt x="35489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29" name="Freeform: Shape 11029"/>
                        <wps:cNvSpPr/>
                        <wps:spPr>
                          <a:xfrm>
                            <a:off x="6504305" y="1813560"/>
                            <a:ext cx="38100" cy="25400"/>
                          </a:xfrm>
                          <a:custGeom>
                            <a:avLst/>
                            <a:gdLst>
                              <a:gd name="connsiteX0" fmla="*/ 31115 w 38100"/>
                              <a:gd name="connsiteY0" fmla="*/ 9525 h 25400"/>
                              <a:gd name="connsiteX1" fmla="*/ 9525 w 38100"/>
                              <a:gd name="connsiteY1" fmla="*/ 22225 h 25400"/>
                              <a:gd name="connsiteX2" fmla="*/ 31115 w 38100"/>
                              <a:gd name="connsiteY2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38100" h="25400">
                                <a:moveTo>
                                  <a:pt x="31115" y="9525"/>
                                </a:moveTo>
                                <a:lnTo>
                                  <a:pt x="9525" y="22225"/>
                                </a:lnTo>
                                <a:cubicBezTo>
                                  <a:pt x="17145" y="19685"/>
                                  <a:pt x="24765" y="14605"/>
                                  <a:pt x="3111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30" name="Freeform: Shape 11030"/>
                        <wps:cNvSpPr/>
                        <wps:spPr>
                          <a:xfrm>
                            <a:off x="6671945" y="1717040"/>
                            <a:ext cx="25400" cy="12700"/>
                          </a:xfrm>
                          <a:custGeom>
                            <a:avLst/>
                            <a:gdLst>
                              <a:gd name="connsiteX0" fmla="*/ 20955 w 25400"/>
                              <a:gd name="connsiteY0" fmla="*/ 9525 h 12700"/>
                              <a:gd name="connsiteX1" fmla="*/ 9525 w 25400"/>
                              <a:gd name="connsiteY1" fmla="*/ 9525 h 12700"/>
                              <a:gd name="connsiteX2" fmla="*/ 12065 w 25400"/>
                              <a:gd name="connsiteY2" fmla="*/ 10795 h 12700"/>
                              <a:gd name="connsiteX3" fmla="*/ 20955 w 25400"/>
                              <a:gd name="connsiteY3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20955" y="9525"/>
                                </a:moveTo>
                                <a:lnTo>
                                  <a:pt x="9525" y="9525"/>
                                </a:lnTo>
                                <a:cubicBezTo>
                                  <a:pt x="10795" y="9525"/>
                                  <a:pt x="10795" y="10795"/>
                                  <a:pt x="12065" y="10795"/>
                                </a:cubicBezTo>
                                <a:cubicBezTo>
                                  <a:pt x="14605" y="12065"/>
                                  <a:pt x="17145" y="10795"/>
                                  <a:pt x="2095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31" name="Freeform: Shape 11031"/>
                        <wps:cNvSpPr/>
                        <wps:spPr>
                          <a:xfrm>
                            <a:off x="6228715" y="1701754"/>
                            <a:ext cx="457200" cy="241300"/>
                          </a:xfrm>
                          <a:custGeom>
                            <a:avLst/>
                            <a:gdLst>
                              <a:gd name="connsiteX0" fmla="*/ 76835 w 457200"/>
                              <a:gd name="connsiteY0" fmla="*/ 207691 h 241300"/>
                              <a:gd name="connsiteX1" fmla="*/ 78105 w 457200"/>
                              <a:gd name="connsiteY1" fmla="*/ 208961 h 241300"/>
                              <a:gd name="connsiteX2" fmla="*/ 150495 w 457200"/>
                              <a:gd name="connsiteY2" fmla="*/ 173401 h 241300"/>
                              <a:gd name="connsiteX3" fmla="*/ 163195 w 457200"/>
                              <a:gd name="connsiteY3" fmla="*/ 177211 h 241300"/>
                              <a:gd name="connsiteX4" fmla="*/ 113665 w 457200"/>
                              <a:gd name="connsiteY4" fmla="*/ 212771 h 241300"/>
                              <a:gd name="connsiteX5" fmla="*/ 117475 w 457200"/>
                              <a:gd name="connsiteY5" fmla="*/ 216581 h 241300"/>
                              <a:gd name="connsiteX6" fmla="*/ 108585 w 457200"/>
                              <a:gd name="connsiteY6" fmla="*/ 221661 h 241300"/>
                              <a:gd name="connsiteX7" fmla="*/ 100965 w 457200"/>
                              <a:gd name="connsiteY7" fmla="*/ 233091 h 241300"/>
                              <a:gd name="connsiteX8" fmla="*/ 111125 w 457200"/>
                              <a:gd name="connsiteY8" fmla="*/ 226741 h 241300"/>
                              <a:gd name="connsiteX9" fmla="*/ 122555 w 457200"/>
                              <a:gd name="connsiteY9" fmla="*/ 217851 h 241300"/>
                              <a:gd name="connsiteX10" fmla="*/ 122555 w 457200"/>
                              <a:gd name="connsiteY10" fmla="*/ 217851 h 241300"/>
                              <a:gd name="connsiteX11" fmla="*/ 149225 w 457200"/>
                              <a:gd name="connsiteY11" fmla="*/ 203881 h 241300"/>
                              <a:gd name="connsiteX12" fmla="*/ 174625 w 457200"/>
                              <a:gd name="connsiteY12" fmla="*/ 192451 h 241300"/>
                              <a:gd name="connsiteX13" fmla="*/ 216535 w 457200"/>
                              <a:gd name="connsiteY13" fmla="*/ 161971 h 241300"/>
                              <a:gd name="connsiteX14" fmla="*/ 247015 w 457200"/>
                              <a:gd name="connsiteY14" fmla="*/ 150541 h 241300"/>
                              <a:gd name="connsiteX15" fmla="*/ 254635 w 457200"/>
                              <a:gd name="connsiteY15" fmla="*/ 142921 h 241300"/>
                              <a:gd name="connsiteX16" fmla="*/ 302895 w 457200"/>
                              <a:gd name="connsiteY16" fmla="*/ 122601 h 241300"/>
                              <a:gd name="connsiteX17" fmla="*/ 306705 w 457200"/>
                              <a:gd name="connsiteY17" fmla="*/ 122601 h 241300"/>
                              <a:gd name="connsiteX18" fmla="*/ 306705 w 457200"/>
                              <a:gd name="connsiteY18" fmla="*/ 126411 h 241300"/>
                              <a:gd name="connsiteX19" fmla="*/ 385445 w 457200"/>
                              <a:gd name="connsiteY19" fmla="*/ 88311 h 241300"/>
                              <a:gd name="connsiteX20" fmla="*/ 440055 w 457200"/>
                              <a:gd name="connsiteY20" fmla="*/ 69261 h 241300"/>
                              <a:gd name="connsiteX21" fmla="*/ 436245 w 457200"/>
                              <a:gd name="connsiteY21" fmla="*/ 47671 h 241300"/>
                              <a:gd name="connsiteX22" fmla="*/ 423545 w 457200"/>
                              <a:gd name="connsiteY22" fmla="*/ 50211 h 241300"/>
                              <a:gd name="connsiteX23" fmla="*/ 454025 w 457200"/>
                              <a:gd name="connsiteY23" fmla="*/ 31161 h 241300"/>
                              <a:gd name="connsiteX24" fmla="*/ 454025 w 457200"/>
                              <a:gd name="connsiteY24" fmla="*/ 27351 h 241300"/>
                              <a:gd name="connsiteX25" fmla="*/ 457835 w 457200"/>
                              <a:gd name="connsiteY25" fmla="*/ 27351 h 241300"/>
                              <a:gd name="connsiteX26" fmla="*/ 455295 w 457200"/>
                              <a:gd name="connsiteY26" fmla="*/ 22271 h 241300"/>
                              <a:gd name="connsiteX27" fmla="*/ 450215 w 457200"/>
                              <a:gd name="connsiteY27" fmla="*/ 21001 h 241300"/>
                              <a:gd name="connsiteX28" fmla="*/ 448945 w 457200"/>
                              <a:gd name="connsiteY28" fmla="*/ 15921 h 241300"/>
                              <a:gd name="connsiteX29" fmla="*/ 410845 w 457200"/>
                              <a:gd name="connsiteY29" fmla="*/ 40051 h 241300"/>
                              <a:gd name="connsiteX30" fmla="*/ 395605 w 457200"/>
                              <a:gd name="connsiteY30" fmla="*/ 37511 h 241300"/>
                              <a:gd name="connsiteX31" fmla="*/ 403225 w 457200"/>
                              <a:gd name="connsiteY31" fmla="*/ 29891 h 241300"/>
                              <a:gd name="connsiteX32" fmla="*/ 363855 w 457200"/>
                              <a:gd name="connsiteY32" fmla="*/ 9571 h 241300"/>
                              <a:gd name="connsiteX33" fmla="*/ 342265 w 457200"/>
                              <a:gd name="connsiteY33" fmla="*/ 22271 h 241300"/>
                              <a:gd name="connsiteX34" fmla="*/ 344805 w 457200"/>
                              <a:gd name="connsiteY34" fmla="*/ 34971 h 241300"/>
                              <a:gd name="connsiteX35" fmla="*/ 252095 w 457200"/>
                              <a:gd name="connsiteY35" fmla="*/ 78151 h 241300"/>
                              <a:gd name="connsiteX36" fmla="*/ 254635 w 457200"/>
                              <a:gd name="connsiteY36" fmla="*/ 80691 h 241300"/>
                              <a:gd name="connsiteX37" fmla="*/ 250825 w 457200"/>
                              <a:gd name="connsiteY37" fmla="*/ 80691 h 241300"/>
                              <a:gd name="connsiteX38" fmla="*/ 252095 w 457200"/>
                              <a:gd name="connsiteY38" fmla="*/ 83231 h 241300"/>
                              <a:gd name="connsiteX39" fmla="*/ 229235 w 457200"/>
                              <a:gd name="connsiteY39" fmla="*/ 107361 h 241300"/>
                              <a:gd name="connsiteX40" fmla="*/ 191135 w 457200"/>
                              <a:gd name="connsiteY40" fmla="*/ 121331 h 241300"/>
                              <a:gd name="connsiteX41" fmla="*/ 191135 w 457200"/>
                              <a:gd name="connsiteY41" fmla="*/ 128951 h 241300"/>
                              <a:gd name="connsiteX42" fmla="*/ 177165 w 457200"/>
                              <a:gd name="connsiteY42" fmla="*/ 134031 h 241300"/>
                              <a:gd name="connsiteX43" fmla="*/ 178435 w 457200"/>
                              <a:gd name="connsiteY43" fmla="*/ 136571 h 241300"/>
                              <a:gd name="connsiteX44" fmla="*/ 175895 w 457200"/>
                              <a:gd name="connsiteY44" fmla="*/ 137841 h 241300"/>
                              <a:gd name="connsiteX45" fmla="*/ 113665 w 457200"/>
                              <a:gd name="connsiteY45" fmla="*/ 178481 h 241300"/>
                              <a:gd name="connsiteX46" fmla="*/ 103505 w 457200"/>
                              <a:gd name="connsiteY46" fmla="*/ 174671 h 241300"/>
                              <a:gd name="connsiteX47" fmla="*/ 64135 w 457200"/>
                              <a:gd name="connsiteY47" fmla="*/ 203881 h 241300"/>
                              <a:gd name="connsiteX48" fmla="*/ 64135 w 457200"/>
                              <a:gd name="connsiteY48" fmla="*/ 203881 h 241300"/>
                              <a:gd name="connsiteX49" fmla="*/ 61595 w 457200"/>
                              <a:gd name="connsiteY49" fmla="*/ 203881 h 241300"/>
                              <a:gd name="connsiteX50" fmla="*/ 46355 w 457200"/>
                              <a:gd name="connsiteY50" fmla="*/ 216581 h 241300"/>
                              <a:gd name="connsiteX51" fmla="*/ 24765 w 457200"/>
                              <a:gd name="connsiteY51" fmla="*/ 226741 h 241300"/>
                              <a:gd name="connsiteX52" fmla="*/ 9525 w 457200"/>
                              <a:gd name="connsiteY52" fmla="*/ 241981 h 241300"/>
                              <a:gd name="connsiteX53" fmla="*/ 28575 w 457200"/>
                              <a:gd name="connsiteY53" fmla="*/ 231821 h 241300"/>
                              <a:gd name="connsiteX54" fmla="*/ 47625 w 457200"/>
                              <a:gd name="connsiteY54" fmla="*/ 221661 h 241300"/>
                              <a:gd name="connsiteX55" fmla="*/ 50165 w 457200"/>
                              <a:gd name="connsiteY55" fmla="*/ 226741 h 241300"/>
                              <a:gd name="connsiteX56" fmla="*/ 52705 w 457200"/>
                              <a:gd name="connsiteY56" fmla="*/ 226741 h 241300"/>
                              <a:gd name="connsiteX57" fmla="*/ 76835 w 457200"/>
                              <a:gd name="connsiteY57" fmla="*/ 207691 h 241300"/>
                              <a:gd name="connsiteX58" fmla="*/ 231775 w 457200"/>
                              <a:gd name="connsiteY58" fmla="*/ 130221 h 241300"/>
                              <a:gd name="connsiteX59" fmla="*/ 172085 w 457200"/>
                              <a:gd name="connsiteY59" fmla="*/ 169591 h 241300"/>
                              <a:gd name="connsiteX60" fmla="*/ 231775 w 457200"/>
                              <a:gd name="connsiteY60" fmla="*/ 130221 h 241300"/>
                              <a:gd name="connsiteX61" fmla="*/ 55245 w 457200"/>
                              <a:gd name="connsiteY61" fmla="*/ 217851 h 241300"/>
                              <a:gd name="connsiteX62" fmla="*/ 52705 w 457200"/>
                              <a:gd name="connsiteY62" fmla="*/ 216581 h 241300"/>
                              <a:gd name="connsiteX63" fmla="*/ 53975 w 457200"/>
                              <a:gd name="connsiteY63" fmla="*/ 215311 h 241300"/>
                              <a:gd name="connsiteX64" fmla="*/ 65405 w 457200"/>
                              <a:gd name="connsiteY64" fmla="*/ 207691 h 241300"/>
                              <a:gd name="connsiteX65" fmla="*/ 66675 w 457200"/>
                              <a:gd name="connsiteY65" fmla="*/ 207691 h 241300"/>
                              <a:gd name="connsiteX66" fmla="*/ 55245 w 457200"/>
                              <a:gd name="connsiteY66" fmla="*/ 217851 h 241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</a:cxnLst>
                            <a:rect l="l" t="t" r="r" b="b"/>
                            <a:pathLst>
                              <a:path w="457200" h="241300">
                                <a:moveTo>
                                  <a:pt x="76835" y="207691"/>
                                </a:moveTo>
                                <a:lnTo>
                                  <a:pt x="78105" y="208961"/>
                                </a:lnTo>
                                <a:cubicBezTo>
                                  <a:pt x="99695" y="200071"/>
                                  <a:pt x="123825" y="184831"/>
                                  <a:pt x="150495" y="173401"/>
                                </a:cubicBezTo>
                                <a:cubicBezTo>
                                  <a:pt x="154305" y="177211"/>
                                  <a:pt x="159385" y="174671"/>
                                  <a:pt x="163195" y="177211"/>
                                </a:cubicBezTo>
                                <a:cubicBezTo>
                                  <a:pt x="150495" y="193721"/>
                                  <a:pt x="130175" y="197531"/>
                                  <a:pt x="113665" y="212771"/>
                                </a:cubicBezTo>
                                <a:cubicBezTo>
                                  <a:pt x="114935" y="212771"/>
                                  <a:pt x="116205" y="214041"/>
                                  <a:pt x="117475" y="216581"/>
                                </a:cubicBezTo>
                                <a:cubicBezTo>
                                  <a:pt x="114935" y="219121"/>
                                  <a:pt x="112395" y="220391"/>
                                  <a:pt x="108585" y="221661"/>
                                </a:cubicBezTo>
                                <a:cubicBezTo>
                                  <a:pt x="104775" y="224201"/>
                                  <a:pt x="99695" y="225471"/>
                                  <a:pt x="100965" y="233091"/>
                                </a:cubicBezTo>
                                <a:cubicBezTo>
                                  <a:pt x="103505" y="230551"/>
                                  <a:pt x="107315" y="228011"/>
                                  <a:pt x="111125" y="226741"/>
                                </a:cubicBezTo>
                                <a:cubicBezTo>
                                  <a:pt x="114935" y="224201"/>
                                  <a:pt x="118745" y="222931"/>
                                  <a:pt x="122555" y="217851"/>
                                </a:cubicBezTo>
                                <a:lnTo>
                                  <a:pt x="122555" y="217851"/>
                                </a:lnTo>
                                <a:cubicBezTo>
                                  <a:pt x="136525" y="219121"/>
                                  <a:pt x="139065" y="208961"/>
                                  <a:pt x="149225" y="203881"/>
                                </a:cubicBezTo>
                                <a:cubicBezTo>
                                  <a:pt x="156845" y="198801"/>
                                  <a:pt x="167005" y="197531"/>
                                  <a:pt x="174625" y="192451"/>
                                </a:cubicBezTo>
                                <a:cubicBezTo>
                                  <a:pt x="188595" y="183561"/>
                                  <a:pt x="207645" y="167051"/>
                                  <a:pt x="216535" y="161971"/>
                                </a:cubicBezTo>
                                <a:cubicBezTo>
                                  <a:pt x="225425" y="156891"/>
                                  <a:pt x="238125" y="155621"/>
                                  <a:pt x="247015" y="150541"/>
                                </a:cubicBezTo>
                                <a:cubicBezTo>
                                  <a:pt x="249555" y="149271"/>
                                  <a:pt x="250825" y="144191"/>
                                  <a:pt x="254635" y="142921"/>
                                </a:cubicBezTo>
                                <a:cubicBezTo>
                                  <a:pt x="276225" y="131491"/>
                                  <a:pt x="285115" y="122601"/>
                                  <a:pt x="302895" y="122601"/>
                                </a:cubicBezTo>
                                <a:lnTo>
                                  <a:pt x="306705" y="122601"/>
                                </a:lnTo>
                                <a:lnTo>
                                  <a:pt x="306705" y="126411"/>
                                </a:lnTo>
                                <a:cubicBezTo>
                                  <a:pt x="340995" y="116251"/>
                                  <a:pt x="353695" y="89581"/>
                                  <a:pt x="385445" y="88311"/>
                                </a:cubicBezTo>
                                <a:cubicBezTo>
                                  <a:pt x="391795" y="66721"/>
                                  <a:pt x="419735" y="87041"/>
                                  <a:pt x="440055" y="69261"/>
                                </a:cubicBezTo>
                                <a:cubicBezTo>
                                  <a:pt x="440055" y="62911"/>
                                  <a:pt x="441325" y="56561"/>
                                  <a:pt x="436245" y="47671"/>
                                </a:cubicBezTo>
                                <a:cubicBezTo>
                                  <a:pt x="432435" y="47671"/>
                                  <a:pt x="424815" y="55291"/>
                                  <a:pt x="423545" y="50211"/>
                                </a:cubicBezTo>
                                <a:cubicBezTo>
                                  <a:pt x="424815" y="40051"/>
                                  <a:pt x="446405" y="38781"/>
                                  <a:pt x="454025" y="31161"/>
                                </a:cubicBezTo>
                                <a:lnTo>
                                  <a:pt x="454025" y="27351"/>
                                </a:lnTo>
                                <a:lnTo>
                                  <a:pt x="457835" y="27351"/>
                                </a:lnTo>
                                <a:cubicBezTo>
                                  <a:pt x="456565" y="26081"/>
                                  <a:pt x="456565" y="24811"/>
                                  <a:pt x="455295" y="22271"/>
                                </a:cubicBezTo>
                                <a:lnTo>
                                  <a:pt x="450215" y="21001"/>
                                </a:lnTo>
                                <a:lnTo>
                                  <a:pt x="448945" y="15921"/>
                                </a:lnTo>
                                <a:cubicBezTo>
                                  <a:pt x="432435" y="26081"/>
                                  <a:pt x="409575" y="31161"/>
                                  <a:pt x="410845" y="40051"/>
                                </a:cubicBezTo>
                                <a:cubicBezTo>
                                  <a:pt x="403225" y="43861"/>
                                  <a:pt x="400685" y="38781"/>
                                  <a:pt x="395605" y="37511"/>
                                </a:cubicBezTo>
                                <a:cubicBezTo>
                                  <a:pt x="399415" y="34971"/>
                                  <a:pt x="408305" y="34971"/>
                                  <a:pt x="403225" y="29891"/>
                                </a:cubicBezTo>
                                <a:cubicBezTo>
                                  <a:pt x="385445" y="33701"/>
                                  <a:pt x="380365" y="8301"/>
                                  <a:pt x="363855" y="9571"/>
                                </a:cubicBezTo>
                                <a:cubicBezTo>
                                  <a:pt x="362585" y="19731"/>
                                  <a:pt x="349885" y="14651"/>
                                  <a:pt x="342265" y="22271"/>
                                </a:cubicBezTo>
                                <a:cubicBezTo>
                                  <a:pt x="337185" y="27351"/>
                                  <a:pt x="349885" y="29891"/>
                                  <a:pt x="344805" y="34971"/>
                                </a:cubicBezTo>
                                <a:cubicBezTo>
                                  <a:pt x="306705" y="48941"/>
                                  <a:pt x="286385" y="61641"/>
                                  <a:pt x="252095" y="78151"/>
                                </a:cubicBezTo>
                                <a:lnTo>
                                  <a:pt x="254635" y="80691"/>
                                </a:lnTo>
                                <a:lnTo>
                                  <a:pt x="250825" y="80691"/>
                                </a:lnTo>
                                <a:cubicBezTo>
                                  <a:pt x="250825" y="80691"/>
                                  <a:pt x="252095" y="83231"/>
                                  <a:pt x="252095" y="83231"/>
                                </a:cubicBezTo>
                                <a:cubicBezTo>
                                  <a:pt x="244475" y="88311"/>
                                  <a:pt x="234315" y="99741"/>
                                  <a:pt x="229235" y="107361"/>
                                </a:cubicBezTo>
                                <a:cubicBezTo>
                                  <a:pt x="215265" y="109901"/>
                                  <a:pt x="200025" y="111171"/>
                                  <a:pt x="191135" y="121331"/>
                                </a:cubicBezTo>
                                <a:cubicBezTo>
                                  <a:pt x="191135" y="121331"/>
                                  <a:pt x="192405" y="127681"/>
                                  <a:pt x="191135" y="128951"/>
                                </a:cubicBezTo>
                                <a:cubicBezTo>
                                  <a:pt x="188595" y="134031"/>
                                  <a:pt x="178435" y="135301"/>
                                  <a:pt x="177165" y="134031"/>
                                </a:cubicBezTo>
                                <a:lnTo>
                                  <a:pt x="178435" y="136571"/>
                                </a:lnTo>
                                <a:lnTo>
                                  <a:pt x="175895" y="137841"/>
                                </a:lnTo>
                                <a:cubicBezTo>
                                  <a:pt x="163195" y="161971"/>
                                  <a:pt x="132715" y="155621"/>
                                  <a:pt x="113665" y="178481"/>
                                </a:cubicBezTo>
                                <a:cubicBezTo>
                                  <a:pt x="108585" y="181021"/>
                                  <a:pt x="108585" y="173401"/>
                                  <a:pt x="103505" y="174671"/>
                                </a:cubicBezTo>
                                <a:cubicBezTo>
                                  <a:pt x="92075" y="191181"/>
                                  <a:pt x="66675" y="188641"/>
                                  <a:pt x="64135" y="203881"/>
                                </a:cubicBezTo>
                                <a:lnTo>
                                  <a:pt x="64135" y="203881"/>
                                </a:lnTo>
                                <a:cubicBezTo>
                                  <a:pt x="62865" y="203881"/>
                                  <a:pt x="61595" y="203881"/>
                                  <a:pt x="61595" y="203881"/>
                                </a:cubicBezTo>
                                <a:cubicBezTo>
                                  <a:pt x="55245" y="205151"/>
                                  <a:pt x="47625" y="208961"/>
                                  <a:pt x="46355" y="216581"/>
                                </a:cubicBezTo>
                                <a:cubicBezTo>
                                  <a:pt x="37465" y="219121"/>
                                  <a:pt x="31115" y="222931"/>
                                  <a:pt x="24765" y="226741"/>
                                </a:cubicBezTo>
                                <a:cubicBezTo>
                                  <a:pt x="19685" y="230551"/>
                                  <a:pt x="13335" y="234361"/>
                                  <a:pt x="9525" y="241981"/>
                                </a:cubicBezTo>
                                <a:cubicBezTo>
                                  <a:pt x="17145" y="239441"/>
                                  <a:pt x="22225" y="235631"/>
                                  <a:pt x="28575" y="231821"/>
                                </a:cubicBezTo>
                                <a:cubicBezTo>
                                  <a:pt x="34925" y="228011"/>
                                  <a:pt x="40005" y="224201"/>
                                  <a:pt x="47625" y="221661"/>
                                </a:cubicBezTo>
                                <a:lnTo>
                                  <a:pt x="50165" y="226741"/>
                                </a:lnTo>
                                <a:lnTo>
                                  <a:pt x="52705" y="226741"/>
                                </a:lnTo>
                                <a:cubicBezTo>
                                  <a:pt x="62865" y="222931"/>
                                  <a:pt x="73025" y="216581"/>
                                  <a:pt x="76835" y="207691"/>
                                </a:cubicBezTo>
                                <a:close/>
                                <a:moveTo>
                                  <a:pt x="231775" y="130221"/>
                                </a:moveTo>
                                <a:cubicBezTo>
                                  <a:pt x="219075" y="149271"/>
                                  <a:pt x="201295" y="155621"/>
                                  <a:pt x="172085" y="169591"/>
                                </a:cubicBezTo>
                                <a:cubicBezTo>
                                  <a:pt x="187325" y="154351"/>
                                  <a:pt x="202565" y="145461"/>
                                  <a:pt x="231775" y="130221"/>
                                </a:cubicBezTo>
                                <a:close/>
                                <a:moveTo>
                                  <a:pt x="55245" y="217851"/>
                                </a:moveTo>
                                <a:lnTo>
                                  <a:pt x="52705" y="216581"/>
                                </a:lnTo>
                                <a:cubicBezTo>
                                  <a:pt x="52705" y="216581"/>
                                  <a:pt x="53975" y="216581"/>
                                  <a:pt x="53975" y="215311"/>
                                </a:cubicBezTo>
                                <a:cubicBezTo>
                                  <a:pt x="53975" y="211501"/>
                                  <a:pt x="59055" y="210231"/>
                                  <a:pt x="65405" y="207691"/>
                                </a:cubicBezTo>
                                <a:cubicBezTo>
                                  <a:pt x="65405" y="207691"/>
                                  <a:pt x="66675" y="207691"/>
                                  <a:pt x="66675" y="207691"/>
                                </a:cubicBezTo>
                                <a:cubicBezTo>
                                  <a:pt x="64135" y="212771"/>
                                  <a:pt x="59055" y="216581"/>
                                  <a:pt x="55245" y="21785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32" name="Freeform: Shape 11032"/>
                        <wps:cNvSpPr/>
                        <wps:spPr>
                          <a:xfrm>
                            <a:off x="7099935" y="1502410"/>
                            <a:ext cx="50800" cy="25400"/>
                          </a:xfrm>
                          <a:custGeom>
                            <a:avLst/>
                            <a:gdLst>
                              <a:gd name="connsiteX0" fmla="*/ 9525 w 50800"/>
                              <a:gd name="connsiteY0" fmla="*/ 26035 h 25400"/>
                              <a:gd name="connsiteX1" fmla="*/ 12065 w 50800"/>
                              <a:gd name="connsiteY1" fmla="*/ 27305 h 25400"/>
                              <a:gd name="connsiteX2" fmla="*/ 27305 w 50800"/>
                              <a:gd name="connsiteY2" fmla="*/ 20955 h 25400"/>
                              <a:gd name="connsiteX3" fmla="*/ 45085 w 50800"/>
                              <a:gd name="connsiteY3" fmla="*/ 9525 h 25400"/>
                              <a:gd name="connsiteX4" fmla="*/ 26035 w 50800"/>
                              <a:gd name="connsiteY4" fmla="*/ 17145 h 25400"/>
                              <a:gd name="connsiteX5" fmla="*/ 10795 w 50800"/>
                              <a:gd name="connsiteY5" fmla="*/ 23495 h 25400"/>
                              <a:gd name="connsiteX6" fmla="*/ 9525 w 50800"/>
                              <a:gd name="connsiteY6" fmla="*/ 2603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50800" h="25400">
                                <a:moveTo>
                                  <a:pt x="9525" y="26035"/>
                                </a:moveTo>
                                <a:cubicBezTo>
                                  <a:pt x="9525" y="27305"/>
                                  <a:pt x="10795" y="27305"/>
                                  <a:pt x="12065" y="27305"/>
                                </a:cubicBezTo>
                                <a:lnTo>
                                  <a:pt x="27305" y="20955"/>
                                </a:lnTo>
                                <a:cubicBezTo>
                                  <a:pt x="33655" y="18415"/>
                                  <a:pt x="40005" y="15875"/>
                                  <a:pt x="45085" y="9525"/>
                                </a:cubicBezTo>
                                <a:cubicBezTo>
                                  <a:pt x="38735" y="12065"/>
                                  <a:pt x="32385" y="14605"/>
                                  <a:pt x="26035" y="17145"/>
                                </a:cubicBezTo>
                                <a:lnTo>
                                  <a:pt x="10795" y="23495"/>
                                </a:lnTo>
                                <a:cubicBezTo>
                                  <a:pt x="9525" y="23495"/>
                                  <a:pt x="9525" y="24765"/>
                                  <a:pt x="9525" y="2603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33" name="Freeform: Shape 11033"/>
                        <wps:cNvSpPr/>
                        <wps:spPr>
                          <a:xfrm>
                            <a:off x="2880576" y="7603490"/>
                            <a:ext cx="25400" cy="25400"/>
                          </a:xfrm>
                          <a:custGeom>
                            <a:avLst/>
                            <a:gdLst>
                              <a:gd name="connsiteX0" fmla="*/ 9944 w 25400"/>
                              <a:gd name="connsiteY0" fmla="*/ 9525 h 25400"/>
                              <a:gd name="connsiteX1" fmla="*/ 9944 w 25400"/>
                              <a:gd name="connsiteY1" fmla="*/ 24765 h 25400"/>
                              <a:gd name="connsiteX2" fmla="*/ 27724 w 25400"/>
                              <a:gd name="connsiteY2" fmla="*/ 26035 h 25400"/>
                              <a:gd name="connsiteX3" fmla="*/ 9944 w 25400"/>
                              <a:gd name="connsiteY3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9944" y="9525"/>
                                </a:moveTo>
                                <a:cubicBezTo>
                                  <a:pt x="17564" y="17145"/>
                                  <a:pt x="7404" y="18415"/>
                                  <a:pt x="9944" y="24765"/>
                                </a:cubicBezTo>
                                <a:cubicBezTo>
                                  <a:pt x="13754" y="28575"/>
                                  <a:pt x="20104" y="28575"/>
                                  <a:pt x="27724" y="26035"/>
                                </a:cubicBezTo>
                                <a:cubicBezTo>
                                  <a:pt x="27724" y="14605"/>
                                  <a:pt x="17564" y="10795"/>
                                  <a:pt x="9944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34" name="Freeform: Shape 11034"/>
                        <wps:cNvSpPr/>
                        <wps:spPr>
                          <a:xfrm>
                            <a:off x="2854680" y="7555423"/>
                            <a:ext cx="25400" cy="25400"/>
                          </a:xfrm>
                          <a:custGeom>
                            <a:avLst/>
                            <a:gdLst>
                              <a:gd name="connsiteX0" fmla="*/ 10440 w 25400"/>
                              <a:gd name="connsiteY0" fmla="*/ 10602 h 25400"/>
                              <a:gd name="connsiteX1" fmla="*/ 21870 w 25400"/>
                              <a:gd name="connsiteY1" fmla="*/ 13142 h 25400"/>
                              <a:gd name="connsiteX2" fmla="*/ 10440 w 25400"/>
                              <a:gd name="connsiteY2" fmla="*/ 10602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0440" y="10602"/>
                                </a:moveTo>
                                <a:cubicBezTo>
                                  <a:pt x="5360" y="16952"/>
                                  <a:pt x="23140" y="22032"/>
                                  <a:pt x="21870" y="13142"/>
                                </a:cubicBezTo>
                                <a:cubicBezTo>
                                  <a:pt x="16790" y="14412"/>
                                  <a:pt x="16790" y="6792"/>
                                  <a:pt x="10440" y="1060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35" name="Freeform: Shape 11035"/>
                        <wps:cNvSpPr/>
                        <wps:spPr>
                          <a:xfrm>
                            <a:off x="2865755" y="756666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8415 w 25400"/>
                              <a:gd name="connsiteY0" fmla="*/ 14605 h 25400"/>
                              <a:gd name="connsiteX1" fmla="*/ 15875 w 25400"/>
                              <a:gd name="connsiteY1" fmla="*/ 9525 h 25400"/>
                              <a:gd name="connsiteX2" fmla="*/ 9525 w 25400"/>
                              <a:gd name="connsiteY2" fmla="*/ 12065 h 25400"/>
                              <a:gd name="connsiteX3" fmla="*/ 10795 w 25400"/>
                              <a:gd name="connsiteY3" fmla="*/ 15875 h 25400"/>
                              <a:gd name="connsiteX4" fmla="*/ 18415 w 25400"/>
                              <a:gd name="connsiteY4" fmla="*/ 1460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8415" y="14605"/>
                                </a:moveTo>
                                <a:cubicBezTo>
                                  <a:pt x="17145" y="13335"/>
                                  <a:pt x="17145" y="10795"/>
                                  <a:pt x="15875" y="9525"/>
                                </a:cubicBezTo>
                                <a:cubicBezTo>
                                  <a:pt x="13335" y="10795"/>
                                  <a:pt x="12065" y="10795"/>
                                  <a:pt x="9525" y="12065"/>
                                </a:cubicBezTo>
                                <a:cubicBezTo>
                                  <a:pt x="9525" y="13335"/>
                                  <a:pt x="10795" y="14605"/>
                                  <a:pt x="10795" y="15875"/>
                                </a:cubicBezTo>
                                <a:cubicBezTo>
                                  <a:pt x="14605" y="13335"/>
                                  <a:pt x="15875" y="15875"/>
                                  <a:pt x="18415" y="1460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36" name="Freeform: Shape 11036"/>
                        <wps:cNvSpPr/>
                        <wps:spPr>
                          <a:xfrm>
                            <a:off x="2844165" y="7644874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0051 h 12700"/>
                              <a:gd name="connsiteX1" fmla="*/ 19685 w 25400"/>
                              <a:gd name="connsiteY1" fmla="*/ 11321 h 12700"/>
                              <a:gd name="connsiteX2" fmla="*/ 9525 w 25400"/>
                              <a:gd name="connsiteY2" fmla="*/ 10051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0051"/>
                                </a:moveTo>
                                <a:lnTo>
                                  <a:pt x="19685" y="11321"/>
                                </a:lnTo>
                                <a:cubicBezTo>
                                  <a:pt x="17145" y="10051"/>
                                  <a:pt x="13335" y="8781"/>
                                  <a:pt x="9525" y="1005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37" name="Freeform: Shape 11037"/>
                        <wps:cNvSpPr/>
                        <wps:spPr>
                          <a:xfrm>
                            <a:off x="2865755" y="7631420"/>
                            <a:ext cx="25400" cy="254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0805 h 25400"/>
                              <a:gd name="connsiteX1" fmla="*/ 14605 w 25400"/>
                              <a:gd name="connsiteY1" fmla="*/ 22235 h 25400"/>
                              <a:gd name="connsiteX2" fmla="*/ 18415 w 25400"/>
                              <a:gd name="connsiteY2" fmla="*/ 19695 h 25400"/>
                              <a:gd name="connsiteX3" fmla="*/ 22225 w 25400"/>
                              <a:gd name="connsiteY3" fmla="*/ 20965 h 25400"/>
                              <a:gd name="connsiteX4" fmla="*/ 9525 w 25400"/>
                              <a:gd name="connsiteY4" fmla="*/ 1080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9525" y="10805"/>
                                </a:moveTo>
                                <a:cubicBezTo>
                                  <a:pt x="10795" y="14615"/>
                                  <a:pt x="13335" y="18424"/>
                                  <a:pt x="14605" y="22235"/>
                                </a:cubicBezTo>
                                <a:lnTo>
                                  <a:pt x="18415" y="19695"/>
                                </a:lnTo>
                                <a:lnTo>
                                  <a:pt x="22225" y="20965"/>
                                </a:lnTo>
                                <a:cubicBezTo>
                                  <a:pt x="26035" y="17155"/>
                                  <a:pt x="17145" y="5724"/>
                                  <a:pt x="9525" y="1080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38" name="Freeform: Shape 11038"/>
                        <wps:cNvSpPr/>
                        <wps:spPr>
                          <a:xfrm>
                            <a:off x="1553281" y="7843520"/>
                            <a:ext cx="38100" cy="38100"/>
                          </a:xfrm>
                          <a:custGeom>
                            <a:avLst/>
                            <a:gdLst>
                              <a:gd name="connsiteX0" fmla="*/ 10089 w 38100"/>
                              <a:gd name="connsiteY0" fmla="*/ 29845 h 38100"/>
                              <a:gd name="connsiteX1" fmla="*/ 10089 w 38100"/>
                              <a:gd name="connsiteY1" fmla="*/ 29845 h 38100"/>
                              <a:gd name="connsiteX2" fmla="*/ 13899 w 38100"/>
                              <a:gd name="connsiteY2" fmla="*/ 31115 h 38100"/>
                              <a:gd name="connsiteX3" fmla="*/ 35489 w 38100"/>
                              <a:gd name="connsiteY3" fmla="*/ 9525 h 38100"/>
                              <a:gd name="connsiteX4" fmla="*/ 10089 w 38100"/>
                              <a:gd name="connsiteY4" fmla="*/ 27305 h 38100"/>
                              <a:gd name="connsiteX5" fmla="*/ 10089 w 38100"/>
                              <a:gd name="connsiteY5" fmla="*/ 29845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38100" h="38100">
                                <a:moveTo>
                                  <a:pt x="10089" y="29845"/>
                                </a:moveTo>
                                <a:cubicBezTo>
                                  <a:pt x="10089" y="31115"/>
                                  <a:pt x="10089" y="31115"/>
                                  <a:pt x="10089" y="29845"/>
                                </a:cubicBezTo>
                                <a:cubicBezTo>
                                  <a:pt x="11359" y="31115"/>
                                  <a:pt x="12629" y="31115"/>
                                  <a:pt x="13899" y="31115"/>
                                </a:cubicBezTo>
                                <a:cubicBezTo>
                                  <a:pt x="21519" y="24765"/>
                                  <a:pt x="30409" y="18415"/>
                                  <a:pt x="35489" y="9525"/>
                                </a:cubicBezTo>
                                <a:cubicBezTo>
                                  <a:pt x="26599" y="15875"/>
                                  <a:pt x="17709" y="22225"/>
                                  <a:pt x="10089" y="27305"/>
                                </a:cubicBezTo>
                                <a:cubicBezTo>
                                  <a:pt x="10089" y="28575"/>
                                  <a:pt x="8819" y="29845"/>
                                  <a:pt x="10089" y="2984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39" name="Freeform: Shape 11039"/>
                        <wps:cNvSpPr/>
                        <wps:spPr>
                          <a:xfrm>
                            <a:off x="2811145" y="7677225"/>
                            <a:ext cx="25400" cy="254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3260 h 25400"/>
                              <a:gd name="connsiteX1" fmla="*/ 14605 w 25400"/>
                              <a:gd name="connsiteY1" fmla="*/ 22150 h 25400"/>
                              <a:gd name="connsiteX2" fmla="*/ 27305 w 25400"/>
                              <a:gd name="connsiteY2" fmla="*/ 18341 h 25400"/>
                              <a:gd name="connsiteX3" fmla="*/ 9525 w 25400"/>
                              <a:gd name="connsiteY3" fmla="*/ 13260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9525" y="13260"/>
                                </a:moveTo>
                                <a:cubicBezTo>
                                  <a:pt x="10795" y="15800"/>
                                  <a:pt x="12065" y="19610"/>
                                  <a:pt x="14605" y="22150"/>
                                </a:cubicBezTo>
                                <a:cubicBezTo>
                                  <a:pt x="19685" y="24691"/>
                                  <a:pt x="19685" y="19610"/>
                                  <a:pt x="27305" y="18341"/>
                                </a:cubicBezTo>
                                <a:cubicBezTo>
                                  <a:pt x="24765" y="6910"/>
                                  <a:pt x="15875" y="8181"/>
                                  <a:pt x="9525" y="1326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40" name="Freeform: Shape 11040"/>
                        <wps:cNvSpPr/>
                        <wps:spPr>
                          <a:xfrm>
                            <a:off x="2842895" y="7542072"/>
                            <a:ext cx="25400" cy="25400"/>
                          </a:xfrm>
                          <a:custGeom>
                            <a:avLst/>
                            <a:gdLst>
                              <a:gd name="connsiteX0" fmla="*/ 13335 w 25400"/>
                              <a:gd name="connsiteY0" fmla="*/ 22683 h 25400"/>
                              <a:gd name="connsiteX1" fmla="*/ 24765 w 25400"/>
                              <a:gd name="connsiteY1" fmla="*/ 15063 h 25400"/>
                              <a:gd name="connsiteX2" fmla="*/ 9525 w 25400"/>
                              <a:gd name="connsiteY2" fmla="*/ 9983 h 25400"/>
                              <a:gd name="connsiteX3" fmla="*/ 13335 w 25400"/>
                              <a:gd name="connsiteY3" fmla="*/ 22683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3335" y="22683"/>
                                </a:moveTo>
                                <a:cubicBezTo>
                                  <a:pt x="18415" y="20143"/>
                                  <a:pt x="20955" y="17603"/>
                                  <a:pt x="24765" y="15063"/>
                                </a:cubicBezTo>
                                <a:cubicBezTo>
                                  <a:pt x="20955" y="9983"/>
                                  <a:pt x="15875" y="8713"/>
                                  <a:pt x="9525" y="9983"/>
                                </a:cubicBezTo>
                                <a:cubicBezTo>
                                  <a:pt x="10795" y="13793"/>
                                  <a:pt x="8255" y="20143"/>
                                  <a:pt x="13335" y="2268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41" name="Freeform: Shape 11041"/>
                        <wps:cNvSpPr/>
                        <wps:spPr>
                          <a:xfrm>
                            <a:off x="1577975" y="7810500"/>
                            <a:ext cx="38100" cy="25400"/>
                          </a:xfrm>
                          <a:custGeom>
                            <a:avLst/>
                            <a:gdLst>
                              <a:gd name="connsiteX0" fmla="*/ 24765 w 38100"/>
                              <a:gd name="connsiteY0" fmla="*/ 18415 h 25400"/>
                              <a:gd name="connsiteX1" fmla="*/ 28575 w 38100"/>
                              <a:gd name="connsiteY1" fmla="*/ 9525 h 25400"/>
                              <a:gd name="connsiteX2" fmla="*/ 19685 w 38100"/>
                              <a:gd name="connsiteY2" fmla="*/ 15875 h 25400"/>
                              <a:gd name="connsiteX3" fmla="*/ 12065 w 38100"/>
                              <a:gd name="connsiteY3" fmla="*/ 20955 h 25400"/>
                              <a:gd name="connsiteX4" fmla="*/ 9525 w 38100"/>
                              <a:gd name="connsiteY4" fmla="*/ 23495 h 25400"/>
                              <a:gd name="connsiteX5" fmla="*/ 9525 w 38100"/>
                              <a:gd name="connsiteY5" fmla="*/ 23495 h 25400"/>
                              <a:gd name="connsiteX6" fmla="*/ 12065 w 38100"/>
                              <a:gd name="connsiteY6" fmla="*/ 24765 h 25400"/>
                              <a:gd name="connsiteX7" fmla="*/ 24765 w 38100"/>
                              <a:gd name="connsiteY7" fmla="*/ 1841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8100" h="25400">
                                <a:moveTo>
                                  <a:pt x="24765" y="18415"/>
                                </a:moveTo>
                                <a:cubicBezTo>
                                  <a:pt x="26035" y="15875"/>
                                  <a:pt x="28575" y="14605"/>
                                  <a:pt x="28575" y="9525"/>
                                </a:cubicBezTo>
                                <a:cubicBezTo>
                                  <a:pt x="24765" y="10795"/>
                                  <a:pt x="22225" y="13335"/>
                                  <a:pt x="19685" y="15875"/>
                                </a:cubicBezTo>
                                <a:cubicBezTo>
                                  <a:pt x="17145" y="18415"/>
                                  <a:pt x="14605" y="20955"/>
                                  <a:pt x="12065" y="20955"/>
                                </a:cubicBezTo>
                                <a:cubicBezTo>
                                  <a:pt x="10795" y="20955"/>
                                  <a:pt x="9525" y="22225"/>
                                  <a:pt x="9525" y="23495"/>
                                </a:cubicBezTo>
                                <a:cubicBezTo>
                                  <a:pt x="9525" y="23495"/>
                                  <a:pt x="9525" y="23495"/>
                                  <a:pt x="9525" y="23495"/>
                                </a:cubicBezTo>
                                <a:cubicBezTo>
                                  <a:pt x="9525" y="24765"/>
                                  <a:pt x="10795" y="24765"/>
                                  <a:pt x="12065" y="24765"/>
                                </a:cubicBezTo>
                                <a:cubicBezTo>
                                  <a:pt x="19685" y="24765"/>
                                  <a:pt x="22225" y="22225"/>
                                  <a:pt x="24765" y="1841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42" name="Freeform: Shape 11042"/>
                        <wps:cNvSpPr/>
                        <wps:spPr>
                          <a:xfrm>
                            <a:off x="2798385" y="7546199"/>
                            <a:ext cx="50800" cy="38100"/>
                          </a:xfrm>
                          <a:custGeom>
                            <a:avLst/>
                            <a:gdLst>
                              <a:gd name="connsiteX0" fmla="*/ 14665 w 50800"/>
                              <a:gd name="connsiteY0" fmla="*/ 9666 h 38100"/>
                              <a:gd name="connsiteX1" fmla="*/ 12125 w 50800"/>
                              <a:gd name="connsiteY1" fmla="*/ 33796 h 38100"/>
                              <a:gd name="connsiteX2" fmla="*/ 32445 w 50800"/>
                              <a:gd name="connsiteY2" fmla="*/ 35066 h 38100"/>
                              <a:gd name="connsiteX3" fmla="*/ 48955 w 50800"/>
                              <a:gd name="connsiteY3" fmla="*/ 13476 h 38100"/>
                              <a:gd name="connsiteX4" fmla="*/ 14665 w 50800"/>
                              <a:gd name="connsiteY4" fmla="*/ 9666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0800" h="38100">
                                <a:moveTo>
                                  <a:pt x="14665" y="9666"/>
                                </a:moveTo>
                                <a:cubicBezTo>
                                  <a:pt x="8315" y="16016"/>
                                  <a:pt x="8315" y="23636"/>
                                  <a:pt x="12125" y="33796"/>
                                </a:cubicBezTo>
                                <a:cubicBezTo>
                                  <a:pt x="19745" y="31256"/>
                                  <a:pt x="24825" y="37606"/>
                                  <a:pt x="32445" y="35066"/>
                                </a:cubicBezTo>
                                <a:cubicBezTo>
                                  <a:pt x="34985" y="27446"/>
                                  <a:pt x="52765" y="24906"/>
                                  <a:pt x="48955" y="13476"/>
                                </a:cubicBezTo>
                                <a:cubicBezTo>
                                  <a:pt x="38795" y="8396"/>
                                  <a:pt x="26095" y="9666"/>
                                  <a:pt x="14665" y="966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43" name="Freeform: Shape 11043"/>
                        <wps:cNvSpPr/>
                        <wps:spPr>
                          <a:xfrm>
                            <a:off x="2902961" y="767588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0419 w 25400"/>
                              <a:gd name="connsiteY0" fmla="*/ 12064 h 25400"/>
                              <a:gd name="connsiteX1" fmla="*/ 10419 w 25400"/>
                              <a:gd name="connsiteY1" fmla="*/ 22225 h 25400"/>
                              <a:gd name="connsiteX2" fmla="*/ 24389 w 25400"/>
                              <a:gd name="connsiteY2" fmla="*/ 9525 h 25400"/>
                              <a:gd name="connsiteX3" fmla="*/ 10419 w 25400"/>
                              <a:gd name="connsiteY3" fmla="*/ 12064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0419" y="12064"/>
                                </a:moveTo>
                                <a:cubicBezTo>
                                  <a:pt x="11689" y="15875"/>
                                  <a:pt x="7879" y="18414"/>
                                  <a:pt x="10419" y="22225"/>
                                </a:cubicBezTo>
                                <a:cubicBezTo>
                                  <a:pt x="19309" y="24764"/>
                                  <a:pt x="26929" y="17145"/>
                                  <a:pt x="24389" y="9525"/>
                                </a:cubicBezTo>
                                <a:cubicBezTo>
                                  <a:pt x="20579" y="9525"/>
                                  <a:pt x="15499" y="10795"/>
                                  <a:pt x="10419" y="1206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44" name="Freeform: Shape 11044"/>
                        <wps:cNvSpPr/>
                        <wps:spPr>
                          <a:xfrm>
                            <a:off x="5746115" y="2193290"/>
                            <a:ext cx="25400" cy="254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20955 h 25400"/>
                              <a:gd name="connsiteX1" fmla="*/ 20955 w 25400"/>
                              <a:gd name="connsiteY1" fmla="*/ 9525 h 25400"/>
                              <a:gd name="connsiteX2" fmla="*/ 9525 w 25400"/>
                              <a:gd name="connsiteY2" fmla="*/ 2095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9525" y="20955"/>
                                </a:moveTo>
                                <a:cubicBezTo>
                                  <a:pt x="17145" y="23495"/>
                                  <a:pt x="24765" y="15875"/>
                                  <a:pt x="20955" y="9525"/>
                                </a:cubicBezTo>
                                <a:cubicBezTo>
                                  <a:pt x="15875" y="13335"/>
                                  <a:pt x="12065" y="17145"/>
                                  <a:pt x="9525" y="2095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45" name="Freeform: Shape 11045"/>
                        <wps:cNvSpPr/>
                        <wps:spPr>
                          <a:xfrm>
                            <a:off x="6034038" y="2027823"/>
                            <a:ext cx="25400" cy="12700"/>
                          </a:xfrm>
                          <a:custGeom>
                            <a:avLst/>
                            <a:gdLst>
                              <a:gd name="connsiteX0" fmla="*/ 16242 w 25400"/>
                              <a:gd name="connsiteY0" fmla="*/ 9892 h 12700"/>
                              <a:gd name="connsiteX1" fmla="*/ 9892 w 25400"/>
                              <a:gd name="connsiteY1" fmla="*/ 9892 h 12700"/>
                              <a:gd name="connsiteX2" fmla="*/ 9892 w 25400"/>
                              <a:gd name="connsiteY2" fmla="*/ 14972 h 12700"/>
                              <a:gd name="connsiteX3" fmla="*/ 16242 w 25400"/>
                              <a:gd name="connsiteY3" fmla="*/ 14972 h 12700"/>
                              <a:gd name="connsiteX4" fmla="*/ 16242 w 25400"/>
                              <a:gd name="connsiteY4" fmla="*/ 9892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6242" y="9892"/>
                                </a:moveTo>
                                <a:cubicBezTo>
                                  <a:pt x="13702" y="11162"/>
                                  <a:pt x="12432" y="8622"/>
                                  <a:pt x="9892" y="9892"/>
                                </a:cubicBezTo>
                                <a:cubicBezTo>
                                  <a:pt x="11162" y="12432"/>
                                  <a:pt x="8622" y="13702"/>
                                  <a:pt x="9892" y="14972"/>
                                </a:cubicBezTo>
                                <a:cubicBezTo>
                                  <a:pt x="12432" y="13702"/>
                                  <a:pt x="13702" y="16242"/>
                                  <a:pt x="16242" y="14972"/>
                                </a:cubicBezTo>
                                <a:cubicBezTo>
                                  <a:pt x="14972" y="12432"/>
                                  <a:pt x="16242" y="11162"/>
                                  <a:pt x="16242" y="989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46" name="Freeform: Shape 11046"/>
                        <wps:cNvSpPr/>
                        <wps:spPr>
                          <a:xfrm>
                            <a:off x="6661893" y="1753074"/>
                            <a:ext cx="25400" cy="25400"/>
                          </a:xfrm>
                          <a:custGeom>
                            <a:avLst/>
                            <a:gdLst>
                              <a:gd name="connsiteX0" fmla="*/ 10687 w 25400"/>
                              <a:gd name="connsiteY0" fmla="*/ 17941 h 25400"/>
                              <a:gd name="connsiteX1" fmla="*/ 18307 w 25400"/>
                              <a:gd name="connsiteY1" fmla="*/ 10321 h 25400"/>
                              <a:gd name="connsiteX2" fmla="*/ 10687 w 25400"/>
                              <a:gd name="connsiteY2" fmla="*/ 17941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0687" y="17941"/>
                                </a:moveTo>
                                <a:cubicBezTo>
                                  <a:pt x="15767" y="16671"/>
                                  <a:pt x="19577" y="14131"/>
                                  <a:pt x="18307" y="10321"/>
                                </a:cubicBezTo>
                                <a:cubicBezTo>
                                  <a:pt x="13227" y="7781"/>
                                  <a:pt x="6877" y="11591"/>
                                  <a:pt x="10687" y="1794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47" name="Freeform: Shape 11047"/>
                        <wps:cNvSpPr/>
                        <wps:spPr>
                          <a:xfrm>
                            <a:off x="6038316" y="2031805"/>
                            <a:ext cx="25400" cy="25400"/>
                          </a:xfrm>
                          <a:custGeom>
                            <a:avLst/>
                            <a:gdLst>
                              <a:gd name="connsiteX0" fmla="*/ 11964 w 25400"/>
                              <a:gd name="connsiteY0" fmla="*/ 18610 h 25400"/>
                              <a:gd name="connsiteX1" fmla="*/ 19584 w 25400"/>
                              <a:gd name="connsiteY1" fmla="*/ 16070 h 25400"/>
                              <a:gd name="connsiteX2" fmla="*/ 17044 w 25400"/>
                              <a:gd name="connsiteY2" fmla="*/ 10990 h 25400"/>
                              <a:gd name="connsiteX3" fmla="*/ 11964 w 25400"/>
                              <a:gd name="connsiteY3" fmla="*/ 18610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1964" y="18610"/>
                                </a:moveTo>
                                <a:cubicBezTo>
                                  <a:pt x="10694" y="14800"/>
                                  <a:pt x="17044" y="14800"/>
                                  <a:pt x="19584" y="16070"/>
                                </a:cubicBezTo>
                                <a:cubicBezTo>
                                  <a:pt x="18314" y="14800"/>
                                  <a:pt x="18314" y="13530"/>
                                  <a:pt x="17044" y="10990"/>
                                </a:cubicBezTo>
                                <a:cubicBezTo>
                                  <a:pt x="13234" y="4640"/>
                                  <a:pt x="5614" y="21150"/>
                                  <a:pt x="11964" y="1861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48" name="Freeform: Shape 11048"/>
                        <wps:cNvSpPr/>
                        <wps:spPr>
                          <a:xfrm>
                            <a:off x="6082665" y="199771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4605 w 25400"/>
                              <a:gd name="connsiteY0" fmla="*/ 9525 h 25400"/>
                              <a:gd name="connsiteX1" fmla="*/ 9525 w 25400"/>
                              <a:gd name="connsiteY1" fmla="*/ 22225 h 25400"/>
                              <a:gd name="connsiteX2" fmla="*/ 14605 w 25400"/>
                              <a:gd name="connsiteY2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4605" y="9525"/>
                                </a:moveTo>
                                <a:cubicBezTo>
                                  <a:pt x="15875" y="14605"/>
                                  <a:pt x="9525" y="17145"/>
                                  <a:pt x="9525" y="22225"/>
                                </a:cubicBezTo>
                                <a:cubicBezTo>
                                  <a:pt x="15875" y="20955"/>
                                  <a:pt x="20955" y="10795"/>
                                  <a:pt x="1460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49" name="Freeform: Shape 11049"/>
                        <wps:cNvSpPr/>
                        <wps:spPr>
                          <a:xfrm>
                            <a:off x="2919245" y="754126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5725 w 25400"/>
                              <a:gd name="connsiteY0" fmla="*/ 9525 h 25400"/>
                              <a:gd name="connsiteX1" fmla="*/ 15725 w 25400"/>
                              <a:gd name="connsiteY1" fmla="*/ 19685 h 25400"/>
                              <a:gd name="connsiteX2" fmla="*/ 15725 w 25400"/>
                              <a:gd name="connsiteY2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5725" y="9525"/>
                                </a:moveTo>
                                <a:cubicBezTo>
                                  <a:pt x="8105" y="10795"/>
                                  <a:pt x="6835" y="20955"/>
                                  <a:pt x="15725" y="19685"/>
                                </a:cubicBezTo>
                                <a:cubicBezTo>
                                  <a:pt x="11915" y="14605"/>
                                  <a:pt x="20805" y="14605"/>
                                  <a:pt x="1572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50" name="Freeform: Shape 11050"/>
                        <wps:cNvSpPr/>
                        <wps:spPr>
                          <a:xfrm>
                            <a:off x="5647055" y="227203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7145 w 25400"/>
                              <a:gd name="connsiteY0" fmla="*/ 9525 h 25400"/>
                              <a:gd name="connsiteX1" fmla="*/ 9525 w 25400"/>
                              <a:gd name="connsiteY1" fmla="*/ 17145 h 25400"/>
                              <a:gd name="connsiteX2" fmla="*/ 18415 w 25400"/>
                              <a:gd name="connsiteY2" fmla="*/ 13335 h 25400"/>
                              <a:gd name="connsiteX3" fmla="*/ 17145 w 25400"/>
                              <a:gd name="connsiteY3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7145" y="9525"/>
                                </a:moveTo>
                                <a:cubicBezTo>
                                  <a:pt x="13335" y="10795"/>
                                  <a:pt x="9525" y="13335"/>
                                  <a:pt x="9525" y="17145"/>
                                </a:cubicBezTo>
                                <a:cubicBezTo>
                                  <a:pt x="10795" y="17145"/>
                                  <a:pt x="20955" y="19685"/>
                                  <a:pt x="18415" y="13335"/>
                                </a:cubicBezTo>
                                <a:cubicBezTo>
                                  <a:pt x="15875" y="14605"/>
                                  <a:pt x="17145" y="12065"/>
                                  <a:pt x="1714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51" name="Freeform: Shape 11051"/>
                        <wps:cNvSpPr/>
                        <wps:spPr>
                          <a:xfrm>
                            <a:off x="2934191" y="751586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3479 w 25400"/>
                              <a:gd name="connsiteY0" fmla="*/ 9525 h 25400"/>
                              <a:gd name="connsiteX1" fmla="*/ 9669 w 25400"/>
                              <a:gd name="connsiteY1" fmla="*/ 17145 h 25400"/>
                              <a:gd name="connsiteX2" fmla="*/ 13479 w 25400"/>
                              <a:gd name="connsiteY2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3479" y="9525"/>
                                </a:moveTo>
                                <a:cubicBezTo>
                                  <a:pt x="16019" y="13335"/>
                                  <a:pt x="8399" y="13335"/>
                                  <a:pt x="9669" y="17145"/>
                                </a:cubicBezTo>
                                <a:cubicBezTo>
                                  <a:pt x="16019" y="20955"/>
                                  <a:pt x="21099" y="10795"/>
                                  <a:pt x="13479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52" name="Freeform: Shape 11052"/>
                        <wps:cNvSpPr/>
                        <wps:spPr>
                          <a:xfrm>
                            <a:off x="5598489" y="2300671"/>
                            <a:ext cx="25400" cy="25400"/>
                          </a:xfrm>
                          <a:custGeom>
                            <a:avLst/>
                            <a:gdLst>
                              <a:gd name="connsiteX0" fmla="*/ 9831 w 25400"/>
                              <a:gd name="connsiteY0" fmla="*/ 21524 h 25400"/>
                              <a:gd name="connsiteX1" fmla="*/ 26341 w 25400"/>
                              <a:gd name="connsiteY1" fmla="*/ 10094 h 25400"/>
                              <a:gd name="connsiteX2" fmla="*/ 9831 w 25400"/>
                              <a:gd name="connsiteY2" fmla="*/ 21524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9831" y="21524"/>
                                </a:moveTo>
                                <a:cubicBezTo>
                                  <a:pt x="16181" y="17714"/>
                                  <a:pt x="28881" y="17714"/>
                                  <a:pt x="26341" y="10094"/>
                                </a:cubicBezTo>
                                <a:cubicBezTo>
                                  <a:pt x="21261" y="7554"/>
                                  <a:pt x="7291" y="13904"/>
                                  <a:pt x="9831" y="2152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53" name="Freeform: Shape 11053"/>
                        <wps:cNvSpPr/>
                        <wps:spPr>
                          <a:xfrm>
                            <a:off x="5664781" y="2262805"/>
                            <a:ext cx="25400" cy="25400"/>
                          </a:xfrm>
                          <a:custGeom>
                            <a:avLst/>
                            <a:gdLst>
                              <a:gd name="connsiteX0" fmla="*/ 12119 w 25400"/>
                              <a:gd name="connsiteY0" fmla="*/ 21290 h 25400"/>
                              <a:gd name="connsiteX1" fmla="*/ 23549 w 25400"/>
                              <a:gd name="connsiteY1" fmla="*/ 9860 h 25400"/>
                              <a:gd name="connsiteX2" fmla="*/ 12119 w 25400"/>
                              <a:gd name="connsiteY2" fmla="*/ 21290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2119" y="21290"/>
                                </a:moveTo>
                                <a:cubicBezTo>
                                  <a:pt x="9578" y="14940"/>
                                  <a:pt x="31169" y="18750"/>
                                  <a:pt x="23549" y="9860"/>
                                </a:cubicBezTo>
                                <a:cubicBezTo>
                                  <a:pt x="19739" y="7320"/>
                                  <a:pt x="3228" y="20020"/>
                                  <a:pt x="12119" y="212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54" name="Freeform: Shape 11054"/>
                        <wps:cNvSpPr/>
                        <wps:spPr>
                          <a:xfrm>
                            <a:off x="2684004" y="7786370"/>
                            <a:ext cx="25400" cy="12700"/>
                          </a:xfrm>
                          <a:custGeom>
                            <a:avLst/>
                            <a:gdLst>
                              <a:gd name="connsiteX0" fmla="*/ 9666 w 25400"/>
                              <a:gd name="connsiteY0" fmla="*/ 13336 h 12700"/>
                              <a:gd name="connsiteX1" fmla="*/ 19826 w 25400"/>
                              <a:gd name="connsiteY1" fmla="*/ 9525 h 12700"/>
                              <a:gd name="connsiteX2" fmla="*/ 9666 w 25400"/>
                              <a:gd name="connsiteY2" fmla="*/ 13336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666" y="13336"/>
                                </a:moveTo>
                                <a:cubicBezTo>
                                  <a:pt x="10936" y="14605"/>
                                  <a:pt x="22366" y="14605"/>
                                  <a:pt x="19826" y="9525"/>
                                </a:cubicBezTo>
                                <a:cubicBezTo>
                                  <a:pt x="16016" y="13336"/>
                                  <a:pt x="8396" y="6986"/>
                                  <a:pt x="9666" y="1333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55" name="Freeform: Shape 11055"/>
                        <wps:cNvSpPr/>
                        <wps:spPr>
                          <a:xfrm>
                            <a:off x="1748155" y="8450721"/>
                            <a:ext cx="38100" cy="38100"/>
                          </a:xfrm>
                          <a:custGeom>
                            <a:avLst/>
                            <a:gdLst>
                              <a:gd name="connsiteX0" fmla="*/ 20955 w 38100"/>
                              <a:gd name="connsiteY0" fmla="*/ 11924 h 38100"/>
                              <a:gd name="connsiteX1" fmla="*/ 13335 w 38100"/>
                              <a:gd name="connsiteY1" fmla="*/ 33514 h 38100"/>
                              <a:gd name="connsiteX2" fmla="*/ 18415 w 38100"/>
                              <a:gd name="connsiteY2" fmla="*/ 23354 h 38100"/>
                              <a:gd name="connsiteX3" fmla="*/ 19685 w 38100"/>
                              <a:gd name="connsiteY3" fmla="*/ 23354 h 38100"/>
                              <a:gd name="connsiteX4" fmla="*/ 23495 w 38100"/>
                              <a:gd name="connsiteY4" fmla="*/ 20814 h 38100"/>
                              <a:gd name="connsiteX5" fmla="*/ 19685 w 38100"/>
                              <a:gd name="connsiteY5" fmla="*/ 22084 h 38100"/>
                              <a:gd name="connsiteX6" fmla="*/ 40005 w 38100"/>
                              <a:gd name="connsiteY6" fmla="*/ 15734 h 38100"/>
                              <a:gd name="connsiteX7" fmla="*/ 20955 w 38100"/>
                              <a:gd name="connsiteY7" fmla="*/ 11924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8100" h="38100">
                                <a:moveTo>
                                  <a:pt x="20955" y="11924"/>
                                </a:moveTo>
                                <a:cubicBezTo>
                                  <a:pt x="3175" y="18274"/>
                                  <a:pt x="10795" y="23354"/>
                                  <a:pt x="13335" y="33514"/>
                                </a:cubicBezTo>
                                <a:cubicBezTo>
                                  <a:pt x="17145" y="30974"/>
                                  <a:pt x="17145" y="27164"/>
                                  <a:pt x="18415" y="23354"/>
                                </a:cubicBezTo>
                                <a:cubicBezTo>
                                  <a:pt x="18415" y="23354"/>
                                  <a:pt x="19685" y="23354"/>
                                  <a:pt x="19685" y="23354"/>
                                </a:cubicBezTo>
                                <a:cubicBezTo>
                                  <a:pt x="22225" y="23354"/>
                                  <a:pt x="27305" y="19544"/>
                                  <a:pt x="23495" y="20814"/>
                                </a:cubicBezTo>
                                <a:cubicBezTo>
                                  <a:pt x="22225" y="20814"/>
                                  <a:pt x="19685" y="22084"/>
                                  <a:pt x="19685" y="22084"/>
                                </a:cubicBezTo>
                                <a:cubicBezTo>
                                  <a:pt x="20955" y="17004"/>
                                  <a:pt x="24765" y="13194"/>
                                  <a:pt x="40005" y="15734"/>
                                </a:cubicBezTo>
                                <a:cubicBezTo>
                                  <a:pt x="37465" y="10654"/>
                                  <a:pt x="32385" y="6844"/>
                                  <a:pt x="20955" y="1192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56" name="Freeform: Shape 11056"/>
                        <wps:cNvSpPr/>
                        <wps:spPr>
                          <a:xfrm>
                            <a:off x="1778953" y="845566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0477 w 12700"/>
                              <a:gd name="connsiteY0" fmla="*/ 9525 h 12700"/>
                              <a:gd name="connsiteX1" fmla="*/ 10477 w 12700"/>
                              <a:gd name="connsiteY1" fmla="*/ 9525 h 12700"/>
                              <a:gd name="connsiteX2" fmla="*/ 10477 w 12700"/>
                              <a:gd name="connsiteY2" fmla="*/ 9525 h 12700"/>
                              <a:gd name="connsiteX3" fmla="*/ 10477 w 12700"/>
                              <a:gd name="connsiteY3" fmla="*/ 9525 h 12700"/>
                              <a:gd name="connsiteX4" fmla="*/ 10477 w 12700"/>
                              <a:gd name="connsiteY4" fmla="*/ 9525 h 12700"/>
                              <a:gd name="connsiteX5" fmla="*/ 10477 w 12700"/>
                              <a:gd name="connsiteY5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0477" y="9525"/>
                                </a:moveTo>
                                <a:cubicBezTo>
                                  <a:pt x="9208" y="9525"/>
                                  <a:pt x="9208" y="9525"/>
                                  <a:pt x="10477" y="9525"/>
                                </a:cubicBezTo>
                                <a:cubicBezTo>
                                  <a:pt x="9208" y="9525"/>
                                  <a:pt x="9208" y="10795"/>
                                  <a:pt x="10477" y="9525"/>
                                </a:cubicBezTo>
                                <a:cubicBezTo>
                                  <a:pt x="9208" y="10795"/>
                                  <a:pt x="10477" y="10795"/>
                                  <a:pt x="10477" y="9525"/>
                                </a:cubicBezTo>
                                <a:cubicBezTo>
                                  <a:pt x="10477" y="10795"/>
                                  <a:pt x="10477" y="9525"/>
                                  <a:pt x="10477" y="9525"/>
                                </a:cubicBezTo>
                                <a:cubicBezTo>
                                  <a:pt x="10477" y="9525"/>
                                  <a:pt x="10477" y="9525"/>
                                  <a:pt x="10477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57" name="Freeform: Shape 11057"/>
                        <wps:cNvSpPr/>
                        <wps:spPr>
                          <a:xfrm>
                            <a:off x="1726565" y="8329294"/>
                            <a:ext cx="38100" cy="25400"/>
                          </a:xfrm>
                          <a:custGeom>
                            <a:avLst/>
                            <a:gdLst>
                              <a:gd name="connsiteX0" fmla="*/ 40005 w 38100"/>
                              <a:gd name="connsiteY0" fmla="*/ 16512 h 25400"/>
                              <a:gd name="connsiteX1" fmla="*/ 9525 w 38100"/>
                              <a:gd name="connsiteY1" fmla="*/ 13972 h 25400"/>
                              <a:gd name="connsiteX2" fmla="*/ 40005 w 38100"/>
                              <a:gd name="connsiteY2" fmla="*/ 16512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38100" h="25400">
                                <a:moveTo>
                                  <a:pt x="40005" y="16512"/>
                                </a:moveTo>
                                <a:cubicBezTo>
                                  <a:pt x="32385" y="11431"/>
                                  <a:pt x="27305" y="5081"/>
                                  <a:pt x="9525" y="13972"/>
                                </a:cubicBezTo>
                                <a:cubicBezTo>
                                  <a:pt x="20955" y="20322"/>
                                  <a:pt x="20955" y="20322"/>
                                  <a:pt x="40005" y="1651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58" name="Freeform: Shape 11058"/>
                        <wps:cNvSpPr/>
                        <wps:spPr>
                          <a:xfrm>
                            <a:off x="1773555" y="8441690"/>
                            <a:ext cx="50800" cy="38100"/>
                          </a:xfrm>
                          <a:custGeom>
                            <a:avLst/>
                            <a:gdLst>
                              <a:gd name="connsiteX0" fmla="*/ 50165 w 50800"/>
                              <a:gd name="connsiteY0" fmla="*/ 9525 h 38100"/>
                              <a:gd name="connsiteX1" fmla="*/ 15875 w 50800"/>
                              <a:gd name="connsiteY1" fmla="*/ 24765 h 38100"/>
                              <a:gd name="connsiteX2" fmla="*/ 9525 w 50800"/>
                              <a:gd name="connsiteY2" fmla="*/ 40005 h 38100"/>
                              <a:gd name="connsiteX3" fmla="*/ 50165 w 50800"/>
                              <a:gd name="connsiteY3" fmla="*/ 9525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50800" h="38100">
                                <a:moveTo>
                                  <a:pt x="50165" y="9525"/>
                                </a:moveTo>
                                <a:cubicBezTo>
                                  <a:pt x="33655" y="17145"/>
                                  <a:pt x="24765" y="20955"/>
                                  <a:pt x="15875" y="24765"/>
                                </a:cubicBezTo>
                                <a:cubicBezTo>
                                  <a:pt x="14605" y="28575"/>
                                  <a:pt x="12065" y="33655"/>
                                  <a:pt x="9525" y="40005"/>
                                </a:cubicBezTo>
                                <a:cubicBezTo>
                                  <a:pt x="31115" y="32385"/>
                                  <a:pt x="36195" y="23495"/>
                                  <a:pt x="5016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59" name="Freeform: Shape 11059"/>
                        <wps:cNvSpPr/>
                        <wps:spPr>
                          <a:xfrm>
                            <a:off x="1401445" y="7919720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9525 h 12700"/>
                              <a:gd name="connsiteX1" fmla="*/ 9525 w 12700"/>
                              <a:gd name="connsiteY1" fmla="*/ 9525 h 12700"/>
                              <a:gd name="connsiteX2" fmla="*/ 9525 w 12700"/>
                              <a:gd name="connsiteY2" fmla="*/ 9525 h 12700"/>
                              <a:gd name="connsiteX3" fmla="*/ 9525 w 12700"/>
                              <a:gd name="connsiteY3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9525"/>
                                </a:moveTo>
                                <a:cubicBezTo>
                                  <a:pt x="9525" y="9525"/>
                                  <a:pt x="9525" y="9525"/>
                                  <a:pt x="9525" y="9525"/>
                                </a:cubicBezTo>
                                <a:cubicBezTo>
                                  <a:pt x="9525" y="9525"/>
                                  <a:pt x="9525" y="9525"/>
                                  <a:pt x="9525" y="9525"/>
                                </a:cubicBezTo>
                                <a:lnTo>
                                  <a:pt x="9525" y="952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60" name="Freeform: Shape 11060"/>
                        <wps:cNvSpPr/>
                        <wps:spPr>
                          <a:xfrm>
                            <a:off x="457835" y="6654124"/>
                            <a:ext cx="2349500" cy="2717800"/>
                          </a:xfrm>
                          <a:custGeom>
                            <a:avLst/>
                            <a:gdLst>
                              <a:gd name="connsiteX0" fmla="*/ 2306955 w 2349500"/>
                              <a:gd name="connsiteY0" fmla="*/ 916981 h 2717800"/>
                              <a:gd name="connsiteX1" fmla="*/ 2289175 w 2349500"/>
                              <a:gd name="connsiteY1" fmla="*/ 905551 h 2717800"/>
                              <a:gd name="connsiteX2" fmla="*/ 2284095 w 2349500"/>
                              <a:gd name="connsiteY2" fmla="*/ 909361 h 2717800"/>
                              <a:gd name="connsiteX3" fmla="*/ 2235835 w 2349500"/>
                              <a:gd name="connsiteY3" fmla="*/ 891581 h 2717800"/>
                              <a:gd name="connsiteX4" fmla="*/ 2195195 w 2349500"/>
                              <a:gd name="connsiteY4" fmla="*/ 903011 h 2717800"/>
                              <a:gd name="connsiteX5" fmla="*/ 2207895 w 2349500"/>
                              <a:gd name="connsiteY5" fmla="*/ 892851 h 2717800"/>
                              <a:gd name="connsiteX6" fmla="*/ 2314575 w 2349500"/>
                              <a:gd name="connsiteY6" fmla="*/ 876341 h 2717800"/>
                              <a:gd name="connsiteX7" fmla="*/ 2317115 w 2349500"/>
                              <a:gd name="connsiteY7" fmla="*/ 842051 h 2717800"/>
                              <a:gd name="connsiteX8" fmla="*/ 2304415 w 2349500"/>
                              <a:gd name="connsiteY8" fmla="*/ 849670 h 2717800"/>
                              <a:gd name="connsiteX9" fmla="*/ 2295525 w 2349500"/>
                              <a:gd name="connsiteY9" fmla="*/ 826811 h 2717800"/>
                              <a:gd name="connsiteX10" fmla="*/ 2281555 w 2349500"/>
                              <a:gd name="connsiteY10" fmla="*/ 826811 h 2717800"/>
                              <a:gd name="connsiteX11" fmla="*/ 2289175 w 2349500"/>
                              <a:gd name="connsiteY11" fmla="*/ 816651 h 2717800"/>
                              <a:gd name="connsiteX12" fmla="*/ 2279015 w 2349500"/>
                              <a:gd name="connsiteY12" fmla="*/ 811570 h 2717800"/>
                              <a:gd name="connsiteX13" fmla="*/ 2296795 w 2349500"/>
                              <a:gd name="connsiteY13" fmla="*/ 793791 h 2717800"/>
                              <a:gd name="connsiteX14" fmla="*/ 2320925 w 2349500"/>
                              <a:gd name="connsiteY14" fmla="*/ 807761 h 2717800"/>
                              <a:gd name="connsiteX15" fmla="*/ 2324735 w 2349500"/>
                              <a:gd name="connsiteY15" fmla="*/ 789981 h 2717800"/>
                              <a:gd name="connsiteX16" fmla="*/ 2290445 w 2349500"/>
                              <a:gd name="connsiteY16" fmla="*/ 769661 h 2717800"/>
                              <a:gd name="connsiteX17" fmla="*/ 2254885 w 2349500"/>
                              <a:gd name="connsiteY17" fmla="*/ 768391 h 2717800"/>
                              <a:gd name="connsiteX18" fmla="*/ 2257425 w 2349500"/>
                              <a:gd name="connsiteY18" fmla="*/ 754420 h 2717800"/>
                              <a:gd name="connsiteX19" fmla="*/ 2242185 w 2349500"/>
                              <a:gd name="connsiteY19" fmla="*/ 737911 h 2717800"/>
                              <a:gd name="connsiteX20" fmla="*/ 2200275 w 2349500"/>
                              <a:gd name="connsiteY20" fmla="*/ 737911 h 2717800"/>
                              <a:gd name="connsiteX21" fmla="*/ 2192655 w 2349500"/>
                              <a:gd name="connsiteY21" fmla="*/ 750611 h 2717800"/>
                              <a:gd name="connsiteX22" fmla="*/ 2092325 w 2349500"/>
                              <a:gd name="connsiteY22" fmla="*/ 786170 h 2717800"/>
                              <a:gd name="connsiteX23" fmla="*/ 2084705 w 2349500"/>
                              <a:gd name="connsiteY23" fmla="*/ 795061 h 2717800"/>
                              <a:gd name="connsiteX24" fmla="*/ 2013585 w 2349500"/>
                              <a:gd name="connsiteY24" fmla="*/ 812841 h 2717800"/>
                              <a:gd name="connsiteX25" fmla="*/ 1998345 w 2349500"/>
                              <a:gd name="connsiteY25" fmla="*/ 802681 h 2717800"/>
                              <a:gd name="connsiteX26" fmla="*/ 1980565 w 2349500"/>
                              <a:gd name="connsiteY26" fmla="*/ 820461 h 2717800"/>
                              <a:gd name="connsiteX27" fmla="*/ 1932305 w 2349500"/>
                              <a:gd name="connsiteY27" fmla="*/ 842051 h 2717800"/>
                              <a:gd name="connsiteX28" fmla="*/ 1854835 w 2349500"/>
                              <a:gd name="connsiteY28" fmla="*/ 868720 h 2717800"/>
                              <a:gd name="connsiteX29" fmla="*/ 1797685 w 2349500"/>
                              <a:gd name="connsiteY29" fmla="*/ 891581 h 2717800"/>
                              <a:gd name="connsiteX30" fmla="*/ 1777365 w 2349500"/>
                              <a:gd name="connsiteY30" fmla="*/ 881420 h 2717800"/>
                              <a:gd name="connsiteX31" fmla="*/ 1784985 w 2349500"/>
                              <a:gd name="connsiteY31" fmla="*/ 891581 h 2717800"/>
                              <a:gd name="connsiteX32" fmla="*/ 1771015 w 2349500"/>
                              <a:gd name="connsiteY32" fmla="*/ 901741 h 2717800"/>
                              <a:gd name="connsiteX33" fmla="*/ 1735455 w 2349500"/>
                              <a:gd name="connsiteY33" fmla="*/ 858561 h 2717800"/>
                              <a:gd name="connsiteX34" fmla="*/ 1724025 w 2349500"/>
                              <a:gd name="connsiteY34" fmla="*/ 853481 h 2717800"/>
                              <a:gd name="connsiteX35" fmla="*/ 1703705 w 2349500"/>
                              <a:gd name="connsiteY35" fmla="*/ 871261 h 2717800"/>
                              <a:gd name="connsiteX36" fmla="*/ 1609725 w 2349500"/>
                              <a:gd name="connsiteY36" fmla="*/ 914441 h 2717800"/>
                              <a:gd name="connsiteX37" fmla="*/ 1572895 w 2349500"/>
                              <a:gd name="connsiteY37" fmla="*/ 932220 h 2717800"/>
                              <a:gd name="connsiteX38" fmla="*/ 1571625 w 2349500"/>
                              <a:gd name="connsiteY38" fmla="*/ 934761 h 2717800"/>
                              <a:gd name="connsiteX39" fmla="*/ 1571625 w 2349500"/>
                              <a:gd name="connsiteY39" fmla="*/ 934761 h 2717800"/>
                              <a:gd name="connsiteX40" fmla="*/ 1561465 w 2349500"/>
                              <a:gd name="connsiteY40" fmla="*/ 939841 h 2717800"/>
                              <a:gd name="connsiteX41" fmla="*/ 1571625 w 2349500"/>
                              <a:gd name="connsiteY41" fmla="*/ 934761 h 2717800"/>
                              <a:gd name="connsiteX42" fmla="*/ 1575435 w 2349500"/>
                              <a:gd name="connsiteY42" fmla="*/ 936031 h 2717800"/>
                              <a:gd name="connsiteX43" fmla="*/ 1612265 w 2349500"/>
                              <a:gd name="connsiteY43" fmla="*/ 918251 h 2717800"/>
                              <a:gd name="connsiteX44" fmla="*/ 1703705 w 2349500"/>
                              <a:gd name="connsiteY44" fmla="*/ 871261 h 2717800"/>
                              <a:gd name="connsiteX45" fmla="*/ 1701165 w 2349500"/>
                              <a:gd name="connsiteY45" fmla="*/ 872531 h 2717800"/>
                              <a:gd name="connsiteX46" fmla="*/ 1704975 w 2349500"/>
                              <a:gd name="connsiteY46" fmla="*/ 872531 h 2717800"/>
                              <a:gd name="connsiteX47" fmla="*/ 1702435 w 2349500"/>
                              <a:gd name="connsiteY47" fmla="*/ 875070 h 2717800"/>
                              <a:gd name="connsiteX48" fmla="*/ 1720215 w 2349500"/>
                              <a:gd name="connsiteY48" fmla="*/ 871261 h 2717800"/>
                              <a:gd name="connsiteX49" fmla="*/ 1758315 w 2349500"/>
                              <a:gd name="connsiteY49" fmla="*/ 906820 h 2717800"/>
                              <a:gd name="connsiteX50" fmla="*/ 1744345 w 2349500"/>
                              <a:gd name="connsiteY50" fmla="*/ 916981 h 2717800"/>
                              <a:gd name="connsiteX51" fmla="*/ 1736725 w 2349500"/>
                              <a:gd name="connsiteY51" fmla="*/ 910631 h 2717800"/>
                              <a:gd name="connsiteX52" fmla="*/ 1734185 w 2349500"/>
                              <a:gd name="connsiteY52" fmla="*/ 911901 h 2717800"/>
                              <a:gd name="connsiteX53" fmla="*/ 1730375 w 2349500"/>
                              <a:gd name="connsiteY53" fmla="*/ 911901 h 2717800"/>
                              <a:gd name="connsiteX54" fmla="*/ 1730375 w 2349500"/>
                              <a:gd name="connsiteY54" fmla="*/ 918251 h 2717800"/>
                              <a:gd name="connsiteX55" fmla="*/ 1734185 w 2349500"/>
                              <a:gd name="connsiteY55" fmla="*/ 918251 h 2717800"/>
                              <a:gd name="connsiteX56" fmla="*/ 1731645 w 2349500"/>
                              <a:gd name="connsiteY56" fmla="*/ 919520 h 2717800"/>
                              <a:gd name="connsiteX57" fmla="*/ 1726565 w 2349500"/>
                              <a:gd name="connsiteY57" fmla="*/ 924601 h 2717800"/>
                              <a:gd name="connsiteX58" fmla="*/ 1725295 w 2349500"/>
                              <a:gd name="connsiteY58" fmla="*/ 923331 h 2717800"/>
                              <a:gd name="connsiteX59" fmla="*/ 1722755 w 2349500"/>
                              <a:gd name="connsiteY59" fmla="*/ 925870 h 2717800"/>
                              <a:gd name="connsiteX60" fmla="*/ 1722755 w 2349500"/>
                              <a:gd name="connsiteY60" fmla="*/ 923331 h 2717800"/>
                              <a:gd name="connsiteX61" fmla="*/ 1720215 w 2349500"/>
                              <a:gd name="connsiteY61" fmla="*/ 922061 h 2717800"/>
                              <a:gd name="connsiteX62" fmla="*/ 1718945 w 2349500"/>
                              <a:gd name="connsiteY62" fmla="*/ 923331 h 2717800"/>
                              <a:gd name="connsiteX63" fmla="*/ 1717675 w 2349500"/>
                              <a:gd name="connsiteY63" fmla="*/ 924601 h 2717800"/>
                              <a:gd name="connsiteX64" fmla="*/ 1713865 w 2349500"/>
                              <a:gd name="connsiteY64" fmla="*/ 925870 h 2717800"/>
                              <a:gd name="connsiteX65" fmla="*/ 1711325 w 2349500"/>
                              <a:gd name="connsiteY65" fmla="*/ 927141 h 2717800"/>
                              <a:gd name="connsiteX66" fmla="*/ 1707515 w 2349500"/>
                              <a:gd name="connsiteY66" fmla="*/ 927141 h 2717800"/>
                              <a:gd name="connsiteX67" fmla="*/ 1696085 w 2349500"/>
                              <a:gd name="connsiteY67" fmla="*/ 934761 h 2717800"/>
                              <a:gd name="connsiteX68" fmla="*/ 1664335 w 2349500"/>
                              <a:gd name="connsiteY68" fmla="*/ 915711 h 2717800"/>
                              <a:gd name="connsiteX69" fmla="*/ 1661795 w 2349500"/>
                              <a:gd name="connsiteY69" fmla="*/ 918251 h 2717800"/>
                              <a:gd name="connsiteX70" fmla="*/ 1659255 w 2349500"/>
                              <a:gd name="connsiteY70" fmla="*/ 919520 h 2717800"/>
                              <a:gd name="connsiteX71" fmla="*/ 1673225 w 2349500"/>
                              <a:gd name="connsiteY71" fmla="*/ 946191 h 2717800"/>
                              <a:gd name="connsiteX72" fmla="*/ 1644015 w 2349500"/>
                              <a:gd name="connsiteY72" fmla="*/ 922061 h 2717800"/>
                              <a:gd name="connsiteX73" fmla="*/ 1646555 w 2349500"/>
                              <a:gd name="connsiteY73" fmla="*/ 916981 h 2717800"/>
                              <a:gd name="connsiteX74" fmla="*/ 1636395 w 2349500"/>
                              <a:gd name="connsiteY74" fmla="*/ 920791 h 2717800"/>
                              <a:gd name="connsiteX75" fmla="*/ 1640205 w 2349500"/>
                              <a:gd name="connsiteY75" fmla="*/ 923331 h 2717800"/>
                              <a:gd name="connsiteX76" fmla="*/ 1636395 w 2349500"/>
                              <a:gd name="connsiteY76" fmla="*/ 924601 h 2717800"/>
                              <a:gd name="connsiteX77" fmla="*/ 1637665 w 2349500"/>
                              <a:gd name="connsiteY77" fmla="*/ 928411 h 2717800"/>
                              <a:gd name="connsiteX78" fmla="*/ 1633855 w 2349500"/>
                              <a:gd name="connsiteY78" fmla="*/ 929681 h 2717800"/>
                              <a:gd name="connsiteX79" fmla="*/ 1632585 w 2349500"/>
                              <a:gd name="connsiteY79" fmla="*/ 925870 h 2717800"/>
                              <a:gd name="connsiteX80" fmla="*/ 1630045 w 2349500"/>
                              <a:gd name="connsiteY80" fmla="*/ 924601 h 2717800"/>
                              <a:gd name="connsiteX81" fmla="*/ 1630045 w 2349500"/>
                              <a:gd name="connsiteY81" fmla="*/ 922061 h 2717800"/>
                              <a:gd name="connsiteX82" fmla="*/ 1622425 w 2349500"/>
                              <a:gd name="connsiteY82" fmla="*/ 920791 h 2717800"/>
                              <a:gd name="connsiteX83" fmla="*/ 1618615 w 2349500"/>
                              <a:gd name="connsiteY83" fmla="*/ 928411 h 2717800"/>
                              <a:gd name="connsiteX84" fmla="*/ 1618615 w 2349500"/>
                              <a:gd name="connsiteY84" fmla="*/ 930951 h 2717800"/>
                              <a:gd name="connsiteX85" fmla="*/ 1618615 w 2349500"/>
                              <a:gd name="connsiteY85" fmla="*/ 933491 h 2717800"/>
                              <a:gd name="connsiteX86" fmla="*/ 1631315 w 2349500"/>
                              <a:gd name="connsiteY86" fmla="*/ 936031 h 2717800"/>
                              <a:gd name="connsiteX87" fmla="*/ 1635125 w 2349500"/>
                              <a:gd name="connsiteY87" fmla="*/ 960161 h 2717800"/>
                              <a:gd name="connsiteX88" fmla="*/ 1609725 w 2349500"/>
                              <a:gd name="connsiteY88" fmla="*/ 941111 h 2717800"/>
                              <a:gd name="connsiteX89" fmla="*/ 1617345 w 2349500"/>
                              <a:gd name="connsiteY89" fmla="*/ 932220 h 2717800"/>
                              <a:gd name="connsiteX90" fmla="*/ 1605915 w 2349500"/>
                              <a:gd name="connsiteY90" fmla="*/ 937301 h 2717800"/>
                              <a:gd name="connsiteX91" fmla="*/ 1605915 w 2349500"/>
                              <a:gd name="connsiteY91" fmla="*/ 941111 h 2717800"/>
                              <a:gd name="connsiteX92" fmla="*/ 1607185 w 2349500"/>
                              <a:gd name="connsiteY92" fmla="*/ 942381 h 2717800"/>
                              <a:gd name="connsiteX93" fmla="*/ 1603375 w 2349500"/>
                              <a:gd name="connsiteY93" fmla="*/ 942381 h 2717800"/>
                              <a:gd name="connsiteX94" fmla="*/ 1604645 w 2349500"/>
                              <a:gd name="connsiteY94" fmla="*/ 950001 h 2717800"/>
                              <a:gd name="connsiteX95" fmla="*/ 1597025 w 2349500"/>
                              <a:gd name="connsiteY95" fmla="*/ 943651 h 2717800"/>
                              <a:gd name="connsiteX96" fmla="*/ 1594485 w 2349500"/>
                              <a:gd name="connsiteY96" fmla="*/ 946191 h 2717800"/>
                              <a:gd name="connsiteX97" fmla="*/ 1591945 w 2349500"/>
                              <a:gd name="connsiteY97" fmla="*/ 947461 h 2717800"/>
                              <a:gd name="connsiteX98" fmla="*/ 1612265 w 2349500"/>
                              <a:gd name="connsiteY98" fmla="*/ 972861 h 2717800"/>
                              <a:gd name="connsiteX99" fmla="*/ 1590675 w 2349500"/>
                              <a:gd name="connsiteY99" fmla="*/ 984291 h 2717800"/>
                              <a:gd name="connsiteX100" fmla="*/ 1524635 w 2349500"/>
                              <a:gd name="connsiteY100" fmla="*/ 1023661 h 2717800"/>
                              <a:gd name="connsiteX101" fmla="*/ 1511935 w 2349500"/>
                              <a:gd name="connsiteY101" fmla="*/ 1033820 h 2717800"/>
                              <a:gd name="connsiteX102" fmla="*/ 1499235 w 2349500"/>
                              <a:gd name="connsiteY102" fmla="*/ 1037631 h 2717800"/>
                              <a:gd name="connsiteX103" fmla="*/ 1374775 w 2349500"/>
                              <a:gd name="connsiteY103" fmla="*/ 1097320 h 2717800"/>
                              <a:gd name="connsiteX104" fmla="*/ 1346835 w 2349500"/>
                              <a:gd name="connsiteY104" fmla="*/ 1110020 h 2717800"/>
                              <a:gd name="connsiteX105" fmla="*/ 1233805 w 2349500"/>
                              <a:gd name="connsiteY105" fmla="*/ 1168441 h 2717800"/>
                              <a:gd name="connsiteX106" fmla="*/ 1252855 w 2349500"/>
                              <a:gd name="connsiteY106" fmla="*/ 1158281 h 2717800"/>
                              <a:gd name="connsiteX107" fmla="*/ 1251585 w 2349500"/>
                              <a:gd name="connsiteY107" fmla="*/ 1157011 h 2717800"/>
                              <a:gd name="connsiteX108" fmla="*/ 1245235 w 2349500"/>
                              <a:gd name="connsiteY108" fmla="*/ 1157011 h 2717800"/>
                              <a:gd name="connsiteX109" fmla="*/ 1228725 w 2349500"/>
                              <a:gd name="connsiteY109" fmla="*/ 1167170 h 2717800"/>
                              <a:gd name="connsiteX110" fmla="*/ 1228725 w 2349500"/>
                              <a:gd name="connsiteY110" fmla="*/ 1167170 h 2717800"/>
                              <a:gd name="connsiteX111" fmla="*/ 1209675 w 2349500"/>
                              <a:gd name="connsiteY111" fmla="*/ 1177331 h 2717800"/>
                              <a:gd name="connsiteX112" fmla="*/ 1212215 w 2349500"/>
                              <a:gd name="connsiteY112" fmla="*/ 1172251 h 2717800"/>
                              <a:gd name="connsiteX113" fmla="*/ 1195705 w 2349500"/>
                              <a:gd name="connsiteY113" fmla="*/ 1183681 h 2717800"/>
                              <a:gd name="connsiteX114" fmla="*/ 1198245 w 2349500"/>
                              <a:gd name="connsiteY114" fmla="*/ 1182411 h 2717800"/>
                              <a:gd name="connsiteX115" fmla="*/ 1199515 w 2349500"/>
                              <a:gd name="connsiteY115" fmla="*/ 1183681 h 2717800"/>
                              <a:gd name="connsiteX116" fmla="*/ 1191895 w 2349500"/>
                              <a:gd name="connsiteY116" fmla="*/ 1188761 h 2717800"/>
                              <a:gd name="connsiteX117" fmla="*/ 1189355 w 2349500"/>
                              <a:gd name="connsiteY117" fmla="*/ 1190031 h 2717800"/>
                              <a:gd name="connsiteX118" fmla="*/ 1188085 w 2349500"/>
                              <a:gd name="connsiteY118" fmla="*/ 1188761 h 2717800"/>
                              <a:gd name="connsiteX119" fmla="*/ 1172845 w 2349500"/>
                              <a:gd name="connsiteY119" fmla="*/ 1197651 h 2717800"/>
                              <a:gd name="connsiteX120" fmla="*/ 1172845 w 2349500"/>
                              <a:gd name="connsiteY120" fmla="*/ 1206541 h 2717800"/>
                              <a:gd name="connsiteX121" fmla="*/ 1157605 w 2349500"/>
                              <a:gd name="connsiteY121" fmla="*/ 1205270 h 2717800"/>
                              <a:gd name="connsiteX122" fmla="*/ 1071245 w 2349500"/>
                              <a:gd name="connsiteY122" fmla="*/ 1259881 h 2717800"/>
                              <a:gd name="connsiteX123" fmla="*/ 1052195 w 2349500"/>
                              <a:gd name="connsiteY123" fmla="*/ 1270041 h 2717800"/>
                              <a:gd name="connsiteX124" fmla="*/ 1050925 w 2349500"/>
                              <a:gd name="connsiteY124" fmla="*/ 1271311 h 2717800"/>
                              <a:gd name="connsiteX125" fmla="*/ 1049655 w 2349500"/>
                              <a:gd name="connsiteY125" fmla="*/ 1272581 h 2717800"/>
                              <a:gd name="connsiteX126" fmla="*/ 1021715 w 2349500"/>
                              <a:gd name="connsiteY126" fmla="*/ 1285281 h 2717800"/>
                              <a:gd name="connsiteX127" fmla="*/ 1024255 w 2349500"/>
                              <a:gd name="connsiteY127" fmla="*/ 1270041 h 2717800"/>
                              <a:gd name="connsiteX128" fmla="*/ 1033145 w 2349500"/>
                              <a:gd name="connsiteY128" fmla="*/ 1263691 h 2717800"/>
                              <a:gd name="connsiteX129" fmla="*/ 1026795 w 2349500"/>
                              <a:gd name="connsiteY129" fmla="*/ 1263691 h 2717800"/>
                              <a:gd name="connsiteX130" fmla="*/ 1052195 w 2349500"/>
                              <a:gd name="connsiteY130" fmla="*/ 1231941 h 2717800"/>
                              <a:gd name="connsiteX131" fmla="*/ 1001395 w 2349500"/>
                              <a:gd name="connsiteY131" fmla="*/ 1240831 h 2717800"/>
                              <a:gd name="connsiteX132" fmla="*/ 1009015 w 2349500"/>
                              <a:gd name="connsiteY132" fmla="*/ 1234481 h 2717800"/>
                              <a:gd name="connsiteX133" fmla="*/ 1101725 w 2349500"/>
                              <a:gd name="connsiteY133" fmla="*/ 1170981 h 2717800"/>
                              <a:gd name="connsiteX134" fmla="*/ 1183005 w 2349500"/>
                              <a:gd name="connsiteY134" fmla="*/ 1122720 h 2717800"/>
                              <a:gd name="connsiteX135" fmla="*/ 1190625 w 2349500"/>
                              <a:gd name="connsiteY135" fmla="*/ 1113831 h 2717800"/>
                              <a:gd name="connsiteX136" fmla="*/ 1198245 w 2349500"/>
                              <a:gd name="connsiteY136" fmla="*/ 1113831 h 2717800"/>
                              <a:gd name="connsiteX137" fmla="*/ 1208405 w 2349500"/>
                              <a:gd name="connsiteY137" fmla="*/ 1104941 h 2717800"/>
                              <a:gd name="connsiteX138" fmla="*/ 1233805 w 2349500"/>
                              <a:gd name="connsiteY138" fmla="*/ 1092241 h 2717800"/>
                              <a:gd name="connsiteX139" fmla="*/ 1240155 w 2349500"/>
                              <a:gd name="connsiteY139" fmla="*/ 1084620 h 2717800"/>
                              <a:gd name="connsiteX140" fmla="*/ 1280795 w 2349500"/>
                              <a:gd name="connsiteY140" fmla="*/ 1068111 h 2717800"/>
                              <a:gd name="connsiteX141" fmla="*/ 1285875 w 2349500"/>
                              <a:gd name="connsiteY141" fmla="*/ 1063031 h 2717800"/>
                              <a:gd name="connsiteX142" fmla="*/ 1356995 w 2349500"/>
                              <a:gd name="connsiteY142" fmla="*/ 1032551 h 2717800"/>
                              <a:gd name="connsiteX143" fmla="*/ 1398905 w 2349500"/>
                              <a:gd name="connsiteY143" fmla="*/ 1004611 h 2717800"/>
                              <a:gd name="connsiteX144" fmla="*/ 1734185 w 2349500"/>
                              <a:gd name="connsiteY144" fmla="*/ 836970 h 2717800"/>
                              <a:gd name="connsiteX145" fmla="*/ 1743075 w 2349500"/>
                              <a:gd name="connsiteY145" fmla="*/ 835701 h 2717800"/>
                              <a:gd name="connsiteX146" fmla="*/ 1776095 w 2349500"/>
                              <a:gd name="connsiteY146" fmla="*/ 816651 h 2717800"/>
                              <a:gd name="connsiteX147" fmla="*/ 1950085 w 2349500"/>
                              <a:gd name="connsiteY147" fmla="*/ 742991 h 2717800"/>
                              <a:gd name="connsiteX148" fmla="*/ 1961515 w 2349500"/>
                              <a:gd name="connsiteY148" fmla="*/ 748070 h 2717800"/>
                              <a:gd name="connsiteX149" fmla="*/ 1983105 w 2349500"/>
                              <a:gd name="connsiteY149" fmla="*/ 736641 h 2717800"/>
                              <a:gd name="connsiteX150" fmla="*/ 1979295 w 2349500"/>
                              <a:gd name="connsiteY150" fmla="*/ 736641 h 2717800"/>
                              <a:gd name="connsiteX151" fmla="*/ 1979295 w 2349500"/>
                              <a:gd name="connsiteY151" fmla="*/ 734101 h 2717800"/>
                              <a:gd name="connsiteX152" fmla="*/ 2117725 w 2349500"/>
                              <a:gd name="connsiteY152" fmla="*/ 692191 h 2717800"/>
                              <a:gd name="connsiteX153" fmla="*/ 2115185 w 2349500"/>
                              <a:gd name="connsiteY153" fmla="*/ 689651 h 2717800"/>
                              <a:gd name="connsiteX154" fmla="*/ 2118995 w 2349500"/>
                              <a:gd name="connsiteY154" fmla="*/ 689651 h 2717800"/>
                              <a:gd name="connsiteX155" fmla="*/ 2127885 w 2349500"/>
                              <a:gd name="connsiteY155" fmla="*/ 687111 h 2717800"/>
                              <a:gd name="connsiteX156" fmla="*/ 2131695 w 2349500"/>
                              <a:gd name="connsiteY156" fmla="*/ 687111 h 2717800"/>
                              <a:gd name="connsiteX157" fmla="*/ 2131695 w 2349500"/>
                              <a:gd name="connsiteY157" fmla="*/ 689651 h 2717800"/>
                              <a:gd name="connsiteX158" fmla="*/ 2182495 w 2349500"/>
                              <a:gd name="connsiteY158" fmla="*/ 659170 h 2717800"/>
                              <a:gd name="connsiteX159" fmla="*/ 2204085 w 2349500"/>
                              <a:gd name="connsiteY159" fmla="*/ 654091 h 2717800"/>
                              <a:gd name="connsiteX160" fmla="*/ 2206625 w 2349500"/>
                              <a:gd name="connsiteY160" fmla="*/ 652820 h 2717800"/>
                              <a:gd name="connsiteX161" fmla="*/ 2209165 w 2349500"/>
                              <a:gd name="connsiteY161" fmla="*/ 650281 h 2717800"/>
                              <a:gd name="connsiteX162" fmla="*/ 2219325 w 2349500"/>
                              <a:gd name="connsiteY162" fmla="*/ 645201 h 2717800"/>
                              <a:gd name="connsiteX163" fmla="*/ 2216785 w 2349500"/>
                              <a:gd name="connsiteY163" fmla="*/ 642661 h 2717800"/>
                              <a:gd name="connsiteX164" fmla="*/ 2219325 w 2349500"/>
                              <a:gd name="connsiteY164" fmla="*/ 640120 h 2717800"/>
                              <a:gd name="connsiteX165" fmla="*/ 2212975 w 2349500"/>
                              <a:gd name="connsiteY165" fmla="*/ 636311 h 2717800"/>
                              <a:gd name="connsiteX166" fmla="*/ 2232025 w 2349500"/>
                              <a:gd name="connsiteY166" fmla="*/ 632501 h 2717800"/>
                              <a:gd name="connsiteX167" fmla="*/ 2253615 w 2349500"/>
                              <a:gd name="connsiteY167" fmla="*/ 636311 h 2717800"/>
                              <a:gd name="connsiteX168" fmla="*/ 2251075 w 2349500"/>
                              <a:gd name="connsiteY168" fmla="*/ 633770 h 2717800"/>
                              <a:gd name="connsiteX169" fmla="*/ 2251075 w 2349500"/>
                              <a:gd name="connsiteY169" fmla="*/ 631231 h 2717800"/>
                              <a:gd name="connsiteX170" fmla="*/ 2253615 w 2349500"/>
                              <a:gd name="connsiteY170" fmla="*/ 626151 h 2717800"/>
                              <a:gd name="connsiteX171" fmla="*/ 2232025 w 2349500"/>
                              <a:gd name="connsiteY171" fmla="*/ 626151 h 2717800"/>
                              <a:gd name="connsiteX172" fmla="*/ 2232025 w 2349500"/>
                              <a:gd name="connsiteY172" fmla="*/ 626151 h 2717800"/>
                              <a:gd name="connsiteX173" fmla="*/ 2207895 w 2349500"/>
                              <a:gd name="connsiteY173" fmla="*/ 632501 h 2717800"/>
                              <a:gd name="connsiteX174" fmla="*/ 2207895 w 2349500"/>
                              <a:gd name="connsiteY174" fmla="*/ 631231 h 2717800"/>
                              <a:gd name="connsiteX175" fmla="*/ 2069465 w 2349500"/>
                              <a:gd name="connsiteY175" fmla="*/ 679491 h 2717800"/>
                              <a:gd name="connsiteX176" fmla="*/ 1862455 w 2349500"/>
                              <a:gd name="connsiteY176" fmla="*/ 760770 h 2717800"/>
                              <a:gd name="connsiteX177" fmla="*/ 1762125 w 2349500"/>
                              <a:gd name="connsiteY177" fmla="*/ 809031 h 2717800"/>
                              <a:gd name="connsiteX178" fmla="*/ 1701165 w 2349500"/>
                              <a:gd name="connsiteY178" fmla="*/ 834431 h 2717800"/>
                              <a:gd name="connsiteX179" fmla="*/ 1645285 w 2349500"/>
                              <a:gd name="connsiteY179" fmla="*/ 859831 h 2717800"/>
                              <a:gd name="connsiteX180" fmla="*/ 1628775 w 2349500"/>
                              <a:gd name="connsiteY180" fmla="*/ 871261 h 2717800"/>
                              <a:gd name="connsiteX181" fmla="*/ 1391285 w 2349500"/>
                              <a:gd name="connsiteY181" fmla="*/ 985561 h 2717800"/>
                              <a:gd name="connsiteX182" fmla="*/ 1311275 w 2349500"/>
                              <a:gd name="connsiteY182" fmla="*/ 1036361 h 2717800"/>
                              <a:gd name="connsiteX183" fmla="*/ 1261745 w 2349500"/>
                              <a:gd name="connsiteY183" fmla="*/ 1060491 h 2717800"/>
                              <a:gd name="connsiteX184" fmla="*/ 1238885 w 2349500"/>
                              <a:gd name="connsiteY184" fmla="*/ 1074461 h 2717800"/>
                              <a:gd name="connsiteX185" fmla="*/ 1214755 w 2349500"/>
                              <a:gd name="connsiteY185" fmla="*/ 1084620 h 2717800"/>
                              <a:gd name="connsiteX186" fmla="*/ 1212215 w 2349500"/>
                              <a:gd name="connsiteY186" fmla="*/ 1089701 h 2717800"/>
                              <a:gd name="connsiteX187" fmla="*/ 1183005 w 2349500"/>
                              <a:gd name="connsiteY187" fmla="*/ 1104941 h 2717800"/>
                              <a:gd name="connsiteX188" fmla="*/ 1172845 w 2349500"/>
                              <a:gd name="connsiteY188" fmla="*/ 1113831 h 2717800"/>
                              <a:gd name="connsiteX189" fmla="*/ 1142365 w 2349500"/>
                              <a:gd name="connsiteY189" fmla="*/ 1131611 h 2717800"/>
                              <a:gd name="connsiteX190" fmla="*/ 1072515 w 2349500"/>
                              <a:gd name="connsiteY190" fmla="*/ 1172251 h 2717800"/>
                              <a:gd name="connsiteX191" fmla="*/ 1059815 w 2349500"/>
                              <a:gd name="connsiteY191" fmla="*/ 1181141 h 2717800"/>
                              <a:gd name="connsiteX192" fmla="*/ 1009015 w 2349500"/>
                              <a:gd name="connsiteY192" fmla="*/ 1215431 h 2717800"/>
                              <a:gd name="connsiteX193" fmla="*/ 1011555 w 2349500"/>
                              <a:gd name="connsiteY193" fmla="*/ 1217970 h 2717800"/>
                              <a:gd name="connsiteX194" fmla="*/ 1000125 w 2349500"/>
                              <a:gd name="connsiteY194" fmla="*/ 1224320 h 2717800"/>
                              <a:gd name="connsiteX195" fmla="*/ 1001395 w 2349500"/>
                              <a:gd name="connsiteY195" fmla="*/ 1228131 h 2717800"/>
                              <a:gd name="connsiteX196" fmla="*/ 1007745 w 2349500"/>
                              <a:gd name="connsiteY196" fmla="*/ 1221781 h 2717800"/>
                              <a:gd name="connsiteX197" fmla="*/ 1011555 w 2349500"/>
                              <a:gd name="connsiteY197" fmla="*/ 1225591 h 2717800"/>
                              <a:gd name="connsiteX198" fmla="*/ 1002665 w 2349500"/>
                              <a:gd name="connsiteY198" fmla="*/ 1226861 h 2717800"/>
                              <a:gd name="connsiteX199" fmla="*/ 1001395 w 2349500"/>
                              <a:gd name="connsiteY199" fmla="*/ 1228131 h 2717800"/>
                              <a:gd name="connsiteX200" fmla="*/ 1000125 w 2349500"/>
                              <a:gd name="connsiteY200" fmla="*/ 1229401 h 2717800"/>
                              <a:gd name="connsiteX201" fmla="*/ 995045 w 2349500"/>
                              <a:gd name="connsiteY201" fmla="*/ 1229401 h 2717800"/>
                              <a:gd name="connsiteX202" fmla="*/ 982345 w 2349500"/>
                              <a:gd name="connsiteY202" fmla="*/ 1245911 h 2717800"/>
                              <a:gd name="connsiteX203" fmla="*/ 972185 w 2349500"/>
                              <a:gd name="connsiteY203" fmla="*/ 1252261 h 2717800"/>
                              <a:gd name="connsiteX204" fmla="*/ 960755 w 2349500"/>
                              <a:gd name="connsiteY204" fmla="*/ 1244641 h 2717800"/>
                              <a:gd name="connsiteX205" fmla="*/ 940435 w 2349500"/>
                              <a:gd name="connsiteY205" fmla="*/ 1258611 h 2717800"/>
                              <a:gd name="connsiteX206" fmla="*/ 935355 w 2349500"/>
                              <a:gd name="connsiteY206" fmla="*/ 1259881 h 2717800"/>
                              <a:gd name="connsiteX207" fmla="*/ 939165 w 2349500"/>
                              <a:gd name="connsiteY207" fmla="*/ 1259881 h 2717800"/>
                              <a:gd name="connsiteX208" fmla="*/ 936625 w 2349500"/>
                              <a:gd name="connsiteY208" fmla="*/ 1261151 h 2717800"/>
                              <a:gd name="connsiteX209" fmla="*/ 935355 w 2349500"/>
                              <a:gd name="connsiteY209" fmla="*/ 1259881 h 2717800"/>
                              <a:gd name="connsiteX210" fmla="*/ 937895 w 2349500"/>
                              <a:gd name="connsiteY210" fmla="*/ 1257341 h 2717800"/>
                              <a:gd name="connsiteX211" fmla="*/ 923925 w 2349500"/>
                              <a:gd name="connsiteY211" fmla="*/ 1263691 h 2717800"/>
                              <a:gd name="connsiteX212" fmla="*/ 927735 w 2349500"/>
                              <a:gd name="connsiteY212" fmla="*/ 1264961 h 2717800"/>
                              <a:gd name="connsiteX213" fmla="*/ 927735 w 2349500"/>
                              <a:gd name="connsiteY213" fmla="*/ 1266231 h 2717800"/>
                              <a:gd name="connsiteX214" fmla="*/ 925195 w 2349500"/>
                              <a:gd name="connsiteY214" fmla="*/ 1267501 h 2717800"/>
                              <a:gd name="connsiteX215" fmla="*/ 923925 w 2349500"/>
                              <a:gd name="connsiteY215" fmla="*/ 1267501 h 2717800"/>
                              <a:gd name="connsiteX216" fmla="*/ 923925 w 2349500"/>
                              <a:gd name="connsiteY216" fmla="*/ 1263691 h 2717800"/>
                              <a:gd name="connsiteX217" fmla="*/ 894715 w 2349500"/>
                              <a:gd name="connsiteY217" fmla="*/ 1284011 h 2717800"/>
                              <a:gd name="connsiteX218" fmla="*/ 897255 w 2349500"/>
                              <a:gd name="connsiteY218" fmla="*/ 1286551 h 2717800"/>
                              <a:gd name="connsiteX219" fmla="*/ 894715 w 2349500"/>
                              <a:gd name="connsiteY219" fmla="*/ 1289091 h 2717800"/>
                              <a:gd name="connsiteX220" fmla="*/ 898525 w 2349500"/>
                              <a:gd name="connsiteY220" fmla="*/ 1296711 h 2717800"/>
                              <a:gd name="connsiteX221" fmla="*/ 929005 w 2349500"/>
                              <a:gd name="connsiteY221" fmla="*/ 1270041 h 2717800"/>
                              <a:gd name="connsiteX222" fmla="*/ 929005 w 2349500"/>
                              <a:gd name="connsiteY222" fmla="*/ 1270041 h 2717800"/>
                              <a:gd name="connsiteX223" fmla="*/ 929005 w 2349500"/>
                              <a:gd name="connsiteY223" fmla="*/ 1270041 h 2717800"/>
                              <a:gd name="connsiteX224" fmla="*/ 929005 w 2349500"/>
                              <a:gd name="connsiteY224" fmla="*/ 1270041 h 2717800"/>
                              <a:gd name="connsiteX225" fmla="*/ 929005 w 2349500"/>
                              <a:gd name="connsiteY225" fmla="*/ 1270041 h 2717800"/>
                              <a:gd name="connsiteX226" fmla="*/ 934085 w 2349500"/>
                              <a:gd name="connsiteY226" fmla="*/ 1268770 h 2717800"/>
                              <a:gd name="connsiteX227" fmla="*/ 937895 w 2349500"/>
                              <a:gd name="connsiteY227" fmla="*/ 1267501 h 2717800"/>
                              <a:gd name="connsiteX228" fmla="*/ 960755 w 2349500"/>
                              <a:gd name="connsiteY228" fmla="*/ 1262420 h 2717800"/>
                              <a:gd name="connsiteX229" fmla="*/ 953135 w 2349500"/>
                              <a:gd name="connsiteY229" fmla="*/ 1267501 h 2717800"/>
                              <a:gd name="connsiteX230" fmla="*/ 937895 w 2349500"/>
                              <a:gd name="connsiteY230" fmla="*/ 1272581 h 2717800"/>
                              <a:gd name="connsiteX231" fmla="*/ 929005 w 2349500"/>
                              <a:gd name="connsiteY231" fmla="*/ 1284011 h 2717800"/>
                              <a:gd name="connsiteX232" fmla="*/ 925195 w 2349500"/>
                              <a:gd name="connsiteY232" fmla="*/ 1281470 h 2717800"/>
                              <a:gd name="connsiteX233" fmla="*/ 925195 w 2349500"/>
                              <a:gd name="connsiteY233" fmla="*/ 1287820 h 2717800"/>
                              <a:gd name="connsiteX234" fmla="*/ 918845 w 2349500"/>
                              <a:gd name="connsiteY234" fmla="*/ 1294170 h 2717800"/>
                              <a:gd name="connsiteX235" fmla="*/ 871855 w 2349500"/>
                              <a:gd name="connsiteY235" fmla="*/ 1317031 h 2717800"/>
                              <a:gd name="connsiteX236" fmla="*/ 868045 w 2349500"/>
                              <a:gd name="connsiteY236" fmla="*/ 1315761 h 2717800"/>
                              <a:gd name="connsiteX237" fmla="*/ 868045 w 2349500"/>
                              <a:gd name="connsiteY237" fmla="*/ 1311951 h 2717800"/>
                              <a:gd name="connsiteX238" fmla="*/ 855345 w 2349500"/>
                              <a:gd name="connsiteY238" fmla="*/ 1305601 h 2717800"/>
                              <a:gd name="connsiteX239" fmla="*/ 843915 w 2349500"/>
                              <a:gd name="connsiteY239" fmla="*/ 1313220 h 2717800"/>
                              <a:gd name="connsiteX240" fmla="*/ 843915 w 2349500"/>
                              <a:gd name="connsiteY240" fmla="*/ 1315761 h 2717800"/>
                              <a:gd name="connsiteX241" fmla="*/ 841375 w 2349500"/>
                              <a:gd name="connsiteY241" fmla="*/ 1317031 h 2717800"/>
                              <a:gd name="connsiteX242" fmla="*/ 847725 w 2349500"/>
                              <a:gd name="connsiteY242" fmla="*/ 1320841 h 2717800"/>
                              <a:gd name="connsiteX243" fmla="*/ 837565 w 2349500"/>
                              <a:gd name="connsiteY243" fmla="*/ 1329731 h 2717800"/>
                              <a:gd name="connsiteX244" fmla="*/ 840105 w 2349500"/>
                              <a:gd name="connsiteY244" fmla="*/ 1328461 h 2717800"/>
                              <a:gd name="connsiteX245" fmla="*/ 841375 w 2349500"/>
                              <a:gd name="connsiteY245" fmla="*/ 1329731 h 2717800"/>
                              <a:gd name="connsiteX246" fmla="*/ 833755 w 2349500"/>
                              <a:gd name="connsiteY246" fmla="*/ 1338620 h 2717800"/>
                              <a:gd name="connsiteX247" fmla="*/ 836295 w 2349500"/>
                              <a:gd name="connsiteY247" fmla="*/ 1341161 h 2717800"/>
                              <a:gd name="connsiteX248" fmla="*/ 832485 w 2349500"/>
                              <a:gd name="connsiteY248" fmla="*/ 1341161 h 2717800"/>
                              <a:gd name="connsiteX249" fmla="*/ 831215 w 2349500"/>
                              <a:gd name="connsiteY249" fmla="*/ 1343701 h 2717800"/>
                              <a:gd name="connsiteX250" fmla="*/ 835025 w 2349500"/>
                              <a:gd name="connsiteY250" fmla="*/ 1343701 h 2717800"/>
                              <a:gd name="connsiteX251" fmla="*/ 835025 w 2349500"/>
                              <a:gd name="connsiteY251" fmla="*/ 1346241 h 2717800"/>
                              <a:gd name="connsiteX252" fmla="*/ 817245 w 2349500"/>
                              <a:gd name="connsiteY252" fmla="*/ 1364020 h 2717800"/>
                              <a:gd name="connsiteX253" fmla="*/ 815975 w 2349500"/>
                              <a:gd name="connsiteY253" fmla="*/ 1364020 h 2717800"/>
                              <a:gd name="connsiteX254" fmla="*/ 815975 w 2349500"/>
                              <a:gd name="connsiteY254" fmla="*/ 1364020 h 2717800"/>
                              <a:gd name="connsiteX255" fmla="*/ 815975 w 2349500"/>
                              <a:gd name="connsiteY255" fmla="*/ 1364020 h 2717800"/>
                              <a:gd name="connsiteX256" fmla="*/ 815975 w 2349500"/>
                              <a:gd name="connsiteY256" fmla="*/ 1364020 h 2717800"/>
                              <a:gd name="connsiteX257" fmla="*/ 810895 w 2349500"/>
                              <a:gd name="connsiteY257" fmla="*/ 1367831 h 2717800"/>
                              <a:gd name="connsiteX258" fmla="*/ 809625 w 2349500"/>
                              <a:gd name="connsiteY258" fmla="*/ 1367831 h 2717800"/>
                              <a:gd name="connsiteX259" fmla="*/ 814705 w 2349500"/>
                              <a:gd name="connsiteY259" fmla="*/ 1364020 h 2717800"/>
                              <a:gd name="connsiteX260" fmla="*/ 814705 w 2349500"/>
                              <a:gd name="connsiteY260" fmla="*/ 1364020 h 2717800"/>
                              <a:gd name="connsiteX261" fmla="*/ 814705 w 2349500"/>
                              <a:gd name="connsiteY261" fmla="*/ 1364020 h 2717800"/>
                              <a:gd name="connsiteX262" fmla="*/ 815975 w 2349500"/>
                              <a:gd name="connsiteY262" fmla="*/ 1353861 h 2717800"/>
                              <a:gd name="connsiteX263" fmla="*/ 822325 w 2349500"/>
                              <a:gd name="connsiteY263" fmla="*/ 1343701 h 2717800"/>
                              <a:gd name="connsiteX264" fmla="*/ 819785 w 2349500"/>
                              <a:gd name="connsiteY264" fmla="*/ 1342431 h 2717800"/>
                              <a:gd name="connsiteX265" fmla="*/ 819785 w 2349500"/>
                              <a:gd name="connsiteY265" fmla="*/ 1339891 h 2717800"/>
                              <a:gd name="connsiteX266" fmla="*/ 832485 w 2349500"/>
                              <a:gd name="connsiteY266" fmla="*/ 1317031 h 2717800"/>
                              <a:gd name="connsiteX267" fmla="*/ 828675 w 2349500"/>
                              <a:gd name="connsiteY267" fmla="*/ 1317031 h 2717800"/>
                              <a:gd name="connsiteX268" fmla="*/ 828675 w 2349500"/>
                              <a:gd name="connsiteY268" fmla="*/ 1314491 h 2717800"/>
                              <a:gd name="connsiteX269" fmla="*/ 824865 w 2349500"/>
                              <a:gd name="connsiteY269" fmla="*/ 1315761 h 2717800"/>
                              <a:gd name="connsiteX270" fmla="*/ 824865 w 2349500"/>
                              <a:gd name="connsiteY270" fmla="*/ 1309411 h 2717800"/>
                              <a:gd name="connsiteX271" fmla="*/ 804545 w 2349500"/>
                              <a:gd name="connsiteY271" fmla="*/ 1308141 h 2717800"/>
                              <a:gd name="connsiteX272" fmla="*/ 803275 w 2349500"/>
                              <a:gd name="connsiteY272" fmla="*/ 1300520 h 2717800"/>
                              <a:gd name="connsiteX273" fmla="*/ 819785 w 2349500"/>
                              <a:gd name="connsiteY273" fmla="*/ 1287820 h 2717800"/>
                              <a:gd name="connsiteX274" fmla="*/ 819785 w 2349500"/>
                              <a:gd name="connsiteY274" fmla="*/ 1289091 h 2717800"/>
                              <a:gd name="connsiteX275" fmla="*/ 822325 w 2349500"/>
                              <a:gd name="connsiteY275" fmla="*/ 1287820 h 2717800"/>
                              <a:gd name="connsiteX276" fmla="*/ 824865 w 2349500"/>
                              <a:gd name="connsiteY276" fmla="*/ 1290361 h 2717800"/>
                              <a:gd name="connsiteX277" fmla="*/ 823595 w 2349500"/>
                              <a:gd name="connsiteY277" fmla="*/ 1263691 h 2717800"/>
                              <a:gd name="connsiteX278" fmla="*/ 813435 w 2349500"/>
                              <a:gd name="connsiteY278" fmla="*/ 1284011 h 2717800"/>
                              <a:gd name="connsiteX279" fmla="*/ 814705 w 2349500"/>
                              <a:gd name="connsiteY279" fmla="*/ 1284011 h 2717800"/>
                              <a:gd name="connsiteX280" fmla="*/ 795655 w 2349500"/>
                              <a:gd name="connsiteY280" fmla="*/ 1300520 h 2717800"/>
                              <a:gd name="connsiteX281" fmla="*/ 795655 w 2349500"/>
                              <a:gd name="connsiteY281" fmla="*/ 1300520 h 2717800"/>
                              <a:gd name="connsiteX282" fmla="*/ 775335 w 2349500"/>
                              <a:gd name="connsiteY282" fmla="*/ 1315761 h 2717800"/>
                              <a:gd name="connsiteX283" fmla="*/ 788035 w 2349500"/>
                              <a:gd name="connsiteY283" fmla="*/ 1315761 h 2717800"/>
                              <a:gd name="connsiteX284" fmla="*/ 775335 w 2349500"/>
                              <a:gd name="connsiteY284" fmla="*/ 1325920 h 2717800"/>
                              <a:gd name="connsiteX285" fmla="*/ 771525 w 2349500"/>
                              <a:gd name="connsiteY285" fmla="*/ 1313220 h 2717800"/>
                              <a:gd name="connsiteX286" fmla="*/ 763905 w 2349500"/>
                              <a:gd name="connsiteY286" fmla="*/ 1311951 h 2717800"/>
                              <a:gd name="connsiteX287" fmla="*/ 735965 w 2349500"/>
                              <a:gd name="connsiteY287" fmla="*/ 1328461 h 2717800"/>
                              <a:gd name="connsiteX288" fmla="*/ 734695 w 2349500"/>
                              <a:gd name="connsiteY288" fmla="*/ 1319570 h 2717800"/>
                              <a:gd name="connsiteX289" fmla="*/ 727075 w 2349500"/>
                              <a:gd name="connsiteY289" fmla="*/ 1317031 h 2717800"/>
                              <a:gd name="connsiteX290" fmla="*/ 720725 w 2349500"/>
                              <a:gd name="connsiteY290" fmla="*/ 1310681 h 2717800"/>
                              <a:gd name="connsiteX291" fmla="*/ 725805 w 2349500"/>
                              <a:gd name="connsiteY291" fmla="*/ 1306870 h 2717800"/>
                              <a:gd name="connsiteX292" fmla="*/ 729615 w 2349500"/>
                              <a:gd name="connsiteY292" fmla="*/ 1305601 h 2717800"/>
                              <a:gd name="connsiteX293" fmla="*/ 813435 w 2349500"/>
                              <a:gd name="connsiteY293" fmla="*/ 1262420 h 2717800"/>
                              <a:gd name="connsiteX294" fmla="*/ 804545 w 2349500"/>
                              <a:gd name="connsiteY294" fmla="*/ 1228131 h 2717800"/>
                              <a:gd name="connsiteX295" fmla="*/ 780415 w 2349500"/>
                              <a:gd name="connsiteY295" fmla="*/ 1244641 h 2717800"/>
                              <a:gd name="connsiteX296" fmla="*/ 744855 w 2349500"/>
                              <a:gd name="connsiteY296" fmla="*/ 1267501 h 2717800"/>
                              <a:gd name="connsiteX297" fmla="*/ 746125 w 2349500"/>
                              <a:gd name="connsiteY297" fmla="*/ 1249720 h 2717800"/>
                              <a:gd name="connsiteX298" fmla="*/ 727075 w 2349500"/>
                              <a:gd name="connsiteY298" fmla="*/ 1256070 h 2717800"/>
                              <a:gd name="connsiteX299" fmla="*/ 725805 w 2349500"/>
                              <a:gd name="connsiteY299" fmla="*/ 1249720 h 2717800"/>
                              <a:gd name="connsiteX300" fmla="*/ 730885 w 2349500"/>
                              <a:gd name="connsiteY300" fmla="*/ 1248451 h 2717800"/>
                              <a:gd name="connsiteX301" fmla="*/ 763905 w 2349500"/>
                              <a:gd name="connsiteY301" fmla="*/ 1226861 h 2717800"/>
                              <a:gd name="connsiteX302" fmla="*/ 730885 w 2349500"/>
                              <a:gd name="connsiteY302" fmla="*/ 1223051 h 2717800"/>
                              <a:gd name="connsiteX303" fmla="*/ 1158875 w 2349500"/>
                              <a:gd name="connsiteY303" fmla="*/ 1003341 h 2717800"/>
                              <a:gd name="connsiteX304" fmla="*/ 1214755 w 2349500"/>
                              <a:gd name="connsiteY304" fmla="*/ 981751 h 2717800"/>
                              <a:gd name="connsiteX305" fmla="*/ 1420495 w 2349500"/>
                              <a:gd name="connsiteY305" fmla="*/ 891581 h 2717800"/>
                              <a:gd name="connsiteX306" fmla="*/ 1419225 w 2349500"/>
                              <a:gd name="connsiteY306" fmla="*/ 894120 h 2717800"/>
                              <a:gd name="connsiteX307" fmla="*/ 1419225 w 2349500"/>
                              <a:gd name="connsiteY307" fmla="*/ 894120 h 2717800"/>
                              <a:gd name="connsiteX308" fmla="*/ 1019175 w 2349500"/>
                              <a:gd name="connsiteY308" fmla="*/ 1168441 h 2717800"/>
                              <a:gd name="connsiteX309" fmla="*/ 1009015 w 2349500"/>
                              <a:gd name="connsiteY309" fmla="*/ 1164631 h 2717800"/>
                              <a:gd name="connsiteX310" fmla="*/ 982345 w 2349500"/>
                              <a:gd name="connsiteY310" fmla="*/ 1191301 h 2717800"/>
                              <a:gd name="connsiteX311" fmla="*/ 998855 w 2349500"/>
                              <a:gd name="connsiteY311" fmla="*/ 1187491 h 2717800"/>
                              <a:gd name="connsiteX312" fmla="*/ 998855 w 2349500"/>
                              <a:gd name="connsiteY312" fmla="*/ 1188761 h 2717800"/>
                              <a:gd name="connsiteX313" fmla="*/ 1000125 w 2349500"/>
                              <a:gd name="connsiteY313" fmla="*/ 1190031 h 2717800"/>
                              <a:gd name="connsiteX314" fmla="*/ 1005205 w 2349500"/>
                              <a:gd name="connsiteY314" fmla="*/ 1190031 h 2717800"/>
                              <a:gd name="connsiteX315" fmla="*/ 1010285 w 2349500"/>
                              <a:gd name="connsiteY315" fmla="*/ 1186220 h 2717800"/>
                              <a:gd name="connsiteX316" fmla="*/ 1038225 w 2349500"/>
                              <a:gd name="connsiteY316" fmla="*/ 1179870 h 2717800"/>
                              <a:gd name="connsiteX317" fmla="*/ 1028065 w 2349500"/>
                              <a:gd name="connsiteY317" fmla="*/ 1172251 h 2717800"/>
                              <a:gd name="connsiteX318" fmla="*/ 1425575 w 2349500"/>
                              <a:gd name="connsiteY318" fmla="*/ 900470 h 2717800"/>
                              <a:gd name="connsiteX319" fmla="*/ 1425575 w 2349500"/>
                              <a:gd name="connsiteY319" fmla="*/ 900470 h 2717800"/>
                              <a:gd name="connsiteX320" fmla="*/ 1487805 w 2349500"/>
                              <a:gd name="connsiteY320" fmla="*/ 868720 h 2717800"/>
                              <a:gd name="connsiteX321" fmla="*/ 1570355 w 2349500"/>
                              <a:gd name="connsiteY321" fmla="*/ 836970 h 2717800"/>
                              <a:gd name="connsiteX322" fmla="*/ 1595755 w 2349500"/>
                              <a:gd name="connsiteY322" fmla="*/ 819191 h 2717800"/>
                              <a:gd name="connsiteX323" fmla="*/ 1616075 w 2349500"/>
                              <a:gd name="connsiteY323" fmla="*/ 816651 h 2717800"/>
                              <a:gd name="connsiteX324" fmla="*/ 1663065 w 2349500"/>
                              <a:gd name="connsiteY324" fmla="*/ 791251 h 2717800"/>
                              <a:gd name="connsiteX325" fmla="*/ 1633855 w 2349500"/>
                              <a:gd name="connsiteY325" fmla="*/ 786170 h 2717800"/>
                              <a:gd name="connsiteX326" fmla="*/ 1630045 w 2349500"/>
                              <a:gd name="connsiteY326" fmla="*/ 786170 h 2717800"/>
                              <a:gd name="connsiteX327" fmla="*/ 1630045 w 2349500"/>
                              <a:gd name="connsiteY327" fmla="*/ 783631 h 2717800"/>
                              <a:gd name="connsiteX328" fmla="*/ 1467485 w 2349500"/>
                              <a:gd name="connsiteY328" fmla="*/ 840781 h 2717800"/>
                              <a:gd name="connsiteX329" fmla="*/ 1485265 w 2349500"/>
                              <a:gd name="connsiteY329" fmla="*/ 826811 h 2717800"/>
                              <a:gd name="connsiteX330" fmla="*/ 1430655 w 2349500"/>
                              <a:gd name="connsiteY330" fmla="*/ 829351 h 2717800"/>
                              <a:gd name="connsiteX331" fmla="*/ 1431925 w 2349500"/>
                              <a:gd name="connsiteY331" fmla="*/ 816651 h 2717800"/>
                              <a:gd name="connsiteX332" fmla="*/ 1489075 w 2349500"/>
                              <a:gd name="connsiteY332" fmla="*/ 795061 h 2717800"/>
                              <a:gd name="connsiteX333" fmla="*/ 1486535 w 2349500"/>
                              <a:gd name="connsiteY333" fmla="*/ 789981 h 2717800"/>
                              <a:gd name="connsiteX334" fmla="*/ 1482725 w 2349500"/>
                              <a:gd name="connsiteY334" fmla="*/ 789981 h 2717800"/>
                              <a:gd name="connsiteX335" fmla="*/ 1482725 w 2349500"/>
                              <a:gd name="connsiteY335" fmla="*/ 787441 h 2717800"/>
                              <a:gd name="connsiteX336" fmla="*/ 1458595 w 2349500"/>
                              <a:gd name="connsiteY336" fmla="*/ 792520 h 2717800"/>
                              <a:gd name="connsiteX337" fmla="*/ 1470025 w 2349500"/>
                              <a:gd name="connsiteY337" fmla="*/ 786170 h 2717800"/>
                              <a:gd name="connsiteX338" fmla="*/ 1466215 w 2349500"/>
                              <a:gd name="connsiteY338" fmla="*/ 777281 h 2717800"/>
                              <a:gd name="connsiteX339" fmla="*/ 1519555 w 2349500"/>
                              <a:gd name="connsiteY339" fmla="*/ 756961 h 2717800"/>
                              <a:gd name="connsiteX340" fmla="*/ 1591945 w 2349500"/>
                              <a:gd name="connsiteY340" fmla="*/ 750611 h 2717800"/>
                              <a:gd name="connsiteX341" fmla="*/ 1571625 w 2349500"/>
                              <a:gd name="connsiteY341" fmla="*/ 769661 h 2717800"/>
                              <a:gd name="connsiteX342" fmla="*/ 1609725 w 2349500"/>
                              <a:gd name="connsiteY342" fmla="*/ 778551 h 2717800"/>
                              <a:gd name="connsiteX343" fmla="*/ 1675765 w 2349500"/>
                              <a:gd name="connsiteY343" fmla="*/ 745531 h 2717800"/>
                              <a:gd name="connsiteX344" fmla="*/ 1730375 w 2349500"/>
                              <a:gd name="connsiteY344" fmla="*/ 736641 h 2717800"/>
                              <a:gd name="connsiteX345" fmla="*/ 1731645 w 2349500"/>
                              <a:gd name="connsiteY345" fmla="*/ 730291 h 2717800"/>
                              <a:gd name="connsiteX346" fmla="*/ 1811655 w 2349500"/>
                              <a:gd name="connsiteY346" fmla="*/ 708701 h 2717800"/>
                              <a:gd name="connsiteX347" fmla="*/ 1815465 w 2349500"/>
                              <a:gd name="connsiteY347" fmla="*/ 682031 h 2717800"/>
                              <a:gd name="connsiteX348" fmla="*/ 1830705 w 2349500"/>
                              <a:gd name="connsiteY348" fmla="*/ 683301 h 2717800"/>
                              <a:gd name="connsiteX349" fmla="*/ 1831975 w 2349500"/>
                              <a:gd name="connsiteY349" fmla="*/ 676951 h 2717800"/>
                              <a:gd name="connsiteX350" fmla="*/ 1774825 w 2349500"/>
                              <a:gd name="connsiteY350" fmla="*/ 665520 h 2717800"/>
                              <a:gd name="connsiteX351" fmla="*/ 1837055 w 2349500"/>
                              <a:gd name="connsiteY351" fmla="*/ 654091 h 2717800"/>
                              <a:gd name="connsiteX352" fmla="*/ 1834515 w 2349500"/>
                              <a:gd name="connsiteY352" fmla="*/ 651551 h 2717800"/>
                              <a:gd name="connsiteX353" fmla="*/ 1837055 w 2349500"/>
                              <a:gd name="connsiteY353" fmla="*/ 649011 h 2717800"/>
                              <a:gd name="connsiteX354" fmla="*/ 1830705 w 2349500"/>
                              <a:gd name="connsiteY354" fmla="*/ 646470 h 2717800"/>
                              <a:gd name="connsiteX355" fmla="*/ 1834515 w 2349500"/>
                              <a:gd name="connsiteY355" fmla="*/ 638851 h 2717800"/>
                              <a:gd name="connsiteX356" fmla="*/ 1798955 w 2349500"/>
                              <a:gd name="connsiteY356" fmla="*/ 637581 h 2717800"/>
                              <a:gd name="connsiteX357" fmla="*/ 1777365 w 2349500"/>
                              <a:gd name="connsiteY357" fmla="*/ 614720 h 2717800"/>
                              <a:gd name="connsiteX358" fmla="*/ 1776095 w 2349500"/>
                              <a:gd name="connsiteY358" fmla="*/ 581701 h 2717800"/>
                              <a:gd name="connsiteX359" fmla="*/ 1792605 w 2349500"/>
                              <a:gd name="connsiteY359" fmla="*/ 566461 h 2717800"/>
                              <a:gd name="connsiteX360" fmla="*/ 1847215 w 2349500"/>
                              <a:gd name="connsiteY360" fmla="*/ 532171 h 2717800"/>
                              <a:gd name="connsiteX361" fmla="*/ 1866265 w 2349500"/>
                              <a:gd name="connsiteY361" fmla="*/ 530901 h 2717800"/>
                              <a:gd name="connsiteX362" fmla="*/ 1864995 w 2349500"/>
                              <a:gd name="connsiteY362" fmla="*/ 513121 h 2717800"/>
                              <a:gd name="connsiteX363" fmla="*/ 1896745 w 2349500"/>
                              <a:gd name="connsiteY363" fmla="*/ 506771 h 2717800"/>
                              <a:gd name="connsiteX364" fmla="*/ 1924685 w 2349500"/>
                              <a:gd name="connsiteY364" fmla="*/ 497881 h 2717800"/>
                              <a:gd name="connsiteX365" fmla="*/ 1922145 w 2349500"/>
                              <a:gd name="connsiteY365" fmla="*/ 492801 h 2717800"/>
                              <a:gd name="connsiteX366" fmla="*/ 1990725 w 2349500"/>
                              <a:gd name="connsiteY366" fmla="*/ 487721 h 2717800"/>
                              <a:gd name="connsiteX367" fmla="*/ 1990725 w 2349500"/>
                              <a:gd name="connsiteY367" fmla="*/ 472481 h 2717800"/>
                              <a:gd name="connsiteX368" fmla="*/ 2004695 w 2349500"/>
                              <a:gd name="connsiteY368" fmla="*/ 469941 h 2717800"/>
                              <a:gd name="connsiteX369" fmla="*/ 2022475 w 2349500"/>
                              <a:gd name="connsiteY369" fmla="*/ 445811 h 2717800"/>
                              <a:gd name="connsiteX370" fmla="*/ 2046605 w 2349500"/>
                              <a:gd name="connsiteY370" fmla="*/ 444541 h 2717800"/>
                              <a:gd name="connsiteX371" fmla="*/ 2037715 w 2349500"/>
                              <a:gd name="connsiteY371" fmla="*/ 433111 h 2717800"/>
                              <a:gd name="connsiteX372" fmla="*/ 2045335 w 2349500"/>
                              <a:gd name="connsiteY372" fmla="*/ 422951 h 2717800"/>
                              <a:gd name="connsiteX373" fmla="*/ 2069465 w 2349500"/>
                              <a:gd name="connsiteY373" fmla="*/ 422951 h 2717800"/>
                              <a:gd name="connsiteX374" fmla="*/ 2058035 w 2349500"/>
                              <a:gd name="connsiteY374" fmla="*/ 400091 h 2717800"/>
                              <a:gd name="connsiteX375" fmla="*/ 2031365 w 2349500"/>
                              <a:gd name="connsiteY375" fmla="*/ 400091 h 2717800"/>
                              <a:gd name="connsiteX376" fmla="*/ 2040255 w 2349500"/>
                              <a:gd name="connsiteY376" fmla="*/ 393741 h 2717800"/>
                              <a:gd name="connsiteX377" fmla="*/ 2030095 w 2349500"/>
                              <a:gd name="connsiteY377" fmla="*/ 378501 h 2717800"/>
                              <a:gd name="connsiteX378" fmla="*/ 1966595 w 2349500"/>
                              <a:gd name="connsiteY378" fmla="*/ 383581 h 2717800"/>
                              <a:gd name="connsiteX379" fmla="*/ 1929765 w 2349500"/>
                              <a:gd name="connsiteY379" fmla="*/ 374691 h 2717800"/>
                              <a:gd name="connsiteX380" fmla="*/ 1861185 w 2349500"/>
                              <a:gd name="connsiteY380" fmla="*/ 393741 h 2717800"/>
                              <a:gd name="connsiteX381" fmla="*/ 1821815 w 2349500"/>
                              <a:gd name="connsiteY381" fmla="*/ 388661 h 2717800"/>
                              <a:gd name="connsiteX382" fmla="*/ 1691005 w 2349500"/>
                              <a:gd name="connsiteY382" fmla="*/ 389931 h 2717800"/>
                              <a:gd name="connsiteX383" fmla="*/ 1656715 w 2349500"/>
                              <a:gd name="connsiteY383" fmla="*/ 395011 h 2717800"/>
                              <a:gd name="connsiteX384" fmla="*/ 1641475 w 2349500"/>
                              <a:gd name="connsiteY384" fmla="*/ 384851 h 2717800"/>
                              <a:gd name="connsiteX385" fmla="*/ 1637665 w 2349500"/>
                              <a:gd name="connsiteY385" fmla="*/ 377231 h 2717800"/>
                              <a:gd name="connsiteX386" fmla="*/ 1604645 w 2349500"/>
                              <a:gd name="connsiteY386" fmla="*/ 381041 h 2717800"/>
                              <a:gd name="connsiteX387" fmla="*/ 1604645 w 2349500"/>
                              <a:gd name="connsiteY387" fmla="*/ 387391 h 2717800"/>
                              <a:gd name="connsiteX388" fmla="*/ 1621155 w 2349500"/>
                              <a:gd name="connsiteY388" fmla="*/ 395011 h 2717800"/>
                              <a:gd name="connsiteX389" fmla="*/ 1580515 w 2349500"/>
                              <a:gd name="connsiteY389" fmla="*/ 426761 h 2717800"/>
                              <a:gd name="connsiteX390" fmla="*/ 1565275 w 2349500"/>
                              <a:gd name="connsiteY390" fmla="*/ 396281 h 2717800"/>
                              <a:gd name="connsiteX391" fmla="*/ 1588135 w 2349500"/>
                              <a:gd name="connsiteY391" fmla="*/ 358181 h 2717800"/>
                              <a:gd name="connsiteX392" fmla="*/ 1470025 w 2349500"/>
                              <a:gd name="connsiteY392" fmla="*/ 358181 h 2717800"/>
                              <a:gd name="connsiteX393" fmla="*/ 1565275 w 2349500"/>
                              <a:gd name="connsiteY393" fmla="*/ 306111 h 2717800"/>
                              <a:gd name="connsiteX394" fmla="*/ 1566545 w 2349500"/>
                              <a:gd name="connsiteY394" fmla="*/ 306111 h 2717800"/>
                              <a:gd name="connsiteX395" fmla="*/ 1586865 w 2349500"/>
                              <a:gd name="connsiteY395" fmla="*/ 295951 h 2717800"/>
                              <a:gd name="connsiteX396" fmla="*/ 1607185 w 2349500"/>
                              <a:gd name="connsiteY396" fmla="*/ 279441 h 2717800"/>
                              <a:gd name="connsiteX397" fmla="*/ 1584325 w 2349500"/>
                              <a:gd name="connsiteY397" fmla="*/ 292141 h 2717800"/>
                              <a:gd name="connsiteX398" fmla="*/ 1564005 w 2349500"/>
                              <a:gd name="connsiteY398" fmla="*/ 302301 h 2717800"/>
                              <a:gd name="connsiteX399" fmla="*/ 1564005 w 2349500"/>
                              <a:gd name="connsiteY399" fmla="*/ 302301 h 2717800"/>
                              <a:gd name="connsiteX400" fmla="*/ 1530985 w 2349500"/>
                              <a:gd name="connsiteY400" fmla="*/ 309921 h 2717800"/>
                              <a:gd name="connsiteX401" fmla="*/ 1523365 w 2349500"/>
                              <a:gd name="connsiteY401" fmla="*/ 318811 h 2717800"/>
                              <a:gd name="connsiteX402" fmla="*/ 1501775 w 2349500"/>
                              <a:gd name="connsiteY402" fmla="*/ 323891 h 2717800"/>
                              <a:gd name="connsiteX403" fmla="*/ 1495425 w 2349500"/>
                              <a:gd name="connsiteY403" fmla="*/ 330241 h 2717800"/>
                              <a:gd name="connsiteX404" fmla="*/ 1463675 w 2349500"/>
                              <a:gd name="connsiteY404" fmla="*/ 340401 h 2717800"/>
                              <a:gd name="connsiteX405" fmla="*/ 1445895 w 2349500"/>
                              <a:gd name="connsiteY405" fmla="*/ 334051 h 2717800"/>
                              <a:gd name="connsiteX406" fmla="*/ 1444625 w 2349500"/>
                              <a:gd name="connsiteY406" fmla="*/ 345481 h 2717800"/>
                              <a:gd name="connsiteX407" fmla="*/ 1452245 w 2349500"/>
                              <a:gd name="connsiteY407" fmla="*/ 345481 h 2717800"/>
                              <a:gd name="connsiteX408" fmla="*/ 1424305 w 2349500"/>
                              <a:gd name="connsiteY408" fmla="*/ 363261 h 2717800"/>
                              <a:gd name="connsiteX409" fmla="*/ 1329055 w 2349500"/>
                              <a:gd name="connsiteY409" fmla="*/ 368341 h 2717800"/>
                              <a:gd name="connsiteX410" fmla="*/ 1311275 w 2349500"/>
                              <a:gd name="connsiteY410" fmla="*/ 369611 h 2717800"/>
                              <a:gd name="connsiteX411" fmla="*/ 1339215 w 2349500"/>
                              <a:gd name="connsiteY411" fmla="*/ 353101 h 2717800"/>
                              <a:gd name="connsiteX412" fmla="*/ 1350645 w 2349500"/>
                              <a:gd name="connsiteY412" fmla="*/ 344211 h 2717800"/>
                              <a:gd name="connsiteX413" fmla="*/ 1350645 w 2349500"/>
                              <a:gd name="connsiteY413" fmla="*/ 344211 h 2717800"/>
                              <a:gd name="connsiteX414" fmla="*/ 1384935 w 2349500"/>
                              <a:gd name="connsiteY414" fmla="*/ 344211 h 2717800"/>
                              <a:gd name="connsiteX415" fmla="*/ 1388745 w 2349500"/>
                              <a:gd name="connsiteY415" fmla="*/ 345481 h 2717800"/>
                              <a:gd name="connsiteX416" fmla="*/ 1388745 w 2349500"/>
                              <a:gd name="connsiteY416" fmla="*/ 349291 h 2717800"/>
                              <a:gd name="connsiteX417" fmla="*/ 1472565 w 2349500"/>
                              <a:gd name="connsiteY417" fmla="*/ 321351 h 2717800"/>
                              <a:gd name="connsiteX418" fmla="*/ 1476375 w 2349500"/>
                              <a:gd name="connsiteY418" fmla="*/ 309921 h 2717800"/>
                              <a:gd name="connsiteX419" fmla="*/ 1421765 w 2349500"/>
                              <a:gd name="connsiteY419" fmla="*/ 312461 h 2717800"/>
                              <a:gd name="connsiteX420" fmla="*/ 1410335 w 2349500"/>
                              <a:gd name="connsiteY420" fmla="*/ 309921 h 2717800"/>
                              <a:gd name="connsiteX421" fmla="*/ 1346835 w 2349500"/>
                              <a:gd name="connsiteY421" fmla="*/ 339131 h 2717800"/>
                              <a:gd name="connsiteX422" fmla="*/ 1346835 w 2349500"/>
                              <a:gd name="connsiteY422" fmla="*/ 339131 h 2717800"/>
                              <a:gd name="connsiteX423" fmla="*/ 1346835 w 2349500"/>
                              <a:gd name="connsiteY423" fmla="*/ 339131 h 2717800"/>
                              <a:gd name="connsiteX424" fmla="*/ 1344295 w 2349500"/>
                              <a:gd name="connsiteY424" fmla="*/ 340401 h 2717800"/>
                              <a:gd name="connsiteX425" fmla="*/ 1344295 w 2349500"/>
                              <a:gd name="connsiteY425" fmla="*/ 340401 h 2717800"/>
                              <a:gd name="connsiteX426" fmla="*/ 1331595 w 2349500"/>
                              <a:gd name="connsiteY426" fmla="*/ 349291 h 2717800"/>
                              <a:gd name="connsiteX427" fmla="*/ 1302385 w 2349500"/>
                              <a:gd name="connsiteY427" fmla="*/ 365801 h 2717800"/>
                              <a:gd name="connsiteX428" fmla="*/ 1302385 w 2349500"/>
                              <a:gd name="connsiteY428" fmla="*/ 365801 h 2717800"/>
                              <a:gd name="connsiteX429" fmla="*/ 1273175 w 2349500"/>
                              <a:gd name="connsiteY429" fmla="*/ 374691 h 2717800"/>
                              <a:gd name="connsiteX430" fmla="*/ 1265555 w 2349500"/>
                              <a:gd name="connsiteY430" fmla="*/ 384851 h 2717800"/>
                              <a:gd name="connsiteX431" fmla="*/ 1213485 w 2349500"/>
                              <a:gd name="connsiteY431" fmla="*/ 398821 h 2717800"/>
                              <a:gd name="connsiteX432" fmla="*/ 1236345 w 2349500"/>
                              <a:gd name="connsiteY432" fmla="*/ 377231 h 2717800"/>
                              <a:gd name="connsiteX433" fmla="*/ 1194435 w 2349500"/>
                              <a:gd name="connsiteY433" fmla="*/ 365801 h 2717800"/>
                              <a:gd name="connsiteX434" fmla="*/ 1172845 w 2349500"/>
                              <a:gd name="connsiteY434" fmla="*/ 377231 h 2717800"/>
                              <a:gd name="connsiteX435" fmla="*/ 1163955 w 2349500"/>
                              <a:gd name="connsiteY435" fmla="*/ 373421 h 2717800"/>
                              <a:gd name="connsiteX436" fmla="*/ 1134745 w 2349500"/>
                              <a:gd name="connsiteY436" fmla="*/ 382311 h 2717800"/>
                              <a:gd name="connsiteX437" fmla="*/ 1128395 w 2349500"/>
                              <a:gd name="connsiteY437" fmla="*/ 375961 h 2717800"/>
                              <a:gd name="connsiteX438" fmla="*/ 1111885 w 2349500"/>
                              <a:gd name="connsiteY438" fmla="*/ 383581 h 2717800"/>
                              <a:gd name="connsiteX439" fmla="*/ 1110615 w 2349500"/>
                              <a:gd name="connsiteY439" fmla="*/ 375961 h 2717800"/>
                              <a:gd name="connsiteX440" fmla="*/ 1072515 w 2349500"/>
                              <a:gd name="connsiteY440" fmla="*/ 377231 h 2717800"/>
                              <a:gd name="connsiteX441" fmla="*/ 1096645 w 2349500"/>
                              <a:gd name="connsiteY441" fmla="*/ 367071 h 2717800"/>
                              <a:gd name="connsiteX442" fmla="*/ 1104265 w 2349500"/>
                              <a:gd name="connsiteY442" fmla="*/ 364531 h 2717800"/>
                              <a:gd name="connsiteX443" fmla="*/ 1101725 w 2349500"/>
                              <a:gd name="connsiteY443" fmla="*/ 358181 h 2717800"/>
                              <a:gd name="connsiteX444" fmla="*/ 1094105 w 2349500"/>
                              <a:gd name="connsiteY444" fmla="*/ 360721 h 2717800"/>
                              <a:gd name="connsiteX445" fmla="*/ 1064895 w 2349500"/>
                              <a:gd name="connsiteY445" fmla="*/ 375961 h 2717800"/>
                              <a:gd name="connsiteX446" fmla="*/ 1034415 w 2349500"/>
                              <a:gd name="connsiteY446" fmla="*/ 383581 h 2717800"/>
                              <a:gd name="connsiteX447" fmla="*/ 1001395 w 2349500"/>
                              <a:gd name="connsiteY447" fmla="*/ 391201 h 2717800"/>
                              <a:gd name="connsiteX448" fmla="*/ 970915 w 2349500"/>
                              <a:gd name="connsiteY448" fmla="*/ 402631 h 2717800"/>
                              <a:gd name="connsiteX449" fmla="*/ 967105 w 2349500"/>
                              <a:gd name="connsiteY449" fmla="*/ 400091 h 2717800"/>
                              <a:gd name="connsiteX450" fmla="*/ 956945 w 2349500"/>
                              <a:gd name="connsiteY450" fmla="*/ 405171 h 2717800"/>
                              <a:gd name="connsiteX451" fmla="*/ 937895 w 2349500"/>
                              <a:gd name="connsiteY451" fmla="*/ 405171 h 2717800"/>
                              <a:gd name="connsiteX452" fmla="*/ 898525 w 2349500"/>
                              <a:gd name="connsiteY452" fmla="*/ 424221 h 2717800"/>
                              <a:gd name="connsiteX453" fmla="*/ 887095 w 2349500"/>
                              <a:gd name="connsiteY453" fmla="*/ 425491 h 2717800"/>
                              <a:gd name="connsiteX454" fmla="*/ 878205 w 2349500"/>
                              <a:gd name="connsiteY454" fmla="*/ 431841 h 2717800"/>
                              <a:gd name="connsiteX455" fmla="*/ 800735 w 2349500"/>
                              <a:gd name="connsiteY455" fmla="*/ 468671 h 2717800"/>
                              <a:gd name="connsiteX456" fmla="*/ 755015 w 2349500"/>
                              <a:gd name="connsiteY456" fmla="*/ 491531 h 2717800"/>
                              <a:gd name="connsiteX457" fmla="*/ 683895 w 2349500"/>
                              <a:gd name="connsiteY457" fmla="*/ 520741 h 2717800"/>
                              <a:gd name="connsiteX458" fmla="*/ 643255 w 2349500"/>
                              <a:gd name="connsiteY458" fmla="*/ 533441 h 2717800"/>
                              <a:gd name="connsiteX459" fmla="*/ 640715 w 2349500"/>
                              <a:gd name="connsiteY459" fmla="*/ 535981 h 2717800"/>
                              <a:gd name="connsiteX460" fmla="*/ 636905 w 2349500"/>
                              <a:gd name="connsiteY460" fmla="*/ 535981 h 2717800"/>
                              <a:gd name="connsiteX461" fmla="*/ 633095 w 2349500"/>
                              <a:gd name="connsiteY461" fmla="*/ 538521 h 2717800"/>
                              <a:gd name="connsiteX462" fmla="*/ 633095 w 2349500"/>
                              <a:gd name="connsiteY462" fmla="*/ 541061 h 2717800"/>
                              <a:gd name="connsiteX463" fmla="*/ 629285 w 2349500"/>
                              <a:gd name="connsiteY463" fmla="*/ 541061 h 2717800"/>
                              <a:gd name="connsiteX464" fmla="*/ 630555 w 2349500"/>
                              <a:gd name="connsiteY464" fmla="*/ 544871 h 2717800"/>
                              <a:gd name="connsiteX465" fmla="*/ 621665 w 2349500"/>
                              <a:gd name="connsiteY465" fmla="*/ 547411 h 2717800"/>
                              <a:gd name="connsiteX466" fmla="*/ 624205 w 2349500"/>
                              <a:gd name="connsiteY466" fmla="*/ 549951 h 2717800"/>
                              <a:gd name="connsiteX467" fmla="*/ 620395 w 2349500"/>
                              <a:gd name="connsiteY467" fmla="*/ 549951 h 2717800"/>
                              <a:gd name="connsiteX468" fmla="*/ 602615 w 2349500"/>
                              <a:gd name="connsiteY468" fmla="*/ 557571 h 2717800"/>
                              <a:gd name="connsiteX469" fmla="*/ 601345 w 2349500"/>
                              <a:gd name="connsiteY469" fmla="*/ 558841 h 2717800"/>
                              <a:gd name="connsiteX470" fmla="*/ 598805 w 2349500"/>
                              <a:gd name="connsiteY470" fmla="*/ 558841 h 2717800"/>
                              <a:gd name="connsiteX471" fmla="*/ 582295 w 2349500"/>
                              <a:gd name="connsiteY471" fmla="*/ 566461 h 2717800"/>
                              <a:gd name="connsiteX472" fmla="*/ 514985 w 2349500"/>
                              <a:gd name="connsiteY472" fmla="*/ 596941 h 2717800"/>
                              <a:gd name="connsiteX473" fmla="*/ 511175 w 2349500"/>
                              <a:gd name="connsiteY473" fmla="*/ 590591 h 2717800"/>
                              <a:gd name="connsiteX474" fmla="*/ 507365 w 2349500"/>
                              <a:gd name="connsiteY474" fmla="*/ 586781 h 2717800"/>
                              <a:gd name="connsiteX475" fmla="*/ 506095 w 2349500"/>
                              <a:gd name="connsiteY475" fmla="*/ 584241 h 2717800"/>
                              <a:gd name="connsiteX476" fmla="*/ 511175 w 2349500"/>
                              <a:gd name="connsiteY476" fmla="*/ 585511 h 2717800"/>
                              <a:gd name="connsiteX477" fmla="*/ 520065 w 2349500"/>
                              <a:gd name="connsiteY477" fmla="*/ 579161 h 2717800"/>
                              <a:gd name="connsiteX478" fmla="*/ 516255 w 2349500"/>
                              <a:gd name="connsiteY478" fmla="*/ 577891 h 2717800"/>
                              <a:gd name="connsiteX479" fmla="*/ 516255 w 2349500"/>
                              <a:gd name="connsiteY479" fmla="*/ 574081 h 2717800"/>
                              <a:gd name="connsiteX480" fmla="*/ 501015 w 2349500"/>
                              <a:gd name="connsiteY480" fmla="*/ 581701 h 2717800"/>
                              <a:gd name="connsiteX481" fmla="*/ 493395 w 2349500"/>
                              <a:gd name="connsiteY481" fmla="*/ 576621 h 2717800"/>
                              <a:gd name="connsiteX482" fmla="*/ 521335 w 2349500"/>
                              <a:gd name="connsiteY482" fmla="*/ 563921 h 2717800"/>
                              <a:gd name="connsiteX483" fmla="*/ 521335 w 2349500"/>
                              <a:gd name="connsiteY483" fmla="*/ 561381 h 2717800"/>
                              <a:gd name="connsiteX484" fmla="*/ 523875 w 2349500"/>
                              <a:gd name="connsiteY484" fmla="*/ 563921 h 2717800"/>
                              <a:gd name="connsiteX485" fmla="*/ 550545 w 2349500"/>
                              <a:gd name="connsiteY485" fmla="*/ 553761 h 2717800"/>
                              <a:gd name="connsiteX486" fmla="*/ 525145 w 2349500"/>
                              <a:gd name="connsiteY486" fmla="*/ 566461 h 2717800"/>
                              <a:gd name="connsiteX487" fmla="*/ 525145 w 2349500"/>
                              <a:gd name="connsiteY487" fmla="*/ 569001 h 2717800"/>
                              <a:gd name="connsiteX488" fmla="*/ 522605 w 2349500"/>
                              <a:gd name="connsiteY488" fmla="*/ 566461 h 2717800"/>
                              <a:gd name="connsiteX489" fmla="*/ 522605 w 2349500"/>
                              <a:gd name="connsiteY489" fmla="*/ 572811 h 2717800"/>
                              <a:gd name="connsiteX490" fmla="*/ 525145 w 2349500"/>
                              <a:gd name="connsiteY490" fmla="*/ 575351 h 2717800"/>
                              <a:gd name="connsiteX491" fmla="*/ 525145 w 2349500"/>
                              <a:gd name="connsiteY491" fmla="*/ 577891 h 2717800"/>
                              <a:gd name="connsiteX492" fmla="*/ 546735 w 2349500"/>
                              <a:gd name="connsiteY492" fmla="*/ 571541 h 2717800"/>
                              <a:gd name="connsiteX493" fmla="*/ 546735 w 2349500"/>
                              <a:gd name="connsiteY493" fmla="*/ 570271 h 2717800"/>
                              <a:gd name="connsiteX494" fmla="*/ 546735 w 2349500"/>
                              <a:gd name="connsiteY494" fmla="*/ 572811 h 2717800"/>
                              <a:gd name="connsiteX495" fmla="*/ 523875 w 2349500"/>
                              <a:gd name="connsiteY495" fmla="*/ 586781 h 2717800"/>
                              <a:gd name="connsiteX496" fmla="*/ 517525 w 2349500"/>
                              <a:gd name="connsiteY496" fmla="*/ 593131 h 2717800"/>
                              <a:gd name="connsiteX497" fmla="*/ 526415 w 2349500"/>
                              <a:gd name="connsiteY497" fmla="*/ 590591 h 2717800"/>
                              <a:gd name="connsiteX498" fmla="*/ 550545 w 2349500"/>
                              <a:gd name="connsiteY498" fmla="*/ 571541 h 2717800"/>
                              <a:gd name="connsiteX499" fmla="*/ 546735 w 2349500"/>
                              <a:gd name="connsiteY499" fmla="*/ 571541 h 2717800"/>
                              <a:gd name="connsiteX500" fmla="*/ 549275 w 2349500"/>
                              <a:gd name="connsiteY500" fmla="*/ 570271 h 2717800"/>
                              <a:gd name="connsiteX501" fmla="*/ 548005 w 2349500"/>
                              <a:gd name="connsiteY501" fmla="*/ 570271 h 2717800"/>
                              <a:gd name="connsiteX502" fmla="*/ 548005 w 2349500"/>
                              <a:gd name="connsiteY502" fmla="*/ 570271 h 2717800"/>
                              <a:gd name="connsiteX503" fmla="*/ 575945 w 2349500"/>
                              <a:gd name="connsiteY503" fmla="*/ 551221 h 2717800"/>
                              <a:gd name="connsiteX504" fmla="*/ 592455 w 2349500"/>
                              <a:gd name="connsiteY504" fmla="*/ 549951 h 2717800"/>
                              <a:gd name="connsiteX505" fmla="*/ 589915 w 2349500"/>
                              <a:gd name="connsiteY505" fmla="*/ 553761 h 2717800"/>
                              <a:gd name="connsiteX506" fmla="*/ 574675 w 2349500"/>
                              <a:gd name="connsiteY506" fmla="*/ 561381 h 2717800"/>
                              <a:gd name="connsiteX507" fmla="*/ 563245 w 2349500"/>
                              <a:gd name="connsiteY507" fmla="*/ 566461 h 2717800"/>
                              <a:gd name="connsiteX508" fmla="*/ 561975 w 2349500"/>
                              <a:gd name="connsiteY508" fmla="*/ 569001 h 2717800"/>
                              <a:gd name="connsiteX509" fmla="*/ 561975 w 2349500"/>
                              <a:gd name="connsiteY509" fmla="*/ 569001 h 2717800"/>
                              <a:gd name="connsiteX510" fmla="*/ 565785 w 2349500"/>
                              <a:gd name="connsiteY510" fmla="*/ 569001 h 2717800"/>
                              <a:gd name="connsiteX511" fmla="*/ 575945 w 2349500"/>
                              <a:gd name="connsiteY511" fmla="*/ 563921 h 2717800"/>
                              <a:gd name="connsiteX512" fmla="*/ 588645 w 2349500"/>
                              <a:gd name="connsiteY512" fmla="*/ 553761 h 2717800"/>
                              <a:gd name="connsiteX513" fmla="*/ 591185 w 2349500"/>
                              <a:gd name="connsiteY513" fmla="*/ 553761 h 2717800"/>
                              <a:gd name="connsiteX514" fmla="*/ 591185 w 2349500"/>
                              <a:gd name="connsiteY514" fmla="*/ 556301 h 2717800"/>
                              <a:gd name="connsiteX515" fmla="*/ 598805 w 2349500"/>
                              <a:gd name="connsiteY515" fmla="*/ 556301 h 2717800"/>
                              <a:gd name="connsiteX516" fmla="*/ 601345 w 2349500"/>
                              <a:gd name="connsiteY516" fmla="*/ 555031 h 2717800"/>
                              <a:gd name="connsiteX517" fmla="*/ 602615 w 2349500"/>
                              <a:gd name="connsiteY517" fmla="*/ 556301 h 2717800"/>
                              <a:gd name="connsiteX518" fmla="*/ 615315 w 2349500"/>
                              <a:gd name="connsiteY518" fmla="*/ 547411 h 2717800"/>
                              <a:gd name="connsiteX519" fmla="*/ 612775 w 2349500"/>
                              <a:gd name="connsiteY519" fmla="*/ 544871 h 2717800"/>
                              <a:gd name="connsiteX520" fmla="*/ 616585 w 2349500"/>
                              <a:gd name="connsiteY520" fmla="*/ 544871 h 2717800"/>
                              <a:gd name="connsiteX521" fmla="*/ 626745 w 2349500"/>
                              <a:gd name="connsiteY521" fmla="*/ 539791 h 2717800"/>
                              <a:gd name="connsiteX522" fmla="*/ 626745 w 2349500"/>
                              <a:gd name="connsiteY522" fmla="*/ 537251 h 2717800"/>
                              <a:gd name="connsiteX523" fmla="*/ 630555 w 2349500"/>
                              <a:gd name="connsiteY523" fmla="*/ 537251 h 2717800"/>
                              <a:gd name="connsiteX524" fmla="*/ 629285 w 2349500"/>
                              <a:gd name="connsiteY524" fmla="*/ 535981 h 2717800"/>
                              <a:gd name="connsiteX525" fmla="*/ 626745 w 2349500"/>
                              <a:gd name="connsiteY525" fmla="*/ 533441 h 2717800"/>
                              <a:gd name="connsiteX526" fmla="*/ 626745 w 2349500"/>
                              <a:gd name="connsiteY526" fmla="*/ 530901 h 2717800"/>
                              <a:gd name="connsiteX527" fmla="*/ 621665 w 2349500"/>
                              <a:gd name="connsiteY527" fmla="*/ 530901 h 2717800"/>
                              <a:gd name="connsiteX528" fmla="*/ 626745 w 2349500"/>
                              <a:gd name="connsiteY528" fmla="*/ 527091 h 2717800"/>
                              <a:gd name="connsiteX529" fmla="*/ 629285 w 2349500"/>
                              <a:gd name="connsiteY529" fmla="*/ 525821 h 2717800"/>
                              <a:gd name="connsiteX530" fmla="*/ 633095 w 2349500"/>
                              <a:gd name="connsiteY530" fmla="*/ 525821 h 2717800"/>
                              <a:gd name="connsiteX531" fmla="*/ 638175 w 2349500"/>
                              <a:gd name="connsiteY531" fmla="*/ 522011 h 2717800"/>
                              <a:gd name="connsiteX532" fmla="*/ 635635 w 2349500"/>
                              <a:gd name="connsiteY532" fmla="*/ 519471 h 2717800"/>
                              <a:gd name="connsiteX533" fmla="*/ 639445 w 2349500"/>
                              <a:gd name="connsiteY533" fmla="*/ 519471 h 2717800"/>
                              <a:gd name="connsiteX534" fmla="*/ 680085 w 2349500"/>
                              <a:gd name="connsiteY534" fmla="*/ 496611 h 2717800"/>
                              <a:gd name="connsiteX535" fmla="*/ 677545 w 2349500"/>
                              <a:gd name="connsiteY535" fmla="*/ 494071 h 2717800"/>
                              <a:gd name="connsiteX536" fmla="*/ 680085 w 2349500"/>
                              <a:gd name="connsiteY536" fmla="*/ 492801 h 2717800"/>
                              <a:gd name="connsiteX537" fmla="*/ 677545 w 2349500"/>
                              <a:gd name="connsiteY537" fmla="*/ 487721 h 2717800"/>
                              <a:gd name="connsiteX538" fmla="*/ 635635 w 2349500"/>
                              <a:gd name="connsiteY538" fmla="*/ 511851 h 2717800"/>
                              <a:gd name="connsiteX539" fmla="*/ 608965 w 2349500"/>
                              <a:gd name="connsiteY539" fmla="*/ 522011 h 2717800"/>
                              <a:gd name="connsiteX540" fmla="*/ 551815 w 2349500"/>
                              <a:gd name="connsiteY540" fmla="*/ 544871 h 2717800"/>
                              <a:gd name="connsiteX541" fmla="*/ 564515 w 2349500"/>
                              <a:gd name="connsiteY541" fmla="*/ 537251 h 2717800"/>
                              <a:gd name="connsiteX542" fmla="*/ 561975 w 2349500"/>
                              <a:gd name="connsiteY542" fmla="*/ 534711 h 2717800"/>
                              <a:gd name="connsiteX543" fmla="*/ 565785 w 2349500"/>
                              <a:gd name="connsiteY543" fmla="*/ 534711 h 2717800"/>
                              <a:gd name="connsiteX544" fmla="*/ 589915 w 2349500"/>
                              <a:gd name="connsiteY544" fmla="*/ 519471 h 2717800"/>
                              <a:gd name="connsiteX545" fmla="*/ 583565 w 2349500"/>
                              <a:gd name="connsiteY545" fmla="*/ 516931 h 2717800"/>
                              <a:gd name="connsiteX546" fmla="*/ 596265 w 2349500"/>
                              <a:gd name="connsiteY546" fmla="*/ 508041 h 2717800"/>
                              <a:gd name="connsiteX547" fmla="*/ 591185 w 2349500"/>
                              <a:gd name="connsiteY547" fmla="*/ 508041 h 2717800"/>
                              <a:gd name="connsiteX548" fmla="*/ 587375 w 2349500"/>
                              <a:gd name="connsiteY548" fmla="*/ 508041 h 2717800"/>
                              <a:gd name="connsiteX549" fmla="*/ 587375 w 2349500"/>
                              <a:gd name="connsiteY549" fmla="*/ 505501 h 2717800"/>
                              <a:gd name="connsiteX550" fmla="*/ 528955 w 2349500"/>
                              <a:gd name="connsiteY550" fmla="*/ 529631 h 2717800"/>
                              <a:gd name="connsiteX551" fmla="*/ 531495 w 2349500"/>
                              <a:gd name="connsiteY551" fmla="*/ 532171 h 2717800"/>
                              <a:gd name="connsiteX552" fmla="*/ 528955 w 2349500"/>
                              <a:gd name="connsiteY552" fmla="*/ 534711 h 2717800"/>
                              <a:gd name="connsiteX553" fmla="*/ 528955 w 2349500"/>
                              <a:gd name="connsiteY553" fmla="*/ 541061 h 2717800"/>
                              <a:gd name="connsiteX554" fmla="*/ 532765 w 2349500"/>
                              <a:gd name="connsiteY554" fmla="*/ 541061 h 2717800"/>
                              <a:gd name="connsiteX555" fmla="*/ 532765 w 2349500"/>
                              <a:gd name="connsiteY555" fmla="*/ 543601 h 2717800"/>
                              <a:gd name="connsiteX556" fmla="*/ 532765 w 2349500"/>
                              <a:gd name="connsiteY556" fmla="*/ 549951 h 2717800"/>
                              <a:gd name="connsiteX557" fmla="*/ 530225 w 2349500"/>
                              <a:gd name="connsiteY557" fmla="*/ 548681 h 2717800"/>
                              <a:gd name="connsiteX558" fmla="*/ 528955 w 2349500"/>
                              <a:gd name="connsiteY558" fmla="*/ 547411 h 2717800"/>
                              <a:gd name="connsiteX559" fmla="*/ 526415 w 2349500"/>
                              <a:gd name="connsiteY559" fmla="*/ 549951 h 2717800"/>
                              <a:gd name="connsiteX560" fmla="*/ 526415 w 2349500"/>
                              <a:gd name="connsiteY560" fmla="*/ 547411 h 2717800"/>
                              <a:gd name="connsiteX561" fmla="*/ 522605 w 2349500"/>
                              <a:gd name="connsiteY561" fmla="*/ 549951 h 2717800"/>
                              <a:gd name="connsiteX562" fmla="*/ 522605 w 2349500"/>
                              <a:gd name="connsiteY562" fmla="*/ 539791 h 2717800"/>
                              <a:gd name="connsiteX563" fmla="*/ 518795 w 2349500"/>
                              <a:gd name="connsiteY563" fmla="*/ 539791 h 2717800"/>
                              <a:gd name="connsiteX564" fmla="*/ 516255 w 2349500"/>
                              <a:gd name="connsiteY564" fmla="*/ 537251 h 2717800"/>
                              <a:gd name="connsiteX565" fmla="*/ 499745 w 2349500"/>
                              <a:gd name="connsiteY565" fmla="*/ 533441 h 2717800"/>
                              <a:gd name="connsiteX566" fmla="*/ 492125 w 2349500"/>
                              <a:gd name="connsiteY566" fmla="*/ 537251 h 2717800"/>
                              <a:gd name="connsiteX567" fmla="*/ 489585 w 2349500"/>
                              <a:gd name="connsiteY567" fmla="*/ 523281 h 2717800"/>
                              <a:gd name="connsiteX568" fmla="*/ 462915 w 2349500"/>
                              <a:gd name="connsiteY568" fmla="*/ 511851 h 2717800"/>
                              <a:gd name="connsiteX569" fmla="*/ 469265 w 2349500"/>
                              <a:gd name="connsiteY569" fmla="*/ 533441 h 2717800"/>
                              <a:gd name="connsiteX570" fmla="*/ 404495 w 2349500"/>
                              <a:gd name="connsiteY570" fmla="*/ 551221 h 2717800"/>
                              <a:gd name="connsiteX571" fmla="*/ 429895 w 2349500"/>
                              <a:gd name="connsiteY571" fmla="*/ 504231 h 2717800"/>
                              <a:gd name="connsiteX572" fmla="*/ 418465 w 2349500"/>
                              <a:gd name="connsiteY572" fmla="*/ 508041 h 2717800"/>
                              <a:gd name="connsiteX573" fmla="*/ 423545 w 2349500"/>
                              <a:gd name="connsiteY573" fmla="*/ 501691 h 2717800"/>
                              <a:gd name="connsiteX574" fmla="*/ 421005 w 2349500"/>
                              <a:gd name="connsiteY574" fmla="*/ 500421 h 2717800"/>
                              <a:gd name="connsiteX575" fmla="*/ 421005 w 2349500"/>
                              <a:gd name="connsiteY575" fmla="*/ 497881 h 2717800"/>
                              <a:gd name="connsiteX576" fmla="*/ 426085 w 2349500"/>
                              <a:gd name="connsiteY576" fmla="*/ 492801 h 2717800"/>
                              <a:gd name="connsiteX577" fmla="*/ 427355 w 2349500"/>
                              <a:gd name="connsiteY577" fmla="*/ 496611 h 2717800"/>
                              <a:gd name="connsiteX578" fmla="*/ 421005 w 2349500"/>
                              <a:gd name="connsiteY578" fmla="*/ 500421 h 2717800"/>
                              <a:gd name="connsiteX579" fmla="*/ 429895 w 2349500"/>
                              <a:gd name="connsiteY579" fmla="*/ 494071 h 2717800"/>
                              <a:gd name="connsiteX580" fmla="*/ 432435 w 2349500"/>
                              <a:gd name="connsiteY580" fmla="*/ 496611 h 2717800"/>
                              <a:gd name="connsiteX581" fmla="*/ 446405 w 2349500"/>
                              <a:gd name="connsiteY581" fmla="*/ 490261 h 2717800"/>
                              <a:gd name="connsiteX582" fmla="*/ 450215 w 2349500"/>
                              <a:gd name="connsiteY582" fmla="*/ 490261 h 2717800"/>
                              <a:gd name="connsiteX583" fmla="*/ 471805 w 2349500"/>
                              <a:gd name="connsiteY583" fmla="*/ 481371 h 2717800"/>
                              <a:gd name="connsiteX584" fmla="*/ 471805 w 2349500"/>
                              <a:gd name="connsiteY584" fmla="*/ 480101 h 2717800"/>
                              <a:gd name="connsiteX585" fmla="*/ 523875 w 2349500"/>
                              <a:gd name="connsiteY585" fmla="*/ 453431 h 2717800"/>
                              <a:gd name="connsiteX586" fmla="*/ 523875 w 2349500"/>
                              <a:gd name="connsiteY586" fmla="*/ 450891 h 2717800"/>
                              <a:gd name="connsiteX587" fmla="*/ 520065 w 2349500"/>
                              <a:gd name="connsiteY587" fmla="*/ 448351 h 2717800"/>
                              <a:gd name="connsiteX588" fmla="*/ 467995 w 2349500"/>
                              <a:gd name="connsiteY588" fmla="*/ 475021 h 2717800"/>
                              <a:gd name="connsiteX589" fmla="*/ 465455 w 2349500"/>
                              <a:gd name="connsiteY589" fmla="*/ 475021 h 2717800"/>
                              <a:gd name="connsiteX590" fmla="*/ 461645 w 2349500"/>
                              <a:gd name="connsiteY590" fmla="*/ 472481 h 2717800"/>
                              <a:gd name="connsiteX591" fmla="*/ 464185 w 2349500"/>
                              <a:gd name="connsiteY591" fmla="*/ 472481 h 2717800"/>
                              <a:gd name="connsiteX592" fmla="*/ 464185 w 2349500"/>
                              <a:gd name="connsiteY592" fmla="*/ 471211 h 2717800"/>
                              <a:gd name="connsiteX593" fmla="*/ 499745 w 2349500"/>
                              <a:gd name="connsiteY593" fmla="*/ 452161 h 2717800"/>
                              <a:gd name="connsiteX594" fmla="*/ 506095 w 2349500"/>
                              <a:gd name="connsiteY594" fmla="*/ 445811 h 2717800"/>
                              <a:gd name="connsiteX595" fmla="*/ 540385 w 2349500"/>
                              <a:gd name="connsiteY595" fmla="*/ 435651 h 2717800"/>
                              <a:gd name="connsiteX596" fmla="*/ 531495 w 2349500"/>
                              <a:gd name="connsiteY596" fmla="*/ 436921 h 2717800"/>
                              <a:gd name="connsiteX597" fmla="*/ 527685 w 2349500"/>
                              <a:gd name="connsiteY597" fmla="*/ 435651 h 2717800"/>
                              <a:gd name="connsiteX598" fmla="*/ 527685 w 2349500"/>
                              <a:gd name="connsiteY598" fmla="*/ 431841 h 2717800"/>
                              <a:gd name="connsiteX599" fmla="*/ 507365 w 2349500"/>
                              <a:gd name="connsiteY599" fmla="*/ 430571 h 2717800"/>
                              <a:gd name="connsiteX600" fmla="*/ 481965 w 2349500"/>
                              <a:gd name="connsiteY600" fmla="*/ 443271 h 2717800"/>
                              <a:gd name="connsiteX601" fmla="*/ 483235 w 2349500"/>
                              <a:gd name="connsiteY601" fmla="*/ 444541 h 2717800"/>
                              <a:gd name="connsiteX602" fmla="*/ 483235 w 2349500"/>
                              <a:gd name="connsiteY602" fmla="*/ 447081 h 2717800"/>
                              <a:gd name="connsiteX603" fmla="*/ 389255 w 2349500"/>
                              <a:gd name="connsiteY603" fmla="*/ 505501 h 2717800"/>
                              <a:gd name="connsiteX604" fmla="*/ 382905 w 2349500"/>
                              <a:gd name="connsiteY604" fmla="*/ 502961 h 2717800"/>
                              <a:gd name="connsiteX605" fmla="*/ 365125 w 2349500"/>
                              <a:gd name="connsiteY605" fmla="*/ 510581 h 2717800"/>
                              <a:gd name="connsiteX606" fmla="*/ 366395 w 2349500"/>
                              <a:gd name="connsiteY606" fmla="*/ 508041 h 2717800"/>
                              <a:gd name="connsiteX607" fmla="*/ 361315 w 2349500"/>
                              <a:gd name="connsiteY607" fmla="*/ 508041 h 2717800"/>
                              <a:gd name="connsiteX608" fmla="*/ 358775 w 2349500"/>
                              <a:gd name="connsiteY608" fmla="*/ 504231 h 2717800"/>
                              <a:gd name="connsiteX609" fmla="*/ 339725 w 2349500"/>
                              <a:gd name="connsiteY609" fmla="*/ 506771 h 2717800"/>
                              <a:gd name="connsiteX610" fmla="*/ 340995 w 2349500"/>
                              <a:gd name="connsiteY610" fmla="*/ 497881 h 2717800"/>
                              <a:gd name="connsiteX611" fmla="*/ 365125 w 2349500"/>
                              <a:gd name="connsiteY611" fmla="*/ 497881 h 2717800"/>
                              <a:gd name="connsiteX612" fmla="*/ 340995 w 2349500"/>
                              <a:gd name="connsiteY612" fmla="*/ 496611 h 2717800"/>
                              <a:gd name="connsiteX613" fmla="*/ 337185 w 2349500"/>
                              <a:gd name="connsiteY613" fmla="*/ 486451 h 2717800"/>
                              <a:gd name="connsiteX614" fmla="*/ 321945 w 2349500"/>
                              <a:gd name="connsiteY614" fmla="*/ 495341 h 2717800"/>
                              <a:gd name="connsiteX615" fmla="*/ 319405 w 2349500"/>
                              <a:gd name="connsiteY615" fmla="*/ 495341 h 2717800"/>
                              <a:gd name="connsiteX616" fmla="*/ 316865 w 2349500"/>
                              <a:gd name="connsiteY616" fmla="*/ 492801 h 2717800"/>
                              <a:gd name="connsiteX617" fmla="*/ 291465 w 2349500"/>
                              <a:gd name="connsiteY617" fmla="*/ 500421 h 2717800"/>
                              <a:gd name="connsiteX618" fmla="*/ 300355 w 2349500"/>
                              <a:gd name="connsiteY618" fmla="*/ 506771 h 2717800"/>
                              <a:gd name="connsiteX619" fmla="*/ 288925 w 2349500"/>
                              <a:gd name="connsiteY619" fmla="*/ 513121 h 2717800"/>
                              <a:gd name="connsiteX620" fmla="*/ 283845 w 2349500"/>
                              <a:gd name="connsiteY620" fmla="*/ 515661 h 2717800"/>
                              <a:gd name="connsiteX621" fmla="*/ 283845 w 2349500"/>
                              <a:gd name="connsiteY621" fmla="*/ 514391 h 2717800"/>
                              <a:gd name="connsiteX622" fmla="*/ 276225 w 2349500"/>
                              <a:gd name="connsiteY622" fmla="*/ 519471 h 2717800"/>
                              <a:gd name="connsiteX623" fmla="*/ 272415 w 2349500"/>
                              <a:gd name="connsiteY623" fmla="*/ 520741 h 2717800"/>
                              <a:gd name="connsiteX624" fmla="*/ 272415 w 2349500"/>
                              <a:gd name="connsiteY624" fmla="*/ 520741 h 2717800"/>
                              <a:gd name="connsiteX625" fmla="*/ 272415 w 2349500"/>
                              <a:gd name="connsiteY625" fmla="*/ 520741 h 2717800"/>
                              <a:gd name="connsiteX626" fmla="*/ 258445 w 2349500"/>
                              <a:gd name="connsiteY626" fmla="*/ 522011 h 2717800"/>
                              <a:gd name="connsiteX627" fmla="*/ 264795 w 2349500"/>
                              <a:gd name="connsiteY627" fmla="*/ 514391 h 2717800"/>
                              <a:gd name="connsiteX628" fmla="*/ 263525 w 2349500"/>
                              <a:gd name="connsiteY628" fmla="*/ 513121 h 2717800"/>
                              <a:gd name="connsiteX629" fmla="*/ 266065 w 2349500"/>
                              <a:gd name="connsiteY629" fmla="*/ 511851 h 2717800"/>
                              <a:gd name="connsiteX630" fmla="*/ 262255 w 2349500"/>
                              <a:gd name="connsiteY630" fmla="*/ 509311 h 2717800"/>
                              <a:gd name="connsiteX631" fmla="*/ 280035 w 2349500"/>
                              <a:gd name="connsiteY631" fmla="*/ 499151 h 2717800"/>
                              <a:gd name="connsiteX632" fmla="*/ 280035 w 2349500"/>
                              <a:gd name="connsiteY632" fmla="*/ 499151 h 2717800"/>
                              <a:gd name="connsiteX633" fmla="*/ 290195 w 2349500"/>
                              <a:gd name="connsiteY633" fmla="*/ 494071 h 2717800"/>
                              <a:gd name="connsiteX634" fmla="*/ 295275 w 2349500"/>
                              <a:gd name="connsiteY634" fmla="*/ 490261 h 2717800"/>
                              <a:gd name="connsiteX635" fmla="*/ 295275 w 2349500"/>
                              <a:gd name="connsiteY635" fmla="*/ 490261 h 2717800"/>
                              <a:gd name="connsiteX636" fmla="*/ 362585 w 2349500"/>
                              <a:gd name="connsiteY636" fmla="*/ 448351 h 2717800"/>
                              <a:gd name="connsiteX637" fmla="*/ 410845 w 2349500"/>
                              <a:gd name="connsiteY637" fmla="*/ 426761 h 2717800"/>
                              <a:gd name="connsiteX638" fmla="*/ 412115 w 2349500"/>
                              <a:gd name="connsiteY638" fmla="*/ 420411 h 2717800"/>
                              <a:gd name="connsiteX639" fmla="*/ 531495 w 2349500"/>
                              <a:gd name="connsiteY639" fmla="*/ 355641 h 2717800"/>
                              <a:gd name="connsiteX640" fmla="*/ 541655 w 2349500"/>
                              <a:gd name="connsiteY640" fmla="*/ 356911 h 2717800"/>
                              <a:gd name="connsiteX641" fmla="*/ 559435 w 2349500"/>
                              <a:gd name="connsiteY641" fmla="*/ 346751 h 2717800"/>
                              <a:gd name="connsiteX642" fmla="*/ 587375 w 2349500"/>
                              <a:gd name="connsiteY642" fmla="*/ 328971 h 2717800"/>
                              <a:gd name="connsiteX643" fmla="*/ 594995 w 2349500"/>
                              <a:gd name="connsiteY643" fmla="*/ 328971 h 2717800"/>
                              <a:gd name="connsiteX644" fmla="*/ 638175 w 2349500"/>
                              <a:gd name="connsiteY644" fmla="*/ 313731 h 2717800"/>
                              <a:gd name="connsiteX645" fmla="*/ 617855 w 2349500"/>
                              <a:gd name="connsiteY645" fmla="*/ 326431 h 2717800"/>
                              <a:gd name="connsiteX646" fmla="*/ 621665 w 2349500"/>
                              <a:gd name="connsiteY646" fmla="*/ 326431 h 2717800"/>
                              <a:gd name="connsiteX647" fmla="*/ 621665 w 2349500"/>
                              <a:gd name="connsiteY647" fmla="*/ 328971 h 2717800"/>
                              <a:gd name="connsiteX648" fmla="*/ 814705 w 2349500"/>
                              <a:gd name="connsiteY648" fmla="*/ 247691 h 2717800"/>
                              <a:gd name="connsiteX649" fmla="*/ 852805 w 2349500"/>
                              <a:gd name="connsiteY649" fmla="*/ 246421 h 2717800"/>
                              <a:gd name="connsiteX650" fmla="*/ 780415 w 2349500"/>
                              <a:gd name="connsiteY650" fmla="*/ 273091 h 2717800"/>
                              <a:gd name="connsiteX651" fmla="*/ 782955 w 2349500"/>
                              <a:gd name="connsiteY651" fmla="*/ 270551 h 2717800"/>
                              <a:gd name="connsiteX652" fmla="*/ 758825 w 2349500"/>
                              <a:gd name="connsiteY652" fmla="*/ 279441 h 2717800"/>
                              <a:gd name="connsiteX653" fmla="*/ 739775 w 2349500"/>
                              <a:gd name="connsiteY653" fmla="*/ 287061 h 2717800"/>
                              <a:gd name="connsiteX654" fmla="*/ 738505 w 2349500"/>
                              <a:gd name="connsiteY654" fmla="*/ 289601 h 2717800"/>
                              <a:gd name="connsiteX655" fmla="*/ 738505 w 2349500"/>
                              <a:gd name="connsiteY655" fmla="*/ 289601 h 2717800"/>
                              <a:gd name="connsiteX656" fmla="*/ 742315 w 2349500"/>
                              <a:gd name="connsiteY656" fmla="*/ 290871 h 2717800"/>
                              <a:gd name="connsiteX657" fmla="*/ 762635 w 2349500"/>
                              <a:gd name="connsiteY657" fmla="*/ 281981 h 2717800"/>
                              <a:gd name="connsiteX658" fmla="*/ 780415 w 2349500"/>
                              <a:gd name="connsiteY658" fmla="*/ 270551 h 2717800"/>
                              <a:gd name="connsiteX659" fmla="*/ 784225 w 2349500"/>
                              <a:gd name="connsiteY659" fmla="*/ 270551 h 2717800"/>
                              <a:gd name="connsiteX660" fmla="*/ 784225 w 2349500"/>
                              <a:gd name="connsiteY660" fmla="*/ 273091 h 2717800"/>
                              <a:gd name="connsiteX661" fmla="*/ 808355 w 2349500"/>
                              <a:gd name="connsiteY661" fmla="*/ 275631 h 2717800"/>
                              <a:gd name="connsiteX662" fmla="*/ 786765 w 2349500"/>
                              <a:gd name="connsiteY662" fmla="*/ 287061 h 2717800"/>
                              <a:gd name="connsiteX663" fmla="*/ 710565 w 2349500"/>
                              <a:gd name="connsiteY663" fmla="*/ 330241 h 2717800"/>
                              <a:gd name="connsiteX664" fmla="*/ 640715 w 2349500"/>
                              <a:gd name="connsiteY664" fmla="*/ 367071 h 2717800"/>
                              <a:gd name="connsiteX665" fmla="*/ 622935 w 2349500"/>
                              <a:gd name="connsiteY665" fmla="*/ 370881 h 2717800"/>
                              <a:gd name="connsiteX666" fmla="*/ 537845 w 2349500"/>
                              <a:gd name="connsiteY666" fmla="*/ 411521 h 2717800"/>
                              <a:gd name="connsiteX667" fmla="*/ 532765 w 2349500"/>
                              <a:gd name="connsiteY667" fmla="*/ 425491 h 2717800"/>
                              <a:gd name="connsiteX668" fmla="*/ 536575 w 2349500"/>
                              <a:gd name="connsiteY668" fmla="*/ 426761 h 2717800"/>
                              <a:gd name="connsiteX669" fmla="*/ 536575 w 2349500"/>
                              <a:gd name="connsiteY669" fmla="*/ 430571 h 2717800"/>
                              <a:gd name="connsiteX670" fmla="*/ 567055 w 2349500"/>
                              <a:gd name="connsiteY670" fmla="*/ 416601 h 2717800"/>
                              <a:gd name="connsiteX671" fmla="*/ 567055 w 2349500"/>
                              <a:gd name="connsiteY671" fmla="*/ 426761 h 2717800"/>
                              <a:gd name="connsiteX672" fmla="*/ 591185 w 2349500"/>
                              <a:gd name="connsiteY672" fmla="*/ 411521 h 2717800"/>
                              <a:gd name="connsiteX673" fmla="*/ 587375 w 2349500"/>
                              <a:gd name="connsiteY673" fmla="*/ 411521 h 2717800"/>
                              <a:gd name="connsiteX674" fmla="*/ 589915 w 2349500"/>
                              <a:gd name="connsiteY674" fmla="*/ 410251 h 2717800"/>
                              <a:gd name="connsiteX675" fmla="*/ 589915 w 2349500"/>
                              <a:gd name="connsiteY675" fmla="*/ 400091 h 2717800"/>
                              <a:gd name="connsiteX676" fmla="*/ 596265 w 2349500"/>
                              <a:gd name="connsiteY676" fmla="*/ 402631 h 2717800"/>
                              <a:gd name="connsiteX677" fmla="*/ 597535 w 2349500"/>
                              <a:gd name="connsiteY677" fmla="*/ 403901 h 2717800"/>
                              <a:gd name="connsiteX678" fmla="*/ 601345 w 2349500"/>
                              <a:gd name="connsiteY678" fmla="*/ 405171 h 2717800"/>
                              <a:gd name="connsiteX679" fmla="*/ 605155 w 2349500"/>
                              <a:gd name="connsiteY679" fmla="*/ 402631 h 2717800"/>
                              <a:gd name="connsiteX680" fmla="*/ 610235 w 2349500"/>
                              <a:gd name="connsiteY680" fmla="*/ 398821 h 2717800"/>
                              <a:gd name="connsiteX681" fmla="*/ 611505 w 2349500"/>
                              <a:gd name="connsiteY681" fmla="*/ 401361 h 2717800"/>
                              <a:gd name="connsiteX682" fmla="*/ 601345 w 2349500"/>
                              <a:gd name="connsiteY682" fmla="*/ 405171 h 2717800"/>
                              <a:gd name="connsiteX683" fmla="*/ 602615 w 2349500"/>
                              <a:gd name="connsiteY683" fmla="*/ 406441 h 2717800"/>
                              <a:gd name="connsiteX684" fmla="*/ 614045 w 2349500"/>
                              <a:gd name="connsiteY684" fmla="*/ 401361 h 2717800"/>
                              <a:gd name="connsiteX685" fmla="*/ 616585 w 2349500"/>
                              <a:gd name="connsiteY685" fmla="*/ 403901 h 2717800"/>
                              <a:gd name="connsiteX686" fmla="*/ 628015 w 2349500"/>
                              <a:gd name="connsiteY686" fmla="*/ 397551 h 2717800"/>
                              <a:gd name="connsiteX687" fmla="*/ 624205 w 2349500"/>
                              <a:gd name="connsiteY687" fmla="*/ 397551 h 2717800"/>
                              <a:gd name="connsiteX688" fmla="*/ 624205 w 2349500"/>
                              <a:gd name="connsiteY688" fmla="*/ 395011 h 2717800"/>
                              <a:gd name="connsiteX689" fmla="*/ 636905 w 2349500"/>
                              <a:gd name="connsiteY689" fmla="*/ 386121 h 2717800"/>
                              <a:gd name="connsiteX690" fmla="*/ 638175 w 2349500"/>
                              <a:gd name="connsiteY690" fmla="*/ 387391 h 2717800"/>
                              <a:gd name="connsiteX691" fmla="*/ 641985 w 2349500"/>
                              <a:gd name="connsiteY691" fmla="*/ 387391 h 2717800"/>
                              <a:gd name="connsiteX692" fmla="*/ 641985 w 2349500"/>
                              <a:gd name="connsiteY692" fmla="*/ 389931 h 2717800"/>
                              <a:gd name="connsiteX693" fmla="*/ 686435 w 2349500"/>
                              <a:gd name="connsiteY693" fmla="*/ 365801 h 2717800"/>
                              <a:gd name="connsiteX694" fmla="*/ 723265 w 2349500"/>
                              <a:gd name="connsiteY694" fmla="*/ 351831 h 2717800"/>
                              <a:gd name="connsiteX695" fmla="*/ 743585 w 2349500"/>
                              <a:gd name="connsiteY695" fmla="*/ 332781 h 2717800"/>
                              <a:gd name="connsiteX696" fmla="*/ 756285 w 2349500"/>
                              <a:gd name="connsiteY696" fmla="*/ 335321 h 2717800"/>
                              <a:gd name="connsiteX697" fmla="*/ 774065 w 2349500"/>
                              <a:gd name="connsiteY697" fmla="*/ 321351 h 2717800"/>
                              <a:gd name="connsiteX698" fmla="*/ 871855 w 2349500"/>
                              <a:gd name="connsiteY698" fmla="*/ 280711 h 2717800"/>
                              <a:gd name="connsiteX699" fmla="*/ 932815 w 2349500"/>
                              <a:gd name="connsiteY699" fmla="*/ 261661 h 2717800"/>
                              <a:gd name="connsiteX700" fmla="*/ 950595 w 2349500"/>
                              <a:gd name="connsiteY700" fmla="*/ 264201 h 2717800"/>
                              <a:gd name="connsiteX701" fmla="*/ 899795 w 2349500"/>
                              <a:gd name="connsiteY701" fmla="*/ 290871 h 2717800"/>
                              <a:gd name="connsiteX702" fmla="*/ 902335 w 2349500"/>
                              <a:gd name="connsiteY702" fmla="*/ 293411 h 2717800"/>
                              <a:gd name="connsiteX703" fmla="*/ 899795 w 2349500"/>
                              <a:gd name="connsiteY703" fmla="*/ 295951 h 2717800"/>
                              <a:gd name="connsiteX704" fmla="*/ 906145 w 2349500"/>
                              <a:gd name="connsiteY704" fmla="*/ 298491 h 2717800"/>
                              <a:gd name="connsiteX705" fmla="*/ 955675 w 2349500"/>
                              <a:gd name="connsiteY705" fmla="*/ 293411 h 2717800"/>
                              <a:gd name="connsiteX706" fmla="*/ 959485 w 2349500"/>
                              <a:gd name="connsiteY706" fmla="*/ 290871 h 2717800"/>
                              <a:gd name="connsiteX707" fmla="*/ 963295 w 2349500"/>
                              <a:gd name="connsiteY707" fmla="*/ 293411 h 2717800"/>
                              <a:gd name="connsiteX708" fmla="*/ 1007745 w 2349500"/>
                              <a:gd name="connsiteY708" fmla="*/ 275631 h 2717800"/>
                              <a:gd name="connsiteX709" fmla="*/ 1003935 w 2349500"/>
                              <a:gd name="connsiteY709" fmla="*/ 275631 h 2717800"/>
                              <a:gd name="connsiteX710" fmla="*/ 1006475 w 2349500"/>
                              <a:gd name="connsiteY710" fmla="*/ 274361 h 2717800"/>
                              <a:gd name="connsiteX711" fmla="*/ 970915 w 2349500"/>
                              <a:gd name="connsiteY711" fmla="*/ 256581 h 2717800"/>
                              <a:gd name="connsiteX712" fmla="*/ 1014095 w 2349500"/>
                              <a:gd name="connsiteY712" fmla="*/ 254041 h 2717800"/>
                              <a:gd name="connsiteX713" fmla="*/ 1026795 w 2349500"/>
                              <a:gd name="connsiteY713" fmla="*/ 234991 h 2717800"/>
                              <a:gd name="connsiteX714" fmla="*/ 1017905 w 2349500"/>
                              <a:gd name="connsiteY714" fmla="*/ 226101 h 2717800"/>
                              <a:gd name="connsiteX715" fmla="*/ 1039495 w 2349500"/>
                              <a:gd name="connsiteY715" fmla="*/ 221021 h 2717800"/>
                              <a:gd name="connsiteX716" fmla="*/ 1022985 w 2349500"/>
                              <a:gd name="connsiteY716" fmla="*/ 207051 h 2717800"/>
                              <a:gd name="connsiteX717" fmla="*/ 1020445 w 2349500"/>
                              <a:gd name="connsiteY717" fmla="*/ 209591 h 2717800"/>
                              <a:gd name="connsiteX718" fmla="*/ 1020445 w 2349500"/>
                              <a:gd name="connsiteY718" fmla="*/ 207051 h 2717800"/>
                              <a:gd name="connsiteX719" fmla="*/ 1010285 w 2349500"/>
                              <a:gd name="connsiteY719" fmla="*/ 212131 h 2717800"/>
                              <a:gd name="connsiteX720" fmla="*/ 1019175 w 2349500"/>
                              <a:gd name="connsiteY720" fmla="*/ 205781 h 2717800"/>
                              <a:gd name="connsiteX721" fmla="*/ 1021715 w 2349500"/>
                              <a:gd name="connsiteY721" fmla="*/ 203241 h 2717800"/>
                              <a:gd name="connsiteX722" fmla="*/ 1024255 w 2349500"/>
                              <a:gd name="connsiteY722" fmla="*/ 205781 h 2717800"/>
                              <a:gd name="connsiteX723" fmla="*/ 1029335 w 2349500"/>
                              <a:gd name="connsiteY723" fmla="*/ 201971 h 2717800"/>
                              <a:gd name="connsiteX724" fmla="*/ 1025525 w 2349500"/>
                              <a:gd name="connsiteY724" fmla="*/ 201971 h 2717800"/>
                              <a:gd name="connsiteX725" fmla="*/ 1025525 w 2349500"/>
                              <a:gd name="connsiteY725" fmla="*/ 199431 h 2717800"/>
                              <a:gd name="connsiteX726" fmla="*/ 1031875 w 2349500"/>
                              <a:gd name="connsiteY726" fmla="*/ 193081 h 2717800"/>
                              <a:gd name="connsiteX727" fmla="*/ 1033145 w 2349500"/>
                              <a:gd name="connsiteY727" fmla="*/ 196891 h 2717800"/>
                              <a:gd name="connsiteX728" fmla="*/ 1033145 w 2349500"/>
                              <a:gd name="connsiteY728" fmla="*/ 198161 h 2717800"/>
                              <a:gd name="connsiteX729" fmla="*/ 1033145 w 2349500"/>
                              <a:gd name="connsiteY729" fmla="*/ 199431 h 2717800"/>
                              <a:gd name="connsiteX730" fmla="*/ 1035685 w 2349500"/>
                              <a:gd name="connsiteY730" fmla="*/ 198161 h 2717800"/>
                              <a:gd name="connsiteX731" fmla="*/ 1076325 w 2349500"/>
                              <a:gd name="connsiteY731" fmla="*/ 185461 h 2717800"/>
                              <a:gd name="connsiteX732" fmla="*/ 1149985 w 2349500"/>
                              <a:gd name="connsiteY732" fmla="*/ 156251 h 2717800"/>
                              <a:gd name="connsiteX733" fmla="*/ 1160145 w 2349500"/>
                              <a:gd name="connsiteY733" fmla="*/ 157521 h 2717800"/>
                              <a:gd name="connsiteX734" fmla="*/ 1299845 w 2349500"/>
                              <a:gd name="connsiteY734" fmla="*/ 121960 h 2717800"/>
                              <a:gd name="connsiteX735" fmla="*/ 1315085 w 2349500"/>
                              <a:gd name="connsiteY735" fmla="*/ 109260 h 2717800"/>
                              <a:gd name="connsiteX736" fmla="*/ 1312545 w 2349500"/>
                              <a:gd name="connsiteY736" fmla="*/ 94021 h 2717800"/>
                              <a:gd name="connsiteX737" fmla="*/ 1310005 w 2349500"/>
                              <a:gd name="connsiteY737" fmla="*/ 91481 h 2717800"/>
                              <a:gd name="connsiteX738" fmla="*/ 1312545 w 2349500"/>
                              <a:gd name="connsiteY738" fmla="*/ 88941 h 2717800"/>
                              <a:gd name="connsiteX739" fmla="*/ 1167765 w 2349500"/>
                              <a:gd name="connsiteY739" fmla="*/ 121960 h 2717800"/>
                              <a:gd name="connsiteX740" fmla="*/ 1144905 w 2349500"/>
                              <a:gd name="connsiteY740" fmla="*/ 135931 h 2717800"/>
                              <a:gd name="connsiteX741" fmla="*/ 1129665 w 2349500"/>
                              <a:gd name="connsiteY741" fmla="*/ 138471 h 2717800"/>
                              <a:gd name="connsiteX742" fmla="*/ 1115695 w 2349500"/>
                              <a:gd name="connsiteY742" fmla="*/ 148631 h 2717800"/>
                              <a:gd name="connsiteX743" fmla="*/ 1095375 w 2349500"/>
                              <a:gd name="connsiteY743" fmla="*/ 152441 h 2717800"/>
                              <a:gd name="connsiteX744" fmla="*/ 1089025 w 2349500"/>
                              <a:gd name="connsiteY744" fmla="*/ 158791 h 2717800"/>
                              <a:gd name="connsiteX745" fmla="*/ 1080135 w 2349500"/>
                              <a:gd name="connsiteY745" fmla="*/ 160061 h 2717800"/>
                              <a:gd name="connsiteX746" fmla="*/ 1059815 w 2349500"/>
                              <a:gd name="connsiteY746" fmla="*/ 172761 h 2717800"/>
                              <a:gd name="connsiteX747" fmla="*/ 1015365 w 2349500"/>
                              <a:gd name="connsiteY747" fmla="*/ 190541 h 2717800"/>
                              <a:gd name="connsiteX748" fmla="*/ 997585 w 2349500"/>
                              <a:gd name="connsiteY748" fmla="*/ 184191 h 2717800"/>
                              <a:gd name="connsiteX749" fmla="*/ 1014095 w 2349500"/>
                              <a:gd name="connsiteY749" fmla="*/ 182921 h 2717800"/>
                              <a:gd name="connsiteX750" fmla="*/ 1022985 w 2349500"/>
                              <a:gd name="connsiteY750" fmla="*/ 170221 h 2717800"/>
                              <a:gd name="connsiteX751" fmla="*/ 986155 w 2349500"/>
                              <a:gd name="connsiteY751" fmla="*/ 154981 h 2717800"/>
                              <a:gd name="connsiteX752" fmla="*/ 1001395 w 2349500"/>
                              <a:gd name="connsiteY752" fmla="*/ 146091 h 2717800"/>
                              <a:gd name="connsiteX753" fmla="*/ 993775 w 2349500"/>
                              <a:gd name="connsiteY753" fmla="*/ 135931 h 2717800"/>
                              <a:gd name="connsiteX754" fmla="*/ 1030605 w 2349500"/>
                              <a:gd name="connsiteY754" fmla="*/ 121960 h 2717800"/>
                              <a:gd name="connsiteX755" fmla="*/ 1043305 w 2349500"/>
                              <a:gd name="connsiteY755" fmla="*/ 124501 h 2717800"/>
                              <a:gd name="connsiteX756" fmla="*/ 1133475 w 2349500"/>
                              <a:gd name="connsiteY756" fmla="*/ 87671 h 2717800"/>
                              <a:gd name="connsiteX757" fmla="*/ 1161415 w 2349500"/>
                              <a:gd name="connsiteY757" fmla="*/ 85131 h 2717800"/>
                              <a:gd name="connsiteX758" fmla="*/ 1146175 w 2349500"/>
                              <a:gd name="connsiteY758" fmla="*/ 73701 h 2717800"/>
                              <a:gd name="connsiteX759" fmla="*/ 1176655 w 2349500"/>
                              <a:gd name="connsiteY759" fmla="*/ 85131 h 2717800"/>
                              <a:gd name="connsiteX760" fmla="*/ 1293495 w 2349500"/>
                              <a:gd name="connsiteY760" fmla="*/ 63541 h 2717800"/>
                              <a:gd name="connsiteX761" fmla="*/ 1302385 w 2349500"/>
                              <a:gd name="connsiteY761" fmla="*/ 57191 h 2717800"/>
                              <a:gd name="connsiteX762" fmla="*/ 1297305 w 2349500"/>
                              <a:gd name="connsiteY762" fmla="*/ 45760 h 2717800"/>
                              <a:gd name="connsiteX763" fmla="*/ 1279525 w 2349500"/>
                              <a:gd name="connsiteY763" fmla="*/ 49571 h 2717800"/>
                              <a:gd name="connsiteX764" fmla="*/ 1280795 w 2349500"/>
                              <a:gd name="connsiteY764" fmla="*/ 36871 h 2717800"/>
                              <a:gd name="connsiteX765" fmla="*/ 1264285 w 2349500"/>
                              <a:gd name="connsiteY765" fmla="*/ 33060 h 2717800"/>
                              <a:gd name="connsiteX766" fmla="*/ 1269365 w 2349500"/>
                              <a:gd name="connsiteY766" fmla="*/ 12741 h 2717800"/>
                              <a:gd name="connsiteX767" fmla="*/ 1240155 w 2349500"/>
                              <a:gd name="connsiteY767" fmla="*/ 17821 h 2717800"/>
                              <a:gd name="connsiteX768" fmla="*/ 1204595 w 2349500"/>
                              <a:gd name="connsiteY768" fmla="*/ 10201 h 2717800"/>
                              <a:gd name="connsiteX769" fmla="*/ 1171575 w 2349500"/>
                              <a:gd name="connsiteY769" fmla="*/ 22901 h 2717800"/>
                              <a:gd name="connsiteX770" fmla="*/ 1144905 w 2349500"/>
                              <a:gd name="connsiteY770" fmla="*/ 38141 h 2717800"/>
                              <a:gd name="connsiteX771" fmla="*/ 1144905 w 2349500"/>
                              <a:gd name="connsiteY771" fmla="*/ 48301 h 2717800"/>
                              <a:gd name="connsiteX772" fmla="*/ 991235 w 2349500"/>
                              <a:gd name="connsiteY772" fmla="*/ 105451 h 2717800"/>
                              <a:gd name="connsiteX773" fmla="*/ 983615 w 2349500"/>
                              <a:gd name="connsiteY773" fmla="*/ 114341 h 2717800"/>
                              <a:gd name="connsiteX774" fmla="*/ 930275 w 2349500"/>
                              <a:gd name="connsiteY774" fmla="*/ 124501 h 2717800"/>
                              <a:gd name="connsiteX775" fmla="*/ 944245 w 2349500"/>
                              <a:gd name="connsiteY775" fmla="*/ 124501 h 2717800"/>
                              <a:gd name="connsiteX776" fmla="*/ 918845 w 2349500"/>
                              <a:gd name="connsiteY776" fmla="*/ 132121 h 2717800"/>
                              <a:gd name="connsiteX777" fmla="*/ 918845 w 2349500"/>
                              <a:gd name="connsiteY777" fmla="*/ 133391 h 2717800"/>
                              <a:gd name="connsiteX778" fmla="*/ 917575 w 2349500"/>
                              <a:gd name="connsiteY778" fmla="*/ 132121 h 2717800"/>
                              <a:gd name="connsiteX779" fmla="*/ 892175 w 2349500"/>
                              <a:gd name="connsiteY779" fmla="*/ 129581 h 2717800"/>
                              <a:gd name="connsiteX780" fmla="*/ 845185 w 2349500"/>
                              <a:gd name="connsiteY780" fmla="*/ 128310 h 2717800"/>
                              <a:gd name="connsiteX781" fmla="*/ 847725 w 2349500"/>
                              <a:gd name="connsiteY781" fmla="*/ 132121 h 2717800"/>
                              <a:gd name="connsiteX782" fmla="*/ 845185 w 2349500"/>
                              <a:gd name="connsiteY782" fmla="*/ 129581 h 2717800"/>
                              <a:gd name="connsiteX783" fmla="*/ 843915 w 2349500"/>
                              <a:gd name="connsiteY783" fmla="*/ 133391 h 2717800"/>
                              <a:gd name="connsiteX784" fmla="*/ 845185 w 2349500"/>
                              <a:gd name="connsiteY784" fmla="*/ 134661 h 2717800"/>
                              <a:gd name="connsiteX785" fmla="*/ 850265 w 2349500"/>
                              <a:gd name="connsiteY785" fmla="*/ 134661 h 2717800"/>
                              <a:gd name="connsiteX786" fmla="*/ 890905 w 2349500"/>
                              <a:gd name="connsiteY786" fmla="*/ 137201 h 2717800"/>
                              <a:gd name="connsiteX787" fmla="*/ 912495 w 2349500"/>
                              <a:gd name="connsiteY787" fmla="*/ 139741 h 2717800"/>
                              <a:gd name="connsiteX788" fmla="*/ 843915 w 2349500"/>
                              <a:gd name="connsiteY788" fmla="*/ 154981 h 2717800"/>
                              <a:gd name="connsiteX789" fmla="*/ 822325 w 2349500"/>
                              <a:gd name="connsiteY789" fmla="*/ 151171 h 2717800"/>
                              <a:gd name="connsiteX790" fmla="*/ 822325 w 2349500"/>
                              <a:gd name="connsiteY790" fmla="*/ 157521 h 2717800"/>
                              <a:gd name="connsiteX791" fmla="*/ 772795 w 2349500"/>
                              <a:gd name="connsiteY791" fmla="*/ 188001 h 2717800"/>
                              <a:gd name="connsiteX792" fmla="*/ 768985 w 2349500"/>
                              <a:gd name="connsiteY792" fmla="*/ 195621 h 2717800"/>
                              <a:gd name="connsiteX793" fmla="*/ 758825 w 2349500"/>
                              <a:gd name="connsiteY793" fmla="*/ 194351 h 2717800"/>
                              <a:gd name="connsiteX794" fmla="*/ 695325 w 2349500"/>
                              <a:gd name="connsiteY794" fmla="*/ 224831 h 2717800"/>
                              <a:gd name="connsiteX795" fmla="*/ 661035 w 2349500"/>
                              <a:gd name="connsiteY795" fmla="*/ 234991 h 2717800"/>
                              <a:gd name="connsiteX796" fmla="*/ 657225 w 2349500"/>
                              <a:gd name="connsiteY796" fmla="*/ 242611 h 2717800"/>
                              <a:gd name="connsiteX797" fmla="*/ 649605 w 2349500"/>
                              <a:gd name="connsiteY797" fmla="*/ 247691 h 2717800"/>
                              <a:gd name="connsiteX798" fmla="*/ 649605 w 2349500"/>
                              <a:gd name="connsiteY798" fmla="*/ 250231 h 2717800"/>
                              <a:gd name="connsiteX799" fmla="*/ 668655 w 2349500"/>
                              <a:gd name="connsiteY799" fmla="*/ 255311 h 2717800"/>
                              <a:gd name="connsiteX800" fmla="*/ 647065 w 2349500"/>
                              <a:gd name="connsiteY800" fmla="*/ 266741 h 2717800"/>
                              <a:gd name="connsiteX801" fmla="*/ 649605 w 2349500"/>
                              <a:gd name="connsiteY801" fmla="*/ 252771 h 2717800"/>
                              <a:gd name="connsiteX802" fmla="*/ 645795 w 2349500"/>
                              <a:gd name="connsiteY802" fmla="*/ 251501 h 2717800"/>
                              <a:gd name="connsiteX803" fmla="*/ 645795 w 2349500"/>
                              <a:gd name="connsiteY803" fmla="*/ 247691 h 2717800"/>
                              <a:gd name="connsiteX804" fmla="*/ 589915 w 2349500"/>
                              <a:gd name="connsiteY804" fmla="*/ 271821 h 2717800"/>
                              <a:gd name="connsiteX805" fmla="*/ 589915 w 2349500"/>
                              <a:gd name="connsiteY805" fmla="*/ 271821 h 2717800"/>
                              <a:gd name="connsiteX806" fmla="*/ 558165 w 2349500"/>
                              <a:gd name="connsiteY806" fmla="*/ 287061 h 2717800"/>
                              <a:gd name="connsiteX807" fmla="*/ 517525 w 2349500"/>
                              <a:gd name="connsiteY807" fmla="*/ 306111 h 2717800"/>
                              <a:gd name="connsiteX808" fmla="*/ 512445 w 2349500"/>
                              <a:gd name="connsiteY808" fmla="*/ 303571 h 2717800"/>
                              <a:gd name="connsiteX809" fmla="*/ 502285 w 2349500"/>
                              <a:gd name="connsiteY809" fmla="*/ 311191 h 2717800"/>
                              <a:gd name="connsiteX810" fmla="*/ 501015 w 2349500"/>
                              <a:gd name="connsiteY810" fmla="*/ 311191 h 2717800"/>
                              <a:gd name="connsiteX811" fmla="*/ 473075 w 2349500"/>
                              <a:gd name="connsiteY811" fmla="*/ 325161 h 2717800"/>
                              <a:gd name="connsiteX812" fmla="*/ 438785 w 2349500"/>
                              <a:gd name="connsiteY812" fmla="*/ 342941 h 2717800"/>
                              <a:gd name="connsiteX813" fmla="*/ 421005 w 2349500"/>
                              <a:gd name="connsiteY813" fmla="*/ 351831 h 2717800"/>
                              <a:gd name="connsiteX814" fmla="*/ 424815 w 2349500"/>
                              <a:gd name="connsiteY814" fmla="*/ 351831 h 2717800"/>
                              <a:gd name="connsiteX815" fmla="*/ 424815 w 2349500"/>
                              <a:gd name="connsiteY815" fmla="*/ 354371 h 2717800"/>
                              <a:gd name="connsiteX816" fmla="*/ 443865 w 2349500"/>
                              <a:gd name="connsiteY816" fmla="*/ 349291 h 2717800"/>
                              <a:gd name="connsiteX817" fmla="*/ 443865 w 2349500"/>
                              <a:gd name="connsiteY817" fmla="*/ 349291 h 2717800"/>
                              <a:gd name="connsiteX818" fmla="*/ 476885 w 2349500"/>
                              <a:gd name="connsiteY818" fmla="*/ 332781 h 2717800"/>
                              <a:gd name="connsiteX819" fmla="*/ 506095 w 2349500"/>
                              <a:gd name="connsiteY819" fmla="*/ 318811 h 2717800"/>
                              <a:gd name="connsiteX820" fmla="*/ 520065 w 2349500"/>
                              <a:gd name="connsiteY820" fmla="*/ 312461 h 2717800"/>
                              <a:gd name="connsiteX821" fmla="*/ 520065 w 2349500"/>
                              <a:gd name="connsiteY821" fmla="*/ 312461 h 2717800"/>
                              <a:gd name="connsiteX822" fmla="*/ 561975 w 2349500"/>
                              <a:gd name="connsiteY822" fmla="*/ 293411 h 2717800"/>
                              <a:gd name="connsiteX823" fmla="*/ 592455 w 2349500"/>
                              <a:gd name="connsiteY823" fmla="*/ 279441 h 2717800"/>
                              <a:gd name="connsiteX824" fmla="*/ 633095 w 2349500"/>
                              <a:gd name="connsiteY824" fmla="*/ 264201 h 2717800"/>
                              <a:gd name="connsiteX825" fmla="*/ 610235 w 2349500"/>
                              <a:gd name="connsiteY825" fmla="*/ 278171 h 2717800"/>
                              <a:gd name="connsiteX826" fmla="*/ 490855 w 2349500"/>
                              <a:gd name="connsiteY826" fmla="*/ 349291 h 2717800"/>
                              <a:gd name="connsiteX827" fmla="*/ 422275 w 2349500"/>
                              <a:gd name="connsiteY827" fmla="*/ 379771 h 2717800"/>
                              <a:gd name="connsiteX828" fmla="*/ 371475 w 2349500"/>
                              <a:gd name="connsiteY828" fmla="*/ 414061 h 2717800"/>
                              <a:gd name="connsiteX829" fmla="*/ 333375 w 2349500"/>
                              <a:gd name="connsiteY829" fmla="*/ 430571 h 2717800"/>
                              <a:gd name="connsiteX830" fmla="*/ 299085 w 2349500"/>
                              <a:gd name="connsiteY830" fmla="*/ 449621 h 2717800"/>
                              <a:gd name="connsiteX831" fmla="*/ 296545 w 2349500"/>
                              <a:gd name="connsiteY831" fmla="*/ 454701 h 2717800"/>
                              <a:gd name="connsiteX832" fmla="*/ 274955 w 2349500"/>
                              <a:gd name="connsiteY832" fmla="*/ 461051 h 2717800"/>
                              <a:gd name="connsiteX833" fmla="*/ 274955 w 2349500"/>
                              <a:gd name="connsiteY833" fmla="*/ 467401 h 2717800"/>
                              <a:gd name="connsiteX834" fmla="*/ 234315 w 2349500"/>
                              <a:gd name="connsiteY834" fmla="*/ 483911 h 2717800"/>
                              <a:gd name="connsiteX835" fmla="*/ 233045 w 2349500"/>
                              <a:gd name="connsiteY835" fmla="*/ 482641 h 2717800"/>
                              <a:gd name="connsiteX836" fmla="*/ 239395 w 2349500"/>
                              <a:gd name="connsiteY836" fmla="*/ 480101 h 2717800"/>
                              <a:gd name="connsiteX837" fmla="*/ 241935 w 2349500"/>
                              <a:gd name="connsiteY837" fmla="*/ 475021 h 2717800"/>
                              <a:gd name="connsiteX838" fmla="*/ 239395 w 2349500"/>
                              <a:gd name="connsiteY838" fmla="*/ 467401 h 2717800"/>
                              <a:gd name="connsiteX839" fmla="*/ 239395 w 2349500"/>
                              <a:gd name="connsiteY839" fmla="*/ 464861 h 2717800"/>
                              <a:gd name="connsiteX840" fmla="*/ 236855 w 2349500"/>
                              <a:gd name="connsiteY840" fmla="*/ 464861 h 2717800"/>
                              <a:gd name="connsiteX841" fmla="*/ 235585 w 2349500"/>
                              <a:gd name="connsiteY841" fmla="*/ 467401 h 2717800"/>
                              <a:gd name="connsiteX842" fmla="*/ 238125 w 2349500"/>
                              <a:gd name="connsiteY842" fmla="*/ 473751 h 2717800"/>
                              <a:gd name="connsiteX843" fmla="*/ 239395 w 2349500"/>
                              <a:gd name="connsiteY843" fmla="*/ 475021 h 2717800"/>
                              <a:gd name="connsiteX844" fmla="*/ 234315 w 2349500"/>
                              <a:gd name="connsiteY844" fmla="*/ 477561 h 2717800"/>
                              <a:gd name="connsiteX845" fmla="*/ 230505 w 2349500"/>
                              <a:gd name="connsiteY845" fmla="*/ 482641 h 2717800"/>
                              <a:gd name="connsiteX846" fmla="*/ 229235 w 2349500"/>
                              <a:gd name="connsiteY846" fmla="*/ 482641 h 2717800"/>
                              <a:gd name="connsiteX847" fmla="*/ 229235 w 2349500"/>
                              <a:gd name="connsiteY847" fmla="*/ 480101 h 2717800"/>
                              <a:gd name="connsiteX848" fmla="*/ 212725 w 2349500"/>
                              <a:gd name="connsiteY848" fmla="*/ 487721 h 2717800"/>
                              <a:gd name="connsiteX849" fmla="*/ 211455 w 2349500"/>
                              <a:gd name="connsiteY849" fmla="*/ 496611 h 2717800"/>
                              <a:gd name="connsiteX850" fmla="*/ 192405 w 2349500"/>
                              <a:gd name="connsiteY850" fmla="*/ 502961 h 2717800"/>
                              <a:gd name="connsiteX851" fmla="*/ 188595 w 2349500"/>
                              <a:gd name="connsiteY851" fmla="*/ 510581 h 2717800"/>
                              <a:gd name="connsiteX852" fmla="*/ 194945 w 2349500"/>
                              <a:gd name="connsiteY852" fmla="*/ 513121 h 2717800"/>
                              <a:gd name="connsiteX853" fmla="*/ 135255 w 2349500"/>
                              <a:gd name="connsiteY853" fmla="*/ 546141 h 2717800"/>
                              <a:gd name="connsiteX854" fmla="*/ 111125 w 2349500"/>
                              <a:gd name="connsiteY854" fmla="*/ 551221 h 2717800"/>
                              <a:gd name="connsiteX855" fmla="*/ 163195 w 2349500"/>
                              <a:gd name="connsiteY855" fmla="*/ 514391 h 2717800"/>
                              <a:gd name="connsiteX856" fmla="*/ 156845 w 2349500"/>
                              <a:gd name="connsiteY856" fmla="*/ 511851 h 2717800"/>
                              <a:gd name="connsiteX857" fmla="*/ 161925 w 2349500"/>
                              <a:gd name="connsiteY857" fmla="*/ 506771 h 2717800"/>
                              <a:gd name="connsiteX858" fmla="*/ 154305 w 2349500"/>
                              <a:gd name="connsiteY858" fmla="*/ 511851 h 2717800"/>
                              <a:gd name="connsiteX859" fmla="*/ 153035 w 2349500"/>
                              <a:gd name="connsiteY859" fmla="*/ 511851 h 2717800"/>
                              <a:gd name="connsiteX860" fmla="*/ 142875 w 2349500"/>
                              <a:gd name="connsiteY860" fmla="*/ 515661 h 2717800"/>
                              <a:gd name="connsiteX861" fmla="*/ 147955 w 2349500"/>
                              <a:gd name="connsiteY861" fmla="*/ 509311 h 2717800"/>
                              <a:gd name="connsiteX862" fmla="*/ 139065 w 2349500"/>
                              <a:gd name="connsiteY862" fmla="*/ 516931 h 2717800"/>
                              <a:gd name="connsiteX863" fmla="*/ 113665 w 2349500"/>
                              <a:gd name="connsiteY863" fmla="*/ 534711 h 2717800"/>
                              <a:gd name="connsiteX864" fmla="*/ 108585 w 2349500"/>
                              <a:gd name="connsiteY864" fmla="*/ 542331 h 2717800"/>
                              <a:gd name="connsiteX865" fmla="*/ 102235 w 2349500"/>
                              <a:gd name="connsiteY865" fmla="*/ 543601 h 2717800"/>
                              <a:gd name="connsiteX866" fmla="*/ 104775 w 2349500"/>
                              <a:gd name="connsiteY866" fmla="*/ 546141 h 2717800"/>
                              <a:gd name="connsiteX867" fmla="*/ 103505 w 2349500"/>
                              <a:gd name="connsiteY867" fmla="*/ 547411 h 2717800"/>
                              <a:gd name="connsiteX868" fmla="*/ 98425 w 2349500"/>
                              <a:gd name="connsiteY868" fmla="*/ 548681 h 2717800"/>
                              <a:gd name="connsiteX869" fmla="*/ 97155 w 2349500"/>
                              <a:gd name="connsiteY869" fmla="*/ 547411 h 2717800"/>
                              <a:gd name="connsiteX870" fmla="*/ 99695 w 2349500"/>
                              <a:gd name="connsiteY870" fmla="*/ 544871 h 2717800"/>
                              <a:gd name="connsiteX871" fmla="*/ 80645 w 2349500"/>
                              <a:gd name="connsiteY871" fmla="*/ 542331 h 2717800"/>
                              <a:gd name="connsiteX872" fmla="*/ 126365 w 2349500"/>
                              <a:gd name="connsiteY872" fmla="*/ 519471 h 2717800"/>
                              <a:gd name="connsiteX873" fmla="*/ 116205 w 2349500"/>
                              <a:gd name="connsiteY873" fmla="*/ 504231 h 2717800"/>
                              <a:gd name="connsiteX874" fmla="*/ 95885 w 2349500"/>
                              <a:gd name="connsiteY874" fmla="*/ 516931 h 2717800"/>
                              <a:gd name="connsiteX875" fmla="*/ 83185 w 2349500"/>
                              <a:gd name="connsiteY875" fmla="*/ 510581 h 2717800"/>
                              <a:gd name="connsiteX876" fmla="*/ 85725 w 2349500"/>
                              <a:gd name="connsiteY876" fmla="*/ 509311 h 2717800"/>
                              <a:gd name="connsiteX877" fmla="*/ 83185 w 2349500"/>
                              <a:gd name="connsiteY877" fmla="*/ 508041 h 2717800"/>
                              <a:gd name="connsiteX878" fmla="*/ 83185 w 2349500"/>
                              <a:gd name="connsiteY878" fmla="*/ 505501 h 2717800"/>
                              <a:gd name="connsiteX879" fmla="*/ 65405 w 2349500"/>
                              <a:gd name="connsiteY879" fmla="*/ 509311 h 2717800"/>
                              <a:gd name="connsiteX880" fmla="*/ 52705 w 2349500"/>
                              <a:gd name="connsiteY880" fmla="*/ 523281 h 2717800"/>
                              <a:gd name="connsiteX881" fmla="*/ 59055 w 2349500"/>
                              <a:gd name="connsiteY881" fmla="*/ 520741 h 2717800"/>
                              <a:gd name="connsiteX882" fmla="*/ 61595 w 2349500"/>
                              <a:gd name="connsiteY882" fmla="*/ 519471 h 2717800"/>
                              <a:gd name="connsiteX883" fmla="*/ 64135 w 2349500"/>
                              <a:gd name="connsiteY883" fmla="*/ 522011 h 2717800"/>
                              <a:gd name="connsiteX884" fmla="*/ 79375 w 2349500"/>
                              <a:gd name="connsiteY884" fmla="*/ 519471 h 2717800"/>
                              <a:gd name="connsiteX885" fmla="*/ 85725 w 2349500"/>
                              <a:gd name="connsiteY885" fmla="*/ 523281 h 2717800"/>
                              <a:gd name="connsiteX886" fmla="*/ 67945 w 2349500"/>
                              <a:gd name="connsiteY886" fmla="*/ 533441 h 2717800"/>
                              <a:gd name="connsiteX887" fmla="*/ 67945 w 2349500"/>
                              <a:gd name="connsiteY887" fmla="*/ 535981 h 2717800"/>
                              <a:gd name="connsiteX888" fmla="*/ 64135 w 2349500"/>
                              <a:gd name="connsiteY888" fmla="*/ 535981 h 2717800"/>
                              <a:gd name="connsiteX889" fmla="*/ 55245 w 2349500"/>
                              <a:gd name="connsiteY889" fmla="*/ 538521 h 2717800"/>
                              <a:gd name="connsiteX890" fmla="*/ 53975 w 2349500"/>
                              <a:gd name="connsiteY890" fmla="*/ 534711 h 2717800"/>
                              <a:gd name="connsiteX891" fmla="*/ 56515 w 2349500"/>
                              <a:gd name="connsiteY891" fmla="*/ 533441 h 2717800"/>
                              <a:gd name="connsiteX892" fmla="*/ 55245 w 2349500"/>
                              <a:gd name="connsiteY892" fmla="*/ 529631 h 2717800"/>
                              <a:gd name="connsiteX893" fmla="*/ 53975 w 2349500"/>
                              <a:gd name="connsiteY893" fmla="*/ 525821 h 2717800"/>
                              <a:gd name="connsiteX894" fmla="*/ 41275 w 2349500"/>
                              <a:gd name="connsiteY894" fmla="*/ 529631 h 2717800"/>
                              <a:gd name="connsiteX895" fmla="*/ 36195 w 2349500"/>
                              <a:gd name="connsiteY895" fmla="*/ 518201 h 2717800"/>
                              <a:gd name="connsiteX896" fmla="*/ 28575 w 2349500"/>
                              <a:gd name="connsiteY896" fmla="*/ 530901 h 2717800"/>
                              <a:gd name="connsiteX897" fmla="*/ 9525 w 2349500"/>
                              <a:gd name="connsiteY897" fmla="*/ 537251 h 2717800"/>
                              <a:gd name="connsiteX898" fmla="*/ 9525 w 2349500"/>
                              <a:gd name="connsiteY898" fmla="*/ 556301 h 2717800"/>
                              <a:gd name="connsiteX899" fmla="*/ 15875 w 2349500"/>
                              <a:gd name="connsiteY899" fmla="*/ 556301 h 2717800"/>
                              <a:gd name="connsiteX900" fmla="*/ 22225 w 2349500"/>
                              <a:gd name="connsiteY900" fmla="*/ 548681 h 2717800"/>
                              <a:gd name="connsiteX901" fmla="*/ 9525 w 2349500"/>
                              <a:gd name="connsiteY901" fmla="*/ 565191 h 2717800"/>
                              <a:gd name="connsiteX902" fmla="*/ 9525 w 2349500"/>
                              <a:gd name="connsiteY902" fmla="*/ 581701 h 2717800"/>
                              <a:gd name="connsiteX903" fmla="*/ 9525 w 2349500"/>
                              <a:gd name="connsiteY903" fmla="*/ 582971 h 2717800"/>
                              <a:gd name="connsiteX904" fmla="*/ 9525 w 2349500"/>
                              <a:gd name="connsiteY904" fmla="*/ 585511 h 2717800"/>
                              <a:gd name="connsiteX905" fmla="*/ 10795 w 2349500"/>
                              <a:gd name="connsiteY905" fmla="*/ 586781 h 2717800"/>
                              <a:gd name="connsiteX906" fmla="*/ 10795 w 2349500"/>
                              <a:gd name="connsiteY906" fmla="*/ 588051 h 2717800"/>
                              <a:gd name="connsiteX907" fmla="*/ 9525 w 2349500"/>
                              <a:gd name="connsiteY907" fmla="*/ 589321 h 2717800"/>
                              <a:gd name="connsiteX908" fmla="*/ 9525 w 2349500"/>
                              <a:gd name="connsiteY908" fmla="*/ 628691 h 2717800"/>
                              <a:gd name="connsiteX909" fmla="*/ 15875 w 2349500"/>
                              <a:gd name="connsiteY909" fmla="*/ 624881 h 2717800"/>
                              <a:gd name="connsiteX910" fmla="*/ 12065 w 2349500"/>
                              <a:gd name="connsiteY910" fmla="*/ 631231 h 2717800"/>
                              <a:gd name="connsiteX911" fmla="*/ 9525 w 2349500"/>
                              <a:gd name="connsiteY911" fmla="*/ 632501 h 2717800"/>
                              <a:gd name="connsiteX912" fmla="*/ 9525 w 2349500"/>
                              <a:gd name="connsiteY912" fmla="*/ 2236511 h 2717800"/>
                              <a:gd name="connsiteX913" fmla="*/ 53975 w 2349500"/>
                              <a:gd name="connsiteY913" fmla="*/ 2230161 h 2717800"/>
                              <a:gd name="connsiteX914" fmla="*/ 53975 w 2349500"/>
                              <a:gd name="connsiteY914" fmla="*/ 2230161 h 2717800"/>
                              <a:gd name="connsiteX915" fmla="*/ 55245 w 2349500"/>
                              <a:gd name="connsiteY915" fmla="*/ 2230161 h 2717800"/>
                              <a:gd name="connsiteX916" fmla="*/ 107315 w 2349500"/>
                              <a:gd name="connsiteY916" fmla="*/ 2199681 h 2717800"/>
                              <a:gd name="connsiteX917" fmla="*/ 83185 w 2349500"/>
                              <a:gd name="connsiteY917" fmla="*/ 2223811 h 2717800"/>
                              <a:gd name="connsiteX918" fmla="*/ 55245 w 2349500"/>
                              <a:gd name="connsiteY918" fmla="*/ 2230161 h 2717800"/>
                              <a:gd name="connsiteX919" fmla="*/ 55245 w 2349500"/>
                              <a:gd name="connsiteY919" fmla="*/ 2230161 h 2717800"/>
                              <a:gd name="connsiteX920" fmla="*/ 53975 w 2349500"/>
                              <a:gd name="connsiteY920" fmla="*/ 2230161 h 2717800"/>
                              <a:gd name="connsiteX921" fmla="*/ 45085 w 2349500"/>
                              <a:gd name="connsiteY921" fmla="*/ 2240320 h 2717800"/>
                              <a:gd name="connsiteX922" fmla="*/ 46355 w 2349500"/>
                              <a:gd name="connsiteY922" fmla="*/ 2240320 h 2717800"/>
                              <a:gd name="connsiteX923" fmla="*/ 45085 w 2349500"/>
                              <a:gd name="connsiteY923" fmla="*/ 2240320 h 2717800"/>
                              <a:gd name="connsiteX924" fmla="*/ 12065 w 2349500"/>
                              <a:gd name="connsiteY924" fmla="*/ 2279691 h 2717800"/>
                              <a:gd name="connsiteX925" fmla="*/ 9525 w 2349500"/>
                              <a:gd name="connsiteY925" fmla="*/ 2279691 h 2717800"/>
                              <a:gd name="connsiteX926" fmla="*/ 9525 w 2349500"/>
                              <a:gd name="connsiteY926" fmla="*/ 2354620 h 2717800"/>
                              <a:gd name="connsiteX927" fmla="*/ 9525 w 2349500"/>
                              <a:gd name="connsiteY927" fmla="*/ 2371131 h 2717800"/>
                              <a:gd name="connsiteX928" fmla="*/ 9525 w 2349500"/>
                              <a:gd name="connsiteY928" fmla="*/ 2460031 h 2717800"/>
                              <a:gd name="connsiteX929" fmla="*/ 19685 w 2349500"/>
                              <a:gd name="connsiteY929" fmla="*/ 2461301 h 2717800"/>
                              <a:gd name="connsiteX930" fmla="*/ 9525 w 2349500"/>
                              <a:gd name="connsiteY930" fmla="*/ 2468920 h 2717800"/>
                              <a:gd name="connsiteX931" fmla="*/ 9525 w 2349500"/>
                              <a:gd name="connsiteY931" fmla="*/ 2708951 h 2717800"/>
                              <a:gd name="connsiteX932" fmla="*/ 41275 w 2349500"/>
                              <a:gd name="connsiteY932" fmla="*/ 2720381 h 2717800"/>
                              <a:gd name="connsiteX933" fmla="*/ 132715 w 2349500"/>
                              <a:gd name="connsiteY933" fmla="*/ 2692441 h 2717800"/>
                              <a:gd name="connsiteX934" fmla="*/ 104775 w 2349500"/>
                              <a:gd name="connsiteY934" fmla="*/ 2696251 h 2717800"/>
                              <a:gd name="connsiteX935" fmla="*/ 131445 w 2349500"/>
                              <a:gd name="connsiteY935" fmla="*/ 2684820 h 2717800"/>
                              <a:gd name="connsiteX936" fmla="*/ 116205 w 2349500"/>
                              <a:gd name="connsiteY936" fmla="*/ 2684820 h 2717800"/>
                              <a:gd name="connsiteX937" fmla="*/ 118745 w 2349500"/>
                              <a:gd name="connsiteY937" fmla="*/ 2681011 h 2717800"/>
                              <a:gd name="connsiteX938" fmla="*/ 146685 w 2349500"/>
                              <a:gd name="connsiteY938" fmla="*/ 2670851 h 2717800"/>
                              <a:gd name="connsiteX939" fmla="*/ 174625 w 2349500"/>
                              <a:gd name="connsiteY939" fmla="*/ 2660691 h 2717800"/>
                              <a:gd name="connsiteX940" fmla="*/ 196215 w 2349500"/>
                              <a:gd name="connsiteY940" fmla="*/ 2647991 h 2717800"/>
                              <a:gd name="connsiteX941" fmla="*/ 202565 w 2349500"/>
                              <a:gd name="connsiteY941" fmla="*/ 2642911 h 2717800"/>
                              <a:gd name="connsiteX942" fmla="*/ 236855 w 2349500"/>
                              <a:gd name="connsiteY942" fmla="*/ 2625131 h 2717800"/>
                              <a:gd name="connsiteX943" fmla="*/ 269875 w 2349500"/>
                              <a:gd name="connsiteY943" fmla="*/ 2608620 h 2717800"/>
                              <a:gd name="connsiteX944" fmla="*/ 266065 w 2349500"/>
                              <a:gd name="connsiteY944" fmla="*/ 2604811 h 2717800"/>
                              <a:gd name="connsiteX945" fmla="*/ 244475 w 2349500"/>
                              <a:gd name="connsiteY945" fmla="*/ 2611161 h 2717800"/>
                              <a:gd name="connsiteX946" fmla="*/ 153035 w 2349500"/>
                              <a:gd name="connsiteY946" fmla="*/ 2659420 h 2717800"/>
                              <a:gd name="connsiteX947" fmla="*/ 74295 w 2349500"/>
                              <a:gd name="connsiteY947" fmla="*/ 2684820 h 2717800"/>
                              <a:gd name="connsiteX948" fmla="*/ 52705 w 2349500"/>
                              <a:gd name="connsiteY948" fmla="*/ 2693711 h 2717800"/>
                              <a:gd name="connsiteX949" fmla="*/ 52705 w 2349500"/>
                              <a:gd name="connsiteY949" fmla="*/ 2694981 h 2717800"/>
                              <a:gd name="connsiteX950" fmla="*/ 51435 w 2349500"/>
                              <a:gd name="connsiteY950" fmla="*/ 2694981 h 2717800"/>
                              <a:gd name="connsiteX951" fmla="*/ 33655 w 2349500"/>
                              <a:gd name="connsiteY951" fmla="*/ 2705141 h 2717800"/>
                              <a:gd name="connsiteX952" fmla="*/ 51435 w 2349500"/>
                              <a:gd name="connsiteY952" fmla="*/ 2694981 h 2717800"/>
                              <a:gd name="connsiteX953" fmla="*/ 51435 w 2349500"/>
                              <a:gd name="connsiteY953" fmla="*/ 2694981 h 2717800"/>
                              <a:gd name="connsiteX954" fmla="*/ 52705 w 2349500"/>
                              <a:gd name="connsiteY954" fmla="*/ 2693711 h 2717800"/>
                              <a:gd name="connsiteX955" fmla="*/ 61595 w 2349500"/>
                              <a:gd name="connsiteY955" fmla="*/ 2669581 h 2717800"/>
                              <a:gd name="connsiteX956" fmla="*/ 14605 w 2349500"/>
                              <a:gd name="connsiteY956" fmla="*/ 2687361 h 2717800"/>
                              <a:gd name="connsiteX957" fmla="*/ 12065 w 2349500"/>
                              <a:gd name="connsiteY957" fmla="*/ 2683551 h 2717800"/>
                              <a:gd name="connsiteX958" fmla="*/ 62865 w 2349500"/>
                              <a:gd name="connsiteY958" fmla="*/ 2669581 h 2717800"/>
                              <a:gd name="connsiteX959" fmla="*/ 74295 w 2349500"/>
                              <a:gd name="connsiteY959" fmla="*/ 2642911 h 2717800"/>
                              <a:gd name="connsiteX960" fmla="*/ 116205 w 2349500"/>
                              <a:gd name="connsiteY960" fmla="*/ 2659420 h 2717800"/>
                              <a:gd name="connsiteX961" fmla="*/ 127635 w 2349500"/>
                              <a:gd name="connsiteY961" fmla="*/ 2645451 h 2717800"/>
                              <a:gd name="connsiteX962" fmla="*/ 98425 w 2349500"/>
                              <a:gd name="connsiteY962" fmla="*/ 2646720 h 2717800"/>
                              <a:gd name="connsiteX963" fmla="*/ 127635 w 2349500"/>
                              <a:gd name="connsiteY963" fmla="*/ 2618781 h 2717800"/>
                              <a:gd name="connsiteX964" fmla="*/ 128905 w 2349500"/>
                              <a:gd name="connsiteY964" fmla="*/ 2612431 h 2717800"/>
                              <a:gd name="connsiteX965" fmla="*/ 144145 w 2349500"/>
                              <a:gd name="connsiteY965" fmla="*/ 2611161 h 2717800"/>
                              <a:gd name="connsiteX966" fmla="*/ 153035 w 2349500"/>
                              <a:gd name="connsiteY966" fmla="*/ 2606081 h 2717800"/>
                              <a:gd name="connsiteX967" fmla="*/ 177165 w 2349500"/>
                              <a:gd name="connsiteY967" fmla="*/ 2595920 h 2717800"/>
                              <a:gd name="connsiteX968" fmla="*/ 222885 w 2349500"/>
                              <a:gd name="connsiteY968" fmla="*/ 2592111 h 2717800"/>
                              <a:gd name="connsiteX969" fmla="*/ 164465 w 2349500"/>
                              <a:gd name="connsiteY969" fmla="*/ 2576870 h 2717800"/>
                              <a:gd name="connsiteX970" fmla="*/ 174625 w 2349500"/>
                              <a:gd name="connsiteY970" fmla="*/ 2571791 h 2717800"/>
                              <a:gd name="connsiteX971" fmla="*/ 203835 w 2349500"/>
                              <a:gd name="connsiteY971" fmla="*/ 2571791 h 2717800"/>
                              <a:gd name="connsiteX972" fmla="*/ 236855 w 2349500"/>
                              <a:gd name="connsiteY972" fmla="*/ 2561631 h 2717800"/>
                              <a:gd name="connsiteX973" fmla="*/ 248285 w 2349500"/>
                              <a:gd name="connsiteY973" fmla="*/ 2560361 h 2717800"/>
                              <a:gd name="connsiteX974" fmla="*/ 254635 w 2349500"/>
                              <a:gd name="connsiteY974" fmla="*/ 2538770 h 2717800"/>
                              <a:gd name="connsiteX975" fmla="*/ 250825 w 2349500"/>
                              <a:gd name="connsiteY975" fmla="*/ 2554011 h 2717800"/>
                              <a:gd name="connsiteX976" fmla="*/ 301625 w 2349500"/>
                              <a:gd name="connsiteY976" fmla="*/ 2531151 h 2717800"/>
                              <a:gd name="connsiteX977" fmla="*/ 353695 w 2349500"/>
                              <a:gd name="connsiteY977" fmla="*/ 2518451 h 2717800"/>
                              <a:gd name="connsiteX978" fmla="*/ 344805 w 2349500"/>
                              <a:gd name="connsiteY978" fmla="*/ 2536231 h 2717800"/>
                              <a:gd name="connsiteX979" fmla="*/ 340995 w 2349500"/>
                              <a:gd name="connsiteY979" fmla="*/ 2550201 h 2717800"/>
                              <a:gd name="connsiteX980" fmla="*/ 382905 w 2349500"/>
                              <a:gd name="connsiteY980" fmla="*/ 2542581 h 2717800"/>
                              <a:gd name="connsiteX981" fmla="*/ 340995 w 2349500"/>
                              <a:gd name="connsiteY981" fmla="*/ 2565441 h 2717800"/>
                              <a:gd name="connsiteX982" fmla="*/ 319405 w 2349500"/>
                              <a:gd name="connsiteY982" fmla="*/ 2592111 h 2717800"/>
                              <a:gd name="connsiteX983" fmla="*/ 370205 w 2349500"/>
                              <a:gd name="connsiteY983" fmla="*/ 2561631 h 2717800"/>
                              <a:gd name="connsiteX984" fmla="*/ 400685 w 2349500"/>
                              <a:gd name="connsiteY984" fmla="*/ 2557820 h 2717800"/>
                              <a:gd name="connsiteX985" fmla="*/ 419735 w 2349500"/>
                              <a:gd name="connsiteY985" fmla="*/ 2542581 h 2717800"/>
                              <a:gd name="connsiteX986" fmla="*/ 399415 w 2349500"/>
                              <a:gd name="connsiteY986" fmla="*/ 2540041 h 2717800"/>
                              <a:gd name="connsiteX987" fmla="*/ 451485 w 2349500"/>
                              <a:gd name="connsiteY987" fmla="*/ 2526070 h 2717800"/>
                              <a:gd name="connsiteX988" fmla="*/ 423545 w 2349500"/>
                              <a:gd name="connsiteY988" fmla="*/ 2520991 h 2717800"/>
                              <a:gd name="connsiteX989" fmla="*/ 393065 w 2349500"/>
                              <a:gd name="connsiteY989" fmla="*/ 2533691 h 2717800"/>
                              <a:gd name="connsiteX990" fmla="*/ 384175 w 2349500"/>
                              <a:gd name="connsiteY990" fmla="*/ 2541311 h 2717800"/>
                              <a:gd name="connsiteX991" fmla="*/ 393065 w 2349500"/>
                              <a:gd name="connsiteY991" fmla="*/ 2533691 h 2717800"/>
                              <a:gd name="connsiteX992" fmla="*/ 401955 w 2349500"/>
                              <a:gd name="connsiteY992" fmla="*/ 2510831 h 2717800"/>
                              <a:gd name="connsiteX993" fmla="*/ 370205 w 2349500"/>
                              <a:gd name="connsiteY993" fmla="*/ 2520991 h 2717800"/>
                              <a:gd name="connsiteX994" fmla="*/ 363855 w 2349500"/>
                              <a:gd name="connsiteY994" fmla="*/ 2508291 h 2717800"/>
                              <a:gd name="connsiteX995" fmla="*/ 338455 w 2349500"/>
                              <a:gd name="connsiteY995" fmla="*/ 2510831 h 2717800"/>
                              <a:gd name="connsiteX996" fmla="*/ 404495 w 2349500"/>
                              <a:gd name="connsiteY996" fmla="*/ 2475270 h 2717800"/>
                              <a:gd name="connsiteX997" fmla="*/ 497205 w 2349500"/>
                              <a:gd name="connsiteY997" fmla="*/ 2462570 h 2717800"/>
                              <a:gd name="connsiteX998" fmla="*/ 531495 w 2349500"/>
                              <a:gd name="connsiteY998" fmla="*/ 2439711 h 2717800"/>
                              <a:gd name="connsiteX999" fmla="*/ 542925 w 2349500"/>
                              <a:gd name="connsiteY999" fmla="*/ 2423201 h 2717800"/>
                              <a:gd name="connsiteX1000" fmla="*/ 545465 w 2349500"/>
                              <a:gd name="connsiteY1000" fmla="*/ 2409231 h 2717800"/>
                              <a:gd name="connsiteX1001" fmla="*/ 579755 w 2349500"/>
                              <a:gd name="connsiteY1001" fmla="*/ 2420661 h 2717800"/>
                              <a:gd name="connsiteX1002" fmla="*/ 626745 w 2349500"/>
                              <a:gd name="connsiteY1002" fmla="*/ 2378751 h 2717800"/>
                              <a:gd name="connsiteX1003" fmla="*/ 631825 w 2349500"/>
                              <a:gd name="connsiteY1003" fmla="*/ 2402881 h 2717800"/>
                              <a:gd name="connsiteX1004" fmla="*/ 579755 w 2349500"/>
                              <a:gd name="connsiteY1004" fmla="*/ 2451141 h 2717800"/>
                              <a:gd name="connsiteX1005" fmla="*/ 578485 w 2349500"/>
                              <a:gd name="connsiteY1005" fmla="*/ 2451141 h 2717800"/>
                              <a:gd name="connsiteX1006" fmla="*/ 578485 w 2349500"/>
                              <a:gd name="connsiteY1006" fmla="*/ 2451141 h 2717800"/>
                              <a:gd name="connsiteX1007" fmla="*/ 569595 w 2349500"/>
                              <a:gd name="connsiteY1007" fmla="*/ 2452411 h 2717800"/>
                              <a:gd name="connsiteX1008" fmla="*/ 521335 w 2349500"/>
                              <a:gd name="connsiteY1008" fmla="*/ 2484161 h 2717800"/>
                              <a:gd name="connsiteX1009" fmla="*/ 432435 w 2349500"/>
                              <a:gd name="connsiteY1009" fmla="*/ 2503211 h 2717800"/>
                              <a:gd name="connsiteX1010" fmla="*/ 424815 w 2349500"/>
                              <a:gd name="connsiteY1010" fmla="*/ 2520991 h 2717800"/>
                              <a:gd name="connsiteX1011" fmla="*/ 485775 w 2349500"/>
                              <a:gd name="connsiteY1011" fmla="*/ 2510831 h 2717800"/>
                              <a:gd name="connsiteX1012" fmla="*/ 471805 w 2349500"/>
                              <a:gd name="connsiteY1012" fmla="*/ 2538770 h 2717800"/>
                              <a:gd name="connsiteX1013" fmla="*/ 490855 w 2349500"/>
                              <a:gd name="connsiteY1013" fmla="*/ 2538770 h 2717800"/>
                              <a:gd name="connsiteX1014" fmla="*/ 521335 w 2349500"/>
                              <a:gd name="connsiteY1014" fmla="*/ 2529881 h 2717800"/>
                              <a:gd name="connsiteX1015" fmla="*/ 540385 w 2349500"/>
                              <a:gd name="connsiteY1015" fmla="*/ 2517181 h 2717800"/>
                              <a:gd name="connsiteX1016" fmla="*/ 615315 w 2349500"/>
                              <a:gd name="connsiteY1016" fmla="*/ 2490511 h 2717800"/>
                              <a:gd name="connsiteX1017" fmla="*/ 625475 w 2349500"/>
                              <a:gd name="connsiteY1017" fmla="*/ 2479081 h 2717800"/>
                              <a:gd name="connsiteX1018" fmla="*/ 644525 w 2349500"/>
                              <a:gd name="connsiteY1018" fmla="*/ 2461301 h 2717800"/>
                              <a:gd name="connsiteX1019" fmla="*/ 680085 w 2349500"/>
                              <a:gd name="connsiteY1019" fmla="*/ 2457491 h 2717800"/>
                              <a:gd name="connsiteX1020" fmla="*/ 700405 w 2349500"/>
                              <a:gd name="connsiteY1020" fmla="*/ 2453681 h 2717800"/>
                              <a:gd name="connsiteX1021" fmla="*/ 724535 w 2349500"/>
                              <a:gd name="connsiteY1021" fmla="*/ 2416851 h 2717800"/>
                              <a:gd name="connsiteX1022" fmla="*/ 760095 w 2349500"/>
                              <a:gd name="connsiteY1022" fmla="*/ 2423201 h 2717800"/>
                              <a:gd name="connsiteX1023" fmla="*/ 782955 w 2349500"/>
                              <a:gd name="connsiteY1023" fmla="*/ 2405420 h 2717800"/>
                              <a:gd name="connsiteX1024" fmla="*/ 817245 w 2349500"/>
                              <a:gd name="connsiteY1024" fmla="*/ 2388911 h 2717800"/>
                              <a:gd name="connsiteX1025" fmla="*/ 833755 w 2349500"/>
                              <a:gd name="connsiteY1025" fmla="*/ 2381291 h 2717800"/>
                              <a:gd name="connsiteX1026" fmla="*/ 887095 w 2349500"/>
                              <a:gd name="connsiteY1026" fmla="*/ 2359701 h 2717800"/>
                              <a:gd name="connsiteX1027" fmla="*/ 936625 w 2349500"/>
                              <a:gd name="connsiteY1027" fmla="*/ 2326681 h 2717800"/>
                              <a:gd name="connsiteX1028" fmla="*/ 937895 w 2349500"/>
                              <a:gd name="connsiteY1028" fmla="*/ 2326681 h 2717800"/>
                              <a:gd name="connsiteX1029" fmla="*/ 917575 w 2349500"/>
                              <a:gd name="connsiteY1029" fmla="*/ 2322870 h 2717800"/>
                              <a:gd name="connsiteX1030" fmla="*/ 949325 w 2349500"/>
                              <a:gd name="connsiteY1030" fmla="*/ 2301281 h 2717800"/>
                              <a:gd name="connsiteX1031" fmla="*/ 977265 w 2349500"/>
                              <a:gd name="connsiteY1031" fmla="*/ 2297470 h 2717800"/>
                              <a:gd name="connsiteX1032" fmla="*/ 997585 w 2349500"/>
                              <a:gd name="connsiteY1032" fmla="*/ 2277151 h 2717800"/>
                              <a:gd name="connsiteX1033" fmla="*/ 1016635 w 2349500"/>
                              <a:gd name="connsiteY1033" fmla="*/ 2263181 h 2717800"/>
                              <a:gd name="connsiteX1034" fmla="*/ 1038225 w 2349500"/>
                              <a:gd name="connsiteY1034" fmla="*/ 2268261 h 2717800"/>
                              <a:gd name="connsiteX1035" fmla="*/ 1043305 w 2349500"/>
                              <a:gd name="connsiteY1035" fmla="*/ 2265720 h 2717800"/>
                              <a:gd name="connsiteX1036" fmla="*/ 1033145 w 2349500"/>
                              <a:gd name="connsiteY1036" fmla="*/ 2254291 h 2717800"/>
                              <a:gd name="connsiteX1037" fmla="*/ 1102995 w 2349500"/>
                              <a:gd name="connsiteY1037" fmla="*/ 2225081 h 2717800"/>
                              <a:gd name="connsiteX1038" fmla="*/ 1119505 w 2349500"/>
                              <a:gd name="connsiteY1038" fmla="*/ 2209841 h 2717800"/>
                              <a:gd name="connsiteX1039" fmla="*/ 1133475 w 2349500"/>
                              <a:gd name="connsiteY1039" fmla="*/ 2199681 h 2717800"/>
                              <a:gd name="connsiteX1040" fmla="*/ 1162685 w 2349500"/>
                              <a:gd name="connsiteY1040" fmla="*/ 2178091 h 2717800"/>
                              <a:gd name="connsiteX1041" fmla="*/ 1175385 w 2349500"/>
                              <a:gd name="connsiteY1041" fmla="*/ 2170470 h 2717800"/>
                              <a:gd name="connsiteX1042" fmla="*/ 1247775 w 2349500"/>
                              <a:gd name="connsiteY1042" fmla="*/ 2137451 h 2717800"/>
                              <a:gd name="connsiteX1043" fmla="*/ 1242695 w 2349500"/>
                              <a:gd name="connsiteY1043" fmla="*/ 2150151 h 2717800"/>
                              <a:gd name="connsiteX1044" fmla="*/ 1285875 w 2349500"/>
                              <a:gd name="connsiteY1044" fmla="*/ 2123481 h 2717800"/>
                              <a:gd name="connsiteX1045" fmla="*/ 1315085 w 2349500"/>
                              <a:gd name="connsiteY1045" fmla="*/ 2103161 h 2717800"/>
                              <a:gd name="connsiteX1046" fmla="*/ 1307465 w 2349500"/>
                              <a:gd name="connsiteY1046" fmla="*/ 2089191 h 2717800"/>
                              <a:gd name="connsiteX1047" fmla="*/ 1290955 w 2349500"/>
                              <a:gd name="connsiteY1047" fmla="*/ 2108241 h 2717800"/>
                              <a:gd name="connsiteX1048" fmla="*/ 1268095 w 2349500"/>
                              <a:gd name="connsiteY1048" fmla="*/ 2113320 h 2717800"/>
                              <a:gd name="connsiteX1049" fmla="*/ 1266825 w 2349500"/>
                              <a:gd name="connsiteY1049" fmla="*/ 2103161 h 2717800"/>
                              <a:gd name="connsiteX1050" fmla="*/ 1271905 w 2349500"/>
                              <a:gd name="connsiteY1050" fmla="*/ 2103161 h 2717800"/>
                              <a:gd name="connsiteX1051" fmla="*/ 1301115 w 2349500"/>
                              <a:gd name="connsiteY1051" fmla="*/ 2077761 h 2717800"/>
                              <a:gd name="connsiteX1052" fmla="*/ 1298575 w 2349500"/>
                              <a:gd name="connsiteY1052" fmla="*/ 2076491 h 2717800"/>
                              <a:gd name="connsiteX1053" fmla="*/ 1299845 w 2349500"/>
                              <a:gd name="connsiteY1053" fmla="*/ 2073951 h 2717800"/>
                              <a:gd name="connsiteX1054" fmla="*/ 1299845 w 2349500"/>
                              <a:gd name="connsiteY1054" fmla="*/ 2073951 h 2717800"/>
                              <a:gd name="connsiteX1055" fmla="*/ 1316355 w 2349500"/>
                              <a:gd name="connsiteY1055" fmla="*/ 2061251 h 2717800"/>
                              <a:gd name="connsiteX1056" fmla="*/ 1316355 w 2349500"/>
                              <a:gd name="connsiteY1056" fmla="*/ 2061251 h 2717800"/>
                              <a:gd name="connsiteX1057" fmla="*/ 1317625 w 2349500"/>
                              <a:gd name="connsiteY1057" fmla="*/ 2061251 h 2717800"/>
                              <a:gd name="connsiteX1058" fmla="*/ 1332865 w 2349500"/>
                              <a:gd name="connsiteY1058" fmla="*/ 2051091 h 2717800"/>
                              <a:gd name="connsiteX1059" fmla="*/ 1332865 w 2349500"/>
                              <a:gd name="connsiteY1059" fmla="*/ 2051091 h 2717800"/>
                              <a:gd name="connsiteX1060" fmla="*/ 1337945 w 2349500"/>
                              <a:gd name="connsiteY1060" fmla="*/ 2054901 h 2717800"/>
                              <a:gd name="connsiteX1061" fmla="*/ 1332865 w 2349500"/>
                              <a:gd name="connsiteY1061" fmla="*/ 2051091 h 2717800"/>
                              <a:gd name="connsiteX1062" fmla="*/ 1334135 w 2349500"/>
                              <a:gd name="connsiteY1062" fmla="*/ 2047281 h 2717800"/>
                              <a:gd name="connsiteX1063" fmla="*/ 1327785 w 2349500"/>
                              <a:gd name="connsiteY1063" fmla="*/ 2046011 h 2717800"/>
                              <a:gd name="connsiteX1064" fmla="*/ 1311275 w 2349500"/>
                              <a:gd name="connsiteY1064" fmla="*/ 2056170 h 2717800"/>
                              <a:gd name="connsiteX1065" fmla="*/ 1311275 w 2349500"/>
                              <a:gd name="connsiteY1065" fmla="*/ 2056170 h 2717800"/>
                              <a:gd name="connsiteX1066" fmla="*/ 1294765 w 2349500"/>
                              <a:gd name="connsiteY1066" fmla="*/ 2068870 h 2717800"/>
                              <a:gd name="connsiteX1067" fmla="*/ 1282065 w 2349500"/>
                              <a:gd name="connsiteY1067" fmla="*/ 2070141 h 2717800"/>
                              <a:gd name="connsiteX1068" fmla="*/ 1263015 w 2349500"/>
                              <a:gd name="connsiteY1068" fmla="*/ 2070141 h 2717800"/>
                              <a:gd name="connsiteX1069" fmla="*/ 1307465 w 2349500"/>
                              <a:gd name="connsiteY1069" fmla="*/ 2030770 h 2717800"/>
                              <a:gd name="connsiteX1070" fmla="*/ 1257935 w 2349500"/>
                              <a:gd name="connsiteY1070" fmla="*/ 2066331 h 2717800"/>
                              <a:gd name="connsiteX1071" fmla="*/ 1252855 w 2349500"/>
                              <a:gd name="connsiteY1071" fmla="*/ 2052361 h 2717800"/>
                              <a:gd name="connsiteX1072" fmla="*/ 1228725 w 2349500"/>
                              <a:gd name="connsiteY1072" fmla="*/ 2054901 h 2717800"/>
                              <a:gd name="connsiteX1073" fmla="*/ 1263015 w 2349500"/>
                              <a:gd name="connsiteY1073" fmla="*/ 2025691 h 2717800"/>
                              <a:gd name="connsiteX1074" fmla="*/ 1255395 w 2349500"/>
                              <a:gd name="connsiteY1074" fmla="*/ 2024420 h 2717800"/>
                              <a:gd name="connsiteX1075" fmla="*/ 1282065 w 2349500"/>
                              <a:gd name="connsiteY1075" fmla="*/ 2009181 h 2717800"/>
                              <a:gd name="connsiteX1076" fmla="*/ 1283335 w 2349500"/>
                              <a:gd name="connsiteY1076" fmla="*/ 2016801 h 2717800"/>
                              <a:gd name="connsiteX1077" fmla="*/ 1303655 w 2349500"/>
                              <a:gd name="connsiteY1077" fmla="*/ 2007911 h 2717800"/>
                              <a:gd name="connsiteX1078" fmla="*/ 1303655 w 2349500"/>
                              <a:gd name="connsiteY1078" fmla="*/ 2007911 h 2717800"/>
                              <a:gd name="connsiteX1079" fmla="*/ 1320165 w 2349500"/>
                              <a:gd name="connsiteY1079" fmla="*/ 1997751 h 2717800"/>
                              <a:gd name="connsiteX1080" fmla="*/ 1327785 w 2349500"/>
                              <a:gd name="connsiteY1080" fmla="*/ 1990131 h 2717800"/>
                              <a:gd name="connsiteX1081" fmla="*/ 1327785 w 2349500"/>
                              <a:gd name="connsiteY1081" fmla="*/ 1990131 h 2717800"/>
                              <a:gd name="connsiteX1082" fmla="*/ 1330325 w 2349500"/>
                              <a:gd name="connsiteY1082" fmla="*/ 1991401 h 2717800"/>
                              <a:gd name="connsiteX1083" fmla="*/ 1322705 w 2349500"/>
                              <a:gd name="connsiteY1083" fmla="*/ 2000291 h 2717800"/>
                              <a:gd name="connsiteX1084" fmla="*/ 1331595 w 2349500"/>
                              <a:gd name="connsiteY1084" fmla="*/ 2007911 h 2717800"/>
                              <a:gd name="connsiteX1085" fmla="*/ 1373505 w 2349500"/>
                              <a:gd name="connsiteY1085" fmla="*/ 1978701 h 2717800"/>
                              <a:gd name="connsiteX1086" fmla="*/ 1382395 w 2349500"/>
                              <a:gd name="connsiteY1086" fmla="*/ 1976161 h 2717800"/>
                              <a:gd name="connsiteX1087" fmla="*/ 1377315 w 2349500"/>
                              <a:gd name="connsiteY1087" fmla="*/ 1966001 h 2717800"/>
                              <a:gd name="connsiteX1088" fmla="*/ 1420495 w 2349500"/>
                              <a:gd name="connsiteY1088" fmla="*/ 1949491 h 2717800"/>
                              <a:gd name="connsiteX1089" fmla="*/ 1420495 w 2349500"/>
                              <a:gd name="connsiteY1089" fmla="*/ 1950761 h 2717800"/>
                              <a:gd name="connsiteX1090" fmla="*/ 1410335 w 2349500"/>
                              <a:gd name="connsiteY1090" fmla="*/ 1954570 h 2717800"/>
                              <a:gd name="connsiteX1091" fmla="*/ 1396365 w 2349500"/>
                              <a:gd name="connsiteY1091" fmla="*/ 1979970 h 2717800"/>
                              <a:gd name="connsiteX1092" fmla="*/ 1400175 w 2349500"/>
                              <a:gd name="connsiteY1092" fmla="*/ 1979970 h 2717800"/>
                              <a:gd name="connsiteX1093" fmla="*/ 1400175 w 2349500"/>
                              <a:gd name="connsiteY1093" fmla="*/ 1982511 h 2717800"/>
                              <a:gd name="connsiteX1094" fmla="*/ 1421765 w 2349500"/>
                              <a:gd name="connsiteY1094" fmla="*/ 1982511 h 2717800"/>
                              <a:gd name="connsiteX1095" fmla="*/ 1437005 w 2349500"/>
                              <a:gd name="connsiteY1095" fmla="*/ 1958381 h 2717800"/>
                              <a:gd name="connsiteX1096" fmla="*/ 1425575 w 2349500"/>
                              <a:gd name="connsiteY1096" fmla="*/ 1953301 h 2717800"/>
                              <a:gd name="connsiteX1097" fmla="*/ 1425575 w 2349500"/>
                              <a:gd name="connsiteY1097" fmla="*/ 1953301 h 2717800"/>
                              <a:gd name="connsiteX1098" fmla="*/ 1426845 w 2349500"/>
                              <a:gd name="connsiteY1098" fmla="*/ 1946951 h 2717800"/>
                              <a:gd name="connsiteX1099" fmla="*/ 1421765 w 2349500"/>
                              <a:gd name="connsiteY1099" fmla="*/ 1943141 h 2717800"/>
                              <a:gd name="connsiteX1100" fmla="*/ 1373505 w 2349500"/>
                              <a:gd name="connsiteY1100" fmla="*/ 1962191 h 2717800"/>
                              <a:gd name="connsiteX1101" fmla="*/ 1373505 w 2349500"/>
                              <a:gd name="connsiteY1101" fmla="*/ 1962191 h 2717800"/>
                              <a:gd name="connsiteX1102" fmla="*/ 1368425 w 2349500"/>
                              <a:gd name="connsiteY1102" fmla="*/ 1966001 h 2717800"/>
                              <a:gd name="connsiteX1103" fmla="*/ 1368425 w 2349500"/>
                              <a:gd name="connsiteY1103" fmla="*/ 1959651 h 2717800"/>
                              <a:gd name="connsiteX1104" fmla="*/ 1344295 w 2349500"/>
                              <a:gd name="connsiteY1104" fmla="*/ 1971081 h 2717800"/>
                              <a:gd name="connsiteX1105" fmla="*/ 1343025 w 2349500"/>
                              <a:gd name="connsiteY1105" fmla="*/ 1977431 h 2717800"/>
                              <a:gd name="connsiteX1106" fmla="*/ 1331595 w 2349500"/>
                              <a:gd name="connsiteY1106" fmla="*/ 1978701 h 2717800"/>
                              <a:gd name="connsiteX1107" fmla="*/ 1330325 w 2349500"/>
                              <a:gd name="connsiteY1107" fmla="*/ 1985051 h 2717800"/>
                              <a:gd name="connsiteX1108" fmla="*/ 1320165 w 2349500"/>
                              <a:gd name="connsiteY1108" fmla="*/ 1993941 h 2717800"/>
                              <a:gd name="connsiteX1109" fmla="*/ 1307465 w 2349500"/>
                              <a:gd name="connsiteY1109" fmla="*/ 2005370 h 2717800"/>
                              <a:gd name="connsiteX1110" fmla="*/ 1306195 w 2349500"/>
                              <a:gd name="connsiteY1110" fmla="*/ 2004101 h 2717800"/>
                              <a:gd name="connsiteX1111" fmla="*/ 1308735 w 2349500"/>
                              <a:gd name="connsiteY1111" fmla="*/ 2002831 h 2717800"/>
                              <a:gd name="connsiteX1112" fmla="*/ 1297305 w 2349500"/>
                              <a:gd name="connsiteY1112" fmla="*/ 1997751 h 2717800"/>
                              <a:gd name="connsiteX1113" fmla="*/ 1340485 w 2349500"/>
                              <a:gd name="connsiteY1113" fmla="*/ 1966001 h 2717800"/>
                              <a:gd name="connsiteX1114" fmla="*/ 1340485 w 2349500"/>
                              <a:gd name="connsiteY1114" fmla="*/ 1966001 h 2717800"/>
                              <a:gd name="connsiteX1115" fmla="*/ 1355725 w 2349500"/>
                              <a:gd name="connsiteY1115" fmla="*/ 1949491 h 2717800"/>
                              <a:gd name="connsiteX1116" fmla="*/ 1339215 w 2349500"/>
                              <a:gd name="connsiteY1116" fmla="*/ 1962191 h 2717800"/>
                              <a:gd name="connsiteX1117" fmla="*/ 1315085 w 2349500"/>
                              <a:gd name="connsiteY1117" fmla="*/ 1972351 h 2717800"/>
                              <a:gd name="connsiteX1118" fmla="*/ 1303655 w 2349500"/>
                              <a:gd name="connsiteY1118" fmla="*/ 1963461 h 2717800"/>
                              <a:gd name="connsiteX1119" fmla="*/ 1301115 w 2349500"/>
                              <a:gd name="connsiteY1119" fmla="*/ 1964731 h 2717800"/>
                              <a:gd name="connsiteX1120" fmla="*/ 1301115 w 2349500"/>
                              <a:gd name="connsiteY1120" fmla="*/ 1962191 h 2717800"/>
                              <a:gd name="connsiteX1121" fmla="*/ 1279525 w 2349500"/>
                              <a:gd name="connsiteY1121" fmla="*/ 1977431 h 2717800"/>
                              <a:gd name="connsiteX1122" fmla="*/ 1283335 w 2349500"/>
                              <a:gd name="connsiteY1122" fmla="*/ 1978701 h 2717800"/>
                              <a:gd name="connsiteX1123" fmla="*/ 1301115 w 2349500"/>
                              <a:gd name="connsiteY1123" fmla="*/ 1977431 h 2717800"/>
                              <a:gd name="connsiteX1124" fmla="*/ 1303655 w 2349500"/>
                              <a:gd name="connsiteY1124" fmla="*/ 1982511 h 2717800"/>
                              <a:gd name="connsiteX1125" fmla="*/ 1284605 w 2349500"/>
                              <a:gd name="connsiteY1125" fmla="*/ 1982511 h 2717800"/>
                              <a:gd name="connsiteX1126" fmla="*/ 1280795 w 2349500"/>
                              <a:gd name="connsiteY1126" fmla="*/ 1981241 h 2717800"/>
                              <a:gd name="connsiteX1127" fmla="*/ 1280795 w 2349500"/>
                              <a:gd name="connsiteY1127" fmla="*/ 1977431 h 2717800"/>
                              <a:gd name="connsiteX1128" fmla="*/ 1254125 w 2349500"/>
                              <a:gd name="connsiteY1128" fmla="*/ 1987591 h 2717800"/>
                              <a:gd name="connsiteX1129" fmla="*/ 1263015 w 2349500"/>
                              <a:gd name="connsiteY1129" fmla="*/ 1991401 h 2717800"/>
                              <a:gd name="connsiteX1130" fmla="*/ 1247775 w 2349500"/>
                              <a:gd name="connsiteY1130" fmla="*/ 1990131 h 2717800"/>
                              <a:gd name="connsiteX1131" fmla="*/ 1252855 w 2349500"/>
                              <a:gd name="connsiteY1131" fmla="*/ 1976161 h 2717800"/>
                              <a:gd name="connsiteX1132" fmla="*/ 1235075 w 2349500"/>
                              <a:gd name="connsiteY1132" fmla="*/ 1979970 h 2717800"/>
                              <a:gd name="connsiteX1133" fmla="*/ 1233805 w 2349500"/>
                              <a:gd name="connsiteY1133" fmla="*/ 1972351 h 2717800"/>
                              <a:gd name="connsiteX1134" fmla="*/ 1224915 w 2349500"/>
                              <a:gd name="connsiteY1134" fmla="*/ 1974891 h 2717800"/>
                              <a:gd name="connsiteX1135" fmla="*/ 1227455 w 2349500"/>
                              <a:gd name="connsiteY1135" fmla="*/ 1977431 h 2717800"/>
                              <a:gd name="connsiteX1136" fmla="*/ 1223645 w 2349500"/>
                              <a:gd name="connsiteY1136" fmla="*/ 1977431 h 2717800"/>
                              <a:gd name="connsiteX1137" fmla="*/ 1210945 w 2349500"/>
                              <a:gd name="connsiteY1137" fmla="*/ 1981241 h 2717800"/>
                              <a:gd name="connsiteX1138" fmla="*/ 1209675 w 2349500"/>
                              <a:gd name="connsiteY1138" fmla="*/ 1982511 h 2717800"/>
                              <a:gd name="connsiteX1139" fmla="*/ 1207135 w 2349500"/>
                              <a:gd name="connsiteY1139" fmla="*/ 1982511 h 2717800"/>
                              <a:gd name="connsiteX1140" fmla="*/ 1205865 w 2349500"/>
                              <a:gd name="connsiteY1140" fmla="*/ 1981241 h 2717800"/>
                              <a:gd name="connsiteX1141" fmla="*/ 1203325 w 2349500"/>
                              <a:gd name="connsiteY1141" fmla="*/ 1978701 h 2717800"/>
                              <a:gd name="connsiteX1142" fmla="*/ 1207135 w 2349500"/>
                              <a:gd name="connsiteY1142" fmla="*/ 1978701 h 2717800"/>
                              <a:gd name="connsiteX1143" fmla="*/ 1222375 w 2349500"/>
                              <a:gd name="connsiteY1143" fmla="*/ 1976161 h 2717800"/>
                              <a:gd name="connsiteX1144" fmla="*/ 1221105 w 2349500"/>
                              <a:gd name="connsiteY1144" fmla="*/ 1974891 h 2717800"/>
                              <a:gd name="connsiteX1145" fmla="*/ 1223645 w 2349500"/>
                              <a:gd name="connsiteY1145" fmla="*/ 1973620 h 2717800"/>
                              <a:gd name="connsiteX1146" fmla="*/ 1237615 w 2349500"/>
                              <a:gd name="connsiteY1146" fmla="*/ 1952031 h 2717800"/>
                              <a:gd name="connsiteX1147" fmla="*/ 1223645 w 2349500"/>
                              <a:gd name="connsiteY1147" fmla="*/ 1938061 h 2717800"/>
                              <a:gd name="connsiteX1148" fmla="*/ 1223645 w 2349500"/>
                              <a:gd name="connsiteY1148" fmla="*/ 1935520 h 2717800"/>
                              <a:gd name="connsiteX1149" fmla="*/ 1223645 w 2349500"/>
                              <a:gd name="connsiteY1149" fmla="*/ 1932981 h 2717800"/>
                              <a:gd name="connsiteX1150" fmla="*/ 1171575 w 2349500"/>
                              <a:gd name="connsiteY1150" fmla="*/ 1957111 h 2717800"/>
                              <a:gd name="connsiteX1151" fmla="*/ 1170305 w 2349500"/>
                              <a:gd name="connsiteY1151" fmla="*/ 1957111 h 2717800"/>
                              <a:gd name="connsiteX1152" fmla="*/ 1170305 w 2349500"/>
                              <a:gd name="connsiteY1152" fmla="*/ 1949491 h 2717800"/>
                              <a:gd name="connsiteX1153" fmla="*/ 1180465 w 2349500"/>
                              <a:gd name="connsiteY1153" fmla="*/ 1941870 h 2717800"/>
                              <a:gd name="connsiteX1154" fmla="*/ 1188085 w 2349500"/>
                              <a:gd name="connsiteY1154" fmla="*/ 1931711 h 2717800"/>
                              <a:gd name="connsiteX1155" fmla="*/ 1177925 w 2349500"/>
                              <a:gd name="connsiteY1155" fmla="*/ 1939331 h 2717800"/>
                              <a:gd name="connsiteX1156" fmla="*/ 1166495 w 2349500"/>
                              <a:gd name="connsiteY1156" fmla="*/ 1948220 h 2717800"/>
                              <a:gd name="connsiteX1157" fmla="*/ 1165225 w 2349500"/>
                              <a:gd name="connsiteY1157" fmla="*/ 1957111 h 2717800"/>
                              <a:gd name="connsiteX1158" fmla="*/ 1163955 w 2349500"/>
                              <a:gd name="connsiteY1158" fmla="*/ 1958381 h 2717800"/>
                              <a:gd name="connsiteX1159" fmla="*/ 1152525 w 2349500"/>
                              <a:gd name="connsiteY1159" fmla="*/ 1946951 h 2717800"/>
                              <a:gd name="connsiteX1160" fmla="*/ 1170305 w 2349500"/>
                              <a:gd name="connsiteY1160" fmla="*/ 1931711 h 2717800"/>
                              <a:gd name="connsiteX1161" fmla="*/ 1171575 w 2349500"/>
                              <a:gd name="connsiteY1161" fmla="*/ 1936791 h 2717800"/>
                              <a:gd name="connsiteX1162" fmla="*/ 1194435 w 2349500"/>
                              <a:gd name="connsiteY1162" fmla="*/ 1927901 h 2717800"/>
                              <a:gd name="connsiteX1163" fmla="*/ 1188085 w 2349500"/>
                              <a:gd name="connsiteY1163" fmla="*/ 1919011 h 2717800"/>
                              <a:gd name="connsiteX1164" fmla="*/ 1214755 w 2349500"/>
                              <a:gd name="connsiteY1164" fmla="*/ 1902501 h 2717800"/>
                              <a:gd name="connsiteX1165" fmla="*/ 1214755 w 2349500"/>
                              <a:gd name="connsiteY1165" fmla="*/ 1896151 h 2717800"/>
                              <a:gd name="connsiteX1166" fmla="*/ 1212215 w 2349500"/>
                              <a:gd name="connsiteY1166" fmla="*/ 1893611 h 2717800"/>
                              <a:gd name="connsiteX1167" fmla="*/ 1214755 w 2349500"/>
                              <a:gd name="connsiteY1167" fmla="*/ 1891070 h 2717800"/>
                              <a:gd name="connsiteX1168" fmla="*/ 1210945 w 2349500"/>
                              <a:gd name="connsiteY1168" fmla="*/ 1888531 h 2717800"/>
                              <a:gd name="connsiteX1169" fmla="*/ 1216025 w 2349500"/>
                              <a:gd name="connsiteY1169" fmla="*/ 1884720 h 2717800"/>
                              <a:gd name="connsiteX1170" fmla="*/ 1213485 w 2349500"/>
                              <a:gd name="connsiteY1170" fmla="*/ 1882181 h 2717800"/>
                              <a:gd name="connsiteX1171" fmla="*/ 1216025 w 2349500"/>
                              <a:gd name="connsiteY1171" fmla="*/ 1879641 h 2717800"/>
                              <a:gd name="connsiteX1172" fmla="*/ 1203325 w 2349500"/>
                              <a:gd name="connsiteY1172" fmla="*/ 1877101 h 2717800"/>
                              <a:gd name="connsiteX1173" fmla="*/ 1171575 w 2349500"/>
                              <a:gd name="connsiteY1173" fmla="*/ 1893611 h 2717800"/>
                              <a:gd name="connsiteX1174" fmla="*/ 1174115 w 2349500"/>
                              <a:gd name="connsiteY1174" fmla="*/ 1888531 h 2717800"/>
                              <a:gd name="connsiteX1175" fmla="*/ 1166495 w 2349500"/>
                              <a:gd name="connsiteY1175" fmla="*/ 1885991 h 2717800"/>
                              <a:gd name="connsiteX1176" fmla="*/ 1171575 w 2349500"/>
                              <a:gd name="connsiteY1176" fmla="*/ 1879641 h 2717800"/>
                              <a:gd name="connsiteX1177" fmla="*/ 1171575 w 2349500"/>
                              <a:gd name="connsiteY1177" fmla="*/ 1865670 h 2717800"/>
                              <a:gd name="connsiteX1178" fmla="*/ 1146175 w 2349500"/>
                              <a:gd name="connsiteY1178" fmla="*/ 1866941 h 2717800"/>
                              <a:gd name="connsiteX1179" fmla="*/ 1116965 w 2349500"/>
                              <a:gd name="connsiteY1179" fmla="*/ 1861861 h 2717800"/>
                              <a:gd name="connsiteX1180" fmla="*/ 1114425 w 2349500"/>
                              <a:gd name="connsiteY1180" fmla="*/ 1850431 h 2717800"/>
                              <a:gd name="connsiteX1181" fmla="*/ 1122045 w 2349500"/>
                              <a:gd name="connsiteY1181" fmla="*/ 1839001 h 2717800"/>
                              <a:gd name="connsiteX1182" fmla="*/ 1118235 w 2349500"/>
                              <a:gd name="connsiteY1182" fmla="*/ 1839001 h 2717800"/>
                              <a:gd name="connsiteX1183" fmla="*/ 1138555 w 2349500"/>
                              <a:gd name="connsiteY1183" fmla="*/ 1816141 h 2717800"/>
                              <a:gd name="connsiteX1184" fmla="*/ 1147445 w 2349500"/>
                              <a:gd name="connsiteY1184" fmla="*/ 1790741 h 2717800"/>
                              <a:gd name="connsiteX1185" fmla="*/ 1114425 w 2349500"/>
                              <a:gd name="connsiteY1185" fmla="*/ 1776770 h 2717800"/>
                              <a:gd name="connsiteX1186" fmla="*/ 1119505 w 2349500"/>
                              <a:gd name="connsiteY1186" fmla="*/ 1771691 h 2717800"/>
                              <a:gd name="connsiteX1187" fmla="*/ 1143635 w 2349500"/>
                              <a:gd name="connsiteY1187" fmla="*/ 1755181 h 2717800"/>
                              <a:gd name="connsiteX1188" fmla="*/ 1161415 w 2349500"/>
                              <a:gd name="connsiteY1188" fmla="*/ 1757720 h 2717800"/>
                              <a:gd name="connsiteX1189" fmla="*/ 1219835 w 2349500"/>
                              <a:gd name="connsiteY1189" fmla="*/ 1727241 h 2717800"/>
                              <a:gd name="connsiteX1190" fmla="*/ 1224915 w 2349500"/>
                              <a:gd name="connsiteY1190" fmla="*/ 1717081 h 2717800"/>
                              <a:gd name="connsiteX1191" fmla="*/ 1236345 w 2349500"/>
                              <a:gd name="connsiteY1191" fmla="*/ 1714541 h 2717800"/>
                              <a:gd name="connsiteX1192" fmla="*/ 1255395 w 2349500"/>
                              <a:gd name="connsiteY1192" fmla="*/ 1727241 h 2717800"/>
                              <a:gd name="connsiteX1193" fmla="*/ 1284605 w 2349500"/>
                              <a:gd name="connsiteY1193" fmla="*/ 1713270 h 2717800"/>
                              <a:gd name="connsiteX1194" fmla="*/ 1282065 w 2349500"/>
                              <a:gd name="connsiteY1194" fmla="*/ 1710731 h 2717800"/>
                              <a:gd name="connsiteX1195" fmla="*/ 1259205 w 2349500"/>
                              <a:gd name="connsiteY1195" fmla="*/ 1714541 h 2717800"/>
                              <a:gd name="connsiteX1196" fmla="*/ 1276985 w 2349500"/>
                              <a:gd name="connsiteY1196" fmla="*/ 1691681 h 2717800"/>
                              <a:gd name="connsiteX1197" fmla="*/ 1301115 w 2349500"/>
                              <a:gd name="connsiteY1197" fmla="*/ 1678981 h 2717800"/>
                              <a:gd name="connsiteX1198" fmla="*/ 1292225 w 2349500"/>
                              <a:gd name="connsiteY1198" fmla="*/ 1671361 h 2717800"/>
                              <a:gd name="connsiteX1199" fmla="*/ 1313815 w 2349500"/>
                              <a:gd name="connsiteY1199" fmla="*/ 1635801 h 2717800"/>
                              <a:gd name="connsiteX1200" fmla="*/ 1475105 w 2349500"/>
                              <a:gd name="connsiteY1200" fmla="*/ 1559601 h 2717800"/>
                              <a:gd name="connsiteX1201" fmla="*/ 1482725 w 2349500"/>
                              <a:gd name="connsiteY1201" fmla="*/ 1550711 h 2717800"/>
                              <a:gd name="connsiteX1202" fmla="*/ 1539875 w 2349500"/>
                              <a:gd name="connsiteY1202" fmla="*/ 1526581 h 2717800"/>
                              <a:gd name="connsiteX1203" fmla="*/ 1603375 w 2349500"/>
                              <a:gd name="connsiteY1203" fmla="*/ 1492291 h 2717800"/>
                              <a:gd name="connsiteX1204" fmla="*/ 1638935 w 2349500"/>
                              <a:gd name="connsiteY1204" fmla="*/ 1480861 h 2717800"/>
                              <a:gd name="connsiteX1205" fmla="*/ 1659255 w 2349500"/>
                              <a:gd name="connsiteY1205" fmla="*/ 1466891 h 2717800"/>
                              <a:gd name="connsiteX1206" fmla="*/ 1666875 w 2349500"/>
                              <a:gd name="connsiteY1206" fmla="*/ 1466891 h 2717800"/>
                              <a:gd name="connsiteX1207" fmla="*/ 1710055 w 2349500"/>
                              <a:gd name="connsiteY1207" fmla="*/ 1445301 h 2717800"/>
                              <a:gd name="connsiteX1208" fmla="*/ 1745615 w 2349500"/>
                              <a:gd name="connsiteY1208" fmla="*/ 1432601 h 2717800"/>
                              <a:gd name="connsiteX1209" fmla="*/ 1751965 w 2349500"/>
                              <a:gd name="connsiteY1209" fmla="*/ 1426251 h 2717800"/>
                              <a:gd name="connsiteX1210" fmla="*/ 1777365 w 2349500"/>
                              <a:gd name="connsiteY1210" fmla="*/ 1418631 h 2717800"/>
                              <a:gd name="connsiteX1211" fmla="*/ 1791335 w 2349500"/>
                              <a:gd name="connsiteY1211" fmla="*/ 1408470 h 2717800"/>
                              <a:gd name="connsiteX1212" fmla="*/ 1811655 w 2349500"/>
                              <a:gd name="connsiteY1212" fmla="*/ 1404661 h 2717800"/>
                              <a:gd name="connsiteX1213" fmla="*/ 1830705 w 2349500"/>
                              <a:gd name="connsiteY1213" fmla="*/ 1391961 h 2717800"/>
                              <a:gd name="connsiteX1214" fmla="*/ 1839595 w 2349500"/>
                              <a:gd name="connsiteY1214" fmla="*/ 1390691 h 2717800"/>
                              <a:gd name="connsiteX1215" fmla="*/ 1881505 w 2349500"/>
                              <a:gd name="connsiteY1215" fmla="*/ 1376720 h 2717800"/>
                              <a:gd name="connsiteX1216" fmla="*/ 1863725 w 2349500"/>
                              <a:gd name="connsiteY1216" fmla="*/ 1386881 h 2717800"/>
                              <a:gd name="connsiteX1217" fmla="*/ 1864995 w 2349500"/>
                              <a:gd name="connsiteY1217" fmla="*/ 1388151 h 2717800"/>
                              <a:gd name="connsiteX1218" fmla="*/ 1859915 w 2349500"/>
                              <a:gd name="connsiteY1218" fmla="*/ 1388151 h 2717800"/>
                              <a:gd name="connsiteX1219" fmla="*/ 1837055 w 2349500"/>
                              <a:gd name="connsiteY1219" fmla="*/ 1400851 h 2717800"/>
                              <a:gd name="connsiteX1220" fmla="*/ 1837055 w 2349500"/>
                              <a:gd name="connsiteY1220" fmla="*/ 1400851 h 2717800"/>
                              <a:gd name="connsiteX1221" fmla="*/ 1807845 w 2349500"/>
                              <a:gd name="connsiteY1221" fmla="*/ 1412281 h 2717800"/>
                              <a:gd name="connsiteX1222" fmla="*/ 1815465 w 2349500"/>
                              <a:gd name="connsiteY1222" fmla="*/ 1418631 h 2717800"/>
                              <a:gd name="connsiteX1223" fmla="*/ 1839595 w 2349500"/>
                              <a:gd name="connsiteY1223" fmla="*/ 1407201 h 2717800"/>
                              <a:gd name="connsiteX1224" fmla="*/ 1839595 w 2349500"/>
                              <a:gd name="connsiteY1224" fmla="*/ 1407201 h 2717800"/>
                              <a:gd name="connsiteX1225" fmla="*/ 1866265 w 2349500"/>
                              <a:gd name="connsiteY1225" fmla="*/ 1391961 h 2717800"/>
                              <a:gd name="connsiteX1226" fmla="*/ 1878965 w 2349500"/>
                              <a:gd name="connsiteY1226" fmla="*/ 1393231 h 2717800"/>
                              <a:gd name="connsiteX1227" fmla="*/ 1885315 w 2349500"/>
                              <a:gd name="connsiteY1227" fmla="*/ 1385611 h 2717800"/>
                              <a:gd name="connsiteX1228" fmla="*/ 1994535 w 2349500"/>
                              <a:gd name="connsiteY1228" fmla="*/ 1344970 h 2717800"/>
                              <a:gd name="connsiteX1229" fmla="*/ 2019935 w 2349500"/>
                              <a:gd name="connsiteY1229" fmla="*/ 1344970 h 2717800"/>
                              <a:gd name="connsiteX1230" fmla="*/ 2009775 w 2349500"/>
                              <a:gd name="connsiteY1230" fmla="*/ 1329731 h 2717800"/>
                              <a:gd name="connsiteX1231" fmla="*/ 2056765 w 2349500"/>
                              <a:gd name="connsiteY1231" fmla="*/ 1320841 h 2717800"/>
                              <a:gd name="connsiteX1232" fmla="*/ 2056765 w 2349500"/>
                              <a:gd name="connsiteY1232" fmla="*/ 1318301 h 2717800"/>
                              <a:gd name="connsiteX1233" fmla="*/ 2060575 w 2349500"/>
                              <a:gd name="connsiteY1233" fmla="*/ 1318301 h 2717800"/>
                              <a:gd name="connsiteX1234" fmla="*/ 2059305 w 2349500"/>
                              <a:gd name="connsiteY1234" fmla="*/ 1310681 h 2717800"/>
                              <a:gd name="connsiteX1235" fmla="*/ 2045335 w 2349500"/>
                              <a:gd name="connsiteY1235" fmla="*/ 1313220 h 2717800"/>
                              <a:gd name="connsiteX1236" fmla="*/ 2045335 w 2349500"/>
                              <a:gd name="connsiteY1236" fmla="*/ 1315761 h 2717800"/>
                              <a:gd name="connsiteX1237" fmla="*/ 2042795 w 2349500"/>
                              <a:gd name="connsiteY1237" fmla="*/ 1313220 h 2717800"/>
                              <a:gd name="connsiteX1238" fmla="*/ 2038985 w 2349500"/>
                              <a:gd name="connsiteY1238" fmla="*/ 1314491 h 2717800"/>
                              <a:gd name="connsiteX1239" fmla="*/ 2037715 w 2349500"/>
                              <a:gd name="connsiteY1239" fmla="*/ 1310681 h 2717800"/>
                              <a:gd name="connsiteX1240" fmla="*/ 2041525 w 2349500"/>
                              <a:gd name="connsiteY1240" fmla="*/ 1309411 h 2717800"/>
                              <a:gd name="connsiteX1241" fmla="*/ 2042795 w 2349500"/>
                              <a:gd name="connsiteY1241" fmla="*/ 1306870 h 2717800"/>
                              <a:gd name="connsiteX1242" fmla="*/ 2046605 w 2349500"/>
                              <a:gd name="connsiteY1242" fmla="*/ 1308141 h 2717800"/>
                              <a:gd name="connsiteX1243" fmla="*/ 2046605 w 2349500"/>
                              <a:gd name="connsiteY1243" fmla="*/ 1301791 h 2717800"/>
                              <a:gd name="connsiteX1244" fmla="*/ 2030095 w 2349500"/>
                              <a:gd name="connsiteY1244" fmla="*/ 1263691 h 2717800"/>
                              <a:gd name="connsiteX1245" fmla="*/ 2011045 w 2349500"/>
                              <a:gd name="connsiteY1245" fmla="*/ 1263691 h 2717800"/>
                              <a:gd name="connsiteX1246" fmla="*/ 2017395 w 2349500"/>
                              <a:gd name="connsiteY1246" fmla="*/ 1250991 h 2717800"/>
                              <a:gd name="connsiteX1247" fmla="*/ 2036445 w 2349500"/>
                              <a:gd name="connsiteY1247" fmla="*/ 1244641 h 2717800"/>
                              <a:gd name="connsiteX1248" fmla="*/ 2030095 w 2349500"/>
                              <a:gd name="connsiteY1248" fmla="*/ 1240831 h 2717800"/>
                              <a:gd name="connsiteX1249" fmla="*/ 2117725 w 2349500"/>
                              <a:gd name="connsiteY1249" fmla="*/ 1219241 h 2717800"/>
                              <a:gd name="connsiteX1250" fmla="*/ 2118995 w 2349500"/>
                              <a:gd name="connsiteY1250" fmla="*/ 1206541 h 2717800"/>
                              <a:gd name="connsiteX1251" fmla="*/ 2108835 w 2349500"/>
                              <a:gd name="connsiteY1251" fmla="*/ 1197651 h 2717800"/>
                              <a:gd name="connsiteX1252" fmla="*/ 2108835 w 2349500"/>
                              <a:gd name="connsiteY1252" fmla="*/ 1197651 h 2717800"/>
                              <a:gd name="connsiteX1253" fmla="*/ 2112645 w 2349500"/>
                              <a:gd name="connsiteY1253" fmla="*/ 1197651 h 2717800"/>
                              <a:gd name="connsiteX1254" fmla="*/ 2116455 w 2349500"/>
                              <a:gd name="connsiteY1254" fmla="*/ 1201461 h 2717800"/>
                              <a:gd name="connsiteX1255" fmla="*/ 2117725 w 2349500"/>
                              <a:gd name="connsiteY1255" fmla="*/ 1201461 h 2717800"/>
                              <a:gd name="connsiteX1256" fmla="*/ 2172335 w 2349500"/>
                              <a:gd name="connsiteY1256" fmla="*/ 1187491 h 2717800"/>
                              <a:gd name="connsiteX1257" fmla="*/ 2193925 w 2349500"/>
                              <a:gd name="connsiteY1257" fmla="*/ 1179870 h 2717800"/>
                              <a:gd name="connsiteX1258" fmla="*/ 2201545 w 2349500"/>
                              <a:gd name="connsiteY1258" fmla="*/ 1191301 h 2717800"/>
                              <a:gd name="connsiteX1259" fmla="*/ 2230755 w 2349500"/>
                              <a:gd name="connsiteY1259" fmla="*/ 1182411 h 2717800"/>
                              <a:gd name="connsiteX1260" fmla="*/ 2233295 w 2349500"/>
                              <a:gd name="connsiteY1260" fmla="*/ 1192570 h 2717800"/>
                              <a:gd name="connsiteX1261" fmla="*/ 2298065 w 2349500"/>
                              <a:gd name="connsiteY1261" fmla="*/ 1191301 h 2717800"/>
                              <a:gd name="connsiteX1262" fmla="*/ 2281555 w 2349500"/>
                              <a:gd name="connsiteY1262" fmla="*/ 1182411 h 2717800"/>
                              <a:gd name="connsiteX1263" fmla="*/ 2263775 w 2349500"/>
                              <a:gd name="connsiteY1263" fmla="*/ 1170981 h 2717800"/>
                              <a:gd name="connsiteX1264" fmla="*/ 2261235 w 2349500"/>
                              <a:gd name="connsiteY1264" fmla="*/ 1168441 h 2717800"/>
                              <a:gd name="connsiteX1265" fmla="*/ 2265045 w 2349500"/>
                              <a:gd name="connsiteY1265" fmla="*/ 1168441 h 2717800"/>
                              <a:gd name="connsiteX1266" fmla="*/ 2265045 w 2349500"/>
                              <a:gd name="connsiteY1266" fmla="*/ 1159551 h 2717800"/>
                              <a:gd name="connsiteX1267" fmla="*/ 2228215 w 2349500"/>
                              <a:gd name="connsiteY1267" fmla="*/ 1158281 h 2717800"/>
                              <a:gd name="connsiteX1268" fmla="*/ 2191385 w 2349500"/>
                              <a:gd name="connsiteY1268" fmla="*/ 1173520 h 2717800"/>
                              <a:gd name="connsiteX1269" fmla="*/ 2191385 w 2349500"/>
                              <a:gd name="connsiteY1269" fmla="*/ 1173520 h 2717800"/>
                              <a:gd name="connsiteX1270" fmla="*/ 2168525 w 2349500"/>
                              <a:gd name="connsiteY1270" fmla="*/ 1181141 h 2717800"/>
                              <a:gd name="connsiteX1271" fmla="*/ 2120265 w 2349500"/>
                              <a:gd name="connsiteY1271" fmla="*/ 1196381 h 2717800"/>
                              <a:gd name="connsiteX1272" fmla="*/ 2115185 w 2349500"/>
                              <a:gd name="connsiteY1272" fmla="*/ 1191301 h 2717800"/>
                              <a:gd name="connsiteX1273" fmla="*/ 2106295 w 2349500"/>
                              <a:gd name="connsiteY1273" fmla="*/ 1191301 h 2717800"/>
                              <a:gd name="connsiteX1274" fmla="*/ 2106295 w 2349500"/>
                              <a:gd name="connsiteY1274" fmla="*/ 1191301 h 2717800"/>
                              <a:gd name="connsiteX1275" fmla="*/ 2083435 w 2349500"/>
                              <a:gd name="connsiteY1275" fmla="*/ 1190031 h 2717800"/>
                              <a:gd name="connsiteX1276" fmla="*/ 2054225 w 2349500"/>
                              <a:gd name="connsiteY1276" fmla="*/ 1155741 h 2717800"/>
                              <a:gd name="connsiteX1277" fmla="*/ 2079625 w 2349500"/>
                              <a:gd name="connsiteY1277" fmla="*/ 1148120 h 2717800"/>
                              <a:gd name="connsiteX1278" fmla="*/ 2078355 w 2349500"/>
                              <a:gd name="connsiteY1278" fmla="*/ 1150661 h 2717800"/>
                              <a:gd name="connsiteX1279" fmla="*/ 2080895 w 2349500"/>
                              <a:gd name="connsiteY1279" fmla="*/ 1153201 h 2717800"/>
                              <a:gd name="connsiteX1280" fmla="*/ 2080895 w 2349500"/>
                              <a:gd name="connsiteY1280" fmla="*/ 1155741 h 2717800"/>
                              <a:gd name="connsiteX1281" fmla="*/ 2092325 w 2349500"/>
                              <a:gd name="connsiteY1281" fmla="*/ 1160820 h 2717800"/>
                              <a:gd name="connsiteX1282" fmla="*/ 2092325 w 2349500"/>
                              <a:gd name="connsiteY1282" fmla="*/ 1176061 h 2717800"/>
                              <a:gd name="connsiteX1283" fmla="*/ 2120265 w 2349500"/>
                              <a:gd name="connsiteY1283" fmla="*/ 1173520 h 2717800"/>
                              <a:gd name="connsiteX1284" fmla="*/ 2190115 w 2349500"/>
                              <a:gd name="connsiteY1284" fmla="*/ 1157011 h 2717800"/>
                              <a:gd name="connsiteX1285" fmla="*/ 2186305 w 2349500"/>
                              <a:gd name="connsiteY1285" fmla="*/ 1139231 h 2717800"/>
                              <a:gd name="connsiteX1286" fmla="*/ 2192655 w 2349500"/>
                              <a:gd name="connsiteY1286" fmla="*/ 1118911 h 2717800"/>
                              <a:gd name="connsiteX1287" fmla="*/ 2167255 w 2349500"/>
                              <a:gd name="connsiteY1287" fmla="*/ 1122720 h 2717800"/>
                              <a:gd name="connsiteX1288" fmla="*/ 2167255 w 2349500"/>
                              <a:gd name="connsiteY1288" fmla="*/ 1132881 h 2717800"/>
                              <a:gd name="connsiteX1289" fmla="*/ 2150745 w 2349500"/>
                              <a:gd name="connsiteY1289" fmla="*/ 1144311 h 2717800"/>
                              <a:gd name="connsiteX1290" fmla="*/ 2144395 w 2349500"/>
                              <a:gd name="connsiteY1290" fmla="*/ 1140501 h 2717800"/>
                              <a:gd name="connsiteX1291" fmla="*/ 2146935 w 2349500"/>
                              <a:gd name="connsiteY1291" fmla="*/ 1131611 h 2717800"/>
                              <a:gd name="connsiteX1292" fmla="*/ 2125345 w 2349500"/>
                              <a:gd name="connsiteY1292" fmla="*/ 1123991 h 2717800"/>
                              <a:gd name="connsiteX1293" fmla="*/ 2158365 w 2349500"/>
                              <a:gd name="connsiteY1293" fmla="*/ 1116370 h 2717800"/>
                              <a:gd name="connsiteX1294" fmla="*/ 2197735 w 2349500"/>
                              <a:gd name="connsiteY1294" fmla="*/ 1112561 h 2717800"/>
                              <a:gd name="connsiteX1295" fmla="*/ 2191385 w 2349500"/>
                              <a:gd name="connsiteY1295" fmla="*/ 1103670 h 2717800"/>
                              <a:gd name="connsiteX1296" fmla="*/ 2202815 w 2349500"/>
                              <a:gd name="connsiteY1296" fmla="*/ 1097320 h 2717800"/>
                              <a:gd name="connsiteX1297" fmla="*/ 2201545 w 2349500"/>
                              <a:gd name="connsiteY1297" fmla="*/ 1079541 h 2717800"/>
                              <a:gd name="connsiteX1298" fmla="*/ 2220595 w 2349500"/>
                              <a:gd name="connsiteY1298" fmla="*/ 1066841 h 2717800"/>
                              <a:gd name="connsiteX1299" fmla="*/ 2265045 w 2349500"/>
                              <a:gd name="connsiteY1299" fmla="*/ 1063031 h 2717800"/>
                              <a:gd name="connsiteX1300" fmla="*/ 2272665 w 2349500"/>
                              <a:gd name="connsiteY1300" fmla="*/ 1057951 h 2717800"/>
                              <a:gd name="connsiteX1301" fmla="*/ 2304415 w 2349500"/>
                              <a:gd name="connsiteY1301" fmla="*/ 1057951 h 2717800"/>
                              <a:gd name="connsiteX1302" fmla="*/ 2301875 w 2349500"/>
                              <a:gd name="connsiteY1302" fmla="*/ 1037631 h 2717800"/>
                              <a:gd name="connsiteX1303" fmla="*/ 2309495 w 2349500"/>
                              <a:gd name="connsiteY1303" fmla="*/ 1012231 h 2717800"/>
                              <a:gd name="connsiteX1304" fmla="*/ 2314575 w 2349500"/>
                              <a:gd name="connsiteY1304" fmla="*/ 1002070 h 2717800"/>
                              <a:gd name="connsiteX1305" fmla="*/ 2310765 w 2349500"/>
                              <a:gd name="connsiteY1305" fmla="*/ 999531 h 2717800"/>
                              <a:gd name="connsiteX1306" fmla="*/ 2286635 w 2349500"/>
                              <a:gd name="connsiteY1306" fmla="*/ 1000801 h 2717800"/>
                              <a:gd name="connsiteX1307" fmla="*/ 2220595 w 2349500"/>
                              <a:gd name="connsiteY1307" fmla="*/ 1019851 h 2717800"/>
                              <a:gd name="connsiteX1308" fmla="*/ 2219325 w 2349500"/>
                              <a:gd name="connsiteY1308" fmla="*/ 1032551 h 2717800"/>
                              <a:gd name="connsiteX1309" fmla="*/ 2190115 w 2349500"/>
                              <a:gd name="connsiteY1309" fmla="*/ 1037631 h 2717800"/>
                              <a:gd name="connsiteX1310" fmla="*/ 2191385 w 2349500"/>
                              <a:gd name="connsiteY1310" fmla="*/ 1035091 h 2717800"/>
                              <a:gd name="connsiteX1311" fmla="*/ 2191385 w 2349500"/>
                              <a:gd name="connsiteY1311" fmla="*/ 1032551 h 2717800"/>
                              <a:gd name="connsiteX1312" fmla="*/ 2191385 w 2349500"/>
                              <a:gd name="connsiteY1312" fmla="*/ 1030011 h 2717800"/>
                              <a:gd name="connsiteX1313" fmla="*/ 2174875 w 2349500"/>
                              <a:gd name="connsiteY1313" fmla="*/ 1022391 h 2717800"/>
                              <a:gd name="connsiteX1314" fmla="*/ 2193925 w 2349500"/>
                              <a:gd name="connsiteY1314" fmla="*/ 1022391 h 2717800"/>
                              <a:gd name="connsiteX1315" fmla="*/ 2212975 w 2349500"/>
                              <a:gd name="connsiteY1315" fmla="*/ 1012231 h 2717800"/>
                              <a:gd name="connsiteX1316" fmla="*/ 2185035 w 2349500"/>
                              <a:gd name="connsiteY1316" fmla="*/ 995720 h 2717800"/>
                              <a:gd name="connsiteX1317" fmla="*/ 2187575 w 2349500"/>
                              <a:gd name="connsiteY1317" fmla="*/ 986831 h 2717800"/>
                              <a:gd name="connsiteX1318" fmla="*/ 2127885 w 2349500"/>
                              <a:gd name="connsiteY1318" fmla="*/ 989370 h 2717800"/>
                              <a:gd name="connsiteX1319" fmla="*/ 2149475 w 2349500"/>
                              <a:gd name="connsiteY1319" fmla="*/ 977941 h 2717800"/>
                              <a:gd name="connsiteX1320" fmla="*/ 2152015 w 2349500"/>
                              <a:gd name="connsiteY1320" fmla="*/ 962701 h 2717800"/>
                              <a:gd name="connsiteX1321" fmla="*/ 2237105 w 2349500"/>
                              <a:gd name="connsiteY1321" fmla="*/ 946191 h 2717800"/>
                              <a:gd name="connsiteX1322" fmla="*/ 2248535 w 2349500"/>
                              <a:gd name="connsiteY1322" fmla="*/ 934761 h 2717800"/>
                              <a:gd name="connsiteX1323" fmla="*/ 2298065 w 2349500"/>
                              <a:gd name="connsiteY1323" fmla="*/ 942381 h 2717800"/>
                              <a:gd name="connsiteX1324" fmla="*/ 2333625 w 2349500"/>
                              <a:gd name="connsiteY1324" fmla="*/ 975401 h 2717800"/>
                              <a:gd name="connsiteX1325" fmla="*/ 2336165 w 2349500"/>
                              <a:gd name="connsiteY1325" fmla="*/ 960161 h 2717800"/>
                              <a:gd name="connsiteX1326" fmla="*/ 2339975 w 2349500"/>
                              <a:gd name="connsiteY1326" fmla="*/ 958891 h 2717800"/>
                              <a:gd name="connsiteX1327" fmla="*/ 2337435 w 2349500"/>
                              <a:gd name="connsiteY1327" fmla="*/ 956351 h 2717800"/>
                              <a:gd name="connsiteX1328" fmla="*/ 2339975 w 2349500"/>
                              <a:gd name="connsiteY1328" fmla="*/ 953811 h 2717800"/>
                              <a:gd name="connsiteX1329" fmla="*/ 2306955 w 2349500"/>
                              <a:gd name="connsiteY1329" fmla="*/ 916981 h 2717800"/>
                              <a:gd name="connsiteX1330" fmla="*/ 2207895 w 2349500"/>
                              <a:gd name="connsiteY1330" fmla="*/ 783631 h 2717800"/>
                              <a:gd name="connsiteX1331" fmla="*/ 2193925 w 2349500"/>
                              <a:gd name="connsiteY1331" fmla="*/ 769661 h 2717800"/>
                              <a:gd name="connsiteX1332" fmla="*/ 2207895 w 2349500"/>
                              <a:gd name="connsiteY1332" fmla="*/ 783631 h 2717800"/>
                              <a:gd name="connsiteX1333" fmla="*/ 1762125 w 2349500"/>
                              <a:gd name="connsiteY1333" fmla="*/ 662981 h 2717800"/>
                              <a:gd name="connsiteX1334" fmla="*/ 1720215 w 2349500"/>
                              <a:gd name="connsiteY1334" fmla="*/ 676951 h 2717800"/>
                              <a:gd name="connsiteX1335" fmla="*/ 1715135 w 2349500"/>
                              <a:gd name="connsiteY1335" fmla="*/ 668061 h 2717800"/>
                              <a:gd name="connsiteX1336" fmla="*/ 1762125 w 2349500"/>
                              <a:gd name="connsiteY1336" fmla="*/ 662981 h 2717800"/>
                              <a:gd name="connsiteX1337" fmla="*/ 859155 w 2349500"/>
                              <a:gd name="connsiteY1337" fmla="*/ 1101131 h 2717800"/>
                              <a:gd name="connsiteX1338" fmla="*/ 948055 w 2349500"/>
                              <a:gd name="connsiteY1338" fmla="*/ 1063031 h 2717800"/>
                              <a:gd name="connsiteX1339" fmla="*/ 982345 w 2349500"/>
                              <a:gd name="connsiteY1339" fmla="*/ 1043981 h 2717800"/>
                              <a:gd name="connsiteX1340" fmla="*/ 912495 w 2349500"/>
                              <a:gd name="connsiteY1340" fmla="*/ 1090970 h 2717800"/>
                              <a:gd name="connsiteX1341" fmla="*/ 884555 w 2349500"/>
                              <a:gd name="connsiteY1341" fmla="*/ 1099861 h 2717800"/>
                              <a:gd name="connsiteX1342" fmla="*/ 851535 w 2349500"/>
                              <a:gd name="connsiteY1342" fmla="*/ 1118911 h 2717800"/>
                              <a:gd name="connsiteX1343" fmla="*/ 850265 w 2349500"/>
                              <a:gd name="connsiteY1343" fmla="*/ 1111291 h 2717800"/>
                              <a:gd name="connsiteX1344" fmla="*/ 859155 w 2349500"/>
                              <a:gd name="connsiteY1344" fmla="*/ 1101131 h 2717800"/>
                              <a:gd name="connsiteX1345" fmla="*/ 751205 w 2349500"/>
                              <a:gd name="connsiteY1345" fmla="*/ 1158281 h 2717800"/>
                              <a:gd name="connsiteX1346" fmla="*/ 766445 w 2349500"/>
                              <a:gd name="connsiteY1346" fmla="*/ 1155741 h 2717800"/>
                              <a:gd name="connsiteX1347" fmla="*/ 762635 w 2349500"/>
                              <a:gd name="connsiteY1347" fmla="*/ 1163361 h 2717800"/>
                              <a:gd name="connsiteX1348" fmla="*/ 749935 w 2349500"/>
                              <a:gd name="connsiteY1348" fmla="*/ 1168441 h 2717800"/>
                              <a:gd name="connsiteX1349" fmla="*/ 743585 w 2349500"/>
                              <a:gd name="connsiteY1349" fmla="*/ 1168441 h 2717800"/>
                              <a:gd name="connsiteX1350" fmla="*/ 751205 w 2349500"/>
                              <a:gd name="connsiteY1350" fmla="*/ 1158281 h 2717800"/>
                              <a:gd name="connsiteX1351" fmla="*/ 454025 w 2349500"/>
                              <a:gd name="connsiteY1351" fmla="*/ 467401 h 2717800"/>
                              <a:gd name="connsiteX1352" fmla="*/ 454025 w 2349500"/>
                              <a:gd name="connsiteY1352" fmla="*/ 466131 h 2717800"/>
                              <a:gd name="connsiteX1353" fmla="*/ 455295 w 2349500"/>
                              <a:gd name="connsiteY1353" fmla="*/ 466131 h 2717800"/>
                              <a:gd name="connsiteX1354" fmla="*/ 459105 w 2349500"/>
                              <a:gd name="connsiteY1354" fmla="*/ 468671 h 2717800"/>
                              <a:gd name="connsiteX1355" fmla="*/ 457835 w 2349500"/>
                              <a:gd name="connsiteY1355" fmla="*/ 468671 h 2717800"/>
                              <a:gd name="connsiteX1356" fmla="*/ 437515 w 2349500"/>
                              <a:gd name="connsiteY1356" fmla="*/ 475021 h 2717800"/>
                              <a:gd name="connsiteX1357" fmla="*/ 454025 w 2349500"/>
                              <a:gd name="connsiteY1357" fmla="*/ 467401 h 2717800"/>
                              <a:gd name="connsiteX1358" fmla="*/ 285115 w 2349500"/>
                              <a:gd name="connsiteY1358" fmla="*/ 472481 h 2717800"/>
                              <a:gd name="connsiteX1359" fmla="*/ 282575 w 2349500"/>
                              <a:gd name="connsiteY1359" fmla="*/ 477561 h 2717800"/>
                              <a:gd name="connsiteX1360" fmla="*/ 282575 w 2349500"/>
                              <a:gd name="connsiteY1360" fmla="*/ 477561 h 2717800"/>
                              <a:gd name="connsiteX1361" fmla="*/ 276225 w 2349500"/>
                              <a:gd name="connsiteY1361" fmla="*/ 481371 h 2717800"/>
                              <a:gd name="connsiteX1362" fmla="*/ 268605 w 2349500"/>
                              <a:gd name="connsiteY1362" fmla="*/ 485181 h 2717800"/>
                              <a:gd name="connsiteX1363" fmla="*/ 263525 w 2349500"/>
                              <a:gd name="connsiteY1363" fmla="*/ 485181 h 2717800"/>
                              <a:gd name="connsiteX1364" fmla="*/ 285115 w 2349500"/>
                              <a:gd name="connsiteY1364" fmla="*/ 472481 h 2717800"/>
                              <a:gd name="connsiteX1365" fmla="*/ 28575 w 2349500"/>
                              <a:gd name="connsiteY1365" fmla="*/ 1736131 h 2717800"/>
                              <a:gd name="connsiteX1366" fmla="*/ 32385 w 2349500"/>
                              <a:gd name="connsiteY1366" fmla="*/ 1723431 h 2717800"/>
                              <a:gd name="connsiteX1367" fmla="*/ 28575 w 2349500"/>
                              <a:gd name="connsiteY1367" fmla="*/ 1736131 h 2717800"/>
                              <a:gd name="connsiteX1368" fmla="*/ 57785 w 2349500"/>
                              <a:gd name="connsiteY1368" fmla="*/ 2079031 h 2717800"/>
                              <a:gd name="connsiteX1369" fmla="*/ 78105 w 2349500"/>
                              <a:gd name="connsiteY1369" fmla="*/ 2081570 h 2717800"/>
                              <a:gd name="connsiteX1370" fmla="*/ 75565 w 2349500"/>
                              <a:gd name="connsiteY1370" fmla="*/ 2085381 h 2717800"/>
                              <a:gd name="connsiteX1371" fmla="*/ 55245 w 2349500"/>
                              <a:gd name="connsiteY1371" fmla="*/ 2082841 h 2717800"/>
                              <a:gd name="connsiteX1372" fmla="*/ 57785 w 2349500"/>
                              <a:gd name="connsiteY1372" fmla="*/ 2079031 h 2717800"/>
                              <a:gd name="connsiteX1373" fmla="*/ 75565 w 2349500"/>
                              <a:gd name="connsiteY1373" fmla="*/ 2179361 h 2717800"/>
                              <a:gd name="connsiteX1374" fmla="*/ 66675 w 2349500"/>
                              <a:gd name="connsiteY1374" fmla="*/ 2181901 h 2717800"/>
                              <a:gd name="connsiteX1375" fmla="*/ 51435 w 2349500"/>
                              <a:gd name="connsiteY1375" fmla="*/ 2173011 h 2717800"/>
                              <a:gd name="connsiteX1376" fmla="*/ 79375 w 2349500"/>
                              <a:gd name="connsiteY1376" fmla="*/ 2169201 h 2717800"/>
                              <a:gd name="connsiteX1377" fmla="*/ 75565 w 2349500"/>
                              <a:gd name="connsiteY1377" fmla="*/ 2179361 h 2717800"/>
                              <a:gd name="connsiteX1378" fmla="*/ 71755 w 2349500"/>
                              <a:gd name="connsiteY1378" fmla="*/ 1783120 h 2717800"/>
                              <a:gd name="connsiteX1379" fmla="*/ 83185 w 2349500"/>
                              <a:gd name="connsiteY1379" fmla="*/ 1767881 h 2717800"/>
                              <a:gd name="connsiteX1380" fmla="*/ 71755 w 2349500"/>
                              <a:gd name="connsiteY1380" fmla="*/ 1783120 h 2717800"/>
                              <a:gd name="connsiteX1381" fmla="*/ 474345 w 2349500"/>
                              <a:gd name="connsiteY1381" fmla="*/ 548681 h 2717800"/>
                              <a:gd name="connsiteX1382" fmla="*/ 485775 w 2349500"/>
                              <a:gd name="connsiteY1382" fmla="*/ 542331 h 2717800"/>
                              <a:gd name="connsiteX1383" fmla="*/ 475615 w 2349500"/>
                              <a:gd name="connsiteY1383" fmla="*/ 560111 h 2717800"/>
                              <a:gd name="connsiteX1384" fmla="*/ 474345 w 2349500"/>
                              <a:gd name="connsiteY1384" fmla="*/ 548681 h 2717800"/>
                              <a:gd name="connsiteX1385" fmla="*/ 451485 w 2349500"/>
                              <a:gd name="connsiteY1385" fmla="*/ 588051 h 2717800"/>
                              <a:gd name="connsiteX1386" fmla="*/ 467995 w 2349500"/>
                              <a:gd name="connsiteY1386" fmla="*/ 586781 h 2717800"/>
                              <a:gd name="connsiteX1387" fmla="*/ 429895 w 2349500"/>
                              <a:gd name="connsiteY1387" fmla="*/ 607101 h 2717800"/>
                              <a:gd name="connsiteX1388" fmla="*/ 428625 w 2349500"/>
                              <a:gd name="connsiteY1388" fmla="*/ 607101 h 2717800"/>
                              <a:gd name="connsiteX1389" fmla="*/ 422275 w 2349500"/>
                              <a:gd name="connsiteY1389" fmla="*/ 604561 h 2717800"/>
                              <a:gd name="connsiteX1390" fmla="*/ 451485 w 2349500"/>
                              <a:gd name="connsiteY1390" fmla="*/ 588051 h 2717800"/>
                              <a:gd name="connsiteX1391" fmla="*/ 415925 w 2349500"/>
                              <a:gd name="connsiteY1391" fmla="*/ 1985051 h 2717800"/>
                              <a:gd name="connsiteX1392" fmla="*/ 424815 w 2349500"/>
                              <a:gd name="connsiteY1392" fmla="*/ 1983781 h 2717800"/>
                              <a:gd name="connsiteX1393" fmla="*/ 419735 w 2349500"/>
                              <a:gd name="connsiteY1393" fmla="*/ 1993941 h 2717800"/>
                              <a:gd name="connsiteX1394" fmla="*/ 414655 w 2349500"/>
                              <a:gd name="connsiteY1394" fmla="*/ 1993941 h 2717800"/>
                              <a:gd name="connsiteX1395" fmla="*/ 415925 w 2349500"/>
                              <a:gd name="connsiteY1395" fmla="*/ 1985051 h 2717800"/>
                              <a:gd name="connsiteX1396" fmla="*/ 432435 w 2349500"/>
                              <a:gd name="connsiteY1396" fmla="*/ 2020611 h 2717800"/>
                              <a:gd name="connsiteX1397" fmla="*/ 438785 w 2349500"/>
                              <a:gd name="connsiteY1397" fmla="*/ 2021881 h 2717800"/>
                              <a:gd name="connsiteX1398" fmla="*/ 422275 w 2349500"/>
                              <a:gd name="connsiteY1398" fmla="*/ 2035851 h 2717800"/>
                              <a:gd name="connsiteX1399" fmla="*/ 414655 w 2349500"/>
                              <a:gd name="connsiteY1399" fmla="*/ 2033311 h 2717800"/>
                              <a:gd name="connsiteX1400" fmla="*/ 432435 w 2349500"/>
                              <a:gd name="connsiteY1400" fmla="*/ 2020611 h 2717800"/>
                              <a:gd name="connsiteX1401" fmla="*/ 409575 w 2349500"/>
                              <a:gd name="connsiteY1401" fmla="*/ 2047281 h 2717800"/>
                              <a:gd name="connsiteX1402" fmla="*/ 419735 w 2349500"/>
                              <a:gd name="connsiteY1402" fmla="*/ 2046011 h 2717800"/>
                              <a:gd name="connsiteX1403" fmla="*/ 414655 w 2349500"/>
                              <a:gd name="connsiteY1403" fmla="*/ 2052361 h 2717800"/>
                              <a:gd name="connsiteX1404" fmla="*/ 403225 w 2349500"/>
                              <a:gd name="connsiteY1404" fmla="*/ 2053631 h 2717800"/>
                              <a:gd name="connsiteX1405" fmla="*/ 409575 w 2349500"/>
                              <a:gd name="connsiteY1405" fmla="*/ 2047281 h 2717800"/>
                              <a:gd name="connsiteX1406" fmla="*/ 413385 w 2349500"/>
                              <a:gd name="connsiteY1406" fmla="*/ 2070141 h 2717800"/>
                              <a:gd name="connsiteX1407" fmla="*/ 419735 w 2349500"/>
                              <a:gd name="connsiteY1407" fmla="*/ 2079031 h 2717800"/>
                              <a:gd name="connsiteX1408" fmla="*/ 393065 w 2349500"/>
                              <a:gd name="connsiteY1408" fmla="*/ 2077761 h 2717800"/>
                              <a:gd name="connsiteX1409" fmla="*/ 413385 w 2349500"/>
                              <a:gd name="connsiteY1409" fmla="*/ 2070141 h 2717800"/>
                              <a:gd name="connsiteX1410" fmla="*/ 318135 w 2349500"/>
                              <a:gd name="connsiteY1410" fmla="*/ 2260641 h 2717800"/>
                              <a:gd name="connsiteX1411" fmla="*/ 346075 w 2349500"/>
                              <a:gd name="connsiteY1411" fmla="*/ 2268261 h 2717800"/>
                              <a:gd name="connsiteX1412" fmla="*/ 310515 w 2349500"/>
                              <a:gd name="connsiteY1412" fmla="*/ 2280961 h 2717800"/>
                              <a:gd name="connsiteX1413" fmla="*/ 318135 w 2349500"/>
                              <a:gd name="connsiteY1413" fmla="*/ 2260641 h 2717800"/>
                              <a:gd name="connsiteX1414" fmla="*/ 316865 w 2349500"/>
                              <a:gd name="connsiteY1414" fmla="*/ 2220001 h 2717800"/>
                              <a:gd name="connsiteX1415" fmla="*/ 332105 w 2349500"/>
                              <a:gd name="connsiteY1415" fmla="*/ 2214920 h 2717800"/>
                              <a:gd name="connsiteX1416" fmla="*/ 334645 w 2349500"/>
                              <a:gd name="connsiteY1416" fmla="*/ 2218731 h 2717800"/>
                              <a:gd name="connsiteX1417" fmla="*/ 319405 w 2349500"/>
                              <a:gd name="connsiteY1417" fmla="*/ 2225081 h 2717800"/>
                              <a:gd name="connsiteX1418" fmla="*/ 316865 w 2349500"/>
                              <a:gd name="connsiteY1418" fmla="*/ 2220001 h 2717800"/>
                              <a:gd name="connsiteX1419" fmla="*/ 327025 w 2349500"/>
                              <a:gd name="connsiteY1419" fmla="*/ 2237781 h 2717800"/>
                              <a:gd name="connsiteX1420" fmla="*/ 349885 w 2349500"/>
                              <a:gd name="connsiteY1420" fmla="*/ 2220001 h 2717800"/>
                              <a:gd name="connsiteX1421" fmla="*/ 356235 w 2349500"/>
                              <a:gd name="connsiteY1421" fmla="*/ 2221270 h 2717800"/>
                              <a:gd name="connsiteX1422" fmla="*/ 327025 w 2349500"/>
                              <a:gd name="connsiteY1422" fmla="*/ 2237781 h 2717800"/>
                              <a:gd name="connsiteX1423" fmla="*/ 330835 w 2349500"/>
                              <a:gd name="connsiteY1423" fmla="*/ 2203491 h 2717800"/>
                              <a:gd name="connsiteX1424" fmla="*/ 335915 w 2349500"/>
                              <a:gd name="connsiteY1424" fmla="*/ 2194601 h 2717800"/>
                              <a:gd name="connsiteX1425" fmla="*/ 348615 w 2349500"/>
                              <a:gd name="connsiteY1425" fmla="*/ 2186981 h 2717800"/>
                              <a:gd name="connsiteX1426" fmla="*/ 354965 w 2349500"/>
                              <a:gd name="connsiteY1426" fmla="*/ 2192061 h 2717800"/>
                              <a:gd name="connsiteX1427" fmla="*/ 374015 w 2349500"/>
                              <a:gd name="connsiteY1427" fmla="*/ 2199681 h 2717800"/>
                              <a:gd name="connsiteX1428" fmla="*/ 330835 w 2349500"/>
                              <a:gd name="connsiteY1428" fmla="*/ 2203491 h 2717800"/>
                              <a:gd name="connsiteX1429" fmla="*/ 323215 w 2349500"/>
                              <a:gd name="connsiteY1429" fmla="*/ 2151420 h 2717800"/>
                              <a:gd name="connsiteX1430" fmla="*/ 343535 w 2349500"/>
                              <a:gd name="connsiteY1430" fmla="*/ 2132370 h 2717800"/>
                              <a:gd name="connsiteX1431" fmla="*/ 323215 w 2349500"/>
                              <a:gd name="connsiteY1431" fmla="*/ 2151420 h 2717800"/>
                              <a:gd name="connsiteX1432" fmla="*/ 354965 w 2349500"/>
                              <a:gd name="connsiteY1432" fmla="*/ 2136181 h 2717800"/>
                              <a:gd name="connsiteX1433" fmla="*/ 395605 w 2349500"/>
                              <a:gd name="connsiteY1433" fmla="*/ 2119670 h 2717800"/>
                              <a:gd name="connsiteX1434" fmla="*/ 394335 w 2349500"/>
                              <a:gd name="connsiteY1434" fmla="*/ 2134911 h 2717800"/>
                              <a:gd name="connsiteX1435" fmla="*/ 354965 w 2349500"/>
                              <a:gd name="connsiteY1435" fmla="*/ 2136181 h 2717800"/>
                              <a:gd name="connsiteX1436" fmla="*/ 367665 w 2349500"/>
                              <a:gd name="connsiteY1436" fmla="*/ 1898691 h 2717800"/>
                              <a:gd name="connsiteX1437" fmla="*/ 356235 w 2349500"/>
                              <a:gd name="connsiteY1437" fmla="*/ 1899961 h 2717800"/>
                              <a:gd name="connsiteX1438" fmla="*/ 366395 w 2349500"/>
                              <a:gd name="connsiteY1438" fmla="*/ 1893611 h 2717800"/>
                              <a:gd name="connsiteX1439" fmla="*/ 372745 w 2349500"/>
                              <a:gd name="connsiteY1439" fmla="*/ 1893611 h 2717800"/>
                              <a:gd name="connsiteX1440" fmla="*/ 367665 w 2349500"/>
                              <a:gd name="connsiteY1440" fmla="*/ 1898691 h 2717800"/>
                              <a:gd name="connsiteX1441" fmla="*/ 391795 w 2349500"/>
                              <a:gd name="connsiteY1441" fmla="*/ 2012991 h 2717800"/>
                              <a:gd name="connsiteX1442" fmla="*/ 387985 w 2349500"/>
                              <a:gd name="connsiteY1442" fmla="*/ 2016801 h 2717800"/>
                              <a:gd name="connsiteX1443" fmla="*/ 380365 w 2349500"/>
                              <a:gd name="connsiteY1443" fmla="*/ 2014261 h 2717800"/>
                              <a:gd name="connsiteX1444" fmla="*/ 384175 w 2349500"/>
                              <a:gd name="connsiteY1444" fmla="*/ 2011720 h 2717800"/>
                              <a:gd name="connsiteX1445" fmla="*/ 391795 w 2349500"/>
                              <a:gd name="connsiteY1445" fmla="*/ 2012991 h 2717800"/>
                              <a:gd name="connsiteX1446" fmla="*/ 353695 w 2349500"/>
                              <a:gd name="connsiteY1446" fmla="*/ 502961 h 2717800"/>
                              <a:gd name="connsiteX1447" fmla="*/ 352425 w 2349500"/>
                              <a:gd name="connsiteY1447" fmla="*/ 504231 h 2717800"/>
                              <a:gd name="connsiteX1448" fmla="*/ 366395 w 2349500"/>
                              <a:gd name="connsiteY1448" fmla="*/ 504231 h 2717800"/>
                              <a:gd name="connsiteX1449" fmla="*/ 349885 w 2349500"/>
                              <a:gd name="connsiteY1449" fmla="*/ 508041 h 2717800"/>
                              <a:gd name="connsiteX1450" fmla="*/ 353695 w 2349500"/>
                              <a:gd name="connsiteY1450" fmla="*/ 502961 h 2717800"/>
                              <a:gd name="connsiteX1451" fmla="*/ 321945 w 2349500"/>
                              <a:gd name="connsiteY1451" fmla="*/ 552491 h 2717800"/>
                              <a:gd name="connsiteX1452" fmla="*/ 323215 w 2349500"/>
                              <a:gd name="connsiteY1452" fmla="*/ 551221 h 2717800"/>
                              <a:gd name="connsiteX1453" fmla="*/ 333375 w 2349500"/>
                              <a:gd name="connsiteY1453" fmla="*/ 551221 h 2717800"/>
                              <a:gd name="connsiteX1454" fmla="*/ 343535 w 2349500"/>
                              <a:gd name="connsiteY1454" fmla="*/ 541061 h 2717800"/>
                              <a:gd name="connsiteX1455" fmla="*/ 352425 w 2349500"/>
                              <a:gd name="connsiteY1455" fmla="*/ 539791 h 2717800"/>
                              <a:gd name="connsiteX1456" fmla="*/ 382905 w 2349500"/>
                              <a:gd name="connsiteY1456" fmla="*/ 532171 h 2717800"/>
                              <a:gd name="connsiteX1457" fmla="*/ 338455 w 2349500"/>
                              <a:gd name="connsiteY1457" fmla="*/ 571541 h 2717800"/>
                              <a:gd name="connsiteX1458" fmla="*/ 328295 w 2349500"/>
                              <a:gd name="connsiteY1458" fmla="*/ 566461 h 2717800"/>
                              <a:gd name="connsiteX1459" fmla="*/ 321945 w 2349500"/>
                              <a:gd name="connsiteY1459" fmla="*/ 552491 h 2717800"/>
                              <a:gd name="connsiteX1460" fmla="*/ 344805 w 2349500"/>
                              <a:gd name="connsiteY1460" fmla="*/ 1983781 h 2717800"/>
                              <a:gd name="connsiteX1461" fmla="*/ 343535 w 2349500"/>
                              <a:gd name="connsiteY1461" fmla="*/ 1983781 h 2717800"/>
                              <a:gd name="connsiteX1462" fmla="*/ 323215 w 2349500"/>
                              <a:gd name="connsiteY1462" fmla="*/ 1996481 h 2717800"/>
                              <a:gd name="connsiteX1463" fmla="*/ 343535 w 2349500"/>
                              <a:gd name="connsiteY1463" fmla="*/ 1983781 h 2717800"/>
                              <a:gd name="connsiteX1464" fmla="*/ 344805 w 2349500"/>
                              <a:gd name="connsiteY1464" fmla="*/ 1983781 h 2717800"/>
                              <a:gd name="connsiteX1465" fmla="*/ 344805 w 2349500"/>
                              <a:gd name="connsiteY1465" fmla="*/ 1983781 h 2717800"/>
                              <a:gd name="connsiteX1466" fmla="*/ 328295 w 2349500"/>
                              <a:gd name="connsiteY1466" fmla="*/ 1967270 h 2717800"/>
                              <a:gd name="connsiteX1467" fmla="*/ 344805 w 2349500"/>
                              <a:gd name="connsiteY1467" fmla="*/ 1983781 h 2717800"/>
                              <a:gd name="connsiteX1468" fmla="*/ 344805 w 2349500"/>
                              <a:gd name="connsiteY1468" fmla="*/ 1983781 h 2717800"/>
                              <a:gd name="connsiteX1469" fmla="*/ 335915 w 2349500"/>
                              <a:gd name="connsiteY1469" fmla="*/ 1954570 h 2717800"/>
                              <a:gd name="connsiteX1470" fmla="*/ 338455 w 2349500"/>
                              <a:gd name="connsiteY1470" fmla="*/ 1959651 h 2717800"/>
                              <a:gd name="connsiteX1471" fmla="*/ 319405 w 2349500"/>
                              <a:gd name="connsiteY1471" fmla="*/ 1964731 h 2717800"/>
                              <a:gd name="connsiteX1472" fmla="*/ 318135 w 2349500"/>
                              <a:gd name="connsiteY1472" fmla="*/ 1962191 h 2717800"/>
                              <a:gd name="connsiteX1473" fmla="*/ 335915 w 2349500"/>
                              <a:gd name="connsiteY1473" fmla="*/ 1954570 h 2717800"/>
                              <a:gd name="connsiteX1474" fmla="*/ 347345 w 2349500"/>
                              <a:gd name="connsiteY1474" fmla="*/ 2042201 h 2717800"/>
                              <a:gd name="connsiteX1475" fmla="*/ 347345 w 2349500"/>
                              <a:gd name="connsiteY1475" fmla="*/ 2042201 h 2717800"/>
                              <a:gd name="connsiteX1476" fmla="*/ 347345 w 2349500"/>
                              <a:gd name="connsiteY1476" fmla="*/ 2042201 h 2717800"/>
                              <a:gd name="connsiteX1477" fmla="*/ 329565 w 2349500"/>
                              <a:gd name="connsiteY1477" fmla="*/ 2023151 h 2717800"/>
                              <a:gd name="connsiteX1478" fmla="*/ 344805 w 2349500"/>
                              <a:gd name="connsiteY1478" fmla="*/ 2016801 h 2717800"/>
                              <a:gd name="connsiteX1479" fmla="*/ 356235 w 2349500"/>
                              <a:gd name="connsiteY1479" fmla="*/ 2032041 h 2717800"/>
                              <a:gd name="connsiteX1480" fmla="*/ 347345 w 2349500"/>
                              <a:gd name="connsiteY1480" fmla="*/ 2042201 h 2717800"/>
                              <a:gd name="connsiteX1481" fmla="*/ 347345 w 2349500"/>
                              <a:gd name="connsiteY1481" fmla="*/ 2042201 h 2717800"/>
                              <a:gd name="connsiteX1482" fmla="*/ 347345 w 2349500"/>
                              <a:gd name="connsiteY1482" fmla="*/ 2042201 h 2717800"/>
                              <a:gd name="connsiteX1483" fmla="*/ 300355 w 2349500"/>
                              <a:gd name="connsiteY1483" fmla="*/ 2062520 h 2717800"/>
                              <a:gd name="connsiteX1484" fmla="*/ 347345 w 2349500"/>
                              <a:gd name="connsiteY1484" fmla="*/ 2042201 h 2717800"/>
                              <a:gd name="connsiteX1485" fmla="*/ 274955 w 2349500"/>
                              <a:gd name="connsiteY1485" fmla="*/ 2254291 h 2717800"/>
                              <a:gd name="connsiteX1486" fmla="*/ 230505 w 2349500"/>
                              <a:gd name="connsiteY1486" fmla="*/ 2254291 h 2717800"/>
                              <a:gd name="connsiteX1487" fmla="*/ 310515 w 2349500"/>
                              <a:gd name="connsiteY1487" fmla="*/ 2223811 h 2717800"/>
                              <a:gd name="connsiteX1488" fmla="*/ 277495 w 2349500"/>
                              <a:gd name="connsiteY1488" fmla="*/ 2239051 h 2717800"/>
                              <a:gd name="connsiteX1489" fmla="*/ 274955 w 2349500"/>
                              <a:gd name="connsiteY1489" fmla="*/ 2254291 h 2717800"/>
                              <a:gd name="connsiteX1490" fmla="*/ 273685 w 2349500"/>
                              <a:gd name="connsiteY1490" fmla="*/ 2307631 h 2717800"/>
                              <a:gd name="connsiteX1491" fmla="*/ 264795 w 2349500"/>
                              <a:gd name="connsiteY1491" fmla="*/ 2311441 h 2717800"/>
                              <a:gd name="connsiteX1492" fmla="*/ 253365 w 2349500"/>
                              <a:gd name="connsiteY1492" fmla="*/ 2311441 h 2717800"/>
                              <a:gd name="connsiteX1493" fmla="*/ 260985 w 2349500"/>
                              <a:gd name="connsiteY1493" fmla="*/ 2306361 h 2717800"/>
                              <a:gd name="connsiteX1494" fmla="*/ 273685 w 2349500"/>
                              <a:gd name="connsiteY1494" fmla="*/ 2307631 h 2717800"/>
                              <a:gd name="connsiteX1495" fmla="*/ 286385 w 2349500"/>
                              <a:gd name="connsiteY1495" fmla="*/ 2028231 h 2717800"/>
                              <a:gd name="connsiteX1496" fmla="*/ 296545 w 2349500"/>
                              <a:gd name="connsiteY1496" fmla="*/ 2029501 h 2717800"/>
                              <a:gd name="connsiteX1497" fmla="*/ 281305 w 2349500"/>
                              <a:gd name="connsiteY1497" fmla="*/ 2042201 h 2717800"/>
                              <a:gd name="connsiteX1498" fmla="*/ 269875 w 2349500"/>
                              <a:gd name="connsiteY1498" fmla="*/ 2043470 h 2717800"/>
                              <a:gd name="connsiteX1499" fmla="*/ 286385 w 2349500"/>
                              <a:gd name="connsiteY1499" fmla="*/ 2028231 h 2717800"/>
                              <a:gd name="connsiteX1500" fmla="*/ 269875 w 2349500"/>
                              <a:gd name="connsiteY1500" fmla="*/ 2094270 h 2717800"/>
                              <a:gd name="connsiteX1501" fmla="*/ 238125 w 2349500"/>
                              <a:gd name="connsiteY1501" fmla="*/ 2112051 h 2717800"/>
                              <a:gd name="connsiteX1502" fmla="*/ 250825 w 2349500"/>
                              <a:gd name="connsiteY1502" fmla="*/ 2086651 h 2717800"/>
                              <a:gd name="connsiteX1503" fmla="*/ 269875 w 2349500"/>
                              <a:gd name="connsiteY1503" fmla="*/ 2094270 h 2717800"/>
                              <a:gd name="connsiteX1504" fmla="*/ 233045 w 2349500"/>
                              <a:gd name="connsiteY1504" fmla="*/ 1682791 h 2717800"/>
                              <a:gd name="connsiteX1505" fmla="*/ 240665 w 2349500"/>
                              <a:gd name="connsiteY1505" fmla="*/ 1685331 h 2717800"/>
                              <a:gd name="connsiteX1506" fmla="*/ 220345 w 2349500"/>
                              <a:gd name="connsiteY1506" fmla="*/ 1703111 h 2717800"/>
                              <a:gd name="connsiteX1507" fmla="*/ 212725 w 2349500"/>
                              <a:gd name="connsiteY1507" fmla="*/ 1703111 h 2717800"/>
                              <a:gd name="connsiteX1508" fmla="*/ 213995 w 2349500"/>
                              <a:gd name="connsiteY1508" fmla="*/ 1695491 h 2717800"/>
                              <a:gd name="connsiteX1509" fmla="*/ 200025 w 2349500"/>
                              <a:gd name="connsiteY1509" fmla="*/ 1706920 h 2717800"/>
                              <a:gd name="connsiteX1510" fmla="*/ 193675 w 2349500"/>
                              <a:gd name="connsiteY1510" fmla="*/ 1705651 h 2717800"/>
                              <a:gd name="connsiteX1511" fmla="*/ 205105 w 2349500"/>
                              <a:gd name="connsiteY1511" fmla="*/ 1691681 h 2717800"/>
                              <a:gd name="connsiteX1512" fmla="*/ 215265 w 2349500"/>
                              <a:gd name="connsiteY1512" fmla="*/ 1695491 h 2717800"/>
                              <a:gd name="connsiteX1513" fmla="*/ 233045 w 2349500"/>
                              <a:gd name="connsiteY1513" fmla="*/ 1682791 h 2717800"/>
                              <a:gd name="connsiteX1514" fmla="*/ 207645 w 2349500"/>
                              <a:gd name="connsiteY1514" fmla="*/ 2268261 h 2717800"/>
                              <a:gd name="connsiteX1515" fmla="*/ 213995 w 2349500"/>
                              <a:gd name="connsiteY1515" fmla="*/ 2277151 h 2717800"/>
                              <a:gd name="connsiteX1516" fmla="*/ 203835 w 2349500"/>
                              <a:gd name="connsiteY1516" fmla="*/ 2279691 h 2717800"/>
                              <a:gd name="connsiteX1517" fmla="*/ 202565 w 2349500"/>
                              <a:gd name="connsiteY1517" fmla="*/ 2269531 h 2717800"/>
                              <a:gd name="connsiteX1518" fmla="*/ 207645 w 2349500"/>
                              <a:gd name="connsiteY1518" fmla="*/ 2268261 h 2717800"/>
                              <a:gd name="connsiteX1519" fmla="*/ 203835 w 2349500"/>
                              <a:gd name="connsiteY1519" fmla="*/ 2198411 h 2717800"/>
                              <a:gd name="connsiteX1520" fmla="*/ 206375 w 2349500"/>
                              <a:gd name="connsiteY1520" fmla="*/ 2186981 h 2717800"/>
                              <a:gd name="connsiteX1521" fmla="*/ 211455 w 2349500"/>
                              <a:gd name="connsiteY1521" fmla="*/ 2186981 h 2717800"/>
                              <a:gd name="connsiteX1522" fmla="*/ 210185 w 2349500"/>
                              <a:gd name="connsiteY1522" fmla="*/ 2198411 h 2717800"/>
                              <a:gd name="connsiteX1523" fmla="*/ 203835 w 2349500"/>
                              <a:gd name="connsiteY1523" fmla="*/ 2198411 h 2717800"/>
                              <a:gd name="connsiteX1524" fmla="*/ 217805 w 2349500"/>
                              <a:gd name="connsiteY1524" fmla="*/ 2099351 h 2717800"/>
                              <a:gd name="connsiteX1525" fmla="*/ 221615 w 2349500"/>
                              <a:gd name="connsiteY1525" fmla="*/ 2115861 h 2717800"/>
                              <a:gd name="connsiteX1526" fmla="*/ 217805 w 2349500"/>
                              <a:gd name="connsiteY1526" fmla="*/ 2099351 h 2717800"/>
                              <a:gd name="connsiteX1527" fmla="*/ 186055 w 2349500"/>
                              <a:gd name="connsiteY1527" fmla="*/ 2216191 h 2717800"/>
                              <a:gd name="connsiteX1528" fmla="*/ 180975 w 2349500"/>
                              <a:gd name="connsiteY1528" fmla="*/ 2207301 h 2717800"/>
                              <a:gd name="connsiteX1529" fmla="*/ 193675 w 2349500"/>
                              <a:gd name="connsiteY1529" fmla="*/ 2213651 h 2717800"/>
                              <a:gd name="connsiteX1530" fmla="*/ 186055 w 2349500"/>
                              <a:gd name="connsiteY1530" fmla="*/ 2216191 h 2717800"/>
                              <a:gd name="connsiteX1531" fmla="*/ 189865 w 2349500"/>
                              <a:gd name="connsiteY1531" fmla="*/ 2296201 h 2717800"/>
                              <a:gd name="connsiteX1532" fmla="*/ 188595 w 2349500"/>
                              <a:gd name="connsiteY1532" fmla="*/ 2301281 h 2717800"/>
                              <a:gd name="connsiteX1533" fmla="*/ 183515 w 2349500"/>
                              <a:gd name="connsiteY1533" fmla="*/ 2300011 h 2717800"/>
                              <a:gd name="connsiteX1534" fmla="*/ 184785 w 2349500"/>
                              <a:gd name="connsiteY1534" fmla="*/ 2296201 h 2717800"/>
                              <a:gd name="connsiteX1535" fmla="*/ 189865 w 2349500"/>
                              <a:gd name="connsiteY1535" fmla="*/ 2296201 h 2717800"/>
                              <a:gd name="connsiteX1536" fmla="*/ 184785 w 2349500"/>
                              <a:gd name="connsiteY1536" fmla="*/ 1668820 h 2717800"/>
                              <a:gd name="connsiteX1537" fmla="*/ 193675 w 2349500"/>
                              <a:gd name="connsiteY1537" fmla="*/ 1671361 h 2717800"/>
                              <a:gd name="connsiteX1538" fmla="*/ 193675 w 2349500"/>
                              <a:gd name="connsiteY1538" fmla="*/ 1671361 h 2717800"/>
                              <a:gd name="connsiteX1539" fmla="*/ 186055 w 2349500"/>
                              <a:gd name="connsiteY1539" fmla="*/ 1675170 h 2717800"/>
                              <a:gd name="connsiteX1540" fmla="*/ 184785 w 2349500"/>
                              <a:gd name="connsiteY1540" fmla="*/ 1668820 h 2717800"/>
                              <a:gd name="connsiteX1541" fmla="*/ 213995 w 2349500"/>
                              <a:gd name="connsiteY1541" fmla="*/ 1676441 h 2717800"/>
                              <a:gd name="connsiteX1542" fmla="*/ 213995 w 2349500"/>
                              <a:gd name="connsiteY1542" fmla="*/ 1676441 h 2717800"/>
                              <a:gd name="connsiteX1543" fmla="*/ 187325 w 2349500"/>
                              <a:gd name="connsiteY1543" fmla="*/ 1691681 h 2717800"/>
                              <a:gd name="connsiteX1544" fmla="*/ 186055 w 2349500"/>
                              <a:gd name="connsiteY1544" fmla="*/ 1677711 h 2717800"/>
                              <a:gd name="connsiteX1545" fmla="*/ 188595 w 2349500"/>
                              <a:gd name="connsiteY1545" fmla="*/ 1678981 h 2717800"/>
                              <a:gd name="connsiteX1546" fmla="*/ 188595 w 2349500"/>
                              <a:gd name="connsiteY1546" fmla="*/ 1682791 h 2717800"/>
                              <a:gd name="connsiteX1547" fmla="*/ 213995 w 2349500"/>
                              <a:gd name="connsiteY1547" fmla="*/ 1676441 h 2717800"/>
                              <a:gd name="connsiteX1548" fmla="*/ 196215 w 2349500"/>
                              <a:gd name="connsiteY1548" fmla="*/ 542331 h 2717800"/>
                              <a:gd name="connsiteX1549" fmla="*/ 179705 w 2349500"/>
                              <a:gd name="connsiteY1549" fmla="*/ 557571 h 2717800"/>
                              <a:gd name="connsiteX1550" fmla="*/ 175895 w 2349500"/>
                              <a:gd name="connsiteY1550" fmla="*/ 552491 h 2717800"/>
                              <a:gd name="connsiteX1551" fmla="*/ 196215 w 2349500"/>
                              <a:gd name="connsiteY1551" fmla="*/ 542331 h 2717800"/>
                              <a:gd name="connsiteX1552" fmla="*/ 141605 w 2349500"/>
                              <a:gd name="connsiteY1552" fmla="*/ 558841 h 2717800"/>
                              <a:gd name="connsiteX1553" fmla="*/ 141605 w 2349500"/>
                              <a:gd name="connsiteY1553" fmla="*/ 558841 h 2717800"/>
                              <a:gd name="connsiteX1554" fmla="*/ 141605 w 2349500"/>
                              <a:gd name="connsiteY1554" fmla="*/ 558841 h 2717800"/>
                              <a:gd name="connsiteX1555" fmla="*/ 147955 w 2349500"/>
                              <a:gd name="connsiteY1555" fmla="*/ 556301 h 2717800"/>
                              <a:gd name="connsiteX1556" fmla="*/ 164465 w 2349500"/>
                              <a:gd name="connsiteY1556" fmla="*/ 544871 h 2717800"/>
                              <a:gd name="connsiteX1557" fmla="*/ 167005 w 2349500"/>
                              <a:gd name="connsiteY1557" fmla="*/ 546141 h 2717800"/>
                              <a:gd name="connsiteX1558" fmla="*/ 163195 w 2349500"/>
                              <a:gd name="connsiteY1558" fmla="*/ 551221 h 2717800"/>
                              <a:gd name="connsiteX1559" fmla="*/ 147955 w 2349500"/>
                              <a:gd name="connsiteY1559" fmla="*/ 556301 h 2717800"/>
                              <a:gd name="connsiteX1560" fmla="*/ 144145 w 2349500"/>
                              <a:gd name="connsiteY1560" fmla="*/ 558841 h 2717800"/>
                              <a:gd name="connsiteX1561" fmla="*/ 141605 w 2349500"/>
                              <a:gd name="connsiteY1561" fmla="*/ 558841 h 2717800"/>
                              <a:gd name="connsiteX1562" fmla="*/ 142875 w 2349500"/>
                              <a:gd name="connsiteY1562" fmla="*/ 560111 h 2717800"/>
                              <a:gd name="connsiteX1563" fmla="*/ 140335 w 2349500"/>
                              <a:gd name="connsiteY1563" fmla="*/ 561381 h 2717800"/>
                              <a:gd name="connsiteX1564" fmla="*/ 141605 w 2349500"/>
                              <a:gd name="connsiteY1564" fmla="*/ 558841 h 2717800"/>
                              <a:gd name="connsiteX1565" fmla="*/ 139065 w 2349500"/>
                              <a:gd name="connsiteY1565" fmla="*/ 2073951 h 2717800"/>
                              <a:gd name="connsiteX1566" fmla="*/ 147955 w 2349500"/>
                              <a:gd name="connsiteY1566" fmla="*/ 2076491 h 2717800"/>
                              <a:gd name="connsiteX1567" fmla="*/ 145415 w 2349500"/>
                              <a:gd name="connsiteY1567" fmla="*/ 2082841 h 2717800"/>
                              <a:gd name="connsiteX1568" fmla="*/ 133985 w 2349500"/>
                              <a:gd name="connsiteY1568" fmla="*/ 2079031 h 2717800"/>
                              <a:gd name="connsiteX1569" fmla="*/ 139065 w 2349500"/>
                              <a:gd name="connsiteY1569" fmla="*/ 2073951 h 2717800"/>
                              <a:gd name="connsiteX1570" fmla="*/ 151765 w 2349500"/>
                              <a:gd name="connsiteY1570" fmla="*/ 2114591 h 2717800"/>
                              <a:gd name="connsiteX1571" fmla="*/ 183515 w 2349500"/>
                              <a:gd name="connsiteY1571" fmla="*/ 2119670 h 2717800"/>
                              <a:gd name="connsiteX1572" fmla="*/ 142875 w 2349500"/>
                              <a:gd name="connsiteY1572" fmla="*/ 2139991 h 2717800"/>
                              <a:gd name="connsiteX1573" fmla="*/ 151765 w 2349500"/>
                              <a:gd name="connsiteY1573" fmla="*/ 2114591 h 2717800"/>
                              <a:gd name="connsiteX1574" fmla="*/ 147955 w 2349500"/>
                              <a:gd name="connsiteY1574" fmla="*/ 2217461 h 2717800"/>
                              <a:gd name="connsiteX1575" fmla="*/ 150495 w 2349500"/>
                              <a:gd name="connsiteY1575" fmla="*/ 2209841 h 2717800"/>
                              <a:gd name="connsiteX1576" fmla="*/ 164465 w 2349500"/>
                              <a:gd name="connsiteY1576" fmla="*/ 2212381 h 2717800"/>
                              <a:gd name="connsiteX1577" fmla="*/ 159385 w 2349500"/>
                              <a:gd name="connsiteY1577" fmla="*/ 2218731 h 2717800"/>
                              <a:gd name="connsiteX1578" fmla="*/ 147955 w 2349500"/>
                              <a:gd name="connsiteY1578" fmla="*/ 2217461 h 2717800"/>
                              <a:gd name="connsiteX1579" fmla="*/ 149225 w 2349500"/>
                              <a:gd name="connsiteY1579" fmla="*/ 2291120 h 2717800"/>
                              <a:gd name="connsiteX1580" fmla="*/ 102235 w 2349500"/>
                              <a:gd name="connsiteY1580" fmla="*/ 2291120 h 2717800"/>
                              <a:gd name="connsiteX1581" fmla="*/ 137795 w 2349500"/>
                              <a:gd name="connsiteY1581" fmla="*/ 2269531 h 2717800"/>
                              <a:gd name="connsiteX1582" fmla="*/ 149225 w 2349500"/>
                              <a:gd name="connsiteY1582" fmla="*/ 2291120 h 2717800"/>
                              <a:gd name="connsiteX1583" fmla="*/ 160655 w 2349500"/>
                              <a:gd name="connsiteY1583" fmla="*/ 2223811 h 2717800"/>
                              <a:gd name="connsiteX1584" fmla="*/ 169545 w 2349500"/>
                              <a:gd name="connsiteY1584" fmla="*/ 2228891 h 2717800"/>
                              <a:gd name="connsiteX1585" fmla="*/ 163195 w 2349500"/>
                              <a:gd name="connsiteY1585" fmla="*/ 2232701 h 2717800"/>
                              <a:gd name="connsiteX1586" fmla="*/ 151765 w 2349500"/>
                              <a:gd name="connsiteY1586" fmla="*/ 2227620 h 2717800"/>
                              <a:gd name="connsiteX1587" fmla="*/ 160655 w 2349500"/>
                              <a:gd name="connsiteY1587" fmla="*/ 2223811 h 2717800"/>
                              <a:gd name="connsiteX1588" fmla="*/ 170815 w 2349500"/>
                              <a:gd name="connsiteY1588" fmla="*/ 2317791 h 2717800"/>
                              <a:gd name="connsiteX1589" fmla="*/ 169545 w 2349500"/>
                              <a:gd name="connsiteY1589" fmla="*/ 2329220 h 2717800"/>
                              <a:gd name="connsiteX1590" fmla="*/ 164465 w 2349500"/>
                              <a:gd name="connsiteY1590" fmla="*/ 2330491 h 2717800"/>
                              <a:gd name="connsiteX1591" fmla="*/ 161925 w 2349500"/>
                              <a:gd name="connsiteY1591" fmla="*/ 2320331 h 2717800"/>
                              <a:gd name="connsiteX1592" fmla="*/ 170815 w 2349500"/>
                              <a:gd name="connsiteY1592" fmla="*/ 2317791 h 2717800"/>
                              <a:gd name="connsiteX1593" fmla="*/ 128905 w 2349500"/>
                              <a:gd name="connsiteY1593" fmla="*/ 567731 h 2717800"/>
                              <a:gd name="connsiteX1594" fmla="*/ 127635 w 2349500"/>
                              <a:gd name="connsiteY1594" fmla="*/ 575351 h 2717800"/>
                              <a:gd name="connsiteX1595" fmla="*/ 127635 w 2349500"/>
                              <a:gd name="connsiteY1595" fmla="*/ 575351 h 2717800"/>
                              <a:gd name="connsiteX1596" fmla="*/ 123825 w 2349500"/>
                              <a:gd name="connsiteY1596" fmla="*/ 569001 h 2717800"/>
                              <a:gd name="connsiteX1597" fmla="*/ 128905 w 2349500"/>
                              <a:gd name="connsiteY1597" fmla="*/ 567731 h 2717800"/>
                              <a:gd name="connsiteX1598" fmla="*/ 121285 w 2349500"/>
                              <a:gd name="connsiteY1598" fmla="*/ 2237781 h 2717800"/>
                              <a:gd name="connsiteX1599" fmla="*/ 121285 w 2349500"/>
                              <a:gd name="connsiteY1599" fmla="*/ 2259370 h 2717800"/>
                              <a:gd name="connsiteX1600" fmla="*/ 97155 w 2349500"/>
                              <a:gd name="connsiteY1600" fmla="*/ 2249211 h 2717800"/>
                              <a:gd name="connsiteX1601" fmla="*/ 121285 w 2349500"/>
                              <a:gd name="connsiteY1601" fmla="*/ 2237781 h 2717800"/>
                              <a:gd name="connsiteX1602" fmla="*/ 76835 w 2349500"/>
                              <a:gd name="connsiteY1602" fmla="*/ 2345731 h 2717800"/>
                              <a:gd name="connsiteX1603" fmla="*/ 98425 w 2349500"/>
                              <a:gd name="connsiteY1603" fmla="*/ 2347001 h 2717800"/>
                              <a:gd name="connsiteX1604" fmla="*/ 75565 w 2349500"/>
                              <a:gd name="connsiteY1604" fmla="*/ 2362241 h 2717800"/>
                              <a:gd name="connsiteX1605" fmla="*/ 76835 w 2349500"/>
                              <a:gd name="connsiteY1605" fmla="*/ 2345731 h 2717800"/>
                              <a:gd name="connsiteX1606" fmla="*/ 17145 w 2349500"/>
                              <a:gd name="connsiteY1606" fmla="*/ 2512101 h 2717800"/>
                              <a:gd name="connsiteX1607" fmla="*/ 14605 w 2349500"/>
                              <a:gd name="connsiteY1607" fmla="*/ 2512101 h 2717800"/>
                              <a:gd name="connsiteX1608" fmla="*/ 10795 w 2349500"/>
                              <a:gd name="connsiteY1608" fmla="*/ 2503211 h 2717800"/>
                              <a:gd name="connsiteX1609" fmla="*/ 19685 w 2349500"/>
                              <a:gd name="connsiteY1609" fmla="*/ 2501941 h 2717800"/>
                              <a:gd name="connsiteX1610" fmla="*/ 17145 w 2349500"/>
                              <a:gd name="connsiteY1610" fmla="*/ 2512101 h 2717800"/>
                              <a:gd name="connsiteX1611" fmla="*/ 18415 w 2349500"/>
                              <a:gd name="connsiteY1611" fmla="*/ 2380020 h 2717800"/>
                              <a:gd name="connsiteX1612" fmla="*/ 26035 w 2349500"/>
                              <a:gd name="connsiteY1612" fmla="*/ 2367320 h 2717800"/>
                              <a:gd name="connsiteX1613" fmla="*/ 18415 w 2349500"/>
                              <a:gd name="connsiteY1613" fmla="*/ 2380020 h 2717800"/>
                              <a:gd name="connsiteX1614" fmla="*/ 40005 w 2349500"/>
                              <a:gd name="connsiteY1614" fmla="*/ 2427011 h 2717800"/>
                              <a:gd name="connsiteX1615" fmla="*/ 32385 w 2349500"/>
                              <a:gd name="connsiteY1615" fmla="*/ 2407961 h 2717800"/>
                              <a:gd name="connsiteX1616" fmla="*/ 85725 w 2349500"/>
                              <a:gd name="connsiteY1616" fmla="*/ 2401611 h 2717800"/>
                              <a:gd name="connsiteX1617" fmla="*/ 40005 w 2349500"/>
                              <a:gd name="connsiteY1617" fmla="*/ 2427011 h 2717800"/>
                              <a:gd name="connsiteX1618" fmla="*/ 95885 w 2349500"/>
                              <a:gd name="connsiteY1618" fmla="*/ 2485431 h 2717800"/>
                              <a:gd name="connsiteX1619" fmla="*/ 86995 w 2349500"/>
                              <a:gd name="connsiteY1619" fmla="*/ 2482891 h 2717800"/>
                              <a:gd name="connsiteX1620" fmla="*/ 98425 w 2349500"/>
                              <a:gd name="connsiteY1620" fmla="*/ 2476541 h 2717800"/>
                              <a:gd name="connsiteX1621" fmla="*/ 107315 w 2349500"/>
                              <a:gd name="connsiteY1621" fmla="*/ 2477811 h 2717800"/>
                              <a:gd name="connsiteX1622" fmla="*/ 95885 w 2349500"/>
                              <a:gd name="connsiteY1622" fmla="*/ 2485431 h 2717800"/>
                              <a:gd name="connsiteX1623" fmla="*/ 89535 w 2349500"/>
                              <a:gd name="connsiteY1623" fmla="*/ 2466381 h 2717800"/>
                              <a:gd name="connsiteX1624" fmla="*/ 123825 w 2349500"/>
                              <a:gd name="connsiteY1624" fmla="*/ 2452411 h 2717800"/>
                              <a:gd name="connsiteX1625" fmla="*/ 89535 w 2349500"/>
                              <a:gd name="connsiteY1625" fmla="*/ 2466381 h 2717800"/>
                              <a:gd name="connsiteX1626" fmla="*/ 85725 w 2349500"/>
                              <a:gd name="connsiteY1626" fmla="*/ 2439711 h 2717800"/>
                              <a:gd name="connsiteX1627" fmla="*/ 107315 w 2349500"/>
                              <a:gd name="connsiteY1627" fmla="*/ 2416851 h 2717800"/>
                              <a:gd name="connsiteX1628" fmla="*/ 106045 w 2349500"/>
                              <a:gd name="connsiteY1628" fmla="*/ 2416851 h 2717800"/>
                              <a:gd name="connsiteX1629" fmla="*/ 107315 w 2349500"/>
                              <a:gd name="connsiteY1629" fmla="*/ 2415581 h 2717800"/>
                              <a:gd name="connsiteX1630" fmla="*/ 95885 w 2349500"/>
                              <a:gd name="connsiteY1630" fmla="*/ 2407961 h 2717800"/>
                              <a:gd name="connsiteX1631" fmla="*/ 122555 w 2349500"/>
                              <a:gd name="connsiteY1631" fmla="*/ 2396531 h 2717800"/>
                              <a:gd name="connsiteX1632" fmla="*/ 107315 w 2349500"/>
                              <a:gd name="connsiteY1632" fmla="*/ 2414311 h 2717800"/>
                              <a:gd name="connsiteX1633" fmla="*/ 107315 w 2349500"/>
                              <a:gd name="connsiteY1633" fmla="*/ 2414311 h 2717800"/>
                              <a:gd name="connsiteX1634" fmla="*/ 107315 w 2349500"/>
                              <a:gd name="connsiteY1634" fmla="*/ 2414311 h 2717800"/>
                              <a:gd name="connsiteX1635" fmla="*/ 125095 w 2349500"/>
                              <a:gd name="connsiteY1635" fmla="*/ 2410501 h 2717800"/>
                              <a:gd name="connsiteX1636" fmla="*/ 85725 w 2349500"/>
                              <a:gd name="connsiteY1636" fmla="*/ 2439711 h 2717800"/>
                              <a:gd name="connsiteX1637" fmla="*/ 130175 w 2349500"/>
                              <a:gd name="connsiteY1637" fmla="*/ 2462570 h 2717800"/>
                              <a:gd name="connsiteX1638" fmla="*/ 159385 w 2349500"/>
                              <a:gd name="connsiteY1638" fmla="*/ 2427011 h 2717800"/>
                              <a:gd name="connsiteX1639" fmla="*/ 130175 w 2349500"/>
                              <a:gd name="connsiteY1639" fmla="*/ 2462570 h 2717800"/>
                              <a:gd name="connsiteX1640" fmla="*/ 201295 w 2349500"/>
                              <a:gd name="connsiteY1640" fmla="*/ 2341920 h 2717800"/>
                              <a:gd name="connsiteX1641" fmla="*/ 200025 w 2349500"/>
                              <a:gd name="connsiteY1641" fmla="*/ 2341920 h 2717800"/>
                              <a:gd name="connsiteX1642" fmla="*/ 184785 w 2349500"/>
                              <a:gd name="connsiteY1642" fmla="*/ 2373670 h 2717800"/>
                              <a:gd name="connsiteX1643" fmla="*/ 156845 w 2349500"/>
                              <a:gd name="connsiteY1643" fmla="*/ 2382561 h 2717800"/>
                              <a:gd name="connsiteX1644" fmla="*/ 200025 w 2349500"/>
                              <a:gd name="connsiteY1644" fmla="*/ 2341920 h 2717800"/>
                              <a:gd name="connsiteX1645" fmla="*/ 201295 w 2349500"/>
                              <a:gd name="connsiteY1645" fmla="*/ 2341920 h 2717800"/>
                              <a:gd name="connsiteX1646" fmla="*/ 201295 w 2349500"/>
                              <a:gd name="connsiteY1646" fmla="*/ 2341920 h 2717800"/>
                              <a:gd name="connsiteX1647" fmla="*/ 159385 w 2349500"/>
                              <a:gd name="connsiteY1647" fmla="*/ 2343191 h 2717800"/>
                              <a:gd name="connsiteX1648" fmla="*/ 207645 w 2349500"/>
                              <a:gd name="connsiteY1648" fmla="*/ 2331761 h 2717800"/>
                              <a:gd name="connsiteX1649" fmla="*/ 207645 w 2349500"/>
                              <a:gd name="connsiteY1649" fmla="*/ 2330491 h 2717800"/>
                              <a:gd name="connsiteX1650" fmla="*/ 208915 w 2349500"/>
                              <a:gd name="connsiteY1650" fmla="*/ 2330491 h 2717800"/>
                              <a:gd name="connsiteX1651" fmla="*/ 239395 w 2349500"/>
                              <a:gd name="connsiteY1651" fmla="*/ 2324141 h 2717800"/>
                              <a:gd name="connsiteX1652" fmla="*/ 208915 w 2349500"/>
                              <a:gd name="connsiteY1652" fmla="*/ 2330491 h 2717800"/>
                              <a:gd name="connsiteX1653" fmla="*/ 208915 w 2349500"/>
                              <a:gd name="connsiteY1653" fmla="*/ 2330491 h 2717800"/>
                              <a:gd name="connsiteX1654" fmla="*/ 207645 w 2349500"/>
                              <a:gd name="connsiteY1654" fmla="*/ 2330491 h 2717800"/>
                              <a:gd name="connsiteX1655" fmla="*/ 201295 w 2349500"/>
                              <a:gd name="connsiteY1655" fmla="*/ 2341920 h 2717800"/>
                              <a:gd name="connsiteX1656" fmla="*/ 201295 w 2349500"/>
                              <a:gd name="connsiteY1656" fmla="*/ 2341920 h 2717800"/>
                              <a:gd name="connsiteX1657" fmla="*/ 221615 w 2349500"/>
                              <a:gd name="connsiteY1657" fmla="*/ 2467651 h 2717800"/>
                              <a:gd name="connsiteX1658" fmla="*/ 221615 w 2349500"/>
                              <a:gd name="connsiteY1658" fmla="*/ 2463841 h 2717800"/>
                              <a:gd name="connsiteX1659" fmla="*/ 241935 w 2349500"/>
                              <a:gd name="connsiteY1659" fmla="*/ 2460031 h 2717800"/>
                              <a:gd name="connsiteX1660" fmla="*/ 241935 w 2349500"/>
                              <a:gd name="connsiteY1660" fmla="*/ 2465111 h 2717800"/>
                              <a:gd name="connsiteX1661" fmla="*/ 221615 w 2349500"/>
                              <a:gd name="connsiteY1661" fmla="*/ 2467651 h 2717800"/>
                              <a:gd name="connsiteX1662" fmla="*/ 259715 w 2349500"/>
                              <a:gd name="connsiteY1662" fmla="*/ 2400341 h 2717800"/>
                              <a:gd name="connsiteX1663" fmla="*/ 226695 w 2349500"/>
                              <a:gd name="connsiteY1663" fmla="*/ 2406691 h 2717800"/>
                              <a:gd name="connsiteX1664" fmla="*/ 216535 w 2349500"/>
                              <a:gd name="connsiteY1664" fmla="*/ 2399070 h 2717800"/>
                              <a:gd name="connsiteX1665" fmla="*/ 210185 w 2349500"/>
                              <a:gd name="connsiteY1665" fmla="*/ 2391451 h 2717800"/>
                              <a:gd name="connsiteX1666" fmla="*/ 259715 w 2349500"/>
                              <a:gd name="connsiteY1666" fmla="*/ 2378751 h 2717800"/>
                              <a:gd name="connsiteX1667" fmla="*/ 260985 w 2349500"/>
                              <a:gd name="connsiteY1667" fmla="*/ 2377481 h 2717800"/>
                              <a:gd name="connsiteX1668" fmla="*/ 262255 w 2349500"/>
                              <a:gd name="connsiteY1668" fmla="*/ 2377481 h 2717800"/>
                              <a:gd name="connsiteX1669" fmla="*/ 260985 w 2349500"/>
                              <a:gd name="connsiteY1669" fmla="*/ 2369861 h 2717800"/>
                              <a:gd name="connsiteX1670" fmla="*/ 243205 w 2349500"/>
                              <a:gd name="connsiteY1670" fmla="*/ 2374941 h 2717800"/>
                              <a:gd name="connsiteX1671" fmla="*/ 260985 w 2349500"/>
                              <a:gd name="connsiteY1671" fmla="*/ 2369861 h 2717800"/>
                              <a:gd name="connsiteX1672" fmla="*/ 286385 w 2349500"/>
                              <a:gd name="connsiteY1672" fmla="*/ 2367320 h 2717800"/>
                              <a:gd name="connsiteX1673" fmla="*/ 286385 w 2349500"/>
                              <a:gd name="connsiteY1673" fmla="*/ 2369861 h 2717800"/>
                              <a:gd name="connsiteX1674" fmla="*/ 262255 w 2349500"/>
                              <a:gd name="connsiteY1674" fmla="*/ 2376211 h 2717800"/>
                              <a:gd name="connsiteX1675" fmla="*/ 262255 w 2349500"/>
                              <a:gd name="connsiteY1675" fmla="*/ 2376211 h 2717800"/>
                              <a:gd name="connsiteX1676" fmla="*/ 259715 w 2349500"/>
                              <a:gd name="connsiteY1676" fmla="*/ 2377481 h 2717800"/>
                              <a:gd name="connsiteX1677" fmla="*/ 259715 w 2349500"/>
                              <a:gd name="connsiteY1677" fmla="*/ 2400341 h 2717800"/>
                              <a:gd name="connsiteX1678" fmla="*/ 286385 w 2349500"/>
                              <a:gd name="connsiteY1678" fmla="*/ 2467651 h 2717800"/>
                              <a:gd name="connsiteX1679" fmla="*/ 282575 w 2349500"/>
                              <a:gd name="connsiteY1679" fmla="*/ 2467651 h 2717800"/>
                              <a:gd name="connsiteX1680" fmla="*/ 280035 w 2349500"/>
                              <a:gd name="connsiteY1680" fmla="*/ 2460031 h 2717800"/>
                              <a:gd name="connsiteX1681" fmla="*/ 287655 w 2349500"/>
                              <a:gd name="connsiteY1681" fmla="*/ 2458761 h 2717800"/>
                              <a:gd name="connsiteX1682" fmla="*/ 286385 w 2349500"/>
                              <a:gd name="connsiteY1682" fmla="*/ 2467651 h 2717800"/>
                              <a:gd name="connsiteX1683" fmla="*/ 263525 w 2349500"/>
                              <a:gd name="connsiteY1683" fmla="*/ 2447331 h 2717800"/>
                              <a:gd name="connsiteX1684" fmla="*/ 297815 w 2349500"/>
                              <a:gd name="connsiteY1684" fmla="*/ 2416851 h 2717800"/>
                              <a:gd name="connsiteX1685" fmla="*/ 263525 w 2349500"/>
                              <a:gd name="connsiteY1685" fmla="*/ 2447331 h 2717800"/>
                              <a:gd name="connsiteX1686" fmla="*/ 306705 w 2349500"/>
                              <a:gd name="connsiteY1686" fmla="*/ 2354620 h 2717800"/>
                              <a:gd name="connsiteX1687" fmla="*/ 323215 w 2349500"/>
                              <a:gd name="connsiteY1687" fmla="*/ 2366051 h 2717800"/>
                              <a:gd name="connsiteX1688" fmla="*/ 306705 w 2349500"/>
                              <a:gd name="connsiteY1688" fmla="*/ 2354620 h 2717800"/>
                              <a:gd name="connsiteX1689" fmla="*/ 332105 w 2349500"/>
                              <a:gd name="connsiteY1689" fmla="*/ 2420661 h 2717800"/>
                              <a:gd name="connsiteX1690" fmla="*/ 318135 w 2349500"/>
                              <a:gd name="connsiteY1690" fmla="*/ 2420661 h 2717800"/>
                              <a:gd name="connsiteX1691" fmla="*/ 310515 w 2349500"/>
                              <a:gd name="connsiteY1691" fmla="*/ 2404151 h 2717800"/>
                              <a:gd name="connsiteX1692" fmla="*/ 325755 w 2349500"/>
                              <a:gd name="connsiteY1692" fmla="*/ 2402881 h 2717800"/>
                              <a:gd name="connsiteX1693" fmla="*/ 335915 w 2349500"/>
                              <a:gd name="connsiteY1693" fmla="*/ 2416851 h 2717800"/>
                              <a:gd name="connsiteX1694" fmla="*/ 332105 w 2349500"/>
                              <a:gd name="connsiteY1694" fmla="*/ 2420661 h 2717800"/>
                              <a:gd name="connsiteX1695" fmla="*/ 351155 w 2349500"/>
                              <a:gd name="connsiteY1695" fmla="*/ 2306361 h 2717800"/>
                              <a:gd name="connsiteX1696" fmla="*/ 316865 w 2349500"/>
                              <a:gd name="connsiteY1696" fmla="*/ 2297470 h 2717800"/>
                              <a:gd name="connsiteX1697" fmla="*/ 356235 w 2349500"/>
                              <a:gd name="connsiteY1697" fmla="*/ 2286041 h 2717800"/>
                              <a:gd name="connsiteX1698" fmla="*/ 351155 w 2349500"/>
                              <a:gd name="connsiteY1698" fmla="*/ 2306361 h 2717800"/>
                              <a:gd name="connsiteX1699" fmla="*/ 368935 w 2349500"/>
                              <a:gd name="connsiteY1699" fmla="*/ 2253020 h 2717800"/>
                              <a:gd name="connsiteX1700" fmla="*/ 372745 w 2349500"/>
                              <a:gd name="connsiteY1700" fmla="*/ 2233970 h 2717800"/>
                              <a:gd name="connsiteX1701" fmla="*/ 399415 w 2349500"/>
                              <a:gd name="connsiteY1701" fmla="*/ 2232701 h 2717800"/>
                              <a:gd name="connsiteX1702" fmla="*/ 380365 w 2349500"/>
                              <a:gd name="connsiteY1702" fmla="*/ 2253020 h 2717800"/>
                              <a:gd name="connsiteX1703" fmla="*/ 368935 w 2349500"/>
                              <a:gd name="connsiteY1703" fmla="*/ 2253020 h 2717800"/>
                              <a:gd name="connsiteX1704" fmla="*/ 385445 w 2349500"/>
                              <a:gd name="connsiteY1704" fmla="*/ 2289851 h 2717800"/>
                              <a:gd name="connsiteX1705" fmla="*/ 401955 w 2349500"/>
                              <a:gd name="connsiteY1705" fmla="*/ 2275881 h 2717800"/>
                              <a:gd name="connsiteX1706" fmla="*/ 385445 w 2349500"/>
                              <a:gd name="connsiteY1706" fmla="*/ 2289851 h 2717800"/>
                              <a:gd name="connsiteX1707" fmla="*/ 448945 w 2349500"/>
                              <a:gd name="connsiteY1707" fmla="*/ 2247941 h 2717800"/>
                              <a:gd name="connsiteX1708" fmla="*/ 447675 w 2349500"/>
                              <a:gd name="connsiteY1708" fmla="*/ 2245401 h 2717800"/>
                              <a:gd name="connsiteX1709" fmla="*/ 464185 w 2349500"/>
                              <a:gd name="connsiteY1709" fmla="*/ 2241591 h 2717800"/>
                              <a:gd name="connsiteX1710" fmla="*/ 464185 w 2349500"/>
                              <a:gd name="connsiteY1710" fmla="*/ 2242861 h 2717800"/>
                              <a:gd name="connsiteX1711" fmla="*/ 448945 w 2349500"/>
                              <a:gd name="connsiteY1711" fmla="*/ 2247941 h 2717800"/>
                              <a:gd name="connsiteX1712" fmla="*/ 431165 w 2349500"/>
                              <a:gd name="connsiteY1712" fmla="*/ 2227620 h 2717800"/>
                              <a:gd name="connsiteX1713" fmla="*/ 443865 w 2349500"/>
                              <a:gd name="connsiteY1713" fmla="*/ 2211111 h 2717800"/>
                              <a:gd name="connsiteX1714" fmla="*/ 443865 w 2349500"/>
                              <a:gd name="connsiteY1714" fmla="*/ 2211111 h 2717800"/>
                              <a:gd name="connsiteX1715" fmla="*/ 443865 w 2349500"/>
                              <a:gd name="connsiteY1715" fmla="*/ 2211111 h 2717800"/>
                              <a:gd name="connsiteX1716" fmla="*/ 432435 w 2349500"/>
                              <a:gd name="connsiteY1716" fmla="*/ 2214920 h 2717800"/>
                              <a:gd name="connsiteX1717" fmla="*/ 432435 w 2349500"/>
                              <a:gd name="connsiteY1717" fmla="*/ 2216191 h 2717800"/>
                              <a:gd name="connsiteX1718" fmla="*/ 431165 w 2349500"/>
                              <a:gd name="connsiteY1718" fmla="*/ 2216191 h 2717800"/>
                              <a:gd name="connsiteX1719" fmla="*/ 412115 w 2349500"/>
                              <a:gd name="connsiteY1719" fmla="*/ 2209841 h 2717800"/>
                              <a:gd name="connsiteX1720" fmla="*/ 431165 w 2349500"/>
                              <a:gd name="connsiteY1720" fmla="*/ 2216191 h 2717800"/>
                              <a:gd name="connsiteX1721" fmla="*/ 432435 w 2349500"/>
                              <a:gd name="connsiteY1721" fmla="*/ 2216191 h 2717800"/>
                              <a:gd name="connsiteX1722" fmla="*/ 432435 w 2349500"/>
                              <a:gd name="connsiteY1722" fmla="*/ 2216191 h 2717800"/>
                              <a:gd name="connsiteX1723" fmla="*/ 445135 w 2349500"/>
                              <a:gd name="connsiteY1723" fmla="*/ 2199681 h 2717800"/>
                              <a:gd name="connsiteX1724" fmla="*/ 443865 w 2349500"/>
                              <a:gd name="connsiteY1724" fmla="*/ 2212381 h 2717800"/>
                              <a:gd name="connsiteX1725" fmla="*/ 445135 w 2349500"/>
                              <a:gd name="connsiteY1725" fmla="*/ 2212381 h 2717800"/>
                              <a:gd name="connsiteX1726" fmla="*/ 443865 w 2349500"/>
                              <a:gd name="connsiteY1726" fmla="*/ 2213651 h 2717800"/>
                              <a:gd name="connsiteX1727" fmla="*/ 473075 w 2349500"/>
                              <a:gd name="connsiteY1727" fmla="*/ 2211111 h 2717800"/>
                              <a:gd name="connsiteX1728" fmla="*/ 431165 w 2349500"/>
                              <a:gd name="connsiteY1728" fmla="*/ 2227620 h 2717800"/>
                              <a:gd name="connsiteX1729" fmla="*/ 466725 w 2349500"/>
                              <a:gd name="connsiteY1729" fmla="*/ 2000291 h 2717800"/>
                              <a:gd name="connsiteX1730" fmla="*/ 464185 w 2349500"/>
                              <a:gd name="connsiteY1730" fmla="*/ 1997751 h 2717800"/>
                              <a:gd name="connsiteX1731" fmla="*/ 478155 w 2349500"/>
                              <a:gd name="connsiteY1731" fmla="*/ 1991401 h 2717800"/>
                              <a:gd name="connsiteX1732" fmla="*/ 481965 w 2349500"/>
                              <a:gd name="connsiteY1732" fmla="*/ 1995211 h 2717800"/>
                              <a:gd name="connsiteX1733" fmla="*/ 466725 w 2349500"/>
                              <a:gd name="connsiteY1733" fmla="*/ 2000291 h 2717800"/>
                              <a:gd name="connsiteX1734" fmla="*/ 471805 w 2349500"/>
                              <a:gd name="connsiteY1734" fmla="*/ 2505751 h 2717800"/>
                              <a:gd name="connsiteX1735" fmla="*/ 465455 w 2349500"/>
                              <a:gd name="connsiteY1735" fmla="*/ 2503211 h 2717800"/>
                              <a:gd name="connsiteX1736" fmla="*/ 479425 w 2349500"/>
                              <a:gd name="connsiteY1736" fmla="*/ 2494320 h 2717800"/>
                              <a:gd name="connsiteX1737" fmla="*/ 485775 w 2349500"/>
                              <a:gd name="connsiteY1737" fmla="*/ 2496861 h 2717800"/>
                              <a:gd name="connsiteX1738" fmla="*/ 471805 w 2349500"/>
                              <a:gd name="connsiteY1738" fmla="*/ 2505751 h 2717800"/>
                              <a:gd name="connsiteX1739" fmla="*/ 493395 w 2349500"/>
                              <a:gd name="connsiteY1739" fmla="*/ 2507020 h 2717800"/>
                              <a:gd name="connsiteX1740" fmla="*/ 532765 w 2349500"/>
                              <a:gd name="connsiteY1740" fmla="*/ 2489241 h 2717800"/>
                              <a:gd name="connsiteX1741" fmla="*/ 493395 w 2349500"/>
                              <a:gd name="connsiteY1741" fmla="*/ 2507020 h 2717800"/>
                              <a:gd name="connsiteX1742" fmla="*/ 578485 w 2349500"/>
                              <a:gd name="connsiteY1742" fmla="*/ 2489241 h 2717800"/>
                              <a:gd name="connsiteX1743" fmla="*/ 568325 w 2349500"/>
                              <a:gd name="connsiteY1743" fmla="*/ 2463841 h 2717800"/>
                              <a:gd name="connsiteX1744" fmla="*/ 608965 w 2349500"/>
                              <a:gd name="connsiteY1744" fmla="*/ 2438441 h 2717800"/>
                              <a:gd name="connsiteX1745" fmla="*/ 620395 w 2349500"/>
                              <a:gd name="connsiteY1745" fmla="*/ 2449870 h 2717800"/>
                              <a:gd name="connsiteX1746" fmla="*/ 578485 w 2349500"/>
                              <a:gd name="connsiteY1746" fmla="*/ 2489241 h 2717800"/>
                              <a:gd name="connsiteX1747" fmla="*/ 730885 w 2349500"/>
                              <a:gd name="connsiteY1747" fmla="*/ 1366561 h 2717800"/>
                              <a:gd name="connsiteX1748" fmla="*/ 748665 w 2349500"/>
                              <a:gd name="connsiteY1748" fmla="*/ 1362751 h 2717800"/>
                              <a:gd name="connsiteX1749" fmla="*/ 744855 w 2349500"/>
                              <a:gd name="connsiteY1749" fmla="*/ 1361481 h 2717800"/>
                              <a:gd name="connsiteX1750" fmla="*/ 744855 w 2349500"/>
                              <a:gd name="connsiteY1750" fmla="*/ 1357670 h 2717800"/>
                              <a:gd name="connsiteX1751" fmla="*/ 741045 w 2349500"/>
                              <a:gd name="connsiteY1751" fmla="*/ 1355131 h 2717800"/>
                              <a:gd name="connsiteX1752" fmla="*/ 747395 w 2349500"/>
                              <a:gd name="connsiteY1752" fmla="*/ 1352591 h 2717800"/>
                              <a:gd name="connsiteX1753" fmla="*/ 748665 w 2349500"/>
                              <a:gd name="connsiteY1753" fmla="*/ 1353861 h 2717800"/>
                              <a:gd name="connsiteX1754" fmla="*/ 752475 w 2349500"/>
                              <a:gd name="connsiteY1754" fmla="*/ 1351320 h 2717800"/>
                              <a:gd name="connsiteX1755" fmla="*/ 756285 w 2349500"/>
                              <a:gd name="connsiteY1755" fmla="*/ 1353861 h 2717800"/>
                              <a:gd name="connsiteX1756" fmla="*/ 770255 w 2349500"/>
                              <a:gd name="connsiteY1756" fmla="*/ 1347511 h 2717800"/>
                              <a:gd name="connsiteX1757" fmla="*/ 763905 w 2349500"/>
                              <a:gd name="connsiteY1757" fmla="*/ 1355131 h 2717800"/>
                              <a:gd name="connsiteX1758" fmla="*/ 762635 w 2349500"/>
                              <a:gd name="connsiteY1758" fmla="*/ 1361481 h 2717800"/>
                              <a:gd name="connsiteX1759" fmla="*/ 741045 w 2349500"/>
                              <a:gd name="connsiteY1759" fmla="*/ 1374181 h 2717800"/>
                              <a:gd name="connsiteX1760" fmla="*/ 721995 w 2349500"/>
                              <a:gd name="connsiteY1760" fmla="*/ 1374181 h 2717800"/>
                              <a:gd name="connsiteX1761" fmla="*/ 721995 w 2349500"/>
                              <a:gd name="connsiteY1761" fmla="*/ 1372911 h 2717800"/>
                              <a:gd name="connsiteX1762" fmla="*/ 730885 w 2349500"/>
                              <a:gd name="connsiteY1762" fmla="*/ 1366561 h 2717800"/>
                              <a:gd name="connsiteX1763" fmla="*/ 743585 w 2349500"/>
                              <a:gd name="connsiteY1763" fmla="*/ 1925361 h 2717800"/>
                              <a:gd name="connsiteX1764" fmla="*/ 718185 w 2349500"/>
                              <a:gd name="connsiteY1764" fmla="*/ 1950761 h 2717800"/>
                              <a:gd name="connsiteX1765" fmla="*/ 743585 w 2349500"/>
                              <a:gd name="connsiteY1765" fmla="*/ 1925361 h 2717800"/>
                              <a:gd name="connsiteX1766" fmla="*/ 631825 w 2349500"/>
                              <a:gd name="connsiteY1766" fmla="*/ 1903770 h 2717800"/>
                              <a:gd name="connsiteX1767" fmla="*/ 638175 w 2349500"/>
                              <a:gd name="connsiteY1767" fmla="*/ 1903770 h 2717800"/>
                              <a:gd name="connsiteX1768" fmla="*/ 633095 w 2349500"/>
                              <a:gd name="connsiteY1768" fmla="*/ 1916470 h 2717800"/>
                              <a:gd name="connsiteX1769" fmla="*/ 625475 w 2349500"/>
                              <a:gd name="connsiteY1769" fmla="*/ 1916470 h 2717800"/>
                              <a:gd name="connsiteX1770" fmla="*/ 631825 w 2349500"/>
                              <a:gd name="connsiteY1770" fmla="*/ 1903770 h 2717800"/>
                              <a:gd name="connsiteX1771" fmla="*/ 639445 w 2349500"/>
                              <a:gd name="connsiteY1771" fmla="*/ 1977431 h 2717800"/>
                              <a:gd name="connsiteX1772" fmla="*/ 638175 w 2349500"/>
                              <a:gd name="connsiteY1772" fmla="*/ 1987591 h 2717800"/>
                              <a:gd name="connsiteX1773" fmla="*/ 631825 w 2349500"/>
                              <a:gd name="connsiteY1773" fmla="*/ 1978701 h 2717800"/>
                              <a:gd name="connsiteX1774" fmla="*/ 639445 w 2349500"/>
                              <a:gd name="connsiteY1774" fmla="*/ 1977431 h 2717800"/>
                              <a:gd name="connsiteX1775" fmla="*/ 593725 w 2349500"/>
                              <a:gd name="connsiteY1775" fmla="*/ 1990131 h 2717800"/>
                              <a:gd name="connsiteX1776" fmla="*/ 598805 w 2349500"/>
                              <a:gd name="connsiteY1776" fmla="*/ 1992670 h 2717800"/>
                              <a:gd name="connsiteX1777" fmla="*/ 577215 w 2349500"/>
                              <a:gd name="connsiteY1777" fmla="*/ 2004101 h 2717800"/>
                              <a:gd name="connsiteX1778" fmla="*/ 572135 w 2349500"/>
                              <a:gd name="connsiteY1778" fmla="*/ 2001561 h 2717800"/>
                              <a:gd name="connsiteX1779" fmla="*/ 593725 w 2349500"/>
                              <a:gd name="connsiteY1779" fmla="*/ 1990131 h 2717800"/>
                              <a:gd name="connsiteX1780" fmla="*/ 554355 w 2349500"/>
                              <a:gd name="connsiteY1780" fmla="*/ 1898691 h 2717800"/>
                              <a:gd name="connsiteX1781" fmla="*/ 556895 w 2349500"/>
                              <a:gd name="connsiteY1781" fmla="*/ 1898691 h 2717800"/>
                              <a:gd name="connsiteX1782" fmla="*/ 553085 w 2349500"/>
                              <a:gd name="connsiteY1782" fmla="*/ 1905041 h 2717800"/>
                              <a:gd name="connsiteX1783" fmla="*/ 555625 w 2349500"/>
                              <a:gd name="connsiteY1783" fmla="*/ 1906311 h 2717800"/>
                              <a:gd name="connsiteX1784" fmla="*/ 555625 w 2349500"/>
                              <a:gd name="connsiteY1784" fmla="*/ 1906311 h 2717800"/>
                              <a:gd name="connsiteX1785" fmla="*/ 555625 w 2349500"/>
                              <a:gd name="connsiteY1785" fmla="*/ 1906311 h 2717800"/>
                              <a:gd name="connsiteX1786" fmla="*/ 555625 w 2349500"/>
                              <a:gd name="connsiteY1786" fmla="*/ 1906311 h 2717800"/>
                              <a:gd name="connsiteX1787" fmla="*/ 549275 w 2349500"/>
                              <a:gd name="connsiteY1787" fmla="*/ 1911391 h 2717800"/>
                              <a:gd name="connsiteX1788" fmla="*/ 550545 w 2349500"/>
                              <a:gd name="connsiteY1788" fmla="*/ 1911391 h 2717800"/>
                              <a:gd name="connsiteX1789" fmla="*/ 550545 w 2349500"/>
                              <a:gd name="connsiteY1789" fmla="*/ 1912661 h 2717800"/>
                              <a:gd name="connsiteX1790" fmla="*/ 565785 w 2349500"/>
                              <a:gd name="connsiteY1790" fmla="*/ 1920281 h 2717800"/>
                              <a:gd name="connsiteX1791" fmla="*/ 545465 w 2349500"/>
                              <a:gd name="connsiteY1791" fmla="*/ 1925361 h 2717800"/>
                              <a:gd name="connsiteX1792" fmla="*/ 550545 w 2349500"/>
                              <a:gd name="connsiteY1792" fmla="*/ 1912661 h 2717800"/>
                              <a:gd name="connsiteX1793" fmla="*/ 549275 w 2349500"/>
                              <a:gd name="connsiteY1793" fmla="*/ 1912661 h 2717800"/>
                              <a:gd name="connsiteX1794" fmla="*/ 549275 w 2349500"/>
                              <a:gd name="connsiteY1794" fmla="*/ 1912661 h 2717800"/>
                              <a:gd name="connsiteX1795" fmla="*/ 532765 w 2349500"/>
                              <a:gd name="connsiteY1795" fmla="*/ 1915201 h 2717800"/>
                              <a:gd name="connsiteX1796" fmla="*/ 530225 w 2349500"/>
                              <a:gd name="connsiteY1796" fmla="*/ 1912661 h 2717800"/>
                              <a:gd name="connsiteX1797" fmla="*/ 554355 w 2349500"/>
                              <a:gd name="connsiteY1797" fmla="*/ 1898691 h 2717800"/>
                              <a:gd name="connsiteX1798" fmla="*/ 490855 w 2349500"/>
                              <a:gd name="connsiteY1798" fmla="*/ 599481 h 2717800"/>
                              <a:gd name="connsiteX1799" fmla="*/ 485775 w 2349500"/>
                              <a:gd name="connsiteY1799" fmla="*/ 596941 h 2717800"/>
                              <a:gd name="connsiteX1800" fmla="*/ 488315 w 2349500"/>
                              <a:gd name="connsiteY1800" fmla="*/ 593131 h 2717800"/>
                              <a:gd name="connsiteX1801" fmla="*/ 495935 w 2349500"/>
                              <a:gd name="connsiteY1801" fmla="*/ 598211 h 2717800"/>
                              <a:gd name="connsiteX1802" fmla="*/ 490855 w 2349500"/>
                              <a:gd name="connsiteY1802" fmla="*/ 599481 h 2717800"/>
                              <a:gd name="connsiteX1803" fmla="*/ 499745 w 2349500"/>
                              <a:gd name="connsiteY1803" fmla="*/ 1996481 h 2717800"/>
                              <a:gd name="connsiteX1804" fmla="*/ 518795 w 2349500"/>
                              <a:gd name="connsiteY1804" fmla="*/ 1988861 h 2717800"/>
                              <a:gd name="connsiteX1805" fmla="*/ 518795 w 2349500"/>
                              <a:gd name="connsiteY1805" fmla="*/ 2012991 h 2717800"/>
                              <a:gd name="connsiteX1806" fmla="*/ 509905 w 2349500"/>
                              <a:gd name="connsiteY1806" fmla="*/ 2015531 h 2717800"/>
                              <a:gd name="connsiteX1807" fmla="*/ 499745 w 2349500"/>
                              <a:gd name="connsiteY1807" fmla="*/ 1996481 h 2717800"/>
                              <a:gd name="connsiteX1808" fmla="*/ 509905 w 2349500"/>
                              <a:gd name="connsiteY1808" fmla="*/ 2317791 h 2717800"/>
                              <a:gd name="connsiteX1809" fmla="*/ 509905 w 2349500"/>
                              <a:gd name="connsiteY1809" fmla="*/ 2305091 h 2717800"/>
                              <a:gd name="connsiteX1810" fmla="*/ 514985 w 2349500"/>
                              <a:gd name="connsiteY1810" fmla="*/ 2303820 h 2717800"/>
                              <a:gd name="connsiteX1811" fmla="*/ 520065 w 2349500"/>
                              <a:gd name="connsiteY1811" fmla="*/ 2315251 h 2717800"/>
                              <a:gd name="connsiteX1812" fmla="*/ 509905 w 2349500"/>
                              <a:gd name="connsiteY1812" fmla="*/ 2317791 h 2717800"/>
                              <a:gd name="connsiteX1813" fmla="*/ 506095 w 2349500"/>
                              <a:gd name="connsiteY1813" fmla="*/ 2166661 h 2717800"/>
                              <a:gd name="connsiteX1814" fmla="*/ 509905 w 2349500"/>
                              <a:gd name="connsiteY1814" fmla="*/ 2159041 h 2717800"/>
                              <a:gd name="connsiteX1815" fmla="*/ 516255 w 2349500"/>
                              <a:gd name="connsiteY1815" fmla="*/ 2159041 h 2717800"/>
                              <a:gd name="connsiteX1816" fmla="*/ 511175 w 2349500"/>
                              <a:gd name="connsiteY1816" fmla="*/ 2166661 h 2717800"/>
                              <a:gd name="connsiteX1817" fmla="*/ 506095 w 2349500"/>
                              <a:gd name="connsiteY1817" fmla="*/ 2166661 h 2717800"/>
                              <a:gd name="connsiteX1818" fmla="*/ 508635 w 2349500"/>
                              <a:gd name="connsiteY1818" fmla="*/ 2108241 h 2717800"/>
                              <a:gd name="connsiteX1819" fmla="*/ 539115 w 2349500"/>
                              <a:gd name="connsiteY1819" fmla="*/ 2120941 h 2717800"/>
                              <a:gd name="connsiteX1820" fmla="*/ 508635 w 2349500"/>
                              <a:gd name="connsiteY1820" fmla="*/ 2108241 h 2717800"/>
                              <a:gd name="connsiteX1821" fmla="*/ 532765 w 2349500"/>
                              <a:gd name="connsiteY1821" fmla="*/ 2198411 h 2717800"/>
                              <a:gd name="connsiteX1822" fmla="*/ 551815 w 2349500"/>
                              <a:gd name="connsiteY1822" fmla="*/ 2216191 h 2717800"/>
                              <a:gd name="connsiteX1823" fmla="*/ 532765 w 2349500"/>
                              <a:gd name="connsiteY1823" fmla="*/ 2198411 h 2717800"/>
                              <a:gd name="connsiteX1824" fmla="*/ 540385 w 2349500"/>
                              <a:gd name="connsiteY1824" fmla="*/ 2148881 h 2717800"/>
                              <a:gd name="connsiteX1825" fmla="*/ 534035 w 2349500"/>
                              <a:gd name="connsiteY1825" fmla="*/ 2145070 h 2717800"/>
                              <a:gd name="connsiteX1826" fmla="*/ 551815 w 2349500"/>
                              <a:gd name="connsiteY1826" fmla="*/ 2138720 h 2717800"/>
                              <a:gd name="connsiteX1827" fmla="*/ 555625 w 2349500"/>
                              <a:gd name="connsiteY1827" fmla="*/ 2141261 h 2717800"/>
                              <a:gd name="connsiteX1828" fmla="*/ 540385 w 2349500"/>
                              <a:gd name="connsiteY1828" fmla="*/ 2148881 h 2717800"/>
                              <a:gd name="connsiteX1829" fmla="*/ 542925 w 2349500"/>
                              <a:gd name="connsiteY1829" fmla="*/ 1963461 h 2717800"/>
                              <a:gd name="connsiteX1830" fmla="*/ 555625 w 2349500"/>
                              <a:gd name="connsiteY1830" fmla="*/ 1954570 h 2717800"/>
                              <a:gd name="connsiteX1831" fmla="*/ 564515 w 2349500"/>
                              <a:gd name="connsiteY1831" fmla="*/ 1957111 h 2717800"/>
                              <a:gd name="connsiteX1832" fmla="*/ 559435 w 2349500"/>
                              <a:gd name="connsiteY1832" fmla="*/ 1964731 h 2717800"/>
                              <a:gd name="connsiteX1833" fmla="*/ 542925 w 2349500"/>
                              <a:gd name="connsiteY1833" fmla="*/ 1963461 h 2717800"/>
                              <a:gd name="connsiteX1834" fmla="*/ 600075 w 2349500"/>
                              <a:gd name="connsiteY1834" fmla="*/ 2185711 h 2717800"/>
                              <a:gd name="connsiteX1835" fmla="*/ 563245 w 2349500"/>
                              <a:gd name="connsiteY1835" fmla="*/ 2189520 h 2717800"/>
                              <a:gd name="connsiteX1836" fmla="*/ 569595 w 2349500"/>
                              <a:gd name="connsiteY1836" fmla="*/ 2174281 h 2717800"/>
                              <a:gd name="connsiteX1837" fmla="*/ 603885 w 2349500"/>
                              <a:gd name="connsiteY1837" fmla="*/ 2180631 h 2717800"/>
                              <a:gd name="connsiteX1838" fmla="*/ 600075 w 2349500"/>
                              <a:gd name="connsiteY1838" fmla="*/ 2185711 h 2717800"/>
                              <a:gd name="connsiteX1839" fmla="*/ 598805 w 2349500"/>
                              <a:gd name="connsiteY1839" fmla="*/ 2112051 h 2717800"/>
                              <a:gd name="connsiteX1840" fmla="*/ 612775 w 2349500"/>
                              <a:gd name="connsiteY1840" fmla="*/ 2103161 h 2717800"/>
                              <a:gd name="connsiteX1841" fmla="*/ 617855 w 2349500"/>
                              <a:gd name="connsiteY1841" fmla="*/ 2106970 h 2717800"/>
                              <a:gd name="connsiteX1842" fmla="*/ 610235 w 2349500"/>
                              <a:gd name="connsiteY1842" fmla="*/ 2113320 h 2717800"/>
                              <a:gd name="connsiteX1843" fmla="*/ 598805 w 2349500"/>
                              <a:gd name="connsiteY1843" fmla="*/ 2112051 h 2717800"/>
                              <a:gd name="connsiteX1844" fmla="*/ 608965 w 2349500"/>
                              <a:gd name="connsiteY1844" fmla="*/ 2170470 h 2717800"/>
                              <a:gd name="connsiteX1845" fmla="*/ 643255 w 2349500"/>
                              <a:gd name="connsiteY1845" fmla="*/ 2157770 h 2717800"/>
                              <a:gd name="connsiteX1846" fmla="*/ 644525 w 2349500"/>
                              <a:gd name="connsiteY1846" fmla="*/ 2167931 h 2717800"/>
                              <a:gd name="connsiteX1847" fmla="*/ 608965 w 2349500"/>
                              <a:gd name="connsiteY1847" fmla="*/ 2170470 h 2717800"/>
                              <a:gd name="connsiteX1848" fmla="*/ 667385 w 2349500"/>
                              <a:gd name="connsiteY1848" fmla="*/ 2429551 h 2717800"/>
                              <a:gd name="connsiteX1849" fmla="*/ 655955 w 2349500"/>
                              <a:gd name="connsiteY1849" fmla="*/ 2405420 h 2717800"/>
                              <a:gd name="connsiteX1850" fmla="*/ 701675 w 2349500"/>
                              <a:gd name="connsiteY1850" fmla="*/ 2396531 h 2717800"/>
                              <a:gd name="connsiteX1851" fmla="*/ 667385 w 2349500"/>
                              <a:gd name="connsiteY1851" fmla="*/ 2429551 h 2717800"/>
                              <a:gd name="connsiteX1852" fmla="*/ 760095 w 2349500"/>
                              <a:gd name="connsiteY1852" fmla="*/ 2360970 h 2717800"/>
                              <a:gd name="connsiteX1853" fmla="*/ 733425 w 2349500"/>
                              <a:gd name="connsiteY1853" fmla="*/ 2367320 h 2717800"/>
                              <a:gd name="connsiteX1854" fmla="*/ 728345 w 2349500"/>
                              <a:gd name="connsiteY1854" fmla="*/ 2376211 h 2717800"/>
                              <a:gd name="connsiteX1855" fmla="*/ 678815 w 2349500"/>
                              <a:gd name="connsiteY1855" fmla="*/ 2377481 h 2717800"/>
                              <a:gd name="connsiteX1856" fmla="*/ 667385 w 2349500"/>
                              <a:gd name="connsiteY1856" fmla="*/ 2390181 h 2717800"/>
                              <a:gd name="connsiteX1857" fmla="*/ 648335 w 2349500"/>
                              <a:gd name="connsiteY1857" fmla="*/ 2377481 h 2717800"/>
                              <a:gd name="connsiteX1858" fmla="*/ 734695 w 2349500"/>
                              <a:gd name="connsiteY1858" fmla="*/ 2322870 h 2717800"/>
                              <a:gd name="connsiteX1859" fmla="*/ 747395 w 2349500"/>
                              <a:gd name="connsiteY1859" fmla="*/ 2316520 h 2717800"/>
                              <a:gd name="connsiteX1860" fmla="*/ 747395 w 2349500"/>
                              <a:gd name="connsiteY1860" fmla="*/ 2316520 h 2717800"/>
                              <a:gd name="connsiteX1861" fmla="*/ 758825 w 2349500"/>
                              <a:gd name="connsiteY1861" fmla="*/ 2300011 h 2717800"/>
                              <a:gd name="connsiteX1862" fmla="*/ 747395 w 2349500"/>
                              <a:gd name="connsiteY1862" fmla="*/ 2316520 h 2717800"/>
                              <a:gd name="connsiteX1863" fmla="*/ 747395 w 2349500"/>
                              <a:gd name="connsiteY1863" fmla="*/ 2316520 h 2717800"/>
                              <a:gd name="connsiteX1864" fmla="*/ 776605 w 2349500"/>
                              <a:gd name="connsiteY1864" fmla="*/ 2301281 h 2717800"/>
                              <a:gd name="connsiteX1865" fmla="*/ 774065 w 2349500"/>
                              <a:gd name="connsiteY1865" fmla="*/ 2330491 h 2717800"/>
                              <a:gd name="connsiteX1866" fmla="*/ 790575 w 2349500"/>
                              <a:gd name="connsiteY1866" fmla="*/ 2335570 h 2717800"/>
                              <a:gd name="connsiteX1867" fmla="*/ 790575 w 2349500"/>
                              <a:gd name="connsiteY1867" fmla="*/ 2335570 h 2717800"/>
                              <a:gd name="connsiteX1868" fmla="*/ 771525 w 2349500"/>
                              <a:gd name="connsiteY1868" fmla="*/ 2348270 h 2717800"/>
                              <a:gd name="connsiteX1869" fmla="*/ 760095 w 2349500"/>
                              <a:gd name="connsiteY1869" fmla="*/ 2360970 h 2717800"/>
                              <a:gd name="connsiteX1870" fmla="*/ 760095 w 2349500"/>
                              <a:gd name="connsiteY1870" fmla="*/ 2360970 h 2717800"/>
                              <a:gd name="connsiteX1871" fmla="*/ 761365 w 2349500"/>
                              <a:gd name="connsiteY1871" fmla="*/ 2360970 h 2717800"/>
                              <a:gd name="connsiteX1872" fmla="*/ 793115 w 2349500"/>
                              <a:gd name="connsiteY1872" fmla="*/ 2336841 h 2717800"/>
                              <a:gd name="connsiteX1873" fmla="*/ 791845 w 2349500"/>
                              <a:gd name="connsiteY1873" fmla="*/ 2335570 h 2717800"/>
                              <a:gd name="connsiteX1874" fmla="*/ 793115 w 2349500"/>
                              <a:gd name="connsiteY1874" fmla="*/ 2336841 h 2717800"/>
                              <a:gd name="connsiteX1875" fmla="*/ 815975 w 2349500"/>
                              <a:gd name="connsiteY1875" fmla="*/ 2349541 h 2717800"/>
                              <a:gd name="connsiteX1876" fmla="*/ 761365 w 2349500"/>
                              <a:gd name="connsiteY1876" fmla="*/ 2360970 h 2717800"/>
                              <a:gd name="connsiteX1877" fmla="*/ 796925 w 2349500"/>
                              <a:gd name="connsiteY1877" fmla="*/ 2320331 h 2717800"/>
                              <a:gd name="connsiteX1878" fmla="*/ 793115 w 2349500"/>
                              <a:gd name="connsiteY1878" fmla="*/ 2315251 h 2717800"/>
                              <a:gd name="connsiteX1879" fmla="*/ 826135 w 2349500"/>
                              <a:gd name="connsiteY1879" fmla="*/ 2302551 h 2717800"/>
                              <a:gd name="connsiteX1880" fmla="*/ 829945 w 2349500"/>
                              <a:gd name="connsiteY1880" fmla="*/ 2306361 h 2717800"/>
                              <a:gd name="connsiteX1881" fmla="*/ 796925 w 2349500"/>
                              <a:gd name="connsiteY1881" fmla="*/ 2320331 h 2717800"/>
                              <a:gd name="connsiteX1882" fmla="*/ 805815 w 2349500"/>
                              <a:gd name="connsiteY1882" fmla="*/ 2291120 h 2717800"/>
                              <a:gd name="connsiteX1883" fmla="*/ 812165 w 2349500"/>
                              <a:gd name="connsiteY1883" fmla="*/ 2274611 h 2717800"/>
                              <a:gd name="connsiteX1884" fmla="*/ 840105 w 2349500"/>
                              <a:gd name="connsiteY1884" fmla="*/ 2270801 h 2717800"/>
                              <a:gd name="connsiteX1885" fmla="*/ 805815 w 2349500"/>
                              <a:gd name="connsiteY1885" fmla="*/ 2291120 h 2717800"/>
                              <a:gd name="connsiteX1886" fmla="*/ 889635 w 2349500"/>
                              <a:gd name="connsiteY1886" fmla="*/ 1346241 h 2717800"/>
                              <a:gd name="connsiteX1887" fmla="*/ 889635 w 2349500"/>
                              <a:gd name="connsiteY1887" fmla="*/ 1352591 h 2717800"/>
                              <a:gd name="connsiteX1888" fmla="*/ 889635 w 2349500"/>
                              <a:gd name="connsiteY1888" fmla="*/ 1346241 h 2717800"/>
                              <a:gd name="connsiteX1889" fmla="*/ 871855 w 2349500"/>
                              <a:gd name="connsiteY1889" fmla="*/ 1907581 h 2717800"/>
                              <a:gd name="connsiteX1890" fmla="*/ 873125 w 2349500"/>
                              <a:gd name="connsiteY1890" fmla="*/ 1902501 h 2717800"/>
                              <a:gd name="connsiteX1891" fmla="*/ 884555 w 2349500"/>
                              <a:gd name="connsiteY1891" fmla="*/ 1903770 h 2717800"/>
                              <a:gd name="connsiteX1892" fmla="*/ 880745 w 2349500"/>
                              <a:gd name="connsiteY1892" fmla="*/ 1910120 h 2717800"/>
                              <a:gd name="connsiteX1893" fmla="*/ 871855 w 2349500"/>
                              <a:gd name="connsiteY1893" fmla="*/ 1907581 h 2717800"/>
                              <a:gd name="connsiteX1894" fmla="*/ 878205 w 2349500"/>
                              <a:gd name="connsiteY1894" fmla="*/ 2250481 h 2717800"/>
                              <a:gd name="connsiteX1895" fmla="*/ 893445 w 2349500"/>
                              <a:gd name="connsiteY1895" fmla="*/ 2223811 h 2717800"/>
                              <a:gd name="connsiteX1896" fmla="*/ 878205 w 2349500"/>
                              <a:gd name="connsiteY1896" fmla="*/ 2250481 h 2717800"/>
                              <a:gd name="connsiteX1897" fmla="*/ 1410335 w 2349500"/>
                              <a:gd name="connsiteY1897" fmla="*/ 1950761 h 2717800"/>
                              <a:gd name="connsiteX1898" fmla="*/ 1410335 w 2349500"/>
                              <a:gd name="connsiteY1898" fmla="*/ 1950761 h 2717800"/>
                              <a:gd name="connsiteX1899" fmla="*/ 1410335 w 2349500"/>
                              <a:gd name="connsiteY1899" fmla="*/ 1950761 h 2717800"/>
                              <a:gd name="connsiteX1900" fmla="*/ 1409065 w 2349500"/>
                              <a:gd name="connsiteY1900" fmla="*/ 1948220 h 2717800"/>
                              <a:gd name="connsiteX1901" fmla="*/ 1410335 w 2349500"/>
                              <a:gd name="connsiteY1901" fmla="*/ 1950761 h 2717800"/>
                              <a:gd name="connsiteX1902" fmla="*/ 1080135 w 2349500"/>
                              <a:gd name="connsiteY1902" fmla="*/ 1908851 h 2717800"/>
                              <a:gd name="connsiteX1903" fmla="*/ 1080135 w 2349500"/>
                              <a:gd name="connsiteY1903" fmla="*/ 1912661 h 2717800"/>
                              <a:gd name="connsiteX1904" fmla="*/ 1086485 w 2349500"/>
                              <a:gd name="connsiteY1904" fmla="*/ 1910120 h 2717800"/>
                              <a:gd name="connsiteX1905" fmla="*/ 1083945 w 2349500"/>
                              <a:gd name="connsiteY1905" fmla="*/ 1907581 h 2717800"/>
                              <a:gd name="connsiteX1906" fmla="*/ 1086485 w 2349500"/>
                              <a:gd name="connsiteY1906" fmla="*/ 1906311 h 2717800"/>
                              <a:gd name="connsiteX1907" fmla="*/ 1086485 w 2349500"/>
                              <a:gd name="connsiteY1907" fmla="*/ 1906311 h 2717800"/>
                              <a:gd name="connsiteX1908" fmla="*/ 1087755 w 2349500"/>
                              <a:gd name="connsiteY1908" fmla="*/ 1906311 h 2717800"/>
                              <a:gd name="connsiteX1909" fmla="*/ 1086485 w 2349500"/>
                              <a:gd name="connsiteY1909" fmla="*/ 1906311 h 2717800"/>
                              <a:gd name="connsiteX1910" fmla="*/ 1089025 w 2349500"/>
                              <a:gd name="connsiteY1910" fmla="*/ 1908851 h 2717800"/>
                              <a:gd name="connsiteX1911" fmla="*/ 1086485 w 2349500"/>
                              <a:gd name="connsiteY1911" fmla="*/ 1911391 h 2717800"/>
                              <a:gd name="connsiteX1912" fmla="*/ 1089025 w 2349500"/>
                              <a:gd name="connsiteY1912" fmla="*/ 1915201 h 2717800"/>
                              <a:gd name="connsiteX1913" fmla="*/ 1085215 w 2349500"/>
                              <a:gd name="connsiteY1913" fmla="*/ 1917741 h 2717800"/>
                              <a:gd name="connsiteX1914" fmla="*/ 1078865 w 2349500"/>
                              <a:gd name="connsiteY1914" fmla="*/ 1913931 h 2717800"/>
                              <a:gd name="connsiteX1915" fmla="*/ 1077595 w 2349500"/>
                              <a:gd name="connsiteY1915" fmla="*/ 1913931 h 2717800"/>
                              <a:gd name="connsiteX1916" fmla="*/ 1080135 w 2349500"/>
                              <a:gd name="connsiteY1916" fmla="*/ 1908851 h 2717800"/>
                              <a:gd name="connsiteX1917" fmla="*/ 1071245 w 2349500"/>
                              <a:gd name="connsiteY1917" fmla="*/ 1924091 h 2717800"/>
                              <a:gd name="connsiteX1918" fmla="*/ 1071245 w 2349500"/>
                              <a:gd name="connsiteY1918" fmla="*/ 1929170 h 2717800"/>
                              <a:gd name="connsiteX1919" fmla="*/ 1067435 w 2349500"/>
                              <a:gd name="connsiteY1919" fmla="*/ 1930441 h 2717800"/>
                              <a:gd name="connsiteX1920" fmla="*/ 1071245 w 2349500"/>
                              <a:gd name="connsiteY1920" fmla="*/ 1924091 h 2717800"/>
                              <a:gd name="connsiteX1921" fmla="*/ 1048385 w 2349500"/>
                              <a:gd name="connsiteY1921" fmla="*/ 1930441 h 2717800"/>
                              <a:gd name="connsiteX1922" fmla="*/ 1052195 w 2349500"/>
                              <a:gd name="connsiteY1922" fmla="*/ 1927901 h 2717800"/>
                              <a:gd name="connsiteX1923" fmla="*/ 1053465 w 2349500"/>
                              <a:gd name="connsiteY1923" fmla="*/ 1927901 h 2717800"/>
                              <a:gd name="connsiteX1924" fmla="*/ 1061085 w 2349500"/>
                              <a:gd name="connsiteY1924" fmla="*/ 1929170 h 2717800"/>
                              <a:gd name="connsiteX1925" fmla="*/ 1061085 w 2349500"/>
                              <a:gd name="connsiteY1925" fmla="*/ 1935520 h 2717800"/>
                              <a:gd name="connsiteX1926" fmla="*/ 1040765 w 2349500"/>
                              <a:gd name="connsiteY1926" fmla="*/ 1939331 h 2717800"/>
                              <a:gd name="connsiteX1927" fmla="*/ 1048385 w 2349500"/>
                              <a:gd name="connsiteY1927" fmla="*/ 1930441 h 2717800"/>
                              <a:gd name="connsiteX1928" fmla="*/ 1010285 w 2349500"/>
                              <a:gd name="connsiteY1928" fmla="*/ 1797091 h 2717800"/>
                              <a:gd name="connsiteX1929" fmla="*/ 1010285 w 2349500"/>
                              <a:gd name="connsiteY1929" fmla="*/ 1797091 h 2717800"/>
                              <a:gd name="connsiteX1930" fmla="*/ 1014095 w 2349500"/>
                              <a:gd name="connsiteY1930" fmla="*/ 1795820 h 2717800"/>
                              <a:gd name="connsiteX1931" fmla="*/ 1017905 w 2349500"/>
                              <a:gd name="connsiteY1931" fmla="*/ 1797091 h 2717800"/>
                              <a:gd name="connsiteX1932" fmla="*/ 1017905 w 2349500"/>
                              <a:gd name="connsiteY1932" fmla="*/ 1798361 h 2717800"/>
                              <a:gd name="connsiteX1933" fmla="*/ 1010285 w 2349500"/>
                              <a:gd name="connsiteY1933" fmla="*/ 1797091 h 2717800"/>
                              <a:gd name="connsiteX1934" fmla="*/ 1010285 w 2349500"/>
                              <a:gd name="connsiteY1934" fmla="*/ 1797091 h 2717800"/>
                              <a:gd name="connsiteX1935" fmla="*/ 1009015 w 2349500"/>
                              <a:gd name="connsiteY1935" fmla="*/ 1797091 h 2717800"/>
                              <a:gd name="connsiteX1936" fmla="*/ 1010285 w 2349500"/>
                              <a:gd name="connsiteY1936" fmla="*/ 1797091 h 2717800"/>
                              <a:gd name="connsiteX1937" fmla="*/ 1001395 w 2349500"/>
                              <a:gd name="connsiteY1937" fmla="*/ 1927901 h 2717800"/>
                              <a:gd name="connsiteX1938" fmla="*/ 1025525 w 2349500"/>
                              <a:gd name="connsiteY1938" fmla="*/ 1912661 h 2717800"/>
                              <a:gd name="connsiteX1939" fmla="*/ 1001395 w 2349500"/>
                              <a:gd name="connsiteY1939" fmla="*/ 1927901 h 2717800"/>
                              <a:gd name="connsiteX1940" fmla="*/ 1002665 w 2349500"/>
                              <a:gd name="connsiteY1940" fmla="*/ 1935520 h 2717800"/>
                              <a:gd name="connsiteX1941" fmla="*/ 993775 w 2349500"/>
                              <a:gd name="connsiteY1941" fmla="*/ 1932981 h 2717800"/>
                              <a:gd name="connsiteX1942" fmla="*/ 1001395 w 2349500"/>
                              <a:gd name="connsiteY1942" fmla="*/ 1927901 h 2717800"/>
                              <a:gd name="connsiteX1943" fmla="*/ 979805 w 2349500"/>
                              <a:gd name="connsiteY1943" fmla="*/ 1249720 h 2717800"/>
                              <a:gd name="connsiteX1944" fmla="*/ 979805 w 2349500"/>
                              <a:gd name="connsiteY1944" fmla="*/ 1249720 h 2717800"/>
                              <a:gd name="connsiteX1945" fmla="*/ 979805 w 2349500"/>
                              <a:gd name="connsiteY1945" fmla="*/ 1249720 h 2717800"/>
                              <a:gd name="connsiteX1946" fmla="*/ 979805 w 2349500"/>
                              <a:gd name="connsiteY1946" fmla="*/ 1249720 h 2717800"/>
                              <a:gd name="connsiteX1947" fmla="*/ 953135 w 2349500"/>
                              <a:gd name="connsiteY1947" fmla="*/ 1271311 h 2717800"/>
                              <a:gd name="connsiteX1948" fmla="*/ 953135 w 2349500"/>
                              <a:gd name="connsiteY1948" fmla="*/ 1275120 h 2717800"/>
                              <a:gd name="connsiteX1949" fmla="*/ 978535 w 2349500"/>
                              <a:gd name="connsiteY1949" fmla="*/ 1250991 h 2717800"/>
                              <a:gd name="connsiteX1950" fmla="*/ 978535 w 2349500"/>
                              <a:gd name="connsiteY1950" fmla="*/ 1249720 h 2717800"/>
                              <a:gd name="connsiteX1951" fmla="*/ 986155 w 2349500"/>
                              <a:gd name="connsiteY1951" fmla="*/ 1257341 h 2717800"/>
                              <a:gd name="connsiteX1952" fmla="*/ 987425 w 2349500"/>
                              <a:gd name="connsiteY1952" fmla="*/ 1264961 h 2717800"/>
                              <a:gd name="connsiteX1953" fmla="*/ 959485 w 2349500"/>
                              <a:gd name="connsiteY1953" fmla="*/ 1282741 h 2717800"/>
                              <a:gd name="connsiteX1954" fmla="*/ 950595 w 2349500"/>
                              <a:gd name="connsiteY1954" fmla="*/ 1297981 h 2717800"/>
                              <a:gd name="connsiteX1955" fmla="*/ 949325 w 2349500"/>
                              <a:gd name="connsiteY1955" fmla="*/ 1282741 h 2717800"/>
                              <a:gd name="connsiteX1956" fmla="*/ 950595 w 2349500"/>
                              <a:gd name="connsiteY1956" fmla="*/ 1275120 h 2717800"/>
                              <a:gd name="connsiteX1957" fmla="*/ 944245 w 2349500"/>
                              <a:gd name="connsiteY1957" fmla="*/ 1278931 h 2717800"/>
                              <a:gd name="connsiteX1958" fmla="*/ 953135 w 2349500"/>
                              <a:gd name="connsiteY1958" fmla="*/ 1271311 h 2717800"/>
                              <a:gd name="connsiteX1959" fmla="*/ 986155 w 2349500"/>
                              <a:gd name="connsiteY1959" fmla="*/ 1830111 h 2717800"/>
                              <a:gd name="connsiteX1960" fmla="*/ 963295 w 2349500"/>
                              <a:gd name="connsiteY1960" fmla="*/ 1835191 h 2717800"/>
                              <a:gd name="connsiteX1961" fmla="*/ 962025 w 2349500"/>
                              <a:gd name="connsiteY1961" fmla="*/ 1832651 h 2717800"/>
                              <a:gd name="connsiteX1962" fmla="*/ 984885 w 2349500"/>
                              <a:gd name="connsiteY1962" fmla="*/ 1826301 h 2717800"/>
                              <a:gd name="connsiteX1963" fmla="*/ 986155 w 2349500"/>
                              <a:gd name="connsiteY1963" fmla="*/ 1830111 h 2717800"/>
                              <a:gd name="connsiteX1964" fmla="*/ 909955 w 2349500"/>
                              <a:gd name="connsiteY1964" fmla="*/ 1846620 h 2717800"/>
                              <a:gd name="connsiteX1965" fmla="*/ 925195 w 2349500"/>
                              <a:gd name="connsiteY1965" fmla="*/ 1841541 h 2717800"/>
                              <a:gd name="connsiteX1966" fmla="*/ 929005 w 2349500"/>
                              <a:gd name="connsiteY1966" fmla="*/ 1845351 h 2717800"/>
                              <a:gd name="connsiteX1967" fmla="*/ 912495 w 2349500"/>
                              <a:gd name="connsiteY1967" fmla="*/ 1850431 h 2717800"/>
                              <a:gd name="connsiteX1968" fmla="*/ 909955 w 2349500"/>
                              <a:gd name="connsiteY1968" fmla="*/ 1846620 h 2717800"/>
                              <a:gd name="connsiteX1969" fmla="*/ 931545 w 2349500"/>
                              <a:gd name="connsiteY1969" fmla="*/ 1874561 h 2717800"/>
                              <a:gd name="connsiteX1970" fmla="*/ 950595 w 2349500"/>
                              <a:gd name="connsiteY1970" fmla="*/ 1879641 h 2717800"/>
                              <a:gd name="connsiteX1971" fmla="*/ 927735 w 2349500"/>
                              <a:gd name="connsiteY1971" fmla="*/ 1879641 h 2717800"/>
                              <a:gd name="connsiteX1972" fmla="*/ 931545 w 2349500"/>
                              <a:gd name="connsiteY1972" fmla="*/ 1874561 h 2717800"/>
                              <a:gd name="connsiteX1973" fmla="*/ 945515 w 2349500"/>
                              <a:gd name="connsiteY1973" fmla="*/ 2233970 h 2717800"/>
                              <a:gd name="connsiteX1974" fmla="*/ 936625 w 2349500"/>
                              <a:gd name="connsiteY1974" fmla="*/ 2231431 h 2717800"/>
                              <a:gd name="connsiteX1975" fmla="*/ 951865 w 2349500"/>
                              <a:gd name="connsiteY1975" fmla="*/ 2222541 h 2717800"/>
                              <a:gd name="connsiteX1976" fmla="*/ 958215 w 2349500"/>
                              <a:gd name="connsiteY1976" fmla="*/ 2226351 h 2717800"/>
                              <a:gd name="connsiteX1977" fmla="*/ 945515 w 2349500"/>
                              <a:gd name="connsiteY1977" fmla="*/ 2233970 h 2717800"/>
                              <a:gd name="connsiteX1978" fmla="*/ 946785 w 2349500"/>
                              <a:gd name="connsiteY1978" fmla="*/ 2213651 h 2717800"/>
                              <a:gd name="connsiteX1979" fmla="*/ 956945 w 2349500"/>
                              <a:gd name="connsiteY1979" fmla="*/ 2202220 h 2717800"/>
                              <a:gd name="connsiteX1980" fmla="*/ 956945 w 2349500"/>
                              <a:gd name="connsiteY1980" fmla="*/ 2202220 h 2717800"/>
                              <a:gd name="connsiteX1981" fmla="*/ 956945 w 2349500"/>
                              <a:gd name="connsiteY1981" fmla="*/ 2203491 h 2717800"/>
                              <a:gd name="connsiteX1982" fmla="*/ 956945 w 2349500"/>
                              <a:gd name="connsiteY1982" fmla="*/ 2203491 h 2717800"/>
                              <a:gd name="connsiteX1983" fmla="*/ 948055 w 2349500"/>
                              <a:gd name="connsiteY1983" fmla="*/ 2204761 h 2717800"/>
                              <a:gd name="connsiteX1984" fmla="*/ 955675 w 2349500"/>
                              <a:gd name="connsiteY1984" fmla="*/ 2199681 h 2717800"/>
                              <a:gd name="connsiteX1985" fmla="*/ 956945 w 2349500"/>
                              <a:gd name="connsiteY1985" fmla="*/ 2203491 h 2717800"/>
                              <a:gd name="connsiteX1986" fmla="*/ 958215 w 2349500"/>
                              <a:gd name="connsiteY1986" fmla="*/ 2203491 h 2717800"/>
                              <a:gd name="connsiteX1987" fmla="*/ 964565 w 2349500"/>
                              <a:gd name="connsiteY1987" fmla="*/ 2194601 h 2717800"/>
                              <a:gd name="connsiteX1988" fmla="*/ 978535 w 2349500"/>
                              <a:gd name="connsiteY1988" fmla="*/ 2193331 h 2717800"/>
                              <a:gd name="connsiteX1989" fmla="*/ 946785 w 2349500"/>
                              <a:gd name="connsiteY1989" fmla="*/ 2213651 h 2717800"/>
                              <a:gd name="connsiteX1990" fmla="*/ 982345 w 2349500"/>
                              <a:gd name="connsiteY1990" fmla="*/ 1992670 h 2717800"/>
                              <a:gd name="connsiteX1991" fmla="*/ 974725 w 2349500"/>
                              <a:gd name="connsiteY1991" fmla="*/ 1990131 h 2717800"/>
                              <a:gd name="connsiteX1992" fmla="*/ 979805 w 2349500"/>
                              <a:gd name="connsiteY1992" fmla="*/ 1983781 h 2717800"/>
                              <a:gd name="connsiteX1993" fmla="*/ 987425 w 2349500"/>
                              <a:gd name="connsiteY1993" fmla="*/ 1987591 h 2717800"/>
                              <a:gd name="connsiteX1994" fmla="*/ 982345 w 2349500"/>
                              <a:gd name="connsiteY1994" fmla="*/ 1992670 h 2717800"/>
                              <a:gd name="connsiteX1995" fmla="*/ 1002665 w 2349500"/>
                              <a:gd name="connsiteY1995" fmla="*/ 1952031 h 2717800"/>
                              <a:gd name="connsiteX1996" fmla="*/ 1001395 w 2349500"/>
                              <a:gd name="connsiteY1996" fmla="*/ 1952031 h 2717800"/>
                              <a:gd name="connsiteX1997" fmla="*/ 962025 w 2349500"/>
                              <a:gd name="connsiteY1997" fmla="*/ 1972351 h 2717800"/>
                              <a:gd name="connsiteX1998" fmla="*/ 1001395 w 2349500"/>
                              <a:gd name="connsiteY1998" fmla="*/ 1952031 h 2717800"/>
                              <a:gd name="connsiteX1999" fmla="*/ 1002665 w 2349500"/>
                              <a:gd name="connsiteY1999" fmla="*/ 1952031 h 2717800"/>
                              <a:gd name="connsiteX2000" fmla="*/ 1002665 w 2349500"/>
                              <a:gd name="connsiteY2000" fmla="*/ 1952031 h 2717800"/>
                              <a:gd name="connsiteX2001" fmla="*/ 1002665 w 2349500"/>
                              <a:gd name="connsiteY2001" fmla="*/ 1952031 h 2717800"/>
                              <a:gd name="connsiteX2002" fmla="*/ 1024255 w 2349500"/>
                              <a:gd name="connsiteY2002" fmla="*/ 1939331 h 2717800"/>
                              <a:gd name="connsiteX2003" fmla="*/ 1036955 w 2349500"/>
                              <a:gd name="connsiteY2003" fmla="*/ 1949491 h 2717800"/>
                              <a:gd name="connsiteX2004" fmla="*/ 1031875 w 2349500"/>
                              <a:gd name="connsiteY2004" fmla="*/ 1958381 h 2717800"/>
                              <a:gd name="connsiteX2005" fmla="*/ 1028065 w 2349500"/>
                              <a:gd name="connsiteY2005" fmla="*/ 1960920 h 2717800"/>
                              <a:gd name="connsiteX2006" fmla="*/ 1002665 w 2349500"/>
                              <a:gd name="connsiteY2006" fmla="*/ 1952031 h 2717800"/>
                              <a:gd name="connsiteX2007" fmla="*/ 1017905 w 2349500"/>
                              <a:gd name="connsiteY2007" fmla="*/ 2010451 h 2717800"/>
                              <a:gd name="connsiteX2008" fmla="*/ 1033145 w 2349500"/>
                              <a:gd name="connsiteY2008" fmla="*/ 1988861 h 2717800"/>
                              <a:gd name="connsiteX2009" fmla="*/ 1034415 w 2349500"/>
                              <a:gd name="connsiteY2009" fmla="*/ 1988861 h 2717800"/>
                              <a:gd name="connsiteX2010" fmla="*/ 1034415 w 2349500"/>
                              <a:gd name="connsiteY2010" fmla="*/ 1987591 h 2717800"/>
                              <a:gd name="connsiteX2011" fmla="*/ 1043305 w 2349500"/>
                              <a:gd name="connsiteY2011" fmla="*/ 1981241 h 2717800"/>
                              <a:gd name="connsiteX2012" fmla="*/ 1045845 w 2349500"/>
                              <a:gd name="connsiteY2012" fmla="*/ 1985051 h 2717800"/>
                              <a:gd name="connsiteX2013" fmla="*/ 1057275 w 2349500"/>
                              <a:gd name="connsiteY2013" fmla="*/ 1977431 h 2717800"/>
                              <a:gd name="connsiteX2014" fmla="*/ 1057275 w 2349500"/>
                              <a:gd name="connsiteY2014" fmla="*/ 1976161 h 2717800"/>
                              <a:gd name="connsiteX2015" fmla="*/ 1058545 w 2349500"/>
                              <a:gd name="connsiteY2015" fmla="*/ 1976161 h 2717800"/>
                              <a:gd name="connsiteX2016" fmla="*/ 1059815 w 2349500"/>
                              <a:gd name="connsiteY2016" fmla="*/ 1977431 h 2717800"/>
                              <a:gd name="connsiteX2017" fmla="*/ 1062355 w 2349500"/>
                              <a:gd name="connsiteY2017" fmla="*/ 1974891 h 2717800"/>
                              <a:gd name="connsiteX2018" fmla="*/ 1086485 w 2349500"/>
                              <a:gd name="connsiteY2018" fmla="*/ 1971081 h 2717800"/>
                              <a:gd name="connsiteX2019" fmla="*/ 1049655 w 2349500"/>
                              <a:gd name="connsiteY2019" fmla="*/ 1990131 h 2717800"/>
                              <a:gd name="connsiteX2020" fmla="*/ 1017905 w 2349500"/>
                              <a:gd name="connsiteY2020" fmla="*/ 2010451 h 2717800"/>
                              <a:gd name="connsiteX2021" fmla="*/ 1095375 w 2349500"/>
                              <a:gd name="connsiteY2021" fmla="*/ 2159041 h 2717800"/>
                              <a:gd name="connsiteX2022" fmla="*/ 1085215 w 2349500"/>
                              <a:gd name="connsiteY2022" fmla="*/ 2165391 h 2717800"/>
                              <a:gd name="connsiteX2023" fmla="*/ 1078865 w 2349500"/>
                              <a:gd name="connsiteY2023" fmla="*/ 2162851 h 2717800"/>
                              <a:gd name="connsiteX2024" fmla="*/ 1092835 w 2349500"/>
                              <a:gd name="connsiteY2024" fmla="*/ 2156501 h 2717800"/>
                              <a:gd name="connsiteX2025" fmla="*/ 1095375 w 2349500"/>
                              <a:gd name="connsiteY2025" fmla="*/ 2159041 h 2717800"/>
                              <a:gd name="connsiteX2026" fmla="*/ 1099185 w 2349500"/>
                              <a:gd name="connsiteY2026" fmla="*/ 2139991 h 2717800"/>
                              <a:gd name="connsiteX2027" fmla="*/ 1099185 w 2349500"/>
                              <a:gd name="connsiteY2027" fmla="*/ 2139991 h 2717800"/>
                              <a:gd name="connsiteX2028" fmla="*/ 1077595 w 2349500"/>
                              <a:gd name="connsiteY2028" fmla="*/ 2145070 h 2717800"/>
                              <a:gd name="connsiteX2029" fmla="*/ 1081405 w 2349500"/>
                              <a:gd name="connsiteY2029" fmla="*/ 2142531 h 2717800"/>
                              <a:gd name="connsiteX2030" fmla="*/ 1091565 w 2349500"/>
                              <a:gd name="connsiteY2030" fmla="*/ 2133641 h 2717800"/>
                              <a:gd name="connsiteX2031" fmla="*/ 1109345 w 2349500"/>
                              <a:gd name="connsiteY2031" fmla="*/ 2126020 h 2717800"/>
                              <a:gd name="connsiteX2032" fmla="*/ 1109345 w 2349500"/>
                              <a:gd name="connsiteY2032" fmla="*/ 2134911 h 2717800"/>
                              <a:gd name="connsiteX2033" fmla="*/ 1099185 w 2349500"/>
                              <a:gd name="connsiteY2033" fmla="*/ 2139991 h 2717800"/>
                              <a:gd name="connsiteX2034" fmla="*/ 1156335 w 2349500"/>
                              <a:gd name="connsiteY2034" fmla="*/ 2105701 h 2717800"/>
                              <a:gd name="connsiteX2035" fmla="*/ 1148715 w 2349500"/>
                              <a:gd name="connsiteY2035" fmla="*/ 2110781 h 2717800"/>
                              <a:gd name="connsiteX2036" fmla="*/ 1146175 w 2349500"/>
                              <a:gd name="connsiteY2036" fmla="*/ 2110781 h 2717800"/>
                              <a:gd name="connsiteX2037" fmla="*/ 1146175 w 2349500"/>
                              <a:gd name="connsiteY2037" fmla="*/ 2105701 h 2717800"/>
                              <a:gd name="connsiteX2038" fmla="*/ 1146175 w 2349500"/>
                              <a:gd name="connsiteY2038" fmla="*/ 2105701 h 2717800"/>
                              <a:gd name="connsiteX2039" fmla="*/ 1156335 w 2349500"/>
                              <a:gd name="connsiteY2039" fmla="*/ 2105701 h 2717800"/>
                              <a:gd name="connsiteX2040" fmla="*/ 1147445 w 2349500"/>
                              <a:gd name="connsiteY2040" fmla="*/ 2007911 h 2717800"/>
                              <a:gd name="connsiteX2041" fmla="*/ 1146175 w 2349500"/>
                              <a:gd name="connsiteY2041" fmla="*/ 2010451 h 2717800"/>
                              <a:gd name="connsiteX2042" fmla="*/ 1143635 w 2349500"/>
                              <a:gd name="connsiteY2042" fmla="*/ 2012991 h 2717800"/>
                              <a:gd name="connsiteX2043" fmla="*/ 1139825 w 2349500"/>
                              <a:gd name="connsiteY2043" fmla="*/ 2010451 h 2717800"/>
                              <a:gd name="connsiteX2044" fmla="*/ 1147445 w 2349500"/>
                              <a:gd name="connsiteY2044" fmla="*/ 2007911 h 2717800"/>
                              <a:gd name="connsiteX2045" fmla="*/ 1147445 w 2349500"/>
                              <a:gd name="connsiteY2045" fmla="*/ 1884720 h 2717800"/>
                              <a:gd name="connsiteX2046" fmla="*/ 1132205 w 2349500"/>
                              <a:gd name="connsiteY2046" fmla="*/ 1907581 h 2717800"/>
                              <a:gd name="connsiteX2047" fmla="*/ 1129665 w 2349500"/>
                              <a:gd name="connsiteY2047" fmla="*/ 1903770 h 2717800"/>
                              <a:gd name="connsiteX2048" fmla="*/ 1147445 w 2349500"/>
                              <a:gd name="connsiteY2048" fmla="*/ 1884720 h 2717800"/>
                              <a:gd name="connsiteX2049" fmla="*/ 1144905 w 2349500"/>
                              <a:gd name="connsiteY2049" fmla="*/ 1959651 h 2717800"/>
                              <a:gd name="connsiteX2050" fmla="*/ 1133475 w 2349500"/>
                              <a:gd name="connsiteY2050" fmla="*/ 1971081 h 2717800"/>
                              <a:gd name="connsiteX2051" fmla="*/ 1125855 w 2349500"/>
                              <a:gd name="connsiteY2051" fmla="*/ 1967270 h 2717800"/>
                              <a:gd name="connsiteX2052" fmla="*/ 1144905 w 2349500"/>
                              <a:gd name="connsiteY2052" fmla="*/ 1959651 h 2717800"/>
                              <a:gd name="connsiteX2053" fmla="*/ 1132205 w 2349500"/>
                              <a:gd name="connsiteY2053" fmla="*/ 1981241 h 2717800"/>
                              <a:gd name="connsiteX2054" fmla="*/ 1106805 w 2349500"/>
                              <a:gd name="connsiteY2054" fmla="*/ 1995211 h 2717800"/>
                              <a:gd name="connsiteX2055" fmla="*/ 1104265 w 2349500"/>
                              <a:gd name="connsiteY2055" fmla="*/ 1997751 h 2717800"/>
                              <a:gd name="connsiteX2056" fmla="*/ 1104265 w 2349500"/>
                              <a:gd name="connsiteY2056" fmla="*/ 1999020 h 2717800"/>
                              <a:gd name="connsiteX2057" fmla="*/ 1105535 w 2349500"/>
                              <a:gd name="connsiteY2057" fmla="*/ 2000291 h 2717800"/>
                              <a:gd name="connsiteX2058" fmla="*/ 1110615 w 2349500"/>
                              <a:gd name="connsiteY2058" fmla="*/ 2000291 h 2717800"/>
                              <a:gd name="connsiteX2059" fmla="*/ 1134745 w 2349500"/>
                              <a:gd name="connsiteY2059" fmla="*/ 1981241 h 2717800"/>
                              <a:gd name="connsiteX2060" fmla="*/ 1136015 w 2349500"/>
                              <a:gd name="connsiteY2060" fmla="*/ 1981241 h 2717800"/>
                              <a:gd name="connsiteX2061" fmla="*/ 1138555 w 2349500"/>
                              <a:gd name="connsiteY2061" fmla="*/ 1982511 h 2717800"/>
                              <a:gd name="connsiteX2062" fmla="*/ 1138555 w 2349500"/>
                              <a:gd name="connsiteY2062" fmla="*/ 1985051 h 2717800"/>
                              <a:gd name="connsiteX2063" fmla="*/ 1142365 w 2349500"/>
                              <a:gd name="connsiteY2063" fmla="*/ 1985051 h 2717800"/>
                              <a:gd name="connsiteX2064" fmla="*/ 1147445 w 2349500"/>
                              <a:gd name="connsiteY2064" fmla="*/ 1988861 h 2717800"/>
                              <a:gd name="connsiteX2065" fmla="*/ 1129665 w 2349500"/>
                              <a:gd name="connsiteY2065" fmla="*/ 2002831 h 2717800"/>
                              <a:gd name="connsiteX2066" fmla="*/ 1129665 w 2349500"/>
                              <a:gd name="connsiteY2066" fmla="*/ 2002831 h 2717800"/>
                              <a:gd name="connsiteX2067" fmla="*/ 1080135 w 2349500"/>
                              <a:gd name="connsiteY2067" fmla="*/ 2005370 h 2717800"/>
                              <a:gd name="connsiteX2068" fmla="*/ 1132205 w 2349500"/>
                              <a:gd name="connsiteY2068" fmla="*/ 1981241 h 2717800"/>
                              <a:gd name="connsiteX2069" fmla="*/ 1141095 w 2349500"/>
                              <a:gd name="connsiteY2069" fmla="*/ 1734861 h 2717800"/>
                              <a:gd name="connsiteX2070" fmla="*/ 1149985 w 2349500"/>
                              <a:gd name="connsiteY2070" fmla="*/ 1728511 h 2717800"/>
                              <a:gd name="connsiteX2071" fmla="*/ 1141095 w 2349500"/>
                              <a:gd name="connsiteY2071" fmla="*/ 1734861 h 2717800"/>
                              <a:gd name="connsiteX2072" fmla="*/ 1998345 w 2349500"/>
                              <a:gd name="connsiteY2072" fmla="*/ 1155741 h 2717800"/>
                              <a:gd name="connsiteX2073" fmla="*/ 2013585 w 2349500"/>
                              <a:gd name="connsiteY2073" fmla="*/ 1150661 h 2717800"/>
                              <a:gd name="connsiteX2074" fmla="*/ 1998345 w 2349500"/>
                              <a:gd name="connsiteY2074" fmla="*/ 1155741 h 2717800"/>
                              <a:gd name="connsiteX2075" fmla="*/ 2148205 w 2349500"/>
                              <a:gd name="connsiteY2075" fmla="*/ 857291 h 2717800"/>
                              <a:gd name="connsiteX2076" fmla="*/ 2152015 w 2349500"/>
                              <a:gd name="connsiteY2076" fmla="*/ 857291 h 2717800"/>
                              <a:gd name="connsiteX2077" fmla="*/ 2150745 w 2349500"/>
                              <a:gd name="connsiteY2077" fmla="*/ 853481 h 2717800"/>
                              <a:gd name="connsiteX2078" fmla="*/ 2157095 w 2349500"/>
                              <a:gd name="connsiteY2078" fmla="*/ 857291 h 2717800"/>
                              <a:gd name="connsiteX2079" fmla="*/ 2159635 w 2349500"/>
                              <a:gd name="connsiteY2079" fmla="*/ 859831 h 2717800"/>
                              <a:gd name="connsiteX2080" fmla="*/ 2155825 w 2349500"/>
                              <a:gd name="connsiteY2080" fmla="*/ 859831 h 2717800"/>
                              <a:gd name="connsiteX2081" fmla="*/ 2117725 w 2349500"/>
                              <a:gd name="connsiteY2081" fmla="*/ 867451 h 2717800"/>
                              <a:gd name="connsiteX2082" fmla="*/ 2148205 w 2349500"/>
                              <a:gd name="connsiteY2082" fmla="*/ 859831 h 2717800"/>
                              <a:gd name="connsiteX2083" fmla="*/ 2148205 w 2349500"/>
                              <a:gd name="connsiteY2083" fmla="*/ 857291 h 2717800"/>
                              <a:gd name="connsiteX2084" fmla="*/ 2134235 w 2349500"/>
                              <a:gd name="connsiteY2084" fmla="*/ 936031 h 2717800"/>
                              <a:gd name="connsiteX2085" fmla="*/ 2099945 w 2349500"/>
                              <a:gd name="connsiteY2085" fmla="*/ 932220 h 2717800"/>
                              <a:gd name="connsiteX2086" fmla="*/ 2148205 w 2349500"/>
                              <a:gd name="connsiteY2086" fmla="*/ 920791 h 2717800"/>
                              <a:gd name="connsiteX2087" fmla="*/ 2148205 w 2349500"/>
                              <a:gd name="connsiteY2087" fmla="*/ 914441 h 2717800"/>
                              <a:gd name="connsiteX2088" fmla="*/ 2173605 w 2349500"/>
                              <a:gd name="connsiteY2088" fmla="*/ 910631 h 2717800"/>
                              <a:gd name="connsiteX2089" fmla="*/ 2178685 w 2349500"/>
                              <a:gd name="connsiteY2089" fmla="*/ 925870 h 2717800"/>
                              <a:gd name="connsiteX2090" fmla="*/ 2134235 w 2349500"/>
                              <a:gd name="connsiteY2090" fmla="*/ 936031 h 2717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</a:cxnLst>
                            <a:rect l="l" t="t" r="r" b="b"/>
                            <a:pathLst>
                              <a:path w="2349500" h="2717800">
                                <a:moveTo>
                                  <a:pt x="2306955" y="916981"/>
                                </a:moveTo>
                                <a:cubicBezTo>
                                  <a:pt x="2296795" y="918251"/>
                                  <a:pt x="2291715" y="910631"/>
                                  <a:pt x="2289175" y="905551"/>
                                </a:cubicBezTo>
                                <a:cubicBezTo>
                                  <a:pt x="2290445" y="908091"/>
                                  <a:pt x="2286635" y="908091"/>
                                  <a:pt x="2284095" y="909361"/>
                                </a:cubicBezTo>
                                <a:cubicBezTo>
                                  <a:pt x="2272665" y="894120"/>
                                  <a:pt x="2247265" y="906820"/>
                                  <a:pt x="2235835" y="891581"/>
                                </a:cubicBezTo>
                                <a:cubicBezTo>
                                  <a:pt x="2219325" y="896661"/>
                                  <a:pt x="2206625" y="903011"/>
                                  <a:pt x="2195195" y="903011"/>
                                </a:cubicBezTo>
                                <a:cubicBezTo>
                                  <a:pt x="2200275" y="901741"/>
                                  <a:pt x="2204085" y="894120"/>
                                  <a:pt x="2207895" y="892851"/>
                                </a:cubicBezTo>
                                <a:cubicBezTo>
                                  <a:pt x="2244725" y="873801"/>
                                  <a:pt x="2290445" y="885231"/>
                                  <a:pt x="2314575" y="876341"/>
                                </a:cubicBezTo>
                                <a:cubicBezTo>
                                  <a:pt x="2318385" y="866181"/>
                                  <a:pt x="2319655" y="854751"/>
                                  <a:pt x="2317115" y="842051"/>
                                </a:cubicBezTo>
                                <a:cubicBezTo>
                                  <a:pt x="2308225" y="843320"/>
                                  <a:pt x="2310765" y="848401"/>
                                  <a:pt x="2304415" y="849670"/>
                                </a:cubicBezTo>
                                <a:cubicBezTo>
                                  <a:pt x="2298065" y="842051"/>
                                  <a:pt x="2301875" y="838241"/>
                                  <a:pt x="2295525" y="826811"/>
                                </a:cubicBezTo>
                                <a:cubicBezTo>
                                  <a:pt x="2289175" y="829351"/>
                                  <a:pt x="2284095" y="829351"/>
                                  <a:pt x="2281555" y="826811"/>
                                </a:cubicBezTo>
                                <a:cubicBezTo>
                                  <a:pt x="2279015" y="821731"/>
                                  <a:pt x="2291715" y="821731"/>
                                  <a:pt x="2289175" y="816651"/>
                                </a:cubicBezTo>
                                <a:cubicBezTo>
                                  <a:pt x="2282825" y="817920"/>
                                  <a:pt x="2276475" y="815381"/>
                                  <a:pt x="2279015" y="811570"/>
                                </a:cubicBezTo>
                                <a:cubicBezTo>
                                  <a:pt x="2295525" y="809031"/>
                                  <a:pt x="2291715" y="800141"/>
                                  <a:pt x="2296795" y="793791"/>
                                </a:cubicBezTo>
                                <a:cubicBezTo>
                                  <a:pt x="2306955" y="793791"/>
                                  <a:pt x="2309495" y="807761"/>
                                  <a:pt x="2320925" y="807761"/>
                                </a:cubicBezTo>
                                <a:cubicBezTo>
                                  <a:pt x="2326005" y="802681"/>
                                  <a:pt x="2322195" y="796331"/>
                                  <a:pt x="2324735" y="789981"/>
                                </a:cubicBezTo>
                                <a:cubicBezTo>
                                  <a:pt x="2314575" y="781091"/>
                                  <a:pt x="2296795" y="787441"/>
                                  <a:pt x="2290445" y="769661"/>
                                </a:cubicBezTo>
                                <a:cubicBezTo>
                                  <a:pt x="2279015" y="769661"/>
                                  <a:pt x="2265045" y="772201"/>
                                  <a:pt x="2254885" y="768391"/>
                                </a:cubicBezTo>
                                <a:cubicBezTo>
                                  <a:pt x="2252345" y="762041"/>
                                  <a:pt x="2259965" y="760770"/>
                                  <a:pt x="2257425" y="754420"/>
                                </a:cubicBezTo>
                                <a:cubicBezTo>
                                  <a:pt x="2252345" y="748070"/>
                                  <a:pt x="2239645" y="749341"/>
                                  <a:pt x="2242185" y="737911"/>
                                </a:cubicBezTo>
                                <a:cubicBezTo>
                                  <a:pt x="2230755" y="734101"/>
                                  <a:pt x="2214245" y="737911"/>
                                  <a:pt x="2200275" y="737911"/>
                                </a:cubicBezTo>
                                <a:cubicBezTo>
                                  <a:pt x="2196465" y="741720"/>
                                  <a:pt x="2199005" y="748070"/>
                                  <a:pt x="2192655" y="750611"/>
                                </a:cubicBezTo>
                                <a:cubicBezTo>
                                  <a:pt x="2153285" y="758231"/>
                                  <a:pt x="2131695" y="772201"/>
                                  <a:pt x="2092325" y="786170"/>
                                </a:cubicBezTo>
                                <a:cubicBezTo>
                                  <a:pt x="2087245" y="788711"/>
                                  <a:pt x="2091055" y="793791"/>
                                  <a:pt x="2084705" y="795061"/>
                                </a:cubicBezTo>
                                <a:cubicBezTo>
                                  <a:pt x="2055495" y="806491"/>
                                  <a:pt x="2042795" y="810301"/>
                                  <a:pt x="2013585" y="812841"/>
                                </a:cubicBezTo>
                                <a:cubicBezTo>
                                  <a:pt x="2008505" y="810301"/>
                                  <a:pt x="2004695" y="803951"/>
                                  <a:pt x="1998345" y="802681"/>
                                </a:cubicBezTo>
                                <a:cubicBezTo>
                                  <a:pt x="1989455" y="806491"/>
                                  <a:pt x="1990725" y="815381"/>
                                  <a:pt x="1980565" y="820461"/>
                                </a:cubicBezTo>
                                <a:cubicBezTo>
                                  <a:pt x="1965325" y="828081"/>
                                  <a:pt x="1936115" y="825541"/>
                                  <a:pt x="1932305" y="842051"/>
                                </a:cubicBezTo>
                                <a:cubicBezTo>
                                  <a:pt x="1908175" y="840781"/>
                                  <a:pt x="1882775" y="858561"/>
                                  <a:pt x="1854835" y="868720"/>
                                </a:cubicBezTo>
                                <a:cubicBezTo>
                                  <a:pt x="1829435" y="878881"/>
                                  <a:pt x="1814195" y="883961"/>
                                  <a:pt x="1797685" y="891581"/>
                                </a:cubicBezTo>
                                <a:cubicBezTo>
                                  <a:pt x="1792605" y="885231"/>
                                  <a:pt x="1788795" y="875070"/>
                                  <a:pt x="1777365" y="881420"/>
                                </a:cubicBezTo>
                                <a:cubicBezTo>
                                  <a:pt x="1778635" y="887770"/>
                                  <a:pt x="1782445" y="887770"/>
                                  <a:pt x="1784985" y="891581"/>
                                </a:cubicBezTo>
                                <a:cubicBezTo>
                                  <a:pt x="1778635" y="894120"/>
                                  <a:pt x="1778635" y="900470"/>
                                  <a:pt x="1771015" y="901741"/>
                                </a:cubicBezTo>
                                <a:cubicBezTo>
                                  <a:pt x="1759585" y="889041"/>
                                  <a:pt x="1727835" y="875070"/>
                                  <a:pt x="1735455" y="858561"/>
                                </a:cubicBezTo>
                                <a:cubicBezTo>
                                  <a:pt x="1727835" y="863641"/>
                                  <a:pt x="1727835" y="854751"/>
                                  <a:pt x="1724025" y="853481"/>
                                </a:cubicBezTo>
                                <a:cubicBezTo>
                                  <a:pt x="1717675" y="859831"/>
                                  <a:pt x="1712595" y="866181"/>
                                  <a:pt x="1703705" y="871261"/>
                                </a:cubicBezTo>
                                <a:cubicBezTo>
                                  <a:pt x="1670685" y="883961"/>
                                  <a:pt x="1640205" y="899201"/>
                                  <a:pt x="1609725" y="914441"/>
                                </a:cubicBezTo>
                                <a:cubicBezTo>
                                  <a:pt x="1597025" y="920791"/>
                                  <a:pt x="1585595" y="927141"/>
                                  <a:pt x="1572895" y="932220"/>
                                </a:cubicBezTo>
                                <a:cubicBezTo>
                                  <a:pt x="1571625" y="932220"/>
                                  <a:pt x="1571625" y="933491"/>
                                  <a:pt x="1571625" y="934761"/>
                                </a:cubicBezTo>
                                <a:cubicBezTo>
                                  <a:pt x="1571625" y="934761"/>
                                  <a:pt x="1571625" y="934761"/>
                                  <a:pt x="1571625" y="934761"/>
                                </a:cubicBezTo>
                                <a:cubicBezTo>
                                  <a:pt x="1567815" y="936031"/>
                                  <a:pt x="1564005" y="937301"/>
                                  <a:pt x="1561465" y="939841"/>
                                </a:cubicBezTo>
                                <a:lnTo>
                                  <a:pt x="1571625" y="934761"/>
                                </a:lnTo>
                                <a:cubicBezTo>
                                  <a:pt x="1572895" y="936031"/>
                                  <a:pt x="1574165" y="936031"/>
                                  <a:pt x="1575435" y="936031"/>
                                </a:cubicBezTo>
                                <a:cubicBezTo>
                                  <a:pt x="1588135" y="929681"/>
                                  <a:pt x="1599565" y="923331"/>
                                  <a:pt x="1612265" y="918251"/>
                                </a:cubicBezTo>
                                <a:cubicBezTo>
                                  <a:pt x="1642745" y="903011"/>
                                  <a:pt x="1673225" y="887770"/>
                                  <a:pt x="1703705" y="871261"/>
                                </a:cubicBezTo>
                                <a:cubicBezTo>
                                  <a:pt x="1702435" y="871261"/>
                                  <a:pt x="1702435" y="872531"/>
                                  <a:pt x="1701165" y="872531"/>
                                </a:cubicBezTo>
                                <a:lnTo>
                                  <a:pt x="1704975" y="872531"/>
                                </a:lnTo>
                                <a:lnTo>
                                  <a:pt x="1702435" y="875070"/>
                                </a:lnTo>
                                <a:cubicBezTo>
                                  <a:pt x="1706245" y="878881"/>
                                  <a:pt x="1715135" y="872531"/>
                                  <a:pt x="1720215" y="871261"/>
                                </a:cubicBezTo>
                                <a:cubicBezTo>
                                  <a:pt x="1734185" y="881420"/>
                                  <a:pt x="1746885" y="892851"/>
                                  <a:pt x="1758315" y="906820"/>
                                </a:cubicBezTo>
                                <a:cubicBezTo>
                                  <a:pt x="1753235" y="910631"/>
                                  <a:pt x="1751965" y="915711"/>
                                  <a:pt x="1744345" y="916981"/>
                                </a:cubicBezTo>
                                <a:cubicBezTo>
                                  <a:pt x="1741805" y="914441"/>
                                  <a:pt x="1739265" y="913170"/>
                                  <a:pt x="1736725" y="910631"/>
                                </a:cubicBezTo>
                                <a:lnTo>
                                  <a:pt x="1734185" y="911901"/>
                                </a:lnTo>
                                <a:lnTo>
                                  <a:pt x="1730375" y="911901"/>
                                </a:lnTo>
                                <a:cubicBezTo>
                                  <a:pt x="1731645" y="914441"/>
                                  <a:pt x="1729105" y="915711"/>
                                  <a:pt x="1730375" y="918251"/>
                                </a:cubicBezTo>
                                <a:lnTo>
                                  <a:pt x="1734185" y="918251"/>
                                </a:lnTo>
                                <a:lnTo>
                                  <a:pt x="1731645" y="919520"/>
                                </a:lnTo>
                                <a:cubicBezTo>
                                  <a:pt x="1737995" y="922061"/>
                                  <a:pt x="1732915" y="923331"/>
                                  <a:pt x="1726565" y="924601"/>
                                </a:cubicBezTo>
                                <a:cubicBezTo>
                                  <a:pt x="1726565" y="924601"/>
                                  <a:pt x="1726565" y="923331"/>
                                  <a:pt x="1725295" y="923331"/>
                                </a:cubicBezTo>
                                <a:lnTo>
                                  <a:pt x="1722755" y="925870"/>
                                </a:lnTo>
                                <a:lnTo>
                                  <a:pt x="1722755" y="923331"/>
                                </a:lnTo>
                                <a:cubicBezTo>
                                  <a:pt x="1721485" y="923331"/>
                                  <a:pt x="1720215" y="923331"/>
                                  <a:pt x="1720215" y="922061"/>
                                </a:cubicBezTo>
                                <a:lnTo>
                                  <a:pt x="1718945" y="923331"/>
                                </a:lnTo>
                                <a:lnTo>
                                  <a:pt x="1717675" y="924601"/>
                                </a:lnTo>
                                <a:cubicBezTo>
                                  <a:pt x="1716405" y="924601"/>
                                  <a:pt x="1715135" y="925870"/>
                                  <a:pt x="1713865" y="925870"/>
                                </a:cubicBezTo>
                                <a:lnTo>
                                  <a:pt x="1711325" y="927141"/>
                                </a:lnTo>
                                <a:lnTo>
                                  <a:pt x="1707515" y="927141"/>
                                </a:lnTo>
                                <a:cubicBezTo>
                                  <a:pt x="1706245" y="930951"/>
                                  <a:pt x="1702435" y="932220"/>
                                  <a:pt x="1696085" y="934761"/>
                                </a:cubicBezTo>
                                <a:cubicBezTo>
                                  <a:pt x="1685925" y="927141"/>
                                  <a:pt x="1679575" y="911901"/>
                                  <a:pt x="1664335" y="915711"/>
                                </a:cubicBezTo>
                                <a:lnTo>
                                  <a:pt x="1661795" y="918251"/>
                                </a:lnTo>
                                <a:lnTo>
                                  <a:pt x="1659255" y="919520"/>
                                </a:lnTo>
                                <a:cubicBezTo>
                                  <a:pt x="1665605" y="925870"/>
                                  <a:pt x="1688465" y="939841"/>
                                  <a:pt x="1673225" y="946191"/>
                                </a:cubicBezTo>
                                <a:cubicBezTo>
                                  <a:pt x="1664335" y="936031"/>
                                  <a:pt x="1654175" y="928411"/>
                                  <a:pt x="1644015" y="922061"/>
                                </a:cubicBezTo>
                                <a:cubicBezTo>
                                  <a:pt x="1642745" y="919520"/>
                                  <a:pt x="1642745" y="918251"/>
                                  <a:pt x="1646555" y="916981"/>
                                </a:cubicBezTo>
                                <a:cubicBezTo>
                                  <a:pt x="1644015" y="915711"/>
                                  <a:pt x="1631315" y="913170"/>
                                  <a:pt x="1636395" y="920791"/>
                                </a:cubicBezTo>
                                <a:lnTo>
                                  <a:pt x="1640205" y="923331"/>
                                </a:lnTo>
                                <a:lnTo>
                                  <a:pt x="1636395" y="924601"/>
                                </a:lnTo>
                                <a:cubicBezTo>
                                  <a:pt x="1636395" y="925870"/>
                                  <a:pt x="1637665" y="927141"/>
                                  <a:pt x="1637665" y="928411"/>
                                </a:cubicBezTo>
                                <a:cubicBezTo>
                                  <a:pt x="1636395" y="928411"/>
                                  <a:pt x="1635125" y="929681"/>
                                  <a:pt x="1633855" y="929681"/>
                                </a:cubicBezTo>
                                <a:cubicBezTo>
                                  <a:pt x="1633855" y="928411"/>
                                  <a:pt x="1632585" y="927141"/>
                                  <a:pt x="1632585" y="925870"/>
                                </a:cubicBezTo>
                                <a:lnTo>
                                  <a:pt x="1630045" y="924601"/>
                                </a:lnTo>
                                <a:lnTo>
                                  <a:pt x="1630045" y="922061"/>
                                </a:lnTo>
                                <a:cubicBezTo>
                                  <a:pt x="1626235" y="923331"/>
                                  <a:pt x="1626235" y="918251"/>
                                  <a:pt x="1622425" y="920791"/>
                                </a:cubicBezTo>
                                <a:cubicBezTo>
                                  <a:pt x="1616075" y="920791"/>
                                  <a:pt x="1619885" y="925870"/>
                                  <a:pt x="1618615" y="928411"/>
                                </a:cubicBezTo>
                                <a:lnTo>
                                  <a:pt x="1618615" y="930951"/>
                                </a:lnTo>
                                <a:lnTo>
                                  <a:pt x="1618615" y="933491"/>
                                </a:lnTo>
                                <a:cubicBezTo>
                                  <a:pt x="1622425" y="936031"/>
                                  <a:pt x="1627505" y="936031"/>
                                  <a:pt x="1631315" y="936031"/>
                                </a:cubicBezTo>
                                <a:cubicBezTo>
                                  <a:pt x="1626235" y="944920"/>
                                  <a:pt x="1632585" y="950001"/>
                                  <a:pt x="1635125" y="960161"/>
                                </a:cubicBezTo>
                                <a:cubicBezTo>
                                  <a:pt x="1624965" y="957620"/>
                                  <a:pt x="1618615" y="944920"/>
                                  <a:pt x="1609725" y="941111"/>
                                </a:cubicBezTo>
                                <a:lnTo>
                                  <a:pt x="1617345" y="932220"/>
                                </a:lnTo>
                                <a:cubicBezTo>
                                  <a:pt x="1612265" y="933491"/>
                                  <a:pt x="1609725" y="936031"/>
                                  <a:pt x="1605915" y="937301"/>
                                </a:cubicBezTo>
                                <a:cubicBezTo>
                                  <a:pt x="1605915" y="938570"/>
                                  <a:pt x="1605915" y="939841"/>
                                  <a:pt x="1605915" y="941111"/>
                                </a:cubicBezTo>
                                <a:cubicBezTo>
                                  <a:pt x="1605915" y="941111"/>
                                  <a:pt x="1607185" y="942381"/>
                                  <a:pt x="1607185" y="942381"/>
                                </a:cubicBezTo>
                                <a:lnTo>
                                  <a:pt x="1603375" y="942381"/>
                                </a:lnTo>
                                <a:cubicBezTo>
                                  <a:pt x="1602105" y="947461"/>
                                  <a:pt x="1607185" y="944920"/>
                                  <a:pt x="1604645" y="950001"/>
                                </a:cubicBezTo>
                                <a:cubicBezTo>
                                  <a:pt x="1600835" y="951270"/>
                                  <a:pt x="1600835" y="944920"/>
                                  <a:pt x="1597025" y="943651"/>
                                </a:cubicBezTo>
                                <a:lnTo>
                                  <a:pt x="1594485" y="946191"/>
                                </a:lnTo>
                                <a:lnTo>
                                  <a:pt x="1591945" y="947461"/>
                                </a:lnTo>
                                <a:cubicBezTo>
                                  <a:pt x="1599565" y="957620"/>
                                  <a:pt x="1607185" y="962701"/>
                                  <a:pt x="1612265" y="972861"/>
                                </a:cubicBezTo>
                                <a:cubicBezTo>
                                  <a:pt x="1607185" y="976670"/>
                                  <a:pt x="1598295" y="980481"/>
                                  <a:pt x="1590675" y="984291"/>
                                </a:cubicBezTo>
                                <a:cubicBezTo>
                                  <a:pt x="1580515" y="1004611"/>
                                  <a:pt x="1547495" y="1009691"/>
                                  <a:pt x="1524635" y="1023661"/>
                                </a:cubicBezTo>
                                <a:cubicBezTo>
                                  <a:pt x="1519555" y="1026201"/>
                                  <a:pt x="1517015" y="1031281"/>
                                  <a:pt x="1511935" y="1033820"/>
                                </a:cubicBezTo>
                                <a:cubicBezTo>
                                  <a:pt x="1508125" y="1036361"/>
                                  <a:pt x="1503045" y="1036361"/>
                                  <a:pt x="1499235" y="1037631"/>
                                </a:cubicBezTo>
                                <a:cubicBezTo>
                                  <a:pt x="1456055" y="1056681"/>
                                  <a:pt x="1417955" y="1084620"/>
                                  <a:pt x="1374775" y="1097320"/>
                                </a:cubicBezTo>
                                <a:cubicBezTo>
                                  <a:pt x="1369695" y="1103670"/>
                                  <a:pt x="1359535" y="1110020"/>
                                  <a:pt x="1346835" y="1110020"/>
                                </a:cubicBezTo>
                                <a:cubicBezTo>
                                  <a:pt x="1312545" y="1130341"/>
                                  <a:pt x="1268095" y="1158281"/>
                                  <a:pt x="1233805" y="1168441"/>
                                </a:cubicBezTo>
                                <a:cubicBezTo>
                                  <a:pt x="1237615" y="1164631"/>
                                  <a:pt x="1243965" y="1162091"/>
                                  <a:pt x="1252855" y="1158281"/>
                                </a:cubicBezTo>
                                <a:cubicBezTo>
                                  <a:pt x="1254125" y="1158281"/>
                                  <a:pt x="1251585" y="1157011"/>
                                  <a:pt x="1251585" y="1157011"/>
                                </a:cubicBezTo>
                                <a:cubicBezTo>
                                  <a:pt x="1250315" y="1155741"/>
                                  <a:pt x="1246505" y="1157011"/>
                                  <a:pt x="1245235" y="1157011"/>
                                </a:cubicBezTo>
                                <a:cubicBezTo>
                                  <a:pt x="1238885" y="1159551"/>
                                  <a:pt x="1233805" y="1163361"/>
                                  <a:pt x="1228725" y="1167170"/>
                                </a:cubicBezTo>
                                <a:lnTo>
                                  <a:pt x="1228725" y="1167170"/>
                                </a:lnTo>
                                <a:cubicBezTo>
                                  <a:pt x="1210945" y="1167170"/>
                                  <a:pt x="1217295" y="1176061"/>
                                  <a:pt x="1209675" y="1177331"/>
                                </a:cubicBezTo>
                                <a:cubicBezTo>
                                  <a:pt x="1208405" y="1174791"/>
                                  <a:pt x="1212215" y="1174791"/>
                                  <a:pt x="1212215" y="1172251"/>
                                </a:cubicBezTo>
                                <a:cubicBezTo>
                                  <a:pt x="1203325" y="1174791"/>
                                  <a:pt x="1200785" y="1179870"/>
                                  <a:pt x="1195705" y="1183681"/>
                                </a:cubicBezTo>
                                <a:lnTo>
                                  <a:pt x="1198245" y="1182411"/>
                                </a:lnTo>
                                <a:lnTo>
                                  <a:pt x="1199515" y="1183681"/>
                                </a:lnTo>
                                <a:cubicBezTo>
                                  <a:pt x="1205865" y="1187491"/>
                                  <a:pt x="1193165" y="1191301"/>
                                  <a:pt x="1191895" y="1188761"/>
                                </a:cubicBezTo>
                                <a:lnTo>
                                  <a:pt x="1189355" y="1190031"/>
                                </a:lnTo>
                                <a:lnTo>
                                  <a:pt x="1188085" y="1188761"/>
                                </a:lnTo>
                                <a:cubicBezTo>
                                  <a:pt x="1189355" y="1195111"/>
                                  <a:pt x="1180465" y="1201461"/>
                                  <a:pt x="1172845" y="1197651"/>
                                </a:cubicBezTo>
                                <a:cubicBezTo>
                                  <a:pt x="1174115" y="1201461"/>
                                  <a:pt x="1174115" y="1204001"/>
                                  <a:pt x="1172845" y="1206541"/>
                                </a:cubicBezTo>
                                <a:cubicBezTo>
                                  <a:pt x="1166495" y="1209081"/>
                                  <a:pt x="1162685" y="1204001"/>
                                  <a:pt x="1157605" y="1205270"/>
                                </a:cubicBezTo>
                                <a:cubicBezTo>
                                  <a:pt x="1142365" y="1226861"/>
                                  <a:pt x="1099185" y="1244641"/>
                                  <a:pt x="1071245" y="1259881"/>
                                </a:cubicBezTo>
                                <a:cubicBezTo>
                                  <a:pt x="1063625" y="1263691"/>
                                  <a:pt x="1061085" y="1271311"/>
                                  <a:pt x="1052195" y="1270041"/>
                                </a:cubicBezTo>
                                <a:lnTo>
                                  <a:pt x="1050925" y="1271311"/>
                                </a:lnTo>
                                <a:lnTo>
                                  <a:pt x="1049655" y="1272581"/>
                                </a:lnTo>
                                <a:cubicBezTo>
                                  <a:pt x="1042035" y="1271311"/>
                                  <a:pt x="1029335" y="1284011"/>
                                  <a:pt x="1021715" y="1285281"/>
                                </a:cubicBezTo>
                                <a:cubicBezTo>
                                  <a:pt x="1021715" y="1280201"/>
                                  <a:pt x="1028065" y="1277661"/>
                                  <a:pt x="1024255" y="1270041"/>
                                </a:cubicBezTo>
                                <a:cubicBezTo>
                                  <a:pt x="1030605" y="1272581"/>
                                  <a:pt x="1033145" y="1267501"/>
                                  <a:pt x="1033145" y="1263691"/>
                                </a:cubicBezTo>
                                <a:cubicBezTo>
                                  <a:pt x="1030605" y="1263691"/>
                                  <a:pt x="1029335" y="1263691"/>
                                  <a:pt x="1026795" y="1263691"/>
                                </a:cubicBezTo>
                                <a:cubicBezTo>
                                  <a:pt x="1034415" y="1253531"/>
                                  <a:pt x="1043305" y="1244641"/>
                                  <a:pt x="1052195" y="1231941"/>
                                </a:cubicBezTo>
                                <a:cubicBezTo>
                                  <a:pt x="1031875" y="1235751"/>
                                  <a:pt x="1019175" y="1238291"/>
                                  <a:pt x="1001395" y="1240831"/>
                                </a:cubicBezTo>
                                <a:cubicBezTo>
                                  <a:pt x="1003935" y="1238291"/>
                                  <a:pt x="1006475" y="1235751"/>
                                  <a:pt x="1009015" y="1234481"/>
                                </a:cubicBezTo>
                                <a:cubicBezTo>
                                  <a:pt x="1040765" y="1215431"/>
                                  <a:pt x="1069975" y="1192570"/>
                                  <a:pt x="1101725" y="1170981"/>
                                </a:cubicBezTo>
                                <a:cubicBezTo>
                                  <a:pt x="1127125" y="1153201"/>
                                  <a:pt x="1157605" y="1139231"/>
                                  <a:pt x="1183005" y="1122720"/>
                                </a:cubicBezTo>
                                <a:cubicBezTo>
                                  <a:pt x="1185545" y="1120181"/>
                                  <a:pt x="1188085" y="1116370"/>
                                  <a:pt x="1190625" y="1113831"/>
                                </a:cubicBezTo>
                                <a:cubicBezTo>
                                  <a:pt x="1193165" y="1112561"/>
                                  <a:pt x="1194435" y="1115101"/>
                                  <a:pt x="1198245" y="1113831"/>
                                </a:cubicBezTo>
                                <a:cubicBezTo>
                                  <a:pt x="1202055" y="1112561"/>
                                  <a:pt x="1204595" y="1106211"/>
                                  <a:pt x="1208405" y="1104941"/>
                                </a:cubicBezTo>
                                <a:cubicBezTo>
                                  <a:pt x="1217295" y="1099861"/>
                                  <a:pt x="1227455" y="1098591"/>
                                  <a:pt x="1233805" y="1092241"/>
                                </a:cubicBezTo>
                                <a:cubicBezTo>
                                  <a:pt x="1236345" y="1089701"/>
                                  <a:pt x="1236345" y="1085891"/>
                                  <a:pt x="1240155" y="1084620"/>
                                </a:cubicBezTo>
                                <a:cubicBezTo>
                                  <a:pt x="1251585" y="1077001"/>
                                  <a:pt x="1270635" y="1069381"/>
                                  <a:pt x="1280795" y="1068111"/>
                                </a:cubicBezTo>
                                <a:cubicBezTo>
                                  <a:pt x="1280795" y="1065570"/>
                                  <a:pt x="1282065" y="1064301"/>
                                  <a:pt x="1285875" y="1063031"/>
                                </a:cubicBezTo>
                                <a:cubicBezTo>
                                  <a:pt x="1312545" y="1049061"/>
                                  <a:pt x="1332865" y="1037631"/>
                                  <a:pt x="1356995" y="1032551"/>
                                </a:cubicBezTo>
                                <a:cubicBezTo>
                                  <a:pt x="1368425" y="1021120"/>
                                  <a:pt x="1383665" y="1012231"/>
                                  <a:pt x="1398905" y="1004611"/>
                                </a:cubicBezTo>
                                <a:cubicBezTo>
                                  <a:pt x="1505585" y="948731"/>
                                  <a:pt x="1619885" y="891581"/>
                                  <a:pt x="1734185" y="836970"/>
                                </a:cubicBezTo>
                                <a:cubicBezTo>
                                  <a:pt x="1737995" y="835701"/>
                                  <a:pt x="1741805" y="836970"/>
                                  <a:pt x="1743075" y="835701"/>
                                </a:cubicBezTo>
                                <a:cubicBezTo>
                                  <a:pt x="1754505" y="831891"/>
                                  <a:pt x="1763395" y="821731"/>
                                  <a:pt x="1776095" y="816651"/>
                                </a:cubicBezTo>
                                <a:cubicBezTo>
                                  <a:pt x="1834515" y="791251"/>
                                  <a:pt x="1901825" y="763311"/>
                                  <a:pt x="1950085" y="742991"/>
                                </a:cubicBezTo>
                                <a:cubicBezTo>
                                  <a:pt x="1955165" y="741720"/>
                                  <a:pt x="1956435" y="749341"/>
                                  <a:pt x="1961515" y="748070"/>
                                </a:cubicBezTo>
                                <a:cubicBezTo>
                                  <a:pt x="1961515" y="741720"/>
                                  <a:pt x="1983105" y="742991"/>
                                  <a:pt x="1983105" y="736641"/>
                                </a:cubicBezTo>
                                <a:lnTo>
                                  <a:pt x="1979295" y="736641"/>
                                </a:lnTo>
                                <a:lnTo>
                                  <a:pt x="1979295" y="734101"/>
                                </a:lnTo>
                                <a:cubicBezTo>
                                  <a:pt x="2028825" y="707431"/>
                                  <a:pt x="2068195" y="702351"/>
                                  <a:pt x="2117725" y="692191"/>
                                </a:cubicBezTo>
                                <a:lnTo>
                                  <a:pt x="2115185" y="689651"/>
                                </a:lnTo>
                                <a:lnTo>
                                  <a:pt x="2118995" y="689651"/>
                                </a:lnTo>
                                <a:cubicBezTo>
                                  <a:pt x="2121535" y="687111"/>
                                  <a:pt x="2122805" y="685841"/>
                                  <a:pt x="2127885" y="687111"/>
                                </a:cubicBezTo>
                                <a:lnTo>
                                  <a:pt x="2131695" y="687111"/>
                                </a:lnTo>
                                <a:lnTo>
                                  <a:pt x="2131695" y="689651"/>
                                </a:lnTo>
                                <a:cubicBezTo>
                                  <a:pt x="2154555" y="683301"/>
                                  <a:pt x="2172335" y="673141"/>
                                  <a:pt x="2182495" y="659170"/>
                                </a:cubicBezTo>
                                <a:cubicBezTo>
                                  <a:pt x="2190115" y="655361"/>
                                  <a:pt x="2195195" y="659170"/>
                                  <a:pt x="2204085" y="654091"/>
                                </a:cubicBezTo>
                                <a:lnTo>
                                  <a:pt x="2206625" y="652820"/>
                                </a:lnTo>
                                <a:lnTo>
                                  <a:pt x="2209165" y="650281"/>
                                </a:lnTo>
                                <a:cubicBezTo>
                                  <a:pt x="2200275" y="645201"/>
                                  <a:pt x="2214245" y="647741"/>
                                  <a:pt x="2219325" y="645201"/>
                                </a:cubicBezTo>
                                <a:lnTo>
                                  <a:pt x="2216785" y="642661"/>
                                </a:lnTo>
                                <a:lnTo>
                                  <a:pt x="2219325" y="640120"/>
                                </a:lnTo>
                                <a:cubicBezTo>
                                  <a:pt x="2218055" y="637581"/>
                                  <a:pt x="2215515" y="637581"/>
                                  <a:pt x="2212975" y="636311"/>
                                </a:cubicBezTo>
                                <a:cubicBezTo>
                                  <a:pt x="2218055" y="633770"/>
                                  <a:pt x="2225675" y="632501"/>
                                  <a:pt x="2232025" y="632501"/>
                                </a:cubicBezTo>
                                <a:cubicBezTo>
                                  <a:pt x="2235835" y="640120"/>
                                  <a:pt x="2245995" y="636311"/>
                                  <a:pt x="2253615" y="636311"/>
                                </a:cubicBezTo>
                                <a:lnTo>
                                  <a:pt x="2251075" y="633770"/>
                                </a:lnTo>
                                <a:lnTo>
                                  <a:pt x="2251075" y="631231"/>
                                </a:lnTo>
                                <a:cubicBezTo>
                                  <a:pt x="2249805" y="628691"/>
                                  <a:pt x="2253615" y="628691"/>
                                  <a:pt x="2253615" y="626151"/>
                                </a:cubicBezTo>
                                <a:cubicBezTo>
                                  <a:pt x="2245995" y="626151"/>
                                  <a:pt x="2239645" y="626151"/>
                                  <a:pt x="2232025" y="626151"/>
                                </a:cubicBezTo>
                                <a:lnTo>
                                  <a:pt x="2232025" y="626151"/>
                                </a:lnTo>
                                <a:cubicBezTo>
                                  <a:pt x="2223135" y="627420"/>
                                  <a:pt x="2215515" y="628691"/>
                                  <a:pt x="2207895" y="632501"/>
                                </a:cubicBezTo>
                                <a:lnTo>
                                  <a:pt x="2207895" y="631231"/>
                                </a:lnTo>
                                <a:cubicBezTo>
                                  <a:pt x="2163445" y="642661"/>
                                  <a:pt x="2115185" y="661711"/>
                                  <a:pt x="2069465" y="679491"/>
                                </a:cubicBezTo>
                                <a:cubicBezTo>
                                  <a:pt x="1999615" y="706161"/>
                                  <a:pt x="1928495" y="731561"/>
                                  <a:pt x="1862455" y="760770"/>
                                </a:cubicBezTo>
                                <a:cubicBezTo>
                                  <a:pt x="1830705" y="774741"/>
                                  <a:pt x="1793875" y="795061"/>
                                  <a:pt x="1762125" y="809031"/>
                                </a:cubicBezTo>
                                <a:cubicBezTo>
                                  <a:pt x="1743075" y="817920"/>
                                  <a:pt x="1722755" y="825541"/>
                                  <a:pt x="1701165" y="834431"/>
                                </a:cubicBezTo>
                                <a:cubicBezTo>
                                  <a:pt x="1682115" y="842051"/>
                                  <a:pt x="1661795" y="850941"/>
                                  <a:pt x="1645285" y="859831"/>
                                </a:cubicBezTo>
                                <a:cubicBezTo>
                                  <a:pt x="1638935" y="863641"/>
                                  <a:pt x="1635125" y="868720"/>
                                  <a:pt x="1628775" y="871261"/>
                                </a:cubicBezTo>
                                <a:cubicBezTo>
                                  <a:pt x="1547495" y="908091"/>
                                  <a:pt x="1470025" y="944920"/>
                                  <a:pt x="1391285" y="985561"/>
                                </a:cubicBezTo>
                                <a:cubicBezTo>
                                  <a:pt x="1363345" y="999531"/>
                                  <a:pt x="1334135" y="1016041"/>
                                  <a:pt x="1311275" y="1036361"/>
                                </a:cubicBezTo>
                                <a:cubicBezTo>
                                  <a:pt x="1289685" y="1037631"/>
                                  <a:pt x="1280795" y="1051601"/>
                                  <a:pt x="1261745" y="1060491"/>
                                </a:cubicBezTo>
                                <a:cubicBezTo>
                                  <a:pt x="1250315" y="1065570"/>
                                  <a:pt x="1247775" y="1069381"/>
                                  <a:pt x="1238885" y="1074461"/>
                                </a:cubicBezTo>
                                <a:cubicBezTo>
                                  <a:pt x="1231265" y="1078270"/>
                                  <a:pt x="1221105" y="1079541"/>
                                  <a:pt x="1214755" y="1084620"/>
                                </a:cubicBezTo>
                                <a:cubicBezTo>
                                  <a:pt x="1213485" y="1084620"/>
                                  <a:pt x="1213485" y="1088431"/>
                                  <a:pt x="1212215" y="1089701"/>
                                </a:cubicBezTo>
                                <a:cubicBezTo>
                                  <a:pt x="1203325" y="1096051"/>
                                  <a:pt x="1194435" y="1098591"/>
                                  <a:pt x="1183005" y="1104941"/>
                                </a:cubicBezTo>
                                <a:cubicBezTo>
                                  <a:pt x="1177925" y="1107481"/>
                                  <a:pt x="1176655" y="1112561"/>
                                  <a:pt x="1172845" y="1113831"/>
                                </a:cubicBezTo>
                                <a:cubicBezTo>
                                  <a:pt x="1162685" y="1120181"/>
                                  <a:pt x="1152525" y="1125261"/>
                                  <a:pt x="1142365" y="1131611"/>
                                </a:cubicBezTo>
                                <a:cubicBezTo>
                                  <a:pt x="1119505" y="1145581"/>
                                  <a:pt x="1087755" y="1159551"/>
                                  <a:pt x="1072515" y="1172251"/>
                                </a:cubicBezTo>
                                <a:cubicBezTo>
                                  <a:pt x="1066165" y="1178601"/>
                                  <a:pt x="1069975" y="1184951"/>
                                  <a:pt x="1059815" y="1181141"/>
                                </a:cubicBezTo>
                                <a:cubicBezTo>
                                  <a:pt x="1049655" y="1191301"/>
                                  <a:pt x="1020445" y="1202731"/>
                                  <a:pt x="1009015" y="1215431"/>
                                </a:cubicBezTo>
                                <a:lnTo>
                                  <a:pt x="1011555" y="1217970"/>
                                </a:lnTo>
                                <a:cubicBezTo>
                                  <a:pt x="1006475" y="1217970"/>
                                  <a:pt x="1002665" y="1220511"/>
                                  <a:pt x="1000125" y="1224320"/>
                                </a:cubicBezTo>
                                <a:cubicBezTo>
                                  <a:pt x="1000125" y="1225591"/>
                                  <a:pt x="1001395" y="1226861"/>
                                  <a:pt x="1001395" y="1228131"/>
                                </a:cubicBezTo>
                                <a:lnTo>
                                  <a:pt x="1007745" y="1221781"/>
                                </a:lnTo>
                                <a:cubicBezTo>
                                  <a:pt x="1009015" y="1223051"/>
                                  <a:pt x="1011555" y="1223051"/>
                                  <a:pt x="1011555" y="1225591"/>
                                </a:cubicBezTo>
                                <a:cubicBezTo>
                                  <a:pt x="1007745" y="1225591"/>
                                  <a:pt x="1003935" y="1228131"/>
                                  <a:pt x="1002665" y="1226861"/>
                                </a:cubicBezTo>
                                <a:lnTo>
                                  <a:pt x="1001395" y="1228131"/>
                                </a:lnTo>
                                <a:lnTo>
                                  <a:pt x="1000125" y="1229401"/>
                                </a:lnTo>
                                <a:cubicBezTo>
                                  <a:pt x="998855" y="1229401"/>
                                  <a:pt x="996315" y="1229401"/>
                                  <a:pt x="995045" y="1229401"/>
                                </a:cubicBezTo>
                                <a:cubicBezTo>
                                  <a:pt x="989965" y="1235751"/>
                                  <a:pt x="979805" y="1240831"/>
                                  <a:pt x="982345" y="1245911"/>
                                </a:cubicBezTo>
                                <a:cubicBezTo>
                                  <a:pt x="978535" y="1247181"/>
                                  <a:pt x="974725" y="1249720"/>
                                  <a:pt x="972185" y="1252261"/>
                                </a:cubicBezTo>
                                <a:cubicBezTo>
                                  <a:pt x="968375" y="1250991"/>
                                  <a:pt x="965835" y="1247181"/>
                                  <a:pt x="960755" y="1244641"/>
                                </a:cubicBezTo>
                                <a:cubicBezTo>
                                  <a:pt x="954405" y="1249720"/>
                                  <a:pt x="948055" y="1253531"/>
                                  <a:pt x="940435" y="1258611"/>
                                </a:cubicBezTo>
                                <a:lnTo>
                                  <a:pt x="935355" y="1259881"/>
                                </a:lnTo>
                                <a:cubicBezTo>
                                  <a:pt x="936625" y="1259881"/>
                                  <a:pt x="937895" y="1259881"/>
                                  <a:pt x="939165" y="1259881"/>
                                </a:cubicBezTo>
                                <a:cubicBezTo>
                                  <a:pt x="937895" y="1259881"/>
                                  <a:pt x="937895" y="1261151"/>
                                  <a:pt x="936625" y="1261151"/>
                                </a:cubicBezTo>
                                <a:lnTo>
                                  <a:pt x="935355" y="1259881"/>
                                </a:lnTo>
                                <a:lnTo>
                                  <a:pt x="937895" y="1257341"/>
                                </a:lnTo>
                                <a:cubicBezTo>
                                  <a:pt x="937895" y="1250991"/>
                                  <a:pt x="922655" y="1259881"/>
                                  <a:pt x="923925" y="1263691"/>
                                </a:cubicBezTo>
                                <a:lnTo>
                                  <a:pt x="927735" y="1264961"/>
                                </a:lnTo>
                                <a:lnTo>
                                  <a:pt x="927735" y="1266231"/>
                                </a:lnTo>
                                <a:cubicBezTo>
                                  <a:pt x="926465" y="1266231"/>
                                  <a:pt x="926465" y="1267501"/>
                                  <a:pt x="925195" y="1267501"/>
                                </a:cubicBezTo>
                                <a:lnTo>
                                  <a:pt x="923925" y="1267501"/>
                                </a:lnTo>
                                <a:lnTo>
                                  <a:pt x="923925" y="1263691"/>
                                </a:lnTo>
                                <a:cubicBezTo>
                                  <a:pt x="912495" y="1270041"/>
                                  <a:pt x="904875" y="1277661"/>
                                  <a:pt x="894715" y="1284011"/>
                                </a:cubicBezTo>
                                <a:lnTo>
                                  <a:pt x="897255" y="1286551"/>
                                </a:lnTo>
                                <a:lnTo>
                                  <a:pt x="894715" y="1289091"/>
                                </a:lnTo>
                                <a:cubicBezTo>
                                  <a:pt x="898525" y="1291631"/>
                                  <a:pt x="899795" y="1292901"/>
                                  <a:pt x="898525" y="1296711"/>
                                </a:cubicBezTo>
                                <a:cubicBezTo>
                                  <a:pt x="912495" y="1289091"/>
                                  <a:pt x="932815" y="1280201"/>
                                  <a:pt x="929005" y="1270041"/>
                                </a:cubicBezTo>
                                <a:lnTo>
                                  <a:pt x="929005" y="1270041"/>
                                </a:lnTo>
                                <a:cubicBezTo>
                                  <a:pt x="929005" y="1270041"/>
                                  <a:pt x="929005" y="1270041"/>
                                  <a:pt x="929005" y="1270041"/>
                                </a:cubicBezTo>
                                <a:lnTo>
                                  <a:pt x="929005" y="1270041"/>
                                </a:lnTo>
                                <a:cubicBezTo>
                                  <a:pt x="929005" y="1270041"/>
                                  <a:pt x="929005" y="1270041"/>
                                  <a:pt x="929005" y="1270041"/>
                                </a:cubicBezTo>
                                <a:cubicBezTo>
                                  <a:pt x="930275" y="1270041"/>
                                  <a:pt x="932815" y="1268770"/>
                                  <a:pt x="934085" y="1268770"/>
                                </a:cubicBezTo>
                                <a:cubicBezTo>
                                  <a:pt x="936625" y="1268770"/>
                                  <a:pt x="937895" y="1270041"/>
                                  <a:pt x="937895" y="1267501"/>
                                </a:cubicBezTo>
                                <a:cubicBezTo>
                                  <a:pt x="946785" y="1266231"/>
                                  <a:pt x="954405" y="1263691"/>
                                  <a:pt x="960755" y="1262420"/>
                                </a:cubicBezTo>
                                <a:cubicBezTo>
                                  <a:pt x="958215" y="1264961"/>
                                  <a:pt x="955675" y="1266231"/>
                                  <a:pt x="953135" y="1267501"/>
                                </a:cubicBezTo>
                                <a:cubicBezTo>
                                  <a:pt x="949325" y="1270041"/>
                                  <a:pt x="941705" y="1270041"/>
                                  <a:pt x="937895" y="1272581"/>
                                </a:cubicBezTo>
                                <a:cubicBezTo>
                                  <a:pt x="934085" y="1275120"/>
                                  <a:pt x="932815" y="1281470"/>
                                  <a:pt x="929005" y="1284011"/>
                                </a:cubicBezTo>
                                <a:cubicBezTo>
                                  <a:pt x="929005" y="1284011"/>
                                  <a:pt x="926465" y="1280201"/>
                                  <a:pt x="925195" y="1281470"/>
                                </a:cubicBezTo>
                                <a:cubicBezTo>
                                  <a:pt x="925195" y="1281470"/>
                                  <a:pt x="926465" y="1286551"/>
                                  <a:pt x="925195" y="1287820"/>
                                </a:cubicBezTo>
                                <a:cubicBezTo>
                                  <a:pt x="923925" y="1289091"/>
                                  <a:pt x="920115" y="1292901"/>
                                  <a:pt x="918845" y="1294170"/>
                                </a:cubicBezTo>
                                <a:cubicBezTo>
                                  <a:pt x="904875" y="1304331"/>
                                  <a:pt x="887095" y="1325920"/>
                                  <a:pt x="871855" y="1317031"/>
                                </a:cubicBezTo>
                                <a:lnTo>
                                  <a:pt x="868045" y="1315761"/>
                                </a:lnTo>
                                <a:lnTo>
                                  <a:pt x="868045" y="1311951"/>
                                </a:lnTo>
                                <a:cubicBezTo>
                                  <a:pt x="862965" y="1311951"/>
                                  <a:pt x="861695" y="1304331"/>
                                  <a:pt x="855345" y="1305601"/>
                                </a:cubicBezTo>
                                <a:cubicBezTo>
                                  <a:pt x="854075" y="1309411"/>
                                  <a:pt x="847725" y="1310681"/>
                                  <a:pt x="843915" y="1313220"/>
                                </a:cubicBezTo>
                                <a:lnTo>
                                  <a:pt x="843915" y="1315761"/>
                                </a:lnTo>
                                <a:lnTo>
                                  <a:pt x="841375" y="1317031"/>
                                </a:lnTo>
                                <a:cubicBezTo>
                                  <a:pt x="842645" y="1319570"/>
                                  <a:pt x="847725" y="1317031"/>
                                  <a:pt x="847725" y="1320841"/>
                                </a:cubicBezTo>
                                <a:cubicBezTo>
                                  <a:pt x="843915" y="1323381"/>
                                  <a:pt x="836295" y="1325920"/>
                                  <a:pt x="837565" y="1329731"/>
                                </a:cubicBezTo>
                                <a:lnTo>
                                  <a:pt x="840105" y="1328461"/>
                                </a:lnTo>
                                <a:lnTo>
                                  <a:pt x="841375" y="1329731"/>
                                </a:lnTo>
                                <a:cubicBezTo>
                                  <a:pt x="848995" y="1332270"/>
                                  <a:pt x="841375" y="1337351"/>
                                  <a:pt x="833755" y="1338620"/>
                                </a:cubicBezTo>
                                <a:lnTo>
                                  <a:pt x="836295" y="1341161"/>
                                </a:lnTo>
                                <a:lnTo>
                                  <a:pt x="832485" y="1341161"/>
                                </a:lnTo>
                                <a:cubicBezTo>
                                  <a:pt x="831215" y="1341161"/>
                                  <a:pt x="829945" y="1342431"/>
                                  <a:pt x="831215" y="1343701"/>
                                </a:cubicBezTo>
                                <a:lnTo>
                                  <a:pt x="835025" y="1343701"/>
                                </a:lnTo>
                                <a:lnTo>
                                  <a:pt x="835025" y="1346241"/>
                                </a:lnTo>
                                <a:cubicBezTo>
                                  <a:pt x="841375" y="1352591"/>
                                  <a:pt x="826135" y="1357670"/>
                                  <a:pt x="817245" y="1364020"/>
                                </a:cubicBezTo>
                                <a:cubicBezTo>
                                  <a:pt x="817245" y="1364020"/>
                                  <a:pt x="815975" y="1364020"/>
                                  <a:pt x="815975" y="1364020"/>
                                </a:cubicBezTo>
                                <a:cubicBezTo>
                                  <a:pt x="815975" y="1364020"/>
                                  <a:pt x="815975" y="1364020"/>
                                  <a:pt x="815975" y="1364020"/>
                                </a:cubicBezTo>
                                <a:cubicBezTo>
                                  <a:pt x="815975" y="1364020"/>
                                  <a:pt x="815975" y="1364020"/>
                                  <a:pt x="815975" y="1364020"/>
                                </a:cubicBezTo>
                                <a:cubicBezTo>
                                  <a:pt x="815975" y="1364020"/>
                                  <a:pt x="815975" y="1364020"/>
                                  <a:pt x="815975" y="1364020"/>
                                </a:cubicBezTo>
                                <a:cubicBezTo>
                                  <a:pt x="813435" y="1365291"/>
                                  <a:pt x="812165" y="1366561"/>
                                  <a:pt x="810895" y="1367831"/>
                                </a:cubicBezTo>
                                <a:cubicBezTo>
                                  <a:pt x="810895" y="1367831"/>
                                  <a:pt x="810895" y="1367831"/>
                                  <a:pt x="809625" y="1367831"/>
                                </a:cubicBezTo>
                                <a:cubicBezTo>
                                  <a:pt x="810895" y="1366561"/>
                                  <a:pt x="813435" y="1365291"/>
                                  <a:pt x="814705" y="1364020"/>
                                </a:cubicBezTo>
                                <a:cubicBezTo>
                                  <a:pt x="814705" y="1364020"/>
                                  <a:pt x="814705" y="1364020"/>
                                  <a:pt x="814705" y="1364020"/>
                                </a:cubicBezTo>
                                <a:cubicBezTo>
                                  <a:pt x="814705" y="1364020"/>
                                  <a:pt x="814705" y="1364020"/>
                                  <a:pt x="814705" y="1364020"/>
                                </a:cubicBezTo>
                                <a:cubicBezTo>
                                  <a:pt x="815975" y="1360211"/>
                                  <a:pt x="817245" y="1356401"/>
                                  <a:pt x="815975" y="1353861"/>
                                </a:cubicBezTo>
                                <a:cubicBezTo>
                                  <a:pt x="819785" y="1351320"/>
                                  <a:pt x="818515" y="1346241"/>
                                  <a:pt x="822325" y="1343701"/>
                                </a:cubicBezTo>
                                <a:lnTo>
                                  <a:pt x="819785" y="1342431"/>
                                </a:lnTo>
                                <a:lnTo>
                                  <a:pt x="819785" y="1339891"/>
                                </a:lnTo>
                                <a:cubicBezTo>
                                  <a:pt x="821055" y="1331001"/>
                                  <a:pt x="835025" y="1327191"/>
                                  <a:pt x="832485" y="1317031"/>
                                </a:cubicBezTo>
                                <a:lnTo>
                                  <a:pt x="828675" y="1317031"/>
                                </a:lnTo>
                                <a:lnTo>
                                  <a:pt x="828675" y="1314491"/>
                                </a:lnTo>
                                <a:cubicBezTo>
                                  <a:pt x="827405" y="1314491"/>
                                  <a:pt x="826135" y="1315761"/>
                                  <a:pt x="824865" y="1315761"/>
                                </a:cubicBezTo>
                                <a:cubicBezTo>
                                  <a:pt x="823595" y="1313220"/>
                                  <a:pt x="826135" y="1311951"/>
                                  <a:pt x="824865" y="1309411"/>
                                </a:cubicBezTo>
                                <a:cubicBezTo>
                                  <a:pt x="814705" y="1313220"/>
                                  <a:pt x="813435" y="1309411"/>
                                  <a:pt x="804545" y="1308141"/>
                                </a:cubicBezTo>
                                <a:cubicBezTo>
                                  <a:pt x="812165" y="1305601"/>
                                  <a:pt x="805815" y="1304331"/>
                                  <a:pt x="803275" y="1300520"/>
                                </a:cubicBezTo>
                                <a:cubicBezTo>
                                  <a:pt x="807085" y="1295441"/>
                                  <a:pt x="812165" y="1290361"/>
                                  <a:pt x="819785" y="1287820"/>
                                </a:cubicBezTo>
                                <a:lnTo>
                                  <a:pt x="819785" y="1289091"/>
                                </a:lnTo>
                                <a:lnTo>
                                  <a:pt x="822325" y="1287820"/>
                                </a:lnTo>
                                <a:lnTo>
                                  <a:pt x="824865" y="1290361"/>
                                </a:lnTo>
                                <a:cubicBezTo>
                                  <a:pt x="829945" y="1284011"/>
                                  <a:pt x="827405" y="1273851"/>
                                  <a:pt x="823595" y="1263691"/>
                                </a:cubicBezTo>
                                <a:cubicBezTo>
                                  <a:pt x="817245" y="1268770"/>
                                  <a:pt x="814705" y="1276391"/>
                                  <a:pt x="813435" y="1284011"/>
                                </a:cubicBezTo>
                                <a:lnTo>
                                  <a:pt x="814705" y="1284011"/>
                                </a:lnTo>
                                <a:cubicBezTo>
                                  <a:pt x="807085" y="1287820"/>
                                  <a:pt x="799465" y="1294170"/>
                                  <a:pt x="795655" y="1300520"/>
                                </a:cubicBezTo>
                                <a:cubicBezTo>
                                  <a:pt x="795655" y="1300520"/>
                                  <a:pt x="795655" y="1300520"/>
                                  <a:pt x="795655" y="1300520"/>
                                </a:cubicBezTo>
                                <a:cubicBezTo>
                                  <a:pt x="788035" y="1305601"/>
                                  <a:pt x="777875" y="1309411"/>
                                  <a:pt x="775335" y="1315761"/>
                                </a:cubicBezTo>
                                <a:cubicBezTo>
                                  <a:pt x="780415" y="1313220"/>
                                  <a:pt x="785495" y="1311951"/>
                                  <a:pt x="788035" y="1315761"/>
                                </a:cubicBezTo>
                                <a:cubicBezTo>
                                  <a:pt x="785495" y="1319570"/>
                                  <a:pt x="781685" y="1323381"/>
                                  <a:pt x="775335" y="1325920"/>
                                </a:cubicBezTo>
                                <a:cubicBezTo>
                                  <a:pt x="776605" y="1318301"/>
                                  <a:pt x="763905" y="1319570"/>
                                  <a:pt x="771525" y="1313220"/>
                                </a:cubicBezTo>
                                <a:cubicBezTo>
                                  <a:pt x="767715" y="1314491"/>
                                  <a:pt x="763905" y="1315761"/>
                                  <a:pt x="763905" y="1311951"/>
                                </a:cubicBezTo>
                                <a:cubicBezTo>
                                  <a:pt x="752475" y="1317031"/>
                                  <a:pt x="747395" y="1323381"/>
                                  <a:pt x="735965" y="1328461"/>
                                </a:cubicBezTo>
                                <a:cubicBezTo>
                                  <a:pt x="735965" y="1325920"/>
                                  <a:pt x="735965" y="1322111"/>
                                  <a:pt x="734695" y="1319570"/>
                                </a:cubicBezTo>
                                <a:cubicBezTo>
                                  <a:pt x="733425" y="1317031"/>
                                  <a:pt x="730885" y="1317031"/>
                                  <a:pt x="727075" y="1317031"/>
                                </a:cubicBezTo>
                                <a:cubicBezTo>
                                  <a:pt x="725805" y="1314491"/>
                                  <a:pt x="723265" y="1311951"/>
                                  <a:pt x="720725" y="1310681"/>
                                </a:cubicBezTo>
                                <a:cubicBezTo>
                                  <a:pt x="721995" y="1309411"/>
                                  <a:pt x="723265" y="1308141"/>
                                  <a:pt x="725805" y="1306870"/>
                                </a:cubicBezTo>
                                <a:cubicBezTo>
                                  <a:pt x="727075" y="1306870"/>
                                  <a:pt x="728345" y="1305601"/>
                                  <a:pt x="729615" y="1305601"/>
                                </a:cubicBezTo>
                                <a:cubicBezTo>
                                  <a:pt x="766445" y="1295441"/>
                                  <a:pt x="793115" y="1281470"/>
                                  <a:pt x="813435" y="1262420"/>
                                </a:cubicBezTo>
                                <a:cubicBezTo>
                                  <a:pt x="810895" y="1253531"/>
                                  <a:pt x="808355" y="1242101"/>
                                  <a:pt x="804545" y="1228131"/>
                                </a:cubicBezTo>
                                <a:cubicBezTo>
                                  <a:pt x="793115" y="1235751"/>
                                  <a:pt x="781685" y="1240831"/>
                                  <a:pt x="780415" y="1244641"/>
                                </a:cubicBezTo>
                                <a:cubicBezTo>
                                  <a:pt x="776605" y="1257341"/>
                                  <a:pt x="763905" y="1263691"/>
                                  <a:pt x="744855" y="1267501"/>
                                </a:cubicBezTo>
                                <a:cubicBezTo>
                                  <a:pt x="747395" y="1261151"/>
                                  <a:pt x="749935" y="1253531"/>
                                  <a:pt x="746125" y="1249720"/>
                                </a:cubicBezTo>
                                <a:cubicBezTo>
                                  <a:pt x="738505" y="1247181"/>
                                  <a:pt x="733425" y="1253531"/>
                                  <a:pt x="727075" y="1256070"/>
                                </a:cubicBezTo>
                                <a:cubicBezTo>
                                  <a:pt x="727075" y="1252261"/>
                                  <a:pt x="725805" y="1250991"/>
                                  <a:pt x="725805" y="1249720"/>
                                </a:cubicBezTo>
                                <a:cubicBezTo>
                                  <a:pt x="727075" y="1249720"/>
                                  <a:pt x="729615" y="1248451"/>
                                  <a:pt x="730885" y="1248451"/>
                                </a:cubicBezTo>
                                <a:cubicBezTo>
                                  <a:pt x="748665" y="1244641"/>
                                  <a:pt x="757555" y="1237020"/>
                                  <a:pt x="763905" y="1226861"/>
                                </a:cubicBezTo>
                                <a:cubicBezTo>
                                  <a:pt x="752475" y="1225591"/>
                                  <a:pt x="742315" y="1224320"/>
                                  <a:pt x="730885" y="1223051"/>
                                </a:cubicBezTo>
                                <a:cubicBezTo>
                                  <a:pt x="861695" y="1151931"/>
                                  <a:pt x="1010285" y="1074461"/>
                                  <a:pt x="1158875" y="1003341"/>
                                </a:cubicBezTo>
                                <a:cubicBezTo>
                                  <a:pt x="1176655" y="994451"/>
                                  <a:pt x="1196975" y="989370"/>
                                  <a:pt x="1214755" y="981751"/>
                                </a:cubicBezTo>
                                <a:cubicBezTo>
                                  <a:pt x="1284605" y="950001"/>
                                  <a:pt x="1350645" y="914441"/>
                                  <a:pt x="1420495" y="891581"/>
                                </a:cubicBezTo>
                                <a:cubicBezTo>
                                  <a:pt x="1419225" y="891581"/>
                                  <a:pt x="1417955" y="892851"/>
                                  <a:pt x="1419225" y="894120"/>
                                </a:cubicBezTo>
                                <a:lnTo>
                                  <a:pt x="1419225" y="894120"/>
                                </a:lnTo>
                                <a:cubicBezTo>
                                  <a:pt x="1255395" y="993181"/>
                                  <a:pt x="1127125" y="1080811"/>
                                  <a:pt x="1019175" y="1168441"/>
                                </a:cubicBezTo>
                                <a:cubicBezTo>
                                  <a:pt x="1015365" y="1167170"/>
                                  <a:pt x="1011555" y="1165901"/>
                                  <a:pt x="1009015" y="1164631"/>
                                </a:cubicBezTo>
                                <a:cubicBezTo>
                                  <a:pt x="998855" y="1174791"/>
                                  <a:pt x="991235" y="1182411"/>
                                  <a:pt x="982345" y="1191301"/>
                                </a:cubicBezTo>
                                <a:cubicBezTo>
                                  <a:pt x="988695" y="1190031"/>
                                  <a:pt x="993775" y="1188761"/>
                                  <a:pt x="998855" y="1187491"/>
                                </a:cubicBezTo>
                                <a:cubicBezTo>
                                  <a:pt x="998855" y="1187491"/>
                                  <a:pt x="998855" y="1187491"/>
                                  <a:pt x="998855" y="1188761"/>
                                </a:cubicBezTo>
                                <a:cubicBezTo>
                                  <a:pt x="998855" y="1188761"/>
                                  <a:pt x="998855" y="1188761"/>
                                  <a:pt x="1000125" y="1190031"/>
                                </a:cubicBezTo>
                                <a:cubicBezTo>
                                  <a:pt x="1001395" y="1191301"/>
                                  <a:pt x="1003935" y="1191301"/>
                                  <a:pt x="1005205" y="1190031"/>
                                </a:cubicBezTo>
                                <a:cubicBezTo>
                                  <a:pt x="1006475" y="1188761"/>
                                  <a:pt x="1009015" y="1187491"/>
                                  <a:pt x="1010285" y="1186220"/>
                                </a:cubicBezTo>
                                <a:cubicBezTo>
                                  <a:pt x="1020445" y="1183681"/>
                                  <a:pt x="1029335" y="1181141"/>
                                  <a:pt x="1038225" y="1179870"/>
                                </a:cubicBezTo>
                                <a:cubicBezTo>
                                  <a:pt x="1039495" y="1174791"/>
                                  <a:pt x="1034415" y="1173520"/>
                                  <a:pt x="1028065" y="1172251"/>
                                </a:cubicBezTo>
                                <a:cubicBezTo>
                                  <a:pt x="1136015" y="1084620"/>
                                  <a:pt x="1263015" y="998261"/>
                                  <a:pt x="1425575" y="900470"/>
                                </a:cubicBezTo>
                                <a:lnTo>
                                  <a:pt x="1425575" y="900470"/>
                                </a:lnTo>
                                <a:cubicBezTo>
                                  <a:pt x="1449705" y="891581"/>
                                  <a:pt x="1467485" y="877611"/>
                                  <a:pt x="1487805" y="868720"/>
                                </a:cubicBezTo>
                                <a:cubicBezTo>
                                  <a:pt x="1509395" y="858561"/>
                                  <a:pt x="1544955" y="849670"/>
                                  <a:pt x="1570355" y="836970"/>
                                </a:cubicBezTo>
                                <a:cubicBezTo>
                                  <a:pt x="1581785" y="830620"/>
                                  <a:pt x="1585595" y="821731"/>
                                  <a:pt x="1595755" y="819191"/>
                                </a:cubicBezTo>
                                <a:cubicBezTo>
                                  <a:pt x="1602105" y="817920"/>
                                  <a:pt x="1609725" y="819191"/>
                                  <a:pt x="1616075" y="816651"/>
                                </a:cubicBezTo>
                                <a:cubicBezTo>
                                  <a:pt x="1633855" y="810301"/>
                                  <a:pt x="1647825" y="798870"/>
                                  <a:pt x="1663065" y="791251"/>
                                </a:cubicBezTo>
                                <a:cubicBezTo>
                                  <a:pt x="1657985" y="779820"/>
                                  <a:pt x="1642745" y="788711"/>
                                  <a:pt x="1633855" y="786170"/>
                                </a:cubicBezTo>
                                <a:lnTo>
                                  <a:pt x="1630045" y="786170"/>
                                </a:lnTo>
                                <a:lnTo>
                                  <a:pt x="1630045" y="783631"/>
                                </a:lnTo>
                                <a:cubicBezTo>
                                  <a:pt x="1571625" y="789981"/>
                                  <a:pt x="1517015" y="828081"/>
                                  <a:pt x="1467485" y="840781"/>
                                </a:cubicBezTo>
                                <a:cubicBezTo>
                                  <a:pt x="1468755" y="830620"/>
                                  <a:pt x="1480185" y="834431"/>
                                  <a:pt x="1485265" y="826811"/>
                                </a:cubicBezTo>
                                <a:cubicBezTo>
                                  <a:pt x="1475105" y="803951"/>
                                  <a:pt x="1445895" y="828081"/>
                                  <a:pt x="1430655" y="829351"/>
                                </a:cubicBezTo>
                                <a:cubicBezTo>
                                  <a:pt x="1433195" y="825541"/>
                                  <a:pt x="1425575" y="817920"/>
                                  <a:pt x="1431925" y="816651"/>
                                </a:cubicBezTo>
                                <a:cubicBezTo>
                                  <a:pt x="1453515" y="811570"/>
                                  <a:pt x="1472565" y="806491"/>
                                  <a:pt x="1489075" y="795061"/>
                                </a:cubicBezTo>
                                <a:cubicBezTo>
                                  <a:pt x="1487805" y="793791"/>
                                  <a:pt x="1487805" y="791251"/>
                                  <a:pt x="1486535" y="789981"/>
                                </a:cubicBezTo>
                                <a:lnTo>
                                  <a:pt x="1482725" y="789981"/>
                                </a:lnTo>
                                <a:lnTo>
                                  <a:pt x="1482725" y="787441"/>
                                </a:lnTo>
                                <a:cubicBezTo>
                                  <a:pt x="1472565" y="787441"/>
                                  <a:pt x="1467485" y="795061"/>
                                  <a:pt x="1458595" y="792520"/>
                                </a:cubicBezTo>
                                <a:cubicBezTo>
                                  <a:pt x="1461135" y="786170"/>
                                  <a:pt x="1468755" y="791251"/>
                                  <a:pt x="1470025" y="786170"/>
                                </a:cubicBezTo>
                                <a:cubicBezTo>
                                  <a:pt x="1470025" y="781091"/>
                                  <a:pt x="1461135" y="778551"/>
                                  <a:pt x="1466215" y="777281"/>
                                </a:cubicBezTo>
                                <a:cubicBezTo>
                                  <a:pt x="1485265" y="773470"/>
                                  <a:pt x="1511935" y="770931"/>
                                  <a:pt x="1519555" y="756961"/>
                                </a:cubicBezTo>
                                <a:cubicBezTo>
                                  <a:pt x="1543685" y="756961"/>
                                  <a:pt x="1574165" y="725211"/>
                                  <a:pt x="1591945" y="750611"/>
                                </a:cubicBezTo>
                                <a:cubicBezTo>
                                  <a:pt x="1584325" y="756961"/>
                                  <a:pt x="1581785" y="764581"/>
                                  <a:pt x="1571625" y="769661"/>
                                </a:cubicBezTo>
                                <a:cubicBezTo>
                                  <a:pt x="1581785" y="777281"/>
                                  <a:pt x="1597025" y="774741"/>
                                  <a:pt x="1609725" y="778551"/>
                                </a:cubicBezTo>
                                <a:cubicBezTo>
                                  <a:pt x="1613535" y="760770"/>
                                  <a:pt x="1660525" y="754420"/>
                                  <a:pt x="1675765" y="745531"/>
                                </a:cubicBezTo>
                                <a:cubicBezTo>
                                  <a:pt x="1696085" y="748070"/>
                                  <a:pt x="1710055" y="737911"/>
                                  <a:pt x="1730375" y="736641"/>
                                </a:cubicBezTo>
                                <a:cubicBezTo>
                                  <a:pt x="1734185" y="735370"/>
                                  <a:pt x="1729105" y="731561"/>
                                  <a:pt x="1731645" y="730291"/>
                                </a:cubicBezTo>
                                <a:cubicBezTo>
                                  <a:pt x="1757045" y="725211"/>
                                  <a:pt x="1791335" y="723941"/>
                                  <a:pt x="1811655" y="708701"/>
                                </a:cubicBezTo>
                                <a:cubicBezTo>
                                  <a:pt x="1807845" y="698541"/>
                                  <a:pt x="1806575" y="688381"/>
                                  <a:pt x="1815465" y="682031"/>
                                </a:cubicBezTo>
                                <a:cubicBezTo>
                                  <a:pt x="1820545" y="683301"/>
                                  <a:pt x="1824355" y="687111"/>
                                  <a:pt x="1830705" y="683301"/>
                                </a:cubicBezTo>
                                <a:cubicBezTo>
                                  <a:pt x="1829435" y="680761"/>
                                  <a:pt x="1829435" y="678220"/>
                                  <a:pt x="1831975" y="676951"/>
                                </a:cubicBezTo>
                                <a:cubicBezTo>
                                  <a:pt x="1818005" y="656631"/>
                                  <a:pt x="1795145" y="669331"/>
                                  <a:pt x="1774825" y="665520"/>
                                </a:cubicBezTo>
                                <a:cubicBezTo>
                                  <a:pt x="1795145" y="660441"/>
                                  <a:pt x="1818005" y="656631"/>
                                  <a:pt x="1837055" y="654091"/>
                                </a:cubicBezTo>
                                <a:lnTo>
                                  <a:pt x="1834515" y="651551"/>
                                </a:lnTo>
                                <a:lnTo>
                                  <a:pt x="1837055" y="649011"/>
                                </a:lnTo>
                                <a:cubicBezTo>
                                  <a:pt x="1835785" y="646470"/>
                                  <a:pt x="1831975" y="649011"/>
                                  <a:pt x="1830705" y="646470"/>
                                </a:cubicBezTo>
                                <a:cubicBezTo>
                                  <a:pt x="1828165" y="642661"/>
                                  <a:pt x="1835785" y="642661"/>
                                  <a:pt x="1834515" y="638851"/>
                                </a:cubicBezTo>
                                <a:cubicBezTo>
                                  <a:pt x="1821815" y="640120"/>
                                  <a:pt x="1809115" y="642661"/>
                                  <a:pt x="1798955" y="637581"/>
                                </a:cubicBezTo>
                                <a:cubicBezTo>
                                  <a:pt x="1804035" y="626151"/>
                                  <a:pt x="1783715" y="624881"/>
                                  <a:pt x="1777365" y="614720"/>
                                </a:cubicBezTo>
                                <a:cubicBezTo>
                                  <a:pt x="1779905" y="603291"/>
                                  <a:pt x="1782445" y="591861"/>
                                  <a:pt x="1776095" y="581701"/>
                                </a:cubicBezTo>
                                <a:cubicBezTo>
                                  <a:pt x="1783715" y="576621"/>
                                  <a:pt x="1782445" y="569001"/>
                                  <a:pt x="1792605" y="566461"/>
                                </a:cubicBezTo>
                                <a:cubicBezTo>
                                  <a:pt x="1819275" y="567731"/>
                                  <a:pt x="1842135" y="551221"/>
                                  <a:pt x="1847215" y="532171"/>
                                </a:cubicBezTo>
                                <a:cubicBezTo>
                                  <a:pt x="1853565" y="532171"/>
                                  <a:pt x="1858645" y="533441"/>
                                  <a:pt x="1866265" y="530901"/>
                                </a:cubicBezTo>
                                <a:cubicBezTo>
                                  <a:pt x="1862455" y="522011"/>
                                  <a:pt x="1862455" y="520741"/>
                                  <a:pt x="1864995" y="513121"/>
                                </a:cubicBezTo>
                                <a:cubicBezTo>
                                  <a:pt x="1877695" y="508041"/>
                                  <a:pt x="1886585" y="516931"/>
                                  <a:pt x="1896745" y="506771"/>
                                </a:cubicBezTo>
                                <a:cubicBezTo>
                                  <a:pt x="1908175" y="513121"/>
                                  <a:pt x="1920875" y="506771"/>
                                  <a:pt x="1924685" y="497881"/>
                                </a:cubicBezTo>
                                <a:cubicBezTo>
                                  <a:pt x="1922145" y="499151"/>
                                  <a:pt x="1919605" y="494071"/>
                                  <a:pt x="1922145" y="492801"/>
                                </a:cubicBezTo>
                                <a:cubicBezTo>
                                  <a:pt x="1946275" y="483911"/>
                                  <a:pt x="1965325" y="490261"/>
                                  <a:pt x="1990725" y="487721"/>
                                </a:cubicBezTo>
                                <a:cubicBezTo>
                                  <a:pt x="1994535" y="482641"/>
                                  <a:pt x="1991995" y="476291"/>
                                  <a:pt x="1990725" y="472481"/>
                                </a:cubicBezTo>
                                <a:cubicBezTo>
                                  <a:pt x="1995805" y="471211"/>
                                  <a:pt x="1998345" y="473751"/>
                                  <a:pt x="2004695" y="469941"/>
                                </a:cubicBezTo>
                                <a:cubicBezTo>
                                  <a:pt x="1999615" y="457241"/>
                                  <a:pt x="2012315" y="452161"/>
                                  <a:pt x="2022475" y="445811"/>
                                </a:cubicBezTo>
                                <a:cubicBezTo>
                                  <a:pt x="2032635" y="445811"/>
                                  <a:pt x="2036445" y="452161"/>
                                  <a:pt x="2046605" y="444541"/>
                                </a:cubicBezTo>
                                <a:cubicBezTo>
                                  <a:pt x="2046605" y="438191"/>
                                  <a:pt x="2044065" y="435651"/>
                                  <a:pt x="2037715" y="433111"/>
                                </a:cubicBezTo>
                                <a:cubicBezTo>
                                  <a:pt x="2038985" y="429301"/>
                                  <a:pt x="2040255" y="425491"/>
                                  <a:pt x="2045335" y="422951"/>
                                </a:cubicBezTo>
                                <a:cubicBezTo>
                                  <a:pt x="2052955" y="424221"/>
                                  <a:pt x="2060575" y="425491"/>
                                  <a:pt x="2069465" y="422951"/>
                                </a:cubicBezTo>
                                <a:cubicBezTo>
                                  <a:pt x="2060575" y="417871"/>
                                  <a:pt x="2060575" y="405171"/>
                                  <a:pt x="2058035" y="400091"/>
                                </a:cubicBezTo>
                                <a:cubicBezTo>
                                  <a:pt x="2049145" y="402631"/>
                                  <a:pt x="2041525" y="402631"/>
                                  <a:pt x="2031365" y="400091"/>
                                </a:cubicBezTo>
                                <a:cubicBezTo>
                                  <a:pt x="2030095" y="396281"/>
                                  <a:pt x="2035175" y="395011"/>
                                  <a:pt x="2040255" y="393741"/>
                                </a:cubicBezTo>
                                <a:cubicBezTo>
                                  <a:pt x="2037715" y="387391"/>
                                  <a:pt x="2032635" y="386121"/>
                                  <a:pt x="2030095" y="378501"/>
                                </a:cubicBezTo>
                                <a:cubicBezTo>
                                  <a:pt x="2009775" y="373421"/>
                                  <a:pt x="1986915" y="384851"/>
                                  <a:pt x="1966595" y="383581"/>
                                </a:cubicBezTo>
                                <a:cubicBezTo>
                                  <a:pt x="1952625" y="383581"/>
                                  <a:pt x="1942465" y="373421"/>
                                  <a:pt x="1929765" y="374691"/>
                                </a:cubicBezTo>
                                <a:cubicBezTo>
                                  <a:pt x="1910715" y="383581"/>
                                  <a:pt x="1875155" y="373421"/>
                                  <a:pt x="1861185" y="393741"/>
                                </a:cubicBezTo>
                                <a:cubicBezTo>
                                  <a:pt x="1847215" y="393741"/>
                                  <a:pt x="1837055" y="387391"/>
                                  <a:pt x="1821815" y="388661"/>
                                </a:cubicBezTo>
                                <a:cubicBezTo>
                                  <a:pt x="1790065" y="364531"/>
                                  <a:pt x="1740535" y="377231"/>
                                  <a:pt x="1691005" y="389931"/>
                                </a:cubicBezTo>
                                <a:cubicBezTo>
                                  <a:pt x="1682115" y="378501"/>
                                  <a:pt x="1666875" y="388661"/>
                                  <a:pt x="1656715" y="395011"/>
                                </a:cubicBezTo>
                                <a:cubicBezTo>
                                  <a:pt x="1646555" y="393741"/>
                                  <a:pt x="1650365" y="386121"/>
                                  <a:pt x="1641475" y="384851"/>
                                </a:cubicBezTo>
                                <a:cubicBezTo>
                                  <a:pt x="1631315" y="382311"/>
                                  <a:pt x="1641475" y="383581"/>
                                  <a:pt x="1637665" y="377231"/>
                                </a:cubicBezTo>
                                <a:cubicBezTo>
                                  <a:pt x="1627505" y="378501"/>
                                  <a:pt x="1618615" y="374691"/>
                                  <a:pt x="1604645" y="381041"/>
                                </a:cubicBezTo>
                                <a:cubicBezTo>
                                  <a:pt x="1605915" y="383581"/>
                                  <a:pt x="1607185" y="386121"/>
                                  <a:pt x="1604645" y="387391"/>
                                </a:cubicBezTo>
                                <a:cubicBezTo>
                                  <a:pt x="1607185" y="395011"/>
                                  <a:pt x="1617345" y="388661"/>
                                  <a:pt x="1621155" y="395011"/>
                                </a:cubicBezTo>
                                <a:cubicBezTo>
                                  <a:pt x="1610995" y="405171"/>
                                  <a:pt x="1608455" y="426761"/>
                                  <a:pt x="1580515" y="426761"/>
                                </a:cubicBezTo>
                                <a:cubicBezTo>
                                  <a:pt x="1575435" y="415331"/>
                                  <a:pt x="1574165" y="406441"/>
                                  <a:pt x="1565275" y="396281"/>
                                </a:cubicBezTo>
                                <a:cubicBezTo>
                                  <a:pt x="1584325" y="392471"/>
                                  <a:pt x="1599565" y="373421"/>
                                  <a:pt x="1588135" y="358181"/>
                                </a:cubicBezTo>
                                <a:cubicBezTo>
                                  <a:pt x="1550035" y="354371"/>
                                  <a:pt x="1506855" y="363261"/>
                                  <a:pt x="1470025" y="358181"/>
                                </a:cubicBezTo>
                                <a:cubicBezTo>
                                  <a:pt x="1495425" y="337861"/>
                                  <a:pt x="1538605" y="325161"/>
                                  <a:pt x="1565275" y="306111"/>
                                </a:cubicBezTo>
                                <a:cubicBezTo>
                                  <a:pt x="1565275" y="306111"/>
                                  <a:pt x="1566545" y="306111"/>
                                  <a:pt x="1566545" y="306111"/>
                                </a:cubicBezTo>
                                <a:cubicBezTo>
                                  <a:pt x="1571625" y="301031"/>
                                  <a:pt x="1579245" y="298491"/>
                                  <a:pt x="1586865" y="295951"/>
                                </a:cubicBezTo>
                                <a:cubicBezTo>
                                  <a:pt x="1595755" y="292141"/>
                                  <a:pt x="1604645" y="289601"/>
                                  <a:pt x="1607185" y="279441"/>
                                </a:cubicBezTo>
                                <a:cubicBezTo>
                                  <a:pt x="1602105" y="285791"/>
                                  <a:pt x="1593215" y="288331"/>
                                  <a:pt x="1584325" y="292141"/>
                                </a:cubicBezTo>
                                <a:cubicBezTo>
                                  <a:pt x="1576705" y="294681"/>
                                  <a:pt x="1570355" y="297221"/>
                                  <a:pt x="1564005" y="302301"/>
                                </a:cubicBezTo>
                                <a:lnTo>
                                  <a:pt x="1564005" y="302301"/>
                                </a:lnTo>
                                <a:cubicBezTo>
                                  <a:pt x="1552575" y="303571"/>
                                  <a:pt x="1541145" y="304841"/>
                                  <a:pt x="1530985" y="309921"/>
                                </a:cubicBezTo>
                                <a:cubicBezTo>
                                  <a:pt x="1527175" y="312461"/>
                                  <a:pt x="1527175" y="316271"/>
                                  <a:pt x="1523365" y="318811"/>
                                </a:cubicBezTo>
                                <a:cubicBezTo>
                                  <a:pt x="1517015" y="321351"/>
                                  <a:pt x="1508125" y="321351"/>
                                  <a:pt x="1501775" y="323891"/>
                                </a:cubicBezTo>
                                <a:cubicBezTo>
                                  <a:pt x="1499235" y="325161"/>
                                  <a:pt x="1497965" y="328971"/>
                                  <a:pt x="1495425" y="330241"/>
                                </a:cubicBezTo>
                                <a:cubicBezTo>
                                  <a:pt x="1486535" y="335321"/>
                                  <a:pt x="1468755" y="339131"/>
                                  <a:pt x="1463675" y="340401"/>
                                </a:cubicBezTo>
                                <a:cubicBezTo>
                                  <a:pt x="1464945" y="334051"/>
                                  <a:pt x="1452245" y="332781"/>
                                  <a:pt x="1445895" y="334051"/>
                                </a:cubicBezTo>
                                <a:cubicBezTo>
                                  <a:pt x="1450975" y="340401"/>
                                  <a:pt x="1444625" y="341671"/>
                                  <a:pt x="1444625" y="345481"/>
                                </a:cubicBezTo>
                                <a:cubicBezTo>
                                  <a:pt x="1447165" y="345481"/>
                                  <a:pt x="1450975" y="342941"/>
                                  <a:pt x="1452245" y="345481"/>
                                </a:cubicBezTo>
                                <a:cubicBezTo>
                                  <a:pt x="1449705" y="354371"/>
                                  <a:pt x="1435735" y="358181"/>
                                  <a:pt x="1424305" y="363261"/>
                                </a:cubicBezTo>
                                <a:cubicBezTo>
                                  <a:pt x="1395095" y="355641"/>
                                  <a:pt x="1360805" y="361991"/>
                                  <a:pt x="1329055" y="368341"/>
                                </a:cubicBezTo>
                                <a:cubicBezTo>
                                  <a:pt x="1327785" y="374691"/>
                                  <a:pt x="1317625" y="373421"/>
                                  <a:pt x="1311275" y="369611"/>
                                </a:cubicBezTo>
                                <a:cubicBezTo>
                                  <a:pt x="1322705" y="367071"/>
                                  <a:pt x="1331595" y="360721"/>
                                  <a:pt x="1339215" y="353101"/>
                                </a:cubicBezTo>
                                <a:cubicBezTo>
                                  <a:pt x="1343025" y="350561"/>
                                  <a:pt x="1346835" y="346751"/>
                                  <a:pt x="1350645" y="344211"/>
                                </a:cubicBezTo>
                                <a:lnTo>
                                  <a:pt x="1350645" y="344211"/>
                                </a:lnTo>
                                <a:cubicBezTo>
                                  <a:pt x="1364615" y="339131"/>
                                  <a:pt x="1372235" y="345481"/>
                                  <a:pt x="1384935" y="344211"/>
                                </a:cubicBezTo>
                                <a:lnTo>
                                  <a:pt x="1388745" y="345481"/>
                                </a:lnTo>
                                <a:lnTo>
                                  <a:pt x="1388745" y="349291"/>
                                </a:lnTo>
                                <a:cubicBezTo>
                                  <a:pt x="1417955" y="334051"/>
                                  <a:pt x="1438275" y="334051"/>
                                  <a:pt x="1472565" y="321351"/>
                                </a:cubicBezTo>
                                <a:cubicBezTo>
                                  <a:pt x="1471295" y="316271"/>
                                  <a:pt x="1472565" y="312461"/>
                                  <a:pt x="1476375" y="309921"/>
                                </a:cubicBezTo>
                                <a:cubicBezTo>
                                  <a:pt x="1458595" y="308651"/>
                                  <a:pt x="1437005" y="294681"/>
                                  <a:pt x="1421765" y="312461"/>
                                </a:cubicBezTo>
                                <a:cubicBezTo>
                                  <a:pt x="1416685" y="313731"/>
                                  <a:pt x="1414145" y="311191"/>
                                  <a:pt x="1410335" y="309921"/>
                                </a:cubicBezTo>
                                <a:cubicBezTo>
                                  <a:pt x="1396365" y="323891"/>
                                  <a:pt x="1362075" y="328971"/>
                                  <a:pt x="1346835" y="339131"/>
                                </a:cubicBezTo>
                                <a:cubicBezTo>
                                  <a:pt x="1346835" y="339131"/>
                                  <a:pt x="1346835" y="339131"/>
                                  <a:pt x="1346835" y="339131"/>
                                </a:cubicBezTo>
                                <a:cubicBezTo>
                                  <a:pt x="1346835" y="339131"/>
                                  <a:pt x="1346835" y="339131"/>
                                  <a:pt x="1346835" y="339131"/>
                                </a:cubicBezTo>
                                <a:cubicBezTo>
                                  <a:pt x="1346835" y="339131"/>
                                  <a:pt x="1345565" y="340401"/>
                                  <a:pt x="1344295" y="340401"/>
                                </a:cubicBezTo>
                                <a:lnTo>
                                  <a:pt x="1344295" y="340401"/>
                                </a:lnTo>
                                <a:cubicBezTo>
                                  <a:pt x="1340485" y="342941"/>
                                  <a:pt x="1335405" y="346751"/>
                                  <a:pt x="1331595" y="349291"/>
                                </a:cubicBezTo>
                                <a:cubicBezTo>
                                  <a:pt x="1322705" y="356911"/>
                                  <a:pt x="1313815" y="363261"/>
                                  <a:pt x="1302385" y="365801"/>
                                </a:cubicBezTo>
                                <a:lnTo>
                                  <a:pt x="1302385" y="365801"/>
                                </a:lnTo>
                                <a:cubicBezTo>
                                  <a:pt x="1294765" y="370881"/>
                                  <a:pt x="1283335" y="374691"/>
                                  <a:pt x="1273175" y="374691"/>
                                </a:cubicBezTo>
                                <a:cubicBezTo>
                                  <a:pt x="1269365" y="377231"/>
                                  <a:pt x="1271905" y="383581"/>
                                  <a:pt x="1265555" y="384851"/>
                                </a:cubicBezTo>
                                <a:cubicBezTo>
                                  <a:pt x="1246505" y="379771"/>
                                  <a:pt x="1233805" y="405171"/>
                                  <a:pt x="1213485" y="398821"/>
                                </a:cubicBezTo>
                                <a:cubicBezTo>
                                  <a:pt x="1213485" y="388661"/>
                                  <a:pt x="1227455" y="383581"/>
                                  <a:pt x="1236345" y="377231"/>
                                </a:cubicBezTo>
                                <a:cubicBezTo>
                                  <a:pt x="1222375" y="368341"/>
                                  <a:pt x="1209675" y="361991"/>
                                  <a:pt x="1194435" y="365801"/>
                                </a:cubicBezTo>
                                <a:cubicBezTo>
                                  <a:pt x="1186815" y="367071"/>
                                  <a:pt x="1180465" y="374691"/>
                                  <a:pt x="1172845" y="377231"/>
                                </a:cubicBezTo>
                                <a:cubicBezTo>
                                  <a:pt x="1169035" y="378501"/>
                                  <a:pt x="1167765" y="373421"/>
                                  <a:pt x="1163955" y="373421"/>
                                </a:cubicBezTo>
                                <a:cubicBezTo>
                                  <a:pt x="1157605" y="373421"/>
                                  <a:pt x="1144905" y="381041"/>
                                  <a:pt x="1134745" y="382311"/>
                                </a:cubicBezTo>
                                <a:cubicBezTo>
                                  <a:pt x="1133475" y="379771"/>
                                  <a:pt x="1132205" y="375961"/>
                                  <a:pt x="1128395" y="375961"/>
                                </a:cubicBezTo>
                                <a:cubicBezTo>
                                  <a:pt x="1128395" y="381041"/>
                                  <a:pt x="1116965" y="379771"/>
                                  <a:pt x="1111885" y="383581"/>
                                </a:cubicBezTo>
                                <a:cubicBezTo>
                                  <a:pt x="1109345" y="379771"/>
                                  <a:pt x="1111885" y="378501"/>
                                  <a:pt x="1110615" y="375961"/>
                                </a:cubicBezTo>
                                <a:cubicBezTo>
                                  <a:pt x="1099185" y="375961"/>
                                  <a:pt x="1083945" y="381041"/>
                                  <a:pt x="1072515" y="377231"/>
                                </a:cubicBezTo>
                                <a:cubicBezTo>
                                  <a:pt x="1078865" y="372151"/>
                                  <a:pt x="1086485" y="369611"/>
                                  <a:pt x="1096645" y="367071"/>
                                </a:cubicBezTo>
                                <a:lnTo>
                                  <a:pt x="1104265" y="364531"/>
                                </a:lnTo>
                                <a:cubicBezTo>
                                  <a:pt x="1108075" y="363261"/>
                                  <a:pt x="1105535" y="356911"/>
                                  <a:pt x="1101725" y="358181"/>
                                </a:cubicBezTo>
                                <a:lnTo>
                                  <a:pt x="1094105" y="360721"/>
                                </a:lnTo>
                                <a:cubicBezTo>
                                  <a:pt x="1082675" y="363261"/>
                                  <a:pt x="1071245" y="367071"/>
                                  <a:pt x="1064895" y="375961"/>
                                </a:cubicBezTo>
                                <a:cubicBezTo>
                                  <a:pt x="1049655" y="372151"/>
                                  <a:pt x="1040765" y="379771"/>
                                  <a:pt x="1034415" y="383581"/>
                                </a:cubicBezTo>
                                <a:cubicBezTo>
                                  <a:pt x="1024255" y="388661"/>
                                  <a:pt x="1011555" y="388661"/>
                                  <a:pt x="1001395" y="391201"/>
                                </a:cubicBezTo>
                                <a:cubicBezTo>
                                  <a:pt x="991235" y="393741"/>
                                  <a:pt x="981075" y="400091"/>
                                  <a:pt x="970915" y="402631"/>
                                </a:cubicBezTo>
                                <a:cubicBezTo>
                                  <a:pt x="970915" y="402631"/>
                                  <a:pt x="967105" y="400091"/>
                                  <a:pt x="967105" y="400091"/>
                                </a:cubicBezTo>
                                <a:cubicBezTo>
                                  <a:pt x="963295" y="401361"/>
                                  <a:pt x="962025" y="405171"/>
                                  <a:pt x="956945" y="405171"/>
                                </a:cubicBezTo>
                                <a:cubicBezTo>
                                  <a:pt x="950595" y="406441"/>
                                  <a:pt x="942975" y="403901"/>
                                  <a:pt x="937895" y="405171"/>
                                </a:cubicBezTo>
                                <a:cubicBezTo>
                                  <a:pt x="923925" y="408981"/>
                                  <a:pt x="911225" y="419141"/>
                                  <a:pt x="898525" y="424221"/>
                                </a:cubicBezTo>
                                <a:cubicBezTo>
                                  <a:pt x="894715" y="425491"/>
                                  <a:pt x="890905" y="424221"/>
                                  <a:pt x="887095" y="425491"/>
                                </a:cubicBezTo>
                                <a:cubicBezTo>
                                  <a:pt x="884555" y="426761"/>
                                  <a:pt x="882015" y="431841"/>
                                  <a:pt x="878205" y="431841"/>
                                </a:cubicBezTo>
                                <a:cubicBezTo>
                                  <a:pt x="854075" y="438191"/>
                                  <a:pt x="827405" y="457241"/>
                                  <a:pt x="800735" y="468671"/>
                                </a:cubicBezTo>
                                <a:cubicBezTo>
                                  <a:pt x="780415" y="476291"/>
                                  <a:pt x="770255" y="485181"/>
                                  <a:pt x="755015" y="491531"/>
                                </a:cubicBezTo>
                                <a:cubicBezTo>
                                  <a:pt x="725805" y="502961"/>
                                  <a:pt x="701675" y="509311"/>
                                  <a:pt x="683895" y="520741"/>
                                </a:cubicBezTo>
                                <a:cubicBezTo>
                                  <a:pt x="671195" y="516931"/>
                                  <a:pt x="657225" y="535981"/>
                                  <a:pt x="643255" y="533441"/>
                                </a:cubicBezTo>
                                <a:lnTo>
                                  <a:pt x="640715" y="535981"/>
                                </a:lnTo>
                                <a:lnTo>
                                  <a:pt x="636905" y="535981"/>
                                </a:lnTo>
                                <a:cubicBezTo>
                                  <a:pt x="636905" y="537251"/>
                                  <a:pt x="635635" y="538521"/>
                                  <a:pt x="633095" y="538521"/>
                                </a:cubicBezTo>
                                <a:lnTo>
                                  <a:pt x="633095" y="541061"/>
                                </a:lnTo>
                                <a:lnTo>
                                  <a:pt x="629285" y="541061"/>
                                </a:lnTo>
                                <a:cubicBezTo>
                                  <a:pt x="629285" y="542331"/>
                                  <a:pt x="630555" y="543601"/>
                                  <a:pt x="630555" y="544871"/>
                                </a:cubicBezTo>
                                <a:cubicBezTo>
                                  <a:pt x="628015" y="546141"/>
                                  <a:pt x="625475" y="546141"/>
                                  <a:pt x="621665" y="547411"/>
                                </a:cubicBezTo>
                                <a:lnTo>
                                  <a:pt x="624205" y="549951"/>
                                </a:lnTo>
                                <a:lnTo>
                                  <a:pt x="620395" y="549951"/>
                                </a:lnTo>
                                <a:cubicBezTo>
                                  <a:pt x="617855" y="552491"/>
                                  <a:pt x="603885" y="558841"/>
                                  <a:pt x="602615" y="557571"/>
                                </a:cubicBezTo>
                                <a:lnTo>
                                  <a:pt x="601345" y="558841"/>
                                </a:lnTo>
                                <a:lnTo>
                                  <a:pt x="598805" y="558841"/>
                                </a:lnTo>
                                <a:cubicBezTo>
                                  <a:pt x="594995" y="563921"/>
                                  <a:pt x="589915" y="570271"/>
                                  <a:pt x="582295" y="566461"/>
                                </a:cubicBezTo>
                                <a:cubicBezTo>
                                  <a:pt x="564515" y="576621"/>
                                  <a:pt x="535305" y="594401"/>
                                  <a:pt x="514985" y="596941"/>
                                </a:cubicBezTo>
                                <a:cubicBezTo>
                                  <a:pt x="513715" y="594401"/>
                                  <a:pt x="512445" y="593131"/>
                                  <a:pt x="511175" y="590591"/>
                                </a:cubicBezTo>
                                <a:cubicBezTo>
                                  <a:pt x="509905" y="589321"/>
                                  <a:pt x="508635" y="588051"/>
                                  <a:pt x="507365" y="586781"/>
                                </a:cubicBezTo>
                                <a:lnTo>
                                  <a:pt x="506095" y="584241"/>
                                </a:lnTo>
                                <a:lnTo>
                                  <a:pt x="511175" y="585511"/>
                                </a:lnTo>
                                <a:cubicBezTo>
                                  <a:pt x="516255" y="584241"/>
                                  <a:pt x="521335" y="582971"/>
                                  <a:pt x="520065" y="579161"/>
                                </a:cubicBezTo>
                                <a:lnTo>
                                  <a:pt x="516255" y="577891"/>
                                </a:lnTo>
                                <a:lnTo>
                                  <a:pt x="516255" y="574081"/>
                                </a:lnTo>
                                <a:cubicBezTo>
                                  <a:pt x="511175" y="576621"/>
                                  <a:pt x="506095" y="579161"/>
                                  <a:pt x="501015" y="581701"/>
                                </a:cubicBezTo>
                                <a:cubicBezTo>
                                  <a:pt x="498475" y="580431"/>
                                  <a:pt x="495935" y="577891"/>
                                  <a:pt x="493395" y="576621"/>
                                </a:cubicBezTo>
                                <a:cubicBezTo>
                                  <a:pt x="504825" y="572811"/>
                                  <a:pt x="517525" y="570271"/>
                                  <a:pt x="521335" y="563921"/>
                                </a:cubicBezTo>
                                <a:lnTo>
                                  <a:pt x="521335" y="561381"/>
                                </a:lnTo>
                                <a:lnTo>
                                  <a:pt x="523875" y="563921"/>
                                </a:lnTo>
                                <a:cubicBezTo>
                                  <a:pt x="530225" y="558841"/>
                                  <a:pt x="540385" y="552491"/>
                                  <a:pt x="550545" y="553761"/>
                                </a:cubicBezTo>
                                <a:cubicBezTo>
                                  <a:pt x="551815" y="561381"/>
                                  <a:pt x="532765" y="561381"/>
                                  <a:pt x="525145" y="566461"/>
                                </a:cubicBezTo>
                                <a:lnTo>
                                  <a:pt x="525145" y="569001"/>
                                </a:lnTo>
                                <a:lnTo>
                                  <a:pt x="522605" y="566461"/>
                                </a:lnTo>
                                <a:cubicBezTo>
                                  <a:pt x="520065" y="567731"/>
                                  <a:pt x="521335" y="570271"/>
                                  <a:pt x="522605" y="572811"/>
                                </a:cubicBezTo>
                                <a:lnTo>
                                  <a:pt x="525145" y="575351"/>
                                </a:lnTo>
                                <a:lnTo>
                                  <a:pt x="525145" y="577891"/>
                                </a:lnTo>
                                <a:cubicBezTo>
                                  <a:pt x="532765" y="581701"/>
                                  <a:pt x="541655" y="569001"/>
                                  <a:pt x="546735" y="571541"/>
                                </a:cubicBezTo>
                                <a:lnTo>
                                  <a:pt x="546735" y="570271"/>
                                </a:lnTo>
                                <a:cubicBezTo>
                                  <a:pt x="546735" y="571541"/>
                                  <a:pt x="546735" y="571541"/>
                                  <a:pt x="546735" y="572811"/>
                                </a:cubicBezTo>
                                <a:cubicBezTo>
                                  <a:pt x="542925" y="580431"/>
                                  <a:pt x="534035" y="582971"/>
                                  <a:pt x="523875" y="586781"/>
                                </a:cubicBezTo>
                                <a:cubicBezTo>
                                  <a:pt x="521335" y="588051"/>
                                  <a:pt x="517525" y="589321"/>
                                  <a:pt x="517525" y="593131"/>
                                </a:cubicBezTo>
                                <a:cubicBezTo>
                                  <a:pt x="520065" y="591861"/>
                                  <a:pt x="522605" y="590591"/>
                                  <a:pt x="526415" y="590591"/>
                                </a:cubicBezTo>
                                <a:cubicBezTo>
                                  <a:pt x="536575" y="586781"/>
                                  <a:pt x="548005" y="584241"/>
                                  <a:pt x="550545" y="571541"/>
                                </a:cubicBezTo>
                                <a:lnTo>
                                  <a:pt x="546735" y="571541"/>
                                </a:lnTo>
                                <a:lnTo>
                                  <a:pt x="549275" y="570271"/>
                                </a:lnTo>
                                <a:cubicBezTo>
                                  <a:pt x="549275" y="570271"/>
                                  <a:pt x="548005" y="570271"/>
                                  <a:pt x="548005" y="570271"/>
                                </a:cubicBezTo>
                                <a:lnTo>
                                  <a:pt x="548005" y="570271"/>
                                </a:lnTo>
                                <a:cubicBezTo>
                                  <a:pt x="556895" y="565191"/>
                                  <a:pt x="573405" y="562651"/>
                                  <a:pt x="575945" y="551221"/>
                                </a:cubicBezTo>
                                <a:cubicBezTo>
                                  <a:pt x="582295" y="548681"/>
                                  <a:pt x="584835" y="553761"/>
                                  <a:pt x="592455" y="549951"/>
                                </a:cubicBezTo>
                                <a:cubicBezTo>
                                  <a:pt x="593725" y="552491"/>
                                  <a:pt x="591185" y="552491"/>
                                  <a:pt x="589915" y="553761"/>
                                </a:cubicBezTo>
                                <a:cubicBezTo>
                                  <a:pt x="586105" y="557571"/>
                                  <a:pt x="581025" y="558841"/>
                                  <a:pt x="574675" y="561381"/>
                                </a:cubicBezTo>
                                <a:cubicBezTo>
                                  <a:pt x="570865" y="562651"/>
                                  <a:pt x="567055" y="563921"/>
                                  <a:pt x="563245" y="566461"/>
                                </a:cubicBezTo>
                                <a:cubicBezTo>
                                  <a:pt x="561975" y="566461"/>
                                  <a:pt x="561975" y="567731"/>
                                  <a:pt x="561975" y="569001"/>
                                </a:cubicBezTo>
                                <a:cubicBezTo>
                                  <a:pt x="561975" y="569001"/>
                                  <a:pt x="561975" y="569001"/>
                                  <a:pt x="561975" y="569001"/>
                                </a:cubicBezTo>
                                <a:cubicBezTo>
                                  <a:pt x="563245" y="570271"/>
                                  <a:pt x="564515" y="570271"/>
                                  <a:pt x="565785" y="569001"/>
                                </a:cubicBezTo>
                                <a:cubicBezTo>
                                  <a:pt x="569595" y="567731"/>
                                  <a:pt x="573405" y="565191"/>
                                  <a:pt x="575945" y="563921"/>
                                </a:cubicBezTo>
                                <a:cubicBezTo>
                                  <a:pt x="581025" y="561381"/>
                                  <a:pt x="586105" y="558841"/>
                                  <a:pt x="588645" y="553761"/>
                                </a:cubicBezTo>
                                <a:lnTo>
                                  <a:pt x="591185" y="553761"/>
                                </a:lnTo>
                                <a:lnTo>
                                  <a:pt x="591185" y="556301"/>
                                </a:lnTo>
                                <a:cubicBezTo>
                                  <a:pt x="593725" y="555031"/>
                                  <a:pt x="594995" y="557571"/>
                                  <a:pt x="598805" y="556301"/>
                                </a:cubicBezTo>
                                <a:lnTo>
                                  <a:pt x="601345" y="555031"/>
                                </a:lnTo>
                                <a:lnTo>
                                  <a:pt x="602615" y="556301"/>
                                </a:lnTo>
                                <a:cubicBezTo>
                                  <a:pt x="606425" y="553761"/>
                                  <a:pt x="607695" y="549951"/>
                                  <a:pt x="615315" y="547411"/>
                                </a:cubicBezTo>
                                <a:lnTo>
                                  <a:pt x="612775" y="544871"/>
                                </a:lnTo>
                                <a:lnTo>
                                  <a:pt x="616585" y="544871"/>
                                </a:lnTo>
                                <a:cubicBezTo>
                                  <a:pt x="614045" y="541061"/>
                                  <a:pt x="624205" y="541061"/>
                                  <a:pt x="626745" y="539791"/>
                                </a:cubicBezTo>
                                <a:lnTo>
                                  <a:pt x="626745" y="537251"/>
                                </a:lnTo>
                                <a:lnTo>
                                  <a:pt x="630555" y="537251"/>
                                </a:lnTo>
                                <a:cubicBezTo>
                                  <a:pt x="630555" y="537251"/>
                                  <a:pt x="630555" y="535981"/>
                                  <a:pt x="629285" y="535981"/>
                                </a:cubicBezTo>
                                <a:lnTo>
                                  <a:pt x="626745" y="533441"/>
                                </a:lnTo>
                                <a:lnTo>
                                  <a:pt x="626745" y="530901"/>
                                </a:lnTo>
                                <a:cubicBezTo>
                                  <a:pt x="624205" y="532171"/>
                                  <a:pt x="622935" y="529631"/>
                                  <a:pt x="621665" y="530901"/>
                                </a:cubicBezTo>
                                <a:cubicBezTo>
                                  <a:pt x="620395" y="528361"/>
                                  <a:pt x="624205" y="528361"/>
                                  <a:pt x="626745" y="527091"/>
                                </a:cubicBezTo>
                                <a:lnTo>
                                  <a:pt x="629285" y="525821"/>
                                </a:lnTo>
                                <a:lnTo>
                                  <a:pt x="633095" y="525821"/>
                                </a:lnTo>
                                <a:cubicBezTo>
                                  <a:pt x="631825" y="523281"/>
                                  <a:pt x="635635" y="523281"/>
                                  <a:pt x="638175" y="522011"/>
                                </a:cubicBezTo>
                                <a:lnTo>
                                  <a:pt x="635635" y="519471"/>
                                </a:lnTo>
                                <a:lnTo>
                                  <a:pt x="639445" y="519471"/>
                                </a:lnTo>
                                <a:cubicBezTo>
                                  <a:pt x="647065" y="509311"/>
                                  <a:pt x="671195" y="505501"/>
                                  <a:pt x="680085" y="496611"/>
                                </a:cubicBezTo>
                                <a:lnTo>
                                  <a:pt x="677545" y="494071"/>
                                </a:lnTo>
                                <a:lnTo>
                                  <a:pt x="680085" y="492801"/>
                                </a:lnTo>
                                <a:cubicBezTo>
                                  <a:pt x="678815" y="491531"/>
                                  <a:pt x="678815" y="488991"/>
                                  <a:pt x="677545" y="487721"/>
                                </a:cubicBezTo>
                                <a:cubicBezTo>
                                  <a:pt x="664845" y="495341"/>
                                  <a:pt x="643255" y="504231"/>
                                  <a:pt x="635635" y="511851"/>
                                </a:cubicBezTo>
                                <a:cubicBezTo>
                                  <a:pt x="628015" y="519471"/>
                                  <a:pt x="619125" y="519471"/>
                                  <a:pt x="608965" y="522011"/>
                                </a:cubicBezTo>
                                <a:cubicBezTo>
                                  <a:pt x="588645" y="528361"/>
                                  <a:pt x="568325" y="542331"/>
                                  <a:pt x="551815" y="544871"/>
                                </a:cubicBezTo>
                                <a:cubicBezTo>
                                  <a:pt x="553085" y="541061"/>
                                  <a:pt x="559435" y="538521"/>
                                  <a:pt x="564515" y="537251"/>
                                </a:cubicBezTo>
                                <a:lnTo>
                                  <a:pt x="561975" y="534711"/>
                                </a:lnTo>
                                <a:lnTo>
                                  <a:pt x="565785" y="534711"/>
                                </a:lnTo>
                                <a:cubicBezTo>
                                  <a:pt x="560705" y="523281"/>
                                  <a:pt x="586105" y="523281"/>
                                  <a:pt x="589915" y="519471"/>
                                </a:cubicBezTo>
                                <a:cubicBezTo>
                                  <a:pt x="587375" y="519471"/>
                                  <a:pt x="584835" y="520741"/>
                                  <a:pt x="583565" y="516931"/>
                                </a:cubicBezTo>
                                <a:cubicBezTo>
                                  <a:pt x="589915" y="515661"/>
                                  <a:pt x="594995" y="511851"/>
                                  <a:pt x="596265" y="508041"/>
                                </a:cubicBezTo>
                                <a:cubicBezTo>
                                  <a:pt x="594995" y="508041"/>
                                  <a:pt x="592455" y="509311"/>
                                  <a:pt x="591185" y="508041"/>
                                </a:cubicBezTo>
                                <a:lnTo>
                                  <a:pt x="587375" y="508041"/>
                                </a:lnTo>
                                <a:lnTo>
                                  <a:pt x="587375" y="505501"/>
                                </a:lnTo>
                                <a:cubicBezTo>
                                  <a:pt x="561975" y="514391"/>
                                  <a:pt x="548005" y="520741"/>
                                  <a:pt x="528955" y="529631"/>
                                </a:cubicBezTo>
                                <a:lnTo>
                                  <a:pt x="531495" y="532171"/>
                                </a:lnTo>
                                <a:lnTo>
                                  <a:pt x="528955" y="534711"/>
                                </a:lnTo>
                                <a:cubicBezTo>
                                  <a:pt x="530225" y="537251"/>
                                  <a:pt x="530225" y="538521"/>
                                  <a:pt x="528955" y="541061"/>
                                </a:cubicBezTo>
                                <a:lnTo>
                                  <a:pt x="532765" y="541061"/>
                                </a:lnTo>
                                <a:lnTo>
                                  <a:pt x="532765" y="543601"/>
                                </a:lnTo>
                                <a:cubicBezTo>
                                  <a:pt x="539115" y="546141"/>
                                  <a:pt x="532765" y="546141"/>
                                  <a:pt x="532765" y="549951"/>
                                </a:cubicBezTo>
                                <a:cubicBezTo>
                                  <a:pt x="531495" y="549951"/>
                                  <a:pt x="530225" y="549951"/>
                                  <a:pt x="530225" y="548681"/>
                                </a:cubicBezTo>
                                <a:cubicBezTo>
                                  <a:pt x="530225" y="548681"/>
                                  <a:pt x="530225" y="547411"/>
                                  <a:pt x="528955" y="547411"/>
                                </a:cubicBezTo>
                                <a:lnTo>
                                  <a:pt x="526415" y="549951"/>
                                </a:lnTo>
                                <a:lnTo>
                                  <a:pt x="526415" y="547411"/>
                                </a:lnTo>
                                <a:cubicBezTo>
                                  <a:pt x="525145" y="548681"/>
                                  <a:pt x="522605" y="548681"/>
                                  <a:pt x="522605" y="549951"/>
                                </a:cubicBezTo>
                                <a:cubicBezTo>
                                  <a:pt x="514985" y="548681"/>
                                  <a:pt x="523875" y="542331"/>
                                  <a:pt x="522605" y="539791"/>
                                </a:cubicBezTo>
                                <a:lnTo>
                                  <a:pt x="518795" y="539791"/>
                                </a:lnTo>
                                <a:lnTo>
                                  <a:pt x="516255" y="537251"/>
                                </a:lnTo>
                                <a:cubicBezTo>
                                  <a:pt x="511175" y="534711"/>
                                  <a:pt x="506095" y="534711"/>
                                  <a:pt x="499745" y="533441"/>
                                </a:cubicBezTo>
                                <a:cubicBezTo>
                                  <a:pt x="497205" y="534711"/>
                                  <a:pt x="493395" y="535981"/>
                                  <a:pt x="492125" y="537251"/>
                                </a:cubicBezTo>
                                <a:cubicBezTo>
                                  <a:pt x="493395" y="532171"/>
                                  <a:pt x="492125" y="528361"/>
                                  <a:pt x="489585" y="523281"/>
                                </a:cubicBezTo>
                                <a:cubicBezTo>
                                  <a:pt x="487045" y="518201"/>
                                  <a:pt x="473075" y="515661"/>
                                  <a:pt x="462915" y="511851"/>
                                </a:cubicBezTo>
                                <a:cubicBezTo>
                                  <a:pt x="447675" y="524551"/>
                                  <a:pt x="462915" y="528361"/>
                                  <a:pt x="469265" y="533441"/>
                                </a:cubicBezTo>
                                <a:cubicBezTo>
                                  <a:pt x="451485" y="542331"/>
                                  <a:pt x="451485" y="542331"/>
                                  <a:pt x="404495" y="551221"/>
                                </a:cubicBezTo>
                                <a:cubicBezTo>
                                  <a:pt x="413385" y="535981"/>
                                  <a:pt x="421005" y="522011"/>
                                  <a:pt x="429895" y="504231"/>
                                </a:cubicBezTo>
                                <a:cubicBezTo>
                                  <a:pt x="426085" y="505501"/>
                                  <a:pt x="422275" y="506771"/>
                                  <a:pt x="418465" y="508041"/>
                                </a:cubicBezTo>
                                <a:cubicBezTo>
                                  <a:pt x="419735" y="506771"/>
                                  <a:pt x="422275" y="504231"/>
                                  <a:pt x="423545" y="501691"/>
                                </a:cubicBezTo>
                                <a:lnTo>
                                  <a:pt x="421005" y="500421"/>
                                </a:lnTo>
                                <a:lnTo>
                                  <a:pt x="421005" y="497881"/>
                                </a:lnTo>
                                <a:cubicBezTo>
                                  <a:pt x="421005" y="495341"/>
                                  <a:pt x="422275" y="492801"/>
                                  <a:pt x="426085" y="492801"/>
                                </a:cubicBezTo>
                                <a:cubicBezTo>
                                  <a:pt x="426085" y="494071"/>
                                  <a:pt x="427355" y="495341"/>
                                  <a:pt x="427355" y="496611"/>
                                </a:cubicBezTo>
                                <a:lnTo>
                                  <a:pt x="421005" y="500421"/>
                                </a:lnTo>
                                <a:cubicBezTo>
                                  <a:pt x="424815" y="499151"/>
                                  <a:pt x="428625" y="497881"/>
                                  <a:pt x="429895" y="494071"/>
                                </a:cubicBezTo>
                                <a:lnTo>
                                  <a:pt x="432435" y="496611"/>
                                </a:lnTo>
                                <a:cubicBezTo>
                                  <a:pt x="440055" y="495341"/>
                                  <a:pt x="443865" y="495341"/>
                                  <a:pt x="446405" y="490261"/>
                                </a:cubicBezTo>
                                <a:cubicBezTo>
                                  <a:pt x="447675" y="490261"/>
                                  <a:pt x="448945" y="490261"/>
                                  <a:pt x="450215" y="490261"/>
                                </a:cubicBezTo>
                                <a:cubicBezTo>
                                  <a:pt x="457835" y="488991"/>
                                  <a:pt x="466725" y="487721"/>
                                  <a:pt x="471805" y="481371"/>
                                </a:cubicBezTo>
                                <a:cubicBezTo>
                                  <a:pt x="471805" y="481371"/>
                                  <a:pt x="471805" y="481371"/>
                                  <a:pt x="471805" y="480101"/>
                                </a:cubicBezTo>
                                <a:cubicBezTo>
                                  <a:pt x="492125" y="473751"/>
                                  <a:pt x="508635" y="463591"/>
                                  <a:pt x="523875" y="453431"/>
                                </a:cubicBezTo>
                                <a:lnTo>
                                  <a:pt x="523875" y="450891"/>
                                </a:lnTo>
                                <a:lnTo>
                                  <a:pt x="520065" y="448351"/>
                                </a:lnTo>
                                <a:cubicBezTo>
                                  <a:pt x="503555" y="459781"/>
                                  <a:pt x="488315" y="469941"/>
                                  <a:pt x="467995" y="475021"/>
                                </a:cubicBezTo>
                                <a:cubicBezTo>
                                  <a:pt x="466725" y="475021"/>
                                  <a:pt x="466725" y="475021"/>
                                  <a:pt x="465455" y="475021"/>
                                </a:cubicBezTo>
                                <a:cubicBezTo>
                                  <a:pt x="464185" y="473751"/>
                                  <a:pt x="462915" y="473751"/>
                                  <a:pt x="461645" y="472481"/>
                                </a:cubicBezTo>
                                <a:cubicBezTo>
                                  <a:pt x="462915" y="472481"/>
                                  <a:pt x="462915" y="472481"/>
                                  <a:pt x="464185" y="472481"/>
                                </a:cubicBezTo>
                                <a:cubicBezTo>
                                  <a:pt x="464185" y="472481"/>
                                  <a:pt x="464185" y="471211"/>
                                  <a:pt x="464185" y="471211"/>
                                </a:cubicBezTo>
                                <a:cubicBezTo>
                                  <a:pt x="470535" y="464861"/>
                                  <a:pt x="489585" y="458511"/>
                                  <a:pt x="499745" y="452161"/>
                                </a:cubicBezTo>
                                <a:cubicBezTo>
                                  <a:pt x="502285" y="450891"/>
                                  <a:pt x="503555" y="447081"/>
                                  <a:pt x="506095" y="445811"/>
                                </a:cubicBezTo>
                                <a:cubicBezTo>
                                  <a:pt x="518795" y="440731"/>
                                  <a:pt x="532765" y="443271"/>
                                  <a:pt x="540385" y="435651"/>
                                </a:cubicBezTo>
                                <a:cubicBezTo>
                                  <a:pt x="536575" y="436921"/>
                                  <a:pt x="532765" y="438191"/>
                                  <a:pt x="531495" y="436921"/>
                                </a:cubicBezTo>
                                <a:lnTo>
                                  <a:pt x="527685" y="435651"/>
                                </a:lnTo>
                                <a:lnTo>
                                  <a:pt x="527685" y="431841"/>
                                </a:lnTo>
                                <a:cubicBezTo>
                                  <a:pt x="520065" y="434381"/>
                                  <a:pt x="506095" y="435651"/>
                                  <a:pt x="507365" y="430571"/>
                                </a:cubicBezTo>
                                <a:cubicBezTo>
                                  <a:pt x="497205" y="434381"/>
                                  <a:pt x="489585" y="438191"/>
                                  <a:pt x="481965" y="443271"/>
                                </a:cubicBezTo>
                                <a:lnTo>
                                  <a:pt x="483235" y="444541"/>
                                </a:lnTo>
                                <a:lnTo>
                                  <a:pt x="483235" y="447081"/>
                                </a:lnTo>
                                <a:cubicBezTo>
                                  <a:pt x="455295" y="463591"/>
                                  <a:pt x="421005" y="490261"/>
                                  <a:pt x="389255" y="505501"/>
                                </a:cubicBezTo>
                                <a:cubicBezTo>
                                  <a:pt x="386715" y="504231"/>
                                  <a:pt x="385445" y="504231"/>
                                  <a:pt x="382905" y="502961"/>
                                </a:cubicBezTo>
                                <a:cubicBezTo>
                                  <a:pt x="377825" y="505501"/>
                                  <a:pt x="372745" y="508041"/>
                                  <a:pt x="365125" y="510581"/>
                                </a:cubicBezTo>
                                <a:cubicBezTo>
                                  <a:pt x="365125" y="510581"/>
                                  <a:pt x="366395" y="509311"/>
                                  <a:pt x="366395" y="508041"/>
                                </a:cubicBezTo>
                                <a:lnTo>
                                  <a:pt x="361315" y="508041"/>
                                </a:lnTo>
                                <a:lnTo>
                                  <a:pt x="358775" y="504231"/>
                                </a:lnTo>
                                <a:cubicBezTo>
                                  <a:pt x="352425" y="511851"/>
                                  <a:pt x="347345" y="506771"/>
                                  <a:pt x="339725" y="506771"/>
                                </a:cubicBezTo>
                                <a:cubicBezTo>
                                  <a:pt x="339725" y="504231"/>
                                  <a:pt x="340995" y="500421"/>
                                  <a:pt x="340995" y="497881"/>
                                </a:cubicBezTo>
                                <a:cubicBezTo>
                                  <a:pt x="348615" y="497881"/>
                                  <a:pt x="357505" y="497881"/>
                                  <a:pt x="365125" y="497881"/>
                                </a:cubicBezTo>
                                <a:cubicBezTo>
                                  <a:pt x="352425" y="488991"/>
                                  <a:pt x="352425" y="488991"/>
                                  <a:pt x="340995" y="496611"/>
                                </a:cubicBezTo>
                                <a:cubicBezTo>
                                  <a:pt x="339725" y="494071"/>
                                  <a:pt x="338455" y="491531"/>
                                  <a:pt x="337185" y="486451"/>
                                </a:cubicBezTo>
                                <a:cubicBezTo>
                                  <a:pt x="332105" y="488991"/>
                                  <a:pt x="327025" y="492801"/>
                                  <a:pt x="321945" y="495341"/>
                                </a:cubicBezTo>
                                <a:lnTo>
                                  <a:pt x="319405" y="495341"/>
                                </a:lnTo>
                                <a:lnTo>
                                  <a:pt x="316865" y="492801"/>
                                </a:lnTo>
                                <a:cubicBezTo>
                                  <a:pt x="307975" y="497881"/>
                                  <a:pt x="296545" y="494071"/>
                                  <a:pt x="291465" y="500421"/>
                                </a:cubicBezTo>
                                <a:cubicBezTo>
                                  <a:pt x="294005" y="504231"/>
                                  <a:pt x="297815" y="505501"/>
                                  <a:pt x="300355" y="506771"/>
                                </a:cubicBezTo>
                                <a:cubicBezTo>
                                  <a:pt x="296545" y="509311"/>
                                  <a:pt x="292735" y="510581"/>
                                  <a:pt x="288925" y="513121"/>
                                </a:cubicBezTo>
                                <a:cubicBezTo>
                                  <a:pt x="287655" y="514391"/>
                                  <a:pt x="285115" y="515661"/>
                                  <a:pt x="283845" y="515661"/>
                                </a:cubicBezTo>
                                <a:cubicBezTo>
                                  <a:pt x="283845" y="515661"/>
                                  <a:pt x="283845" y="514391"/>
                                  <a:pt x="283845" y="514391"/>
                                </a:cubicBezTo>
                                <a:cubicBezTo>
                                  <a:pt x="281305" y="515661"/>
                                  <a:pt x="274955" y="515661"/>
                                  <a:pt x="276225" y="519471"/>
                                </a:cubicBezTo>
                                <a:cubicBezTo>
                                  <a:pt x="274955" y="519471"/>
                                  <a:pt x="273685" y="520741"/>
                                  <a:pt x="272415" y="520741"/>
                                </a:cubicBezTo>
                                <a:cubicBezTo>
                                  <a:pt x="272415" y="520741"/>
                                  <a:pt x="272415" y="520741"/>
                                  <a:pt x="272415" y="520741"/>
                                </a:cubicBezTo>
                                <a:cubicBezTo>
                                  <a:pt x="272415" y="520741"/>
                                  <a:pt x="272415" y="520741"/>
                                  <a:pt x="272415" y="520741"/>
                                </a:cubicBezTo>
                                <a:cubicBezTo>
                                  <a:pt x="267335" y="522011"/>
                                  <a:pt x="263525" y="523281"/>
                                  <a:pt x="258445" y="522011"/>
                                </a:cubicBezTo>
                                <a:cubicBezTo>
                                  <a:pt x="262255" y="519471"/>
                                  <a:pt x="266065" y="516931"/>
                                  <a:pt x="264795" y="514391"/>
                                </a:cubicBezTo>
                                <a:lnTo>
                                  <a:pt x="263525" y="513121"/>
                                </a:lnTo>
                                <a:lnTo>
                                  <a:pt x="266065" y="511851"/>
                                </a:lnTo>
                                <a:cubicBezTo>
                                  <a:pt x="264795" y="510581"/>
                                  <a:pt x="263525" y="510581"/>
                                  <a:pt x="262255" y="509311"/>
                                </a:cubicBezTo>
                                <a:cubicBezTo>
                                  <a:pt x="269875" y="504231"/>
                                  <a:pt x="272415" y="502961"/>
                                  <a:pt x="280035" y="499151"/>
                                </a:cubicBezTo>
                                <a:lnTo>
                                  <a:pt x="280035" y="499151"/>
                                </a:lnTo>
                                <a:cubicBezTo>
                                  <a:pt x="283845" y="497881"/>
                                  <a:pt x="287655" y="495341"/>
                                  <a:pt x="290195" y="494071"/>
                                </a:cubicBezTo>
                                <a:cubicBezTo>
                                  <a:pt x="291465" y="492801"/>
                                  <a:pt x="294005" y="491531"/>
                                  <a:pt x="295275" y="490261"/>
                                </a:cubicBezTo>
                                <a:lnTo>
                                  <a:pt x="295275" y="490261"/>
                                </a:lnTo>
                                <a:cubicBezTo>
                                  <a:pt x="315595" y="476291"/>
                                  <a:pt x="347345" y="466131"/>
                                  <a:pt x="362585" y="448351"/>
                                </a:cubicBezTo>
                                <a:cubicBezTo>
                                  <a:pt x="381635" y="442001"/>
                                  <a:pt x="390525" y="431841"/>
                                  <a:pt x="410845" y="426761"/>
                                </a:cubicBezTo>
                                <a:cubicBezTo>
                                  <a:pt x="414655" y="422951"/>
                                  <a:pt x="410845" y="422951"/>
                                  <a:pt x="412115" y="420411"/>
                                </a:cubicBezTo>
                                <a:cubicBezTo>
                                  <a:pt x="455295" y="398821"/>
                                  <a:pt x="492125" y="381041"/>
                                  <a:pt x="531495" y="355641"/>
                                </a:cubicBezTo>
                                <a:cubicBezTo>
                                  <a:pt x="535305" y="354371"/>
                                  <a:pt x="536575" y="359451"/>
                                  <a:pt x="541655" y="356911"/>
                                </a:cubicBezTo>
                                <a:cubicBezTo>
                                  <a:pt x="542925" y="350561"/>
                                  <a:pt x="553085" y="350561"/>
                                  <a:pt x="559435" y="346751"/>
                                </a:cubicBezTo>
                                <a:cubicBezTo>
                                  <a:pt x="568325" y="341671"/>
                                  <a:pt x="577215" y="335321"/>
                                  <a:pt x="587375" y="328971"/>
                                </a:cubicBezTo>
                                <a:cubicBezTo>
                                  <a:pt x="589915" y="327701"/>
                                  <a:pt x="591185" y="330241"/>
                                  <a:pt x="594995" y="328971"/>
                                </a:cubicBezTo>
                                <a:cubicBezTo>
                                  <a:pt x="611505" y="321351"/>
                                  <a:pt x="622935" y="303571"/>
                                  <a:pt x="638175" y="313731"/>
                                </a:cubicBezTo>
                                <a:cubicBezTo>
                                  <a:pt x="628015" y="315001"/>
                                  <a:pt x="620395" y="318811"/>
                                  <a:pt x="617855" y="326431"/>
                                </a:cubicBezTo>
                                <a:lnTo>
                                  <a:pt x="621665" y="326431"/>
                                </a:lnTo>
                                <a:lnTo>
                                  <a:pt x="621665" y="328971"/>
                                </a:lnTo>
                                <a:cubicBezTo>
                                  <a:pt x="692785" y="298491"/>
                                  <a:pt x="761365" y="276901"/>
                                  <a:pt x="814705" y="247691"/>
                                </a:cubicBezTo>
                                <a:cubicBezTo>
                                  <a:pt x="826135" y="254041"/>
                                  <a:pt x="842645" y="229911"/>
                                  <a:pt x="852805" y="246421"/>
                                </a:cubicBezTo>
                                <a:cubicBezTo>
                                  <a:pt x="833755" y="256581"/>
                                  <a:pt x="798195" y="261661"/>
                                  <a:pt x="780415" y="273091"/>
                                </a:cubicBezTo>
                                <a:cubicBezTo>
                                  <a:pt x="781685" y="271821"/>
                                  <a:pt x="782955" y="271821"/>
                                  <a:pt x="782955" y="270551"/>
                                </a:cubicBezTo>
                                <a:cubicBezTo>
                                  <a:pt x="774065" y="271821"/>
                                  <a:pt x="766445" y="275631"/>
                                  <a:pt x="758825" y="279441"/>
                                </a:cubicBezTo>
                                <a:cubicBezTo>
                                  <a:pt x="752475" y="283251"/>
                                  <a:pt x="746125" y="285791"/>
                                  <a:pt x="739775" y="287061"/>
                                </a:cubicBezTo>
                                <a:cubicBezTo>
                                  <a:pt x="738505" y="287061"/>
                                  <a:pt x="737235" y="288331"/>
                                  <a:pt x="738505" y="289601"/>
                                </a:cubicBezTo>
                                <a:cubicBezTo>
                                  <a:pt x="738505" y="289601"/>
                                  <a:pt x="738505" y="289601"/>
                                  <a:pt x="738505" y="289601"/>
                                </a:cubicBezTo>
                                <a:cubicBezTo>
                                  <a:pt x="738505" y="290871"/>
                                  <a:pt x="741045" y="290871"/>
                                  <a:pt x="742315" y="290871"/>
                                </a:cubicBezTo>
                                <a:cubicBezTo>
                                  <a:pt x="749935" y="289601"/>
                                  <a:pt x="756285" y="285791"/>
                                  <a:pt x="762635" y="281981"/>
                                </a:cubicBezTo>
                                <a:cubicBezTo>
                                  <a:pt x="768985" y="278171"/>
                                  <a:pt x="774065" y="275631"/>
                                  <a:pt x="780415" y="270551"/>
                                </a:cubicBezTo>
                                <a:lnTo>
                                  <a:pt x="784225" y="270551"/>
                                </a:lnTo>
                                <a:lnTo>
                                  <a:pt x="784225" y="273091"/>
                                </a:lnTo>
                                <a:cubicBezTo>
                                  <a:pt x="793115" y="271821"/>
                                  <a:pt x="799465" y="276901"/>
                                  <a:pt x="808355" y="275631"/>
                                </a:cubicBezTo>
                                <a:cubicBezTo>
                                  <a:pt x="803275" y="281981"/>
                                  <a:pt x="794385" y="283251"/>
                                  <a:pt x="786765" y="287061"/>
                                </a:cubicBezTo>
                                <a:cubicBezTo>
                                  <a:pt x="761365" y="299761"/>
                                  <a:pt x="737235" y="318811"/>
                                  <a:pt x="710565" y="330241"/>
                                </a:cubicBezTo>
                                <a:cubicBezTo>
                                  <a:pt x="680085" y="342941"/>
                                  <a:pt x="658495" y="350561"/>
                                  <a:pt x="640715" y="367071"/>
                                </a:cubicBezTo>
                                <a:cubicBezTo>
                                  <a:pt x="634365" y="367071"/>
                                  <a:pt x="634365" y="372151"/>
                                  <a:pt x="622935" y="370881"/>
                                </a:cubicBezTo>
                                <a:cubicBezTo>
                                  <a:pt x="598805" y="386121"/>
                                  <a:pt x="565785" y="397551"/>
                                  <a:pt x="537845" y="411521"/>
                                </a:cubicBezTo>
                                <a:cubicBezTo>
                                  <a:pt x="541655" y="417871"/>
                                  <a:pt x="528955" y="419141"/>
                                  <a:pt x="532765" y="425491"/>
                                </a:cubicBezTo>
                                <a:lnTo>
                                  <a:pt x="536575" y="426761"/>
                                </a:lnTo>
                                <a:lnTo>
                                  <a:pt x="536575" y="430571"/>
                                </a:lnTo>
                                <a:cubicBezTo>
                                  <a:pt x="551815" y="428031"/>
                                  <a:pt x="551815" y="419141"/>
                                  <a:pt x="567055" y="416601"/>
                                </a:cubicBezTo>
                                <a:cubicBezTo>
                                  <a:pt x="569595" y="420411"/>
                                  <a:pt x="567055" y="422951"/>
                                  <a:pt x="567055" y="426761"/>
                                </a:cubicBezTo>
                                <a:cubicBezTo>
                                  <a:pt x="570865" y="416601"/>
                                  <a:pt x="584835" y="419141"/>
                                  <a:pt x="591185" y="411521"/>
                                </a:cubicBezTo>
                                <a:lnTo>
                                  <a:pt x="587375" y="411521"/>
                                </a:lnTo>
                                <a:lnTo>
                                  <a:pt x="589915" y="410251"/>
                                </a:lnTo>
                                <a:cubicBezTo>
                                  <a:pt x="582295" y="407711"/>
                                  <a:pt x="592455" y="405171"/>
                                  <a:pt x="589915" y="400091"/>
                                </a:cubicBezTo>
                                <a:cubicBezTo>
                                  <a:pt x="592455" y="398821"/>
                                  <a:pt x="593725" y="402631"/>
                                  <a:pt x="596265" y="402631"/>
                                </a:cubicBezTo>
                                <a:cubicBezTo>
                                  <a:pt x="596265" y="402631"/>
                                  <a:pt x="596265" y="403901"/>
                                  <a:pt x="597535" y="403901"/>
                                </a:cubicBezTo>
                                <a:lnTo>
                                  <a:pt x="601345" y="405171"/>
                                </a:lnTo>
                                <a:lnTo>
                                  <a:pt x="605155" y="402631"/>
                                </a:lnTo>
                                <a:cubicBezTo>
                                  <a:pt x="603885" y="400091"/>
                                  <a:pt x="607695" y="400091"/>
                                  <a:pt x="610235" y="398821"/>
                                </a:cubicBezTo>
                                <a:cubicBezTo>
                                  <a:pt x="610235" y="400091"/>
                                  <a:pt x="611505" y="400091"/>
                                  <a:pt x="611505" y="401361"/>
                                </a:cubicBezTo>
                                <a:lnTo>
                                  <a:pt x="601345" y="405171"/>
                                </a:lnTo>
                                <a:cubicBezTo>
                                  <a:pt x="602615" y="405171"/>
                                  <a:pt x="602615" y="406441"/>
                                  <a:pt x="602615" y="406441"/>
                                </a:cubicBezTo>
                                <a:cubicBezTo>
                                  <a:pt x="607695" y="407711"/>
                                  <a:pt x="612775" y="405171"/>
                                  <a:pt x="614045" y="401361"/>
                                </a:cubicBezTo>
                                <a:lnTo>
                                  <a:pt x="616585" y="403901"/>
                                </a:lnTo>
                                <a:cubicBezTo>
                                  <a:pt x="619125" y="401361"/>
                                  <a:pt x="630555" y="402631"/>
                                  <a:pt x="628015" y="397551"/>
                                </a:cubicBezTo>
                                <a:lnTo>
                                  <a:pt x="624205" y="397551"/>
                                </a:lnTo>
                                <a:lnTo>
                                  <a:pt x="624205" y="395011"/>
                                </a:lnTo>
                                <a:cubicBezTo>
                                  <a:pt x="619125" y="388661"/>
                                  <a:pt x="633095" y="389931"/>
                                  <a:pt x="636905" y="386121"/>
                                </a:cubicBezTo>
                                <a:cubicBezTo>
                                  <a:pt x="636905" y="386121"/>
                                  <a:pt x="636905" y="387391"/>
                                  <a:pt x="638175" y="387391"/>
                                </a:cubicBezTo>
                                <a:lnTo>
                                  <a:pt x="641985" y="387391"/>
                                </a:lnTo>
                                <a:lnTo>
                                  <a:pt x="641985" y="389931"/>
                                </a:lnTo>
                                <a:cubicBezTo>
                                  <a:pt x="658495" y="382311"/>
                                  <a:pt x="680085" y="377231"/>
                                  <a:pt x="686435" y="365801"/>
                                </a:cubicBezTo>
                                <a:cubicBezTo>
                                  <a:pt x="704215" y="367071"/>
                                  <a:pt x="706755" y="350561"/>
                                  <a:pt x="723265" y="351831"/>
                                </a:cubicBezTo>
                                <a:cubicBezTo>
                                  <a:pt x="724535" y="344211"/>
                                  <a:pt x="733425" y="337861"/>
                                  <a:pt x="743585" y="332781"/>
                                </a:cubicBezTo>
                                <a:cubicBezTo>
                                  <a:pt x="748665" y="331511"/>
                                  <a:pt x="751205" y="337861"/>
                                  <a:pt x="756285" y="335321"/>
                                </a:cubicBezTo>
                                <a:cubicBezTo>
                                  <a:pt x="762635" y="330241"/>
                                  <a:pt x="771525" y="327701"/>
                                  <a:pt x="774065" y="321351"/>
                                </a:cubicBezTo>
                                <a:cubicBezTo>
                                  <a:pt x="809625" y="313731"/>
                                  <a:pt x="836295" y="293411"/>
                                  <a:pt x="871855" y="280711"/>
                                </a:cubicBezTo>
                                <a:cubicBezTo>
                                  <a:pt x="890905" y="273091"/>
                                  <a:pt x="913765" y="264201"/>
                                  <a:pt x="932815" y="261661"/>
                                </a:cubicBezTo>
                                <a:cubicBezTo>
                                  <a:pt x="937895" y="261661"/>
                                  <a:pt x="946785" y="260391"/>
                                  <a:pt x="950595" y="264201"/>
                                </a:cubicBezTo>
                                <a:cubicBezTo>
                                  <a:pt x="926465" y="270551"/>
                                  <a:pt x="897255" y="274361"/>
                                  <a:pt x="899795" y="290871"/>
                                </a:cubicBezTo>
                                <a:lnTo>
                                  <a:pt x="902335" y="293411"/>
                                </a:lnTo>
                                <a:lnTo>
                                  <a:pt x="899795" y="295951"/>
                                </a:lnTo>
                                <a:cubicBezTo>
                                  <a:pt x="901065" y="298491"/>
                                  <a:pt x="902335" y="298491"/>
                                  <a:pt x="906145" y="298491"/>
                                </a:cubicBezTo>
                                <a:cubicBezTo>
                                  <a:pt x="922655" y="294681"/>
                                  <a:pt x="942975" y="285791"/>
                                  <a:pt x="955675" y="293411"/>
                                </a:cubicBezTo>
                                <a:lnTo>
                                  <a:pt x="959485" y="290871"/>
                                </a:lnTo>
                                <a:lnTo>
                                  <a:pt x="963295" y="293411"/>
                                </a:lnTo>
                                <a:cubicBezTo>
                                  <a:pt x="978535" y="289601"/>
                                  <a:pt x="1003935" y="288331"/>
                                  <a:pt x="1007745" y="275631"/>
                                </a:cubicBezTo>
                                <a:lnTo>
                                  <a:pt x="1003935" y="275631"/>
                                </a:lnTo>
                                <a:lnTo>
                                  <a:pt x="1006475" y="274361"/>
                                </a:lnTo>
                                <a:cubicBezTo>
                                  <a:pt x="1003935" y="260391"/>
                                  <a:pt x="973455" y="268011"/>
                                  <a:pt x="970915" y="256581"/>
                                </a:cubicBezTo>
                                <a:cubicBezTo>
                                  <a:pt x="983615" y="256581"/>
                                  <a:pt x="996315" y="252771"/>
                                  <a:pt x="1014095" y="254041"/>
                                </a:cubicBezTo>
                                <a:cubicBezTo>
                                  <a:pt x="1014095" y="248961"/>
                                  <a:pt x="1024255" y="242611"/>
                                  <a:pt x="1026795" y="234991"/>
                                </a:cubicBezTo>
                                <a:cubicBezTo>
                                  <a:pt x="1025525" y="228641"/>
                                  <a:pt x="1014095" y="232451"/>
                                  <a:pt x="1017905" y="226101"/>
                                </a:cubicBezTo>
                                <a:cubicBezTo>
                                  <a:pt x="1025525" y="228641"/>
                                  <a:pt x="1038225" y="228641"/>
                                  <a:pt x="1039495" y="221021"/>
                                </a:cubicBezTo>
                                <a:cubicBezTo>
                                  <a:pt x="1034415" y="215941"/>
                                  <a:pt x="1028065" y="213401"/>
                                  <a:pt x="1022985" y="207051"/>
                                </a:cubicBezTo>
                                <a:lnTo>
                                  <a:pt x="1020445" y="209591"/>
                                </a:lnTo>
                                <a:lnTo>
                                  <a:pt x="1020445" y="207051"/>
                                </a:lnTo>
                                <a:cubicBezTo>
                                  <a:pt x="1015365" y="208321"/>
                                  <a:pt x="1017905" y="212131"/>
                                  <a:pt x="1010285" y="212131"/>
                                </a:cubicBezTo>
                                <a:cubicBezTo>
                                  <a:pt x="1012825" y="209591"/>
                                  <a:pt x="1011555" y="201971"/>
                                  <a:pt x="1019175" y="205781"/>
                                </a:cubicBezTo>
                                <a:lnTo>
                                  <a:pt x="1021715" y="203241"/>
                                </a:lnTo>
                                <a:lnTo>
                                  <a:pt x="1024255" y="205781"/>
                                </a:lnTo>
                                <a:cubicBezTo>
                                  <a:pt x="1028065" y="207051"/>
                                  <a:pt x="1030605" y="205781"/>
                                  <a:pt x="1029335" y="201971"/>
                                </a:cubicBezTo>
                                <a:lnTo>
                                  <a:pt x="1025525" y="201971"/>
                                </a:lnTo>
                                <a:lnTo>
                                  <a:pt x="1025525" y="199431"/>
                                </a:lnTo>
                                <a:cubicBezTo>
                                  <a:pt x="1020445" y="199431"/>
                                  <a:pt x="1028065" y="193081"/>
                                  <a:pt x="1031875" y="193081"/>
                                </a:cubicBezTo>
                                <a:cubicBezTo>
                                  <a:pt x="1031875" y="194351"/>
                                  <a:pt x="1033145" y="195621"/>
                                  <a:pt x="1033145" y="196891"/>
                                </a:cubicBezTo>
                                <a:lnTo>
                                  <a:pt x="1033145" y="198161"/>
                                </a:lnTo>
                                <a:lnTo>
                                  <a:pt x="1033145" y="199431"/>
                                </a:lnTo>
                                <a:cubicBezTo>
                                  <a:pt x="1034415" y="199431"/>
                                  <a:pt x="1034415" y="199431"/>
                                  <a:pt x="1035685" y="198161"/>
                                </a:cubicBezTo>
                                <a:cubicBezTo>
                                  <a:pt x="1049655" y="208321"/>
                                  <a:pt x="1058545" y="193081"/>
                                  <a:pt x="1076325" y="185461"/>
                                </a:cubicBezTo>
                                <a:cubicBezTo>
                                  <a:pt x="1101725" y="174031"/>
                                  <a:pt x="1132205" y="168951"/>
                                  <a:pt x="1149985" y="156251"/>
                                </a:cubicBezTo>
                                <a:cubicBezTo>
                                  <a:pt x="1153795" y="154981"/>
                                  <a:pt x="1155065" y="160061"/>
                                  <a:pt x="1160145" y="157521"/>
                                </a:cubicBezTo>
                                <a:cubicBezTo>
                                  <a:pt x="1198245" y="139741"/>
                                  <a:pt x="1255395" y="119421"/>
                                  <a:pt x="1299845" y="121960"/>
                                </a:cubicBezTo>
                                <a:cubicBezTo>
                                  <a:pt x="1306195" y="118151"/>
                                  <a:pt x="1303655" y="110531"/>
                                  <a:pt x="1315085" y="109260"/>
                                </a:cubicBezTo>
                                <a:cubicBezTo>
                                  <a:pt x="1316355" y="101641"/>
                                  <a:pt x="1311275" y="99101"/>
                                  <a:pt x="1312545" y="94021"/>
                                </a:cubicBezTo>
                                <a:lnTo>
                                  <a:pt x="1310005" y="91481"/>
                                </a:lnTo>
                                <a:lnTo>
                                  <a:pt x="1312545" y="88941"/>
                                </a:lnTo>
                                <a:cubicBezTo>
                                  <a:pt x="1269365" y="86401"/>
                                  <a:pt x="1207135" y="105451"/>
                                  <a:pt x="1167765" y="121960"/>
                                </a:cubicBezTo>
                                <a:cubicBezTo>
                                  <a:pt x="1160145" y="125771"/>
                                  <a:pt x="1153795" y="132121"/>
                                  <a:pt x="1144905" y="135931"/>
                                </a:cubicBezTo>
                                <a:cubicBezTo>
                                  <a:pt x="1139825" y="138471"/>
                                  <a:pt x="1133475" y="137201"/>
                                  <a:pt x="1129665" y="138471"/>
                                </a:cubicBezTo>
                                <a:cubicBezTo>
                                  <a:pt x="1123315" y="141011"/>
                                  <a:pt x="1122045" y="146091"/>
                                  <a:pt x="1115695" y="148631"/>
                                </a:cubicBezTo>
                                <a:cubicBezTo>
                                  <a:pt x="1110615" y="151171"/>
                                  <a:pt x="1101725" y="151171"/>
                                  <a:pt x="1095375" y="152441"/>
                                </a:cubicBezTo>
                                <a:cubicBezTo>
                                  <a:pt x="1092835" y="153711"/>
                                  <a:pt x="1091565" y="157521"/>
                                  <a:pt x="1089025" y="158791"/>
                                </a:cubicBezTo>
                                <a:cubicBezTo>
                                  <a:pt x="1089025" y="158791"/>
                                  <a:pt x="1082675" y="158791"/>
                                  <a:pt x="1080135" y="160061"/>
                                </a:cubicBezTo>
                                <a:cubicBezTo>
                                  <a:pt x="1072515" y="162601"/>
                                  <a:pt x="1066165" y="170221"/>
                                  <a:pt x="1059815" y="172761"/>
                                </a:cubicBezTo>
                                <a:cubicBezTo>
                                  <a:pt x="1045845" y="179111"/>
                                  <a:pt x="1025525" y="181651"/>
                                  <a:pt x="1015365" y="190541"/>
                                </a:cubicBezTo>
                                <a:cubicBezTo>
                                  <a:pt x="1010285" y="188001"/>
                                  <a:pt x="995045" y="188001"/>
                                  <a:pt x="997585" y="184191"/>
                                </a:cubicBezTo>
                                <a:cubicBezTo>
                                  <a:pt x="1002665" y="184191"/>
                                  <a:pt x="1007745" y="185461"/>
                                  <a:pt x="1014095" y="182921"/>
                                </a:cubicBezTo>
                                <a:cubicBezTo>
                                  <a:pt x="1016635" y="179111"/>
                                  <a:pt x="1022985" y="175301"/>
                                  <a:pt x="1022985" y="170221"/>
                                </a:cubicBezTo>
                                <a:cubicBezTo>
                                  <a:pt x="1010285" y="165141"/>
                                  <a:pt x="993775" y="168951"/>
                                  <a:pt x="986155" y="154981"/>
                                </a:cubicBezTo>
                                <a:cubicBezTo>
                                  <a:pt x="991235" y="148631"/>
                                  <a:pt x="993775" y="151171"/>
                                  <a:pt x="1001395" y="146091"/>
                                </a:cubicBezTo>
                                <a:cubicBezTo>
                                  <a:pt x="998855" y="141011"/>
                                  <a:pt x="991235" y="141011"/>
                                  <a:pt x="993775" y="135931"/>
                                </a:cubicBezTo>
                                <a:cubicBezTo>
                                  <a:pt x="1011555" y="129581"/>
                                  <a:pt x="1016635" y="128310"/>
                                  <a:pt x="1030605" y="121960"/>
                                </a:cubicBezTo>
                                <a:cubicBezTo>
                                  <a:pt x="1035685" y="120691"/>
                                  <a:pt x="1038225" y="127041"/>
                                  <a:pt x="1043305" y="124501"/>
                                </a:cubicBezTo>
                                <a:cubicBezTo>
                                  <a:pt x="1071245" y="109260"/>
                                  <a:pt x="1109345" y="102910"/>
                                  <a:pt x="1133475" y="87671"/>
                                </a:cubicBezTo>
                                <a:cubicBezTo>
                                  <a:pt x="1142365" y="88941"/>
                                  <a:pt x="1151255" y="87671"/>
                                  <a:pt x="1161415" y="85131"/>
                                </a:cubicBezTo>
                                <a:cubicBezTo>
                                  <a:pt x="1158875" y="76241"/>
                                  <a:pt x="1148715" y="81321"/>
                                  <a:pt x="1146175" y="73701"/>
                                </a:cubicBezTo>
                                <a:cubicBezTo>
                                  <a:pt x="1158875" y="72431"/>
                                  <a:pt x="1172845" y="67351"/>
                                  <a:pt x="1176655" y="85131"/>
                                </a:cubicBezTo>
                                <a:cubicBezTo>
                                  <a:pt x="1221105" y="80051"/>
                                  <a:pt x="1254125" y="53381"/>
                                  <a:pt x="1293495" y="63541"/>
                                </a:cubicBezTo>
                                <a:cubicBezTo>
                                  <a:pt x="1296035" y="58460"/>
                                  <a:pt x="1293495" y="55921"/>
                                  <a:pt x="1302385" y="57191"/>
                                </a:cubicBezTo>
                                <a:cubicBezTo>
                                  <a:pt x="1301115" y="53381"/>
                                  <a:pt x="1298575" y="49571"/>
                                  <a:pt x="1297305" y="45760"/>
                                </a:cubicBezTo>
                                <a:cubicBezTo>
                                  <a:pt x="1292225" y="43221"/>
                                  <a:pt x="1287145" y="57191"/>
                                  <a:pt x="1279525" y="49571"/>
                                </a:cubicBezTo>
                                <a:cubicBezTo>
                                  <a:pt x="1282065" y="45760"/>
                                  <a:pt x="1287145" y="39410"/>
                                  <a:pt x="1280795" y="36871"/>
                                </a:cubicBezTo>
                                <a:cubicBezTo>
                                  <a:pt x="1275715" y="34331"/>
                                  <a:pt x="1268095" y="38141"/>
                                  <a:pt x="1264285" y="33060"/>
                                </a:cubicBezTo>
                                <a:cubicBezTo>
                                  <a:pt x="1263015" y="25441"/>
                                  <a:pt x="1276985" y="22901"/>
                                  <a:pt x="1269365" y="12741"/>
                                </a:cubicBezTo>
                                <a:cubicBezTo>
                                  <a:pt x="1257935" y="12741"/>
                                  <a:pt x="1250315" y="12741"/>
                                  <a:pt x="1240155" y="17821"/>
                                </a:cubicBezTo>
                                <a:cubicBezTo>
                                  <a:pt x="1228725" y="12741"/>
                                  <a:pt x="1217295" y="7660"/>
                                  <a:pt x="1204595" y="10201"/>
                                </a:cubicBezTo>
                                <a:cubicBezTo>
                                  <a:pt x="1193165" y="12741"/>
                                  <a:pt x="1185545" y="26710"/>
                                  <a:pt x="1171575" y="22901"/>
                                </a:cubicBezTo>
                                <a:cubicBezTo>
                                  <a:pt x="1163955" y="30521"/>
                                  <a:pt x="1158875" y="31791"/>
                                  <a:pt x="1144905" y="38141"/>
                                </a:cubicBezTo>
                                <a:cubicBezTo>
                                  <a:pt x="1141095" y="43221"/>
                                  <a:pt x="1152525" y="44491"/>
                                  <a:pt x="1144905" y="48301"/>
                                </a:cubicBezTo>
                                <a:cubicBezTo>
                                  <a:pt x="1101725" y="61001"/>
                                  <a:pt x="1038225" y="90210"/>
                                  <a:pt x="991235" y="105451"/>
                                </a:cubicBezTo>
                                <a:cubicBezTo>
                                  <a:pt x="991235" y="109260"/>
                                  <a:pt x="989965" y="113071"/>
                                  <a:pt x="983615" y="114341"/>
                                </a:cubicBezTo>
                                <a:cubicBezTo>
                                  <a:pt x="979805" y="100371"/>
                                  <a:pt x="932815" y="110531"/>
                                  <a:pt x="930275" y="124501"/>
                                </a:cubicBezTo>
                                <a:cubicBezTo>
                                  <a:pt x="935355" y="123231"/>
                                  <a:pt x="940435" y="121960"/>
                                  <a:pt x="944245" y="124501"/>
                                </a:cubicBezTo>
                                <a:cubicBezTo>
                                  <a:pt x="942975" y="133391"/>
                                  <a:pt x="929005" y="137201"/>
                                  <a:pt x="918845" y="132121"/>
                                </a:cubicBezTo>
                                <a:lnTo>
                                  <a:pt x="918845" y="133391"/>
                                </a:lnTo>
                                <a:cubicBezTo>
                                  <a:pt x="918845" y="133391"/>
                                  <a:pt x="918845" y="132121"/>
                                  <a:pt x="917575" y="132121"/>
                                </a:cubicBezTo>
                                <a:cubicBezTo>
                                  <a:pt x="908685" y="132121"/>
                                  <a:pt x="901065" y="130851"/>
                                  <a:pt x="892175" y="129581"/>
                                </a:cubicBezTo>
                                <a:cubicBezTo>
                                  <a:pt x="878205" y="127041"/>
                                  <a:pt x="862965" y="124501"/>
                                  <a:pt x="845185" y="128310"/>
                                </a:cubicBezTo>
                                <a:lnTo>
                                  <a:pt x="847725" y="132121"/>
                                </a:lnTo>
                                <a:lnTo>
                                  <a:pt x="845185" y="129581"/>
                                </a:lnTo>
                                <a:cubicBezTo>
                                  <a:pt x="843915" y="130851"/>
                                  <a:pt x="843915" y="132121"/>
                                  <a:pt x="843915" y="133391"/>
                                </a:cubicBezTo>
                                <a:cubicBezTo>
                                  <a:pt x="843915" y="133391"/>
                                  <a:pt x="843915" y="134661"/>
                                  <a:pt x="845185" y="134661"/>
                                </a:cubicBezTo>
                                <a:cubicBezTo>
                                  <a:pt x="846455" y="135931"/>
                                  <a:pt x="848995" y="135931"/>
                                  <a:pt x="850265" y="134661"/>
                                </a:cubicBezTo>
                                <a:cubicBezTo>
                                  <a:pt x="864235" y="132121"/>
                                  <a:pt x="876935" y="134661"/>
                                  <a:pt x="890905" y="137201"/>
                                </a:cubicBezTo>
                                <a:cubicBezTo>
                                  <a:pt x="898525" y="138471"/>
                                  <a:pt x="904875" y="138471"/>
                                  <a:pt x="912495" y="139741"/>
                                </a:cubicBezTo>
                                <a:cubicBezTo>
                                  <a:pt x="902335" y="161331"/>
                                  <a:pt x="860425" y="141011"/>
                                  <a:pt x="843915" y="154981"/>
                                </a:cubicBezTo>
                                <a:cubicBezTo>
                                  <a:pt x="837565" y="152441"/>
                                  <a:pt x="829945" y="152441"/>
                                  <a:pt x="822325" y="151171"/>
                                </a:cubicBezTo>
                                <a:cubicBezTo>
                                  <a:pt x="818515" y="154981"/>
                                  <a:pt x="827405" y="154981"/>
                                  <a:pt x="822325" y="157521"/>
                                </a:cubicBezTo>
                                <a:cubicBezTo>
                                  <a:pt x="808355" y="163871"/>
                                  <a:pt x="796925" y="185461"/>
                                  <a:pt x="772795" y="188001"/>
                                </a:cubicBezTo>
                                <a:cubicBezTo>
                                  <a:pt x="776605" y="191811"/>
                                  <a:pt x="770255" y="193081"/>
                                  <a:pt x="768985" y="195621"/>
                                </a:cubicBezTo>
                                <a:cubicBezTo>
                                  <a:pt x="763905" y="198161"/>
                                  <a:pt x="762635" y="193081"/>
                                  <a:pt x="758825" y="194351"/>
                                </a:cubicBezTo>
                                <a:cubicBezTo>
                                  <a:pt x="742315" y="204511"/>
                                  <a:pt x="716915" y="214671"/>
                                  <a:pt x="695325" y="224831"/>
                                </a:cubicBezTo>
                                <a:cubicBezTo>
                                  <a:pt x="683895" y="229911"/>
                                  <a:pt x="672465" y="234991"/>
                                  <a:pt x="661035" y="234991"/>
                                </a:cubicBezTo>
                                <a:cubicBezTo>
                                  <a:pt x="659765" y="237531"/>
                                  <a:pt x="663575" y="241341"/>
                                  <a:pt x="657225" y="242611"/>
                                </a:cubicBezTo>
                                <a:cubicBezTo>
                                  <a:pt x="652145" y="238801"/>
                                  <a:pt x="649605" y="241341"/>
                                  <a:pt x="649605" y="247691"/>
                                </a:cubicBezTo>
                                <a:lnTo>
                                  <a:pt x="649605" y="250231"/>
                                </a:lnTo>
                                <a:cubicBezTo>
                                  <a:pt x="649605" y="250231"/>
                                  <a:pt x="649605" y="252771"/>
                                  <a:pt x="668655" y="255311"/>
                                </a:cubicBezTo>
                                <a:cubicBezTo>
                                  <a:pt x="654685" y="252771"/>
                                  <a:pt x="654685" y="259121"/>
                                  <a:pt x="647065" y="266741"/>
                                </a:cubicBezTo>
                                <a:cubicBezTo>
                                  <a:pt x="645795" y="265471"/>
                                  <a:pt x="645795" y="262931"/>
                                  <a:pt x="649605" y="252771"/>
                                </a:cubicBezTo>
                                <a:lnTo>
                                  <a:pt x="645795" y="251501"/>
                                </a:lnTo>
                                <a:lnTo>
                                  <a:pt x="645795" y="247691"/>
                                </a:lnTo>
                                <a:cubicBezTo>
                                  <a:pt x="625475" y="248961"/>
                                  <a:pt x="605155" y="260391"/>
                                  <a:pt x="589915" y="271821"/>
                                </a:cubicBezTo>
                                <a:cubicBezTo>
                                  <a:pt x="589915" y="271821"/>
                                  <a:pt x="589915" y="271821"/>
                                  <a:pt x="589915" y="271821"/>
                                </a:cubicBezTo>
                                <a:cubicBezTo>
                                  <a:pt x="578485" y="276901"/>
                                  <a:pt x="568325" y="281981"/>
                                  <a:pt x="558165" y="287061"/>
                                </a:cubicBezTo>
                                <a:cubicBezTo>
                                  <a:pt x="545465" y="293411"/>
                                  <a:pt x="531495" y="299761"/>
                                  <a:pt x="517525" y="306111"/>
                                </a:cubicBezTo>
                                <a:cubicBezTo>
                                  <a:pt x="516255" y="306111"/>
                                  <a:pt x="514985" y="303571"/>
                                  <a:pt x="512445" y="303571"/>
                                </a:cubicBezTo>
                                <a:cubicBezTo>
                                  <a:pt x="512445" y="307381"/>
                                  <a:pt x="506095" y="308651"/>
                                  <a:pt x="502285" y="311191"/>
                                </a:cubicBezTo>
                                <a:cubicBezTo>
                                  <a:pt x="502285" y="311191"/>
                                  <a:pt x="501015" y="311191"/>
                                  <a:pt x="501015" y="311191"/>
                                </a:cubicBezTo>
                                <a:cubicBezTo>
                                  <a:pt x="492125" y="316271"/>
                                  <a:pt x="481965" y="321351"/>
                                  <a:pt x="473075" y="325161"/>
                                </a:cubicBezTo>
                                <a:cubicBezTo>
                                  <a:pt x="461645" y="330241"/>
                                  <a:pt x="450215" y="335321"/>
                                  <a:pt x="438785" y="342941"/>
                                </a:cubicBezTo>
                                <a:cubicBezTo>
                                  <a:pt x="429895" y="342941"/>
                                  <a:pt x="424815" y="345481"/>
                                  <a:pt x="421005" y="351831"/>
                                </a:cubicBezTo>
                                <a:lnTo>
                                  <a:pt x="424815" y="351831"/>
                                </a:lnTo>
                                <a:lnTo>
                                  <a:pt x="424815" y="354371"/>
                                </a:lnTo>
                                <a:cubicBezTo>
                                  <a:pt x="429895" y="358181"/>
                                  <a:pt x="440055" y="354371"/>
                                  <a:pt x="443865" y="349291"/>
                                </a:cubicBezTo>
                                <a:cubicBezTo>
                                  <a:pt x="443865" y="349291"/>
                                  <a:pt x="443865" y="349291"/>
                                  <a:pt x="443865" y="349291"/>
                                </a:cubicBezTo>
                                <a:cubicBezTo>
                                  <a:pt x="454025" y="342941"/>
                                  <a:pt x="465455" y="337861"/>
                                  <a:pt x="476885" y="332781"/>
                                </a:cubicBezTo>
                                <a:cubicBezTo>
                                  <a:pt x="487045" y="328971"/>
                                  <a:pt x="497205" y="323891"/>
                                  <a:pt x="506095" y="318811"/>
                                </a:cubicBezTo>
                                <a:cubicBezTo>
                                  <a:pt x="509905" y="318811"/>
                                  <a:pt x="517525" y="315001"/>
                                  <a:pt x="520065" y="312461"/>
                                </a:cubicBezTo>
                                <a:cubicBezTo>
                                  <a:pt x="520065" y="312461"/>
                                  <a:pt x="520065" y="312461"/>
                                  <a:pt x="520065" y="312461"/>
                                </a:cubicBezTo>
                                <a:cubicBezTo>
                                  <a:pt x="535305" y="306111"/>
                                  <a:pt x="548005" y="299761"/>
                                  <a:pt x="561975" y="293411"/>
                                </a:cubicBezTo>
                                <a:cubicBezTo>
                                  <a:pt x="572135" y="288331"/>
                                  <a:pt x="582295" y="283251"/>
                                  <a:pt x="592455" y="279441"/>
                                </a:cubicBezTo>
                                <a:cubicBezTo>
                                  <a:pt x="607695" y="278171"/>
                                  <a:pt x="625475" y="265471"/>
                                  <a:pt x="633095" y="264201"/>
                                </a:cubicBezTo>
                                <a:cubicBezTo>
                                  <a:pt x="636905" y="275631"/>
                                  <a:pt x="620395" y="283251"/>
                                  <a:pt x="610235" y="278171"/>
                                </a:cubicBezTo>
                                <a:cubicBezTo>
                                  <a:pt x="588645" y="304841"/>
                                  <a:pt x="521335" y="321351"/>
                                  <a:pt x="490855" y="349291"/>
                                </a:cubicBezTo>
                                <a:cubicBezTo>
                                  <a:pt x="455295" y="358181"/>
                                  <a:pt x="450215" y="368341"/>
                                  <a:pt x="422275" y="379771"/>
                                </a:cubicBezTo>
                                <a:cubicBezTo>
                                  <a:pt x="413385" y="395011"/>
                                  <a:pt x="377825" y="398821"/>
                                  <a:pt x="371475" y="414061"/>
                                </a:cubicBezTo>
                                <a:cubicBezTo>
                                  <a:pt x="353695" y="420411"/>
                                  <a:pt x="347345" y="426761"/>
                                  <a:pt x="333375" y="430571"/>
                                </a:cubicBezTo>
                                <a:cubicBezTo>
                                  <a:pt x="329565" y="442001"/>
                                  <a:pt x="310515" y="445811"/>
                                  <a:pt x="299085" y="449621"/>
                                </a:cubicBezTo>
                                <a:cubicBezTo>
                                  <a:pt x="299085" y="449621"/>
                                  <a:pt x="297815" y="453431"/>
                                  <a:pt x="296545" y="454701"/>
                                </a:cubicBezTo>
                                <a:cubicBezTo>
                                  <a:pt x="286385" y="458511"/>
                                  <a:pt x="283845" y="463591"/>
                                  <a:pt x="274955" y="461051"/>
                                </a:cubicBezTo>
                                <a:cubicBezTo>
                                  <a:pt x="271145" y="464861"/>
                                  <a:pt x="280035" y="464861"/>
                                  <a:pt x="274955" y="467401"/>
                                </a:cubicBezTo>
                                <a:cubicBezTo>
                                  <a:pt x="258445" y="461051"/>
                                  <a:pt x="245745" y="490261"/>
                                  <a:pt x="234315" y="483911"/>
                                </a:cubicBezTo>
                                <a:cubicBezTo>
                                  <a:pt x="234315" y="483911"/>
                                  <a:pt x="234315" y="482641"/>
                                  <a:pt x="233045" y="482641"/>
                                </a:cubicBezTo>
                                <a:cubicBezTo>
                                  <a:pt x="234315" y="481371"/>
                                  <a:pt x="235585" y="481371"/>
                                  <a:pt x="239395" y="480101"/>
                                </a:cubicBezTo>
                                <a:lnTo>
                                  <a:pt x="241935" y="475021"/>
                                </a:lnTo>
                                <a:cubicBezTo>
                                  <a:pt x="240665" y="472481"/>
                                  <a:pt x="240665" y="469941"/>
                                  <a:pt x="239395" y="467401"/>
                                </a:cubicBezTo>
                                <a:lnTo>
                                  <a:pt x="239395" y="464861"/>
                                </a:lnTo>
                                <a:cubicBezTo>
                                  <a:pt x="239395" y="464861"/>
                                  <a:pt x="238125" y="463591"/>
                                  <a:pt x="236855" y="464861"/>
                                </a:cubicBezTo>
                                <a:cubicBezTo>
                                  <a:pt x="235585" y="464861"/>
                                  <a:pt x="235585" y="467401"/>
                                  <a:pt x="235585" y="467401"/>
                                </a:cubicBezTo>
                                <a:cubicBezTo>
                                  <a:pt x="236855" y="469941"/>
                                  <a:pt x="236855" y="472481"/>
                                  <a:pt x="238125" y="473751"/>
                                </a:cubicBezTo>
                                <a:lnTo>
                                  <a:pt x="239395" y="475021"/>
                                </a:lnTo>
                                <a:lnTo>
                                  <a:pt x="234315" y="477561"/>
                                </a:lnTo>
                                <a:cubicBezTo>
                                  <a:pt x="233045" y="478831"/>
                                  <a:pt x="231775" y="478831"/>
                                  <a:pt x="230505" y="482641"/>
                                </a:cubicBezTo>
                                <a:lnTo>
                                  <a:pt x="229235" y="482641"/>
                                </a:lnTo>
                                <a:lnTo>
                                  <a:pt x="229235" y="480101"/>
                                </a:lnTo>
                                <a:cubicBezTo>
                                  <a:pt x="224155" y="482641"/>
                                  <a:pt x="220345" y="485181"/>
                                  <a:pt x="212725" y="487721"/>
                                </a:cubicBezTo>
                                <a:cubicBezTo>
                                  <a:pt x="210185" y="490261"/>
                                  <a:pt x="215265" y="495341"/>
                                  <a:pt x="211455" y="496611"/>
                                </a:cubicBezTo>
                                <a:cubicBezTo>
                                  <a:pt x="203835" y="494071"/>
                                  <a:pt x="196215" y="496611"/>
                                  <a:pt x="192405" y="502961"/>
                                </a:cubicBezTo>
                                <a:cubicBezTo>
                                  <a:pt x="205105" y="501691"/>
                                  <a:pt x="188595" y="506771"/>
                                  <a:pt x="188595" y="510581"/>
                                </a:cubicBezTo>
                                <a:cubicBezTo>
                                  <a:pt x="188595" y="510581"/>
                                  <a:pt x="196215" y="509311"/>
                                  <a:pt x="194945" y="513121"/>
                                </a:cubicBezTo>
                                <a:cubicBezTo>
                                  <a:pt x="172085" y="520741"/>
                                  <a:pt x="163195" y="541061"/>
                                  <a:pt x="135255" y="546141"/>
                                </a:cubicBezTo>
                                <a:cubicBezTo>
                                  <a:pt x="128905" y="547411"/>
                                  <a:pt x="121285" y="548681"/>
                                  <a:pt x="111125" y="551221"/>
                                </a:cubicBezTo>
                                <a:cubicBezTo>
                                  <a:pt x="131445" y="537251"/>
                                  <a:pt x="145415" y="527091"/>
                                  <a:pt x="163195" y="514391"/>
                                </a:cubicBezTo>
                                <a:cubicBezTo>
                                  <a:pt x="161925" y="514391"/>
                                  <a:pt x="159385" y="513121"/>
                                  <a:pt x="156845" y="511851"/>
                                </a:cubicBezTo>
                                <a:cubicBezTo>
                                  <a:pt x="159385" y="510581"/>
                                  <a:pt x="161925" y="509311"/>
                                  <a:pt x="161925" y="506771"/>
                                </a:cubicBezTo>
                                <a:cubicBezTo>
                                  <a:pt x="159385" y="508041"/>
                                  <a:pt x="151765" y="508041"/>
                                  <a:pt x="154305" y="511851"/>
                                </a:cubicBezTo>
                                <a:cubicBezTo>
                                  <a:pt x="154305" y="511851"/>
                                  <a:pt x="154305" y="511851"/>
                                  <a:pt x="153035" y="511851"/>
                                </a:cubicBezTo>
                                <a:cubicBezTo>
                                  <a:pt x="149225" y="513121"/>
                                  <a:pt x="145415" y="514391"/>
                                  <a:pt x="142875" y="515661"/>
                                </a:cubicBezTo>
                                <a:cubicBezTo>
                                  <a:pt x="145415" y="513121"/>
                                  <a:pt x="154305" y="514391"/>
                                  <a:pt x="147955" y="509311"/>
                                </a:cubicBezTo>
                                <a:cubicBezTo>
                                  <a:pt x="142875" y="509311"/>
                                  <a:pt x="136525" y="514391"/>
                                  <a:pt x="139065" y="516931"/>
                                </a:cubicBezTo>
                                <a:cubicBezTo>
                                  <a:pt x="126365" y="520741"/>
                                  <a:pt x="116205" y="527091"/>
                                  <a:pt x="113665" y="534711"/>
                                </a:cubicBezTo>
                                <a:cubicBezTo>
                                  <a:pt x="112395" y="537251"/>
                                  <a:pt x="111125" y="539791"/>
                                  <a:pt x="108585" y="542331"/>
                                </a:cubicBezTo>
                                <a:cubicBezTo>
                                  <a:pt x="106045" y="542331"/>
                                  <a:pt x="103505" y="543601"/>
                                  <a:pt x="102235" y="543601"/>
                                </a:cubicBezTo>
                                <a:lnTo>
                                  <a:pt x="104775" y="546141"/>
                                </a:lnTo>
                                <a:lnTo>
                                  <a:pt x="103505" y="547411"/>
                                </a:lnTo>
                                <a:cubicBezTo>
                                  <a:pt x="102235" y="547411"/>
                                  <a:pt x="100965" y="547411"/>
                                  <a:pt x="98425" y="548681"/>
                                </a:cubicBezTo>
                                <a:lnTo>
                                  <a:pt x="97155" y="547411"/>
                                </a:lnTo>
                                <a:lnTo>
                                  <a:pt x="99695" y="544871"/>
                                </a:lnTo>
                                <a:cubicBezTo>
                                  <a:pt x="94615" y="539791"/>
                                  <a:pt x="84455" y="541061"/>
                                  <a:pt x="80645" y="542331"/>
                                </a:cubicBezTo>
                                <a:cubicBezTo>
                                  <a:pt x="90805" y="530901"/>
                                  <a:pt x="114935" y="525821"/>
                                  <a:pt x="126365" y="519471"/>
                                </a:cubicBezTo>
                                <a:cubicBezTo>
                                  <a:pt x="126365" y="514391"/>
                                  <a:pt x="123825" y="504231"/>
                                  <a:pt x="116205" y="504231"/>
                                </a:cubicBezTo>
                                <a:cubicBezTo>
                                  <a:pt x="113665" y="509311"/>
                                  <a:pt x="102235" y="513121"/>
                                  <a:pt x="95885" y="516931"/>
                                </a:cubicBezTo>
                                <a:cubicBezTo>
                                  <a:pt x="90805" y="515661"/>
                                  <a:pt x="85725" y="514391"/>
                                  <a:pt x="83185" y="510581"/>
                                </a:cubicBezTo>
                                <a:cubicBezTo>
                                  <a:pt x="84455" y="510581"/>
                                  <a:pt x="84455" y="510581"/>
                                  <a:pt x="85725" y="509311"/>
                                </a:cubicBezTo>
                                <a:lnTo>
                                  <a:pt x="83185" y="508041"/>
                                </a:lnTo>
                                <a:lnTo>
                                  <a:pt x="83185" y="505501"/>
                                </a:lnTo>
                                <a:cubicBezTo>
                                  <a:pt x="79375" y="504231"/>
                                  <a:pt x="71755" y="506771"/>
                                  <a:pt x="65405" y="509311"/>
                                </a:cubicBezTo>
                                <a:cubicBezTo>
                                  <a:pt x="64135" y="518201"/>
                                  <a:pt x="53975" y="514391"/>
                                  <a:pt x="52705" y="523281"/>
                                </a:cubicBezTo>
                                <a:cubicBezTo>
                                  <a:pt x="55245" y="522011"/>
                                  <a:pt x="56515" y="522011"/>
                                  <a:pt x="59055" y="520741"/>
                                </a:cubicBezTo>
                                <a:lnTo>
                                  <a:pt x="61595" y="519471"/>
                                </a:lnTo>
                                <a:lnTo>
                                  <a:pt x="64135" y="522011"/>
                                </a:lnTo>
                                <a:cubicBezTo>
                                  <a:pt x="69215" y="520741"/>
                                  <a:pt x="73025" y="522011"/>
                                  <a:pt x="79375" y="519471"/>
                                </a:cubicBezTo>
                                <a:cubicBezTo>
                                  <a:pt x="81915" y="520741"/>
                                  <a:pt x="83185" y="523281"/>
                                  <a:pt x="85725" y="523281"/>
                                </a:cubicBezTo>
                                <a:cubicBezTo>
                                  <a:pt x="79375" y="525821"/>
                                  <a:pt x="75565" y="534711"/>
                                  <a:pt x="67945" y="533441"/>
                                </a:cubicBezTo>
                                <a:lnTo>
                                  <a:pt x="67945" y="535981"/>
                                </a:lnTo>
                                <a:lnTo>
                                  <a:pt x="64135" y="535981"/>
                                </a:lnTo>
                                <a:cubicBezTo>
                                  <a:pt x="61595" y="537251"/>
                                  <a:pt x="59055" y="537251"/>
                                  <a:pt x="55245" y="538521"/>
                                </a:cubicBezTo>
                                <a:cubicBezTo>
                                  <a:pt x="55245" y="537251"/>
                                  <a:pt x="53975" y="535981"/>
                                  <a:pt x="53975" y="534711"/>
                                </a:cubicBezTo>
                                <a:cubicBezTo>
                                  <a:pt x="55245" y="534711"/>
                                  <a:pt x="55245" y="534711"/>
                                  <a:pt x="56515" y="533441"/>
                                </a:cubicBezTo>
                                <a:lnTo>
                                  <a:pt x="55245" y="529631"/>
                                </a:lnTo>
                                <a:lnTo>
                                  <a:pt x="53975" y="525821"/>
                                </a:lnTo>
                                <a:cubicBezTo>
                                  <a:pt x="50165" y="527091"/>
                                  <a:pt x="45085" y="528361"/>
                                  <a:pt x="41275" y="529631"/>
                                </a:cubicBezTo>
                                <a:cubicBezTo>
                                  <a:pt x="37465" y="523281"/>
                                  <a:pt x="36195" y="525821"/>
                                  <a:pt x="36195" y="518201"/>
                                </a:cubicBezTo>
                                <a:cubicBezTo>
                                  <a:pt x="28575" y="520741"/>
                                  <a:pt x="38735" y="529631"/>
                                  <a:pt x="28575" y="530901"/>
                                </a:cubicBezTo>
                                <a:cubicBezTo>
                                  <a:pt x="20955" y="529631"/>
                                  <a:pt x="15875" y="534711"/>
                                  <a:pt x="9525" y="537251"/>
                                </a:cubicBezTo>
                                <a:lnTo>
                                  <a:pt x="9525" y="556301"/>
                                </a:lnTo>
                                <a:cubicBezTo>
                                  <a:pt x="12065" y="557571"/>
                                  <a:pt x="13335" y="558841"/>
                                  <a:pt x="15875" y="556301"/>
                                </a:cubicBezTo>
                                <a:cubicBezTo>
                                  <a:pt x="6985" y="555031"/>
                                  <a:pt x="13335" y="549951"/>
                                  <a:pt x="22225" y="548681"/>
                                </a:cubicBezTo>
                                <a:cubicBezTo>
                                  <a:pt x="28575" y="557571"/>
                                  <a:pt x="15875" y="565191"/>
                                  <a:pt x="9525" y="565191"/>
                                </a:cubicBezTo>
                                <a:lnTo>
                                  <a:pt x="9525" y="581701"/>
                                </a:lnTo>
                                <a:cubicBezTo>
                                  <a:pt x="10795" y="581701"/>
                                  <a:pt x="12065" y="581701"/>
                                  <a:pt x="9525" y="582971"/>
                                </a:cubicBezTo>
                                <a:lnTo>
                                  <a:pt x="9525" y="585511"/>
                                </a:lnTo>
                                <a:lnTo>
                                  <a:pt x="10795" y="586781"/>
                                </a:lnTo>
                                <a:lnTo>
                                  <a:pt x="10795" y="588051"/>
                                </a:lnTo>
                                <a:cubicBezTo>
                                  <a:pt x="10795" y="588051"/>
                                  <a:pt x="9525" y="589321"/>
                                  <a:pt x="9525" y="589321"/>
                                </a:cubicBezTo>
                                <a:lnTo>
                                  <a:pt x="9525" y="628691"/>
                                </a:lnTo>
                                <a:cubicBezTo>
                                  <a:pt x="12065" y="627420"/>
                                  <a:pt x="13335" y="626151"/>
                                  <a:pt x="15875" y="624881"/>
                                </a:cubicBezTo>
                                <a:cubicBezTo>
                                  <a:pt x="14605" y="627420"/>
                                  <a:pt x="13335" y="628691"/>
                                  <a:pt x="12065" y="631231"/>
                                </a:cubicBezTo>
                                <a:cubicBezTo>
                                  <a:pt x="10795" y="631231"/>
                                  <a:pt x="10795" y="632501"/>
                                  <a:pt x="9525" y="632501"/>
                                </a:cubicBezTo>
                                <a:lnTo>
                                  <a:pt x="9525" y="2236511"/>
                                </a:lnTo>
                                <a:cubicBezTo>
                                  <a:pt x="24765" y="2233970"/>
                                  <a:pt x="38735" y="2231431"/>
                                  <a:pt x="53975" y="2230161"/>
                                </a:cubicBezTo>
                                <a:cubicBezTo>
                                  <a:pt x="53975" y="2230161"/>
                                  <a:pt x="53975" y="2230161"/>
                                  <a:pt x="53975" y="2230161"/>
                                </a:cubicBezTo>
                                <a:cubicBezTo>
                                  <a:pt x="53975" y="2230161"/>
                                  <a:pt x="55245" y="2230161"/>
                                  <a:pt x="55245" y="2230161"/>
                                </a:cubicBezTo>
                                <a:cubicBezTo>
                                  <a:pt x="64135" y="2217461"/>
                                  <a:pt x="79375" y="2206031"/>
                                  <a:pt x="107315" y="2199681"/>
                                </a:cubicBezTo>
                                <a:cubicBezTo>
                                  <a:pt x="98425" y="2208570"/>
                                  <a:pt x="89535" y="2217461"/>
                                  <a:pt x="83185" y="2223811"/>
                                </a:cubicBezTo>
                                <a:cubicBezTo>
                                  <a:pt x="71755" y="2226351"/>
                                  <a:pt x="64135" y="2227620"/>
                                  <a:pt x="55245" y="2230161"/>
                                </a:cubicBezTo>
                                <a:cubicBezTo>
                                  <a:pt x="55245" y="2230161"/>
                                  <a:pt x="55245" y="2230161"/>
                                  <a:pt x="55245" y="2230161"/>
                                </a:cubicBezTo>
                                <a:cubicBezTo>
                                  <a:pt x="55245" y="2230161"/>
                                  <a:pt x="53975" y="2230161"/>
                                  <a:pt x="53975" y="2230161"/>
                                </a:cubicBezTo>
                                <a:cubicBezTo>
                                  <a:pt x="51435" y="2233970"/>
                                  <a:pt x="47625" y="2236511"/>
                                  <a:pt x="45085" y="2240320"/>
                                </a:cubicBezTo>
                                <a:cubicBezTo>
                                  <a:pt x="45085" y="2240320"/>
                                  <a:pt x="45085" y="2240320"/>
                                  <a:pt x="46355" y="2240320"/>
                                </a:cubicBezTo>
                                <a:cubicBezTo>
                                  <a:pt x="46355" y="2240320"/>
                                  <a:pt x="45085" y="2240320"/>
                                  <a:pt x="45085" y="2240320"/>
                                </a:cubicBezTo>
                                <a:cubicBezTo>
                                  <a:pt x="20955" y="2251751"/>
                                  <a:pt x="33655" y="2266991"/>
                                  <a:pt x="12065" y="2279691"/>
                                </a:cubicBezTo>
                                <a:cubicBezTo>
                                  <a:pt x="10795" y="2279691"/>
                                  <a:pt x="9525" y="2279691"/>
                                  <a:pt x="9525" y="2279691"/>
                                </a:cubicBezTo>
                                <a:lnTo>
                                  <a:pt x="9525" y="2354620"/>
                                </a:lnTo>
                                <a:cubicBezTo>
                                  <a:pt x="17145" y="2358431"/>
                                  <a:pt x="29845" y="2362241"/>
                                  <a:pt x="9525" y="2371131"/>
                                </a:cubicBezTo>
                                <a:lnTo>
                                  <a:pt x="9525" y="2460031"/>
                                </a:lnTo>
                                <a:cubicBezTo>
                                  <a:pt x="13335" y="2460031"/>
                                  <a:pt x="17145" y="2461301"/>
                                  <a:pt x="19685" y="2461301"/>
                                </a:cubicBezTo>
                                <a:cubicBezTo>
                                  <a:pt x="15875" y="2463841"/>
                                  <a:pt x="12065" y="2466381"/>
                                  <a:pt x="9525" y="2468920"/>
                                </a:cubicBezTo>
                                <a:lnTo>
                                  <a:pt x="9525" y="2708951"/>
                                </a:lnTo>
                                <a:cubicBezTo>
                                  <a:pt x="19685" y="2712761"/>
                                  <a:pt x="31115" y="2716570"/>
                                  <a:pt x="41275" y="2720381"/>
                                </a:cubicBezTo>
                                <a:cubicBezTo>
                                  <a:pt x="75565" y="2717841"/>
                                  <a:pt x="107315" y="2710220"/>
                                  <a:pt x="132715" y="2692441"/>
                                </a:cubicBezTo>
                                <a:cubicBezTo>
                                  <a:pt x="125095" y="2693711"/>
                                  <a:pt x="118745" y="2693711"/>
                                  <a:pt x="104775" y="2696251"/>
                                </a:cubicBezTo>
                                <a:cubicBezTo>
                                  <a:pt x="116205" y="2691170"/>
                                  <a:pt x="122555" y="2688631"/>
                                  <a:pt x="131445" y="2684820"/>
                                </a:cubicBezTo>
                                <a:cubicBezTo>
                                  <a:pt x="125095" y="2684820"/>
                                  <a:pt x="121285" y="2684820"/>
                                  <a:pt x="116205" y="2684820"/>
                                </a:cubicBezTo>
                                <a:cubicBezTo>
                                  <a:pt x="117475" y="2683551"/>
                                  <a:pt x="117475" y="2682281"/>
                                  <a:pt x="118745" y="2681011"/>
                                </a:cubicBezTo>
                                <a:cubicBezTo>
                                  <a:pt x="127635" y="2677201"/>
                                  <a:pt x="137795" y="2673391"/>
                                  <a:pt x="146685" y="2670851"/>
                                </a:cubicBezTo>
                                <a:cubicBezTo>
                                  <a:pt x="156845" y="2668311"/>
                                  <a:pt x="172085" y="2670851"/>
                                  <a:pt x="174625" y="2660691"/>
                                </a:cubicBezTo>
                                <a:cubicBezTo>
                                  <a:pt x="175895" y="2653070"/>
                                  <a:pt x="202565" y="2656881"/>
                                  <a:pt x="196215" y="2647991"/>
                                </a:cubicBezTo>
                                <a:cubicBezTo>
                                  <a:pt x="196215" y="2646720"/>
                                  <a:pt x="201295" y="2642911"/>
                                  <a:pt x="202565" y="2642911"/>
                                </a:cubicBezTo>
                                <a:cubicBezTo>
                                  <a:pt x="222885" y="2641641"/>
                                  <a:pt x="226695" y="2632751"/>
                                  <a:pt x="236855" y="2625131"/>
                                </a:cubicBezTo>
                                <a:cubicBezTo>
                                  <a:pt x="244475" y="2618781"/>
                                  <a:pt x="258445" y="2613701"/>
                                  <a:pt x="269875" y="2608620"/>
                                </a:cubicBezTo>
                                <a:cubicBezTo>
                                  <a:pt x="268605" y="2607351"/>
                                  <a:pt x="267335" y="2606081"/>
                                  <a:pt x="266065" y="2604811"/>
                                </a:cubicBezTo>
                                <a:cubicBezTo>
                                  <a:pt x="258445" y="2607351"/>
                                  <a:pt x="249555" y="2608620"/>
                                  <a:pt x="244475" y="2611161"/>
                                </a:cubicBezTo>
                                <a:cubicBezTo>
                                  <a:pt x="213995" y="2626401"/>
                                  <a:pt x="184785" y="2644181"/>
                                  <a:pt x="153035" y="2659420"/>
                                </a:cubicBezTo>
                                <a:cubicBezTo>
                                  <a:pt x="130175" y="2669581"/>
                                  <a:pt x="108585" y="2687361"/>
                                  <a:pt x="74295" y="2684820"/>
                                </a:cubicBezTo>
                                <a:cubicBezTo>
                                  <a:pt x="69215" y="2684820"/>
                                  <a:pt x="60325" y="2691170"/>
                                  <a:pt x="52705" y="2693711"/>
                                </a:cubicBezTo>
                                <a:cubicBezTo>
                                  <a:pt x="52705" y="2693711"/>
                                  <a:pt x="52705" y="2693711"/>
                                  <a:pt x="52705" y="2694981"/>
                                </a:cubicBezTo>
                                <a:cubicBezTo>
                                  <a:pt x="52705" y="2694981"/>
                                  <a:pt x="51435" y="2694981"/>
                                  <a:pt x="51435" y="2694981"/>
                                </a:cubicBezTo>
                                <a:cubicBezTo>
                                  <a:pt x="46355" y="2697520"/>
                                  <a:pt x="41275" y="2701331"/>
                                  <a:pt x="33655" y="2705141"/>
                                </a:cubicBezTo>
                                <a:cubicBezTo>
                                  <a:pt x="33655" y="2696251"/>
                                  <a:pt x="38735" y="2693711"/>
                                  <a:pt x="51435" y="2694981"/>
                                </a:cubicBezTo>
                                <a:cubicBezTo>
                                  <a:pt x="51435" y="2694981"/>
                                  <a:pt x="51435" y="2694981"/>
                                  <a:pt x="51435" y="2694981"/>
                                </a:cubicBezTo>
                                <a:cubicBezTo>
                                  <a:pt x="51435" y="2694981"/>
                                  <a:pt x="52705" y="2694981"/>
                                  <a:pt x="52705" y="2693711"/>
                                </a:cubicBezTo>
                                <a:cubicBezTo>
                                  <a:pt x="55245" y="2686091"/>
                                  <a:pt x="59055" y="2677201"/>
                                  <a:pt x="61595" y="2669581"/>
                                </a:cubicBezTo>
                                <a:cubicBezTo>
                                  <a:pt x="46355" y="2675931"/>
                                  <a:pt x="29845" y="2681011"/>
                                  <a:pt x="14605" y="2687361"/>
                                </a:cubicBezTo>
                                <a:cubicBezTo>
                                  <a:pt x="13335" y="2686091"/>
                                  <a:pt x="12065" y="2684820"/>
                                  <a:pt x="12065" y="2683551"/>
                                </a:cubicBezTo>
                                <a:cubicBezTo>
                                  <a:pt x="29845" y="2679741"/>
                                  <a:pt x="40005" y="2664501"/>
                                  <a:pt x="62865" y="2669581"/>
                                </a:cubicBezTo>
                                <a:cubicBezTo>
                                  <a:pt x="66675" y="2660691"/>
                                  <a:pt x="70485" y="2653070"/>
                                  <a:pt x="74295" y="2642911"/>
                                </a:cubicBezTo>
                                <a:cubicBezTo>
                                  <a:pt x="95885" y="2644181"/>
                                  <a:pt x="83185" y="2665770"/>
                                  <a:pt x="116205" y="2659420"/>
                                </a:cubicBezTo>
                                <a:cubicBezTo>
                                  <a:pt x="120015" y="2655611"/>
                                  <a:pt x="123825" y="2650531"/>
                                  <a:pt x="127635" y="2645451"/>
                                </a:cubicBezTo>
                                <a:cubicBezTo>
                                  <a:pt x="118745" y="2645451"/>
                                  <a:pt x="109855" y="2646720"/>
                                  <a:pt x="98425" y="2646720"/>
                                </a:cubicBezTo>
                                <a:cubicBezTo>
                                  <a:pt x="98425" y="2635291"/>
                                  <a:pt x="97155" y="2625131"/>
                                  <a:pt x="127635" y="2618781"/>
                                </a:cubicBezTo>
                                <a:cubicBezTo>
                                  <a:pt x="128905" y="2618781"/>
                                  <a:pt x="128905" y="2613701"/>
                                  <a:pt x="128905" y="2612431"/>
                                </a:cubicBezTo>
                                <a:cubicBezTo>
                                  <a:pt x="133985" y="2612431"/>
                                  <a:pt x="139065" y="2612431"/>
                                  <a:pt x="144145" y="2611161"/>
                                </a:cubicBezTo>
                                <a:cubicBezTo>
                                  <a:pt x="147955" y="2609891"/>
                                  <a:pt x="151765" y="2607351"/>
                                  <a:pt x="153035" y="2606081"/>
                                </a:cubicBezTo>
                                <a:cubicBezTo>
                                  <a:pt x="156845" y="2598461"/>
                                  <a:pt x="165735" y="2597191"/>
                                  <a:pt x="177165" y="2595920"/>
                                </a:cubicBezTo>
                                <a:cubicBezTo>
                                  <a:pt x="189865" y="2594651"/>
                                  <a:pt x="201295" y="2593381"/>
                                  <a:pt x="222885" y="2592111"/>
                                </a:cubicBezTo>
                                <a:cubicBezTo>
                                  <a:pt x="198755" y="2585761"/>
                                  <a:pt x="182245" y="2581951"/>
                                  <a:pt x="164465" y="2576870"/>
                                </a:cubicBezTo>
                                <a:cubicBezTo>
                                  <a:pt x="169545" y="2574331"/>
                                  <a:pt x="172085" y="2571791"/>
                                  <a:pt x="174625" y="2571791"/>
                                </a:cubicBezTo>
                                <a:cubicBezTo>
                                  <a:pt x="184785" y="2571791"/>
                                  <a:pt x="193675" y="2574331"/>
                                  <a:pt x="203835" y="2571791"/>
                                </a:cubicBezTo>
                                <a:cubicBezTo>
                                  <a:pt x="215265" y="2570520"/>
                                  <a:pt x="226695" y="2565441"/>
                                  <a:pt x="236855" y="2561631"/>
                                </a:cubicBezTo>
                                <a:cubicBezTo>
                                  <a:pt x="240665" y="2560361"/>
                                  <a:pt x="244475" y="2561631"/>
                                  <a:pt x="248285" y="2560361"/>
                                </a:cubicBezTo>
                                <a:cubicBezTo>
                                  <a:pt x="231775" y="2556551"/>
                                  <a:pt x="229235" y="2550201"/>
                                  <a:pt x="254635" y="2538770"/>
                                </a:cubicBezTo>
                                <a:cubicBezTo>
                                  <a:pt x="253365" y="2545120"/>
                                  <a:pt x="252095" y="2550201"/>
                                  <a:pt x="250825" y="2554011"/>
                                </a:cubicBezTo>
                                <a:cubicBezTo>
                                  <a:pt x="262255" y="2542581"/>
                                  <a:pt x="278765" y="2534961"/>
                                  <a:pt x="301625" y="2531151"/>
                                </a:cubicBezTo>
                                <a:cubicBezTo>
                                  <a:pt x="318135" y="2528611"/>
                                  <a:pt x="334645" y="2523531"/>
                                  <a:pt x="353695" y="2518451"/>
                                </a:cubicBezTo>
                                <a:cubicBezTo>
                                  <a:pt x="348615" y="2523531"/>
                                  <a:pt x="365125" y="2528611"/>
                                  <a:pt x="344805" y="2536231"/>
                                </a:cubicBezTo>
                                <a:cubicBezTo>
                                  <a:pt x="339725" y="2538770"/>
                                  <a:pt x="342265" y="2545120"/>
                                  <a:pt x="340995" y="2550201"/>
                                </a:cubicBezTo>
                                <a:cubicBezTo>
                                  <a:pt x="356235" y="2547661"/>
                                  <a:pt x="370205" y="2545120"/>
                                  <a:pt x="382905" y="2542581"/>
                                </a:cubicBezTo>
                                <a:cubicBezTo>
                                  <a:pt x="361315" y="2546391"/>
                                  <a:pt x="351155" y="2556551"/>
                                  <a:pt x="340995" y="2565441"/>
                                </a:cubicBezTo>
                                <a:cubicBezTo>
                                  <a:pt x="332105" y="2573061"/>
                                  <a:pt x="328295" y="2581951"/>
                                  <a:pt x="319405" y="2592111"/>
                                </a:cubicBezTo>
                                <a:cubicBezTo>
                                  <a:pt x="342265" y="2580681"/>
                                  <a:pt x="368935" y="2575601"/>
                                  <a:pt x="370205" y="2561631"/>
                                </a:cubicBezTo>
                                <a:cubicBezTo>
                                  <a:pt x="380365" y="2560361"/>
                                  <a:pt x="390525" y="2559091"/>
                                  <a:pt x="400685" y="2557820"/>
                                </a:cubicBezTo>
                                <a:cubicBezTo>
                                  <a:pt x="407035" y="2552741"/>
                                  <a:pt x="412115" y="2548931"/>
                                  <a:pt x="419735" y="2542581"/>
                                </a:cubicBezTo>
                                <a:cubicBezTo>
                                  <a:pt x="412115" y="2541311"/>
                                  <a:pt x="405765" y="2540041"/>
                                  <a:pt x="399415" y="2540041"/>
                                </a:cubicBezTo>
                                <a:cubicBezTo>
                                  <a:pt x="414655" y="2536231"/>
                                  <a:pt x="429895" y="2531151"/>
                                  <a:pt x="451485" y="2526070"/>
                                </a:cubicBezTo>
                                <a:cubicBezTo>
                                  <a:pt x="440055" y="2523531"/>
                                  <a:pt x="432435" y="2522261"/>
                                  <a:pt x="423545" y="2520991"/>
                                </a:cubicBezTo>
                                <a:cubicBezTo>
                                  <a:pt x="413385" y="2524801"/>
                                  <a:pt x="403225" y="2529881"/>
                                  <a:pt x="393065" y="2533691"/>
                                </a:cubicBezTo>
                                <a:cubicBezTo>
                                  <a:pt x="390525" y="2536231"/>
                                  <a:pt x="386715" y="2538770"/>
                                  <a:pt x="384175" y="2541311"/>
                                </a:cubicBezTo>
                                <a:cubicBezTo>
                                  <a:pt x="386715" y="2538770"/>
                                  <a:pt x="390525" y="2536231"/>
                                  <a:pt x="393065" y="2533691"/>
                                </a:cubicBezTo>
                                <a:cubicBezTo>
                                  <a:pt x="407035" y="2526070"/>
                                  <a:pt x="408305" y="2518451"/>
                                  <a:pt x="401955" y="2510831"/>
                                </a:cubicBezTo>
                                <a:cubicBezTo>
                                  <a:pt x="390525" y="2514641"/>
                                  <a:pt x="381635" y="2517181"/>
                                  <a:pt x="370205" y="2520991"/>
                                </a:cubicBezTo>
                                <a:cubicBezTo>
                                  <a:pt x="367665" y="2515911"/>
                                  <a:pt x="365125" y="2512101"/>
                                  <a:pt x="363855" y="2508291"/>
                                </a:cubicBezTo>
                                <a:cubicBezTo>
                                  <a:pt x="356235" y="2509561"/>
                                  <a:pt x="348615" y="2509561"/>
                                  <a:pt x="338455" y="2510831"/>
                                </a:cubicBezTo>
                                <a:cubicBezTo>
                                  <a:pt x="343535" y="2490511"/>
                                  <a:pt x="390525" y="2490511"/>
                                  <a:pt x="404495" y="2475270"/>
                                </a:cubicBezTo>
                                <a:cubicBezTo>
                                  <a:pt x="436245" y="2475270"/>
                                  <a:pt x="466725" y="2448601"/>
                                  <a:pt x="497205" y="2462570"/>
                                </a:cubicBezTo>
                                <a:cubicBezTo>
                                  <a:pt x="509905" y="2453681"/>
                                  <a:pt x="506095" y="2442251"/>
                                  <a:pt x="531495" y="2439711"/>
                                </a:cubicBezTo>
                                <a:cubicBezTo>
                                  <a:pt x="521335" y="2433361"/>
                                  <a:pt x="560705" y="2428281"/>
                                  <a:pt x="542925" y="2423201"/>
                                </a:cubicBezTo>
                                <a:cubicBezTo>
                                  <a:pt x="526415" y="2418120"/>
                                  <a:pt x="545465" y="2414311"/>
                                  <a:pt x="545465" y="2409231"/>
                                </a:cubicBezTo>
                                <a:cubicBezTo>
                                  <a:pt x="563245" y="2410501"/>
                                  <a:pt x="554355" y="2427011"/>
                                  <a:pt x="579755" y="2420661"/>
                                </a:cubicBezTo>
                                <a:cubicBezTo>
                                  <a:pt x="574675" y="2404151"/>
                                  <a:pt x="603885" y="2393991"/>
                                  <a:pt x="626745" y="2378751"/>
                                </a:cubicBezTo>
                                <a:cubicBezTo>
                                  <a:pt x="629285" y="2388911"/>
                                  <a:pt x="638175" y="2397801"/>
                                  <a:pt x="631825" y="2402881"/>
                                </a:cubicBezTo>
                                <a:cubicBezTo>
                                  <a:pt x="610235" y="2419391"/>
                                  <a:pt x="601345" y="2435901"/>
                                  <a:pt x="579755" y="2451141"/>
                                </a:cubicBezTo>
                                <a:cubicBezTo>
                                  <a:pt x="579755" y="2451141"/>
                                  <a:pt x="579755" y="2451141"/>
                                  <a:pt x="578485" y="2451141"/>
                                </a:cubicBezTo>
                                <a:cubicBezTo>
                                  <a:pt x="578485" y="2451141"/>
                                  <a:pt x="578485" y="2451141"/>
                                  <a:pt x="578485" y="2451141"/>
                                </a:cubicBezTo>
                                <a:cubicBezTo>
                                  <a:pt x="574675" y="2451141"/>
                                  <a:pt x="570865" y="2451141"/>
                                  <a:pt x="569595" y="2452411"/>
                                </a:cubicBezTo>
                                <a:cubicBezTo>
                                  <a:pt x="553085" y="2462570"/>
                                  <a:pt x="537845" y="2472731"/>
                                  <a:pt x="521335" y="2484161"/>
                                </a:cubicBezTo>
                                <a:cubicBezTo>
                                  <a:pt x="487045" y="2471461"/>
                                  <a:pt x="462915" y="2494320"/>
                                  <a:pt x="432435" y="2503211"/>
                                </a:cubicBezTo>
                                <a:cubicBezTo>
                                  <a:pt x="429895" y="2509561"/>
                                  <a:pt x="427355" y="2514641"/>
                                  <a:pt x="424815" y="2520991"/>
                                </a:cubicBezTo>
                                <a:cubicBezTo>
                                  <a:pt x="443865" y="2512101"/>
                                  <a:pt x="460375" y="2523531"/>
                                  <a:pt x="485775" y="2510831"/>
                                </a:cubicBezTo>
                                <a:cubicBezTo>
                                  <a:pt x="479425" y="2522261"/>
                                  <a:pt x="475615" y="2531151"/>
                                  <a:pt x="471805" y="2538770"/>
                                </a:cubicBezTo>
                                <a:cubicBezTo>
                                  <a:pt x="478155" y="2538770"/>
                                  <a:pt x="485775" y="2537501"/>
                                  <a:pt x="490855" y="2538770"/>
                                </a:cubicBezTo>
                                <a:cubicBezTo>
                                  <a:pt x="507365" y="2541311"/>
                                  <a:pt x="523875" y="2536231"/>
                                  <a:pt x="521335" y="2529881"/>
                                </a:cubicBezTo>
                                <a:cubicBezTo>
                                  <a:pt x="517525" y="2519720"/>
                                  <a:pt x="526415" y="2520991"/>
                                  <a:pt x="540385" y="2517181"/>
                                </a:cubicBezTo>
                                <a:cubicBezTo>
                                  <a:pt x="567055" y="2509561"/>
                                  <a:pt x="591185" y="2499401"/>
                                  <a:pt x="615315" y="2490511"/>
                                </a:cubicBezTo>
                                <a:cubicBezTo>
                                  <a:pt x="620395" y="2487970"/>
                                  <a:pt x="626745" y="2480351"/>
                                  <a:pt x="625475" y="2479081"/>
                                </a:cubicBezTo>
                                <a:cubicBezTo>
                                  <a:pt x="619125" y="2470191"/>
                                  <a:pt x="636905" y="2466381"/>
                                  <a:pt x="644525" y="2461301"/>
                                </a:cubicBezTo>
                                <a:cubicBezTo>
                                  <a:pt x="654685" y="2454951"/>
                                  <a:pt x="669925" y="2446061"/>
                                  <a:pt x="680085" y="2457491"/>
                                </a:cubicBezTo>
                                <a:cubicBezTo>
                                  <a:pt x="681355" y="2458761"/>
                                  <a:pt x="692785" y="2456220"/>
                                  <a:pt x="700405" y="2453681"/>
                                </a:cubicBezTo>
                                <a:cubicBezTo>
                                  <a:pt x="705485" y="2442251"/>
                                  <a:pt x="694055" y="2429551"/>
                                  <a:pt x="724535" y="2416851"/>
                                </a:cubicBezTo>
                                <a:cubicBezTo>
                                  <a:pt x="734695" y="2418120"/>
                                  <a:pt x="746125" y="2420661"/>
                                  <a:pt x="760095" y="2423201"/>
                                </a:cubicBezTo>
                                <a:cubicBezTo>
                                  <a:pt x="765175" y="2418120"/>
                                  <a:pt x="772795" y="2410501"/>
                                  <a:pt x="782955" y="2405420"/>
                                </a:cubicBezTo>
                                <a:cubicBezTo>
                                  <a:pt x="793115" y="2399070"/>
                                  <a:pt x="810895" y="2397801"/>
                                  <a:pt x="817245" y="2388911"/>
                                </a:cubicBezTo>
                                <a:cubicBezTo>
                                  <a:pt x="818515" y="2386370"/>
                                  <a:pt x="827405" y="2383831"/>
                                  <a:pt x="833755" y="2381291"/>
                                </a:cubicBezTo>
                                <a:cubicBezTo>
                                  <a:pt x="855345" y="2376211"/>
                                  <a:pt x="870585" y="2368591"/>
                                  <a:pt x="887095" y="2359701"/>
                                </a:cubicBezTo>
                                <a:cubicBezTo>
                                  <a:pt x="908685" y="2349541"/>
                                  <a:pt x="926465" y="2339381"/>
                                  <a:pt x="936625" y="2326681"/>
                                </a:cubicBezTo>
                                <a:cubicBezTo>
                                  <a:pt x="936625" y="2326681"/>
                                  <a:pt x="936625" y="2326681"/>
                                  <a:pt x="937895" y="2326681"/>
                                </a:cubicBezTo>
                                <a:cubicBezTo>
                                  <a:pt x="927735" y="2327951"/>
                                  <a:pt x="921385" y="2325411"/>
                                  <a:pt x="917575" y="2322870"/>
                                </a:cubicBezTo>
                                <a:cubicBezTo>
                                  <a:pt x="929005" y="2315251"/>
                                  <a:pt x="939165" y="2307631"/>
                                  <a:pt x="949325" y="2301281"/>
                                </a:cubicBezTo>
                                <a:cubicBezTo>
                                  <a:pt x="959485" y="2293661"/>
                                  <a:pt x="968375" y="2292391"/>
                                  <a:pt x="977265" y="2297470"/>
                                </a:cubicBezTo>
                                <a:cubicBezTo>
                                  <a:pt x="983615" y="2291120"/>
                                  <a:pt x="989965" y="2284770"/>
                                  <a:pt x="997585" y="2277151"/>
                                </a:cubicBezTo>
                                <a:cubicBezTo>
                                  <a:pt x="1002665" y="2272070"/>
                                  <a:pt x="1009015" y="2268261"/>
                                  <a:pt x="1016635" y="2263181"/>
                                </a:cubicBezTo>
                                <a:cubicBezTo>
                                  <a:pt x="1022985" y="2264451"/>
                                  <a:pt x="1030605" y="2266991"/>
                                  <a:pt x="1038225" y="2268261"/>
                                </a:cubicBezTo>
                                <a:cubicBezTo>
                                  <a:pt x="1039495" y="2266991"/>
                                  <a:pt x="1040765" y="2266991"/>
                                  <a:pt x="1043305" y="2265720"/>
                                </a:cubicBezTo>
                                <a:cubicBezTo>
                                  <a:pt x="1040765" y="2261911"/>
                                  <a:pt x="1038225" y="2259370"/>
                                  <a:pt x="1033145" y="2254291"/>
                                </a:cubicBezTo>
                                <a:cubicBezTo>
                                  <a:pt x="1056005" y="2244131"/>
                                  <a:pt x="1078865" y="2235241"/>
                                  <a:pt x="1102995" y="2225081"/>
                                </a:cubicBezTo>
                                <a:cubicBezTo>
                                  <a:pt x="1113155" y="2221270"/>
                                  <a:pt x="1125855" y="2217461"/>
                                  <a:pt x="1119505" y="2209841"/>
                                </a:cubicBezTo>
                                <a:cubicBezTo>
                                  <a:pt x="1118235" y="2208570"/>
                                  <a:pt x="1127125" y="2202220"/>
                                  <a:pt x="1133475" y="2199681"/>
                                </a:cubicBezTo>
                                <a:cubicBezTo>
                                  <a:pt x="1146175" y="2193331"/>
                                  <a:pt x="1160145" y="2186981"/>
                                  <a:pt x="1162685" y="2178091"/>
                                </a:cubicBezTo>
                                <a:cubicBezTo>
                                  <a:pt x="1162685" y="2175551"/>
                                  <a:pt x="1170305" y="2173011"/>
                                  <a:pt x="1175385" y="2170470"/>
                                </a:cubicBezTo>
                                <a:cubicBezTo>
                                  <a:pt x="1198245" y="2159041"/>
                                  <a:pt x="1222375" y="2148881"/>
                                  <a:pt x="1247775" y="2137451"/>
                                </a:cubicBezTo>
                                <a:cubicBezTo>
                                  <a:pt x="1246505" y="2142531"/>
                                  <a:pt x="1243965" y="2146341"/>
                                  <a:pt x="1242695" y="2150151"/>
                                </a:cubicBezTo>
                                <a:cubicBezTo>
                                  <a:pt x="1252855" y="2151420"/>
                                  <a:pt x="1274445" y="2137451"/>
                                  <a:pt x="1285875" y="2123481"/>
                                </a:cubicBezTo>
                                <a:cubicBezTo>
                                  <a:pt x="1301115" y="2119670"/>
                                  <a:pt x="1304925" y="2109511"/>
                                  <a:pt x="1315085" y="2103161"/>
                                </a:cubicBezTo>
                                <a:cubicBezTo>
                                  <a:pt x="1310005" y="2096811"/>
                                  <a:pt x="1312545" y="2090461"/>
                                  <a:pt x="1307465" y="2089191"/>
                                </a:cubicBezTo>
                                <a:cubicBezTo>
                                  <a:pt x="1302385" y="2095541"/>
                                  <a:pt x="1296035" y="2101891"/>
                                  <a:pt x="1290955" y="2108241"/>
                                </a:cubicBezTo>
                                <a:cubicBezTo>
                                  <a:pt x="1284605" y="2109511"/>
                                  <a:pt x="1276985" y="2112051"/>
                                  <a:pt x="1268095" y="2113320"/>
                                </a:cubicBezTo>
                                <a:cubicBezTo>
                                  <a:pt x="1268095" y="2109511"/>
                                  <a:pt x="1268095" y="2106970"/>
                                  <a:pt x="1266825" y="2103161"/>
                                </a:cubicBezTo>
                                <a:cubicBezTo>
                                  <a:pt x="1268095" y="2103161"/>
                                  <a:pt x="1270635" y="2104431"/>
                                  <a:pt x="1271905" y="2103161"/>
                                </a:cubicBezTo>
                                <a:cubicBezTo>
                                  <a:pt x="1284605" y="2098081"/>
                                  <a:pt x="1282065" y="2079031"/>
                                  <a:pt x="1301115" y="2077761"/>
                                </a:cubicBezTo>
                                <a:lnTo>
                                  <a:pt x="1298575" y="2076491"/>
                                </a:lnTo>
                                <a:lnTo>
                                  <a:pt x="1299845" y="2073951"/>
                                </a:lnTo>
                                <a:cubicBezTo>
                                  <a:pt x="1299845" y="2073951"/>
                                  <a:pt x="1299845" y="2073951"/>
                                  <a:pt x="1299845" y="2073951"/>
                                </a:cubicBezTo>
                                <a:cubicBezTo>
                                  <a:pt x="1303655" y="2068870"/>
                                  <a:pt x="1310005" y="2065061"/>
                                  <a:pt x="1316355" y="2061251"/>
                                </a:cubicBezTo>
                                <a:cubicBezTo>
                                  <a:pt x="1316355" y="2061251"/>
                                  <a:pt x="1316355" y="2061251"/>
                                  <a:pt x="1316355" y="2061251"/>
                                </a:cubicBezTo>
                                <a:cubicBezTo>
                                  <a:pt x="1316355" y="2061251"/>
                                  <a:pt x="1317625" y="2061251"/>
                                  <a:pt x="1317625" y="2061251"/>
                                </a:cubicBezTo>
                                <a:cubicBezTo>
                                  <a:pt x="1321435" y="2057441"/>
                                  <a:pt x="1326515" y="2054901"/>
                                  <a:pt x="1332865" y="2051091"/>
                                </a:cubicBezTo>
                                <a:cubicBezTo>
                                  <a:pt x="1332865" y="2051091"/>
                                  <a:pt x="1332865" y="2051091"/>
                                  <a:pt x="1332865" y="2051091"/>
                                </a:cubicBezTo>
                                <a:cubicBezTo>
                                  <a:pt x="1334135" y="2053631"/>
                                  <a:pt x="1336675" y="2054901"/>
                                  <a:pt x="1337945" y="2054901"/>
                                </a:cubicBezTo>
                                <a:lnTo>
                                  <a:pt x="1332865" y="2051091"/>
                                </a:lnTo>
                                <a:cubicBezTo>
                                  <a:pt x="1334135" y="2049820"/>
                                  <a:pt x="1334135" y="2048551"/>
                                  <a:pt x="1334135" y="2047281"/>
                                </a:cubicBezTo>
                                <a:cubicBezTo>
                                  <a:pt x="1332865" y="2046011"/>
                                  <a:pt x="1330325" y="2044741"/>
                                  <a:pt x="1327785" y="2046011"/>
                                </a:cubicBezTo>
                                <a:cubicBezTo>
                                  <a:pt x="1321435" y="2049820"/>
                                  <a:pt x="1316355" y="2052361"/>
                                  <a:pt x="1311275" y="2056170"/>
                                </a:cubicBezTo>
                                <a:cubicBezTo>
                                  <a:pt x="1311275" y="2056170"/>
                                  <a:pt x="1311275" y="2056170"/>
                                  <a:pt x="1311275" y="2056170"/>
                                </a:cubicBezTo>
                                <a:cubicBezTo>
                                  <a:pt x="1304925" y="2059981"/>
                                  <a:pt x="1298575" y="2063791"/>
                                  <a:pt x="1294765" y="2068870"/>
                                </a:cubicBezTo>
                                <a:cubicBezTo>
                                  <a:pt x="1289685" y="2067601"/>
                                  <a:pt x="1285875" y="2068870"/>
                                  <a:pt x="1282065" y="2070141"/>
                                </a:cubicBezTo>
                                <a:cubicBezTo>
                                  <a:pt x="1273175" y="2071411"/>
                                  <a:pt x="1266825" y="2071411"/>
                                  <a:pt x="1263015" y="2070141"/>
                                </a:cubicBezTo>
                                <a:cubicBezTo>
                                  <a:pt x="1280795" y="2059981"/>
                                  <a:pt x="1296035" y="2047281"/>
                                  <a:pt x="1307465" y="2030770"/>
                                </a:cubicBezTo>
                                <a:cubicBezTo>
                                  <a:pt x="1293495" y="2044741"/>
                                  <a:pt x="1276985" y="2056170"/>
                                  <a:pt x="1257935" y="2066331"/>
                                </a:cubicBezTo>
                                <a:cubicBezTo>
                                  <a:pt x="1254125" y="2062520"/>
                                  <a:pt x="1254125" y="2057441"/>
                                  <a:pt x="1252855" y="2052361"/>
                                </a:cubicBezTo>
                                <a:cubicBezTo>
                                  <a:pt x="1245235" y="2052361"/>
                                  <a:pt x="1237615" y="2053631"/>
                                  <a:pt x="1228725" y="2054901"/>
                                </a:cubicBezTo>
                                <a:cubicBezTo>
                                  <a:pt x="1240155" y="2044741"/>
                                  <a:pt x="1254125" y="2035851"/>
                                  <a:pt x="1263015" y="2025691"/>
                                </a:cubicBezTo>
                                <a:cubicBezTo>
                                  <a:pt x="1259205" y="2026961"/>
                                  <a:pt x="1255395" y="2028231"/>
                                  <a:pt x="1255395" y="2024420"/>
                                </a:cubicBezTo>
                                <a:cubicBezTo>
                                  <a:pt x="1257935" y="2016801"/>
                                  <a:pt x="1268095" y="2010451"/>
                                  <a:pt x="1282065" y="2009181"/>
                                </a:cubicBezTo>
                                <a:cubicBezTo>
                                  <a:pt x="1284605" y="2012991"/>
                                  <a:pt x="1282065" y="2014261"/>
                                  <a:pt x="1283335" y="2016801"/>
                                </a:cubicBezTo>
                                <a:cubicBezTo>
                                  <a:pt x="1296035" y="2015531"/>
                                  <a:pt x="1294765" y="2012991"/>
                                  <a:pt x="1303655" y="2007911"/>
                                </a:cubicBezTo>
                                <a:lnTo>
                                  <a:pt x="1303655" y="2007911"/>
                                </a:lnTo>
                                <a:cubicBezTo>
                                  <a:pt x="1312545" y="2007911"/>
                                  <a:pt x="1316355" y="2002831"/>
                                  <a:pt x="1320165" y="1997751"/>
                                </a:cubicBezTo>
                                <a:cubicBezTo>
                                  <a:pt x="1322705" y="1995211"/>
                                  <a:pt x="1323975" y="1991401"/>
                                  <a:pt x="1327785" y="1990131"/>
                                </a:cubicBezTo>
                                <a:lnTo>
                                  <a:pt x="1327785" y="1990131"/>
                                </a:lnTo>
                                <a:cubicBezTo>
                                  <a:pt x="1329055" y="1990131"/>
                                  <a:pt x="1330325" y="1990131"/>
                                  <a:pt x="1330325" y="1991401"/>
                                </a:cubicBezTo>
                                <a:cubicBezTo>
                                  <a:pt x="1331595" y="1995211"/>
                                  <a:pt x="1318895" y="1995211"/>
                                  <a:pt x="1322705" y="2000291"/>
                                </a:cubicBezTo>
                                <a:cubicBezTo>
                                  <a:pt x="1332865" y="2000291"/>
                                  <a:pt x="1331595" y="2000291"/>
                                  <a:pt x="1331595" y="2007911"/>
                                </a:cubicBezTo>
                                <a:cubicBezTo>
                                  <a:pt x="1348105" y="1999020"/>
                                  <a:pt x="1369695" y="1991401"/>
                                  <a:pt x="1373505" y="1978701"/>
                                </a:cubicBezTo>
                                <a:cubicBezTo>
                                  <a:pt x="1376045" y="1977431"/>
                                  <a:pt x="1378585" y="1977431"/>
                                  <a:pt x="1382395" y="1976161"/>
                                </a:cubicBezTo>
                                <a:cubicBezTo>
                                  <a:pt x="1382395" y="1971081"/>
                                  <a:pt x="1381125" y="1969811"/>
                                  <a:pt x="1377315" y="1966001"/>
                                </a:cubicBezTo>
                                <a:cubicBezTo>
                                  <a:pt x="1388745" y="1957111"/>
                                  <a:pt x="1403985" y="1946951"/>
                                  <a:pt x="1420495" y="1949491"/>
                                </a:cubicBezTo>
                                <a:cubicBezTo>
                                  <a:pt x="1420495" y="1949491"/>
                                  <a:pt x="1420495" y="1950761"/>
                                  <a:pt x="1420495" y="1950761"/>
                                </a:cubicBezTo>
                                <a:cubicBezTo>
                                  <a:pt x="1416685" y="1952031"/>
                                  <a:pt x="1414145" y="1953301"/>
                                  <a:pt x="1410335" y="1954570"/>
                                </a:cubicBezTo>
                                <a:cubicBezTo>
                                  <a:pt x="1414145" y="1966001"/>
                                  <a:pt x="1397635" y="1969811"/>
                                  <a:pt x="1396365" y="1979970"/>
                                </a:cubicBezTo>
                                <a:lnTo>
                                  <a:pt x="1400175" y="1979970"/>
                                </a:lnTo>
                                <a:lnTo>
                                  <a:pt x="1400175" y="1982511"/>
                                </a:lnTo>
                                <a:cubicBezTo>
                                  <a:pt x="1410335" y="1986320"/>
                                  <a:pt x="1419225" y="1976161"/>
                                  <a:pt x="1421765" y="1982511"/>
                                </a:cubicBezTo>
                                <a:cubicBezTo>
                                  <a:pt x="1428115" y="1974891"/>
                                  <a:pt x="1440815" y="1969811"/>
                                  <a:pt x="1437005" y="1958381"/>
                                </a:cubicBezTo>
                                <a:cubicBezTo>
                                  <a:pt x="1434465" y="1954570"/>
                                  <a:pt x="1426845" y="1959651"/>
                                  <a:pt x="1425575" y="1953301"/>
                                </a:cubicBezTo>
                                <a:lnTo>
                                  <a:pt x="1425575" y="1953301"/>
                                </a:lnTo>
                                <a:lnTo>
                                  <a:pt x="1426845" y="1946951"/>
                                </a:lnTo>
                                <a:lnTo>
                                  <a:pt x="1421765" y="1943141"/>
                                </a:lnTo>
                                <a:cubicBezTo>
                                  <a:pt x="1402715" y="1940601"/>
                                  <a:pt x="1384935" y="1953301"/>
                                  <a:pt x="1373505" y="1962191"/>
                                </a:cubicBezTo>
                                <a:lnTo>
                                  <a:pt x="1373505" y="1962191"/>
                                </a:lnTo>
                                <a:cubicBezTo>
                                  <a:pt x="1370965" y="1963461"/>
                                  <a:pt x="1372235" y="1966001"/>
                                  <a:pt x="1368425" y="1966001"/>
                                </a:cubicBezTo>
                                <a:cubicBezTo>
                                  <a:pt x="1367155" y="1963461"/>
                                  <a:pt x="1367155" y="1962191"/>
                                  <a:pt x="1368425" y="1959651"/>
                                </a:cubicBezTo>
                                <a:cubicBezTo>
                                  <a:pt x="1360805" y="1964731"/>
                                  <a:pt x="1349375" y="1966001"/>
                                  <a:pt x="1344295" y="1971081"/>
                                </a:cubicBezTo>
                                <a:cubicBezTo>
                                  <a:pt x="1343025" y="1973620"/>
                                  <a:pt x="1345565" y="1976161"/>
                                  <a:pt x="1343025" y="1977431"/>
                                </a:cubicBezTo>
                                <a:cubicBezTo>
                                  <a:pt x="1335405" y="1982511"/>
                                  <a:pt x="1334135" y="1977431"/>
                                  <a:pt x="1331595" y="1978701"/>
                                </a:cubicBezTo>
                                <a:cubicBezTo>
                                  <a:pt x="1331595" y="1978701"/>
                                  <a:pt x="1330325" y="1982511"/>
                                  <a:pt x="1330325" y="1985051"/>
                                </a:cubicBezTo>
                                <a:cubicBezTo>
                                  <a:pt x="1325245" y="1987591"/>
                                  <a:pt x="1322705" y="1991401"/>
                                  <a:pt x="1320165" y="1993941"/>
                                </a:cubicBezTo>
                                <a:cubicBezTo>
                                  <a:pt x="1317625" y="1999020"/>
                                  <a:pt x="1313815" y="2002831"/>
                                  <a:pt x="1307465" y="2005370"/>
                                </a:cubicBezTo>
                                <a:lnTo>
                                  <a:pt x="1306195" y="2004101"/>
                                </a:lnTo>
                                <a:lnTo>
                                  <a:pt x="1308735" y="2002831"/>
                                </a:lnTo>
                                <a:cubicBezTo>
                                  <a:pt x="1308735" y="1993941"/>
                                  <a:pt x="1299845" y="2001561"/>
                                  <a:pt x="1297305" y="1997751"/>
                                </a:cubicBezTo>
                                <a:cubicBezTo>
                                  <a:pt x="1311275" y="1987591"/>
                                  <a:pt x="1329055" y="1977431"/>
                                  <a:pt x="1340485" y="1966001"/>
                                </a:cubicBezTo>
                                <a:lnTo>
                                  <a:pt x="1340485" y="1966001"/>
                                </a:lnTo>
                                <a:cubicBezTo>
                                  <a:pt x="1349375" y="1960920"/>
                                  <a:pt x="1355725" y="1957111"/>
                                  <a:pt x="1355725" y="1949491"/>
                                </a:cubicBezTo>
                                <a:cubicBezTo>
                                  <a:pt x="1353185" y="1954570"/>
                                  <a:pt x="1346835" y="1958381"/>
                                  <a:pt x="1339215" y="1962191"/>
                                </a:cubicBezTo>
                                <a:cubicBezTo>
                                  <a:pt x="1330325" y="1960920"/>
                                  <a:pt x="1317625" y="1967270"/>
                                  <a:pt x="1315085" y="1972351"/>
                                </a:cubicBezTo>
                                <a:cubicBezTo>
                                  <a:pt x="1311275" y="1968541"/>
                                  <a:pt x="1307465" y="1964731"/>
                                  <a:pt x="1303655" y="1963461"/>
                                </a:cubicBezTo>
                                <a:lnTo>
                                  <a:pt x="1301115" y="1964731"/>
                                </a:lnTo>
                                <a:lnTo>
                                  <a:pt x="1301115" y="1962191"/>
                                </a:lnTo>
                                <a:cubicBezTo>
                                  <a:pt x="1292225" y="1967270"/>
                                  <a:pt x="1282065" y="1967270"/>
                                  <a:pt x="1279525" y="1977431"/>
                                </a:cubicBezTo>
                                <a:lnTo>
                                  <a:pt x="1283335" y="1978701"/>
                                </a:lnTo>
                                <a:cubicBezTo>
                                  <a:pt x="1283335" y="1978701"/>
                                  <a:pt x="1283335" y="1982511"/>
                                  <a:pt x="1301115" y="1977431"/>
                                </a:cubicBezTo>
                                <a:cubicBezTo>
                                  <a:pt x="1302385" y="1978701"/>
                                  <a:pt x="1302385" y="1981241"/>
                                  <a:pt x="1303655" y="1982511"/>
                                </a:cubicBezTo>
                                <a:cubicBezTo>
                                  <a:pt x="1298575" y="1986320"/>
                                  <a:pt x="1293495" y="1986320"/>
                                  <a:pt x="1284605" y="1982511"/>
                                </a:cubicBezTo>
                                <a:lnTo>
                                  <a:pt x="1280795" y="1981241"/>
                                </a:lnTo>
                                <a:lnTo>
                                  <a:pt x="1280795" y="1977431"/>
                                </a:lnTo>
                                <a:cubicBezTo>
                                  <a:pt x="1269365" y="1986320"/>
                                  <a:pt x="1259205" y="1978701"/>
                                  <a:pt x="1254125" y="1987591"/>
                                </a:cubicBezTo>
                                <a:cubicBezTo>
                                  <a:pt x="1254125" y="1995211"/>
                                  <a:pt x="1261745" y="1986320"/>
                                  <a:pt x="1263015" y="1991401"/>
                                </a:cubicBezTo>
                                <a:cubicBezTo>
                                  <a:pt x="1260475" y="1996481"/>
                                  <a:pt x="1252855" y="1990131"/>
                                  <a:pt x="1247775" y="1990131"/>
                                </a:cubicBezTo>
                                <a:cubicBezTo>
                                  <a:pt x="1255395" y="1987591"/>
                                  <a:pt x="1256665" y="1982511"/>
                                  <a:pt x="1252855" y="1976161"/>
                                </a:cubicBezTo>
                                <a:cubicBezTo>
                                  <a:pt x="1247775" y="1974891"/>
                                  <a:pt x="1241425" y="1977431"/>
                                  <a:pt x="1235075" y="1979970"/>
                                </a:cubicBezTo>
                                <a:cubicBezTo>
                                  <a:pt x="1232535" y="1976161"/>
                                  <a:pt x="1235075" y="1974891"/>
                                  <a:pt x="1233805" y="1972351"/>
                                </a:cubicBezTo>
                                <a:cubicBezTo>
                                  <a:pt x="1231265" y="1973620"/>
                                  <a:pt x="1228725" y="1973620"/>
                                  <a:pt x="1224915" y="1974891"/>
                                </a:cubicBezTo>
                                <a:lnTo>
                                  <a:pt x="1227455" y="1977431"/>
                                </a:lnTo>
                                <a:lnTo>
                                  <a:pt x="1223645" y="1977431"/>
                                </a:lnTo>
                                <a:cubicBezTo>
                                  <a:pt x="1219835" y="1978701"/>
                                  <a:pt x="1214755" y="1979970"/>
                                  <a:pt x="1210945" y="1981241"/>
                                </a:cubicBezTo>
                                <a:lnTo>
                                  <a:pt x="1209675" y="1982511"/>
                                </a:lnTo>
                                <a:lnTo>
                                  <a:pt x="1207135" y="1982511"/>
                                </a:lnTo>
                                <a:cubicBezTo>
                                  <a:pt x="1212215" y="1991401"/>
                                  <a:pt x="1196975" y="1982511"/>
                                  <a:pt x="1205865" y="1981241"/>
                                </a:cubicBezTo>
                                <a:lnTo>
                                  <a:pt x="1203325" y="1978701"/>
                                </a:lnTo>
                                <a:lnTo>
                                  <a:pt x="1207135" y="1978701"/>
                                </a:lnTo>
                                <a:cubicBezTo>
                                  <a:pt x="1216025" y="1977431"/>
                                  <a:pt x="1217295" y="1976161"/>
                                  <a:pt x="1222375" y="1976161"/>
                                </a:cubicBezTo>
                                <a:lnTo>
                                  <a:pt x="1221105" y="1974891"/>
                                </a:lnTo>
                                <a:lnTo>
                                  <a:pt x="1223645" y="1973620"/>
                                </a:lnTo>
                                <a:cubicBezTo>
                                  <a:pt x="1231265" y="1967270"/>
                                  <a:pt x="1226185" y="1957111"/>
                                  <a:pt x="1237615" y="1952031"/>
                                </a:cubicBezTo>
                                <a:cubicBezTo>
                                  <a:pt x="1231265" y="1943141"/>
                                  <a:pt x="1227455" y="1945681"/>
                                  <a:pt x="1223645" y="1938061"/>
                                </a:cubicBezTo>
                                <a:lnTo>
                                  <a:pt x="1223645" y="1935520"/>
                                </a:lnTo>
                                <a:lnTo>
                                  <a:pt x="1223645" y="1932981"/>
                                </a:lnTo>
                                <a:cubicBezTo>
                                  <a:pt x="1203325" y="1934251"/>
                                  <a:pt x="1193165" y="1960920"/>
                                  <a:pt x="1171575" y="1957111"/>
                                </a:cubicBezTo>
                                <a:lnTo>
                                  <a:pt x="1170305" y="1957111"/>
                                </a:lnTo>
                                <a:cubicBezTo>
                                  <a:pt x="1171575" y="1954570"/>
                                  <a:pt x="1171575" y="1952031"/>
                                  <a:pt x="1170305" y="1949491"/>
                                </a:cubicBezTo>
                                <a:cubicBezTo>
                                  <a:pt x="1172845" y="1946951"/>
                                  <a:pt x="1176655" y="1944411"/>
                                  <a:pt x="1180465" y="1941870"/>
                                </a:cubicBezTo>
                                <a:cubicBezTo>
                                  <a:pt x="1184275" y="1939331"/>
                                  <a:pt x="1188085" y="1938061"/>
                                  <a:pt x="1188085" y="1931711"/>
                                </a:cubicBezTo>
                                <a:cubicBezTo>
                                  <a:pt x="1185545" y="1934251"/>
                                  <a:pt x="1181735" y="1936791"/>
                                  <a:pt x="1177925" y="1939331"/>
                                </a:cubicBezTo>
                                <a:cubicBezTo>
                                  <a:pt x="1174115" y="1941870"/>
                                  <a:pt x="1170305" y="1944411"/>
                                  <a:pt x="1166495" y="1948220"/>
                                </a:cubicBezTo>
                                <a:cubicBezTo>
                                  <a:pt x="1166495" y="1950761"/>
                                  <a:pt x="1166495" y="1954570"/>
                                  <a:pt x="1165225" y="1957111"/>
                                </a:cubicBezTo>
                                <a:cubicBezTo>
                                  <a:pt x="1165225" y="1957111"/>
                                  <a:pt x="1163955" y="1958381"/>
                                  <a:pt x="1163955" y="1958381"/>
                                </a:cubicBezTo>
                                <a:cubicBezTo>
                                  <a:pt x="1166495" y="1955841"/>
                                  <a:pt x="1162685" y="1952031"/>
                                  <a:pt x="1152525" y="1946951"/>
                                </a:cubicBezTo>
                                <a:cubicBezTo>
                                  <a:pt x="1157605" y="1941870"/>
                                  <a:pt x="1163955" y="1936791"/>
                                  <a:pt x="1170305" y="1931711"/>
                                </a:cubicBezTo>
                                <a:cubicBezTo>
                                  <a:pt x="1171575" y="1932981"/>
                                  <a:pt x="1174115" y="1934251"/>
                                  <a:pt x="1171575" y="1936791"/>
                                </a:cubicBezTo>
                                <a:cubicBezTo>
                                  <a:pt x="1180465" y="1931711"/>
                                  <a:pt x="1180465" y="1924091"/>
                                  <a:pt x="1194435" y="1927901"/>
                                </a:cubicBezTo>
                                <a:cubicBezTo>
                                  <a:pt x="1193165" y="1922820"/>
                                  <a:pt x="1189355" y="1924091"/>
                                  <a:pt x="1188085" y="1919011"/>
                                </a:cubicBezTo>
                                <a:cubicBezTo>
                                  <a:pt x="1204595" y="1913931"/>
                                  <a:pt x="1196975" y="1902501"/>
                                  <a:pt x="1214755" y="1902501"/>
                                </a:cubicBezTo>
                                <a:cubicBezTo>
                                  <a:pt x="1213485" y="1899961"/>
                                  <a:pt x="1213485" y="1898691"/>
                                  <a:pt x="1214755" y="1896151"/>
                                </a:cubicBezTo>
                                <a:lnTo>
                                  <a:pt x="1212215" y="1893611"/>
                                </a:lnTo>
                                <a:lnTo>
                                  <a:pt x="1214755" y="1891070"/>
                                </a:lnTo>
                                <a:cubicBezTo>
                                  <a:pt x="1213485" y="1889801"/>
                                  <a:pt x="1212215" y="1889801"/>
                                  <a:pt x="1210945" y="1888531"/>
                                </a:cubicBezTo>
                                <a:cubicBezTo>
                                  <a:pt x="1213485" y="1887261"/>
                                  <a:pt x="1212215" y="1884720"/>
                                  <a:pt x="1216025" y="1884720"/>
                                </a:cubicBezTo>
                                <a:lnTo>
                                  <a:pt x="1213485" y="1882181"/>
                                </a:lnTo>
                                <a:lnTo>
                                  <a:pt x="1216025" y="1879641"/>
                                </a:lnTo>
                                <a:cubicBezTo>
                                  <a:pt x="1212215" y="1878370"/>
                                  <a:pt x="1208405" y="1875831"/>
                                  <a:pt x="1203325" y="1877101"/>
                                </a:cubicBezTo>
                                <a:cubicBezTo>
                                  <a:pt x="1203325" y="1885991"/>
                                  <a:pt x="1185545" y="1897420"/>
                                  <a:pt x="1171575" y="1893611"/>
                                </a:cubicBezTo>
                                <a:cubicBezTo>
                                  <a:pt x="1174115" y="1892341"/>
                                  <a:pt x="1176655" y="1891070"/>
                                  <a:pt x="1174115" y="1888531"/>
                                </a:cubicBezTo>
                                <a:cubicBezTo>
                                  <a:pt x="1171575" y="1887261"/>
                                  <a:pt x="1169035" y="1885991"/>
                                  <a:pt x="1166495" y="1885991"/>
                                </a:cubicBezTo>
                                <a:cubicBezTo>
                                  <a:pt x="1167765" y="1883451"/>
                                  <a:pt x="1170305" y="1882181"/>
                                  <a:pt x="1171575" y="1879641"/>
                                </a:cubicBezTo>
                                <a:cubicBezTo>
                                  <a:pt x="1175385" y="1874561"/>
                                  <a:pt x="1175385" y="1868211"/>
                                  <a:pt x="1171575" y="1865670"/>
                                </a:cubicBezTo>
                                <a:cubicBezTo>
                                  <a:pt x="1167765" y="1863131"/>
                                  <a:pt x="1153795" y="1864401"/>
                                  <a:pt x="1146175" y="1866941"/>
                                </a:cubicBezTo>
                                <a:cubicBezTo>
                                  <a:pt x="1127125" y="1873291"/>
                                  <a:pt x="1122045" y="1870751"/>
                                  <a:pt x="1116965" y="1861861"/>
                                </a:cubicBezTo>
                                <a:cubicBezTo>
                                  <a:pt x="1115695" y="1858051"/>
                                  <a:pt x="1114425" y="1854241"/>
                                  <a:pt x="1114425" y="1850431"/>
                                </a:cubicBezTo>
                                <a:cubicBezTo>
                                  <a:pt x="1118235" y="1847891"/>
                                  <a:pt x="1120775" y="1844081"/>
                                  <a:pt x="1122045" y="1839001"/>
                                </a:cubicBezTo>
                                <a:cubicBezTo>
                                  <a:pt x="1120775" y="1839001"/>
                                  <a:pt x="1119505" y="1839001"/>
                                  <a:pt x="1118235" y="1839001"/>
                                </a:cubicBezTo>
                                <a:cubicBezTo>
                                  <a:pt x="1122045" y="1831381"/>
                                  <a:pt x="1129665" y="1823761"/>
                                  <a:pt x="1138555" y="1816141"/>
                                </a:cubicBezTo>
                                <a:cubicBezTo>
                                  <a:pt x="1151255" y="1805981"/>
                                  <a:pt x="1156335" y="1797091"/>
                                  <a:pt x="1147445" y="1790741"/>
                                </a:cubicBezTo>
                                <a:cubicBezTo>
                                  <a:pt x="1139825" y="1784391"/>
                                  <a:pt x="1125855" y="1781851"/>
                                  <a:pt x="1114425" y="1776770"/>
                                </a:cubicBezTo>
                                <a:cubicBezTo>
                                  <a:pt x="1118235" y="1775501"/>
                                  <a:pt x="1119505" y="1774231"/>
                                  <a:pt x="1119505" y="1771691"/>
                                </a:cubicBezTo>
                                <a:cubicBezTo>
                                  <a:pt x="1128395" y="1767881"/>
                                  <a:pt x="1139825" y="1761531"/>
                                  <a:pt x="1143635" y="1755181"/>
                                </a:cubicBezTo>
                                <a:cubicBezTo>
                                  <a:pt x="1151255" y="1761531"/>
                                  <a:pt x="1163955" y="1746291"/>
                                  <a:pt x="1161415" y="1757720"/>
                                </a:cubicBezTo>
                                <a:cubicBezTo>
                                  <a:pt x="1170305" y="1743751"/>
                                  <a:pt x="1195705" y="1733591"/>
                                  <a:pt x="1219835" y="1727241"/>
                                </a:cubicBezTo>
                                <a:cubicBezTo>
                                  <a:pt x="1224915" y="1724701"/>
                                  <a:pt x="1222375" y="1719620"/>
                                  <a:pt x="1224915" y="1717081"/>
                                </a:cubicBezTo>
                                <a:cubicBezTo>
                                  <a:pt x="1228725" y="1717081"/>
                                  <a:pt x="1232535" y="1715811"/>
                                  <a:pt x="1236345" y="1714541"/>
                                </a:cubicBezTo>
                                <a:cubicBezTo>
                                  <a:pt x="1237615" y="1719620"/>
                                  <a:pt x="1241425" y="1723431"/>
                                  <a:pt x="1255395" y="1727241"/>
                                </a:cubicBezTo>
                                <a:cubicBezTo>
                                  <a:pt x="1264285" y="1723431"/>
                                  <a:pt x="1274445" y="1718351"/>
                                  <a:pt x="1284605" y="1713270"/>
                                </a:cubicBezTo>
                                <a:cubicBezTo>
                                  <a:pt x="1283335" y="1712001"/>
                                  <a:pt x="1283335" y="1710731"/>
                                  <a:pt x="1282065" y="1710731"/>
                                </a:cubicBezTo>
                                <a:cubicBezTo>
                                  <a:pt x="1276985" y="1712001"/>
                                  <a:pt x="1270635" y="1713270"/>
                                  <a:pt x="1259205" y="1714541"/>
                                </a:cubicBezTo>
                                <a:cubicBezTo>
                                  <a:pt x="1265555" y="1706920"/>
                                  <a:pt x="1270635" y="1699301"/>
                                  <a:pt x="1276985" y="1691681"/>
                                </a:cubicBezTo>
                                <a:cubicBezTo>
                                  <a:pt x="1284605" y="1687870"/>
                                  <a:pt x="1294765" y="1685331"/>
                                  <a:pt x="1301115" y="1678981"/>
                                </a:cubicBezTo>
                                <a:cubicBezTo>
                                  <a:pt x="1301115" y="1671361"/>
                                  <a:pt x="1298575" y="1673901"/>
                                  <a:pt x="1292225" y="1671361"/>
                                </a:cubicBezTo>
                                <a:cubicBezTo>
                                  <a:pt x="1311275" y="1662470"/>
                                  <a:pt x="1308735" y="1645961"/>
                                  <a:pt x="1313815" y="1635801"/>
                                </a:cubicBezTo>
                                <a:cubicBezTo>
                                  <a:pt x="1368425" y="1609131"/>
                                  <a:pt x="1416685" y="1574841"/>
                                  <a:pt x="1475105" y="1559601"/>
                                </a:cubicBezTo>
                                <a:cubicBezTo>
                                  <a:pt x="1477645" y="1557061"/>
                                  <a:pt x="1477645" y="1553251"/>
                                  <a:pt x="1482725" y="1550711"/>
                                </a:cubicBezTo>
                                <a:cubicBezTo>
                                  <a:pt x="1510665" y="1546901"/>
                                  <a:pt x="1519555" y="1525311"/>
                                  <a:pt x="1539875" y="1526581"/>
                                </a:cubicBezTo>
                                <a:cubicBezTo>
                                  <a:pt x="1561465" y="1516420"/>
                                  <a:pt x="1579245" y="1502451"/>
                                  <a:pt x="1603375" y="1492291"/>
                                </a:cubicBezTo>
                                <a:cubicBezTo>
                                  <a:pt x="1613535" y="1487211"/>
                                  <a:pt x="1628775" y="1485941"/>
                                  <a:pt x="1638935" y="1480861"/>
                                </a:cubicBezTo>
                                <a:cubicBezTo>
                                  <a:pt x="1646555" y="1477051"/>
                                  <a:pt x="1651635" y="1469431"/>
                                  <a:pt x="1659255" y="1466891"/>
                                </a:cubicBezTo>
                                <a:cubicBezTo>
                                  <a:pt x="1661795" y="1465620"/>
                                  <a:pt x="1663065" y="1468161"/>
                                  <a:pt x="1666875" y="1466891"/>
                                </a:cubicBezTo>
                                <a:cubicBezTo>
                                  <a:pt x="1679575" y="1463081"/>
                                  <a:pt x="1694815" y="1451651"/>
                                  <a:pt x="1710055" y="1445301"/>
                                </a:cubicBezTo>
                                <a:cubicBezTo>
                                  <a:pt x="1722755" y="1440220"/>
                                  <a:pt x="1736725" y="1437681"/>
                                  <a:pt x="1745615" y="1432601"/>
                                </a:cubicBezTo>
                                <a:cubicBezTo>
                                  <a:pt x="1748155" y="1431331"/>
                                  <a:pt x="1749425" y="1427520"/>
                                  <a:pt x="1751965" y="1426251"/>
                                </a:cubicBezTo>
                                <a:cubicBezTo>
                                  <a:pt x="1759585" y="1422441"/>
                                  <a:pt x="1769745" y="1422441"/>
                                  <a:pt x="1777365" y="1418631"/>
                                </a:cubicBezTo>
                                <a:cubicBezTo>
                                  <a:pt x="1782445" y="1416091"/>
                                  <a:pt x="1786255" y="1409741"/>
                                  <a:pt x="1791335" y="1408470"/>
                                </a:cubicBezTo>
                                <a:cubicBezTo>
                                  <a:pt x="1797685" y="1405931"/>
                                  <a:pt x="1805305" y="1407201"/>
                                  <a:pt x="1811655" y="1404661"/>
                                </a:cubicBezTo>
                                <a:cubicBezTo>
                                  <a:pt x="1819275" y="1402120"/>
                                  <a:pt x="1823085" y="1395770"/>
                                  <a:pt x="1830705" y="1391961"/>
                                </a:cubicBezTo>
                                <a:cubicBezTo>
                                  <a:pt x="1833245" y="1390691"/>
                                  <a:pt x="1835785" y="1393231"/>
                                  <a:pt x="1839595" y="1390691"/>
                                </a:cubicBezTo>
                                <a:cubicBezTo>
                                  <a:pt x="1852295" y="1385611"/>
                                  <a:pt x="1866265" y="1372911"/>
                                  <a:pt x="1881505" y="1376720"/>
                                </a:cubicBezTo>
                                <a:cubicBezTo>
                                  <a:pt x="1877695" y="1380531"/>
                                  <a:pt x="1867535" y="1381801"/>
                                  <a:pt x="1863725" y="1386881"/>
                                </a:cubicBezTo>
                                <a:lnTo>
                                  <a:pt x="1864995" y="1388151"/>
                                </a:lnTo>
                                <a:cubicBezTo>
                                  <a:pt x="1863725" y="1388151"/>
                                  <a:pt x="1861185" y="1388151"/>
                                  <a:pt x="1859915" y="1388151"/>
                                </a:cubicBezTo>
                                <a:cubicBezTo>
                                  <a:pt x="1852295" y="1391961"/>
                                  <a:pt x="1843405" y="1395770"/>
                                  <a:pt x="1837055" y="1400851"/>
                                </a:cubicBezTo>
                                <a:lnTo>
                                  <a:pt x="1837055" y="1400851"/>
                                </a:lnTo>
                                <a:cubicBezTo>
                                  <a:pt x="1829435" y="1402120"/>
                                  <a:pt x="1815465" y="1405931"/>
                                  <a:pt x="1807845" y="1412281"/>
                                </a:cubicBezTo>
                                <a:cubicBezTo>
                                  <a:pt x="1815465" y="1409741"/>
                                  <a:pt x="1814195" y="1413551"/>
                                  <a:pt x="1815465" y="1418631"/>
                                </a:cubicBezTo>
                                <a:cubicBezTo>
                                  <a:pt x="1824355" y="1416091"/>
                                  <a:pt x="1835785" y="1412281"/>
                                  <a:pt x="1839595" y="1407201"/>
                                </a:cubicBezTo>
                                <a:cubicBezTo>
                                  <a:pt x="1839595" y="1407201"/>
                                  <a:pt x="1839595" y="1407201"/>
                                  <a:pt x="1839595" y="1407201"/>
                                </a:cubicBezTo>
                                <a:cubicBezTo>
                                  <a:pt x="1845945" y="1402120"/>
                                  <a:pt x="1854835" y="1398311"/>
                                  <a:pt x="1866265" y="1391961"/>
                                </a:cubicBezTo>
                                <a:cubicBezTo>
                                  <a:pt x="1870075" y="1394501"/>
                                  <a:pt x="1872615" y="1397041"/>
                                  <a:pt x="1878965" y="1393231"/>
                                </a:cubicBezTo>
                                <a:cubicBezTo>
                                  <a:pt x="1878965" y="1390691"/>
                                  <a:pt x="1878965" y="1389420"/>
                                  <a:pt x="1885315" y="1385611"/>
                                </a:cubicBezTo>
                                <a:cubicBezTo>
                                  <a:pt x="1922145" y="1370370"/>
                                  <a:pt x="1964055" y="1365291"/>
                                  <a:pt x="1994535" y="1344970"/>
                                </a:cubicBezTo>
                                <a:cubicBezTo>
                                  <a:pt x="2004695" y="1342431"/>
                                  <a:pt x="2009775" y="1348781"/>
                                  <a:pt x="2019935" y="1344970"/>
                                </a:cubicBezTo>
                                <a:cubicBezTo>
                                  <a:pt x="2011045" y="1336081"/>
                                  <a:pt x="2014855" y="1337351"/>
                                  <a:pt x="2009775" y="1329731"/>
                                </a:cubicBezTo>
                                <a:cubicBezTo>
                                  <a:pt x="2028825" y="1327191"/>
                                  <a:pt x="2040255" y="1325920"/>
                                  <a:pt x="2056765" y="1320841"/>
                                </a:cubicBezTo>
                                <a:lnTo>
                                  <a:pt x="2056765" y="1318301"/>
                                </a:lnTo>
                                <a:lnTo>
                                  <a:pt x="2060575" y="1318301"/>
                                </a:lnTo>
                                <a:cubicBezTo>
                                  <a:pt x="2058035" y="1314491"/>
                                  <a:pt x="2060575" y="1313220"/>
                                  <a:pt x="2059305" y="1310681"/>
                                </a:cubicBezTo>
                                <a:cubicBezTo>
                                  <a:pt x="2054225" y="1311951"/>
                                  <a:pt x="2049145" y="1314491"/>
                                  <a:pt x="2045335" y="1313220"/>
                                </a:cubicBezTo>
                                <a:lnTo>
                                  <a:pt x="2045335" y="1315761"/>
                                </a:lnTo>
                                <a:lnTo>
                                  <a:pt x="2042795" y="1313220"/>
                                </a:lnTo>
                                <a:cubicBezTo>
                                  <a:pt x="2041525" y="1313220"/>
                                  <a:pt x="2040255" y="1314491"/>
                                  <a:pt x="2038985" y="1314491"/>
                                </a:cubicBezTo>
                                <a:cubicBezTo>
                                  <a:pt x="2038985" y="1313220"/>
                                  <a:pt x="2037715" y="1311951"/>
                                  <a:pt x="2037715" y="1310681"/>
                                </a:cubicBezTo>
                                <a:cubicBezTo>
                                  <a:pt x="2038985" y="1310681"/>
                                  <a:pt x="2040255" y="1309411"/>
                                  <a:pt x="2041525" y="1309411"/>
                                </a:cubicBezTo>
                                <a:lnTo>
                                  <a:pt x="2042795" y="1306870"/>
                                </a:lnTo>
                                <a:lnTo>
                                  <a:pt x="2046605" y="1308141"/>
                                </a:lnTo>
                                <a:cubicBezTo>
                                  <a:pt x="2049145" y="1306870"/>
                                  <a:pt x="2047875" y="1304331"/>
                                  <a:pt x="2046605" y="1301791"/>
                                </a:cubicBezTo>
                                <a:cubicBezTo>
                                  <a:pt x="2023745" y="1305601"/>
                                  <a:pt x="2018665" y="1271311"/>
                                  <a:pt x="2030095" y="1263691"/>
                                </a:cubicBezTo>
                                <a:cubicBezTo>
                                  <a:pt x="2023745" y="1263691"/>
                                  <a:pt x="2014855" y="1267501"/>
                                  <a:pt x="2011045" y="1263691"/>
                                </a:cubicBezTo>
                                <a:cubicBezTo>
                                  <a:pt x="2013585" y="1259881"/>
                                  <a:pt x="2016125" y="1256070"/>
                                  <a:pt x="2017395" y="1250991"/>
                                </a:cubicBezTo>
                                <a:cubicBezTo>
                                  <a:pt x="2023745" y="1245911"/>
                                  <a:pt x="2036445" y="1249720"/>
                                  <a:pt x="2036445" y="1244641"/>
                                </a:cubicBezTo>
                                <a:cubicBezTo>
                                  <a:pt x="2033905" y="1244641"/>
                                  <a:pt x="2031365" y="1243370"/>
                                  <a:pt x="2030095" y="1240831"/>
                                </a:cubicBezTo>
                                <a:cubicBezTo>
                                  <a:pt x="2063115" y="1242101"/>
                                  <a:pt x="2084705" y="1214161"/>
                                  <a:pt x="2117725" y="1219241"/>
                                </a:cubicBezTo>
                                <a:cubicBezTo>
                                  <a:pt x="2117725" y="1215431"/>
                                  <a:pt x="2118995" y="1210351"/>
                                  <a:pt x="2118995" y="1206541"/>
                                </a:cubicBezTo>
                                <a:cubicBezTo>
                                  <a:pt x="2110105" y="1207811"/>
                                  <a:pt x="2113915" y="1204001"/>
                                  <a:pt x="2108835" y="1197651"/>
                                </a:cubicBezTo>
                                <a:lnTo>
                                  <a:pt x="2108835" y="1197651"/>
                                </a:lnTo>
                                <a:cubicBezTo>
                                  <a:pt x="2110105" y="1197651"/>
                                  <a:pt x="2111375" y="1198920"/>
                                  <a:pt x="2112645" y="1197651"/>
                                </a:cubicBezTo>
                                <a:lnTo>
                                  <a:pt x="2116455" y="1201461"/>
                                </a:lnTo>
                                <a:lnTo>
                                  <a:pt x="2117725" y="1201461"/>
                                </a:lnTo>
                                <a:cubicBezTo>
                                  <a:pt x="2138045" y="1200191"/>
                                  <a:pt x="2155825" y="1193841"/>
                                  <a:pt x="2172335" y="1187491"/>
                                </a:cubicBezTo>
                                <a:cubicBezTo>
                                  <a:pt x="2178685" y="1184951"/>
                                  <a:pt x="2186305" y="1182411"/>
                                  <a:pt x="2193925" y="1179870"/>
                                </a:cubicBezTo>
                                <a:cubicBezTo>
                                  <a:pt x="2197735" y="1181141"/>
                                  <a:pt x="2199005" y="1186220"/>
                                  <a:pt x="2201545" y="1191301"/>
                                </a:cubicBezTo>
                                <a:cubicBezTo>
                                  <a:pt x="2221865" y="1195111"/>
                                  <a:pt x="2219325" y="1184951"/>
                                  <a:pt x="2230755" y="1182411"/>
                                </a:cubicBezTo>
                                <a:cubicBezTo>
                                  <a:pt x="2235835" y="1186220"/>
                                  <a:pt x="2221865" y="1195111"/>
                                  <a:pt x="2233295" y="1192570"/>
                                </a:cubicBezTo>
                                <a:cubicBezTo>
                                  <a:pt x="2258695" y="1183681"/>
                                  <a:pt x="2279015" y="1201461"/>
                                  <a:pt x="2298065" y="1191301"/>
                                </a:cubicBezTo>
                                <a:cubicBezTo>
                                  <a:pt x="2296795" y="1179870"/>
                                  <a:pt x="2285365" y="1187491"/>
                                  <a:pt x="2281555" y="1182411"/>
                                </a:cubicBezTo>
                                <a:cubicBezTo>
                                  <a:pt x="2279015" y="1172251"/>
                                  <a:pt x="2267585" y="1179870"/>
                                  <a:pt x="2263775" y="1170981"/>
                                </a:cubicBezTo>
                                <a:lnTo>
                                  <a:pt x="2261235" y="1168441"/>
                                </a:lnTo>
                                <a:lnTo>
                                  <a:pt x="2265045" y="1168441"/>
                                </a:lnTo>
                                <a:cubicBezTo>
                                  <a:pt x="2259965" y="1162091"/>
                                  <a:pt x="2275205" y="1163361"/>
                                  <a:pt x="2265045" y="1159551"/>
                                </a:cubicBezTo>
                                <a:cubicBezTo>
                                  <a:pt x="2252345" y="1160820"/>
                                  <a:pt x="2240915" y="1155741"/>
                                  <a:pt x="2228215" y="1158281"/>
                                </a:cubicBezTo>
                                <a:cubicBezTo>
                                  <a:pt x="2215515" y="1160820"/>
                                  <a:pt x="2206625" y="1172251"/>
                                  <a:pt x="2191385" y="1173520"/>
                                </a:cubicBezTo>
                                <a:lnTo>
                                  <a:pt x="2191385" y="1173520"/>
                                </a:lnTo>
                                <a:cubicBezTo>
                                  <a:pt x="2183765" y="1176061"/>
                                  <a:pt x="2176145" y="1178601"/>
                                  <a:pt x="2168525" y="1181141"/>
                                </a:cubicBezTo>
                                <a:cubicBezTo>
                                  <a:pt x="2152015" y="1187491"/>
                                  <a:pt x="2134235" y="1193841"/>
                                  <a:pt x="2120265" y="1196381"/>
                                </a:cubicBezTo>
                                <a:cubicBezTo>
                                  <a:pt x="2120265" y="1196381"/>
                                  <a:pt x="2115185" y="1191301"/>
                                  <a:pt x="2115185" y="1191301"/>
                                </a:cubicBezTo>
                                <a:cubicBezTo>
                                  <a:pt x="2112645" y="1190031"/>
                                  <a:pt x="2110105" y="1191301"/>
                                  <a:pt x="2106295" y="1191301"/>
                                </a:cubicBezTo>
                                <a:lnTo>
                                  <a:pt x="2106295" y="1191301"/>
                                </a:lnTo>
                                <a:cubicBezTo>
                                  <a:pt x="2099945" y="1188761"/>
                                  <a:pt x="2091055" y="1191301"/>
                                  <a:pt x="2083435" y="1190031"/>
                                </a:cubicBezTo>
                                <a:cubicBezTo>
                                  <a:pt x="2069465" y="1173520"/>
                                  <a:pt x="2066925" y="1163361"/>
                                  <a:pt x="2054225" y="1155741"/>
                                </a:cubicBezTo>
                                <a:cubicBezTo>
                                  <a:pt x="2065655" y="1153201"/>
                                  <a:pt x="2066925" y="1146851"/>
                                  <a:pt x="2079625" y="1148120"/>
                                </a:cubicBezTo>
                                <a:cubicBezTo>
                                  <a:pt x="2078355" y="1148120"/>
                                  <a:pt x="2077085" y="1149391"/>
                                  <a:pt x="2078355" y="1150661"/>
                                </a:cubicBezTo>
                                <a:lnTo>
                                  <a:pt x="2080895" y="1153201"/>
                                </a:lnTo>
                                <a:lnTo>
                                  <a:pt x="2080895" y="1155741"/>
                                </a:lnTo>
                                <a:cubicBezTo>
                                  <a:pt x="2085975" y="1155741"/>
                                  <a:pt x="2089785" y="1157011"/>
                                  <a:pt x="2092325" y="1160820"/>
                                </a:cubicBezTo>
                                <a:cubicBezTo>
                                  <a:pt x="2091055" y="1167170"/>
                                  <a:pt x="2083435" y="1167170"/>
                                  <a:pt x="2092325" y="1176061"/>
                                </a:cubicBezTo>
                                <a:cubicBezTo>
                                  <a:pt x="2103755" y="1170981"/>
                                  <a:pt x="2112645" y="1172251"/>
                                  <a:pt x="2120265" y="1173520"/>
                                </a:cubicBezTo>
                                <a:cubicBezTo>
                                  <a:pt x="2129155" y="1153201"/>
                                  <a:pt x="2169795" y="1158281"/>
                                  <a:pt x="2190115" y="1157011"/>
                                </a:cubicBezTo>
                                <a:cubicBezTo>
                                  <a:pt x="2190115" y="1151931"/>
                                  <a:pt x="2191385" y="1146851"/>
                                  <a:pt x="2186305" y="1139231"/>
                                </a:cubicBezTo>
                                <a:cubicBezTo>
                                  <a:pt x="2193925" y="1134151"/>
                                  <a:pt x="2193925" y="1126531"/>
                                  <a:pt x="2192655" y="1118911"/>
                                </a:cubicBezTo>
                                <a:cubicBezTo>
                                  <a:pt x="2181225" y="1121451"/>
                                  <a:pt x="2176145" y="1121451"/>
                                  <a:pt x="2167255" y="1122720"/>
                                </a:cubicBezTo>
                                <a:cubicBezTo>
                                  <a:pt x="2169795" y="1126531"/>
                                  <a:pt x="2172335" y="1131611"/>
                                  <a:pt x="2167255" y="1132881"/>
                                </a:cubicBezTo>
                                <a:cubicBezTo>
                                  <a:pt x="2155825" y="1129070"/>
                                  <a:pt x="2160905" y="1143041"/>
                                  <a:pt x="2150745" y="1144311"/>
                                </a:cubicBezTo>
                                <a:cubicBezTo>
                                  <a:pt x="2149475" y="1141770"/>
                                  <a:pt x="2145665" y="1141770"/>
                                  <a:pt x="2144395" y="1140501"/>
                                </a:cubicBezTo>
                                <a:cubicBezTo>
                                  <a:pt x="2143125" y="1136691"/>
                                  <a:pt x="2148205" y="1135420"/>
                                  <a:pt x="2146935" y="1131611"/>
                                </a:cubicBezTo>
                                <a:cubicBezTo>
                                  <a:pt x="2139315" y="1129070"/>
                                  <a:pt x="2130425" y="1130341"/>
                                  <a:pt x="2125345" y="1123991"/>
                                </a:cubicBezTo>
                                <a:cubicBezTo>
                                  <a:pt x="2116455" y="1108751"/>
                                  <a:pt x="2167255" y="1094781"/>
                                  <a:pt x="2158365" y="1116370"/>
                                </a:cubicBezTo>
                                <a:cubicBezTo>
                                  <a:pt x="2177415" y="1111291"/>
                                  <a:pt x="2181225" y="1118911"/>
                                  <a:pt x="2197735" y="1112561"/>
                                </a:cubicBezTo>
                                <a:cubicBezTo>
                                  <a:pt x="2196465" y="1107481"/>
                                  <a:pt x="2191385" y="1110020"/>
                                  <a:pt x="2191385" y="1103670"/>
                                </a:cubicBezTo>
                                <a:cubicBezTo>
                                  <a:pt x="2192655" y="1101131"/>
                                  <a:pt x="2197735" y="1099861"/>
                                  <a:pt x="2202815" y="1097320"/>
                                </a:cubicBezTo>
                                <a:cubicBezTo>
                                  <a:pt x="2200275" y="1090970"/>
                                  <a:pt x="2200275" y="1084620"/>
                                  <a:pt x="2201545" y="1079541"/>
                                </a:cubicBezTo>
                                <a:cubicBezTo>
                                  <a:pt x="2209165" y="1077001"/>
                                  <a:pt x="2214245" y="1069381"/>
                                  <a:pt x="2220595" y="1066841"/>
                                </a:cubicBezTo>
                                <a:cubicBezTo>
                                  <a:pt x="2234565" y="1061761"/>
                                  <a:pt x="2251075" y="1065570"/>
                                  <a:pt x="2265045" y="1063031"/>
                                </a:cubicBezTo>
                                <a:cubicBezTo>
                                  <a:pt x="2268855" y="1063031"/>
                                  <a:pt x="2268855" y="1059220"/>
                                  <a:pt x="2272665" y="1057951"/>
                                </a:cubicBezTo>
                                <a:cubicBezTo>
                                  <a:pt x="2282825" y="1055411"/>
                                  <a:pt x="2294255" y="1060491"/>
                                  <a:pt x="2304415" y="1057951"/>
                                </a:cubicBezTo>
                                <a:cubicBezTo>
                                  <a:pt x="2306955" y="1052870"/>
                                  <a:pt x="2310765" y="1042711"/>
                                  <a:pt x="2301875" y="1037631"/>
                                </a:cubicBezTo>
                                <a:cubicBezTo>
                                  <a:pt x="2308225" y="1031281"/>
                                  <a:pt x="2322195" y="1021120"/>
                                  <a:pt x="2309495" y="1012231"/>
                                </a:cubicBezTo>
                                <a:cubicBezTo>
                                  <a:pt x="2314575" y="1010961"/>
                                  <a:pt x="2315845" y="1007151"/>
                                  <a:pt x="2314575" y="1002070"/>
                                </a:cubicBezTo>
                                <a:cubicBezTo>
                                  <a:pt x="2313305" y="1002070"/>
                                  <a:pt x="2310765" y="1000801"/>
                                  <a:pt x="2310765" y="999531"/>
                                </a:cubicBezTo>
                                <a:cubicBezTo>
                                  <a:pt x="2301875" y="999531"/>
                                  <a:pt x="2296795" y="1004611"/>
                                  <a:pt x="2286635" y="1000801"/>
                                </a:cubicBezTo>
                                <a:cubicBezTo>
                                  <a:pt x="2268855" y="1017311"/>
                                  <a:pt x="2242185" y="1009691"/>
                                  <a:pt x="2220595" y="1019851"/>
                                </a:cubicBezTo>
                                <a:cubicBezTo>
                                  <a:pt x="2219325" y="1027470"/>
                                  <a:pt x="2223135" y="1027470"/>
                                  <a:pt x="2219325" y="1032551"/>
                                </a:cubicBezTo>
                                <a:cubicBezTo>
                                  <a:pt x="2209165" y="1035091"/>
                                  <a:pt x="2199005" y="1037631"/>
                                  <a:pt x="2190115" y="1037631"/>
                                </a:cubicBezTo>
                                <a:cubicBezTo>
                                  <a:pt x="2191385" y="1037631"/>
                                  <a:pt x="2192655" y="1036361"/>
                                  <a:pt x="2191385" y="1035091"/>
                                </a:cubicBezTo>
                                <a:lnTo>
                                  <a:pt x="2191385" y="1032551"/>
                                </a:lnTo>
                                <a:lnTo>
                                  <a:pt x="2191385" y="1030011"/>
                                </a:lnTo>
                                <a:cubicBezTo>
                                  <a:pt x="2185035" y="1030011"/>
                                  <a:pt x="2179955" y="1027470"/>
                                  <a:pt x="2174875" y="1022391"/>
                                </a:cubicBezTo>
                                <a:cubicBezTo>
                                  <a:pt x="2181225" y="1021120"/>
                                  <a:pt x="2186305" y="1027470"/>
                                  <a:pt x="2193925" y="1022391"/>
                                </a:cubicBezTo>
                                <a:cubicBezTo>
                                  <a:pt x="2195195" y="1014770"/>
                                  <a:pt x="2202815" y="1008420"/>
                                  <a:pt x="2212975" y="1012231"/>
                                </a:cubicBezTo>
                                <a:cubicBezTo>
                                  <a:pt x="2214245" y="998261"/>
                                  <a:pt x="2192655" y="1004611"/>
                                  <a:pt x="2185035" y="995720"/>
                                </a:cubicBezTo>
                                <a:cubicBezTo>
                                  <a:pt x="2187575" y="993181"/>
                                  <a:pt x="2192655" y="991911"/>
                                  <a:pt x="2187575" y="986831"/>
                                </a:cubicBezTo>
                                <a:cubicBezTo>
                                  <a:pt x="2171065" y="991911"/>
                                  <a:pt x="2141855" y="1005881"/>
                                  <a:pt x="2127885" y="989370"/>
                                </a:cubicBezTo>
                                <a:cubicBezTo>
                                  <a:pt x="2135505" y="985561"/>
                                  <a:pt x="2138045" y="980481"/>
                                  <a:pt x="2149475" y="977941"/>
                                </a:cubicBezTo>
                                <a:cubicBezTo>
                                  <a:pt x="2149475" y="972861"/>
                                  <a:pt x="2148205" y="966511"/>
                                  <a:pt x="2152015" y="962701"/>
                                </a:cubicBezTo>
                                <a:cubicBezTo>
                                  <a:pt x="2181225" y="961431"/>
                                  <a:pt x="2207895" y="946191"/>
                                  <a:pt x="2237105" y="946191"/>
                                </a:cubicBezTo>
                                <a:cubicBezTo>
                                  <a:pt x="2239645" y="941111"/>
                                  <a:pt x="2245995" y="938570"/>
                                  <a:pt x="2248535" y="934761"/>
                                </a:cubicBezTo>
                                <a:cubicBezTo>
                                  <a:pt x="2265045" y="937301"/>
                                  <a:pt x="2282825" y="937301"/>
                                  <a:pt x="2298065" y="942381"/>
                                </a:cubicBezTo>
                                <a:cubicBezTo>
                                  <a:pt x="2309495" y="958891"/>
                                  <a:pt x="2313305" y="974131"/>
                                  <a:pt x="2333625" y="975401"/>
                                </a:cubicBezTo>
                                <a:cubicBezTo>
                                  <a:pt x="2334895" y="970320"/>
                                  <a:pt x="2329815" y="962701"/>
                                  <a:pt x="2336165" y="960161"/>
                                </a:cubicBezTo>
                                <a:cubicBezTo>
                                  <a:pt x="2337435" y="960161"/>
                                  <a:pt x="2338705" y="958891"/>
                                  <a:pt x="2339975" y="958891"/>
                                </a:cubicBezTo>
                                <a:lnTo>
                                  <a:pt x="2337435" y="956351"/>
                                </a:lnTo>
                                <a:lnTo>
                                  <a:pt x="2339975" y="953811"/>
                                </a:lnTo>
                                <a:cubicBezTo>
                                  <a:pt x="2310765" y="937301"/>
                                  <a:pt x="2309495" y="929681"/>
                                  <a:pt x="2306955" y="916981"/>
                                </a:cubicBezTo>
                                <a:close/>
                                <a:moveTo>
                                  <a:pt x="2207895" y="783631"/>
                                </a:moveTo>
                                <a:cubicBezTo>
                                  <a:pt x="2202815" y="779820"/>
                                  <a:pt x="2197735" y="774741"/>
                                  <a:pt x="2193925" y="769661"/>
                                </a:cubicBezTo>
                                <a:cubicBezTo>
                                  <a:pt x="2205355" y="764581"/>
                                  <a:pt x="2223135" y="776011"/>
                                  <a:pt x="2207895" y="783631"/>
                                </a:cubicBezTo>
                                <a:close/>
                                <a:moveTo>
                                  <a:pt x="1762125" y="662981"/>
                                </a:moveTo>
                                <a:cubicBezTo>
                                  <a:pt x="1748155" y="674411"/>
                                  <a:pt x="1736725" y="669331"/>
                                  <a:pt x="1720215" y="676951"/>
                                </a:cubicBezTo>
                                <a:cubicBezTo>
                                  <a:pt x="1718945" y="674411"/>
                                  <a:pt x="1717675" y="670601"/>
                                  <a:pt x="1715135" y="668061"/>
                                </a:cubicBezTo>
                                <a:cubicBezTo>
                                  <a:pt x="1729105" y="660441"/>
                                  <a:pt x="1759585" y="647741"/>
                                  <a:pt x="1762125" y="662981"/>
                                </a:cubicBezTo>
                                <a:close/>
                                <a:moveTo>
                                  <a:pt x="859155" y="1101131"/>
                                </a:moveTo>
                                <a:cubicBezTo>
                                  <a:pt x="888365" y="1098591"/>
                                  <a:pt x="918845" y="1074461"/>
                                  <a:pt x="948055" y="1063031"/>
                                </a:cubicBezTo>
                                <a:cubicBezTo>
                                  <a:pt x="946785" y="1054141"/>
                                  <a:pt x="967105" y="1041441"/>
                                  <a:pt x="982345" y="1043981"/>
                                </a:cubicBezTo>
                                <a:cubicBezTo>
                                  <a:pt x="978535" y="1066841"/>
                                  <a:pt x="925195" y="1070651"/>
                                  <a:pt x="912495" y="1090970"/>
                                </a:cubicBezTo>
                                <a:cubicBezTo>
                                  <a:pt x="899795" y="1087161"/>
                                  <a:pt x="893445" y="1106211"/>
                                  <a:pt x="884555" y="1099861"/>
                                </a:cubicBezTo>
                                <a:cubicBezTo>
                                  <a:pt x="878205" y="1110020"/>
                                  <a:pt x="862965" y="1112561"/>
                                  <a:pt x="851535" y="1118911"/>
                                </a:cubicBezTo>
                                <a:cubicBezTo>
                                  <a:pt x="850265" y="1116370"/>
                                  <a:pt x="857885" y="1111291"/>
                                  <a:pt x="850265" y="1111291"/>
                                </a:cubicBezTo>
                                <a:cubicBezTo>
                                  <a:pt x="852805" y="1108751"/>
                                  <a:pt x="859155" y="1107481"/>
                                  <a:pt x="859155" y="1101131"/>
                                </a:cubicBezTo>
                                <a:close/>
                                <a:moveTo>
                                  <a:pt x="751205" y="1158281"/>
                                </a:moveTo>
                                <a:cubicBezTo>
                                  <a:pt x="756285" y="1157011"/>
                                  <a:pt x="761365" y="1155741"/>
                                  <a:pt x="766445" y="1155741"/>
                                </a:cubicBezTo>
                                <a:cubicBezTo>
                                  <a:pt x="767715" y="1159551"/>
                                  <a:pt x="760095" y="1159551"/>
                                  <a:pt x="762635" y="1163361"/>
                                </a:cubicBezTo>
                                <a:cubicBezTo>
                                  <a:pt x="757555" y="1164631"/>
                                  <a:pt x="753745" y="1165901"/>
                                  <a:pt x="749935" y="1168441"/>
                                </a:cubicBezTo>
                                <a:cubicBezTo>
                                  <a:pt x="747395" y="1168441"/>
                                  <a:pt x="746125" y="1168441"/>
                                  <a:pt x="743585" y="1168441"/>
                                </a:cubicBezTo>
                                <a:cubicBezTo>
                                  <a:pt x="746125" y="1164631"/>
                                  <a:pt x="748665" y="1162091"/>
                                  <a:pt x="751205" y="1158281"/>
                                </a:cubicBezTo>
                                <a:close/>
                                <a:moveTo>
                                  <a:pt x="454025" y="467401"/>
                                </a:moveTo>
                                <a:lnTo>
                                  <a:pt x="454025" y="466131"/>
                                </a:lnTo>
                                <a:cubicBezTo>
                                  <a:pt x="454025" y="466131"/>
                                  <a:pt x="455295" y="466131"/>
                                  <a:pt x="455295" y="466131"/>
                                </a:cubicBezTo>
                                <a:lnTo>
                                  <a:pt x="459105" y="468671"/>
                                </a:lnTo>
                                <a:cubicBezTo>
                                  <a:pt x="459105" y="468671"/>
                                  <a:pt x="457835" y="468671"/>
                                  <a:pt x="457835" y="468671"/>
                                </a:cubicBezTo>
                                <a:cubicBezTo>
                                  <a:pt x="455295" y="472481"/>
                                  <a:pt x="448945" y="473751"/>
                                  <a:pt x="437515" y="475021"/>
                                </a:cubicBezTo>
                                <a:cubicBezTo>
                                  <a:pt x="434975" y="469941"/>
                                  <a:pt x="452755" y="471211"/>
                                  <a:pt x="454025" y="467401"/>
                                </a:cubicBezTo>
                                <a:close/>
                                <a:moveTo>
                                  <a:pt x="285115" y="472481"/>
                                </a:moveTo>
                                <a:cubicBezTo>
                                  <a:pt x="286385" y="475021"/>
                                  <a:pt x="282575" y="475021"/>
                                  <a:pt x="282575" y="477561"/>
                                </a:cubicBezTo>
                                <a:lnTo>
                                  <a:pt x="282575" y="477561"/>
                                </a:lnTo>
                                <a:cubicBezTo>
                                  <a:pt x="280035" y="478831"/>
                                  <a:pt x="278765" y="480101"/>
                                  <a:pt x="276225" y="481371"/>
                                </a:cubicBezTo>
                                <a:cubicBezTo>
                                  <a:pt x="273685" y="483911"/>
                                  <a:pt x="272415" y="485181"/>
                                  <a:pt x="268605" y="485181"/>
                                </a:cubicBezTo>
                                <a:cubicBezTo>
                                  <a:pt x="267335" y="483911"/>
                                  <a:pt x="266065" y="483911"/>
                                  <a:pt x="263525" y="485181"/>
                                </a:cubicBezTo>
                                <a:cubicBezTo>
                                  <a:pt x="264795" y="478831"/>
                                  <a:pt x="276225" y="476291"/>
                                  <a:pt x="285115" y="472481"/>
                                </a:cubicBezTo>
                                <a:close/>
                                <a:moveTo>
                                  <a:pt x="28575" y="1736131"/>
                                </a:moveTo>
                                <a:cubicBezTo>
                                  <a:pt x="18415" y="1731051"/>
                                  <a:pt x="18415" y="1731051"/>
                                  <a:pt x="32385" y="1723431"/>
                                </a:cubicBezTo>
                                <a:cubicBezTo>
                                  <a:pt x="31115" y="1728511"/>
                                  <a:pt x="29845" y="1732320"/>
                                  <a:pt x="28575" y="1736131"/>
                                </a:cubicBezTo>
                                <a:close/>
                                <a:moveTo>
                                  <a:pt x="57785" y="2079031"/>
                                </a:moveTo>
                                <a:cubicBezTo>
                                  <a:pt x="65405" y="2080301"/>
                                  <a:pt x="71755" y="2080301"/>
                                  <a:pt x="78105" y="2081570"/>
                                </a:cubicBezTo>
                                <a:cubicBezTo>
                                  <a:pt x="78105" y="2081570"/>
                                  <a:pt x="76835" y="2084111"/>
                                  <a:pt x="75565" y="2085381"/>
                                </a:cubicBezTo>
                                <a:cubicBezTo>
                                  <a:pt x="69215" y="2084111"/>
                                  <a:pt x="62865" y="2084111"/>
                                  <a:pt x="55245" y="2082841"/>
                                </a:cubicBezTo>
                                <a:cubicBezTo>
                                  <a:pt x="55245" y="2082841"/>
                                  <a:pt x="56515" y="2081570"/>
                                  <a:pt x="57785" y="2079031"/>
                                </a:cubicBezTo>
                                <a:close/>
                                <a:moveTo>
                                  <a:pt x="75565" y="2179361"/>
                                </a:moveTo>
                                <a:cubicBezTo>
                                  <a:pt x="73025" y="2180631"/>
                                  <a:pt x="70485" y="2180631"/>
                                  <a:pt x="66675" y="2181901"/>
                                </a:cubicBezTo>
                                <a:cubicBezTo>
                                  <a:pt x="62865" y="2179361"/>
                                  <a:pt x="57785" y="2176820"/>
                                  <a:pt x="51435" y="2173011"/>
                                </a:cubicBezTo>
                                <a:cubicBezTo>
                                  <a:pt x="64135" y="2171741"/>
                                  <a:pt x="70485" y="2170470"/>
                                  <a:pt x="79375" y="2169201"/>
                                </a:cubicBezTo>
                                <a:cubicBezTo>
                                  <a:pt x="76835" y="2173011"/>
                                  <a:pt x="76835" y="2175551"/>
                                  <a:pt x="75565" y="2179361"/>
                                </a:cubicBezTo>
                                <a:close/>
                                <a:moveTo>
                                  <a:pt x="71755" y="1783120"/>
                                </a:moveTo>
                                <a:cubicBezTo>
                                  <a:pt x="75565" y="1778041"/>
                                  <a:pt x="78105" y="1774231"/>
                                  <a:pt x="83185" y="1767881"/>
                                </a:cubicBezTo>
                                <a:cubicBezTo>
                                  <a:pt x="88265" y="1778041"/>
                                  <a:pt x="88265" y="1778041"/>
                                  <a:pt x="71755" y="1783120"/>
                                </a:cubicBezTo>
                                <a:close/>
                                <a:moveTo>
                                  <a:pt x="474345" y="548681"/>
                                </a:moveTo>
                                <a:cubicBezTo>
                                  <a:pt x="478155" y="546141"/>
                                  <a:pt x="481965" y="544871"/>
                                  <a:pt x="485775" y="542331"/>
                                </a:cubicBezTo>
                                <a:cubicBezTo>
                                  <a:pt x="485775" y="551221"/>
                                  <a:pt x="480695" y="556301"/>
                                  <a:pt x="475615" y="560111"/>
                                </a:cubicBezTo>
                                <a:cubicBezTo>
                                  <a:pt x="473075" y="556301"/>
                                  <a:pt x="473075" y="552491"/>
                                  <a:pt x="474345" y="548681"/>
                                </a:cubicBezTo>
                                <a:close/>
                                <a:moveTo>
                                  <a:pt x="451485" y="588051"/>
                                </a:moveTo>
                                <a:cubicBezTo>
                                  <a:pt x="457835" y="586781"/>
                                  <a:pt x="462915" y="586781"/>
                                  <a:pt x="467995" y="586781"/>
                                </a:cubicBezTo>
                                <a:cubicBezTo>
                                  <a:pt x="455295" y="594401"/>
                                  <a:pt x="442595" y="600751"/>
                                  <a:pt x="429895" y="607101"/>
                                </a:cubicBezTo>
                                <a:cubicBezTo>
                                  <a:pt x="429895" y="607101"/>
                                  <a:pt x="428625" y="607101"/>
                                  <a:pt x="428625" y="607101"/>
                                </a:cubicBezTo>
                                <a:cubicBezTo>
                                  <a:pt x="426085" y="605831"/>
                                  <a:pt x="424815" y="605831"/>
                                  <a:pt x="422275" y="604561"/>
                                </a:cubicBezTo>
                                <a:cubicBezTo>
                                  <a:pt x="432435" y="599481"/>
                                  <a:pt x="441325" y="590591"/>
                                  <a:pt x="451485" y="588051"/>
                                </a:cubicBezTo>
                                <a:close/>
                                <a:moveTo>
                                  <a:pt x="415925" y="1985051"/>
                                </a:moveTo>
                                <a:cubicBezTo>
                                  <a:pt x="419735" y="1985051"/>
                                  <a:pt x="422275" y="1985051"/>
                                  <a:pt x="424815" y="1983781"/>
                                </a:cubicBezTo>
                                <a:cubicBezTo>
                                  <a:pt x="423545" y="1987591"/>
                                  <a:pt x="421005" y="1990131"/>
                                  <a:pt x="419735" y="1993941"/>
                                </a:cubicBezTo>
                                <a:cubicBezTo>
                                  <a:pt x="418465" y="1993941"/>
                                  <a:pt x="417195" y="1993941"/>
                                  <a:pt x="414655" y="1993941"/>
                                </a:cubicBezTo>
                                <a:cubicBezTo>
                                  <a:pt x="415925" y="1991401"/>
                                  <a:pt x="415925" y="1988861"/>
                                  <a:pt x="415925" y="1985051"/>
                                </a:cubicBezTo>
                                <a:close/>
                                <a:moveTo>
                                  <a:pt x="432435" y="2020611"/>
                                </a:moveTo>
                                <a:cubicBezTo>
                                  <a:pt x="434975" y="2020611"/>
                                  <a:pt x="437515" y="2021881"/>
                                  <a:pt x="438785" y="2021881"/>
                                </a:cubicBezTo>
                                <a:cubicBezTo>
                                  <a:pt x="433705" y="2026961"/>
                                  <a:pt x="427355" y="2030770"/>
                                  <a:pt x="422275" y="2035851"/>
                                </a:cubicBezTo>
                                <a:cubicBezTo>
                                  <a:pt x="419735" y="2034581"/>
                                  <a:pt x="417195" y="2034581"/>
                                  <a:pt x="414655" y="2033311"/>
                                </a:cubicBezTo>
                                <a:cubicBezTo>
                                  <a:pt x="421005" y="2029501"/>
                                  <a:pt x="426085" y="2024420"/>
                                  <a:pt x="432435" y="2020611"/>
                                </a:cubicBezTo>
                                <a:close/>
                                <a:moveTo>
                                  <a:pt x="409575" y="2047281"/>
                                </a:moveTo>
                                <a:cubicBezTo>
                                  <a:pt x="412115" y="2046011"/>
                                  <a:pt x="415925" y="2046011"/>
                                  <a:pt x="419735" y="2046011"/>
                                </a:cubicBezTo>
                                <a:cubicBezTo>
                                  <a:pt x="418465" y="2048551"/>
                                  <a:pt x="417195" y="2049820"/>
                                  <a:pt x="414655" y="2052361"/>
                                </a:cubicBezTo>
                                <a:cubicBezTo>
                                  <a:pt x="413385" y="2053631"/>
                                  <a:pt x="408305" y="2053631"/>
                                  <a:pt x="403225" y="2053631"/>
                                </a:cubicBezTo>
                                <a:cubicBezTo>
                                  <a:pt x="405765" y="2051091"/>
                                  <a:pt x="407035" y="2048551"/>
                                  <a:pt x="409575" y="2047281"/>
                                </a:cubicBezTo>
                                <a:close/>
                                <a:moveTo>
                                  <a:pt x="413385" y="2070141"/>
                                </a:moveTo>
                                <a:cubicBezTo>
                                  <a:pt x="414655" y="2072681"/>
                                  <a:pt x="417195" y="2075220"/>
                                  <a:pt x="419735" y="2079031"/>
                                </a:cubicBezTo>
                                <a:cubicBezTo>
                                  <a:pt x="409575" y="2079031"/>
                                  <a:pt x="403225" y="2079031"/>
                                  <a:pt x="393065" y="2077761"/>
                                </a:cubicBezTo>
                                <a:cubicBezTo>
                                  <a:pt x="403225" y="2075220"/>
                                  <a:pt x="408305" y="2072681"/>
                                  <a:pt x="413385" y="2070141"/>
                                </a:cubicBezTo>
                                <a:close/>
                                <a:moveTo>
                                  <a:pt x="318135" y="2260641"/>
                                </a:moveTo>
                                <a:cubicBezTo>
                                  <a:pt x="325755" y="2263181"/>
                                  <a:pt x="333375" y="2264451"/>
                                  <a:pt x="346075" y="2268261"/>
                                </a:cubicBezTo>
                                <a:cubicBezTo>
                                  <a:pt x="332105" y="2273341"/>
                                  <a:pt x="321945" y="2275881"/>
                                  <a:pt x="310515" y="2280961"/>
                                </a:cubicBezTo>
                                <a:cubicBezTo>
                                  <a:pt x="314325" y="2272070"/>
                                  <a:pt x="315595" y="2266991"/>
                                  <a:pt x="318135" y="2260641"/>
                                </a:cubicBezTo>
                                <a:close/>
                                <a:moveTo>
                                  <a:pt x="316865" y="2220001"/>
                                </a:moveTo>
                                <a:cubicBezTo>
                                  <a:pt x="321945" y="2217461"/>
                                  <a:pt x="327025" y="2216191"/>
                                  <a:pt x="332105" y="2214920"/>
                                </a:cubicBezTo>
                                <a:cubicBezTo>
                                  <a:pt x="333375" y="2216191"/>
                                  <a:pt x="334645" y="2217461"/>
                                  <a:pt x="334645" y="2218731"/>
                                </a:cubicBezTo>
                                <a:cubicBezTo>
                                  <a:pt x="329565" y="2221270"/>
                                  <a:pt x="324485" y="2222541"/>
                                  <a:pt x="319405" y="2225081"/>
                                </a:cubicBezTo>
                                <a:cubicBezTo>
                                  <a:pt x="318135" y="2222541"/>
                                  <a:pt x="315595" y="2220001"/>
                                  <a:pt x="316865" y="2220001"/>
                                </a:cubicBezTo>
                                <a:close/>
                                <a:moveTo>
                                  <a:pt x="327025" y="2237781"/>
                                </a:moveTo>
                                <a:cubicBezTo>
                                  <a:pt x="337185" y="2228891"/>
                                  <a:pt x="343535" y="2225081"/>
                                  <a:pt x="349885" y="2220001"/>
                                </a:cubicBezTo>
                                <a:cubicBezTo>
                                  <a:pt x="352425" y="2220001"/>
                                  <a:pt x="353695" y="2221270"/>
                                  <a:pt x="356235" y="2221270"/>
                                </a:cubicBezTo>
                                <a:cubicBezTo>
                                  <a:pt x="351155" y="2226351"/>
                                  <a:pt x="354965" y="2232701"/>
                                  <a:pt x="327025" y="2237781"/>
                                </a:cubicBezTo>
                                <a:close/>
                                <a:moveTo>
                                  <a:pt x="330835" y="2203491"/>
                                </a:moveTo>
                                <a:cubicBezTo>
                                  <a:pt x="333375" y="2198411"/>
                                  <a:pt x="335915" y="2197141"/>
                                  <a:pt x="335915" y="2194601"/>
                                </a:cubicBezTo>
                                <a:cubicBezTo>
                                  <a:pt x="337185" y="2190791"/>
                                  <a:pt x="337185" y="2185711"/>
                                  <a:pt x="348615" y="2186981"/>
                                </a:cubicBezTo>
                                <a:cubicBezTo>
                                  <a:pt x="351155" y="2186981"/>
                                  <a:pt x="352425" y="2190791"/>
                                  <a:pt x="354965" y="2192061"/>
                                </a:cubicBezTo>
                                <a:cubicBezTo>
                                  <a:pt x="360045" y="2194601"/>
                                  <a:pt x="365125" y="2195870"/>
                                  <a:pt x="374015" y="2199681"/>
                                </a:cubicBezTo>
                                <a:cubicBezTo>
                                  <a:pt x="358775" y="2200951"/>
                                  <a:pt x="346075" y="2202220"/>
                                  <a:pt x="330835" y="2203491"/>
                                </a:cubicBezTo>
                                <a:close/>
                                <a:moveTo>
                                  <a:pt x="323215" y="2151420"/>
                                </a:moveTo>
                                <a:cubicBezTo>
                                  <a:pt x="332105" y="2143801"/>
                                  <a:pt x="337185" y="2138720"/>
                                  <a:pt x="343535" y="2132370"/>
                                </a:cubicBezTo>
                                <a:cubicBezTo>
                                  <a:pt x="354965" y="2141261"/>
                                  <a:pt x="347345" y="2146341"/>
                                  <a:pt x="323215" y="2151420"/>
                                </a:cubicBezTo>
                                <a:close/>
                                <a:moveTo>
                                  <a:pt x="354965" y="2136181"/>
                                </a:moveTo>
                                <a:cubicBezTo>
                                  <a:pt x="370205" y="2129831"/>
                                  <a:pt x="379095" y="2126020"/>
                                  <a:pt x="395605" y="2119670"/>
                                </a:cubicBezTo>
                                <a:cubicBezTo>
                                  <a:pt x="394335" y="2127291"/>
                                  <a:pt x="394335" y="2129831"/>
                                  <a:pt x="394335" y="2134911"/>
                                </a:cubicBezTo>
                                <a:cubicBezTo>
                                  <a:pt x="381635" y="2134911"/>
                                  <a:pt x="371475" y="2134911"/>
                                  <a:pt x="354965" y="2136181"/>
                                </a:cubicBezTo>
                                <a:close/>
                                <a:moveTo>
                                  <a:pt x="367665" y="1898691"/>
                                </a:moveTo>
                                <a:cubicBezTo>
                                  <a:pt x="365125" y="1899961"/>
                                  <a:pt x="361315" y="1899961"/>
                                  <a:pt x="356235" y="1899961"/>
                                </a:cubicBezTo>
                                <a:cubicBezTo>
                                  <a:pt x="361315" y="1897420"/>
                                  <a:pt x="362585" y="1894881"/>
                                  <a:pt x="366395" y="1893611"/>
                                </a:cubicBezTo>
                                <a:cubicBezTo>
                                  <a:pt x="367665" y="1892341"/>
                                  <a:pt x="371475" y="1893611"/>
                                  <a:pt x="372745" y="1893611"/>
                                </a:cubicBezTo>
                                <a:cubicBezTo>
                                  <a:pt x="370205" y="1896151"/>
                                  <a:pt x="368935" y="1897420"/>
                                  <a:pt x="367665" y="1898691"/>
                                </a:cubicBezTo>
                                <a:close/>
                                <a:moveTo>
                                  <a:pt x="391795" y="2012991"/>
                                </a:moveTo>
                                <a:cubicBezTo>
                                  <a:pt x="391795" y="2012991"/>
                                  <a:pt x="389255" y="2015531"/>
                                  <a:pt x="387985" y="2016801"/>
                                </a:cubicBezTo>
                                <a:cubicBezTo>
                                  <a:pt x="385445" y="2015531"/>
                                  <a:pt x="382905" y="2015531"/>
                                  <a:pt x="380365" y="2014261"/>
                                </a:cubicBezTo>
                                <a:cubicBezTo>
                                  <a:pt x="380365" y="2014261"/>
                                  <a:pt x="384175" y="2011720"/>
                                  <a:pt x="384175" y="2011720"/>
                                </a:cubicBezTo>
                                <a:cubicBezTo>
                                  <a:pt x="386715" y="2011720"/>
                                  <a:pt x="389255" y="2011720"/>
                                  <a:pt x="391795" y="2012991"/>
                                </a:cubicBezTo>
                                <a:close/>
                                <a:moveTo>
                                  <a:pt x="353695" y="502961"/>
                                </a:moveTo>
                                <a:cubicBezTo>
                                  <a:pt x="353695" y="502961"/>
                                  <a:pt x="352425" y="502961"/>
                                  <a:pt x="352425" y="504231"/>
                                </a:cubicBezTo>
                                <a:cubicBezTo>
                                  <a:pt x="357505" y="504231"/>
                                  <a:pt x="361315" y="504231"/>
                                  <a:pt x="366395" y="504231"/>
                                </a:cubicBezTo>
                                <a:cubicBezTo>
                                  <a:pt x="361315" y="506771"/>
                                  <a:pt x="354965" y="508041"/>
                                  <a:pt x="349885" y="508041"/>
                                </a:cubicBezTo>
                                <a:cubicBezTo>
                                  <a:pt x="347345" y="505501"/>
                                  <a:pt x="349885" y="504231"/>
                                  <a:pt x="353695" y="502961"/>
                                </a:cubicBezTo>
                                <a:close/>
                                <a:moveTo>
                                  <a:pt x="321945" y="552491"/>
                                </a:moveTo>
                                <a:cubicBezTo>
                                  <a:pt x="321945" y="552491"/>
                                  <a:pt x="321945" y="551221"/>
                                  <a:pt x="323215" y="551221"/>
                                </a:cubicBezTo>
                                <a:cubicBezTo>
                                  <a:pt x="325755" y="552491"/>
                                  <a:pt x="328295" y="553761"/>
                                  <a:pt x="333375" y="551221"/>
                                </a:cubicBezTo>
                                <a:cubicBezTo>
                                  <a:pt x="337185" y="548681"/>
                                  <a:pt x="340995" y="544871"/>
                                  <a:pt x="343535" y="541061"/>
                                </a:cubicBezTo>
                                <a:cubicBezTo>
                                  <a:pt x="346075" y="541061"/>
                                  <a:pt x="349885" y="539791"/>
                                  <a:pt x="352425" y="539791"/>
                                </a:cubicBezTo>
                                <a:cubicBezTo>
                                  <a:pt x="362585" y="538521"/>
                                  <a:pt x="372745" y="534711"/>
                                  <a:pt x="382905" y="532171"/>
                                </a:cubicBezTo>
                                <a:cubicBezTo>
                                  <a:pt x="367665" y="544871"/>
                                  <a:pt x="354965" y="556301"/>
                                  <a:pt x="338455" y="571541"/>
                                </a:cubicBezTo>
                                <a:cubicBezTo>
                                  <a:pt x="334645" y="569001"/>
                                  <a:pt x="330835" y="567731"/>
                                  <a:pt x="328295" y="566461"/>
                                </a:cubicBezTo>
                                <a:cubicBezTo>
                                  <a:pt x="327025" y="561381"/>
                                  <a:pt x="320675" y="557571"/>
                                  <a:pt x="321945" y="552491"/>
                                </a:cubicBezTo>
                                <a:close/>
                                <a:moveTo>
                                  <a:pt x="344805" y="1983781"/>
                                </a:moveTo>
                                <a:cubicBezTo>
                                  <a:pt x="343535" y="1983781"/>
                                  <a:pt x="343535" y="1983781"/>
                                  <a:pt x="343535" y="1983781"/>
                                </a:cubicBezTo>
                                <a:cubicBezTo>
                                  <a:pt x="338455" y="1987591"/>
                                  <a:pt x="332105" y="1991401"/>
                                  <a:pt x="323215" y="1996481"/>
                                </a:cubicBezTo>
                                <a:cubicBezTo>
                                  <a:pt x="327025" y="1985051"/>
                                  <a:pt x="327025" y="1985051"/>
                                  <a:pt x="343535" y="1983781"/>
                                </a:cubicBezTo>
                                <a:cubicBezTo>
                                  <a:pt x="342265" y="1983781"/>
                                  <a:pt x="343535" y="1983781"/>
                                  <a:pt x="344805" y="1983781"/>
                                </a:cubicBezTo>
                                <a:cubicBezTo>
                                  <a:pt x="343535" y="1983781"/>
                                  <a:pt x="343535" y="1983781"/>
                                  <a:pt x="344805" y="1983781"/>
                                </a:cubicBezTo>
                                <a:cubicBezTo>
                                  <a:pt x="339725" y="1978701"/>
                                  <a:pt x="335915" y="1973620"/>
                                  <a:pt x="328295" y="1967270"/>
                                </a:cubicBezTo>
                                <a:cubicBezTo>
                                  <a:pt x="358775" y="1967270"/>
                                  <a:pt x="352425" y="1974891"/>
                                  <a:pt x="344805" y="1983781"/>
                                </a:cubicBezTo>
                                <a:cubicBezTo>
                                  <a:pt x="343535" y="1983781"/>
                                  <a:pt x="344805" y="1983781"/>
                                  <a:pt x="344805" y="1983781"/>
                                </a:cubicBezTo>
                                <a:close/>
                                <a:moveTo>
                                  <a:pt x="335915" y="1954570"/>
                                </a:moveTo>
                                <a:cubicBezTo>
                                  <a:pt x="337185" y="1955841"/>
                                  <a:pt x="338455" y="1957111"/>
                                  <a:pt x="338455" y="1959651"/>
                                </a:cubicBezTo>
                                <a:cubicBezTo>
                                  <a:pt x="332105" y="1960920"/>
                                  <a:pt x="325755" y="1962191"/>
                                  <a:pt x="319405" y="1964731"/>
                                </a:cubicBezTo>
                                <a:cubicBezTo>
                                  <a:pt x="319405" y="1963461"/>
                                  <a:pt x="318135" y="1963461"/>
                                  <a:pt x="318135" y="1962191"/>
                                </a:cubicBezTo>
                                <a:cubicBezTo>
                                  <a:pt x="324485" y="1958381"/>
                                  <a:pt x="329565" y="1957111"/>
                                  <a:pt x="335915" y="1954570"/>
                                </a:cubicBezTo>
                                <a:close/>
                                <a:moveTo>
                                  <a:pt x="347345" y="2042201"/>
                                </a:moveTo>
                                <a:cubicBezTo>
                                  <a:pt x="347345" y="2042201"/>
                                  <a:pt x="347345" y="2042201"/>
                                  <a:pt x="347345" y="2042201"/>
                                </a:cubicBezTo>
                                <a:cubicBezTo>
                                  <a:pt x="347345" y="2042201"/>
                                  <a:pt x="347345" y="2042201"/>
                                  <a:pt x="347345" y="2042201"/>
                                </a:cubicBezTo>
                                <a:cubicBezTo>
                                  <a:pt x="342265" y="2035851"/>
                                  <a:pt x="335915" y="2029501"/>
                                  <a:pt x="329565" y="2023151"/>
                                </a:cubicBezTo>
                                <a:cubicBezTo>
                                  <a:pt x="333375" y="2021881"/>
                                  <a:pt x="338455" y="2019341"/>
                                  <a:pt x="344805" y="2016801"/>
                                </a:cubicBezTo>
                                <a:cubicBezTo>
                                  <a:pt x="349885" y="2021881"/>
                                  <a:pt x="354965" y="2026961"/>
                                  <a:pt x="356235" y="2032041"/>
                                </a:cubicBezTo>
                                <a:cubicBezTo>
                                  <a:pt x="357505" y="2034581"/>
                                  <a:pt x="351155" y="2038391"/>
                                  <a:pt x="347345" y="2042201"/>
                                </a:cubicBezTo>
                                <a:cubicBezTo>
                                  <a:pt x="348615" y="2042201"/>
                                  <a:pt x="348615" y="2042201"/>
                                  <a:pt x="347345" y="2042201"/>
                                </a:cubicBezTo>
                                <a:cubicBezTo>
                                  <a:pt x="348615" y="2042201"/>
                                  <a:pt x="347345" y="2042201"/>
                                  <a:pt x="347345" y="2042201"/>
                                </a:cubicBezTo>
                                <a:cubicBezTo>
                                  <a:pt x="338455" y="2054901"/>
                                  <a:pt x="323215" y="2061251"/>
                                  <a:pt x="300355" y="2062520"/>
                                </a:cubicBezTo>
                                <a:cubicBezTo>
                                  <a:pt x="313055" y="2043470"/>
                                  <a:pt x="321945" y="2040931"/>
                                  <a:pt x="347345" y="2042201"/>
                                </a:cubicBezTo>
                                <a:close/>
                                <a:moveTo>
                                  <a:pt x="274955" y="2254291"/>
                                </a:moveTo>
                                <a:cubicBezTo>
                                  <a:pt x="260985" y="2254291"/>
                                  <a:pt x="247015" y="2254291"/>
                                  <a:pt x="230505" y="2254291"/>
                                </a:cubicBezTo>
                                <a:cubicBezTo>
                                  <a:pt x="252095" y="2239051"/>
                                  <a:pt x="271145" y="2226351"/>
                                  <a:pt x="310515" y="2223811"/>
                                </a:cubicBezTo>
                                <a:cubicBezTo>
                                  <a:pt x="295275" y="2230161"/>
                                  <a:pt x="282575" y="2233970"/>
                                  <a:pt x="277495" y="2239051"/>
                                </a:cubicBezTo>
                                <a:cubicBezTo>
                                  <a:pt x="272415" y="2244131"/>
                                  <a:pt x="274955" y="2249211"/>
                                  <a:pt x="274955" y="2254291"/>
                                </a:cubicBezTo>
                                <a:close/>
                                <a:moveTo>
                                  <a:pt x="273685" y="2307631"/>
                                </a:moveTo>
                                <a:cubicBezTo>
                                  <a:pt x="271145" y="2308901"/>
                                  <a:pt x="268605" y="2311441"/>
                                  <a:pt x="264795" y="2311441"/>
                                </a:cubicBezTo>
                                <a:cubicBezTo>
                                  <a:pt x="262255" y="2312711"/>
                                  <a:pt x="258445" y="2311441"/>
                                  <a:pt x="253365" y="2311441"/>
                                </a:cubicBezTo>
                                <a:cubicBezTo>
                                  <a:pt x="257175" y="2308901"/>
                                  <a:pt x="259715" y="2306361"/>
                                  <a:pt x="260985" y="2306361"/>
                                </a:cubicBezTo>
                                <a:cubicBezTo>
                                  <a:pt x="266065" y="2306361"/>
                                  <a:pt x="269875" y="2306361"/>
                                  <a:pt x="273685" y="2307631"/>
                                </a:cubicBezTo>
                                <a:close/>
                                <a:moveTo>
                                  <a:pt x="286385" y="2028231"/>
                                </a:moveTo>
                                <a:cubicBezTo>
                                  <a:pt x="290195" y="2028231"/>
                                  <a:pt x="292735" y="2029501"/>
                                  <a:pt x="296545" y="2029501"/>
                                </a:cubicBezTo>
                                <a:cubicBezTo>
                                  <a:pt x="291465" y="2033311"/>
                                  <a:pt x="287655" y="2038391"/>
                                  <a:pt x="281305" y="2042201"/>
                                </a:cubicBezTo>
                                <a:cubicBezTo>
                                  <a:pt x="280035" y="2043470"/>
                                  <a:pt x="274955" y="2042201"/>
                                  <a:pt x="269875" y="2043470"/>
                                </a:cubicBezTo>
                                <a:cubicBezTo>
                                  <a:pt x="274955" y="2037120"/>
                                  <a:pt x="280035" y="2033311"/>
                                  <a:pt x="286385" y="2028231"/>
                                </a:cubicBezTo>
                                <a:close/>
                                <a:moveTo>
                                  <a:pt x="269875" y="2094270"/>
                                </a:moveTo>
                                <a:cubicBezTo>
                                  <a:pt x="253365" y="2110781"/>
                                  <a:pt x="253365" y="2110781"/>
                                  <a:pt x="238125" y="2112051"/>
                                </a:cubicBezTo>
                                <a:cubicBezTo>
                                  <a:pt x="243205" y="2103161"/>
                                  <a:pt x="247015" y="2094270"/>
                                  <a:pt x="250825" y="2086651"/>
                                </a:cubicBezTo>
                                <a:cubicBezTo>
                                  <a:pt x="257175" y="2089191"/>
                                  <a:pt x="263525" y="2091731"/>
                                  <a:pt x="269875" y="2094270"/>
                                </a:cubicBezTo>
                                <a:close/>
                                <a:moveTo>
                                  <a:pt x="233045" y="1682791"/>
                                </a:moveTo>
                                <a:cubicBezTo>
                                  <a:pt x="235585" y="1684061"/>
                                  <a:pt x="238125" y="1684061"/>
                                  <a:pt x="240665" y="1685331"/>
                                </a:cubicBezTo>
                                <a:cubicBezTo>
                                  <a:pt x="234315" y="1691681"/>
                                  <a:pt x="226695" y="1696761"/>
                                  <a:pt x="220345" y="1703111"/>
                                </a:cubicBezTo>
                                <a:cubicBezTo>
                                  <a:pt x="217805" y="1703111"/>
                                  <a:pt x="215265" y="1703111"/>
                                  <a:pt x="212725" y="1703111"/>
                                </a:cubicBezTo>
                                <a:cubicBezTo>
                                  <a:pt x="212725" y="1700570"/>
                                  <a:pt x="213995" y="1698031"/>
                                  <a:pt x="213995" y="1695491"/>
                                </a:cubicBezTo>
                                <a:cubicBezTo>
                                  <a:pt x="208915" y="1699301"/>
                                  <a:pt x="203835" y="1703111"/>
                                  <a:pt x="200025" y="1706920"/>
                                </a:cubicBezTo>
                                <a:cubicBezTo>
                                  <a:pt x="197485" y="1706920"/>
                                  <a:pt x="194945" y="1706920"/>
                                  <a:pt x="193675" y="1705651"/>
                                </a:cubicBezTo>
                                <a:cubicBezTo>
                                  <a:pt x="197485" y="1700570"/>
                                  <a:pt x="198755" y="1695491"/>
                                  <a:pt x="205105" y="1691681"/>
                                </a:cubicBezTo>
                                <a:cubicBezTo>
                                  <a:pt x="213995" y="1686601"/>
                                  <a:pt x="217805" y="1689141"/>
                                  <a:pt x="215265" y="1695491"/>
                                </a:cubicBezTo>
                                <a:cubicBezTo>
                                  <a:pt x="220345" y="1690411"/>
                                  <a:pt x="226695" y="1686601"/>
                                  <a:pt x="233045" y="1682791"/>
                                </a:cubicBezTo>
                                <a:close/>
                                <a:moveTo>
                                  <a:pt x="207645" y="2268261"/>
                                </a:moveTo>
                                <a:cubicBezTo>
                                  <a:pt x="210185" y="2270801"/>
                                  <a:pt x="211455" y="2274611"/>
                                  <a:pt x="213995" y="2277151"/>
                                </a:cubicBezTo>
                                <a:cubicBezTo>
                                  <a:pt x="210185" y="2278420"/>
                                  <a:pt x="206375" y="2278420"/>
                                  <a:pt x="203835" y="2279691"/>
                                </a:cubicBezTo>
                                <a:cubicBezTo>
                                  <a:pt x="203835" y="2275881"/>
                                  <a:pt x="202565" y="2273341"/>
                                  <a:pt x="202565" y="2269531"/>
                                </a:cubicBezTo>
                                <a:cubicBezTo>
                                  <a:pt x="203835" y="2269531"/>
                                  <a:pt x="206375" y="2268261"/>
                                  <a:pt x="207645" y="2268261"/>
                                </a:cubicBezTo>
                                <a:close/>
                                <a:moveTo>
                                  <a:pt x="203835" y="2198411"/>
                                </a:moveTo>
                                <a:cubicBezTo>
                                  <a:pt x="205105" y="2194601"/>
                                  <a:pt x="205105" y="2190791"/>
                                  <a:pt x="206375" y="2186981"/>
                                </a:cubicBezTo>
                                <a:cubicBezTo>
                                  <a:pt x="207645" y="2186981"/>
                                  <a:pt x="210185" y="2186981"/>
                                  <a:pt x="211455" y="2186981"/>
                                </a:cubicBezTo>
                                <a:cubicBezTo>
                                  <a:pt x="211455" y="2190791"/>
                                  <a:pt x="210185" y="2194601"/>
                                  <a:pt x="210185" y="2198411"/>
                                </a:cubicBezTo>
                                <a:cubicBezTo>
                                  <a:pt x="208915" y="2198411"/>
                                  <a:pt x="206375" y="2198411"/>
                                  <a:pt x="203835" y="2198411"/>
                                </a:cubicBezTo>
                                <a:close/>
                                <a:moveTo>
                                  <a:pt x="217805" y="2099351"/>
                                </a:moveTo>
                                <a:cubicBezTo>
                                  <a:pt x="219075" y="2106970"/>
                                  <a:pt x="220345" y="2112051"/>
                                  <a:pt x="221615" y="2115861"/>
                                </a:cubicBezTo>
                                <a:cubicBezTo>
                                  <a:pt x="202565" y="2114591"/>
                                  <a:pt x="210185" y="2109511"/>
                                  <a:pt x="217805" y="2099351"/>
                                </a:cubicBezTo>
                                <a:close/>
                                <a:moveTo>
                                  <a:pt x="186055" y="2216191"/>
                                </a:moveTo>
                                <a:cubicBezTo>
                                  <a:pt x="184785" y="2213651"/>
                                  <a:pt x="183515" y="2209841"/>
                                  <a:pt x="180975" y="2207301"/>
                                </a:cubicBezTo>
                                <a:cubicBezTo>
                                  <a:pt x="184785" y="2209841"/>
                                  <a:pt x="189865" y="2211111"/>
                                  <a:pt x="193675" y="2213651"/>
                                </a:cubicBezTo>
                                <a:cubicBezTo>
                                  <a:pt x="191135" y="2213651"/>
                                  <a:pt x="188595" y="2214920"/>
                                  <a:pt x="186055" y="2216191"/>
                                </a:cubicBezTo>
                                <a:close/>
                                <a:moveTo>
                                  <a:pt x="189865" y="2296201"/>
                                </a:moveTo>
                                <a:cubicBezTo>
                                  <a:pt x="189865" y="2297470"/>
                                  <a:pt x="188595" y="2298741"/>
                                  <a:pt x="188595" y="2301281"/>
                                </a:cubicBezTo>
                                <a:cubicBezTo>
                                  <a:pt x="187325" y="2301281"/>
                                  <a:pt x="184785" y="2300011"/>
                                  <a:pt x="183515" y="2300011"/>
                                </a:cubicBezTo>
                                <a:cubicBezTo>
                                  <a:pt x="183515" y="2298741"/>
                                  <a:pt x="183515" y="2297470"/>
                                  <a:pt x="184785" y="2296201"/>
                                </a:cubicBezTo>
                                <a:cubicBezTo>
                                  <a:pt x="186055" y="2296201"/>
                                  <a:pt x="189865" y="2296201"/>
                                  <a:pt x="189865" y="2296201"/>
                                </a:cubicBezTo>
                                <a:close/>
                                <a:moveTo>
                                  <a:pt x="184785" y="1668820"/>
                                </a:moveTo>
                                <a:cubicBezTo>
                                  <a:pt x="187325" y="1670091"/>
                                  <a:pt x="189865" y="1670091"/>
                                  <a:pt x="193675" y="1671361"/>
                                </a:cubicBezTo>
                                <a:cubicBezTo>
                                  <a:pt x="193675" y="1671361"/>
                                  <a:pt x="193675" y="1671361"/>
                                  <a:pt x="193675" y="1671361"/>
                                </a:cubicBezTo>
                                <a:cubicBezTo>
                                  <a:pt x="189865" y="1672631"/>
                                  <a:pt x="187325" y="1672631"/>
                                  <a:pt x="186055" y="1675170"/>
                                </a:cubicBezTo>
                                <a:cubicBezTo>
                                  <a:pt x="184785" y="1672631"/>
                                  <a:pt x="184785" y="1671361"/>
                                  <a:pt x="184785" y="1668820"/>
                                </a:cubicBezTo>
                                <a:close/>
                                <a:moveTo>
                                  <a:pt x="213995" y="1676441"/>
                                </a:moveTo>
                                <a:cubicBezTo>
                                  <a:pt x="213995" y="1676441"/>
                                  <a:pt x="213995" y="1676441"/>
                                  <a:pt x="213995" y="1676441"/>
                                </a:cubicBezTo>
                                <a:cubicBezTo>
                                  <a:pt x="207645" y="1680251"/>
                                  <a:pt x="198755" y="1685331"/>
                                  <a:pt x="187325" y="1691681"/>
                                </a:cubicBezTo>
                                <a:cubicBezTo>
                                  <a:pt x="187325" y="1686601"/>
                                  <a:pt x="186055" y="1682791"/>
                                  <a:pt x="186055" y="1677711"/>
                                </a:cubicBezTo>
                                <a:lnTo>
                                  <a:pt x="188595" y="1678981"/>
                                </a:lnTo>
                                <a:lnTo>
                                  <a:pt x="188595" y="1682791"/>
                                </a:lnTo>
                                <a:cubicBezTo>
                                  <a:pt x="197485" y="1681520"/>
                                  <a:pt x="206375" y="1678981"/>
                                  <a:pt x="213995" y="1676441"/>
                                </a:cubicBezTo>
                                <a:close/>
                                <a:moveTo>
                                  <a:pt x="196215" y="542331"/>
                                </a:moveTo>
                                <a:cubicBezTo>
                                  <a:pt x="192405" y="546141"/>
                                  <a:pt x="187325" y="551221"/>
                                  <a:pt x="179705" y="557571"/>
                                </a:cubicBezTo>
                                <a:cubicBezTo>
                                  <a:pt x="178435" y="555031"/>
                                  <a:pt x="177165" y="553761"/>
                                  <a:pt x="175895" y="552491"/>
                                </a:cubicBezTo>
                                <a:cubicBezTo>
                                  <a:pt x="184785" y="548681"/>
                                  <a:pt x="188595" y="546141"/>
                                  <a:pt x="196215" y="542331"/>
                                </a:cubicBezTo>
                                <a:close/>
                                <a:moveTo>
                                  <a:pt x="141605" y="558841"/>
                                </a:moveTo>
                                <a:cubicBezTo>
                                  <a:pt x="141605" y="558841"/>
                                  <a:pt x="141605" y="558841"/>
                                  <a:pt x="141605" y="558841"/>
                                </a:cubicBezTo>
                                <a:cubicBezTo>
                                  <a:pt x="141605" y="558841"/>
                                  <a:pt x="141605" y="558841"/>
                                  <a:pt x="141605" y="558841"/>
                                </a:cubicBezTo>
                                <a:cubicBezTo>
                                  <a:pt x="144145" y="557571"/>
                                  <a:pt x="145415" y="556301"/>
                                  <a:pt x="147955" y="556301"/>
                                </a:cubicBezTo>
                                <a:cubicBezTo>
                                  <a:pt x="153035" y="552491"/>
                                  <a:pt x="159385" y="548681"/>
                                  <a:pt x="164465" y="544871"/>
                                </a:cubicBezTo>
                                <a:cubicBezTo>
                                  <a:pt x="165735" y="544871"/>
                                  <a:pt x="165735" y="546141"/>
                                  <a:pt x="167005" y="546141"/>
                                </a:cubicBezTo>
                                <a:cubicBezTo>
                                  <a:pt x="165735" y="547411"/>
                                  <a:pt x="164465" y="549951"/>
                                  <a:pt x="163195" y="551221"/>
                                </a:cubicBezTo>
                                <a:cubicBezTo>
                                  <a:pt x="158115" y="552491"/>
                                  <a:pt x="153035" y="555031"/>
                                  <a:pt x="147955" y="556301"/>
                                </a:cubicBezTo>
                                <a:cubicBezTo>
                                  <a:pt x="146685" y="557571"/>
                                  <a:pt x="145415" y="557571"/>
                                  <a:pt x="144145" y="558841"/>
                                </a:cubicBezTo>
                                <a:cubicBezTo>
                                  <a:pt x="142875" y="558841"/>
                                  <a:pt x="142875" y="558841"/>
                                  <a:pt x="141605" y="558841"/>
                                </a:cubicBezTo>
                                <a:cubicBezTo>
                                  <a:pt x="142875" y="558841"/>
                                  <a:pt x="142875" y="560111"/>
                                  <a:pt x="142875" y="560111"/>
                                </a:cubicBezTo>
                                <a:cubicBezTo>
                                  <a:pt x="141605" y="560111"/>
                                  <a:pt x="141605" y="560111"/>
                                  <a:pt x="140335" y="561381"/>
                                </a:cubicBezTo>
                                <a:cubicBezTo>
                                  <a:pt x="140335" y="560111"/>
                                  <a:pt x="141605" y="560111"/>
                                  <a:pt x="141605" y="558841"/>
                                </a:cubicBezTo>
                                <a:close/>
                                <a:moveTo>
                                  <a:pt x="139065" y="2073951"/>
                                </a:moveTo>
                                <a:cubicBezTo>
                                  <a:pt x="142875" y="2075220"/>
                                  <a:pt x="146685" y="2075220"/>
                                  <a:pt x="147955" y="2076491"/>
                                </a:cubicBezTo>
                                <a:cubicBezTo>
                                  <a:pt x="149225" y="2077761"/>
                                  <a:pt x="146685" y="2080301"/>
                                  <a:pt x="145415" y="2082841"/>
                                </a:cubicBezTo>
                                <a:cubicBezTo>
                                  <a:pt x="139065" y="2080301"/>
                                  <a:pt x="135255" y="2080301"/>
                                  <a:pt x="133985" y="2079031"/>
                                </a:cubicBezTo>
                                <a:cubicBezTo>
                                  <a:pt x="133985" y="2077761"/>
                                  <a:pt x="137795" y="2075220"/>
                                  <a:pt x="139065" y="2073951"/>
                                </a:cubicBezTo>
                                <a:close/>
                                <a:moveTo>
                                  <a:pt x="151765" y="2114591"/>
                                </a:moveTo>
                                <a:cubicBezTo>
                                  <a:pt x="160655" y="2115861"/>
                                  <a:pt x="170815" y="2118401"/>
                                  <a:pt x="183515" y="2119670"/>
                                </a:cubicBezTo>
                                <a:cubicBezTo>
                                  <a:pt x="167005" y="2126020"/>
                                  <a:pt x="142875" y="2124751"/>
                                  <a:pt x="142875" y="2139991"/>
                                </a:cubicBezTo>
                                <a:cubicBezTo>
                                  <a:pt x="127635" y="2129831"/>
                                  <a:pt x="127635" y="2122211"/>
                                  <a:pt x="151765" y="2114591"/>
                                </a:cubicBezTo>
                                <a:close/>
                                <a:moveTo>
                                  <a:pt x="147955" y="2217461"/>
                                </a:moveTo>
                                <a:cubicBezTo>
                                  <a:pt x="146685" y="2216191"/>
                                  <a:pt x="149225" y="2213651"/>
                                  <a:pt x="150495" y="2209841"/>
                                </a:cubicBezTo>
                                <a:cubicBezTo>
                                  <a:pt x="158115" y="2211111"/>
                                  <a:pt x="163195" y="2211111"/>
                                  <a:pt x="164465" y="2212381"/>
                                </a:cubicBezTo>
                                <a:cubicBezTo>
                                  <a:pt x="165735" y="2213651"/>
                                  <a:pt x="161925" y="2217461"/>
                                  <a:pt x="159385" y="2218731"/>
                                </a:cubicBezTo>
                                <a:cubicBezTo>
                                  <a:pt x="155575" y="2220001"/>
                                  <a:pt x="149225" y="2218731"/>
                                  <a:pt x="147955" y="2217461"/>
                                </a:cubicBezTo>
                                <a:close/>
                                <a:moveTo>
                                  <a:pt x="149225" y="2291120"/>
                                </a:moveTo>
                                <a:cubicBezTo>
                                  <a:pt x="130175" y="2291120"/>
                                  <a:pt x="118745" y="2291120"/>
                                  <a:pt x="102235" y="2291120"/>
                                </a:cubicBezTo>
                                <a:cubicBezTo>
                                  <a:pt x="114935" y="2283501"/>
                                  <a:pt x="123825" y="2278420"/>
                                  <a:pt x="137795" y="2269531"/>
                                </a:cubicBezTo>
                                <a:cubicBezTo>
                                  <a:pt x="141605" y="2278420"/>
                                  <a:pt x="145415" y="2283501"/>
                                  <a:pt x="149225" y="2291120"/>
                                </a:cubicBezTo>
                                <a:close/>
                                <a:moveTo>
                                  <a:pt x="160655" y="2223811"/>
                                </a:moveTo>
                                <a:cubicBezTo>
                                  <a:pt x="163195" y="2225081"/>
                                  <a:pt x="167005" y="2227620"/>
                                  <a:pt x="169545" y="2228891"/>
                                </a:cubicBezTo>
                                <a:cubicBezTo>
                                  <a:pt x="167005" y="2230161"/>
                                  <a:pt x="165735" y="2231431"/>
                                  <a:pt x="163195" y="2232701"/>
                                </a:cubicBezTo>
                                <a:cubicBezTo>
                                  <a:pt x="159385" y="2231431"/>
                                  <a:pt x="155575" y="2230161"/>
                                  <a:pt x="151765" y="2227620"/>
                                </a:cubicBezTo>
                                <a:cubicBezTo>
                                  <a:pt x="155575" y="2227620"/>
                                  <a:pt x="158115" y="2226351"/>
                                  <a:pt x="160655" y="2223811"/>
                                </a:cubicBezTo>
                                <a:close/>
                                <a:moveTo>
                                  <a:pt x="170815" y="2317791"/>
                                </a:moveTo>
                                <a:cubicBezTo>
                                  <a:pt x="170815" y="2321601"/>
                                  <a:pt x="169545" y="2325411"/>
                                  <a:pt x="169545" y="2329220"/>
                                </a:cubicBezTo>
                                <a:cubicBezTo>
                                  <a:pt x="168275" y="2329220"/>
                                  <a:pt x="165735" y="2329220"/>
                                  <a:pt x="164465" y="2330491"/>
                                </a:cubicBezTo>
                                <a:cubicBezTo>
                                  <a:pt x="163195" y="2326681"/>
                                  <a:pt x="163195" y="2324141"/>
                                  <a:pt x="161925" y="2320331"/>
                                </a:cubicBezTo>
                                <a:cubicBezTo>
                                  <a:pt x="165735" y="2319061"/>
                                  <a:pt x="168275" y="2319061"/>
                                  <a:pt x="170815" y="2317791"/>
                                </a:cubicBezTo>
                                <a:close/>
                                <a:moveTo>
                                  <a:pt x="128905" y="567731"/>
                                </a:moveTo>
                                <a:cubicBezTo>
                                  <a:pt x="130175" y="571541"/>
                                  <a:pt x="125095" y="571541"/>
                                  <a:pt x="127635" y="575351"/>
                                </a:cubicBezTo>
                                <a:cubicBezTo>
                                  <a:pt x="127635" y="575351"/>
                                  <a:pt x="127635" y="575351"/>
                                  <a:pt x="127635" y="575351"/>
                                </a:cubicBezTo>
                                <a:cubicBezTo>
                                  <a:pt x="126365" y="572811"/>
                                  <a:pt x="125095" y="570271"/>
                                  <a:pt x="123825" y="569001"/>
                                </a:cubicBezTo>
                                <a:cubicBezTo>
                                  <a:pt x="125095" y="569001"/>
                                  <a:pt x="126365" y="567731"/>
                                  <a:pt x="128905" y="567731"/>
                                </a:cubicBezTo>
                                <a:close/>
                                <a:moveTo>
                                  <a:pt x="121285" y="2237781"/>
                                </a:moveTo>
                                <a:cubicBezTo>
                                  <a:pt x="121285" y="2245401"/>
                                  <a:pt x="121285" y="2250481"/>
                                  <a:pt x="121285" y="2259370"/>
                                </a:cubicBezTo>
                                <a:cubicBezTo>
                                  <a:pt x="111125" y="2255561"/>
                                  <a:pt x="104775" y="2253020"/>
                                  <a:pt x="97155" y="2249211"/>
                                </a:cubicBezTo>
                                <a:cubicBezTo>
                                  <a:pt x="106045" y="2245401"/>
                                  <a:pt x="111125" y="2242861"/>
                                  <a:pt x="121285" y="2237781"/>
                                </a:cubicBezTo>
                                <a:close/>
                                <a:moveTo>
                                  <a:pt x="76835" y="2345731"/>
                                </a:moveTo>
                                <a:cubicBezTo>
                                  <a:pt x="84455" y="2345731"/>
                                  <a:pt x="90805" y="2347001"/>
                                  <a:pt x="98425" y="2347001"/>
                                </a:cubicBezTo>
                                <a:cubicBezTo>
                                  <a:pt x="93345" y="2350811"/>
                                  <a:pt x="86995" y="2354620"/>
                                  <a:pt x="75565" y="2362241"/>
                                </a:cubicBezTo>
                                <a:cubicBezTo>
                                  <a:pt x="76835" y="2354620"/>
                                  <a:pt x="76835" y="2350811"/>
                                  <a:pt x="76835" y="2345731"/>
                                </a:cubicBezTo>
                                <a:close/>
                                <a:moveTo>
                                  <a:pt x="17145" y="2512101"/>
                                </a:moveTo>
                                <a:cubicBezTo>
                                  <a:pt x="15875" y="2512101"/>
                                  <a:pt x="14605" y="2512101"/>
                                  <a:pt x="14605" y="2512101"/>
                                </a:cubicBezTo>
                                <a:cubicBezTo>
                                  <a:pt x="13335" y="2509561"/>
                                  <a:pt x="12065" y="2505751"/>
                                  <a:pt x="10795" y="2503211"/>
                                </a:cubicBezTo>
                                <a:cubicBezTo>
                                  <a:pt x="13335" y="2503211"/>
                                  <a:pt x="15875" y="2501941"/>
                                  <a:pt x="19685" y="2501941"/>
                                </a:cubicBezTo>
                                <a:cubicBezTo>
                                  <a:pt x="18415" y="2505751"/>
                                  <a:pt x="18415" y="2509561"/>
                                  <a:pt x="17145" y="2512101"/>
                                </a:cubicBezTo>
                                <a:close/>
                                <a:moveTo>
                                  <a:pt x="18415" y="2380020"/>
                                </a:moveTo>
                                <a:cubicBezTo>
                                  <a:pt x="20955" y="2374941"/>
                                  <a:pt x="23495" y="2371131"/>
                                  <a:pt x="26035" y="2367320"/>
                                </a:cubicBezTo>
                                <a:cubicBezTo>
                                  <a:pt x="33655" y="2371131"/>
                                  <a:pt x="37465" y="2376211"/>
                                  <a:pt x="18415" y="2380020"/>
                                </a:cubicBezTo>
                                <a:close/>
                                <a:moveTo>
                                  <a:pt x="40005" y="2427011"/>
                                </a:moveTo>
                                <a:cubicBezTo>
                                  <a:pt x="37465" y="2420661"/>
                                  <a:pt x="36195" y="2416851"/>
                                  <a:pt x="32385" y="2407961"/>
                                </a:cubicBezTo>
                                <a:cubicBezTo>
                                  <a:pt x="61595" y="2424470"/>
                                  <a:pt x="57785" y="2391451"/>
                                  <a:pt x="85725" y="2401611"/>
                                </a:cubicBezTo>
                                <a:cubicBezTo>
                                  <a:pt x="70485" y="2409231"/>
                                  <a:pt x="56515" y="2416851"/>
                                  <a:pt x="40005" y="2427011"/>
                                </a:cubicBezTo>
                                <a:close/>
                                <a:moveTo>
                                  <a:pt x="95885" y="2485431"/>
                                </a:moveTo>
                                <a:cubicBezTo>
                                  <a:pt x="93345" y="2484161"/>
                                  <a:pt x="90805" y="2484161"/>
                                  <a:pt x="86995" y="2482891"/>
                                </a:cubicBezTo>
                                <a:cubicBezTo>
                                  <a:pt x="90805" y="2480351"/>
                                  <a:pt x="94615" y="2477811"/>
                                  <a:pt x="98425" y="2476541"/>
                                </a:cubicBezTo>
                                <a:cubicBezTo>
                                  <a:pt x="100965" y="2475270"/>
                                  <a:pt x="104775" y="2476541"/>
                                  <a:pt x="107315" y="2477811"/>
                                </a:cubicBezTo>
                                <a:cubicBezTo>
                                  <a:pt x="103505" y="2480351"/>
                                  <a:pt x="99695" y="2482891"/>
                                  <a:pt x="95885" y="2485431"/>
                                </a:cubicBezTo>
                                <a:close/>
                                <a:moveTo>
                                  <a:pt x="89535" y="2466381"/>
                                </a:moveTo>
                                <a:cubicBezTo>
                                  <a:pt x="102235" y="2454951"/>
                                  <a:pt x="102235" y="2454951"/>
                                  <a:pt x="123825" y="2452411"/>
                                </a:cubicBezTo>
                                <a:cubicBezTo>
                                  <a:pt x="114935" y="2460031"/>
                                  <a:pt x="106045" y="2465111"/>
                                  <a:pt x="89535" y="2466381"/>
                                </a:cubicBezTo>
                                <a:close/>
                                <a:moveTo>
                                  <a:pt x="85725" y="2439711"/>
                                </a:moveTo>
                                <a:cubicBezTo>
                                  <a:pt x="93345" y="2432091"/>
                                  <a:pt x="99695" y="2424470"/>
                                  <a:pt x="107315" y="2416851"/>
                                </a:cubicBezTo>
                                <a:cubicBezTo>
                                  <a:pt x="107315" y="2416851"/>
                                  <a:pt x="106045" y="2416851"/>
                                  <a:pt x="106045" y="2416851"/>
                                </a:cubicBezTo>
                                <a:cubicBezTo>
                                  <a:pt x="106045" y="2416851"/>
                                  <a:pt x="106045" y="2416851"/>
                                  <a:pt x="107315" y="2415581"/>
                                </a:cubicBezTo>
                                <a:cubicBezTo>
                                  <a:pt x="103505" y="2413041"/>
                                  <a:pt x="99695" y="2410501"/>
                                  <a:pt x="95885" y="2407961"/>
                                </a:cubicBezTo>
                                <a:cubicBezTo>
                                  <a:pt x="106045" y="2404151"/>
                                  <a:pt x="112395" y="2401611"/>
                                  <a:pt x="122555" y="2396531"/>
                                </a:cubicBezTo>
                                <a:cubicBezTo>
                                  <a:pt x="116205" y="2404151"/>
                                  <a:pt x="111125" y="2409231"/>
                                  <a:pt x="107315" y="2414311"/>
                                </a:cubicBezTo>
                                <a:cubicBezTo>
                                  <a:pt x="107315" y="2414311"/>
                                  <a:pt x="107315" y="2414311"/>
                                  <a:pt x="107315" y="2414311"/>
                                </a:cubicBezTo>
                                <a:cubicBezTo>
                                  <a:pt x="107315" y="2414311"/>
                                  <a:pt x="107315" y="2414311"/>
                                  <a:pt x="107315" y="2414311"/>
                                </a:cubicBezTo>
                                <a:cubicBezTo>
                                  <a:pt x="112395" y="2413041"/>
                                  <a:pt x="117475" y="2411770"/>
                                  <a:pt x="125095" y="2410501"/>
                                </a:cubicBezTo>
                                <a:cubicBezTo>
                                  <a:pt x="109855" y="2437170"/>
                                  <a:pt x="109855" y="2437170"/>
                                  <a:pt x="85725" y="2439711"/>
                                </a:cubicBezTo>
                                <a:close/>
                                <a:moveTo>
                                  <a:pt x="130175" y="2462570"/>
                                </a:moveTo>
                                <a:cubicBezTo>
                                  <a:pt x="141605" y="2447331"/>
                                  <a:pt x="150495" y="2437170"/>
                                  <a:pt x="159385" y="2427011"/>
                                </a:cubicBezTo>
                                <a:cubicBezTo>
                                  <a:pt x="164465" y="2438441"/>
                                  <a:pt x="159385" y="2448601"/>
                                  <a:pt x="130175" y="2462570"/>
                                </a:cubicBezTo>
                                <a:close/>
                                <a:moveTo>
                                  <a:pt x="201295" y="2341920"/>
                                </a:moveTo>
                                <a:cubicBezTo>
                                  <a:pt x="201295" y="2341920"/>
                                  <a:pt x="200025" y="2341920"/>
                                  <a:pt x="200025" y="2341920"/>
                                </a:cubicBezTo>
                                <a:cubicBezTo>
                                  <a:pt x="178435" y="2352081"/>
                                  <a:pt x="167005" y="2363511"/>
                                  <a:pt x="184785" y="2373670"/>
                                </a:cubicBezTo>
                                <a:cubicBezTo>
                                  <a:pt x="173355" y="2377481"/>
                                  <a:pt x="165735" y="2380020"/>
                                  <a:pt x="156845" y="2382561"/>
                                </a:cubicBezTo>
                                <a:cubicBezTo>
                                  <a:pt x="159385" y="2355891"/>
                                  <a:pt x="163195" y="2352081"/>
                                  <a:pt x="200025" y="2341920"/>
                                </a:cubicBezTo>
                                <a:cubicBezTo>
                                  <a:pt x="200025" y="2341920"/>
                                  <a:pt x="200025" y="2341920"/>
                                  <a:pt x="201295" y="2341920"/>
                                </a:cubicBezTo>
                                <a:cubicBezTo>
                                  <a:pt x="200025" y="2341920"/>
                                  <a:pt x="200025" y="2341920"/>
                                  <a:pt x="201295" y="2341920"/>
                                </a:cubicBezTo>
                                <a:cubicBezTo>
                                  <a:pt x="189865" y="2341920"/>
                                  <a:pt x="179705" y="2341920"/>
                                  <a:pt x="159385" y="2343191"/>
                                </a:cubicBezTo>
                                <a:cubicBezTo>
                                  <a:pt x="180975" y="2338111"/>
                                  <a:pt x="194945" y="2334301"/>
                                  <a:pt x="207645" y="2331761"/>
                                </a:cubicBezTo>
                                <a:cubicBezTo>
                                  <a:pt x="207645" y="2331761"/>
                                  <a:pt x="207645" y="2331761"/>
                                  <a:pt x="207645" y="2330491"/>
                                </a:cubicBezTo>
                                <a:cubicBezTo>
                                  <a:pt x="207645" y="2330491"/>
                                  <a:pt x="208915" y="2330491"/>
                                  <a:pt x="208915" y="2330491"/>
                                </a:cubicBezTo>
                                <a:cubicBezTo>
                                  <a:pt x="220345" y="2322870"/>
                                  <a:pt x="220345" y="2322870"/>
                                  <a:pt x="239395" y="2324141"/>
                                </a:cubicBezTo>
                                <a:cubicBezTo>
                                  <a:pt x="229235" y="2330491"/>
                                  <a:pt x="219075" y="2330491"/>
                                  <a:pt x="208915" y="2330491"/>
                                </a:cubicBezTo>
                                <a:cubicBezTo>
                                  <a:pt x="208915" y="2330491"/>
                                  <a:pt x="208915" y="2330491"/>
                                  <a:pt x="208915" y="2330491"/>
                                </a:cubicBezTo>
                                <a:cubicBezTo>
                                  <a:pt x="208915" y="2330491"/>
                                  <a:pt x="207645" y="2330491"/>
                                  <a:pt x="207645" y="2330491"/>
                                </a:cubicBezTo>
                                <a:cubicBezTo>
                                  <a:pt x="206375" y="2334301"/>
                                  <a:pt x="202565" y="2338111"/>
                                  <a:pt x="201295" y="2341920"/>
                                </a:cubicBezTo>
                                <a:cubicBezTo>
                                  <a:pt x="201295" y="2341920"/>
                                  <a:pt x="201295" y="2341920"/>
                                  <a:pt x="201295" y="2341920"/>
                                </a:cubicBezTo>
                                <a:close/>
                                <a:moveTo>
                                  <a:pt x="221615" y="2467651"/>
                                </a:moveTo>
                                <a:cubicBezTo>
                                  <a:pt x="221615" y="2466381"/>
                                  <a:pt x="221615" y="2465111"/>
                                  <a:pt x="221615" y="2463841"/>
                                </a:cubicBezTo>
                                <a:cubicBezTo>
                                  <a:pt x="227965" y="2462570"/>
                                  <a:pt x="235585" y="2461301"/>
                                  <a:pt x="241935" y="2460031"/>
                                </a:cubicBezTo>
                                <a:cubicBezTo>
                                  <a:pt x="241935" y="2461301"/>
                                  <a:pt x="241935" y="2463841"/>
                                  <a:pt x="241935" y="2465111"/>
                                </a:cubicBezTo>
                                <a:cubicBezTo>
                                  <a:pt x="235585" y="2466381"/>
                                  <a:pt x="227965" y="2466381"/>
                                  <a:pt x="221615" y="2467651"/>
                                </a:cubicBezTo>
                                <a:close/>
                                <a:moveTo>
                                  <a:pt x="259715" y="2400341"/>
                                </a:moveTo>
                                <a:cubicBezTo>
                                  <a:pt x="245745" y="2402881"/>
                                  <a:pt x="235585" y="2405420"/>
                                  <a:pt x="226695" y="2406691"/>
                                </a:cubicBezTo>
                                <a:cubicBezTo>
                                  <a:pt x="222885" y="2404151"/>
                                  <a:pt x="219075" y="2401611"/>
                                  <a:pt x="216535" y="2399070"/>
                                </a:cubicBezTo>
                                <a:cubicBezTo>
                                  <a:pt x="213995" y="2396531"/>
                                  <a:pt x="212725" y="2393991"/>
                                  <a:pt x="210185" y="2391451"/>
                                </a:cubicBezTo>
                                <a:cubicBezTo>
                                  <a:pt x="229235" y="2386370"/>
                                  <a:pt x="244475" y="2382561"/>
                                  <a:pt x="259715" y="2378751"/>
                                </a:cubicBezTo>
                                <a:cubicBezTo>
                                  <a:pt x="260985" y="2378751"/>
                                  <a:pt x="260985" y="2377481"/>
                                  <a:pt x="260985" y="2377481"/>
                                </a:cubicBezTo>
                                <a:cubicBezTo>
                                  <a:pt x="260985" y="2377481"/>
                                  <a:pt x="262255" y="2377481"/>
                                  <a:pt x="262255" y="2377481"/>
                                </a:cubicBezTo>
                                <a:cubicBezTo>
                                  <a:pt x="262255" y="2374941"/>
                                  <a:pt x="262255" y="2372401"/>
                                  <a:pt x="260985" y="2369861"/>
                                </a:cubicBezTo>
                                <a:cubicBezTo>
                                  <a:pt x="254635" y="2371131"/>
                                  <a:pt x="249555" y="2373670"/>
                                  <a:pt x="243205" y="2374941"/>
                                </a:cubicBezTo>
                                <a:cubicBezTo>
                                  <a:pt x="248285" y="2369861"/>
                                  <a:pt x="252095" y="2360970"/>
                                  <a:pt x="260985" y="2369861"/>
                                </a:cubicBezTo>
                                <a:cubicBezTo>
                                  <a:pt x="269875" y="2368591"/>
                                  <a:pt x="277495" y="2368591"/>
                                  <a:pt x="286385" y="2367320"/>
                                </a:cubicBezTo>
                                <a:cubicBezTo>
                                  <a:pt x="286385" y="2368591"/>
                                  <a:pt x="286385" y="2368591"/>
                                  <a:pt x="286385" y="2369861"/>
                                </a:cubicBezTo>
                                <a:cubicBezTo>
                                  <a:pt x="278765" y="2372401"/>
                                  <a:pt x="269875" y="2373670"/>
                                  <a:pt x="262255" y="2376211"/>
                                </a:cubicBezTo>
                                <a:cubicBezTo>
                                  <a:pt x="262255" y="2376211"/>
                                  <a:pt x="262255" y="2376211"/>
                                  <a:pt x="262255" y="2376211"/>
                                </a:cubicBezTo>
                                <a:cubicBezTo>
                                  <a:pt x="260985" y="2376211"/>
                                  <a:pt x="259715" y="2376211"/>
                                  <a:pt x="259715" y="2377481"/>
                                </a:cubicBezTo>
                                <a:cubicBezTo>
                                  <a:pt x="243205" y="2387641"/>
                                  <a:pt x="252095" y="2392720"/>
                                  <a:pt x="259715" y="2400341"/>
                                </a:cubicBezTo>
                                <a:close/>
                                <a:moveTo>
                                  <a:pt x="286385" y="2467651"/>
                                </a:moveTo>
                                <a:cubicBezTo>
                                  <a:pt x="285115" y="2467651"/>
                                  <a:pt x="283845" y="2467651"/>
                                  <a:pt x="282575" y="2467651"/>
                                </a:cubicBezTo>
                                <a:cubicBezTo>
                                  <a:pt x="281305" y="2465111"/>
                                  <a:pt x="280035" y="2462570"/>
                                  <a:pt x="280035" y="2460031"/>
                                </a:cubicBezTo>
                                <a:cubicBezTo>
                                  <a:pt x="282575" y="2460031"/>
                                  <a:pt x="285115" y="2458761"/>
                                  <a:pt x="287655" y="2458761"/>
                                </a:cubicBezTo>
                                <a:cubicBezTo>
                                  <a:pt x="286385" y="2461301"/>
                                  <a:pt x="286385" y="2463841"/>
                                  <a:pt x="286385" y="2467651"/>
                                </a:cubicBezTo>
                                <a:close/>
                                <a:moveTo>
                                  <a:pt x="263525" y="2447331"/>
                                </a:moveTo>
                                <a:cubicBezTo>
                                  <a:pt x="273685" y="2437170"/>
                                  <a:pt x="283845" y="2428281"/>
                                  <a:pt x="297815" y="2416851"/>
                                </a:cubicBezTo>
                                <a:cubicBezTo>
                                  <a:pt x="302895" y="2440981"/>
                                  <a:pt x="297815" y="2444791"/>
                                  <a:pt x="263525" y="2447331"/>
                                </a:cubicBezTo>
                                <a:close/>
                                <a:moveTo>
                                  <a:pt x="306705" y="2354620"/>
                                </a:moveTo>
                                <a:cubicBezTo>
                                  <a:pt x="313055" y="2359701"/>
                                  <a:pt x="318135" y="2362241"/>
                                  <a:pt x="323215" y="2366051"/>
                                </a:cubicBezTo>
                                <a:cubicBezTo>
                                  <a:pt x="307975" y="2368591"/>
                                  <a:pt x="307975" y="2368591"/>
                                  <a:pt x="306705" y="2354620"/>
                                </a:cubicBezTo>
                                <a:close/>
                                <a:moveTo>
                                  <a:pt x="332105" y="2420661"/>
                                </a:moveTo>
                                <a:cubicBezTo>
                                  <a:pt x="327025" y="2420661"/>
                                  <a:pt x="319405" y="2421931"/>
                                  <a:pt x="318135" y="2420661"/>
                                </a:cubicBezTo>
                                <a:cubicBezTo>
                                  <a:pt x="314325" y="2415581"/>
                                  <a:pt x="313055" y="2410501"/>
                                  <a:pt x="310515" y="2404151"/>
                                </a:cubicBezTo>
                                <a:cubicBezTo>
                                  <a:pt x="320675" y="2402881"/>
                                  <a:pt x="325755" y="2402881"/>
                                  <a:pt x="325755" y="2402881"/>
                                </a:cubicBezTo>
                                <a:cubicBezTo>
                                  <a:pt x="329565" y="2407961"/>
                                  <a:pt x="333375" y="2411770"/>
                                  <a:pt x="335915" y="2416851"/>
                                </a:cubicBezTo>
                                <a:cubicBezTo>
                                  <a:pt x="338455" y="2416851"/>
                                  <a:pt x="334645" y="2419391"/>
                                  <a:pt x="332105" y="2420661"/>
                                </a:cubicBezTo>
                                <a:close/>
                                <a:moveTo>
                                  <a:pt x="351155" y="2306361"/>
                                </a:moveTo>
                                <a:cubicBezTo>
                                  <a:pt x="338455" y="2302551"/>
                                  <a:pt x="328295" y="2300011"/>
                                  <a:pt x="316865" y="2297470"/>
                                </a:cubicBezTo>
                                <a:cubicBezTo>
                                  <a:pt x="329565" y="2284770"/>
                                  <a:pt x="340995" y="2283501"/>
                                  <a:pt x="356235" y="2286041"/>
                                </a:cubicBezTo>
                                <a:cubicBezTo>
                                  <a:pt x="354965" y="2292391"/>
                                  <a:pt x="353695" y="2298741"/>
                                  <a:pt x="351155" y="2306361"/>
                                </a:cubicBezTo>
                                <a:close/>
                                <a:moveTo>
                                  <a:pt x="368935" y="2253020"/>
                                </a:moveTo>
                                <a:cubicBezTo>
                                  <a:pt x="370205" y="2246670"/>
                                  <a:pt x="371475" y="2240320"/>
                                  <a:pt x="372745" y="2233970"/>
                                </a:cubicBezTo>
                                <a:cubicBezTo>
                                  <a:pt x="384175" y="2233970"/>
                                  <a:pt x="390525" y="2232701"/>
                                  <a:pt x="399415" y="2232701"/>
                                </a:cubicBezTo>
                                <a:cubicBezTo>
                                  <a:pt x="391795" y="2240320"/>
                                  <a:pt x="386715" y="2246670"/>
                                  <a:pt x="380365" y="2253020"/>
                                </a:cubicBezTo>
                                <a:cubicBezTo>
                                  <a:pt x="376555" y="2253020"/>
                                  <a:pt x="372745" y="2253020"/>
                                  <a:pt x="368935" y="2253020"/>
                                </a:cubicBezTo>
                                <a:close/>
                                <a:moveTo>
                                  <a:pt x="385445" y="2289851"/>
                                </a:moveTo>
                                <a:cubicBezTo>
                                  <a:pt x="384175" y="2277151"/>
                                  <a:pt x="384175" y="2277151"/>
                                  <a:pt x="401955" y="2275881"/>
                                </a:cubicBezTo>
                                <a:cubicBezTo>
                                  <a:pt x="395605" y="2280961"/>
                                  <a:pt x="390525" y="2284770"/>
                                  <a:pt x="385445" y="2289851"/>
                                </a:cubicBezTo>
                                <a:close/>
                                <a:moveTo>
                                  <a:pt x="448945" y="2247941"/>
                                </a:moveTo>
                                <a:cubicBezTo>
                                  <a:pt x="448945" y="2246670"/>
                                  <a:pt x="447675" y="2246670"/>
                                  <a:pt x="447675" y="2245401"/>
                                </a:cubicBezTo>
                                <a:cubicBezTo>
                                  <a:pt x="452755" y="2244131"/>
                                  <a:pt x="459105" y="2242861"/>
                                  <a:pt x="464185" y="2241591"/>
                                </a:cubicBezTo>
                                <a:cubicBezTo>
                                  <a:pt x="464185" y="2241591"/>
                                  <a:pt x="464185" y="2242861"/>
                                  <a:pt x="464185" y="2242861"/>
                                </a:cubicBezTo>
                                <a:cubicBezTo>
                                  <a:pt x="459105" y="2245401"/>
                                  <a:pt x="454025" y="2246670"/>
                                  <a:pt x="448945" y="2247941"/>
                                </a:cubicBezTo>
                                <a:close/>
                                <a:moveTo>
                                  <a:pt x="431165" y="2227620"/>
                                </a:moveTo>
                                <a:cubicBezTo>
                                  <a:pt x="436245" y="2221270"/>
                                  <a:pt x="440055" y="2216191"/>
                                  <a:pt x="443865" y="2211111"/>
                                </a:cubicBezTo>
                                <a:cubicBezTo>
                                  <a:pt x="443865" y="2211111"/>
                                  <a:pt x="443865" y="2211111"/>
                                  <a:pt x="443865" y="2211111"/>
                                </a:cubicBezTo>
                                <a:cubicBezTo>
                                  <a:pt x="443865" y="2211111"/>
                                  <a:pt x="443865" y="2211111"/>
                                  <a:pt x="443865" y="2211111"/>
                                </a:cubicBezTo>
                                <a:cubicBezTo>
                                  <a:pt x="440055" y="2212381"/>
                                  <a:pt x="436245" y="2213651"/>
                                  <a:pt x="432435" y="2214920"/>
                                </a:cubicBezTo>
                                <a:cubicBezTo>
                                  <a:pt x="432435" y="2214920"/>
                                  <a:pt x="432435" y="2214920"/>
                                  <a:pt x="432435" y="2216191"/>
                                </a:cubicBezTo>
                                <a:cubicBezTo>
                                  <a:pt x="432435" y="2216191"/>
                                  <a:pt x="431165" y="2216191"/>
                                  <a:pt x="431165" y="2216191"/>
                                </a:cubicBezTo>
                                <a:cubicBezTo>
                                  <a:pt x="413385" y="2220001"/>
                                  <a:pt x="413385" y="2220001"/>
                                  <a:pt x="412115" y="2209841"/>
                                </a:cubicBezTo>
                                <a:cubicBezTo>
                                  <a:pt x="419735" y="2212381"/>
                                  <a:pt x="426085" y="2213651"/>
                                  <a:pt x="431165" y="2216191"/>
                                </a:cubicBezTo>
                                <a:cubicBezTo>
                                  <a:pt x="431165" y="2216191"/>
                                  <a:pt x="431165" y="2216191"/>
                                  <a:pt x="432435" y="2216191"/>
                                </a:cubicBezTo>
                                <a:cubicBezTo>
                                  <a:pt x="432435" y="2216191"/>
                                  <a:pt x="432435" y="2216191"/>
                                  <a:pt x="432435" y="2216191"/>
                                </a:cubicBezTo>
                                <a:cubicBezTo>
                                  <a:pt x="427355" y="2206031"/>
                                  <a:pt x="427355" y="2206031"/>
                                  <a:pt x="445135" y="2199681"/>
                                </a:cubicBezTo>
                                <a:cubicBezTo>
                                  <a:pt x="445135" y="2204761"/>
                                  <a:pt x="443865" y="2208570"/>
                                  <a:pt x="443865" y="2212381"/>
                                </a:cubicBezTo>
                                <a:cubicBezTo>
                                  <a:pt x="443865" y="2212381"/>
                                  <a:pt x="445135" y="2212381"/>
                                  <a:pt x="445135" y="2212381"/>
                                </a:cubicBezTo>
                                <a:cubicBezTo>
                                  <a:pt x="445135" y="2212381"/>
                                  <a:pt x="445135" y="2212381"/>
                                  <a:pt x="443865" y="2213651"/>
                                </a:cubicBezTo>
                                <a:cubicBezTo>
                                  <a:pt x="454025" y="2212381"/>
                                  <a:pt x="464185" y="2203491"/>
                                  <a:pt x="473075" y="2211111"/>
                                </a:cubicBezTo>
                                <a:cubicBezTo>
                                  <a:pt x="459105" y="2214920"/>
                                  <a:pt x="446405" y="2221270"/>
                                  <a:pt x="431165" y="2227620"/>
                                </a:cubicBezTo>
                                <a:close/>
                                <a:moveTo>
                                  <a:pt x="466725" y="2000291"/>
                                </a:moveTo>
                                <a:cubicBezTo>
                                  <a:pt x="465455" y="1999020"/>
                                  <a:pt x="465455" y="1999020"/>
                                  <a:pt x="464185" y="1997751"/>
                                </a:cubicBezTo>
                                <a:cubicBezTo>
                                  <a:pt x="469265" y="1995211"/>
                                  <a:pt x="473075" y="1993941"/>
                                  <a:pt x="478155" y="1991401"/>
                                </a:cubicBezTo>
                                <a:cubicBezTo>
                                  <a:pt x="479425" y="1992670"/>
                                  <a:pt x="480695" y="1993941"/>
                                  <a:pt x="481965" y="1995211"/>
                                </a:cubicBezTo>
                                <a:cubicBezTo>
                                  <a:pt x="475615" y="1996481"/>
                                  <a:pt x="471805" y="1999020"/>
                                  <a:pt x="466725" y="2000291"/>
                                </a:cubicBezTo>
                                <a:close/>
                                <a:moveTo>
                                  <a:pt x="471805" y="2505751"/>
                                </a:moveTo>
                                <a:cubicBezTo>
                                  <a:pt x="469265" y="2504481"/>
                                  <a:pt x="466725" y="2504481"/>
                                  <a:pt x="465455" y="2503211"/>
                                </a:cubicBezTo>
                                <a:cubicBezTo>
                                  <a:pt x="470535" y="2500670"/>
                                  <a:pt x="475615" y="2496861"/>
                                  <a:pt x="479425" y="2494320"/>
                                </a:cubicBezTo>
                                <a:cubicBezTo>
                                  <a:pt x="481965" y="2495591"/>
                                  <a:pt x="487045" y="2496861"/>
                                  <a:pt x="485775" y="2496861"/>
                                </a:cubicBezTo>
                                <a:cubicBezTo>
                                  <a:pt x="480695" y="2499401"/>
                                  <a:pt x="475615" y="2503211"/>
                                  <a:pt x="471805" y="2505751"/>
                                </a:cubicBezTo>
                                <a:close/>
                                <a:moveTo>
                                  <a:pt x="493395" y="2507020"/>
                                </a:moveTo>
                                <a:cubicBezTo>
                                  <a:pt x="509905" y="2491781"/>
                                  <a:pt x="509905" y="2491781"/>
                                  <a:pt x="532765" y="2489241"/>
                                </a:cubicBezTo>
                                <a:cubicBezTo>
                                  <a:pt x="516255" y="2508291"/>
                                  <a:pt x="516255" y="2508291"/>
                                  <a:pt x="493395" y="2507020"/>
                                </a:cubicBezTo>
                                <a:close/>
                                <a:moveTo>
                                  <a:pt x="578485" y="2489241"/>
                                </a:moveTo>
                                <a:cubicBezTo>
                                  <a:pt x="574675" y="2477811"/>
                                  <a:pt x="570865" y="2470191"/>
                                  <a:pt x="568325" y="2463841"/>
                                </a:cubicBezTo>
                                <a:cubicBezTo>
                                  <a:pt x="582295" y="2454951"/>
                                  <a:pt x="594995" y="2447331"/>
                                  <a:pt x="608965" y="2438441"/>
                                </a:cubicBezTo>
                                <a:cubicBezTo>
                                  <a:pt x="611505" y="2440981"/>
                                  <a:pt x="615315" y="2444791"/>
                                  <a:pt x="620395" y="2449870"/>
                                </a:cubicBezTo>
                                <a:cubicBezTo>
                                  <a:pt x="603885" y="2460031"/>
                                  <a:pt x="593725" y="2472731"/>
                                  <a:pt x="578485" y="2489241"/>
                                </a:cubicBezTo>
                                <a:close/>
                                <a:moveTo>
                                  <a:pt x="730885" y="1366561"/>
                                </a:moveTo>
                                <a:cubicBezTo>
                                  <a:pt x="733425" y="1370370"/>
                                  <a:pt x="747395" y="1367831"/>
                                  <a:pt x="748665" y="1362751"/>
                                </a:cubicBezTo>
                                <a:lnTo>
                                  <a:pt x="744855" y="1361481"/>
                                </a:lnTo>
                                <a:lnTo>
                                  <a:pt x="744855" y="1357670"/>
                                </a:lnTo>
                                <a:cubicBezTo>
                                  <a:pt x="743585" y="1357670"/>
                                  <a:pt x="741045" y="1356401"/>
                                  <a:pt x="741045" y="1355131"/>
                                </a:cubicBezTo>
                                <a:cubicBezTo>
                                  <a:pt x="743585" y="1353861"/>
                                  <a:pt x="744855" y="1353861"/>
                                  <a:pt x="747395" y="1352591"/>
                                </a:cubicBezTo>
                                <a:cubicBezTo>
                                  <a:pt x="747395" y="1352591"/>
                                  <a:pt x="747395" y="1353861"/>
                                  <a:pt x="748665" y="1353861"/>
                                </a:cubicBezTo>
                                <a:lnTo>
                                  <a:pt x="752475" y="1351320"/>
                                </a:lnTo>
                                <a:lnTo>
                                  <a:pt x="756285" y="1353861"/>
                                </a:lnTo>
                                <a:cubicBezTo>
                                  <a:pt x="760095" y="1351320"/>
                                  <a:pt x="763905" y="1344970"/>
                                  <a:pt x="770255" y="1347511"/>
                                </a:cubicBezTo>
                                <a:cubicBezTo>
                                  <a:pt x="775335" y="1351320"/>
                                  <a:pt x="766445" y="1352591"/>
                                  <a:pt x="763905" y="1355131"/>
                                </a:cubicBezTo>
                                <a:cubicBezTo>
                                  <a:pt x="762635" y="1356401"/>
                                  <a:pt x="762635" y="1361481"/>
                                  <a:pt x="762635" y="1361481"/>
                                </a:cubicBezTo>
                                <a:cubicBezTo>
                                  <a:pt x="757555" y="1366561"/>
                                  <a:pt x="749935" y="1370370"/>
                                  <a:pt x="741045" y="1374181"/>
                                </a:cubicBezTo>
                                <a:cubicBezTo>
                                  <a:pt x="734695" y="1374181"/>
                                  <a:pt x="729615" y="1374181"/>
                                  <a:pt x="721995" y="1374181"/>
                                </a:cubicBezTo>
                                <a:cubicBezTo>
                                  <a:pt x="721995" y="1374181"/>
                                  <a:pt x="721995" y="1374181"/>
                                  <a:pt x="721995" y="1372911"/>
                                </a:cubicBezTo>
                                <a:cubicBezTo>
                                  <a:pt x="727075" y="1375451"/>
                                  <a:pt x="732155" y="1371641"/>
                                  <a:pt x="730885" y="1366561"/>
                                </a:cubicBezTo>
                                <a:close/>
                                <a:moveTo>
                                  <a:pt x="743585" y="1925361"/>
                                </a:moveTo>
                                <a:cubicBezTo>
                                  <a:pt x="734695" y="1934251"/>
                                  <a:pt x="727075" y="1940601"/>
                                  <a:pt x="718185" y="1950761"/>
                                </a:cubicBezTo>
                                <a:cubicBezTo>
                                  <a:pt x="708025" y="1938061"/>
                                  <a:pt x="716915" y="1931711"/>
                                  <a:pt x="743585" y="1925361"/>
                                </a:cubicBezTo>
                                <a:close/>
                                <a:moveTo>
                                  <a:pt x="631825" y="1903770"/>
                                </a:moveTo>
                                <a:cubicBezTo>
                                  <a:pt x="634365" y="1903770"/>
                                  <a:pt x="635635" y="1903770"/>
                                  <a:pt x="638175" y="1903770"/>
                                </a:cubicBezTo>
                                <a:cubicBezTo>
                                  <a:pt x="636905" y="1907581"/>
                                  <a:pt x="634365" y="1911391"/>
                                  <a:pt x="633095" y="1916470"/>
                                </a:cubicBezTo>
                                <a:cubicBezTo>
                                  <a:pt x="630555" y="1916470"/>
                                  <a:pt x="628015" y="1916470"/>
                                  <a:pt x="625475" y="1916470"/>
                                </a:cubicBezTo>
                                <a:cubicBezTo>
                                  <a:pt x="628015" y="1911391"/>
                                  <a:pt x="629285" y="1907581"/>
                                  <a:pt x="631825" y="1903770"/>
                                </a:cubicBezTo>
                                <a:close/>
                                <a:moveTo>
                                  <a:pt x="639445" y="1977431"/>
                                </a:moveTo>
                                <a:cubicBezTo>
                                  <a:pt x="639445" y="1981241"/>
                                  <a:pt x="638175" y="1983781"/>
                                  <a:pt x="638175" y="1987591"/>
                                </a:cubicBezTo>
                                <a:cubicBezTo>
                                  <a:pt x="635635" y="1985051"/>
                                  <a:pt x="634365" y="1982511"/>
                                  <a:pt x="631825" y="1978701"/>
                                </a:cubicBezTo>
                                <a:cubicBezTo>
                                  <a:pt x="634365" y="1978701"/>
                                  <a:pt x="636905" y="1977431"/>
                                  <a:pt x="639445" y="1977431"/>
                                </a:cubicBezTo>
                                <a:close/>
                                <a:moveTo>
                                  <a:pt x="593725" y="1990131"/>
                                </a:moveTo>
                                <a:cubicBezTo>
                                  <a:pt x="594995" y="1991401"/>
                                  <a:pt x="597535" y="1991401"/>
                                  <a:pt x="598805" y="1992670"/>
                                </a:cubicBezTo>
                                <a:cubicBezTo>
                                  <a:pt x="591185" y="1996481"/>
                                  <a:pt x="584835" y="2000291"/>
                                  <a:pt x="577215" y="2004101"/>
                                </a:cubicBezTo>
                                <a:cubicBezTo>
                                  <a:pt x="575945" y="2002831"/>
                                  <a:pt x="573405" y="2002831"/>
                                  <a:pt x="572135" y="2001561"/>
                                </a:cubicBezTo>
                                <a:cubicBezTo>
                                  <a:pt x="579755" y="1997751"/>
                                  <a:pt x="587375" y="1993941"/>
                                  <a:pt x="593725" y="1990131"/>
                                </a:cubicBezTo>
                                <a:close/>
                                <a:moveTo>
                                  <a:pt x="554355" y="1898691"/>
                                </a:moveTo>
                                <a:cubicBezTo>
                                  <a:pt x="555625" y="1898691"/>
                                  <a:pt x="555625" y="1898691"/>
                                  <a:pt x="556895" y="1898691"/>
                                </a:cubicBezTo>
                                <a:cubicBezTo>
                                  <a:pt x="555625" y="1901231"/>
                                  <a:pt x="551815" y="1902501"/>
                                  <a:pt x="553085" y="1905041"/>
                                </a:cubicBezTo>
                                <a:cubicBezTo>
                                  <a:pt x="554355" y="1905041"/>
                                  <a:pt x="554355" y="1905041"/>
                                  <a:pt x="555625" y="1906311"/>
                                </a:cubicBezTo>
                                <a:cubicBezTo>
                                  <a:pt x="555625" y="1906311"/>
                                  <a:pt x="555625" y="1906311"/>
                                  <a:pt x="555625" y="1906311"/>
                                </a:cubicBezTo>
                                <a:cubicBezTo>
                                  <a:pt x="555625" y="1906311"/>
                                  <a:pt x="555625" y="1906311"/>
                                  <a:pt x="555625" y="1906311"/>
                                </a:cubicBezTo>
                                <a:cubicBezTo>
                                  <a:pt x="555625" y="1906311"/>
                                  <a:pt x="555625" y="1906311"/>
                                  <a:pt x="555625" y="1906311"/>
                                </a:cubicBezTo>
                                <a:cubicBezTo>
                                  <a:pt x="553085" y="1907581"/>
                                  <a:pt x="551815" y="1910120"/>
                                  <a:pt x="549275" y="1911391"/>
                                </a:cubicBezTo>
                                <a:cubicBezTo>
                                  <a:pt x="549275" y="1911391"/>
                                  <a:pt x="549275" y="1911391"/>
                                  <a:pt x="550545" y="1911391"/>
                                </a:cubicBezTo>
                                <a:cubicBezTo>
                                  <a:pt x="550545" y="1911391"/>
                                  <a:pt x="550545" y="1911391"/>
                                  <a:pt x="550545" y="1912661"/>
                                </a:cubicBezTo>
                                <a:cubicBezTo>
                                  <a:pt x="555625" y="1915201"/>
                                  <a:pt x="560705" y="1917741"/>
                                  <a:pt x="565785" y="1920281"/>
                                </a:cubicBezTo>
                                <a:cubicBezTo>
                                  <a:pt x="558165" y="1922820"/>
                                  <a:pt x="551815" y="1924091"/>
                                  <a:pt x="545465" y="1925361"/>
                                </a:cubicBezTo>
                                <a:cubicBezTo>
                                  <a:pt x="548005" y="1920281"/>
                                  <a:pt x="549275" y="1916470"/>
                                  <a:pt x="550545" y="1912661"/>
                                </a:cubicBezTo>
                                <a:cubicBezTo>
                                  <a:pt x="550545" y="1912661"/>
                                  <a:pt x="550545" y="1912661"/>
                                  <a:pt x="549275" y="1912661"/>
                                </a:cubicBezTo>
                                <a:cubicBezTo>
                                  <a:pt x="549275" y="1912661"/>
                                  <a:pt x="549275" y="1912661"/>
                                  <a:pt x="549275" y="1912661"/>
                                </a:cubicBezTo>
                                <a:cubicBezTo>
                                  <a:pt x="544195" y="1913931"/>
                                  <a:pt x="537845" y="1915201"/>
                                  <a:pt x="532765" y="1915201"/>
                                </a:cubicBezTo>
                                <a:cubicBezTo>
                                  <a:pt x="531495" y="1913931"/>
                                  <a:pt x="531495" y="1913931"/>
                                  <a:pt x="530225" y="1912661"/>
                                </a:cubicBezTo>
                                <a:cubicBezTo>
                                  <a:pt x="537845" y="1907581"/>
                                  <a:pt x="546735" y="1903770"/>
                                  <a:pt x="554355" y="1898691"/>
                                </a:cubicBezTo>
                                <a:close/>
                                <a:moveTo>
                                  <a:pt x="490855" y="599481"/>
                                </a:moveTo>
                                <a:cubicBezTo>
                                  <a:pt x="490855" y="596941"/>
                                  <a:pt x="490855" y="594401"/>
                                  <a:pt x="485775" y="596941"/>
                                </a:cubicBezTo>
                                <a:cubicBezTo>
                                  <a:pt x="484505" y="595671"/>
                                  <a:pt x="485775" y="594401"/>
                                  <a:pt x="488315" y="593131"/>
                                </a:cubicBezTo>
                                <a:cubicBezTo>
                                  <a:pt x="490855" y="594401"/>
                                  <a:pt x="493395" y="596941"/>
                                  <a:pt x="495935" y="598211"/>
                                </a:cubicBezTo>
                                <a:cubicBezTo>
                                  <a:pt x="494665" y="599481"/>
                                  <a:pt x="492125" y="599481"/>
                                  <a:pt x="490855" y="599481"/>
                                </a:cubicBezTo>
                                <a:close/>
                                <a:moveTo>
                                  <a:pt x="499745" y="1996481"/>
                                </a:moveTo>
                                <a:cubicBezTo>
                                  <a:pt x="502285" y="1993941"/>
                                  <a:pt x="511175" y="1991401"/>
                                  <a:pt x="518795" y="1988861"/>
                                </a:cubicBezTo>
                                <a:cubicBezTo>
                                  <a:pt x="518795" y="1997751"/>
                                  <a:pt x="518795" y="2005370"/>
                                  <a:pt x="518795" y="2012991"/>
                                </a:cubicBezTo>
                                <a:cubicBezTo>
                                  <a:pt x="516255" y="2012991"/>
                                  <a:pt x="512445" y="2014261"/>
                                  <a:pt x="509905" y="2015531"/>
                                </a:cubicBezTo>
                                <a:cubicBezTo>
                                  <a:pt x="503555" y="2009181"/>
                                  <a:pt x="489585" y="2005370"/>
                                  <a:pt x="499745" y="1996481"/>
                                </a:cubicBezTo>
                                <a:close/>
                                <a:moveTo>
                                  <a:pt x="509905" y="2317791"/>
                                </a:moveTo>
                                <a:cubicBezTo>
                                  <a:pt x="509905" y="2313981"/>
                                  <a:pt x="509905" y="2308901"/>
                                  <a:pt x="509905" y="2305091"/>
                                </a:cubicBezTo>
                                <a:cubicBezTo>
                                  <a:pt x="511175" y="2305091"/>
                                  <a:pt x="512445" y="2305091"/>
                                  <a:pt x="514985" y="2303820"/>
                                </a:cubicBezTo>
                                <a:cubicBezTo>
                                  <a:pt x="516255" y="2307631"/>
                                  <a:pt x="517525" y="2311441"/>
                                  <a:pt x="520065" y="2315251"/>
                                </a:cubicBezTo>
                                <a:cubicBezTo>
                                  <a:pt x="516255" y="2316520"/>
                                  <a:pt x="512445" y="2316520"/>
                                  <a:pt x="509905" y="2317791"/>
                                </a:cubicBezTo>
                                <a:close/>
                                <a:moveTo>
                                  <a:pt x="506095" y="2166661"/>
                                </a:moveTo>
                                <a:cubicBezTo>
                                  <a:pt x="507365" y="2164120"/>
                                  <a:pt x="508635" y="2161581"/>
                                  <a:pt x="509905" y="2159041"/>
                                </a:cubicBezTo>
                                <a:cubicBezTo>
                                  <a:pt x="512445" y="2159041"/>
                                  <a:pt x="516255" y="2159041"/>
                                  <a:pt x="516255" y="2159041"/>
                                </a:cubicBezTo>
                                <a:cubicBezTo>
                                  <a:pt x="514985" y="2161581"/>
                                  <a:pt x="513715" y="2164120"/>
                                  <a:pt x="511175" y="2166661"/>
                                </a:cubicBezTo>
                                <a:cubicBezTo>
                                  <a:pt x="509905" y="2166661"/>
                                  <a:pt x="507365" y="2166661"/>
                                  <a:pt x="506095" y="2166661"/>
                                </a:cubicBezTo>
                                <a:close/>
                                <a:moveTo>
                                  <a:pt x="508635" y="2108241"/>
                                </a:moveTo>
                                <a:cubicBezTo>
                                  <a:pt x="528955" y="2105701"/>
                                  <a:pt x="545465" y="2103161"/>
                                  <a:pt x="539115" y="2120941"/>
                                </a:cubicBezTo>
                                <a:cubicBezTo>
                                  <a:pt x="526415" y="2115861"/>
                                  <a:pt x="518795" y="2113320"/>
                                  <a:pt x="508635" y="2108241"/>
                                </a:cubicBezTo>
                                <a:close/>
                                <a:moveTo>
                                  <a:pt x="532765" y="2198411"/>
                                </a:moveTo>
                                <a:cubicBezTo>
                                  <a:pt x="540385" y="2206031"/>
                                  <a:pt x="546735" y="2211111"/>
                                  <a:pt x="551815" y="2216191"/>
                                </a:cubicBezTo>
                                <a:cubicBezTo>
                                  <a:pt x="521335" y="2221270"/>
                                  <a:pt x="521335" y="2221270"/>
                                  <a:pt x="532765" y="2198411"/>
                                </a:cubicBezTo>
                                <a:close/>
                                <a:moveTo>
                                  <a:pt x="540385" y="2148881"/>
                                </a:moveTo>
                                <a:cubicBezTo>
                                  <a:pt x="537845" y="2147611"/>
                                  <a:pt x="536575" y="2146341"/>
                                  <a:pt x="534035" y="2145070"/>
                                </a:cubicBezTo>
                                <a:cubicBezTo>
                                  <a:pt x="539115" y="2142531"/>
                                  <a:pt x="545465" y="2139991"/>
                                  <a:pt x="551815" y="2138720"/>
                                </a:cubicBezTo>
                                <a:cubicBezTo>
                                  <a:pt x="553085" y="2139991"/>
                                  <a:pt x="554355" y="2139991"/>
                                  <a:pt x="555625" y="2141261"/>
                                </a:cubicBezTo>
                                <a:cubicBezTo>
                                  <a:pt x="550545" y="2143801"/>
                                  <a:pt x="545465" y="2146341"/>
                                  <a:pt x="540385" y="2148881"/>
                                </a:cubicBezTo>
                                <a:close/>
                                <a:moveTo>
                                  <a:pt x="542925" y="1963461"/>
                                </a:moveTo>
                                <a:cubicBezTo>
                                  <a:pt x="548005" y="1959651"/>
                                  <a:pt x="551815" y="1957111"/>
                                  <a:pt x="555625" y="1954570"/>
                                </a:cubicBezTo>
                                <a:cubicBezTo>
                                  <a:pt x="556895" y="1953301"/>
                                  <a:pt x="564515" y="1955841"/>
                                  <a:pt x="564515" y="1957111"/>
                                </a:cubicBezTo>
                                <a:cubicBezTo>
                                  <a:pt x="564515" y="1959651"/>
                                  <a:pt x="561975" y="1962191"/>
                                  <a:pt x="559435" y="1964731"/>
                                </a:cubicBezTo>
                                <a:cubicBezTo>
                                  <a:pt x="555625" y="1964731"/>
                                  <a:pt x="550545" y="1964731"/>
                                  <a:pt x="542925" y="1963461"/>
                                </a:cubicBezTo>
                                <a:close/>
                                <a:moveTo>
                                  <a:pt x="600075" y="2185711"/>
                                </a:moveTo>
                                <a:cubicBezTo>
                                  <a:pt x="588645" y="2186981"/>
                                  <a:pt x="575945" y="2188251"/>
                                  <a:pt x="563245" y="2189520"/>
                                </a:cubicBezTo>
                                <a:cubicBezTo>
                                  <a:pt x="565785" y="2184441"/>
                                  <a:pt x="567055" y="2180631"/>
                                  <a:pt x="569595" y="2174281"/>
                                </a:cubicBezTo>
                                <a:cubicBezTo>
                                  <a:pt x="583565" y="2176820"/>
                                  <a:pt x="593725" y="2179361"/>
                                  <a:pt x="603885" y="2180631"/>
                                </a:cubicBezTo>
                                <a:cubicBezTo>
                                  <a:pt x="602615" y="2183170"/>
                                  <a:pt x="601345" y="2184441"/>
                                  <a:pt x="600075" y="2185711"/>
                                </a:cubicBezTo>
                                <a:close/>
                                <a:moveTo>
                                  <a:pt x="598805" y="2112051"/>
                                </a:moveTo>
                                <a:cubicBezTo>
                                  <a:pt x="603885" y="2108241"/>
                                  <a:pt x="608965" y="2105701"/>
                                  <a:pt x="612775" y="2103161"/>
                                </a:cubicBezTo>
                                <a:cubicBezTo>
                                  <a:pt x="614045" y="2104431"/>
                                  <a:pt x="617855" y="2105701"/>
                                  <a:pt x="617855" y="2106970"/>
                                </a:cubicBezTo>
                                <a:cubicBezTo>
                                  <a:pt x="616585" y="2109511"/>
                                  <a:pt x="612775" y="2112051"/>
                                  <a:pt x="610235" y="2113320"/>
                                </a:cubicBezTo>
                                <a:cubicBezTo>
                                  <a:pt x="607695" y="2113320"/>
                                  <a:pt x="603885" y="2112051"/>
                                  <a:pt x="598805" y="2112051"/>
                                </a:cubicBezTo>
                                <a:close/>
                                <a:moveTo>
                                  <a:pt x="608965" y="2170470"/>
                                </a:moveTo>
                                <a:cubicBezTo>
                                  <a:pt x="625475" y="2164120"/>
                                  <a:pt x="633095" y="2161581"/>
                                  <a:pt x="643255" y="2157770"/>
                                </a:cubicBezTo>
                                <a:cubicBezTo>
                                  <a:pt x="643255" y="2161581"/>
                                  <a:pt x="644525" y="2164120"/>
                                  <a:pt x="644525" y="2167931"/>
                                </a:cubicBezTo>
                                <a:cubicBezTo>
                                  <a:pt x="633095" y="2167931"/>
                                  <a:pt x="624205" y="2169201"/>
                                  <a:pt x="608965" y="2170470"/>
                                </a:cubicBezTo>
                                <a:close/>
                                <a:moveTo>
                                  <a:pt x="667385" y="2429551"/>
                                </a:moveTo>
                                <a:cubicBezTo>
                                  <a:pt x="648335" y="2423201"/>
                                  <a:pt x="655955" y="2414311"/>
                                  <a:pt x="655955" y="2405420"/>
                                </a:cubicBezTo>
                                <a:cubicBezTo>
                                  <a:pt x="669925" y="2402881"/>
                                  <a:pt x="682625" y="2400341"/>
                                  <a:pt x="701675" y="2396531"/>
                                </a:cubicBezTo>
                                <a:cubicBezTo>
                                  <a:pt x="688975" y="2409231"/>
                                  <a:pt x="680085" y="2419391"/>
                                  <a:pt x="667385" y="2429551"/>
                                </a:cubicBezTo>
                                <a:close/>
                                <a:moveTo>
                                  <a:pt x="760095" y="2360970"/>
                                </a:moveTo>
                                <a:cubicBezTo>
                                  <a:pt x="751205" y="2363511"/>
                                  <a:pt x="742315" y="2364781"/>
                                  <a:pt x="733425" y="2367320"/>
                                </a:cubicBezTo>
                                <a:cubicBezTo>
                                  <a:pt x="730885" y="2371131"/>
                                  <a:pt x="729615" y="2374941"/>
                                  <a:pt x="728345" y="2376211"/>
                                </a:cubicBezTo>
                                <a:cubicBezTo>
                                  <a:pt x="710565" y="2376211"/>
                                  <a:pt x="694055" y="2377481"/>
                                  <a:pt x="678815" y="2377481"/>
                                </a:cubicBezTo>
                                <a:cubicBezTo>
                                  <a:pt x="673735" y="2382561"/>
                                  <a:pt x="669925" y="2386370"/>
                                  <a:pt x="667385" y="2390181"/>
                                </a:cubicBezTo>
                                <a:cubicBezTo>
                                  <a:pt x="659765" y="2385101"/>
                                  <a:pt x="653415" y="2381291"/>
                                  <a:pt x="648335" y="2377481"/>
                                </a:cubicBezTo>
                                <a:cubicBezTo>
                                  <a:pt x="678815" y="2362241"/>
                                  <a:pt x="720725" y="2347001"/>
                                  <a:pt x="734695" y="2322870"/>
                                </a:cubicBezTo>
                                <a:cubicBezTo>
                                  <a:pt x="735965" y="2321601"/>
                                  <a:pt x="742315" y="2319061"/>
                                  <a:pt x="747395" y="2316520"/>
                                </a:cubicBezTo>
                                <a:cubicBezTo>
                                  <a:pt x="747395" y="2316520"/>
                                  <a:pt x="747395" y="2316520"/>
                                  <a:pt x="747395" y="2316520"/>
                                </a:cubicBezTo>
                                <a:cubicBezTo>
                                  <a:pt x="734695" y="2310170"/>
                                  <a:pt x="734695" y="2310170"/>
                                  <a:pt x="758825" y="2300011"/>
                                </a:cubicBezTo>
                                <a:cubicBezTo>
                                  <a:pt x="755015" y="2306361"/>
                                  <a:pt x="751205" y="2311441"/>
                                  <a:pt x="747395" y="2316520"/>
                                </a:cubicBezTo>
                                <a:cubicBezTo>
                                  <a:pt x="747395" y="2316520"/>
                                  <a:pt x="747395" y="2316520"/>
                                  <a:pt x="747395" y="2316520"/>
                                </a:cubicBezTo>
                                <a:cubicBezTo>
                                  <a:pt x="756285" y="2311441"/>
                                  <a:pt x="765175" y="2306361"/>
                                  <a:pt x="776605" y="2301281"/>
                                </a:cubicBezTo>
                                <a:cubicBezTo>
                                  <a:pt x="775335" y="2311441"/>
                                  <a:pt x="775335" y="2321601"/>
                                  <a:pt x="774065" y="2330491"/>
                                </a:cubicBezTo>
                                <a:cubicBezTo>
                                  <a:pt x="774065" y="2336841"/>
                                  <a:pt x="777875" y="2338111"/>
                                  <a:pt x="790575" y="2335570"/>
                                </a:cubicBezTo>
                                <a:cubicBezTo>
                                  <a:pt x="790575" y="2335570"/>
                                  <a:pt x="790575" y="2335570"/>
                                  <a:pt x="790575" y="2335570"/>
                                </a:cubicBezTo>
                                <a:cubicBezTo>
                                  <a:pt x="781685" y="2338111"/>
                                  <a:pt x="767715" y="2339381"/>
                                  <a:pt x="771525" y="2348270"/>
                                </a:cubicBezTo>
                                <a:cubicBezTo>
                                  <a:pt x="774065" y="2350811"/>
                                  <a:pt x="765175" y="2355891"/>
                                  <a:pt x="760095" y="2360970"/>
                                </a:cubicBezTo>
                                <a:cubicBezTo>
                                  <a:pt x="760095" y="2360970"/>
                                  <a:pt x="760095" y="2360970"/>
                                  <a:pt x="760095" y="2360970"/>
                                </a:cubicBezTo>
                                <a:close/>
                                <a:moveTo>
                                  <a:pt x="761365" y="2360970"/>
                                </a:moveTo>
                                <a:cubicBezTo>
                                  <a:pt x="784225" y="2355891"/>
                                  <a:pt x="795655" y="2348270"/>
                                  <a:pt x="793115" y="2336841"/>
                                </a:cubicBezTo>
                                <a:cubicBezTo>
                                  <a:pt x="791845" y="2336841"/>
                                  <a:pt x="791845" y="2336841"/>
                                  <a:pt x="791845" y="2335570"/>
                                </a:cubicBezTo>
                                <a:cubicBezTo>
                                  <a:pt x="791845" y="2335570"/>
                                  <a:pt x="793115" y="2336841"/>
                                  <a:pt x="793115" y="2336841"/>
                                </a:cubicBezTo>
                                <a:cubicBezTo>
                                  <a:pt x="800735" y="2340651"/>
                                  <a:pt x="808355" y="2345731"/>
                                  <a:pt x="815975" y="2349541"/>
                                </a:cubicBezTo>
                                <a:cubicBezTo>
                                  <a:pt x="799465" y="2362241"/>
                                  <a:pt x="780415" y="2362241"/>
                                  <a:pt x="761365" y="2360970"/>
                                </a:cubicBezTo>
                                <a:close/>
                                <a:moveTo>
                                  <a:pt x="796925" y="2320331"/>
                                </a:moveTo>
                                <a:cubicBezTo>
                                  <a:pt x="795655" y="2319061"/>
                                  <a:pt x="794385" y="2317791"/>
                                  <a:pt x="793115" y="2315251"/>
                                </a:cubicBezTo>
                                <a:cubicBezTo>
                                  <a:pt x="804545" y="2311441"/>
                                  <a:pt x="814705" y="2306361"/>
                                  <a:pt x="826135" y="2302551"/>
                                </a:cubicBezTo>
                                <a:cubicBezTo>
                                  <a:pt x="827405" y="2303820"/>
                                  <a:pt x="828675" y="2305091"/>
                                  <a:pt x="829945" y="2306361"/>
                                </a:cubicBezTo>
                                <a:cubicBezTo>
                                  <a:pt x="819785" y="2311441"/>
                                  <a:pt x="808355" y="2316520"/>
                                  <a:pt x="796925" y="2320331"/>
                                </a:cubicBezTo>
                                <a:close/>
                                <a:moveTo>
                                  <a:pt x="805815" y="2291120"/>
                                </a:moveTo>
                                <a:cubicBezTo>
                                  <a:pt x="808355" y="2283501"/>
                                  <a:pt x="810895" y="2279691"/>
                                  <a:pt x="812165" y="2274611"/>
                                </a:cubicBezTo>
                                <a:cubicBezTo>
                                  <a:pt x="822325" y="2273341"/>
                                  <a:pt x="831215" y="2272070"/>
                                  <a:pt x="840105" y="2270801"/>
                                </a:cubicBezTo>
                                <a:cubicBezTo>
                                  <a:pt x="829945" y="2277151"/>
                                  <a:pt x="821055" y="2282231"/>
                                  <a:pt x="805815" y="2291120"/>
                                </a:cubicBezTo>
                                <a:close/>
                                <a:moveTo>
                                  <a:pt x="889635" y="1346241"/>
                                </a:moveTo>
                                <a:cubicBezTo>
                                  <a:pt x="892175" y="1348781"/>
                                  <a:pt x="889635" y="1350051"/>
                                  <a:pt x="889635" y="1352591"/>
                                </a:cubicBezTo>
                                <a:cubicBezTo>
                                  <a:pt x="887095" y="1353861"/>
                                  <a:pt x="883285" y="1344970"/>
                                  <a:pt x="889635" y="1346241"/>
                                </a:cubicBezTo>
                                <a:close/>
                                <a:moveTo>
                                  <a:pt x="871855" y="1907581"/>
                                </a:moveTo>
                                <a:cubicBezTo>
                                  <a:pt x="870585" y="1906311"/>
                                  <a:pt x="871855" y="1903770"/>
                                  <a:pt x="873125" y="1902501"/>
                                </a:cubicBezTo>
                                <a:cubicBezTo>
                                  <a:pt x="878205" y="1902501"/>
                                  <a:pt x="884555" y="1902501"/>
                                  <a:pt x="884555" y="1903770"/>
                                </a:cubicBezTo>
                                <a:cubicBezTo>
                                  <a:pt x="884555" y="1906311"/>
                                  <a:pt x="882015" y="1908851"/>
                                  <a:pt x="880745" y="1910120"/>
                                </a:cubicBezTo>
                                <a:cubicBezTo>
                                  <a:pt x="876935" y="1908851"/>
                                  <a:pt x="873125" y="1908851"/>
                                  <a:pt x="871855" y="1907581"/>
                                </a:cubicBezTo>
                                <a:close/>
                                <a:moveTo>
                                  <a:pt x="878205" y="2250481"/>
                                </a:moveTo>
                                <a:cubicBezTo>
                                  <a:pt x="884555" y="2240320"/>
                                  <a:pt x="888365" y="2231431"/>
                                  <a:pt x="893445" y="2223811"/>
                                </a:cubicBezTo>
                                <a:cubicBezTo>
                                  <a:pt x="897255" y="2232701"/>
                                  <a:pt x="908685" y="2241591"/>
                                  <a:pt x="878205" y="2250481"/>
                                </a:cubicBezTo>
                                <a:close/>
                                <a:moveTo>
                                  <a:pt x="1410335" y="1950761"/>
                                </a:moveTo>
                                <a:cubicBezTo>
                                  <a:pt x="1410335" y="1950761"/>
                                  <a:pt x="1410335" y="1952031"/>
                                  <a:pt x="1410335" y="1950761"/>
                                </a:cubicBezTo>
                                <a:lnTo>
                                  <a:pt x="1410335" y="1950761"/>
                                </a:lnTo>
                                <a:lnTo>
                                  <a:pt x="1409065" y="1948220"/>
                                </a:lnTo>
                                <a:cubicBezTo>
                                  <a:pt x="1409065" y="1949491"/>
                                  <a:pt x="1409065" y="1950761"/>
                                  <a:pt x="1410335" y="1950761"/>
                                </a:cubicBezTo>
                                <a:close/>
                                <a:moveTo>
                                  <a:pt x="1080135" y="1908851"/>
                                </a:moveTo>
                                <a:lnTo>
                                  <a:pt x="1080135" y="1912661"/>
                                </a:lnTo>
                                <a:cubicBezTo>
                                  <a:pt x="1082675" y="1911391"/>
                                  <a:pt x="1083945" y="1911391"/>
                                  <a:pt x="1086485" y="1910120"/>
                                </a:cubicBezTo>
                                <a:lnTo>
                                  <a:pt x="1083945" y="1907581"/>
                                </a:lnTo>
                                <a:lnTo>
                                  <a:pt x="1086485" y="1906311"/>
                                </a:lnTo>
                                <a:cubicBezTo>
                                  <a:pt x="1086485" y="1906311"/>
                                  <a:pt x="1086485" y="1906311"/>
                                  <a:pt x="1086485" y="1906311"/>
                                </a:cubicBezTo>
                                <a:cubicBezTo>
                                  <a:pt x="1086485" y="1906311"/>
                                  <a:pt x="1086485" y="1906311"/>
                                  <a:pt x="1087755" y="1906311"/>
                                </a:cubicBezTo>
                                <a:cubicBezTo>
                                  <a:pt x="1087755" y="1906311"/>
                                  <a:pt x="1087755" y="1906311"/>
                                  <a:pt x="1086485" y="1906311"/>
                                </a:cubicBezTo>
                                <a:lnTo>
                                  <a:pt x="1089025" y="1908851"/>
                                </a:lnTo>
                                <a:lnTo>
                                  <a:pt x="1086485" y="1911391"/>
                                </a:lnTo>
                                <a:cubicBezTo>
                                  <a:pt x="1087755" y="1912661"/>
                                  <a:pt x="1089025" y="1913931"/>
                                  <a:pt x="1089025" y="1915201"/>
                                </a:cubicBezTo>
                                <a:cubicBezTo>
                                  <a:pt x="1087755" y="1916470"/>
                                  <a:pt x="1086485" y="1916470"/>
                                  <a:pt x="1085215" y="1917741"/>
                                </a:cubicBezTo>
                                <a:cubicBezTo>
                                  <a:pt x="1082675" y="1916470"/>
                                  <a:pt x="1078865" y="1919011"/>
                                  <a:pt x="1078865" y="1913931"/>
                                </a:cubicBezTo>
                                <a:lnTo>
                                  <a:pt x="1077595" y="1913931"/>
                                </a:lnTo>
                                <a:cubicBezTo>
                                  <a:pt x="1077595" y="1911391"/>
                                  <a:pt x="1078865" y="1910120"/>
                                  <a:pt x="1080135" y="1908851"/>
                                </a:cubicBezTo>
                                <a:close/>
                                <a:moveTo>
                                  <a:pt x="1071245" y="1924091"/>
                                </a:moveTo>
                                <a:cubicBezTo>
                                  <a:pt x="1071245" y="1926631"/>
                                  <a:pt x="1071245" y="1927901"/>
                                  <a:pt x="1071245" y="1929170"/>
                                </a:cubicBezTo>
                                <a:cubicBezTo>
                                  <a:pt x="1069975" y="1929170"/>
                                  <a:pt x="1068705" y="1929170"/>
                                  <a:pt x="1067435" y="1930441"/>
                                </a:cubicBezTo>
                                <a:cubicBezTo>
                                  <a:pt x="1067435" y="1926631"/>
                                  <a:pt x="1068705" y="1924091"/>
                                  <a:pt x="1071245" y="1924091"/>
                                </a:cubicBezTo>
                                <a:close/>
                                <a:moveTo>
                                  <a:pt x="1048385" y="1930441"/>
                                </a:moveTo>
                                <a:cubicBezTo>
                                  <a:pt x="1049655" y="1930441"/>
                                  <a:pt x="1050925" y="1929170"/>
                                  <a:pt x="1052195" y="1927901"/>
                                </a:cubicBezTo>
                                <a:cubicBezTo>
                                  <a:pt x="1052195" y="1927901"/>
                                  <a:pt x="1053465" y="1927901"/>
                                  <a:pt x="1053465" y="1927901"/>
                                </a:cubicBezTo>
                                <a:cubicBezTo>
                                  <a:pt x="1054735" y="1930441"/>
                                  <a:pt x="1059815" y="1926631"/>
                                  <a:pt x="1061085" y="1929170"/>
                                </a:cubicBezTo>
                                <a:cubicBezTo>
                                  <a:pt x="1061085" y="1930441"/>
                                  <a:pt x="1061085" y="1932981"/>
                                  <a:pt x="1061085" y="1935520"/>
                                </a:cubicBezTo>
                                <a:cubicBezTo>
                                  <a:pt x="1056005" y="1936791"/>
                                  <a:pt x="1049655" y="1938061"/>
                                  <a:pt x="1040765" y="1939331"/>
                                </a:cubicBezTo>
                                <a:cubicBezTo>
                                  <a:pt x="1042035" y="1935520"/>
                                  <a:pt x="1044575" y="1932981"/>
                                  <a:pt x="1048385" y="1930441"/>
                                </a:cubicBezTo>
                                <a:close/>
                                <a:moveTo>
                                  <a:pt x="1010285" y="1797091"/>
                                </a:moveTo>
                                <a:cubicBezTo>
                                  <a:pt x="1010285" y="1797091"/>
                                  <a:pt x="1010285" y="1797091"/>
                                  <a:pt x="1010285" y="1797091"/>
                                </a:cubicBezTo>
                                <a:cubicBezTo>
                                  <a:pt x="1011555" y="1797091"/>
                                  <a:pt x="1012825" y="1797091"/>
                                  <a:pt x="1014095" y="1795820"/>
                                </a:cubicBezTo>
                                <a:cubicBezTo>
                                  <a:pt x="1015365" y="1795820"/>
                                  <a:pt x="1017905" y="1795820"/>
                                  <a:pt x="1017905" y="1797091"/>
                                </a:cubicBezTo>
                                <a:cubicBezTo>
                                  <a:pt x="1017905" y="1797091"/>
                                  <a:pt x="1017905" y="1798361"/>
                                  <a:pt x="1017905" y="1798361"/>
                                </a:cubicBezTo>
                                <a:cubicBezTo>
                                  <a:pt x="1015365" y="1798361"/>
                                  <a:pt x="1014095" y="1798361"/>
                                  <a:pt x="1010285" y="1797091"/>
                                </a:cubicBezTo>
                                <a:cubicBezTo>
                                  <a:pt x="1010285" y="1797091"/>
                                  <a:pt x="1009015" y="1797091"/>
                                  <a:pt x="1010285" y="1797091"/>
                                </a:cubicBezTo>
                                <a:cubicBezTo>
                                  <a:pt x="1009015" y="1797091"/>
                                  <a:pt x="1009015" y="1797091"/>
                                  <a:pt x="1009015" y="1797091"/>
                                </a:cubicBezTo>
                                <a:cubicBezTo>
                                  <a:pt x="1009015" y="1797091"/>
                                  <a:pt x="1009015" y="1797091"/>
                                  <a:pt x="1010285" y="1797091"/>
                                </a:cubicBezTo>
                                <a:close/>
                                <a:moveTo>
                                  <a:pt x="1001395" y="1927901"/>
                                </a:moveTo>
                                <a:cubicBezTo>
                                  <a:pt x="1001395" y="1919011"/>
                                  <a:pt x="1010285" y="1913931"/>
                                  <a:pt x="1025525" y="1912661"/>
                                </a:cubicBezTo>
                                <a:cubicBezTo>
                                  <a:pt x="1017905" y="1916470"/>
                                  <a:pt x="1010285" y="1922820"/>
                                  <a:pt x="1001395" y="1927901"/>
                                </a:cubicBezTo>
                                <a:cubicBezTo>
                                  <a:pt x="1001395" y="1930441"/>
                                  <a:pt x="1001395" y="1932981"/>
                                  <a:pt x="1002665" y="1935520"/>
                                </a:cubicBezTo>
                                <a:cubicBezTo>
                                  <a:pt x="1000125" y="1934251"/>
                                  <a:pt x="996315" y="1934251"/>
                                  <a:pt x="993775" y="1932981"/>
                                </a:cubicBezTo>
                                <a:cubicBezTo>
                                  <a:pt x="996315" y="1931711"/>
                                  <a:pt x="998855" y="1929170"/>
                                  <a:pt x="1001395" y="1927901"/>
                                </a:cubicBezTo>
                                <a:close/>
                                <a:moveTo>
                                  <a:pt x="979805" y="1249720"/>
                                </a:moveTo>
                                <a:cubicBezTo>
                                  <a:pt x="979805" y="1249720"/>
                                  <a:pt x="979805" y="1249720"/>
                                  <a:pt x="979805" y="1249720"/>
                                </a:cubicBezTo>
                                <a:lnTo>
                                  <a:pt x="979805" y="1249720"/>
                                </a:lnTo>
                                <a:cubicBezTo>
                                  <a:pt x="979805" y="1249720"/>
                                  <a:pt x="979805" y="1249720"/>
                                  <a:pt x="979805" y="1249720"/>
                                </a:cubicBezTo>
                                <a:close/>
                                <a:moveTo>
                                  <a:pt x="953135" y="1271311"/>
                                </a:moveTo>
                                <a:cubicBezTo>
                                  <a:pt x="953135" y="1272581"/>
                                  <a:pt x="953135" y="1273851"/>
                                  <a:pt x="953135" y="1275120"/>
                                </a:cubicBezTo>
                                <a:cubicBezTo>
                                  <a:pt x="965835" y="1267501"/>
                                  <a:pt x="979805" y="1261151"/>
                                  <a:pt x="978535" y="1250991"/>
                                </a:cubicBezTo>
                                <a:cubicBezTo>
                                  <a:pt x="978535" y="1250991"/>
                                  <a:pt x="978535" y="1250991"/>
                                  <a:pt x="978535" y="1249720"/>
                                </a:cubicBezTo>
                                <a:cubicBezTo>
                                  <a:pt x="982345" y="1252261"/>
                                  <a:pt x="987425" y="1254801"/>
                                  <a:pt x="986155" y="1257341"/>
                                </a:cubicBezTo>
                                <a:cubicBezTo>
                                  <a:pt x="986155" y="1259881"/>
                                  <a:pt x="986155" y="1263691"/>
                                  <a:pt x="987425" y="1264961"/>
                                </a:cubicBezTo>
                                <a:cubicBezTo>
                                  <a:pt x="982345" y="1272581"/>
                                  <a:pt x="973455" y="1278931"/>
                                  <a:pt x="959485" y="1282741"/>
                                </a:cubicBezTo>
                                <a:cubicBezTo>
                                  <a:pt x="956945" y="1291631"/>
                                  <a:pt x="954405" y="1291631"/>
                                  <a:pt x="950595" y="1297981"/>
                                </a:cubicBezTo>
                                <a:cubicBezTo>
                                  <a:pt x="948055" y="1291631"/>
                                  <a:pt x="953135" y="1286551"/>
                                  <a:pt x="949325" y="1282741"/>
                                </a:cubicBezTo>
                                <a:cubicBezTo>
                                  <a:pt x="949325" y="1280201"/>
                                  <a:pt x="949325" y="1277661"/>
                                  <a:pt x="950595" y="1275120"/>
                                </a:cubicBezTo>
                                <a:cubicBezTo>
                                  <a:pt x="948055" y="1276391"/>
                                  <a:pt x="946785" y="1277661"/>
                                  <a:pt x="944245" y="1278931"/>
                                </a:cubicBezTo>
                                <a:cubicBezTo>
                                  <a:pt x="948055" y="1276391"/>
                                  <a:pt x="950595" y="1273851"/>
                                  <a:pt x="953135" y="1271311"/>
                                </a:cubicBezTo>
                                <a:close/>
                                <a:moveTo>
                                  <a:pt x="986155" y="1830111"/>
                                </a:moveTo>
                                <a:cubicBezTo>
                                  <a:pt x="978535" y="1831381"/>
                                  <a:pt x="970915" y="1833920"/>
                                  <a:pt x="963295" y="1835191"/>
                                </a:cubicBezTo>
                                <a:cubicBezTo>
                                  <a:pt x="963295" y="1833920"/>
                                  <a:pt x="962025" y="1833920"/>
                                  <a:pt x="962025" y="1832651"/>
                                </a:cubicBezTo>
                                <a:cubicBezTo>
                                  <a:pt x="969645" y="1830111"/>
                                  <a:pt x="977265" y="1828841"/>
                                  <a:pt x="984885" y="1826301"/>
                                </a:cubicBezTo>
                                <a:cubicBezTo>
                                  <a:pt x="986155" y="1827570"/>
                                  <a:pt x="986155" y="1828841"/>
                                  <a:pt x="986155" y="1830111"/>
                                </a:cubicBezTo>
                                <a:close/>
                                <a:moveTo>
                                  <a:pt x="909955" y="1846620"/>
                                </a:moveTo>
                                <a:cubicBezTo>
                                  <a:pt x="915035" y="1844081"/>
                                  <a:pt x="920115" y="1842811"/>
                                  <a:pt x="925195" y="1841541"/>
                                </a:cubicBezTo>
                                <a:cubicBezTo>
                                  <a:pt x="926465" y="1842811"/>
                                  <a:pt x="927735" y="1844081"/>
                                  <a:pt x="929005" y="1845351"/>
                                </a:cubicBezTo>
                                <a:cubicBezTo>
                                  <a:pt x="923925" y="1846620"/>
                                  <a:pt x="917575" y="1847891"/>
                                  <a:pt x="912495" y="1850431"/>
                                </a:cubicBezTo>
                                <a:cubicBezTo>
                                  <a:pt x="911225" y="1849161"/>
                                  <a:pt x="908685" y="1846620"/>
                                  <a:pt x="909955" y="1846620"/>
                                </a:cubicBezTo>
                                <a:close/>
                                <a:moveTo>
                                  <a:pt x="931545" y="1874561"/>
                                </a:moveTo>
                                <a:cubicBezTo>
                                  <a:pt x="940435" y="1873291"/>
                                  <a:pt x="951865" y="1869481"/>
                                  <a:pt x="950595" y="1879641"/>
                                </a:cubicBezTo>
                                <a:cubicBezTo>
                                  <a:pt x="941705" y="1879641"/>
                                  <a:pt x="935355" y="1879641"/>
                                  <a:pt x="927735" y="1879641"/>
                                </a:cubicBezTo>
                                <a:cubicBezTo>
                                  <a:pt x="929005" y="1878370"/>
                                  <a:pt x="930275" y="1877101"/>
                                  <a:pt x="931545" y="1874561"/>
                                </a:cubicBezTo>
                                <a:close/>
                                <a:moveTo>
                                  <a:pt x="945515" y="2233970"/>
                                </a:moveTo>
                                <a:cubicBezTo>
                                  <a:pt x="942975" y="2232701"/>
                                  <a:pt x="940435" y="2232701"/>
                                  <a:pt x="936625" y="2231431"/>
                                </a:cubicBezTo>
                                <a:cubicBezTo>
                                  <a:pt x="941705" y="2227620"/>
                                  <a:pt x="946785" y="2225081"/>
                                  <a:pt x="951865" y="2222541"/>
                                </a:cubicBezTo>
                                <a:cubicBezTo>
                                  <a:pt x="954405" y="2223811"/>
                                  <a:pt x="958215" y="2225081"/>
                                  <a:pt x="958215" y="2226351"/>
                                </a:cubicBezTo>
                                <a:cubicBezTo>
                                  <a:pt x="954405" y="2227620"/>
                                  <a:pt x="949325" y="2230161"/>
                                  <a:pt x="945515" y="2233970"/>
                                </a:cubicBezTo>
                                <a:close/>
                                <a:moveTo>
                                  <a:pt x="946785" y="2213651"/>
                                </a:moveTo>
                                <a:cubicBezTo>
                                  <a:pt x="950595" y="2209841"/>
                                  <a:pt x="954405" y="2206031"/>
                                  <a:pt x="956945" y="2202220"/>
                                </a:cubicBezTo>
                                <a:cubicBezTo>
                                  <a:pt x="956945" y="2202220"/>
                                  <a:pt x="956945" y="2202220"/>
                                  <a:pt x="956945" y="2202220"/>
                                </a:cubicBezTo>
                                <a:cubicBezTo>
                                  <a:pt x="956945" y="2202220"/>
                                  <a:pt x="956945" y="2202220"/>
                                  <a:pt x="956945" y="2203491"/>
                                </a:cubicBezTo>
                                <a:cubicBezTo>
                                  <a:pt x="956945" y="2203491"/>
                                  <a:pt x="956945" y="2203491"/>
                                  <a:pt x="956945" y="2203491"/>
                                </a:cubicBezTo>
                                <a:cubicBezTo>
                                  <a:pt x="953135" y="2203491"/>
                                  <a:pt x="950595" y="2204761"/>
                                  <a:pt x="948055" y="2204761"/>
                                </a:cubicBezTo>
                                <a:cubicBezTo>
                                  <a:pt x="950595" y="2203491"/>
                                  <a:pt x="953135" y="2200951"/>
                                  <a:pt x="955675" y="2199681"/>
                                </a:cubicBezTo>
                                <a:cubicBezTo>
                                  <a:pt x="955675" y="2200951"/>
                                  <a:pt x="956945" y="2202220"/>
                                  <a:pt x="956945" y="2203491"/>
                                </a:cubicBezTo>
                                <a:cubicBezTo>
                                  <a:pt x="956945" y="2203491"/>
                                  <a:pt x="956945" y="2203491"/>
                                  <a:pt x="958215" y="2203491"/>
                                </a:cubicBezTo>
                                <a:cubicBezTo>
                                  <a:pt x="960755" y="2200951"/>
                                  <a:pt x="962025" y="2197141"/>
                                  <a:pt x="964565" y="2194601"/>
                                </a:cubicBezTo>
                                <a:cubicBezTo>
                                  <a:pt x="968375" y="2192061"/>
                                  <a:pt x="973455" y="2192061"/>
                                  <a:pt x="978535" y="2193331"/>
                                </a:cubicBezTo>
                                <a:cubicBezTo>
                                  <a:pt x="981075" y="2202220"/>
                                  <a:pt x="972185" y="2208570"/>
                                  <a:pt x="946785" y="2213651"/>
                                </a:cubicBezTo>
                                <a:close/>
                                <a:moveTo>
                                  <a:pt x="982345" y="1992670"/>
                                </a:moveTo>
                                <a:cubicBezTo>
                                  <a:pt x="979805" y="1991401"/>
                                  <a:pt x="974725" y="1991401"/>
                                  <a:pt x="974725" y="1990131"/>
                                </a:cubicBezTo>
                                <a:cubicBezTo>
                                  <a:pt x="973455" y="1988861"/>
                                  <a:pt x="977265" y="1986320"/>
                                  <a:pt x="979805" y="1983781"/>
                                </a:cubicBezTo>
                                <a:cubicBezTo>
                                  <a:pt x="983615" y="1985051"/>
                                  <a:pt x="987425" y="1986320"/>
                                  <a:pt x="987425" y="1987591"/>
                                </a:cubicBezTo>
                                <a:cubicBezTo>
                                  <a:pt x="986155" y="1988861"/>
                                  <a:pt x="983615" y="1991401"/>
                                  <a:pt x="982345" y="1992670"/>
                                </a:cubicBezTo>
                                <a:close/>
                                <a:moveTo>
                                  <a:pt x="1002665" y="1952031"/>
                                </a:moveTo>
                                <a:cubicBezTo>
                                  <a:pt x="1002665" y="1952031"/>
                                  <a:pt x="1001395" y="1952031"/>
                                  <a:pt x="1001395" y="1952031"/>
                                </a:cubicBezTo>
                                <a:cubicBezTo>
                                  <a:pt x="988695" y="1958381"/>
                                  <a:pt x="995045" y="1971081"/>
                                  <a:pt x="962025" y="1972351"/>
                                </a:cubicBezTo>
                                <a:cubicBezTo>
                                  <a:pt x="981075" y="1964731"/>
                                  <a:pt x="978535" y="1953301"/>
                                  <a:pt x="1001395" y="1952031"/>
                                </a:cubicBezTo>
                                <a:cubicBezTo>
                                  <a:pt x="1001395" y="1952031"/>
                                  <a:pt x="1001395" y="1952031"/>
                                  <a:pt x="1002665" y="1952031"/>
                                </a:cubicBezTo>
                                <a:cubicBezTo>
                                  <a:pt x="1001395" y="1952031"/>
                                  <a:pt x="1002665" y="1952031"/>
                                  <a:pt x="1002665" y="1952031"/>
                                </a:cubicBezTo>
                                <a:cubicBezTo>
                                  <a:pt x="1002665" y="1952031"/>
                                  <a:pt x="1002665" y="1952031"/>
                                  <a:pt x="1002665" y="1952031"/>
                                </a:cubicBezTo>
                                <a:cubicBezTo>
                                  <a:pt x="998855" y="1943141"/>
                                  <a:pt x="1014095" y="1943141"/>
                                  <a:pt x="1024255" y="1939331"/>
                                </a:cubicBezTo>
                                <a:cubicBezTo>
                                  <a:pt x="1022985" y="1944411"/>
                                  <a:pt x="1033145" y="1945681"/>
                                  <a:pt x="1036955" y="1949491"/>
                                </a:cubicBezTo>
                                <a:cubicBezTo>
                                  <a:pt x="1034415" y="1952031"/>
                                  <a:pt x="1033145" y="1954570"/>
                                  <a:pt x="1031875" y="1958381"/>
                                </a:cubicBezTo>
                                <a:cubicBezTo>
                                  <a:pt x="1030605" y="1959651"/>
                                  <a:pt x="1029335" y="1959651"/>
                                  <a:pt x="1028065" y="1960920"/>
                                </a:cubicBezTo>
                                <a:cubicBezTo>
                                  <a:pt x="1019175" y="1958381"/>
                                  <a:pt x="1010285" y="1955841"/>
                                  <a:pt x="1002665" y="1952031"/>
                                </a:cubicBezTo>
                                <a:close/>
                                <a:moveTo>
                                  <a:pt x="1017905" y="2010451"/>
                                </a:moveTo>
                                <a:cubicBezTo>
                                  <a:pt x="1021715" y="2001561"/>
                                  <a:pt x="1026795" y="1993941"/>
                                  <a:pt x="1033145" y="1988861"/>
                                </a:cubicBezTo>
                                <a:cubicBezTo>
                                  <a:pt x="1033145" y="1988861"/>
                                  <a:pt x="1033145" y="1988861"/>
                                  <a:pt x="1034415" y="1988861"/>
                                </a:cubicBezTo>
                                <a:cubicBezTo>
                                  <a:pt x="1034415" y="1988861"/>
                                  <a:pt x="1034415" y="1988861"/>
                                  <a:pt x="1034415" y="1987591"/>
                                </a:cubicBezTo>
                                <a:cubicBezTo>
                                  <a:pt x="1036955" y="1985051"/>
                                  <a:pt x="1039495" y="1982511"/>
                                  <a:pt x="1043305" y="1981241"/>
                                </a:cubicBezTo>
                                <a:cubicBezTo>
                                  <a:pt x="1044575" y="1982511"/>
                                  <a:pt x="1042035" y="1985051"/>
                                  <a:pt x="1045845" y="1985051"/>
                                </a:cubicBezTo>
                                <a:cubicBezTo>
                                  <a:pt x="1044575" y="1981241"/>
                                  <a:pt x="1057275" y="1981241"/>
                                  <a:pt x="1057275" y="1977431"/>
                                </a:cubicBezTo>
                                <a:lnTo>
                                  <a:pt x="1057275" y="1976161"/>
                                </a:lnTo>
                                <a:cubicBezTo>
                                  <a:pt x="1057275" y="1976161"/>
                                  <a:pt x="1057275" y="1976161"/>
                                  <a:pt x="1058545" y="1976161"/>
                                </a:cubicBezTo>
                                <a:lnTo>
                                  <a:pt x="1059815" y="1977431"/>
                                </a:lnTo>
                                <a:cubicBezTo>
                                  <a:pt x="1061085" y="1977431"/>
                                  <a:pt x="1062355" y="1976161"/>
                                  <a:pt x="1062355" y="1974891"/>
                                </a:cubicBezTo>
                                <a:cubicBezTo>
                                  <a:pt x="1069975" y="1973620"/>
                                  <a:pt x="1077595" y="1972351"/>
                                  <a:pt x="1086485" y="1971081"/>
                                </a:cubicBezTo>
                                <a:cubicBezTo>
                                  <a:pt x="1076325" y="1979970"/>
                                  <a:pt x="1063625" y="1983781"/>
                                  <a:pt x="1049655" y="1990131"/>
                                </a:cubicBezTo>
                                <a:cubicBezTo>
                                  <a:pt x="1035685" y="1995211"/>
                                  <a:pt x="1026795" y="2004101"/>
                                  <a:pt x="1017905" y="2010451"/>
                                </a:cubicBezTo>
                                <a:close/>
                                <a:moveTo>
                                  <a:pt x="1095375" y="2159041"/>
                                </a:moveTo>
                                <a:cubicBezTo>
                                  <a:pt x="1092835" y="2161581"/>
                                  <a:pt x="1089025" y="2162851"/>
                                  <a:pt x="1085215" y="2165391"/>
                                </a:cubicBezTo>
                                <a:cubicBezTo>
                                  <a:pt x="1082675" y="2164120"/>
                                  <a:pt x="1081405" y="2164120"/>
                                  <a:pt x="1078865" y="2162851"/>
                                </a:cubicBezTo>
                                <a:cubicBezTo>
                                  <a:pt x="1083945" y="2160311"/>
                                  <a:pt x="1087755" y="2159041"/>
                                  <a:pt x="1092835" y="2156501"/>
                                </a:cubicBezTo>
                                <a:cubicBezTo>
                                  <a:pt x="1094105" y="2157770"/>
                                  <a:pt x="1096645" y="2159041"/>
                                  <a:pt x="1095375" y="2159041"/>
                                </a:cubicBezTo>
                                <a:close/>
                                <a:moveTo>
                                  <a:pt x="1099185" y="2139991"/>
                                </a:moveTo>
                                <a:cubicBezTo>
                                  <a:pt x="1100455" y="2139991"/>
                                  <a:pt x="1099185" y="2139991"/>
                                  <a:pt x="1099185" y="2139991"/>
                                </a:cubicBezTo>
                                <a:cubicBezTo>
                                  <a:pt x="1091565" y="2142531"/>
                                  <a:pt x="1083945" y="2143801"/>
                                  <a:pt x="1077595" y="2145070"/>
                                </a:cubicBezTo>
                                <a:cubicBezTo>
                                  <a:pt x="1078865" y="2143801"/>
                                  <a:pt x="1080135" y="2143801"/>
                                  <a:pt x="1081405" y="2142531"/>
                                </a:cubicBezTo>
                                <a:cubicBezTo>
                                  <a:pt x="1085215" y="2139991"/>
                                  <a:pt x="1086485" y="2134911"/>
                                  <a:pt x="1091565" y="2133641"/>
                                </a:cubicBezTo>
                                <a:cubicBezTo>
                                  <a:pt x="1097915" y="2131101"/>
                                  <a:pt x="1104265" y="2128561"/>
                                  <a:pt x="1109345" y="2126020"/>
                                </a:cubicBezTo>
                                <a:cubicBezTo>
                                  <a:pt x="1109345" y="2128561"/>
                                  <a:pt x="1109345" y="2131101"/>
                                  <a:pt x="1109345" y="2134911"/>
                                </a:cubicBezTo>
                                <a:cubicBezTo>
                                  <a:pt x="1106805" y="2136181"/>
                                  <a:pt x="1102995" y="2137451"/>
                                  <a:pt x="1099185" y="2139991"/>
                                </a:cubicBezTo>
                                <a:close/>
                                <a:moveTo>
                                  <a:pt x="1156335" y="2105701"/>
                                </a:moveTo>
                                <a:cubicBezTo>
                                  <a:pt x="1153795" y="2106970"/>
                                  <a:pt x="1151255" y="2108241"/>
                                  <a:pt x="1148715" y="2110781"/>
                                </a:cubicBezTo>
                                <a:cubicBezTo>
                                  <a:pt x="1147445" y="2110781"/>
                                  <a:pt x="1147445" y="2110781"/>
                                  <a:pt x="1146175" y="2110781"/>
                                </a:cubicBezTo>
                                <a:cubicBezTo>
                                  <a:pt x="1146175" y="2109511"/>
                                  <a:pt x="1146175" y="2106970"/>
                                  <a:pt x="1146175" y="2105701"/>
                                </a:cubicBezTo>
                                <a:cubicBezTo>
                                  <a:pt x="1146175" y="2105701"/>
                                  <a:pt x="1146175" y="2105701"/>
                                  <a:pt x="1146175" y="2105701"/>
                                </a:cubicBezTo>
                                <a:cubicBezTo>
                                  <a:pt x="1149985" y="2105701"/>
                                  <a:pt x="1153795" y="2105701"/>
                                  <a:pt x="1156335" y="2105701"/>
                                </a:cubicBezTo>
                                <a:close/>
                                <a:moveTo>
                                  <a:pt x="1147445" y="2007911"/>
                                </a:moveTo>
                                <a:cubicBezTo>
                                  <a:pt x="1147445" y="2009181"/>
                                  <a:pt x="1146175" y="2009181"/>
                                  <a:pt x="1146175" y="2010451"/>
                                </a:cubicBezTo>
                                <a:cubicBezTo>
                                  <a:pt x="1144905" y="2011720"/>
                                  <a:pt x="1144905" y="2011720"/>
                                  <a:pt x="1143635" y="2012991"/>
                                </a:cubicBezTo>
                                <a:cubicBezTo>
                                  <a:pt x="1142365" y="2011720"/>
                                  <a:pt x="1141095" y="2011720"/>
                                  <a:pt x="1139825" y="2010451"/>
                                </a:cubicBezTo>
                                <a:cubicBezTo>
                                  <a:pt x="1142365" y="2009181"/>
                                  <a:pt x="1144905" y="2007911"/>
                                  <a:pt x="1147445" y="2007911"/>
                                </a:cubicBezTo>
                                <a:close/>
                                <a:moveTo>
                                  <a:pt x="1147445" y="1884720"/>
                                </a:moveTo>
                                <a:cubicBezTo>
                                  <a:pt x="1149985" y="1894881"/>
                                  <a:pt x="1142365" y="1901231"/>
                                  <a:pt x="1132205" y="1907581"/>
                                </a:cubicBezTo>
                                <a:cubicBezTo>
                                  <a:pt x="1130935" y="1906311"/>
                                  <a:pt x="1130935" y="1905041"/>
                                  <a:pt x="1129665" y="1903770"/>
                                </a:cubicBezTo>
                                <a:cubicBezTo>
                                  <a:pt x="1134745" y="1897420"/>
                                  <a:pt x="1141095" y="1891070"/>
                                  <a:pt x="1147445" y="1884720"/>
                                </a:cubicBezTo>
                                <a:close/>
                                <a:moveTo>
                                  <a:pt x="1144905" y="1959651"/>
                                </a:moveTo>
                                <a:cubicBezTo>
                                  <a:pt x="1139825" y="1963461"/>
                                  <a:pt x="1138555" y="1968541"/>
                                  <a:pt x="1133475" y="1971081"/>
                                </a:cubicBezTo>
                                <a:cubicBezTo>
                                  <a:pt x="1130935" y="1969811"/>
                                  <a:pt x="1128395" y="1968541"/>
                                  <a:pt x="1125855" y="1967270"/>
                                </a:cubicBezTo>
                                <a:cubicBezTo>
                                  <a:pt x="1136015" y="1963461"/>
                                  <a:pt x="1141095" y="1960920"/>
                                  <a:pt x="1144905" y="1959651"/>
                                </a:cubicBezTo>
                                <a:close/>
                                <a:moveTo>
                                  <a:pt x="1132205" y="1981241"/>
                                </a:moveTo>
                                <a:cubicBezTo>
                                  <a:pt x="1124585" y="1987591"/>
                                  <a:pt x="1115695" y="1991401"/>
                                  <a:pt x="1106805" y="1995211"/>
                                </a:cubicBezTo>
                                <a:lnTo>
                                  <a:pt x="1104265" y="1997751"/>
                                </a:lnTo>
                                <a:cubicBezTo>
                                  <a:pt x="1104265" y="1997751"/>
                                  <a:pt x="1104265" y="1997751"/>
                                  <a:pt x="1104265" y="1999020"/>
                                </a:cubicBezTo>
                                <a:cubicBezTo>
                                  <a:pt x="1104265" y="1999020"/>
                                  <a:pt x="1105535" y="2000291"/>
                                  <a:pt x="1105535" y="2000291"/>
                                </a:cubicBezTo>
                                <a:cubicBezTo>
                                  <a:pt x="1106805" y="2001561"/>
                                  <a:pt x="1109345" y="2000291"/>
                                  <a:pt x="1110615" y="2000291"/>
                                </a:cubicBezTo>
                                <a:cubicBezTo>
                                  <a:pt x="1120775" y="1996481"/>
                                  <a:pt x="1129665" y="1991401"/>
                                  <a:pt x="1134745" y="1981241"/>
                                </a:cubicBezTo>
                                <a:lnTo>
                                  <a:pt x="1136015" y="1981241"/>
                                </a:lnTo>
                                <a:cubicBezTo>
                                  <a:pt x="1137285" y="1981241"/>
                                  <a:pt x="1137285" y="1981241"/>
                                  <a:pt x="1138555" y="1982511"/>
                                </a:cubicBezTo>
                                <a:lnTo>
                                  <a:pt x="1138555" y="1985051"/>
                                </a:lnTo>
                                <a:cubicBezTo>
                                  <a:pt x="1139825" y="1985051"/>
                                  <a:pt x="1141095" y="1985051"/>
                                  <a:pt x="1142365" y="1985051"/>
                                </a:cubicBezTo>
                                <a:cubicBezTo>
                                  <a:pt x="1144905" y="1986320"/>
                                  <a:pt x="1146175" y="1987591"/>
                                  <a:pt x="1147445" y="1988861"/>
                                </a:cubicBezTo>
                                <a:cubicBezTo>
                                  <a:pt x="1143635" y="1993941"/>
                                  <a:pt x="1137285" y="1997751"/>
                                  <a:pt x="1129665" y="2002831"/>
                                </a:cubicBezTo>
                                <a:cubicBezTo>
                                  <a:pt x="1129665" y="2002831"/>
                                  <a:pt x="1129665" y="2002831"/>
                                  <a:pt x="1129665" y="2002831"/>
                                </a:cubicBezTo>
                                <a:cubicBezTo>
                                  <a:pt x="1111885" y="2004101"/>
                                  <a:pt x="1092835" y="2010451"/>
                                  <a:pt x="1080135" y="2005370"/>
                                </a:cubicBezTo>
                                <a:cubicBezTo>
                                  <a:pt x="1097915" y="1995211"/>
                                  <a:pt x="1114425" y="1988861"/>
                                  <a:pt x="1132205" y="1981241"/>
                                </a:cubicBezTo>
                                <a:close/>
                                <a:moveTo>
                                  <a:pt x="1141095" y="1734861"/>
                                </a:moveTo>
                                <a:cubicBezTo>
                                  <a:pt x="1137285" y="1727241"/>
                                  <a:pt x="1151255" y="1731051"/>
                                  <a:pt x="1149985" y="1728511"/>
                                </a:cubicBezTo>
                                <a:cubicBezTo>
                                  <a:pt x="1158875" y="1729781"/>
                                  <a:pt x="1146175" y="1738670"/>
                                  <a:pt x="1141095" y="1734861"/>
                                </a:cubicBezTo>
                                <a:close/>
                                <a:moveTo>
                                  <a:pt x="1998345" y="1155741"/>
                                </a:moveTo>
                                <a:cubicBezTo>
                                  <a:pt x="2000885" y="1149391"/>
                                  <a:pt x="2007235" y="1149391"/>
                                  <a:pt x="2013585" y="1150661"/>
                                </a:cubicBezTo>
                                <a:cubicBezTo>
                                  <a:pt x="2013585" y="1154470"/>
                                  <a:pt x="2000885" y="1157011"/>
                                  <a:pt x="1998345" y="1155741"/>
                                </a:cubicBezTo>
                                <a:close/>
                                <a:moveTo>
                                  <a:pt x="2148205" y="857291"/>
                                </a:moveTo>
                                <a:lnTo>
                                  <a:pt x="2152015" y="857291"/>
                                </a:lnTo>
                                <a:cubicBezTo>
                                  <a:pt x="2152015" y="856020"/>
                                  <a:pt x="2150745" y="854751"/>
                                  <a:pt x="2150745" y="853481"/>
                                </a:cubicBezTo>
                                <a:cubicBezTo>
                                  <a:pt x="2153285" y="853481"/>
                                  <a:pt x="2155825" y="854751"/>
                                  <a:pt x="2157095" y="857291"/>
                                </a:cubicBezTo>
                                <a:lnTo>
                                  <a:pt x="2159635" y="859831"/>
                                </a:lnTo>
                                <a:lnTo>
                                  <a:pt x="2155825" y="859831"/>
                                </a:lnTo>
                                <a:cubicBezTo>
                                  <a:pt x="2150745" y="866181"/>
                                  <a:pt x="2122805" y="881420"/>
                                  <a:pt x="2117725" y="867451"/>
                                </a:cubicBezTo>
                                <a:cubicBezTo>
                                  <a:pt x="2130425" y="861101"/>
                                  <a:pt x="2138045" y="861101"/>
                                  <a:pt x="2148205" y="859831"/>
                                </a:cubicBezTo>
                                <a:lnTo>
                                  <a:pt x="2148205" y="857291"/>
                                </a:lnTo>
                                <a:close/>
                                <a:moveTo>
                                  <a:pt x="2134235" y="936031"/>
                                </a:moveTo>
                                <a:cubicBezTo>
                                  <a:pt x="2120265" y="937301"/>
                                  <a:pt x="2107565" y="943651"/>
                                  <a:pt x="2099945" y="932220"/>
                                </a:cubicBezTo>
                                <a:cubicBezTo>
                                  <a:pt x="2107565" y="927141"/>
                                  <a:pt x="2130425" y="920791"/>
                                  <a:pt x="2148205" y="920791"/>
                                </a:cubicBezTo>
                                <a:cubicBezTo>
                                  <a:pt x="2150745" y="919520"/>
                                  <a:pt x="2148205" y="916981"/>
                                  <a:pt x="2148205" y="914441"/>
                                </a:cubicBezTo>
                                <a:cubicBezTo>
                                  <a:pt x="2157095" y="913170"/>
                                  <a:pt x="2163445" y="915711"/>
                                  <a:pt x="2173605" y="910631"/>
                                </a:cubicBezTo>
                                <a:cubicBezTo>
                                  <a:pt x="2177415" y="916981"/>
                                  <a:pt x="2177415" y="920791"/>
                                  <a:pt x="2178685" y="925870"/>
                                </a:cubicBezTo>
                                <a:cubicBezTo>
                                  <a:pt x="2164715" y="937301"/>
                                  <a:pt x="2153285" y="933491"/>
                                  <a:pt x="2134235" y="93603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61" name="Freeform: Shape 11061"/>
                        <wps:cNvSpPr/>
                        <wps:spPr>
                          <a:xfrm>
                            <a:off x="1401445" y="7919720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9525 h 12700"/>
                              <a:gd name="connsiteX1" fmla="*/ 9525 w 12700"/>
                              <a:gd name="connsiteY1" fmla="*/ 9525 h 12700"/>
                              <a:gd name="connsiteX2" fmla="*/ 9525 w 12700"/>
                              <a:gd name="connsiteY2" fmla="*/ 9525 h 12700"/>
                              <a:gd name="connsiteX3" fmla="*/ 9525 w 12700"/>
                              <a:gd name="connsiteY3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9525"/>
                                </a:moveTo>
                                <a:cubicBezTo>
                                  <a:pt x="9525" y="9525"/>
                                  <a:pt x="9525" y="10795"/>
                                  <a:pt x="9525" y="9525"/>
                                </a:cubicBezTo>
                                <a:cubicBezTo>
                                  <a:pt x="9525" y="10795"/>
                                  <a:pt x="9525" y="9525"/>
                                  <a:pt x="9525" y="9525"/>
                                </a:cubicBezTo>
                                <a:cubicBezTo>
                                  <a:pt x="9525" y="9525"/>
                                  <a:pt x="9525" y="9525"/>
                                  <a:pt x="952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62" name="Freeform: Shape 11062"/>
                        <wps:cNvSpPr/>
                        <wps:spPr>
                          <a:xfrm>
                            <a:off x="2599055" y="7569200"/>
                            <a:ext cx="25400" cy="254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7145 h 25400"/>
                              <a:gd name="connsiteX1" fmla="*/ 20955 w 25400"/>
                              <a:gd name="connsiteY1" fmla="*/ 9525 h 25400"/>
                              <a:gd name="connsiteX2" fmla="*/ 9525 w 25400"/>
                              <a:gd name="connsiteY2" fmla="*/ 1714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9525" y="17145"/>
                                </a:moveTo>
                                <a:cubicBezTo>
                                  <a:pt x="15875" y="15875"/>
                                  <a:pt x="19685" y="13335"/>
                                  <a:pt x="20955" y="9525"/>
                                </a:cubicBezTo>
                                <a:cubicBezTo>
                                  <a:pt x="13335" y="12065"/>
                                  <a:pt x="9525" y="13335"/>
                                  <a:pt x="9525" y="1714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63" name="Freeform: Shape 11063"/>
                        <wps:cNvSpPr/>
                        <wps:spPr>
                          <a:xfrm>
                            <a:off x="1717149" y="841629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1321 w 12700"/>
                              <a:gd name="connsiteY0" fmla="*/ 9525 h 12700"/>
                              <a:gd name="connsiteX1" fmla="*/ 10051 w 12700"/>
                              <a:gd name="connsiteY1" fmla="*/ 9525 h 12700"/>
                              <a:gd name="connsiteX2" fmla="*/ 11321 w 12700"/>
                              <a:gd name="connsiteY2" fmla="*/ 9525 h 12700"/>
                              <a:gd name="connsiteX3" fmla="*/ 11321 w 12700"/>
                              <a:gd name="connsiteY3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1321" y="9525"/>
                                </a:moveTo>
                                <a:cubicBezTo>
                                  <a:pt x="11321" y="9525"/>
                                  <a:pt x="10051" y="9525"/>
                                  <a:pt x="10051" y="9525"/>
                                </a:cubicBezTo>
                                <a:cubicBezTo>
                                  <a:pt x="8781" y="9525"/>
                                  <a:pt x="10051" y="9525"/>
                                  <a:pt x="11321" y="9525"/>
                                </a:cubicBezTo>
                                <a:cubicBezTo>
                                  <a:pt x="10051" y="9525"/>
                                  <a:pt x="11321" y="9525"/>
                                  <a:pt x="11321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64" name="Freeform: Shape 11064"/>
                        <wps:cNvSpPr/>
                        <wps:spPr>
                          <a:xfrm>
                            <a:off x="1671955" y="8348980"/>
                            <a:ext cx="114300" cy="76200"/>
                          </a:xfrm>
                          <a:custGeom>
                            <a:avLst/>
                            <a:gdLst>
                              <a:gd name="connsiteX0" fmla="*/ 97155 w 114300"/>
                              <a:gd name="connsiteY0" fmla="*/ 9525 h 76200"/>
                              <a:gd name="connsiteX1" fmla="*/ 73025 w 114300"/>
                              <a:gd name="connsiteY1" fmla="*/ 32385 h 76200"/>
                              <a:gd name="connsiteX2" fmla="*/ 36195 w 114300"/>
                              <a:gd name="connsiteY2" fmla="*/ 50164 h 76200"/>
                              <a:gd name="connsiteX3" fmla="*/ 9525 w 114300"/>
                              <a:gd name="connsiteY3" fmla="*/ 67945 h 76200"/>
                              <a:gd name="connsiteX4" fmla="*/ 62865 w 114300"/>
                              <a:gd name="connsiteY4" fmla="*/ 51435 h 76200"/>
                              <a:gd name="connsiteX5" fmla="*/ 97155 w 114300"/>
                              <a:gd name="connsiteY5" fmla="*/ 33655 h 76200"/>
                              <a:gd name="connsiteX6" fmla="*/ 97155 w 114300"/>
                              <a:gd name="connsiteY6" fmla="*/ 9525 h 76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14300" h="76200">
                                <a:moveTo>
                                  <a:pt x="97155" y="9525"/>
                                </a:moveTo>
                                <a:cubicBezTo>
                                  <a:pt x="88265" y="17145"/>
                                  <a:pt x="80645" y="24764"/>
                                  <a:pt x="73025" y="32385"/>
                                </a:cubicBezTo>
                                <a:cubicBezTo>
                                  <a:pt x="64135" y="40005"/>
                                  <a:pt x="62865" y="50164"/>
                                  <a:pt x="36195" y="50164"/>
                                </a:cubicBezTo>
                                <a:cubicBezTo>
                                  <a:pt x="31115" y="50164"/>
                                  <a:pt x="18415" y="61595"/>
                                  <a:pt x="9525" y="67945"/>
                                </a:cubicBezTo>
                                <a:cubicBezTo>
                                  <a:pt x="36195" y="67945"/>
                                  <a:pt x="55245" y="66675"/>
                                  <a:pt x="62865" y="51435"/>
                                </a:cubicBezTo>
                                <a:cubicBezTo>
                                  <a:pt x="65405" y="46355"/>
                                  <a:pt x="84455" y="40005"/>
                                  <a:pt x="97155" y="33655"/>
                                </a:cubicBezTo>
                                <a:cubicBezTo>
                                  <a:pt x="117475" y="23495"/>
                                  <a:pt x="117475" y="17145"/>
                                  <a:pt x="9715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65" name="Freeform: Shape 11065"/>
                        <wps:cNvSpPr/>
                        <wps:spPr>
                          <a:xfrm>
                            <a:off x="1195705" y="8961120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9525 h 12700"/>
                              <a:gd name="connsiteX1" fmla="*/ 9525 w 12700"/>
                              <a:gd name="connsiteY1" fmla="*/ 9525 h 12700"/>
                              <a:gd name="connsiteX2" fmla="*/ 9525 w 12700"/>
                              <a:gd name="connsiteY2" fmla="*/ 9525 h 12700"/>
                              <a:gd name="connsiteX3" fmla="*/ 9525 w 12700"/>
                              <a:gd name="connsiteY3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9525"/>
                                </a:moveTo>
                                <a:cubicBezTo>
                                  <a:pt x="9525" y="9525"/>
                                  <a:pt x="9525" y="9525"/>
                                  <a:pt x="9525" y="9525"/>
                                </a:cubicBezTo>
                                <a:cubicBezTo>
                                  <a:pt x="9525" y="9525"/>
                                  <a:pt x="9525" y="9525"/>
                                  <a:pt x="9525" y="9525"/>
                                </a:cubicBezTo>
                                <a:cubicBezTo>
                                  <a:pt x="9525" y="9525"/>
                                  <a:pt x="9525" y="9525"/>
                                  <a:pt x="952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66" name="Freeform: Shape 11066"/>
                        <wps:cNvSpPr/>
                        <wps:spPr>
                          <a:xfrm>
                            <a:off x="1683385" y="8370570"/>
                            <a:ext cx="38100" cy="25400"/>
                          </a:xfrm>
                          <a:custGeom>
                            <a:avLst/>
                            <a:gdLst>
                              <a:gd name="connsiteX0" fmla="*/ 19685 w 38100"/>
                              <a:gd name="connsiteY0" fmla="*/ 9525 h 25400"/>
                              <a:gd name="connsiteX1" fmla="*/ 9525 w 38100"/>
                              <a:gd name="connsiteY1" fmla="*/ 23495 h 25400"/>
                              <a:gd name="connsiteX2" fmla="*/ 13335 w 38100"/>
                              <a:gd name="connsiteY2" fmla="*/ 24765 h 25400"/>
                              <a:gd name="connsiteX3" fmla="*/ 31115 w 38100"/>
                              <a:gd name="connsiteY3" fmla="*/ 12065 h 25400"/>
                              <a:gd name="connsiteX4" fmla="*/ 19685 w 38100"/>
                              <a:gd name="connsiteY4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8100" h="25400">
                                <a:moveTo>
                                  <a:pt x="19685" y="9525"/>
                                </a:moveTo>
                                <a:cubicBezTo>
                                  <a:pt x="15875" y="14605"/>
                                  <a:pt x="13335" y="18415"/>
                                  <a:pt x="9525" y="23495"/>
                                </a:cubicBezTo>
                                <a:cubicBezTo>
                                  <a:pt x="10795" y="23495"/>
                                  <a:pt x="12065" y="24765"/>
                                  <a:pt x="13335" y="24765"/>
                                </a:cubicBezTo>
                                <a:cubicBezTo>
                                  <a:pt x="19685" y="20955"/>
                                  <a:pt x="26035" y="17145"/>
                                  <a:pt x="31115" y="12065"/>
                                </a:cubicBezTo>
                                <a:cubicBezTo>
                                  <a:pt x="27305" y="12065"/>
                                  <a:pt x="23495" y="10795"/>
                                  <a:pt x="1968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67" name="Freeform: Shape 11067"/>
                        <wps:cNvSpPr/>
                        <wps:spPr>
                          <a:xfrm>
                            <a:off x="1080135" y="7161530"/>
                            <a:ext cx="25400" cy="254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9685 h 25400"/>
                              <a:gd name="connsiteX1" fmla="*/ 15875 w 25400"/>
                              <a:gd name="connsiteY1" fmla="*/ 14605 h 25400"/>
                              <a:gd name="connsiteX2" fmla="*/ 14605 w 25400"/>
                              <a:gd name="connsiteY2" fmla="*/ 9525 h 25400"/>
                              <a:gd name="connsiteX3" fmla="*/ 12065 w 25400"/>
                              <a:gd name="connsiteY3" fmla="*/ 9525 h 25400"/>
                              <a:gd name="connsiteX4" fmla="*/ 9525 w 25400"/>
                              <a:gd name="connsiteY4" fmla="*/ 1968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9525" y="19685"/>
                                </a:moveTo>
                                <a:cubicBezTo>
                                  <a:pt x="12065" y="17145"/>
                                  <a:pt x="14605" y="15875"/>
                                  <a:pt x="15875" y="14605"/>
                                </a:cubicBezTo>
                                <a:cubicBezTo>
                                  <a:pt x="15875" y="13335"/>
                                  <a:pt x="14605" y="10795"/>
                                  <a:pt x="14605" y="9525"/>
                                </a:cubicBezTo>
                                <a:cubicBezTo>
                                  <a:pt x="13335" y="9525"/>
                                  <a:pt x="13335" y="9525"/>
                                  <a:pt x="12065" y="9525"/>
                                </a:cubicBezTo>
                                <a:lnTo>
                                  <a:pt x="9525" y="1968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68" name="Freeform: Shape 11068"/>
                        <wps:cNvSpPr/>
                        <wps:spPr>
                          <a:xfrm>
                            <a:off x="1718945" y="8393430"/>
                            <a:ext cx="38100" cy="38100"/>
                          </a:xfrm>
                          <a:custGeom>
                            <a:avLst/>
                            <a:gdLst>
                              <a:gd name="connsiteX0" fmla="*/ 36195 w 38100"/>
                              <a:gd name="connsiteY0" fmla="*/ 9525 h 38100"/>
                              <a:gd name="connsiteX1" fmla="*/ 9525 w 38100"/>
                              <a:gd name="connsiteY1" fmla="*/ 32385 h 38100"/>
                              <a:gd name="connsiteX2" fmla="*/ 36195 w 38100"/>
                              <a:gd name="connsiteY2" fmla="*/ 9525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38100" h="38100">
                                <a:moveTo>
                                  <a:pt x="36195" y="9525"/>
                                </a:moveTo>
                                <a:cubicBezTo>
                                  <a:pt x="24765" y="19685"/>
                                  <a:pt x="17145" y="26035"/>
                                  <a:pt x="9525" y="32385"/>
                                </a:cubicBezTo>
                                <a:cubicBezTo>
                                  <a:pt x="32385" y="28575"/>
                                  <a:pt x="33655" y="27305"/>
                                  <a:pt x="3619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69" name="Freeform: Shape 11069"/>
                        <wps:cNvSpPr/>
                        <wps:spPr>
                          <a:xfrm>
                            <a:off x="1701165" y="8573770"/>
                            <a:ext cx="38100" cy="25400"/>
                          </a:xfrm>
                          <a:custGeom>
                            <a:avLst/>
                            <a:gdLst>
                              <a:gd name="connsiteX0" fmla="*/ 24765 w 38100"/>
                              <a:gd name="connsiteY0" fmla="*/ 10795 h 25400"/>
                              <a:gd name="connsiteX1" fmla="*/ 15875 w 38100"/>
                              <a:gd name="connsiteY1" fmla="*/ 17145 h 25400"/>
                              <a:gd name="connsiteX2" fmla="*/ 10795 w 38100"/>
                              <a:gd name="connsiteY2" fmla="*/ 20955 h 25400"/>
                              <a:gd name="connsiteX3" fmla="*/ 9525 w 38100"/>
                              <a:gd name="connsiteY3" fmla="*/ 24765 h 25400"/>
                              <a:gd name="connsiteX4" fmla="*/ 10795 w 38100"/>
                              <a:gd name="connsiteY4" fmla="*/ 26036 h 25400"/>
                              <a:gd name="connsiteX5" fmla="*/ 15875 w 38100"/>
                              <a:gd name="connsiteY5" fmla="*/ 26036 h 25400"/>
                              <a:gd name="connsiteX6" fmla="*/ 20955 w 38100"/>
                              <a:gd name="connsiteY6" fmla="*/ 22225 h 25400"/>
                              <a:gd name="connsiteX7" fmla="*/ 31115 w 38100"/>
                              <a:gd name="connsiteY7" fmla="*/ 14605 h 25400"/>
                              <a:gd name="connsiteX8" fmla="*/ 29845 w 38100"/>
                              <a:gd name="connsiteY8" fmla="*/ 9525 h 25400"/>
                              <a:gd name="connsiteX9" fmla="*/ 24765 w 38100"/>
                              <a:gd name="connsiteY9" fmla="*/ 1079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38100" h="25400">
                                <a:moveTo>
                                  <a:pt x="24765" y="10795"/>
                                </a:moveTo>
                                <a:cubicBezTo>
                                  <a:pt x="22225" y="13336"/>
                                  <a:pt x="19685" y="14605"/>
                                  <a:pt x="15875" y="17145"/>
                                </a:cubicBezTo>
                                <a:lnTo>
                                  <a:pt x="10795" y="20955"/>
                                </a:lnTo>
                                <a:cubicBezTo>
                                  <a:pt x="9525" y="22225"/>
                                  <a:pt x="9525" y="23495"/>
                                  <a:pt x="9525" y="24765"/>
                                </a:cubicBezTo>
                                <a:cubicBezTo>
                                  <a:pt x="9525" y="24765"/>
                                  <a:pt x="9525" y="26036"/>
                                  <a:pt x="10795" y="26036"/>
                                </a:cubicBezTo>
                                <a:cubicBezTo>
                                  <a:pt x="12065" y="27305"/>
                                  <a:pt x="14605" y="27305"/>
                                  <a:pt x="15875" y="26036"/>
                                </a:cubicBezTo>
                                <a:lnTo>
                                  <a:pt x="20955" y="22225"/>
                                </a:lnTo>
                                <a:cubicBezTo>
                                  <a:pt x="24765" y="19686"/>
                                  <a:pt x="27305" y="17145"/>
                                  <a:pt x="31115" y="14605"/>
                                </a:cubicBezTo>
                                <a:cubicBezTo>
                                  <a:pt x="32385" y="13336"/>
                                  <a:pt x="32385" y="10795"/>
                                  <a:pt x="29845" y="9525"/>
                                </a:cubicBezTo>
                                <a:cubicBezTo>
                                  <a:pt x="27305" y="9525"/>
                                  <a:pt x="26035" y="9525"/>
                                  <a:pt x="24765" y="107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70" name="Freeform: Shape 11070"/>
                        <wps:cNvSpPr/>
                        <wps:spPr>
                          <a:xfrm>
                            <a:off x="1717111" y="841629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0089 w 12700"/>
                              <a:gd name="connsiteY0" fmla="*/ 9525 h 12700"/>
                              <a:gd name="connsiteX1" fmla="*/ 10089 w 12700"/>
                              <a:gd name="connsiteY1" fmla="*/ 9525 h 12700"/>
                              <a:gd name="connsiteX2" fmla="*/ 10089 w 12700"/>
                              <a:gd name="connsiteY2" fmla="*/ 9525 h 12700"/>
                              <a:gd name="connsiteX3" fmla="*/ 10089 w 12700"/>
                              <a:gd name="connsiteY3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0089" y="9525"/>
                                </a:moveTo>
                                <a:lnTo>
                                  <a:pt x="10089" y="9525"/>
                                </a:lnTo>
                                <a:cubicBezTo>
                                  <a:pt x="8819" y="9525"/>
                                  <a:pt x="10089" y="10795"/>
                                  <a:pt x="10089" y="9525"/>
                                </a:cubicBezTo>
                                <a:cubicBezTo>
                                  <a:pt x="10089" y="10795"/>
                                  <a:pt x="10089" y="10795"/>
                                  <a:pt x="10089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71" name="Freeform: Shape 11071"/>
                        <wps:cNvSpPr/>
                        <wps:spPr>
                          <a:xfrm>
                            <a:off x="1685925" y="8417560"/>
                            <a:ext cx="50800" cy="38100"/>
                          </a:xfrm>
                          <a:custGeom>
                            <a:avLst/>
                            <a:gdLst>
                              <a:gd name="connsiteX0" fmla="*/ 42545 w 50800"/>
                              <a:gd name="connsiteY0" fmla="*/ 22225 h 38100"/>
                              <a:gd name="connsiteX1" fmla="*/ 41275 w 50800"/>
                              <a:gd name="connsiteY1" fmla="*/ 9525 h 38100"/>
                              <a:gd name="connsiteX2" fmla="*/ 9525 w 50800"/>
                              <a:gd name="connsiteY2" fmla="*/ 40005 h 38100"/>
                              <a:gd name="connsiteX3" fmla="*/ 42545 w 50800"/>
                              <a:gd name="connsiteY3" fmla="*/ 22225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50800" h="38100">
                                <a:moveTo>
                                  <a:pt x="42545" y="22225"/>
                                </a:moveTo>
                                <a:cubicBezTo>
                                  <a:pt x="45085" y="18415"/>
                                  <a:pt x="42545" y="13335"/>
                                  <a:pt x="41275" y="9525"/>
                                </a:cubicBezTo>
                                <a:cubicBezTo>
                                  <a:pt x="29845" y="19685"/>
                                  <a:pt x="19685" y="31115"/>
                                  <a:pt x="9525" y="40005"/>
                                </a:cubicBezTo>
                                <a:cubicBezTo>
                                  <a:pt x="15875" y="38735"/>
                                  <a:pt x="37465" y="29845"/>
                                  <a:pt x="42545" y="222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72" name="Freeform: Shape 11072"/>
                        <wps:cNvSpPr/>
                        <wps:spPr>
                          <a:xfrm>
                            <a:off x="1706245" y="8493760"/>
                            <a:ext cx="38100" cy="25400"/>
                          </a:xfrm>
                          <a:custGeom>
                            <a:avLst/>
                            <a:gdLst>
                              <a:gd name="connsiteX0" fmla="*/ 9525 w 38100"/>
                              <a:gd name="connsiteY0" fmla="*/ 15875 h 25400"/>
                              <a:gd name="connsiteX1" fmla="*/ 38735 w 38100"/>
                              <a:gd name="connsiteY1" fmla="*/ 9525 h 25400"/>
                              <a:gd name="connsiteX2" fmla="*/ 9525 w 38100"/>
                              <a:gd name="connsiteY2" fmla="*/ 1587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38100" h="25400">
                                <a:moveTo>
                                  <a:pt x="9525" y="15875"/>
                                </a:moveTo>
                                <a:cubicBezTo>
                                  <a:pt x="23495" y="19685"/>
                                  <a:pt x="23495" y="19685"/>
                                  <a:pt x="38735" y="9525"/>
                                </a:cubicBezTo>
                                <a:cubicBezTo>
                                  <a:pt x="27305" y="12065"/>
                                  <a:pt x="19685" y="14605"/>
                                  <a:pt x="9525" y="1587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73" name="Freeform: Shape 11073"/>
                        <wps:cNvSpPr/>
                        <wps:spPr>
                          <a:xfrm>
                            <a:off x="2775585" y="7579218"/>
                            <a:ext cx="38100" cy="25400"/>
                          </a:xfrm>
                          <a:custGeom>
                            <a:avLst/>
                            <a:gdLst>
                              <a:gd name="connsiteX0" fmla="*/ 24765 w 38100"/>
                              <a:gd name="connsiteY0" fmla="*/ 9667 h 25400"/>
                              <a:gd name="connsiteX1" fmla="*/ 9525 w 38100"/>
                              <a:gd name="connsiteY1" fmla="*/ 18557 h 25400"/>
                              <a:gd name="connsiteX2" fmla="*/ 13335 w 38100"/>
                              <a:gd name="connsiteY2" fmla="*/ 19826 h 25400"/>
                              <a:gd name="connsiteX3" fmla="*/ 13335 w 38100"/>
                              <a:gd name="connsiteY3" fmla="*/ 23637 h 25400"/>
                              <a:gd name="connsiteX4" fmla="*/ 29845 w 38100"/>
                              <a:gd name="connsiteY4" fmla="*/ 18557 h 25400"/>
                              <a:gd name="connsiteX5" fmla="*/ 24765 w 38100"/>
                              <a:gd name="connsiteY5" fmla="*/ 9667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38100" h="25400">
                                <a:moveTo>
                                  <a:pt x="24765" y="9667"/>
                                </a:moveTo>
                                <a:cubicBezTo>
                                  <a:pt x="19685" y="8397"/>
                                  <a:pt x="14605" y="16017"/>
                                  <a:pt x="9525" y="18557"/>
                                </a:cubicBezTo>
                                <a:lnTo>
                                  <a:pt x="13335" y="19826"/>
                                </a:lnTo>
                                <a:lnTo>
                                  <a:pt x="13335" y="23637"/>
                                </a:lnTo>
                                <a:cubicBezTo>
                                  <a:pt x="20955" y="23637"/>
                                  <a:pt x="23495" y="22367"/>
                                  <a:pt x="29845" y="18557"/>
                                </a:cubicBezTo>
                                <a:cubicBezTo>
                                  <a:pt x="29845" y="13476"/>
                                  <a:pt x="27305" y="10937"/>
                                  <a:pt x="24765" y="966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74" name="Freeform: Shape 11074"/>
                        <wps:cNvSpPr/>
                        <wps:spPr>
                          <a:xfrm>
                            <a:off x="2149475" y="7570470"/>
                            <a:ext cx="12700" cy="25400"/>
                          </a:xfrm>
                          <a:custGeom>
                            <a:avLst/>
                            <a:gdLst>
                              <a:gd name="connsiteX0" fmla="*/ 13335 w 12700"/>
                              <a:gd name="connsiteY0" fmla="*/ 15875 h 25400"/>
                              <a:gd name="connsiteX1" fmla="*/ 9525 w 12700"/>
                              <a:gd name="connsiteY1" fmla="*/ 9525 h 25400"/>
                              <a:gd name="connsiteX2" fmla="*/ 13335 w 12700"/>
                              <a:gd name="connsiteY2" fmla="*/ 1587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25400">
                                <a:moveTo>
                                  <a:pt x="13335" y="15875"/>
                                </a:moveTo>
                                <a:cubicBezTo>
                                  <a:pt x="12065" y="13336"/>
                                  <a:pt x="10795" y="12065"/>
                                  <a:pt x="9525" y="9525"/>
                                </a:cubicBezTo>
                                <a:lnTo>
                                  <a:pt x="13335" y="1587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75" name="Freeform: Shape 11075"/>
                        <wps:cNvSpPr/>
                        <wps:spPr>
                          <a:xfrm>
                            <a:off x="2145665" y="756539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3335 w 12700"/>
                              <a:gd name="connsiteY0" fmla="*/ 14605 h 12700"/>
                              <a:gd name="connsiteX1" fmla="*/ 9525 w 12700"/>
                              <a:gd name="connsiteY1" fmla="*/ 9525 h 12700"/>
                              <a:gd name="connsiteX2" fmla="*/ 13335 w 12700"/>
                              <a:gd name="connsiteY2" fmla="*/ 1460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3335" y="14605"/>
                                </a:moveTo>
                                <a:lnTo>
                                  <a:pt x="9525" y="9525"/>
                                </a:lnTo>
                                <a:cubicBezTo>
                                  <a:pt x="9525" y="10795"/>
                                  <a:pt x="10795" y="13335"/>
                                  <a:pt x="13335" y="1460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76" name="Freeform: Shape 11076"/>
                        <wps:cNvSpPr/>
                        <wps:spPr>
                          <a:xfrm>
                            <a:off x="1195705" y="8961120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9525 h 12700"/>
                              <a:gd name="connsiteX1" fmla="*/ 9525 w 12700"/>
                              <a:gd name="connsiteY1" fmla="*/ 9525 h 12700"/>
                              <a:gd name="connsiteX2" fmla="*/ 9525 w 127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9525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952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77" name="Freeform: Shape 11077"/>
                        <wps:cNvSpPr/>
                        <wps:spPr>
                          <a:xfrm>
                            <a:off x="2025015" y="7585710"/>
                            <a:ext cx="25400" cy="25400"/>
                          </a:xfrm>
                          <a:custGeom>
                            <a:avLst/>
                            <a:gdLst>
                              <a:gd name="connsiteX0" fmla="*/ 22225 w 25400"/>
                              <a:gd name="connsiteY0" fmla="*/ 18415 h 25400"/>
                              <a:gd name="connsiteX1" fmla="*/ 9525 w 25400"/>
                              <a:gd name="connsiteY1" fmla="*/ 9525 h 25400"/>
                              <a:gd name="connsiteX2" fmla="*/ 22225 w 25400"/>
                              <a:gd name="connsiteY2" fmla="*/ 1841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22225" y="18415"/>
                                </a:moveTo>
                                <a:lnTo>
                                  <a:pt x="9525" y="9525"/>
                                </a:lnTo>
                                <a:cubicBezTo>
                                  <a:pt x="12065" y="13335"/>
                                  <a:pt x="14605" y="18415"/>
                                  <a:pt x="22225" y="1841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78" name="Freeform: Shape 11078"/>
                        <wps:cNvSpPr/>
                        <wps:spPr>
                          <a:xfrm>
                            <a:off x="1481455" y="7872730"/>
                            <a:ext cx="76200" cy="63500"/>
                          </a:xfrm>
                          <a:custGeom>
                            <a:avLst/>
                            <a:gdLst>
                              <a:gd name="connsiteX0" fmla="*/ 27305 w 76200"/>
                              <a:gd name="connsiteY0" fmla="*/ 43814 h 63500"/>
                              <a:gd name="connsiteX1" fmla="*/ 27305 w 76200"/>
                              <a:gd name="connsiteY1" fmla="*/ 43814 h 63500"/>
                              <a:gd name="connsiteX2" fmla="*/ 32385 w 76200"/>
                              <a:gd name="connsiteY2" fmla="*/ 43814 h 63500"/>
                              <a:gd name="connsiteX3" fmla="*/ 32385 w 76200"/>
                              <a:gd name="connsiteY3" fmla="*/ 43814 h 63500"/>
                              <a:gd name="connsiteX4" fmla="*/ 34925 w 76200"/>
                              <a:gd name="connsiteY4" fmla="*/ 45085 h 63500"/>
                              <a:gd name="connsiteX5" fmla="*/ 38735 w 76200"/>
                              <a:gd name="connsiteY5" fmla="*/ 43814 h 63500"/>
                              <a:gd name="connsiteX6" fmla="*/ 38735 w 76200"/>
                              <a:gd name="connsiteY6" fmla="*/ 43814 h 63500"/>
                              <a:gd name="connsiteX7" fmla="*/ 38735 w 76200"/>
                              <a:gd name="connsiteY7" fmla="*/ 43814 h 63500"/>
                              <a:gd name="connsiteX8" fmla="*/ 38735 w 76200"/>
                              <a:gd name="connsiteY8" fmla="*/ 43814 h 63500"/>
                              <a:gd name="connsiteX9" fmla="*/ 53975 w 76200"/>
                              <a:gd name="connsiteY9" fmla="*/ 29845 h 63500"/>
                              <a:gd name="connsiteX10" fmla="*/ 61595 w 76200"/>
                              <a:gd name="connsiteY10" fmla="*/ 24764 h 63500"/>
                              <a:gd name="connsiteX11" fmla="*/ 61595 w 76200"/>
                              <a:gd name="connsiteY11" fmla="*/ 24764 h 63500"/>
                              <a:gd name="connsiteX12" fmla="*/ 73025 w 76200"/>
                              <a:gd name="connsiteY12" fmla="*/ 18414 h 63500"/>
                              <a:gd name="connsiteX13" fmla="*/ 67945 w 76200"/>
                              <a:gd name="connsiteY13" fmla="*/ 9525 h 63500"/>
                              <a:gd name="connsiteX14" fmla="*/ 55245 w 76200"/>
                              <a:gd name="connsiteY14" fmla="*/ 19685 h 63500"/>
                              <a:gd name="connsiteX15" fmla="*/ 47625 w 76200"/>
                              <a:gd name="connsiteY15" fmla="*/ 24764 h 63500"/>
                              <a:gd name="connsiteX16" fmla="*/ 34925 w 76200"/>
                              <a:gd name="connsiteY16" fmla="*/ 33655 h 63500"/>
                              <a:gd name="connsiteX17" fmla="*/ 34925 w 76200"/>
                              <a:gd name="connsiteY17" fmla="*/ 27305 h 63500"/>
                              <a:gd name="connsiteX18" fmla="*/ 9525 w 76200"/>
                              <a:gd name="connsiteY18" fmla="*/ 42545 h 63500"/>
                              <a:gd name="connsiteX19" fmla="*/ 22225 w 76200"/>
                              <a:gd name="connsiteY19" fmla="*/ 43814 h 63500"/>
                              <a:gd name="connsiteX20" fmla="*/ 12065 w 76200"/>
                              <a:gd name="connsiteY20" fmla="*/ 47625 h 63500"/>
                              <a:gd name="connsiteX21" fmla="*/ 12065 w 76200"/>
                              <a:gd name="connsiteY21" fmla="*/ 53975 h 63500"/>
                              <a:gd name="connsiteX22" fmla="*/ 15875 w 76200"/>
                              <a:gd name="connsiteY22" fmla="*/ 53975 h 63500"/>
                              <a:gd name="connsiteX23" fmla="*/ 18415 w 76200"/>
                              <a:gd name="connsiteY23" fmla="*/ 56514 h 63500"/>
                              <a:gd name="connsiteX24" fmla="*/ 27305 w 76200"/>
                              <a:gd name="connsiteY24" fmla="*/ 43814 h 63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</a:cxnLst>
                            <a:rect l="l" t="t" r="r" b="b"/>
                            <a:pathLst>
                              <a:path w="76200" h="63500">
                                <a:moveTo>
                                  <a:pt x="27305" y="43814"/>
                                </a:moveTo>
                                <a:cubicBezTo>
                                  <a:pt x="27305" y="42545"/>
                                  <a:pt x="27305" y="42545"/>
                                  <a:pt x="27305" y="43814"/>
                                </a:cubicBezTo>
                                <a:cubicBezTo>
                                  <a:pt x="28575" y="42545"/>
                                  <a:pt x="29845" y="43814"/>
                                  <a:pt x="32385" y="43814"/>
                                </a:cubicBezTo>
                                <a:cubicBezTo>
                                  <a:pt x="32385" y="43814"/>
                                  <a:pt x="32385" y="43814"/>
                                  <a:pt x="32385" y="43814"/>
                                </a:cubicBezTo>
                                <a:cubicBezTo>
                                  <a:pt x="32385" y="45085"/>
                                  <a:pt x="33655" y="45085"/>
                                  <a:pt x="34925" y="45085"/>
                                </a:cubicBezTo>
                                <a:cubicBezTo>
                                  <a:pt x="36195" y="45085"/>
                                  <a:pt x="37465" y="45085"/>
                                  <a:pt x="38735" y="43814"/>
                                </a:cubicBezTo>
                                <a:cubicBezTo>
                                  <a:pt x="38735" y="43814"/>
                                  <a:pt x="38735" y="43814"/>
                                  <a:pt x="38735" y="43814"/>
                                </a:cubicBezTo>
                                <a:cubicBezTo>
                                  <a:pt x="38735" y="43814"/>
                                  <a:pt x="38735" y="43814"/>
                                  <a:pt x="38735" y="43814"/>
                                </a:cubicBezTo>
                                <a:cubicBezTo>
                                  <a:pt x="38735" y="43814"/>
                                  <a:pt x="38735" y="43814"/>
                                  <a:pt x="38735" y="43814"/>
                                </a:cubicBezTo>
                                <a:cubicBezTo>
                                  <a:pt x="40005" y="37464"/>
                                  <a:pt x="47625" y="33655"/>
                                  <a:pt x="53975" y="29845"/>
                                </a:cubicBezTo>
                                <a:cubicBezTo>
                                  <a:pt x="56515" y="28575"/>
                                  <a:pt x="59055" y="26035"/>
                                  <a:pt x="61595" y="24764"/>
                                </a:cubicBezTo>
                                <a:lnTo>
                                  <a:pt x="61595" y="24764"/>
                                </a:lnTo>
                                <a:cubicBezTo>
                                  <a:pt x="69215" y="23495"/>
                                  <a:pt x="67945" y="20955"/>
                                  <a:pt x="73025" y="18414"/>
                                </a:cubicBezTo>
                                <a:cubicBezTo>
                                  <a:pt x="71755" y="15875"/>
                                  <a:pt x="70485" y="12064"/>
                                  <a:pt x="67945" y="9525"/>
                                </a:cubicBezTo>
                                <a:cubicBezTo>
                                  <a:pt x="60325" y="12064"/>
                                  <a:pt x="60325" y="15875"/>
                                  <a:pt x="55245" y="19685"/>
                                </a:cubicBezTo>
                                <a:cubicBezTo>
                                  <a:pt x="52705" y="20955"/>
                                  <a:pt x="50165" y="22225"/>
                                  <a:pt x="47625" y="24764"/>
                                </a:cubicBezTo>
                                <a:cubicBezTo>
                                  <a:pt x="42545" y="27305"/>
                                  <a:pt x="38735" y="29845"/>
                                  <a:pt x="34925" y="33655"/>
                                </a:cubicBezTo>
                                <a:cubicBezTo>
                                  <a:pt x="34925" y="31114"/>
                                  <a:pt x="34925" y="29845"/>
                                  <a:pt x="34925" y="27305"/>
                                </a:cubicBezTo>
                                <a:cubicBezTo>
                                  <a:pt x="24765" y="33655"/>
                                  <a:pt x="18415" y="37464"/>
                                  <a:pt x="9525" y="42545"/>
                                </a:cubicBezTo>
                                <a:cubicBezTo>
                                  <a:pt x="14605" y="42545"/>
                                  <a:pt x="18415" y="43814"/>
                                  <a:pt x="22225" y="43814"/>
                                </a:cubicBezTo>
                                <a:cubicBezTo>
                                  <a:pt x="19685" y="43814"/>
                                  <a:pt x="14605" y="47625"/>
                                  <a:pt x="12065" y="47625"/>
                                </a:cubicBezTo>
                                <a:cubicBezTo>
                                  <a:pt x="13335" y="50164"/>
                                  <a:pt x="13335" y="51435"/>
                                  <a:pt x="12065" y="53975"/>
                                </a:cubicBezTo>
                                <a:lnTo>
                                  <a:pt x="15875" y="53975"/>
                                </a:lnTo>
                                <a:lnTo>
                                  <a:pt x="18415" y="56514"/>
                                </a:lnTo>
                                <a:cubicBezTo>
                                  <a:pt x="24765" y="50164"/>
                                  <a:pt x="33655" y="50164"/>
                                  <a:pt x="27305" y="4381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79" name="Freeform: Shape 11079"/>
                        <wps:cNvSpPr/>
                        <wps:spPr>
                          <a:xfrm>
                            <a:off x="1305737" y="7933690"/>
                            <a:ext cx="38100" cy="38100"/>
                          </a:xfrm>
                          <a:custGeom>
                            <a:avLst/>
                            <a:gdLst>
                              <a:gd name="connsiteX0" fmla="*/ 9983 w 38100"/>
                              <a:gd name="connsiteY0" fmla="*/ 18415 h 38100"/>
                              <a:gd name="connsiteX1" fmla="*/ 15063 w 38100"/>
                              <a:gd name="connsiteY1" fmla="*/ 27305 h 38100"/>
                              <a:gd name="connsiteX2" fmla="*/ 18873 w 38100"/>
                              <a:gd name="connsiteY2" fmla="*/ 28575 h 38100"/>
                              <a:gd name="connsiteX3" fmla="*/ 18873 w 38100"/>
                              <a:gd name="connsiteY3" fmla="*/ 32385 h 38100"/>
                              <a:gd name="connsiteX4" fmla="*/ 39193 w 38100"/>
                              <a:gd name="connsiteY4" fmla="*/ 18415 h 38100"/>
                              <a:gd name="connsiteX5" fmla="*/ 32843 w 38100"/>
                              <a:gd name="connsiteY5" fmla="*/ 12065 h 38100"/>
                              <a:gd name="connsiteX6" fmla="*/ 29033 w 38100"/>
                              <a:gd name="connsiteY6" fmla="*/ 12065 h 38100"/>
                              <a:gd name="connsiteX7" fmla="*/ 29033 w 38100"/>
                              <a:gd name="connsiteY7" fmla="*/ 9525 h 38100"/>
                              <a:gd name="connsiteX8" fmla="*/ 9983 w 38100"/>
                              <a:gd name="connsiteY8" fmla="*/ 18415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8100" h="38100">
                                <a:moveTo>
                                  <a:pt x="9983" y="18415"/>
                                </a:moveTo>
                                <a:cubicBezTo>
                                  <a:pt x="8713" y="22225"/>
                                  <a:pt x="9983" y="26035"/>
                                  <a:pt x="15063" y="27305"/>
                                </a:cubicBezTo>
                                <a:lnTo>
                                  <a:pt x="18873" y="28575"/>
                                </a:lnTo>
                                <a:lnTo>
                                  <a:pt x="18873" y="32385"/>
                                </a:lnTo>
                                <a:cubicBezTo>
                                  <a:pt x="35383" y="31115"/>
                                  <a:pt x="25223" y="12065"/>
                                  <a:pt x="39193" y="18415"/>
                                </a:cubicBezTo>
                                <a:cubicBezTo>
                                  <a:pt x="37923" y="14605"/>
                                  <a:pt x="35383" y="14605"/>
                                  <a:pt x="32843" y="12065"/>
                                </a:cubicBezTo>
                                <a:lnTo>
                                  <a:pt x="29033" y="12065"/>
                                </a:lnTo>
                                <a:lnTo>
                                  <a:pt x="29033" y="9525"/>
                                </a:lnTo>
                                <a:cubicBezTo>
                                  <a:pt x="20143" y="9525"/>
                                  <a:pt x="17603" y="14605"/>
                                  <a:pt x="9983" y="1841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80" name="Freeform: Shape 11080"/>
                        <wps:cNvSpPr/>
                        <wps:spPr>
                          <a:xfrm>
                            <a:off x="2564765" y="733298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5875 w 25400"/>
                              <a:gd name="connsiteY0" fmla="*/ 9525 h 25400"/>
                              <a:gd name="connsiteX1" fmla="*/ 9525 w 25400"/>
                              <a:gd name="connsiteY1" fmla="*/ 17145 h 25400"/>
                              <a:gd name="connsiteX2" fmla="*/ 15875 w 25400"/>
                              <a:gd name="connsiteY2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5875" y="9525"/>
                                </a:moveTo>
                                <a:lnTo>
                                  <a:pt x="9525" y="17145"/>
                                </a:lnTo>
                                <a:cubicBezTo>
                                  <a:pt x="13335" y="14605"/>
                                  <a:pt x="14605" y="12064"/>
                                  <a:pt x="1587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81" name="Freeform: Shape 11081"/>
                        <wps:cNvSpPr/>
                        <wps:spPr>
                          <a:xfrm>
                            <a:off x="1259205" y="7985760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12065 h 12700"/>
                              <a:gd name="connsiteX1" fmla="*/ 14605 w 12700"/>
                              <a:gd name="connsiteY1" fmla="*/ 9525 h 12700"/>
                              <a:gd name="connsiteX2" fmla="*/ 9525 w 12700"/>
                              <a:gd name="connsiteY2" fmla="*/ 1206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12065"/>
                                </a:moveTo>
                                <a:cubicBezTo>
                                  <a:pt x="12065" y="12065"/>
                                  <a:pt x="13335" y="10795"/>
                                  <a:pt x="14605" y="9525"/>
                                </a:cubicBezTo>
                                <a:lnTo>
                                  <a:pt x="9525" y="1206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82" name="Freeform: Shape 11082"/>
                        <wps:cNvSpPr/>
                        <wps:spPr>
                          <a:xfrm>
                            <a:off x="2555375" y="733806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7645 w 25400"/>
                              <a:gd name="connsiteY0" fmla="*/ 9525 h 25400"/>
                              <a:gd name="connsiteX1" fmla="*/ 16375 w 25400"/>
                              <a:gd name="connsiteY1" fmla="*/ 12065 h 25400"/>
                              <a:gd name="connsiteX2" fmla="*/ 12565 w 25400"/>
                              <a:gd name="connsiteY2" fmla="*/ 10795 h 25400"/>
                              <a:gd name="connsiteX3" fmla="*/ 11295 w 25400"/>
                              <a:gd name="connsiteY3" fmla="*/ 17145 h 25400"/>
                              <a:gd name="connsiteX4" fmla="*/ 20185 w 25400"/>
                              <a:gd name="connsiteY4" fmla="*/ 14605 h 25400"/>
                              <a:gd name="connsiteX5" fmla="*/ 20185 w 25400"/>
                              <a:gd name="connsiteY5" fmla="*/ 12065 h 25400"/>
                              <a:gd name="connsiteX6" fmla="*/ 20185 w 25400"/>
                              <a:gd name="connsiteY6" fmla="*/ 9525 h 25400"/>
                              <a:gd name="connsiteX7" fmla="*/ 17645 w 25400"/>
                              <a:gd name="connsiteY7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7645" y="9525"/>
                                </a:moveTo>
                                <a:lnTo>
                                  <a:pt x="16375" y="12065"/>
                                </a:lnTo>
                                <a:lnTo>
                                  <a:pt x="12565" y="10795"/>
                                </a:lnTo>
                                <a:cubicBezTo>
                                  <a:pt x="8755" y="12065"/>
                                  <a:pt x="8755" y="14605"/>
                                  <a:pt x="11295" y="17145"/>
                                </a:cubicBezTo>
                                <a:cubicBezTo>
                                  <a:pt x="15105" y="18415"/>
                                  <a:pt x="17645" y="17145"/>
                                  <a:pt x="20185" y="14605"/>
                                </a:cubicBezTo>
                                <a:lnTo>
                                  <a:pt x="20185" y="12065"/>
                                </a:lnTo>
                                <a:lnTo>
                                  <a:pt x="20185" y="9525"/>
                                </a:lnTo>
                                <a:cubicBezTo>
                                  <a:pt x="18915" y="9525"/>
                                  <a:pt x="17645" y="9525"/>
                                  <a:pt x="1764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83" name="Freeform: Shape 11083"/>
                        <wps:cNvSpPr/>
                        <wps:spPr>
                          <a:xfrm>
                            <a:off x="2132706" y="7551420"/>
                            <a:ext cx="38100" cy="25400"/>
                          </a:xfrm>
                          <a:custGeom>
                            <a:avLst/>
                            <a:gdLst>
                              <a:gd name="connsiteX0" fmla="*/ 27564 w 38100"/>
                              <a:gd name="connsiteY0" fmla="*/ 22225 h 25400"/>
                              <a:gd name="connsiteX1" fmla="*/ 27564 w 38100"/>
                              <a:gd name="connsiteY1" fmla="*/ 19686 h 25400"/>
                              <a:gd name="connsiteX2" fmla="*/ 31374 w 38100"/>
                              <a:gd name="connsiteY2" fmla="*/ 19686 h 25400"/>
                              <a:gd name="connsiteX3" fmla="*/ 11054 w 38100"/>
                              <a:gd name="connsiteY3" fmla="*/ 9525 h 25400"/>
                              <a:gd name="connsiteX4" fmla="*/ 18674 w 38100"/>
                              <a:gd name="connsiteY4" fmla="*/ 26036 h 25400"/>
                              <a:gd name="connsiteX5" fmla="*/ 21214 w 38100"/>
                              <a:gd name="connsiteY5" fmla="*/ 23495 h 25400"/>
                              <a:gd name="connsiteX6" fmla="*/ 25024 w 38100"/>
                              <a:gd name="connsiteY6" fmla="*/ 23495 h 25400"/>
                              <a:gd name="connsiteX7" fmla="*/ 27564 w 38100"/>
                              <a:gd name="connsiteY7" fmla="*/ 222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8100" h="25400">
                                <a:moveTo>
                                  <a:pt x="27564" y="22225"/>
                                </a:moveTo>
                                <a:lnTo>
                                  <a:pt x="27564" y="19686"/>
                                </a:lnTo>
                                <a:lnTo>
                                  <a:pt x="31374" y="19686"/>
                                </a:lnTo>
                                <a:cubicBezTo>
                                  <a:pt x="26294" y="12065"/>
                                  <a:pt x="18674" y="10795"/>
                                  <a:pt x="11054" y="9525"/>
                                </a:cubicBezTo>
                                <a:cubicBezTo>
                                  <a:pt x="5974" y="14605"/>
                                  <a:pt x="14864" y="20955"/>
                                  <a:pt x="18674" y="26036"/>
                                </a:cubicBezTo>
                                <a:lnTo>
                                  <a:pt x="21214" y="23495"/>
                                </a:lnTo>
                                <a:lnTo>
                                  <a:pt x="25024" y="23495"/>
                                </a:lnTo>
                                <a:cubicBezTo>
                                  <a:pt x="26294" y="22225"/>
                                  <a:pt x="26294" y="22225"/>
                                  <a:pt x="27564" y="222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84" name="Freeform: Shape 11084"/>
                        <wps:cNvSpPr/>
                        <wps:spPr>
                          <a:xfrm>
                            <a:off x="838835" y="9206230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9525 h 12700"/>
                              <a:gd name="connsiteX1" fmla="*/ 9525 w 12700"/>
                              <a:gd name="connsiteY1" fmla="*/ 9525 h 12700"/>
                              <a:gd name="connsiteX2" fmla="*/ 9525 w 12700"/>
                              <a:gd name="connsiteY2" fmla="*/ 9525 h 12700"/>
                              <a:gd name="connsiteX3" fmla="*/ 9525 w 12700"/>
                              <a:gd name="connsiteY3" fmla="*/ 9525 h 12700"/>
                              <a:gd name="connsiteX4" fmla="*/ 9525 w 12700"/>
                              <a:gd name="connsiteY4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9525"/>
                                </a:moveTo>
                                <a:cubicBezTo>
                                  <a:pt x="9525" y="9525"/>
                                  <a:pt x="9525" y="9525"/>
                                  <a:pt x="9525" y="9525"/>
                                </a:cubicBezTo>
                                <a:cubicBezTo>
                                  <a:pt x="9525" y="10795"/>
                                  <a:pt x="9525" y="10795"/>
                                  <a:pt x="9525" y="9525"/>
                                </a:cubicBezTo>
                                <a:cubicBezTo>
                                  <a:pt x="9525" y="9525"/>
                                  <a:pt x="9525" y="9525"/>
                                  <a:pt x="9525" y="9525"/>
                                </a:cubicBezTo>
                                <a:cubicBezTo>
                                  <a:pt x="10795" y="9525"/>
                                  <a:pt x="10795" y="9525"/>
                                  <a:pt x="952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85" name="Freeform: Shape 11085"/>
                        <wps:cNvSpPr/>
                        <wps:spPr>
                          <a:xfrm>
                            <a:off x="861695" y="916813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0795 w 12700"/>
                              <a:gd name="connsiteY0" fmla="*/ 9525 h 12700"/>
                              <a:gd name="connsiteX1" fmla="*/ 9525 w 12700"/>
                              <a:gd name="connsiteY1" fmla="*/ 9525 h 12700"/>
                              <a:gd name="connsiteX2" fmla="*/ 10795 w 12700"/>
                              <a:gd name="connsiteY2" fmla="*/ 9525 h 12700"/>
                              <a:gd name="connsiteX3" fmla="*/ 10795 w 12700"/>
                              <a:gd name="connsiteY3" fmla="*/ 9525 h 12700"/>
                              <a:gd name="connsiteX4" fmla="*/ 10795 w 12700"/>
                              <a:gd name="connsiteY4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0795" y="9525"/>
                                </a:moveTo>
                                <a:cubicBezTo>
                                  <a:pt x="10795" y="9525"/>
                                  <a:pt x="9525" y="9525"/>
                                  <a:pt x="9525" y="9525"/>
                                </a:cubicBezTo>
                                <a:cubicBezTo>
                                  <a:pt x="9525" y="10795"/>
                                  <a:pt x="10795" y="10795"/>
                                  <a:pt x="10795" y="9525"/>
                                </a:cubicBezTo>
                                <a:cubicBezTo>
                                  <a:pt x="10795" y="10795"/>
                                  <a:pt x="10795" y="10795"/>
                                  <a:pt x="10795" y="9525"/>
                                </a:cubicBezTo>
                                <a:cubicBezTo>
                                  <a:pt x="10795" y="10795"/>
                                  <a:pt x="10795" y="10795"/>
                                  <a:pt x="1079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86" name="Freeform: Shape 11086"/>
                        <wps:cNvSpPr/>
                        <wps:spPr>
                          <a:xfrm>
                            <a:off x="964365" y="910463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6075 w 25400"/>
                              <a:gd name="connsiteY0" fmla="*/ 18414 h 25400"/>
                              <a:gd name="connsiteX1" fmla="*/ 21155 w 25400"/>
                              <a:gd name="connsiteY1" fmla="*/ 9525 h 25400"/>
                              <a:gd name="connsiteX2" fmla="*/ 12265 w 25400"/>
                              <a:gd name="connsiteY2" fmla="*/ 9525 h 25400"/>
                              <a:gd name="connsiteX3" fmla="*/ 9725 w 25400"/>
                              <a:gd name="connsiteY3" fmla="*/ 17145 h 25400"/>
                              <a:gd name="connsiteX4" fmla="*/ 16075 w 25400"/>
                              <a:gd name="connsiteY4" fmla="*/ 18414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6075" y="18414"/>
                                </a:moveTo>
                                <a:cubicBezTo>
                                  <a:pt x="17345" y="15875"/>
                                  <a:pt x="19885" y="13335"/>
                                  <a:pt x="21155" y="9525"/>
                                </a:cubicBezTo>
                                <a:cubicBezTo>
                                  <a:pt x="18615" y="9525"/>
                                  <a:pt x="14805" y="9525"/>
                                  <a:pt x="12265" y="9525"/>
                                </a:cubicBezTo>
                                <a:cubicBezTo>
                                  <a:pt x="10995" y="12064"/>
                                  <a:pt x="9725" y="14605"/>
                                  <a:pt x="9725" y="17145"/>
                                </a:cubicBezTo>
                                <a:cubicBezTo>
                                  <a:pt x="8455" y="18414"/>
                                  <a:pt x="13535" y="18414"/>
                                  <a:pt x="16075" y="1841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87" name="Freeform: Shape 11087"/>
                        <wps:cNvSpPr/>
                        <wps:spPr>
                          <a:xfrm>
                            <a:off x="1264285" y="7983220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12065 h 12700"/>
                              <a:gd name="connsiteX1" fmla="*/ 13335 w 12700"/>
                              <a:gd name="connsiteY1" fmla="*/ 9525 h 12700"/>
                              <a:gd name="connsiteX2" fmla="*/ 9525 w 12700"/>
                              <a:gd name="connsiteY2" fmla="*/ 1206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12065"/>
                                </a:moveTo>
                                <a:lnTo>
                                  <a:pt x="13335" y="9525"/>
                                </a:lnTo>
                                <a:cubicBezTo>
                                  <a:pt x="12065" y="9525"/>
                                  <a:pt x="10795" y="10795"/>
                                  <a:pt x="9525" y="1206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88" name="Freeform: Shape 11088"/>
                        <wps:cNvSpPr/>
                        <wps:spPr>
                          <a:xfrm>
                            <a:off x="907415" y="9185910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9525 h 12700"/>
                              <a:gd name="connsiteX1" fmla="*/ 10795 w 12700"/>
                              <a:gd name="connsiteY1" fmla="*/ 9525 h 12700"/>
                              <a:gd name="connsiteX2" fmla="*/ 10795 w 12700"/>
                              <a:gd name="connsiteY2" fmla="*/ 9525 h 12700"/>
                              <a:gd name="connsiteX3" fmla="*/ 9525 w 12700"/>
                              <a:gd name="connsiteY3" fmla="*/ 9525 h 12700"/>
                              <a:gd name="connsiteX4" fmla="*/ 9525 w 12700"/>
                              <a:gd name="connsiteY4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9525"/>
                                </a:moveTo>
                                <a:cubicBezTo>
                                  <a:pt x="9525" y="9525"/>
                                  <a:pt x="10795" y="9525"/>
                                  <a:pt x="10795" y="9525"/>
                                </a:cubicBezTo>
                                <a:cubicBezTo>
                                  <a:pt x="10795" y="9525"/>
                                  <a:pt x="10795" y="9525"/>
                                  <a:pt x="10795" y="9525"/>
                                </a:cubicBezTo>
                                <a:cubicBezTo>
                                  <a:pt x="10795" y="9525"/>
                                  <a:pt x="10795" y="9525"/>
                                  <a:pt x="9525" y="9525"/>
                                </a:cubicBezTo>
                                <a:cubicBezTo>
                                  <a:pt x="9525" y="9525"/>
                                  <a:pt x="9525" y="9525"/>
                                  <a:pt x="952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89" name="Freeform: Shape 11089"/>
                        <wps:cNvSpPr/>
                        <wps:spPr>
                          <a:xfrm>
                            <a:off x="968375" y="7175500"/>
                            <a:ext cx="25400" cy="254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7145 h 25400"/>
                              <a:gd name="connsiteX1" fmla="*/ 15875 w 25400"/>
                              <a:gd name="connsiteY1" fmla="*/ 9525 h 25400"/>
                              <a:gd name="connsiteX2" fmla="*/ 9525 w 25400"/>
                              <a:gd name="connsiteY2" fmla="*/ 1714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9525" y="17145"/>
                                </a:moveTo>
                                <a:lnTo>
                                  <a:pt x="15875" y="9525"/>
                                </a:lnTo>
                                <a:cubicBezTo>
                                  <a:pt x="12065" y="12065"/>
                                  <a:pt x="9525" y="14605"/>
                                  <a:pt x="9525" y="1714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90" name="Freeform: Shape 11090"/>
                        <wps:cNvSpPr/>
                        <wps:spPr>
                          <a:xfrm>
                            <a:off x="1268095" y="7976870"/>
                            <a:ext cx="25400" cy="254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5875 h 25400"/>
                              <a:gd name="connsiteX1" fmla="*/ 15875 w 25400"/>
                              <a:gd name="connsiteY1" fmla="*/ 9525 h 25400"/>
                              <a:gd name="connsiteX2" fmla="*/ 9525 w 25400"/>
                              <a:gd name="connsiteY2" fmla="*/ 1587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9525" y="15875"/>
                                </a:moveTo>
                                <a:lnTo>
                                  <a:pt x="15875" y="9525"/>
                                </a:lnTo>
                                <a:cubicBezTo>
                                  <a:pt x="13335" y="12065"/>
                                  <a:pt x="10795" y="13336"/>
                                  <a:pt x="9525" y="1587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91" name="Freeform: Shape 11091"/>
                        <wps:cNvSpPr/>
                        <wps:spPr>
                          <a:xfrm>
                            <a:off x="1006321" y="9070340"/>
                            <a:ext cx="25400" cy="38100"/>
                          </a:xfrm>
                          <a:custGeom>
                            <a:avLst/>
                            <a:gdLst>
                              <a:gd name="connsiteX0" fmla="*/ 13489 w 25400"/>
                              <a:gd name="connsiteY0" fmla="*/ 23495 h 38100"/>
                              <a:gd name="connsiteX1" fmla="*/ 21109 w 25400"/>
                              <a:gd name="connsiteY1" fmla="*/ 38735 h 38100"/>
                              <a:gd name="connsiteX2" fmla="*/ 23649 w 25400"/>
                              <a:gd name="connsiteY2" fmla="*/ 9525 h 38100"/>
                              <a:gd name="connsiteX3" fmla="*/ 13489 w 25400"/>
                              <a:gd name="connsiteY3" fmla="*/ 23495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400" h="38100">
                                <a:moveTo>
                                  <a:pt x="13489" y="23495"/>
                                </a:moveTo>
                                <a:cubicBezTo>
                                  <a:pt x="5869" y="31115"/>
                                  <a:pt x="9679" y="36195"/>
                                  <a:pt x="21109" y="38735"/>
                                </a:cubicBezTo>
                                <a:cubicBezTo>
                                  <a:pt x="22379" y="28575"/>
                                  <a:pt x="22379" y="19685"/>
                                  <a:pt x="23649" y="9525"/>
                                </a:cubicBezTo>
                                <a:cubicBezTo>
                                  <a:pt x="19839" y="13335"/>
                                  <a:pt x="17299" y="18415"/>
                                  <a:pt x="13489" y="234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92" name="Freeform: Shape 11092"/>
                        <wps:cNvSpPr/>
                        <wps:spPr>
                          <a:xfrm>
                            <a:off x="447675" y="8869680"/>
                            <a:ext cx="50800" cy="25400"/>
                          </a:xfrm>
                          <a:custGeom>
                            <a:avLst/>
                            <a:gdLst>
                              <a:gd name="connsiteX0" fmla="*/ 45085 w 50800"/>
                              <a:gd name="connsiteY0" fmla="*/ 10795 h 25400"/>
                              <a:gd name="connsiteX1" fmla="*/ 9525 w 50800"/>
                              <a:gd name="connsiteY1" fmla="*/ 9525 h 25400"/>
                              <a:gd name="connsiteX2" fmla="*/ 9525 w 50800"/>
                              <a:gd name="connsiteY2" fmla="*/ 27305 h 25400"/>
                              <a:gd name="connsiteX3" fmla="*/ 45085 w 50800"/>
                              <a:gd name="connsiteY3" fmla="*/ 10795 h 25400"/>
                              <a:gd name="connsiteX4" fmla="*/ 45085 w 50800"/>
                              <a:gd name="connsiteY4" fmla="*/ 10795 h 25400"/>
                              <a:gd name="connsiteX5" fmla="*/ 45085 w 50800"/>
                              <a:gd name="connsiteY5" fmla="*/ 1079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0800" h="25400">
                                <a:moveTo>
                                  <a:pt x="45085" y="10795"/>
                                </a:moveTo>
                                <a:cubicBezTo>
                                  <a:pt x="33655" y="10795"/>
                                  <a:pt x="20955" y="9525"/>
                                  <a:pt x="9525" y="9525"/>
                                </a:cubicBezTo>
                                <a:lnTo>
                                  <a:pt x="9525" y="27305"/>
                                </a:lnTo>
                                <a:cubicBezTo>
                                  <a:pt x="15875" y="17145"/>
                                  <a:pt x="27305" y="12064"/>
                                  <a:pt x="45085" y="10795"/>
                                </a:cubicBezTo>
                                <a:cubicBezTo>
                                  <a:pt x="45085" y="10795"/>
                                  <a:pt x="45085" y="10795"/>
                                  <a:pt x="45085" y="10795"/>
                                </a:cubicBezTo>
                                <a:cubicBezTo>
                                  <a:pt x="45085" y="10795"/>
                                  <a:pt x="45085" y="10795"/>
                                  <a:pt x="45085" y="107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93" name="Freeform: Shape 11093"/>
                        <wps:cNvSpPr/>
                        <wps:spPr>
                          <a:xfrm>
                            <a:off x="1732857" y="8310756"/>
                            <a:ext cx="12700" cy="25400"/>
                          </a:xfrm>
                          <a:custGeom>
                            <a:avLst/>
                            <a:gdLst>
                              <a:gd name="connsiteX0" fmla="*/ 13393 w 12700"/>
                              <a:gd name="connsiteY0" fmla="*/ 9650 h 25400"/>
                              <a:gd name="connsiteX1" fmla="*/ 13393 w 12700"/>
                              <a:gd name="connsiteY1" fmla="*/ 16000 h 25400"/>
                              <a:gd name="connsiteX2" fmla="*/ 13393 w 12700"/>
                              <a:gd name="connsiteY2" fmla="*/ 9650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25400">
                                <a:moveTo>
                                  <a:pt x="13393" y="9650"/>
                                </a:moveTo>
                                <a:cubicBezTo>
                                  <a:pt x="7043" y="8379"/>
                                  <a:pt x="9583" y="17269"/>
                                  <a:pt x="13393" y="16000"/>
                                </a:cubicBezTo>
                                <a:cubicBezTo>
                                  <a:pt x="13393" y="13459"/>
                                  <a:pt x="15933" y="12189"/>
                                  <a:pt x="13393" y="965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94" name="Freeform: Shape 11094"/>
                        <wps:cNvSpPr/>
                        <wps:spPr>
                          <a:xfrm>
                            <a:off x="1082675" y="7088802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3673 h 12700"/>
                              <a:gd name="connsiteX1" fmla="*/ 19685 w 25400"/>
                              <a:gd name="connsiteY1" fmla="*/ 9863 h 12700"/>
                              <a:gd name="connsiteX2" fmla="*/ 9525 w 25400"/>
                              <a:gd name="connsiteY2" fmla="*/ 13673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3673"/>
                                </a:moveTo>
                                <a:lnTo>
                                  <a:pt x="19685" y="9863"/>
                                </a:lnTo>
                                <a:cubicBezTo>
                                  <a:pt x="15875" y="8593"/>
                                  <a:pt x="12065" y="11133"/>
                                  <a:pt x="9525" y="1367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95" name="Freeform: Shape 11095"/>
                        <wps:cNvSpPr/>
                        <wps:spPr>
                          <a:xfrm>
                            <a:off x="1097346" y="7103839"/>
                            <a:ext cx="25400" cy="25400"/>
                          </a:xfrm>
                          <a:custGeom>
                            <a:avLst/>
                            <a:gdLst>
                              <a:gd name="connsiteX0" fmla="*/ 10094 w 25400"/>
                              <a:gd name="connsiteY0" fmla="*/ 17686 h 25400"/>
                              <a:gd name="connsiteX1" fmla="*/ 21524 w 25400"/>
                              <a:gd name="connsiteY1" fmla="*/ 10066 h 25400"/>
                              <a:gd name="connsiteX2" fmla="*/ 10094 w 25400"/>
                              <a:gd name="connsiteY2" fmla="*/ 17686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0094" y="17686"/>
                                </a:moveTo>
                                <a:cubicBezTo>
                                  <a:pt x="12634" y="15146"/>
                                  <a:pt x="20254" y="13876"/>
                                  <a:pt x="21524" y="10066"/>
                                </a:cubicBezTo>
                                <a:cubicBezTo>
                                  <a:pt x="13904" y="6256"/>
                                  <a:pt x="7554" y="24036"/>
                                  <a:pt x="10094" y="176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96" name="Freeform: Shape 11096"/>
                        <wps:cNvSpPr/>
                        <wps:spPr>
                          <a:xfrm>
                            <a:off x="1077717" y="7045833"/>
                            <a:ext cx="25400" cy="12700"/>
                          </a:xfrm>
                          <a:custGeom>
                            <a:avLst/>
                            <a:gdLst>
                              <a:gd name="connsiteX0" fmla="*/ 17023 w 25400"/>
                              <a:gd name="connsiteY0" fmla="*/ 9651 h 12700"/>
                              <a:gd name="connsiteX1" fmla="*/ 17023 w 25400"/>
                              <a:gd name="connsiteY1" fmla="*/ 9651 h 12700"/>
                              <a:gd name="connsiteX2" fmla="*/ 17023 w 25400"/>
                              <a:gd name="connsiteY2" fmla="*/ 9651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7023" y="9651"/>
                                </a:moveTo>
                                <a:cubicBezTo>
                                  <a:pt x="3053" y="8382"/>
                                  <a:pt x="11943" y="17272"/>
                                  <a:pt x="17023" y="9651"/>
                                </a:cubicBezTo>
                                <a:lnTo>
                                  <a:pt x="17023" y="965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97" name="Freeform: Shape 11097"/>
                        <wps:cNvSpPr/>
                        <wps:spPr>
                          <a:xfrm>
                            <a:off x="1001395" y="7113270"/>
                            <a:ext cx="38100" cy="25400"/>
                          </a:xfrm>
                          <a:custGeom>
                            <a:avLst/>
                            <a:gdLst>
                              <a:gd name="connsiteX0" fmla="*/ 10795 w 38100"/>
                              <a:gd name="connsiteY0" fmla="*/ 19685 h 25400"/>
                              <a:gd name="connsiteX1" fmla="*/ 29845 w 38100"/>
                              <a:gd name="connsiteY1" fmla="*/ 9525 h 25400"/>
                              <a:gd name="connsiteX2" fmla="*/ 9525 w 38100"/>
                              <a:gd name="connsiteY2" fmla="*/ 19685 h 25400"/>
                              <a:gd name="connsiteX3" fmla="*/ 10795 w 38100"/>
                              <a:gd name="connsiteY3" fmla="*/ 1968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8100" h="25400">
                                <a:moveTo>
                                  <a:pt x="10795" y="19685"/>
                                </a:moveTo>
                                <a:cubicBezTo>
                                  <a:pt x="17145" y="15875"/>
                                  <a:pt x="23495" y="13335"/>
                                  <a:pt x="29845" y="9525"/>
                                </a:cubicBezTo>
                                <a:lnTo>
                                  <a:pt x="9525" y="19685"/>
                                </a:lnTo>
                                <a:cubicBezTo>
                                  <a:pt x="9525" y="18415"/>
                                  <a:pt x="9525" y="18415"/>
                                  <a:pt x="10795" y="1968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98" name="Freeform: Shape 11098"/>
                        <wps:cNvSpPr/>
                        <wps:spPr>
                          <a:xfrm>
                            <a:off x="1016635" y="7087870"/>
                            <a:ext cx="63500" cy="38100"/>
                          </a:xfrm>
                          <a:custGeom>
                            <a:avLst/>
                            <a:gdLst>
                              <a:gd name="connsiteX0" fmla="*/ 65405 w 63500"/>
                              <a:gd name="connsiteY0" fmla="*/ 20955 h 38100"/>
                              <a:gd name="connsiteX1" fmla="*/ 48895 w 63500"/>
                              <a:gd name="connsiteY1" fmla="*/ 12065 h 38100"/>
                              <a:gd name="connsiteX2" fmla="*/ 27305 w 63500"/>
                              <a:gd name="connsiteY2" fmla="*/ 18415 h 38100"/>
                              <a:gd name="connsiteX3" fmla="*/ 20955 w 63500"/>
                              <a:gd name="connsiteY3" fmla="*/ 9525 h 38100"/>
                              <a:gd name="connsiteX4" fmla="*/ 9525 w 63500"/>
                              <a:gd name="connsiteY4" fmla="*/ 20955 h 38100"/>
                              <a:gd name="connsiteX5" fmla="*/ 17145 w 63500"/>
                              <a:gd name="connsiteY5" fmla="*/ 22225 h 38100"/>
                              <a:gd name="connsiteX6" fmla="*/ 13335 w 63500"/>
                              <a:gd name="connsiteY6" fmla="*/ 23495 h 38100"/>
                              <a:gd name="connsiteX7" fmla="*/ 15875 w 63500"/>
                              <a:gd name="connsiteY7" fmla="*/ 26035 h 38100"/>
                              <a:gd name="connsiteX8" fmla="*/ 12065 w 63500"/>
                              <a:gd name="connsiteY8" fmla="*/ 26035 h 38100"/>
                              <a:gd name="connsiteX9" fmla="*/ 10795 w 63500"/>
                              <a:gd name="connsiteY9" fmla="*/ 32385 h 38100"/>
                              <a:gd name="connsiteX10" fmla="*/ 14605 w 63500"/>
                              <a:gd name="connsiteY10" fmla="*/ 32385 h 38100"/>
                              <a:gd name="connsiteX11" fmla="*/ 14605 w 63500"/>
                              <a:gd name="connsiteY11" fmla="*/ 34925 h 38100"/>
                              <a:gd name="connsiteX12" fmla="*/ 29845 w 63500"/>
                              <a:gd name="connsiteY12" fmla="*/ 40005 h 38100"/>
                              <a:gd name="connsiteX13" fmla="*/ 41275 w 63500"/>
                              <a:gd name="connsiteY13" fmla="*/ 32385 h 38100"/>
                              <a:gd name="connsiteX14" fmla="*/ 59055 w 63500"/>
                              <a:gd name="connsiteY14" fmla="*/ 24765 h 38100"/>
                              <a:gd name="connsiteX15" fmla="*/ 53975 w 63500"/>
                              <a:gd name="connsiteY15" fmla="*/ 19685 h 38100"/>
                              <a:gd name="connsiteX16" fmla="*/ 65405 w 63500"/>
                              <a:gd name="connsiteY16" fmla="*/ 20955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63500" h="38100">
                                <a:moveTo>
                                  <a:pt x="65405" y="20955"/>
                                </a:moveTo>
                                <a:cubicBezTo>
                                  <a:pt x="60325" y="17145"/>
                                  <a:pt x="52705" y="18415"/>
                                  <a:pt x="48895" y="12065"/>
                                </a:cubicBezTo>
                                <a:cubicBezTo>
                                  <a:pt x="46355" y="19685"/>
                                  <a:pt x="34925" y="14605"/>
                                  <a:pt x="27305" y="18415"/>
                                </a:cubicBezTo>
                                <a:cubicBezTo>
                                  <a:pt x="26035" y="13335"/>
                                  <a:pt x="22225" y="14605"/>
                                  <a:pt x="20955" y="9525"/>
                                </a:cubicBezTo>
                                <a:cubicBezTo>
                                  <a:pt x="12065" y="12065"/>
                                  <a:pt x="13335" y="17145"/>
                                  <a:pt x="9525" y="20955"/>
                                </a:cubicBezTo>
                                <a:cubicBezTo>
                                  <a:pt x="13335" y="19685"/>
                                  <a:pt x="15875" y="20955"/>
                                  <a:pt x="17145" y="22225"/>
                                </a:cubicBezTo>
                                <a:cubicBezTo>
                                  <a:pt x="15875" y="22225"/>
                                  <a:pt x="14605" y="23495"/>
                                  <a:pt x="13335" y="23495"/>
                                </a:cubicBezTo>
                                <a:lnTo>
                                  <a:pt x="15875" y="26035"/>
                                </a:lnTo>
                                <a:lnTo>
                                  <a:pt x="12065" y="26035"/>
                                </a:lnTo>
                                <a:cubicBezTo>
                                  <a:pt x="13335" y="28575"/>
                                  <a:pt x="9525" y="29845"/>
                                  <a:pt x="10795" y="32385"/>
                                </a:cubicBezTo>
                                <a:lnTo>
                                  <a:pt x="14605" y="32385"/>
                                </a:lnTo>
                                <a:lnTo>
                                  <a:pt x="14605" y="34925"/>
                                </a:lnTo>
                                <a:cubicBezTo>
                                  <a:pt x="19685" y="36195"/>
                                  <a:pt x="23495" y="41275"/>
                                  <a:pt x="29845" y="40005"/>
                                </a:cubicBezTo>
                                <a:cubicBezTo>
                                  <a:pt x="26035" y="34925"/>
                                  <a:pt x="34925" y="23495"/>
                                  <a:pt x="41275" y="32385"/>
                                </a:cubicBezTo>
                                <a:cubicBezTo>
                                  <a:pt x="46355" y="23495"/>
                                  <a:pt x="56515" y="29845"/>
                                  <a:pt x="59055" y="24765"/>
                                </a:cubicBezTo>
                                <a:cubicBezTo>
                                  <a:pt x="56515" y="24765"/>
                                  <a:pt x="55245" y="22225"/>
                                  <a:pt x="53975" y="19685"/>
                                </a:cubicBezTo>
                                <a:cubicBezTo>
                                  <a:pt x="56515" y="23495"/>
                                  <a:pt x="60325" y="23495"/>
                                  <a:pt x="65405" y="2095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99" name="Freeform: Shape 11099"/>
                        <wps:cNvSpPr/>
                        <wps:spPr>
                          <a:xfrm>
                            <a:off x="1178871" y="706628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6199 w 25400"/>
                              <a:gd name="connsiteY0" fmla="*/ 9525 h 25400"/>
                              <a:gd name="connsiteX1" fmla="*/ 9849 w 25400"/>
                              <a:gd name="connsiteY1" fmla="*/ 15875 h 25400"/>
                              <a:gd name="connsiteX2" fmla="*/ 16199 w 25400"/>
                              <a:gd name="connsiteY2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6199" y="9525"/>
                                </a:moveTo>
                                <a:cubicBezTo>
                                  <a:pt x="11119" y="10795"/>
                                  <a:pt x="8579" y="12065"/>
                                  <a:pt x="9849" y="15875"/>
                                </a:cubicBezTo>
                                <a:cubicBezTo>
                                  <a:pt x="14929" y="14605"/>
                                  <a:pt x="17469" y="13335"/>
                                  <a:pt x="16199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00" name="Freeform: Shape 11100"/>
                        <wps:cNvSpPr/>
                        <wps:spPr>
                          <a:xfrm>
                            <a:off x="1171928" y="6979920"/>
                            <a:ext cx="25400" cy="25400"/>
                          </a:xfrm>
                          <a:custGeom>
                            <a:avLst/>
                            <a:gdLst>
                              <a:gd name="connsiteX0" fmla="*/ 21872 w 25400"/>
                              <a:gd name="connsiteY0" fmla="*/ 9525 h 25400"/>
                              <a:gd name="connsiteX1" fmla="*/ 10442 w 25400"/>
                              <a:gd name="connsiteY1" fmla="*/ 17145 h 25400"/>
                              <a:gd name="connsiteX2" fmla="*/ 21872 w 25400"/>
                              <a:gd name="connsiteY2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21872" y="9525"/>
                                </a:moveTo>
                                <a:cubicBezTo>
                                  <a:pt x="15522" y="12065"/>
                                  <a:pt x="6632" y="8255"/>
                                  <a:pt x="10442" y="17145"/>
                                </a:cubicBezTo>
                                <a:cubicBezTo>
                                  <a:pt x="16792" y="14605"/>
                                  <a:pt x="20602" y="12065"/>
                                  <a:pt x="21872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01" name="Freeform: Shape 11101"/>
                        <wps:cNvSpPr/>
                        <wps:spPr>
                          <a:xfrm>
                            <a:off x="1118235" y="7070090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2065 h 12700"/>
                              <a:gd name="connsiteX1" fmla="*/ 15875 w 25400"/>
                              <a:gd name="connsiteY1" fmla="*/ 9525 h 12700"/>
                              <a:gd name="connsiteX2" fmla="*/ 9525 w 25400"/>
                              <a:gd name="connsiteY2" fmla="*/ 1206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2065"/>
                                </a:moveTo>
                                <a:cubicBezTo>
                                  <a:pt x="12065" y="12065"/>
                                  <a:pt x="15875" y="13335"/>
                                  <a:pt x="15875" y="9525"/>
                                </a:cubicBezTo>
                                <a:cubicBezTo>
                                  <a:pt x="13335" y="10795"/>
                                  <a:pt x="9525" y="8255"/>
                                  <a:pt x="9525" y="1206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02" name="Freeform: Shape 11102"/>
                        <wps:cNvSpPr/>
                        <wps:spPr>
                          <a:xfrm>
                            <a:off x="7201658" y="3799694"/>
                            <a:ext cx="12700" cy="12700"/>
                          </a:xfrm>
                          <a:custGeom>
                            <a:avLst/>
                            <a:gdLst>
                              <a:gd name="connsiteX0" fmla="*/ 13212 w 12700"/>
                              <a:gd name="connsiteY0" fmla="*/ 9671 h 12700"/>
                              <a:gd name="connsiteX1" fmla="*/ 13212 w 12700"/>
                              <a:gd name="connsiteY1" fmla="*/ 9671 h 12700"/>
                              <a:gd name="connsiteX2" fmla="*/ 13212 w 12700"/>
                              <a:gd name="connsiteY2" fmla="*/ 9671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3212" y="9671"/>
                                </a:moveTo>
                                <a:cubicBezTo>
                                  <a:pt x="5592" y="8401"/>
                                  <a:pt x="11942" y="16021"/>
                                  <a:pt x="13212" y="9671"/>
                                </a:cubicBezTo>
                                <a:lnTo>
                                  <a:pt x="13212" y="967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03" name="Freeform: Shape 11103"/>
                        <wps:cNvSpPr/>
                        <wps:spPr>
                          <a:xfrm>
                            <a:off x="1127125" y="7064692"/>
                            <a:ext cx="25400" cy="25400"/>
                          </a:xfrm>
                          <a:custGeom>
                            <a:avLst/>
                            <a:gdLst>
                              <a:gd name="connsiteX0" fmla="*/ 18415 w 25400"/>
                              <a:gd name="connsiteY0" fmla="*/ 9842 h 25400"/>
                              <a:gd name="connsiteX1" fmla="*/ 9525 w 25400"/>
                              <a:gd name="connsiteY1" fmla="*/ 11112 h 25400"/>
                              <a:gd name="connsiteX2" fmla="*/ 10795 w 25400"/>
                              <a:gd name="connsiteY2" fmla="*/ 14923 h 25400"/>
                              <a:gd name="connsiteX3" fmla="*/ 13335 w 25400"/>
                              <a:gd name="connsiteY3" fmla="*/ 16192 h 25400"/>
                              <a:gd name="connsiteX4" fmla="*/ 18415 w 25400"/>
                              <a:gd name="connsiteY4" fmla="*/ 9842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8415" y="9842"/>
                                </a:moveTo>
                                <a:cubicBezTo>
                                  <a:pt x="14605" y="9842"/>
                                  <a:pt x="13335" y="8573"/>
                                  <a:pt x="9525" y="11112"/>
                                </a:cubicBezTo>
                                <a:cubicBezTo>
                                  <a:pt x="9525" y="12383"/>
                                  <a:pt x="10795" y="13653"/>
                                  <a:pt x="10795" y="14923"/>
                                </a:cubicBezTo>
                                <a:cubicBezTo>
                                  <a:pt x="12065" y="16192"/>
                                  <a:pt x="12065" y="17462"/>
                                  <a:pt x="13335" y="16192"/>
                                </a:cubicBezTo>
                                <a:cubicBezTo>
                                  <a:pt x="12065" y="12383"/>
                                  <a:pt x="19685" y="12383"/>
                                  <a:pt x="18415" y="984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04" name="Freeform: Shape 11104"/>
                        <wps:cNvSpPr/>
                        <wps:spPr>
                          <a:xfrm>
                            <a:off x="822927" y="712470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0193 w 25400"/>
                              <a:gd name="connsiteY0" fmla="*/ 15875 h 25400"/>
                              <a:gd name="connsiteX1" fmla="*/ 19083 w 25400"/>
                              <a:gd name="connsiteY1" fmla="*/ 9525 h 25400"/>
                              <a:gd name="connsiteX2" fmla="*/ 10193 w 25400"/>
                              <a:gd name="connsiteY2" fmla="*/ 1587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0193" y="15875"/>
                                </a:moveTo>
                                <a:cubicBezTo>
                                  <a:pt x="15273" y="14605"/>
                                  <a:pt x="19083" y="12065"/>
                                  <a:pt x="19083" y="9525"/>
                                </a:cubicBezTo>
                                <a:cubicBezTo>
                                  <a:pt x="12733" y="9525"/>
                                  <a:pt x="7653" y="10795"/>
                                  <a:pt x="10193" y="1587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05" name="Freeform: Shape 11105"/>
                        <wps:cNvSpPr/>
                        <wps:spPr>
                          <a:xfrm>
                            <a:off x="824865" y="7101840"/>
                            <a:ext cx="25400" cy="25400"/>
                          </a:xfrm>
                          <a:custGeom>
                            <a:avLst/>
                            <a:gdLst>
                              <a:gd name="connsiteX0" fmla="*/ 24765 w 25400"/>
                              <a:gd name="connsiteY0" fmla="*/ 14605 h 25400"/>
                              <a:gd name="connsiteX1" fmla="*/ 14605 w 25400"/>
                              <a:gd name="connsiteY1" fmla="*/ 9525 h 25400"/>
                              <a:gd name="connsiteX2" fmla="*/ 9525 w 25400"/>
                              <a:gd name="connsiteY2" fmla="*/ 12065 h 25400"/>
                              <a:gd name="connsiteX3" fmla="*/ 17145 w 25400"/>
                              <a:gd name="connsiteY3" fmla="*/ 18415 h 25400"/>
                              <a:gd name="connsiteX4" fmla="*/ 24765 w 25400"/>
                              <a:gd name="connsiteY4" fmla="*/ 1460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24765" y="14605"/>
                                </a:moveTo>
                                <a:cubicBezTo>
                                  <a:pt x="20955" y="13335"/>
                                  <a:pt x="18415" y="10795"/>
                                  <a:pt x="14605" y="9525"/>
                                </a:cubicBezTo>
                                <a:cubicBezTo>
                                  <a:pt x="13335" y="10795"/>
                                  <a:pt x="10795" y="10795"/>
                                  <a:pt x="9525" y="12065"/>
                                </a:cubicBezTo>
                                <a:cubicBezTo>
                                  <a:pt x="12065" y="13335"/>
                                  <a:pt x="14605" y="15875"/>
                                  <a:pt x="17145" y="18415"/>
                                </a:cubicBezTo>
                                <a:cubicBezTo>
                                  <a:pt x="19685" y="17145"/>
                                  <a:pt x="22225" y="15875"/>
                                  <a:pt x="24765" y="1460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06" name="Freeform: Shape 11106"/>
                        <wps:cNvSpPr/>
                        <wps:spPr>
                          <a:xfrm>
                            <a:off x="976663" y="714883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5207 w 12700"/>
                              <a:gd name="connsiteY0" fmla="*/ 9525 h 12700"/>
                              <a:gd name="connsiteX1" fmla="*/ 15207 w 12700"/>
                              <a:gd name="connsiteY1" fmla="*/ 9525 h 12700"/>
                              <a:gd name="connsiteX2" fmla="*/ 15207 w 127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5207" y="9525"/>
                                </a:moveTo>
                                <a:cubicBezTo>
                                  <a:pt x="1237" y="12065"/>
                                  <a:pt x="17747" y="18415"/>
                                  <a:pt x="15207" y="9525"/>
                                </a:cubicBezTo>
                                <a:lnTo>
                                  <a:pt x="15207" y="952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07" name="Freeform: Shape 11107"/>
                        <wps:cNvSpPr/>
                        <wps:spPr>
                          <a:xfrm>
                            <a:off x="1119171" y="7134860"/>
                            <a:ext cx="25400" cy="25400"/>
                          </a:xfrm>
                          <a:custGeom>
                            <a:avLst/>
                            <a:gdLst>
                              <a:gd name="connsiteX0" fmla="*/ 9859 w 25400"/>
                              <a:gd name="connsiteY0" fmla="*/ 19685 h 25400"/>
                              <a:gd name="connsiteX1" fmla="*/ 22559 w 25400"/>
                              <a:gd name="connsiteY1" fmla="*/ 9525 h 25400"/>
                              <a:gd name="connsiteX2" fmla="*/ 9859 w 25400"/>
                              <a:gd name="connsiteY2" fmla="*/ 1968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9859" y="19685"/>
                                </a:moveTo>
                                <a:cubicBezTo>
                                  <a:pt x="17479" y="18415"/>
                                  <a:pt x="27639" y="10795"/>
                                  <a:pt x="22559" y="9525"/>
                                </a:cubicBezTo>
                                <a:cubicBezTo>
                                  <a:pt x="20019" y="13335"/>
                                  <a:pt x="7319" y="12065"/>
                                  <a:pt x="9859" y="1968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08" name="Freeform: Shape 11108"/>
                        <wps:cNvSpPr/>
                        <wps:spPr>
                          <a:xfrm>
                            <a:off x="901968" y="708533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3702 w 12700"/>
                              <a:gd name="connsiteY0" fmla="*/ 9525 h 12700"/>
                              <a:gd name="connsiteX1" fmla="*/ 9892 w 12700"/>
                              <a:gd name="connsiteY1" fmla="*/ 10795 h 12700"/>
                              <a:gd name="connsiteX2" fmla="*/ 9892 w 12700"/>
                              <a:gd name="connsiteY2" fmla="*/ 14605 h 12700"/>
                              <a:gd name="connsiteX3" fmla="*/ 13702 w 12700"/>
                              <a:gd name="connsiteY3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3702" y="9525"/>
                                </a:moveTo>
                                <a:cubicBezTo>
                                  <a:pt x="12432" y="9525"/>
                                  <a:pt x="11162" y="10795"/>
                                  <a:pt x="9892" y="10795"/>
                                </a:cubicBezTo>
                                <a:cubicBezTo>
                                  <a:pt x="11162" y="12065"/>
                                  <a:pt x="8622" y="13335"/>
                                  <a:pt x="9892" y="14605"/>
                                </a:cubicBezTo>
                                <a:cubicBezTo>
                                  <a:pt x="12432" y="14605"/>
                                  <a:pt x="16242" y="13335"/>
                                  <a:pt x="13702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09" name="Freeform: Shape 11109"/>
                        <wps:cNvSpPr/>
                        <wps:spPr>
                          <a:xfrm>
                            <a:off x="1159779" y="6929120"/>
                            <a:ext cx="25400" cy="25400"/>
                          </a:xfrm>
                          <a:custGeom>
                            <a:avLst/>
                            <a:gdLst>
                              <a:gd name="connsiteX0" fmla="*/ 21321 w 25400"/>
                              <a:gd name="connsiteY0" fmla="*/ 9525 h 25400"/>
                              <a:gd name="connsiteX1" fmla="*/ 9891 w 25400"/>
                              <a:gd name="connsiteY1" fmla="*/ 17145 h 25400"/>
                              <a:gd name="connsiteX2" fmla="*/ 21321 w 25400"/>
                              <a:gd name="connsiteY2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21321" y="9525"/>
                                </a:moveTo>
                                <a:cubicBezTo>
                                  <a:pt x="18781" y="14605"/>
                                  <a:pt x="7351" y="8255"/>
                                  <a:pt x="9891" y="17145"/>
                                </a:cubicBezTo>
                                <a:cubicBezTo>
                                  <a:pt x="16241" y="13335"/>
                                  <a:pt x="18781" y="15875"/>
                                  <a:pt x="21321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10" name="Freeform: Shape 11110"/>
                        <wps:cNvSpPr/>
                        <wps:spPr>
                          <a:xfrm>
                            <a:off x="912246" y="7037070"/>
                            <a:ext cx="38100" cy="38100"/>
                          </a:xfrm>
                          <a:custGeom>
                            <a:avLst/>
                            <a:gdLst>
                              <a:gd name="connsiteX0" fmla="*/ 9774 w 38100"/>
                              <a:gd name="connsiteY0" fmla="*/ 28575 h 38100"/>
                              <a:gd name="connsiteX1" fmla="*/ 17394 w 38100"/>
                              <a:gd name="connsiteY1" fmla="*/ 24765 h 38100"/>
                              <a:gd name="connsiteX2" fmla="*/ 31364 w 38100"/>
                              <a:gd name="connsiteY2" fmla="*/ 12065 h 38100"/>
                              <a:gd name="connsiteX3" fmla="*/ 28824 w 38100"/>
                              <a:gd name="connsiteY3" fmla="*/ 9525 h 38100"/>
                              <a:gd name="connsiteX4" fmla="*/ 26284 w 38100"/>
                              <a:gd name="connsiteY4" fmla="*/ 12065 h 38100"/>
                              <a:gd name="connsiteX5" fmla="*/ 16124 w 38100"/>
                              <a:gd name="connsiteY5" fmla="*/ 20955 h 38100"/>
                              <a:gd name="connsiteX6" fmla="*/ 9774 w 38100"/>
                              <a:gd name="connsiteY6" fmla="*/ 28575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8100" h="38100">
                                <a:moveTo>
                                  <a:pt x="9774" y="28575"/>
                                </a:moveTo>
                                <a:cubicBezTo>
                                  <a:pt x="12314" y="27305"/>
                                  <a:pt x="14854" y="26035"/>
                                  <a:pt x="17394" y="24765"/>
                                </a:cubicBezTo>
                                <a:cubicBezTo>
                                  <a:pt x="23744" y="22225"/>
                                  <a:pt x="31364" y="19685"/>
                                  <a:pt x="31364" y="12065"/>
                                </a:cubicBezTo>
                                <a:cubicBezTo>
                                  <a:pt x="31364" y="10795"/>
                                  <a:pt x="30094" y="9525"/>
                                  <a:pt x="28824" y="9525"/>
                                </a:cubicBezTo>
                                <a:cubicBezTo>
                                  <a:pt x="27554" y="9525"/>
                                  <a:pt x="26284" y="10795"/>
                                  <a:pt x="26284" y="12065"/>
                                </a:cubicBezTo>
                                <a:cubicBezTo>
                                  <a:pt x="26284" y="17145"/>
                                  <a:pt x="22474" y="18415"/>
                                  <a:pt x="16124" y="20955"/>
                                </a:cubicBezTo>
                                <a:cubicBezTo>
                                  <a:pt x="12314" y="22225"/>
                                  <a:pt x="8504" y="23495"/>
                                  <a:pt x="9774" y="2857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11" name="Freeform: Shape 11111"/>
                        <wps:cNvSpPr/>
                        <wps:spPr>
                          <a:xfrm>
                            <a:off x="921261" y="702183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7269 w 25400"/>
                              <a:gd name="connsiteY0" fmla="*/ 9525 h 25400"/>
                              <a:gd name="connsiteX1" fmla="*/ 9649 w 25400"/>
                              <a:gd name="connsiteY1" fmla="*/ 18415 h 25400"/>
                              <a:gd name="connsiteX2" fmla="*/ 17269 w 25400"/>
                              <a:gd name="connsiteY2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7269" y="9525"/>
                                </a:moveTo>
                                <a:cubicBezTo>
                                  <a:pt x="17269" y="13335"/>
                                  <a:pt x="8379" y="13335"/>
                                  <a:pt x="9649" y="18415"/>
                                </a:cubicBezTo>
                                <a:cubicBezTo>
                                  <a:pt x="14729" y="18415"/>
                                  <a:pt x="24889" y="10795"/>
                                  <a:pt x="17269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12" name="Freeform: Shape 11112"/>
                        <wps:cNvSpPr/>
                        <wps:spPr>
                          <a:xfrm>
                            <a:off x="985789" y="7068496"/>
                            <a:ext cx="25400" cy="25400"/>
                          </a:xfrm>
                          <a:custGeom>
                            <a:avLst/>
                            <a:gdLst>
                              <a:gd name="connsiteX0" fmla="*/ 9891 w 25400"/>
                              <a:gd name="connsiteY0" fmla="*/ 16199 h 25400"/>
                              <a:gd name="connsiteX1" fmla="*/ 21321 w 25400"/>
                              <a:gd name="connsiteY1" fmla="*/ 9849 h 25400"/>
                              <a:gd name="connsiteX2" fmla="*/ 9891 w 25400"/>
                              <a:gd name="connsiteY2" fmla="*/ 16199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9891" y="16199"/>
                                </a:moveTo>
                                <a:cubicBezTo>
                                  <a:pt x="13701" y="17469"/>
                                  <a:pt x="23861" y="14929"/>
                                  <a:pt x="21321" y="9849"/>
                                </a:cubicBezTo>
                                <a:cubicBezTo>
                                  <a:pt x="18781" y="8579"/>
                                  <a:pt x="7351" y="11119"/>
                                  <a:pt x="9891" y="1619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13" name="Freeform: Shape 11113"/>
                        <wps:cNvSpPr/>
                        <wps:spPr>
                          <a:xfrm>
                            <a:off x="747415" y="919226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7125 w 25400"/>
                              <a:gd name="connsiteY0" fmla="*/ 9525 h 25400"/>
                              <a:gd name="connsiteX1" fmla="*/ 27285 w 25400"/>
                              <a:gd name="connsiteY1" fmla="*/ 26035 h 25400"/>
                              <a:gd name="connsiteX2" fmla="*/ 17125 w 25400"/>
                              <a:gd name="connsiteY2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7125" y="9525"/>
                                </a:moveTo>
                                <a:cubicBezTo>
                                  <a:pt x="5695" y="23495"/>
                                  <a:pt x="5695" y="23495"/>
                                  <a:pt x="27285" y="26035"/>
                                </a:cubicBezTo>
                                <a:cubicBezTo>
                                  <a:pt x="23475" y="19685"/>
                                  <a:pt x="20935" y="15875"/>
                                  <a:pt x="1712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14" name="Freeform: Shape 11114"/>
                        <wps:cNvSpPr/>
                        <wps:spPr>
                          <a:xfrm>
                            <a:off x="1591659" y="8411679"/>
                            <a:ext cx="25400" cy="12700"/>
                          </a:xfrm>
                          <a:custGeom>
                            <a:avLst/>
                            <a:gdLst>
                              <a:gd name="connsiteX0" fmla="*/ 14891 w 25400"/>
                              <a:gd name="connsiteY0" fmla="*/ 10327 h 12700"/>
                              <a:gd name="connsiteX1" fmla="*/ 14891 w 25400"/>
                              <a:gd name="connsiteY1" fmla="*/ 10327 h 12700"/>
                              <a:gd name="connsiteX2" fmla="*/ 14891 w 25400"/>
                              <a:gd name="connsiteY2" fmla="*/ 10327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4891" y="10327"/>
                                </a:moveTo>
                                <a:cubicBezTo>
                                  <a:pt x="-349" y="17946"/>
                                  <a:pt x="22511" y="6516"/>
                                  <a:pt x="14891" y="10327"/>
                                </a:cubicBezTo>
                                <a:lnTo>
                                  <a:pt x="14891" y="1032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15" name="Freeform: Shape 11115"/>
                        <wps:cNvSpPr/>
                        <wps:spPr>
                          <a:xfrm>
                            <a:off x="1620355" y="8475980"/>
                            <a:ext cx="25400" cy="38100"/>
                          </a:xfrm>
                          <a:custGeom>
                            <a:avLst/>
                            <a:gdLst>
                              <a:gd name="connsiteX0" fmla="*/ 19215 w 25400"/>
                              <a:gd name="connsiteY0" fmla="*/ 33655 h 38100"/>
                              <a:gd name="connsiteX1" fmla="*/ 26835 w 25400"/>
                              <a:gd name="connsiteY1" fmla="*/ 9525 h 38100"/>
                              <a:gd name="connsiteX2" fmla="*/ 10325 w 25400"/>
                              <a:gd name="connsiteY2" fmla="*/ 33655 h 38100"/>
                              <a:gd name="connsiteX3" fmla="*/ 19215 w 25400"/>
                              <a:gd name="connsiteY3" fmla="*/ 33655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400" h="38100">
                                <a:moveTo>
                                  <a:pt x="19215" y="33655"/>
                                </a:moveTo>
                                <a:cubicBezTo>
                                  <a:pt x="21755" y="27305"/>
                                  <a:pt x="23025" y="19685"/>
                                  <a:pt x="26835" y="9525"/>
                                </a:cubicBezTo>
                                <a:cubicBezTo>
                                  <a:pt x="-2375" y="20955"/>
                                  <a:pt x="15405" y="27305"/>
                                  <a:pt x="10325" y="33655"/>
                                </a:cubicBezTo>
                                <a:cubicBezTo>
                                  <a:pt x="12865" y="33655"/>
                                  <a:pt x="16675" y="33655"/>
                                  <a:pt x="19215" y="3365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16" name="Freeform: Shape 11116"/>
                        <wps:cNvSpPr/>
                        <wps:spPr>
                          <a:xfrm>
                            <a:off x="1570355" y="8428990"/>
                            <a:ext cx="76200" cy="63500"/>
                          </a:xfrm>
                          <a:custGeom>
                            <a:avLst/>
                            <a:gdLst>
                              <a:gd name="connsiteX0" fmla="*/ 9525 w 76200"/>
                              <a:gd name="connsiteY0" fmla="*/ 61595 h 63500"/>
                              <a:gd name="connsiteX1" fmla="*/ 65405 w 76200"/>
                              <a:gd name="connsiteY1" fmla="*/ 27305 h 63500"/>
                              <a:gd name="connsiteX2" fmla="*/ 55245 w 76200"/>
                              <a:gd name="connsiteY2" fmla="*/ 28575 h 63500"/>
                              <a:gd name="connsiteX3" fmla="*/ 60325 w 76200"/>
                              <a:gd name="connsiteY3" fmla="*/ 26035 h 63500"/>
                              <a:gd name="connsiteX4" fmla="*/ 75565 w 76200"/>
                              <a:gd name="connsiteY4" fmla="*/ 9525 h 63500"/>
                              <a:gd name="connsiteX5" fmla="*/ 57785 w 76200"/>
                              <a:gd name="connsiteY5" fmla="*/ 22225 h 63500"/>
                              <a:gd name="connsiteX6" fmla="*/ 46355 w 76200"/>
                              <a:gd name="connsiteY6" fmla="*/ 28575 h 63500"/>
                              <a:gd name="connsiteX7" fmla="*/ 45085 w 76200"/>
                              <a:gd name="connsiteY7" fmla="*/ 31115 h 63500"/>
                              <a:gd name="connsiteX8" fmla="*/ 9525 w 76200"/>
                              <a:gd name="connsiteY8" fmla="*/ 61595 h 63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76200" h="63500">
                                <a:moveTo>
                                  <a:pt x="9525" y="61595"/>
                                </a:moveTo>
                                <a:cubicBezTo>
                                  <a:pt x="45085" y="56515"/>
                                  <a:pt x="57785" y="42545"/>
                                  <a:pt x="65405" y="27305"/>
                                </a:cubicBezTo>
                                <a:cubicBezTo>
                                  <a:pt x="61595" y="27305"/>
                                  <a:pt x="59055" y="28575"/>
                                  <a:pt x="55245" y="28575"/>
                                </a:cubicBezTo>
                                <a:cubicBezTo>
                                  <a:pt x="56515" y="27305"/>
                                  <a:pt x="59055" y="26035"/>
                                  <a:pt x="60325" y="26035"/>
                                </a:cubicBezTo>
                                <a:cubicBezTo>
                                  <a:pt x="66675" y="22225"/>
                                  <a:pt x="74295" y="18415"/>
                                  <a:pt x="75565" y="9525"/>
                                </a:cubicBezTo>
                                <a:cubicBezTo>
                                  <a:pt x="71755" y="15875"/>
                                  <a:pt x="64135" y="18415"/>
                                  <a:pt x="57785" y="22225"/>
                                </a:cubicBezTo>
                                <a:cubicBezTo>
                                  <a:pt x="53975" y="24765"/>
                                  <a:pt x="50165" y="26035"/>
                                  <a:pt x="46355" y="28575"/>
                                </a:cubicBezTo>
                                <a:cubicBezTo>
                                  <a:pt x="45085" y="28575"/>
                                  <a:pt x="45085" y="29845"/>
                                  <a:pt x="45085" y="31115"/>
                                </a:cubicBezTo>
                                <a:cubicBezTo>
                                  <a:pt x="22225" y="37465"/>
                                  <a:pt x="9525" y="47625"/>
                                  <a:pt x="9525" y="615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17" name="Freeform: Shape 11117"/>
                        <wps:cNvSpPr/>
                        <wps:spPr>
                          <a:xfrm>
                            <a:off x="1621256" y="8412480"/>
                            <a:ext cx="25400" cy="12700"/>
                          </a:xfrm>
                          <a:custGeom>
                            <a:avLst/>
                            <a:gdLst>
                              <a:gd name="connsiteX0" fmla="*/ 11964 w 25400"/>
                              <a:gd name="connsiteY0" fmla="*/ 14605 h 12700"/>
                              <a:gd name="connsiteX1" fmla="*/ 17044 w 25400"/>
                              <a:gd name="connsiteY1" fmla="*/ 9525 h 12700"/>
                              <a:gd name="connsiteX2" fmla="*/ 11964 w 25400"/>
                              <a:gd name="connsiteY2" fmla="*/ 1460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1964" y="14605"/>
                                </a:moveTo>
                                <a:cubicBezTo>
                                  <a:pt x="14504" y="13335"/>
                                  <a:pt x="15774" y="10795"/>
                                  <a:pt x="17044" y="9525"/>
                                </a:cubicBezTo>
                                <a:cubicBezTo>
                                  <a:pt x="13234" y="9525"/>
                                  <a:pt x="5614" y="14605"/>
                                  <a:pt x="11964" y="1460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18" name="Freeform: Shape 11118"/>
                        <wps:cNvSpPr/>
                        <wps:spPr>
                          <a:xfrm>
                            <a:off x="1609626" y="8393430"/>
                            <a:ext cx="38100" cy="38100"/>
                          </a:xfrm>
                          <a:custGeom>
                            <a:avLst/>
                            <a:gdLst>
                              <a:gd name="connsiteX0" fmla="*/ 18514 w 38100"/>
                              <a:gd name="connsiteY0" fmla="*/ 28575 h 38100"/>
                              <a:gd name="connsiteX1" fmla="*/ 9624 w 38100"/>
                              <a:gd name="connsiteY1" fmla="*/ 29845 h 38100"/>
                              <a:gd name="connsiteX2" fmla="*/ 18514 w 38100"/>
                              <a:gd name="connsiteY2" fmla="*/ 28575 h 38100"/>
                              <a:gd name="connsiteX3" fmla="*/ 40104 w 38100"/>
                              <a:gd name="connsiteY3" fmla="*/ 20955 h 38100"/>
                              <a:gd name="connsiteX4" fmla="*/ 21054 w 38100"/>
                              <a:gd name="connsiteY4" fmla="*/ 14605 h 38100"/>
                              <a:gd name="connsiteX5" fmla="*/ 24864 w 38100"/>
                              <a:gd name="connsiteY5" fmla="*/ 9525 h 38100"/>
                              <a:gd name="connsiteX6" fmla="*/ 18514 w 38100"/>
                              <a:gd name="connsiteY6" fmla="*/ 15875 h 38100"/>
                              <a:gd name="connsiteX7" fmla="*/ 18514 w 38100"/>
                              <a:gd name="connsiteY7" fmla="*/ 15875 h 38100"/>
                              <a:gd name="connsiteX8" fmla="*/ 22324 w 38100"/>
                              <a:gd name="connsiteY8" fmla="*/ 20955 h 38100"/>
                              <a:gd name="connsiteX9" fmla="*/ 18514 w 38100"/>
                              <a:gd name="connsiteY9" fmla="*/ 28575 h 38100"/>
                              <a:gd name="connsiteX10" fmla="*/ 18514 w 38100"/>
                              <a:gd name="connsiteY10" fmla="*/ 28575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38100" h="38100">
                                <a:moveTo>
                                  <a:pt x="18514" y="28575"/>
                                </a:moveTo>
                                <a:cubicBezTo>
                                  <a:pt x="14704" y="29845"/>
                                  <a:pt x="12164" y="28575"/>
                                  <a:pt x="9624" y="29845"/>
                                </a:cubicBezTo>
                                <a:cubicBezTo>
                                  <a:pt x="8354" y="34925"/>
                                  <a:pt x="19784" y="31114"/>
                                  <a:pt x="18514" y="28575"/>
                                </a:cubicBezTo>
                                <a:cubicBezTo>
                                  <a:pt x="26134" y="26035"/>
                                  <a:pt x="31214" y="24764"/>
                                  <a:pt x="40104" y="20955"/>
                                </a:cubicBezTo>
                                <a:cubicBezTo>
                                  <a:pt x="32484" y="18414"/>
                                  <a:pt x="27404" y="15875"/>
                                  <a:pt x="21054" y="14605"/>
                                </a:cubicBezTo>
                                <a:cubicBezTo>
                                  <a:pt x="22324" y="13335"/>
                                  <a:pt x="23594" y="12064"/>
                                  <a:pt x="24864" y="9525"/>
                                </a:cubicBezTo>
                                <a:cubicBezTo>
                                  <a:pt x="19784" y="10795"/>
                                  <a:pt x="17244" y="12064"/>
                                  <a:pt x="18514" y="15875"/>
                                </a:cubicBezTo>
                                <a:cubicBezTo>
                                  <a:pt x="18514" y="15875"/>
                                  <a:pt x="18514" y="15875"/>
                                  <a:pt x="18514" y="15875"/>
                                </a:cubicBezTo>
                                <a:cubicBezTo>
                                  <a:pt x="19784" y="17145"/>
                                  <a:pt x="22324" y="19685"/>
                                  <a:pt x="22324" y="20955"/>
                                </a:cubicBezTo>
                                <a:cubicBezTo>
                                  <a:pt x="21054" y="23495"/>
                                  <a:pt x="19784" y="24764"/>
                                  <a:pt x="18514" y="28575"/>
                                </a:cubicBezTo>
                                <a:cubicBezTo>
                                  <a:pt x="18514" y="28575"/>
                                  <a:pt x="18514" y="28575"/>
                                  <a:pt x="18514" y="2857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19" name="Freeform: Shape 11119"/>
                        <wps:cNvSpPr/>
                        <wps:spPr>
                          <a:xfrm>
                            <a:off x="1659255" y="848741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5875 w 25400"/>
                              <a:gd name="connsiteY0" fmla="*/ 9525 h 25400"/>
                              <a:gd name="connsiteX1" fmla="*/ 9525 w 25400"/>
                              <a:gd name="connsiteY1" fmla="*/ 17145 h 25400"/>
                              <a:gd name="connsiteX2" fmla="*/ 15875 w 25400"/>
                              <a:gd name="connsiteY2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5875" y="9525"/>
                                </a:moveTo>
                                <a:cubicBezTo>
                                  <a:pt x="10795" y="10795"/>
                                  <a:pt x="10795" y="14605"/>
                                  <a:pt x="9525" y="17145"/>
                                </a:cubicBezTo>
                                <a:cubicBezTo>
                                  <a:pt x="15875" y="15875"/>
                                  <a:pt x="14605" y="12065"/>
                                  <a:pt x="1587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20" name="Freeform: Shape 11120"/>
                        <wps:cNvSpPr/>
                        <wps:spPr>
                          <a:xfrm>
                            <a:off x="1655929" y="8414876"/>
                            <a:ext cx="12700" cy="12700"/>
                          </a:xfrm>
                          <a:custGeom>
                            <a:avLst/>
                            <a:gdLst>
                              <a:gd name="connsiteX0" fmla="*/ 15391 w 12700"/>
                              <a:gd name="connsiteY0" fmla="*/ 9668 h 12700"/>
                              <a:gd name="connsiteX1" fmla="*/ 12851 w 12700"/>
                              <a:gd name="connsiteY1" fmla="*/ 14749 h 12700"/>
                              <a:gd name="connsiteX2" fmla="*/ 15391 w 12700"/>
                              <a:gd name="connsiteY2" fmla="*/ 9668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5391" y="9668"/>
                                </a:moveTo>
                                <a:cubicBezTo>
                                  <a:pt x="10311" y="8399"/>
                                  <a:pt x="6501" y="16018"/>
                                  <a:pt x="12851" y="14749"/>
                                </a:cubicBezTo>
                                <a:cubicBezTo>
                                  <a:pt x="11581" y="12208"/>
                                  <a:pt x="15391" y="12208"/>
                                  <a:pt x="15391" y="966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21" name="Freeform: Shape 11121"/>
                        <wps:cNvSpPr/>
                        <wps:spPr>
                          <a:xfrm>
                            <a:off x="1803471" y="8425180"/>
                            <a:ext cx="38100" cy="25400"/>
                          </a:xfrm>
                          <a:custGeom>
                            <a:avLst/>
                            <a:gdLst>
                              <a:gd name="connsiteX0" fmla="*/ 30409 w 38100"/>
                              <a:gd name="connsiteY0" fmla="*/ 9525 h 25400"/>
                              <a:gd name="connsiteX1" fmla="*/ 24059 w 38100"/>
                              <a:gd name="connsiteY1" fmla="*/ 13335 h 25400"/>
                              <a:gd name="connsiteX2" fmla="*/ 10089 w 38100"/>
                              <a:gd name="connsiteY2" fmla="*/ 22225 h 25400"/>
                              <a:gd name="connsiteX3" fmla="*/ 10089 w 38100"/>
                              <a:gd name="connsiteY3" fmla="*/ 23495 h 25400"/>
                              <a:gd name="connsiteX4" fmla="*/ 10089 w 38100"/>
                              <a:gd name="connsiteY4" fmla="*/ 24764 h 25400"/>
                              <a:gd name="connsiteX5" fmla="*/ 12629 w 38100"/>
                              <a:gd name="connsiteY5" fmla="*/ 24764 h 25400"/>
                              <a:gd name="connsiteX6" fmla="*/ 26599 w 38100"/>
                              <a:gd name="connsiteY6" fmla="*/ 15875 h 25400"/>
                              <a:gd name="connsiteX7" fmla="*/ 30409 w 38100"/>
                              <a:gd name="connsiteY7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8100" h="25400">
                                <a:moveTo>
                                  <a:pt x="30409" y="9525"/>
                                </a:moveTo>
                                <a:lnTo>
                                  <a:pt x="24059" y="13335"/>
                                </a:lnTo>
                                <a:cubicBezTo>
                                  <a:pt x="18979" y="15875"/>
                                  <a:pt x="13899" y="18414"/>
                                  <a:pt x="10089" y="22225"/>
                                </a:cubicBezTo>
                                <a:cubicBezTo>
                                  <a:pt x="10089" y="22225"/>
                                  <a:pt x="8819" y="23495"/>
                                  <a:pt x="10089" y="23495"/>
                                </a:cubicBezTo>
                                <a:cubicBezTo>
                                  <a:pt x="10089" y="23495"/>
                                  <a:pt x="10089" y="23495"/>
                                  <a:pt x="10089" y="24764"/>
                                </a:cubicBezTo>
                                <a:cubicBezTo>
                                  <a:pt x="11359" y="26035"/>
                                  <a:pt x="12629" y="26035"/>
                                  <a:pt x="12629" y="24764"/>
                                </a:cubicBezTo>
                                <a:cubicBezTo>
                                  <a:pt x="16439" y="20955"/>
                                  <a:pt x="21519" y="18414"/>
                                  <a:pt x="26599" y="15875"/>
                                </a:cubicBezTo>
                                <a:lnTo>
                                  <a:pt x="30409" y="952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22" name="Freeform: Shape 11122"/>
                        <wps:cNvSpPr/>
                        <wps:spPr>
                          <a:xfrm>
                            <a:off x="1655445" y="837946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8415 w 25400"/>
                              <a:gd name="connsiteY0" fmla="*/ 9525 h 25400"/>
                              <a:gd name="connsiteX1" fmla="*/ 9525 w 25400"/>
                              <a:gd name="connsiteY1" fmla="*/ 17145 h 25400"/>
                              <a:gd name="connsiteX2" fmla="*/ 18415 w 25400"/>
                              <a:gd name="connsiteY2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8415" y="9525"/>
                                </a:moveTo>
                                <a:lnTo>
                                  <a:pt x="9525" y="17145"/>
                                </a:lnTo>
                                <a:cubicBezTo>
                                  <a:pt x="15875" y="17145"/>
                                  <a:pt x="17145" y="13335"/>
                                  <a:pt x="1841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23" name="Freeform: Shape 11123"/>
                        <wps:cNvSpPr/>
                        <wps:spPr>
                          <a:xfrm>
                            <a:off x="1633855" y="8390890"/>
                            <a:ext cx="25400" cy="25400"/>
                          </a:xfrm>
                          <a:custGeom>
                            <a:avLst/>
                            <a:gdLst>
                              <a:gd name="connsiteX0" fmla="*/ 24765 w 25400"/>
                              <a:gd name="connsiteY0" fmla="*/ 19685 h 25400"/>
                              <a:gd name="connsiteX1" fmla="*/ 22225 w 25400"/>
                              <a:gd name="connsiteY1" fmla="*/ 9525 h 25400"/>
                              <a:gd name="connsiteX2" fmla="*/ 9525 w 25400"/>
                              <a:gd name="connsiteY2" fmla="*/ 19685 h 25400"/>
                              <a:gd name="connsiteX3" fmla="*/ 18415 w 25400"/>
                              <a:gd name="connsiteY3" fmla="*/ 17145 h 25400"/>
                              <a:gd name="connsiteX4" fmla="*/ 24765 w 25400"/>
                              <a:gd name="connsiteY4" fmla="*/ 1968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24765" y="19685"/>
                                </a:moveTo>
                                <a:cubicBezTo>
                                  <a:pt x="19685" y="14605"/>
                                  <a:pt x="20955" y="14605"/>
                                  <a:pt x="22225" y="9525"/>
                                </a:cubicBezTo>
                                <a:cubicBezTo>
                                  <a:pt x="17145" y="12065"/>
                                  <a:pt x="10795" y="14605"/>
                                  <a:pt x="9525" y="19685"/>
                                </a:cubicBezTo>
                                <a:cubicBezTo>
                                  <a:pt x="14605" y="20955"/>
                                  <a:pt x="12065" y="18415"/>
                                  <a:pt x="18415" y="17145"/>
                                </a:cubicBezTo>
                                <a:cubicBezTo>
                                  <a:pt x="20955" y="19685"/>
                                  <a:pt x="22225" y="20955"/>
                                  <a:pt x="24765" y="1968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24" name="Freeform: Shape 11124"/>
                        <wps:cNvSpPr/>
                        <wps:spPr>
                          <a:xfrm>
                            <a:off x="672465" y="9225280"/>
                            <a:ext cx="63500" cy="25400"/>
                          </a:xfrm>
                          <a:custGeom>
                            <a:avLst/>
                            <a:gdLst>
                              <a:gd name="connsiteX0" fmla="*/ 55245 w 63500"/>
                              <a:gd name="connsiteY0" fmla="*/ 9525 h 25400"/>
                              <a:gd name="connsiteX1" fmla="*/ 9525 w 63500"/>
                              <a:gd name="connsiteY1" fmla="*/ 27305 h 25400"/>
                              <a:gd name="connsiteX2" fmla="*/ 55245 w 63500"/>
                              <a:gd name="connsiteY2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63500" h="25400">
                                <a:moveTo>
                                  <a:pt x="55245" y="9525"/>
                                </a:moveTo>
                                <a:cubicBezTo>
                                  <a:pt x="23495" y="10795"/>
                                  <a:pt x="23495" y="10795"/>
                                  <a:pt x="9525" y="27305"/>
                                </a:cubicBezTo>
                                <a:cubicBezTo>
                                  <a:pt x="27305" y="22225"/>
                                  <a:pt x="48895" y="23495"/>
                                  <a:pt x="5524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25" name="Freeform: Shape 11125"/>
                        <wps:cNvSpPr/>
                        <wps:spPr>
                          <a:xfrm>
                            <a:off x="1786155" y="8445241"/>
                            <a:ext cx="25400" cy="12700"/>
                          </a:xfrm>
                          <a:custGeom>
                            <a:avLst/>
                            <a:gdLst>
                              <a:gd name="connsiteX0" fmla="*/ 14705 w 25400"/>
                              <a:gd name="connsiteY0" fmla="*/ 9784 h 12700"/>
                              <a:gd name="connsiteX1" fmla="*/ 10895 w 25400"/>
                              <a:gd name="connsiteY1" fmla="*/ 12324 h 12700"/>
                              <a:gd name="connsiteX2" fmla="*/ 14705 w 25400"/>
                              <a:gd name="connsiteY2" fmla="*/ 9784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4705" y="9784"/>
                                </a:moveTo>
                                <a:cubicBezTo>
                                  <a:pt x="12165" y="9784"/>
                                  <a:pt x="7085" y="13594"/>
                                  <a:pt x="10895" y="12324"/>
                                </a:cubicBezTo>
                                <a:cubicBezTo>
                                  <a:pt x="14705" y="12324"/>
                                  <a:pt x="19785" y="8514"/>
                                  <a:pt x="14705" y="978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26" name="Freeform: Shape 11126"/>
                        <wps:cNvSpPr/>
                        <wps:spPr>
                          <a:xfrm>
                            <a:off x="892051" y="6980555"/>
                            <a:ext cx="25400" cy="12700"/>
                          </a:xfrm>
                          <a:custGeom>
                            <a:avLst/>
                            <a:gdLst>
                              <a:gd name="connsiteX0" fmla="*/ 18539 w 25400"/>
                              <a:gd name="connsiteY0" fmla="*/ 10160 h 12700"/>
                              <a:gd name="connsiteX1" fmla="*/ 9649 w 25400"/>
                              <a:gd name="connsiteY1" fmla="*/ 12700 h 12700"/>
                              <a:gd name="connsiteX2" fmla="*/ 18539 w 25400"/>
                              <a:gd name="connsiteY2" fmla="*/ 10160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8539" y="10160"/>
                                </a:moveTo>
                                <a:cubicBezTo>
                                  <a:pt x="17269" y="10160"/>
                                  <a:pt x="8379" y="7620"/>
                                  <a:pt x="9649" y="12700"/>
                                </a:cubicBezTo>
                                <a:cubicBezTo>
                                  <a:pt x="13459" y="10160"/>
                                  <a:pt x="19809" y="16510"/>
                                  <a:pt x="18539" y="1016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27" name="Freeform: Shape 11127"/>
                        <wps:cNvSpPr/>
                        <wps:spPr>
                          <a:xfrm>
                            <a:off x="1634523" y="850519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5207 w 12700"/>
                              <a:gd name="connsiteY0" fmla="*/ 9525 h 12700"/>
                              <a:gd name="connsiteX1" fmla="*/ 15207 w 12700"/>
                              <a:gd name="connsiteY1" fmla="*/ 9525 h 12700"/>
                              <a:gd name="connsiteX2" fmla="*/ 15207 w 127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5207" y="9525"/>
                                </a:moveTo>
                                <a:cubicBezTo>
                                  <a:pt x="1237" y="12065"/>
                                  <a:pt x="17747" y="18415"/>
                                  <a:pt x="15207" y="9525"/>
                                </a:cubicBezTo>
                                <a:lnTo>
                                  <a:pt x="15207" y="952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28" name="Freeform: Shape 11128"/>
                        <wps:cNvSpPr/>
                        <wps:spPr>
                          <a:xfrm>
                            <a:off x="1546225" y="6743700"/>
                            <a:ext cx="38100" cy="25400"/>
                          </a:xfrm>
                          <a:custGeom>
                            <a:avLst/>
                            <a:gdLst>
                              <a:gd name="connsiteX0" fmla="*/ 20955 w 38100"/>
                              <a:gd name="connsiteY0" fmla="*/ 9525 h 25400"/>
                              <a:gd name="connsiteX1" fmla="*/ 9525 w 38100"/>
                              <a:gd name="connsiteY1" fmla="*/ 17145 h 25400"/>
                              <a:gd name="connsiteX2" fmla="*/ 12065 w 38100"/>
                              <a:gd name="connsiteY2" fmla="*/ 19685 h 25400"/>
                              <a:gd name="connsiteX3" fmla="*/ 9525 w 38100"/>
                              <a:gd name="connsiteY3" fmla="*/ 22225 h 25400"/>
                              <a:gd name="connsiteX4" fmla="*/ 20955 w 38100"/>
                              <a:gd name="connsiteY4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8100" h="25400">
                                <a:moveTo>
                                  <a:pt x="20955" y="9525"/>
                                </a:moveTo>
                                <a:cubicBezTo>
                                  <a:pt x="13335" y="10795"/>
                                  <a:pt x="13335" y="14605"/>
                                  <a:pt x="9525" y="17145"/>
                                </a:cubicBezTo>
                                <a:lnTo>
                                  <a:pt x="12065" y="19685"/>
                                </a:lnTo>
                                <a:lnTo>
                                  <a:pt x="9525" y="22225"/>
                                </a:lnTo>
                                <a:cubicBezTo>
                                  <a:pt x="24765" y="24765"/>
                                  <a:pt x="38735" y="13335"/>
                                  <a:pt x="2095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29" name="Freeform: Shape 11129"/>
                        <wps:cNvSpPr/>
                        <wps:spPr>
                          <a:xfrm>
                            <a:off x="1515745" y="6752388"/>
                            <a:ext cx="38100" cy="25400"/>
                          </a:xfrm>
                          <a:custGeom>
                            <a:avLst/>
                            <a:gdLst>
                              <a:gd name="connsiteX0" fmla="*/ 38735 w 38100"/>
                              <a:gd name="connsiteY0" fmla="*/ 14807 h 25400"/>
                              <a:gd name="connsiteX1" fmla="*/ 36195 w 38100"/>
                              <a:gd name="connsiteY1" fmla="*/ 12267 h 25400"/>
                              <a:gd name="connsiteX2" fmla="*/ 38735 w 38100"/>
                              <a:gd name="connsiteY2" fmla="*/ 9727 h 25400"/>
                              <a:gd name="connsiteX3" fmla="*/ 9525 w 38100"/>
                              <a:gd name="connsiteY3" fmla="*/ 14807 h 25400"/>
                              <a:gd name="connsiteX4" fmla="*/ 10795 w 38100"/>
                              <a:gd name="connsiteY4" fmla="*/ 22427 h 25400"/>
                              <a:gd name="connsiteX5" fmla="*/ 38735 w 38100"/>
                              <a:gd name="connsiteY5" fmla="*/ 14807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38100" h="25400">
                                <a:moveTo>
                                  <a:pt x="38735" y="14807"/>
                                </a:moveTo>
                                <a:lnTo>
                                  <a:pt x="36195" y="12267"/>
                                </a:lnTo>
                                <a:lnTo>
                                  <a:pt x="38735" y="9727"/>
                                </a:lnTo>
                                <a:cubicBezTo>
                                  <a:pt x="29845" y="8457"/>
                                  <a:pt x="18415" y="13537"/>
                                  <a:pt x="9525" y="14807"/>
                                </a:cubicBezTo>
                                <a:cubicBezTo>
                                  <a:pt x="10795" y="17347"/>
                                  <a:pt x="12065" y="19887"/>
                                  <a:pt x="10795" y="22427"/>
                                </a:cubicBezTo>
                                <a:cubicBezTo>
                                  <a:pt x="18415" y="21157"/>
                                  <a:pt x="33655" y="19887"/>
                                  <a:pt x="38735" y="1480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30" name="Freeform: Shape 11130"/>
                        <wps:cNvSpPr/>
                        <wps:spPr>
                          <a:xfrm>
                            <a:off x="1634984" y="844169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9826 w 25400"/>
                              <a:gd name="connsiteY0" fmla="*/ 9525 h 25400"/>
                              <a:gd name="connsiteX1" fmla="*/ 9666 w 25400"/>
                              <a:gd name="connsiteY1" fmla="*/ 18415 h 25400"/>
                              <a:gd name="connsiteX2" fmla="*/ 19826 w 25400"/>
                              <a:gd name="connsiteY2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9826" y="9525"/>
                                </a:moveTo>
                                <a:cubicBezTo>
                                  <a:pt x="16016" y="12065"/>
                                  <a:pt x="8396" y="14605"/>
                                  <a:pt x="9666" y="18415"/>
                                </a:cubicBezTo>
                                <a:cubicBezTo>
                                  <a:pt x="14746" y="15875"/>
                                  <a:pt x="22366" y="14605"/>
                                  <a:pt x="19826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31" name="Freeform: Shape 11131"/>
                        <wps:cNvSpPr/>
                        <wps:spPr>
                          <a:xfrm>
                            <a:off x="1551305" y="849757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9685 w 25400"/>
                              <a:gd name="connsiteY0" fmla="*/ 10795 h 25400"/>
                              <a:gd name="connsiteX1" fmla="*/ 9525 w 25400"/>
                              <a:gd name="connsiteY1" fmla="*/ 9525 h 25400"/>
                              <a:gd name="connsiteX2" fmla="*/ 14605 w 25400"/>
                              <a:gd name="connsiteY2" fmla="*/ 18415 h 25400"/>
                              <a:gd name="connsiteX3" fmla="*/ 19685 w 25400"/>
                              <a:gd name="connsiteY3" fmla="*/ 1079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9685" y="10795"/>
                                </a:moveTo>
                                <a:cubicBezTo>
                                  <a:pt x="14605" y="14605"/>
                                  <a:pt x="13335" y="9525"/>
                                  <a:pt x="9525" y="9525"/>
                                </a:cubicBezTo>
                                <a:cubicBezTo>
                                  <a:pt x="12065" y="12065"/>
                                  <a:pt x="6985" y="18415"/>
                                  <a:pt x="14605" y="18415"/>
                                </a:cubicBezTo>
                                <a:cubicBezTo>
                                  <a:pt x="9525" y="14605"/>
                                  <a:pt x="20955" y="14605"/>
                                  <a:pt x="19685" y="107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32" name="Freeform: Shape 11132"/>
                        <wps:cNvSpPr/>
                        <wps:spPr>
                          <a:xfrm>
                            <a:off x="1632244" y="8567329"/>
                            <a:ext cx="12700" cy="12700"/>
                          </a:xfrm>
                          <a:custGeom>
                            <a:avLst/>
                            <a:gdLst>
                              <a:gd name="connsiteX0" fmla="*/ 11136 w 12700"/>
                              <a:gd name="connsiteY0" fmla="*/ 9615 h 12700"/>
                              <a:gd name="connsiteX1" fmla="*/ 12406 w 12700"/>
                              <a:gd name="connsiteY1" fmla="*/ 10886 h 12700"/>
                              <a:gd name="connsiteX2" fmla="*/ 11136 w 12700"/>
                              <a:gd name="connsiteY2" fmla="*/ 961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1136" y="9615"/>
                                </a:moveTo>
                                <a:cubicBezTo>
                                  <a:pt x="11136" y="9615"/>
                                  <a:pt x="12406" y="10886"/>
                                  <a:pt x="12406" y="10886"/>
                                </a:cubicBezTo>
                                <a:cubicBezTo>
                                  <a:pt x="3516" y="21046"/>
                                  <a:pt x="18756" y="8346"/>
                                  <a:pt x="11136" y="961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33" name="Freeform: Shape 11133"/>
                        <wps:cNvSpPr/>
                        <wps:spPr>
                          <a:xfrm>
                            <a:off x="1134745" y="7071796"/>
                            <a:ext cx="50800" cy="38100"/>
                          </a:xfrm>
                          <a:custGeom>
                            <a:avLst/>
                            <a:gdLst>
                              <a:gd name="connsiteX0" fmla="*/ 9525 w 50800"/>
                              <a:gd name="connsiteY0" fmla="*/ 30679 h 38100"/>
                              <a:gd name="connsiteX1" fmla="*/ 14605 w 50800"/>
                              <a:gd name="connsiteY1" fmla="*/ 30679 h 38100"/>
                              <a:gd name="connsiteX2" fmla="*/ 45085 w 50800"/>
                              <a:gd name="connsiteY2" fmla="*/ 15439 h 38100"/>
                              <a:gd name="connsiteX3" fmla="*/ 46355 w 50800"/>
                              <a:gd name="connsiteY3" fmla="*/ 11629 h 38100"/>
                              <a:gd name="connsiteX4" fmla="*/ 41275 w 50800"/>
                              <a:gd name="connsiteY4" fmla="*/ 10359 h 38100"/>
                              <a:gd name="connsiteX5" fmla="*/ 9525 w 50800"/>
                              <a:gd name="connsiteY5" fmla="*/ 26869 h 38100"/>
                              <a:gd name="connsiteX6" fmla="*/ 9525 w 50800"/>
                              <a:gd name="connsiteY6" fmla="*/ 30679 h 38100"/>
                              <a:gd name="connsiteX7" fmla="*/ 9525 w 50800"/>
                              <a:gd name="connsiteY7" fmla="*/ 30679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50800" h="38100">
                                <a:moveTo>
                                  <a:pt x="9525" y="30679"/>
                                </a:moveTo>
                                <a:cubicBezTo>
                                  <a:pt x="10795" y="31949"/>
                                  <a:pt x="13335" y="31949"/>
                                  <a:pt x="14605" y="30679"/>
                                </a:cubicBezTo>
                                <a:cubicBezTo>
                                  <a:pt x="24765" y="24329"/>
                                  <a:pt x="34925" y="17979"/>
                                  <a:pt x="45085" y="15439"/>
                                </a:cubicBezTo>
                                <a:cubicBezTo>
                                  <a:pt x="46355" y="15439"/>
                                  <a:pt x="47625" y="12899"/>
                                  <a:pt x="46355" y="11629"/>
                                </a:cubicBezTo>
                                <a:cubicBezTo>
                                  <a:pt x="46355" y="9089"/>
                                  <a:pt x="43815" y="9089"/>
                                  <a:pt x="41275" y="10359"/>
                                </a:cubicBezTo>
                                <a:cubicBezTo>
                                  <a:pt x="31115" y="14169"/>
                                  <a:pt x="19685" y="20519"/>
                                  <a:pt x="9525" y="26869"/>
                                </a:cubicBezTo>
                                <a:cubicBezTo>
                                  <a:pt x="9525" y="26869"/>
                                  <a:pt x="9525" y="28139"/>
                                  <a:pt x="9525" y="30679"/>
                                </a:cubicBezTo>
                                <a:cubicBezTo>
                                  <a:pt x="9525" y="29409"/>
                                  <a:pt x="9525" y="29409"/>
                                  <a:pt x="9525" y="3067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34" name="Freeform: Shape 11134"/>
                        <wps:cNvSpPr/>
                        <wps:spPr>
                          <a:xfrm>
                            <a:off x="7911465" y="379857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2065 w 12700"/>
                              <a:gd name="connsiteY0" fmla="*/ 10795 h 12700"/>
                              <a:gd name="connsiteX1" fmla="*/ 10795 w 12700"/>
                              <a:gd name="connsiteY1" fmla="*/ 9525 h 12700"/>
                              <a:gd name="connsiteX2" fmla="*/ 9525 w 12700"/>
                              <a:gd name="connsiteY2" fmla="*/ 12065 h 12700"/>
                              <a:gd name="connsiteX3" fmla="*/ 12065 w 12700"/>
                              <a:gd name="connsiteY3" fmla="*/ 1079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2065" y="10795"/>
                                </a:moveTo>
                                <a:lnTo>
                                  <a:pt x="10795" y="9525"/>
                                </a:lnTo>
                                <a:lnTo>
                                  <a:pt x="9525" y="12065"/>
                                </a:lnTo>
                                <a:cubicBezTo>
                                  <a:pt x="10795" y="10795"/>
                                  <a:pt x="12065" y="12065"/>
                                  <a:pt x="12065" y="107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35" name="Freeform: Shape 11135"/>
                        <wps:cNvSpPr/>
                        <wps:spPr>
                          <a:xfrm>
                            <a:off x="8034655" y="4720590"/>
                            <a:ext cx="12700" cy="254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13335 h 25400"/>
                              <a:gd name="connsiteX1" fmla="*/ 10795 w 12700"/>
                              <a:gd name="connsiteY1" fmla="*/ 15875 h 25400"/>
                              <a:gd name="connsiteX2" fmla="*/ 10795 w 12700"/>
                              <a:gd name="connsiteY2" fmla="*/ 12065 h 25400"/>
                              <a:gd name="connsiteX3" fmla="*/ 9525 w 12700"/>
                              <a:gd name="connsiteY3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700" h="25400">
                                <a:moveTo>
                                  <a:pt x="9525" y="13335"/>
                                </a:moveTo>
                                <a:lnTo>
                                  <a:pt x="10795" y="15875"/>
                                </a:lnTo>
                                <a:lnTo>
                                  <a:pt x="10795" y="12065"/>
                                </a:lnTo>
                                <a:lnTo>
                                  <a:pt x="9525" y="952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36" name="Freeform: Shape 11136"/>
                        <wps:cNvSpPr/>
                        <wps:spPr>
                          <a:xfrm>
                            <a:off x="8062595" y="3709670"/>
                            <a:ext cx="25400" cy="12700"/>
                          </a:xfrm>
                          <a:custGeom>
                            <a:avLst/>
                            <a:gdLst>
                              <a:gd name="connsiteX0" fmla="*/ 17145 w 25400"/>
                              <a:gd name="connsiteY0" fmla="*/ 9525 h 12700"/>
                              <a:gd name="connsiteX1" fmla="*/ 9525 w 25400"/>
                              <a:gd name="connsiteY1" fmla="*/ 13335 h 12700"/>
                              <a:gd name="connsiteX2" fmla="*/ 17145 w 254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7145" y="9525"/>
                                </a:moveTo>
                                <a:lnTo>
                                  <a:pt x="9525" y="13335"/>
                                </a:lnTo>
                                <a:cubicBezTo>
                                  <a:pt x="12065" y="12065"/>
                                  <a:pt x="15875" y="13335"/>
                                  <a:pt x="1714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37" name="Freeform: Shape 11137"/>
                        <wps:cNvSpPr/>
                        <wps:spPr>
                          <a:xfrm>
                            <a:off x="6388735" y="3488690"/>
                            <a:ext cx="1841500" cy="1905000"/>
                          </a:xfrm>
                          <a:custGeom>
                            <a:avLst/>
                            <a:gdLst>
                              <a:gd name="connsiteX0" fmla="*/ 1816735 w 1841500"/>
                              <a:gd name="connsiteY0" fmla="*/ 29845 h 1905000"/>
                              <a:gd name="connsiteX1" fmla="*/ 1816735 w 1841500"/>
                              <a:gd name="connsiteY1" fmla="*/ 29845 h 1905000"/>
                              <a:gd name="connsiteX2" fmla="*/ 1810385 w 1841500"/>
                              <a:gd name="connsiteY2" fmla="*/ 27305 h 1905000"/>
                              <a:gd name="connsiteX3" fmla="*/ 1807846 w 1841500"/>
                              <a:gd name="connsiteY3" fmla="*/ 32385 h 1905000"/>
                              <a:gd name="connsiteX4" fmla="*/ 1797685 w 1841500"/>
                              <a:gd name="connsiteY4" fmla="*/ 34925 h 1905000"/>
                              <a:gd name="connsiteX5" fmla="*/ 1754505 w 1841500"/>
                              <a:gd name="connsiteY5" fmla="*/ 65405 h 1905000"/>
                              <a:gd name="connsiteX6" fmla="*/ 1675765 w 1841500"/>
                              <a:gd name="connsiteY6" fmla="*/ 114935 h 1905000"/>
                              <a:gd name="connsiteX7" fmla="*/ 1673225 w 1841500"/>
                              <a:gd name="connsiteY7" fmla="*/ 120015 h 1905000"/>
                              <a:gd name="connsiteX8" fmla="*/ 1663065 w 1841500"/>
                              <a:gd name="connsiteY8" fmla="*/ 122555 h 1905000"/>
                              <a:gd name="connsiteX9" fmla="*/ 1647825 w 1841500"/>
                              <a:gd name="connsiteY9" fmla="*/ 135255 h 1905000"/>
                              <a:gd name="connsiteX10" fmla="*/ 1627505 w 1841500"/>
                              <a:gd name="connsiteY10" fmla="*/ 145415 h 1905000"/>
                              <a:gd name="connsiteX11" fmla="*/ 1575435 w 1841500"/>
                              <a:gd name="connsiteY11" fmla="*/ 180975 h 1905000"/>
                              <a:gd name="connsiteX12" fmla="*/ 1571625 w 1841500"/>
                              <a:gd name="connsiteY12" fmla="*/ 179705 h 1905000"/>
                              <a:gd name="connsiteX13" fmla="*/ 1544955 w 1841500"/>
                              <a:gd name="connsiteY13" fmla="*/ 198755 h 1905000"/>
                              <a:gd name="connsiteX14" fmla="*/ 1489075 w 1841500"/>
                              <a:gd name="connsiteY14" fmla="*/ 226695 h 1905000"/>
                              <a:gd name="connsiteX15" fmla="*/ 1480185 w 1841500"/>
                              <a:gd name="connsiteY15" fmla="*/ 235585 h 1905000"/>
                              <a:gd name="connsiteX16" fmla="*/ 1417955 w 1841500"/>
                              <a:gd name="connsiteY16" fmla="*/ 271145 h 1905000"/>
                              <a:gd name="connsiteX17" fmla="*/ 1382396 w 1841500"/>
                              <a:gd name="connsiteY17" fmla="*/ 291465 h 1905000"/>
                              <a:gd name="connsiteX18" fmla="*/ 1332865 w 1841500"/>
                              <a:gd name="connsiteY18" fmla="*/ 315595 h 1905000"/>
                              <a:gd name="connsiteX19" fmla="*/ 1315085 w 1841500"/>
                              <a:gd name="connsiteY19" fmla="*/ 324485 h 1905000"/>
                              <a:gd name="connsiteX20" fmla="*/ 1284605 w 1841500"/>
                              <a:gd name="connsiteY20" fmla="*/ 342265 h 1905000"/>
                              <a:gd name="connsiteX21" fmla="*/ 1283335 w 1841500"/>
                              <a:gd name="connsiteY21" fmla="*/ 342265 h 1905000"/>
                              <a:gd name="connsiteX22" fmla="*/ 1282065 w 1841500"/>
                              <a:gd name="connsiteY22" fmla="*/ 340995 h 1905000"/>
                              <a:gd name="connsiteX23" fmla="*/ 1256665 w 1841500"/>
                              <a:gd name="connsiteY23" fmla="*/ 356235 h 1905000"/>
                              <a:gd name="connsiteX24" fmla="*/ 1235075 w 1841500"/>
                              <a:gd name="connsiteY24" fmla="*/ 358775 h 1905000"/>
                              <a:gd name="connsiteX25" fmla="*/ 1237615 w 1841500"/>
                              <a:gd name="connsiteY25" fmla="*/ 363855 h 1905000"/>
                              <a:gd name="connsiteX26" fmla="*/ 1233805 w 1841500"/>
                              <a:gd name="connsiteY26" fmla="*/ 365125 h 1905000"/>
                              <a:gd name="connsiteX27" fmla="*/ 1227455 w 1841500"/>
                              <a:gd name="connsiteY27" fmla="*/ 363855 h 1905000"/>
                              <a:gd name="connsiteX28" fmla="*/ 1227455 w 1841500"/>
                              <a:gd name="connsiteY28" fmla="*/ 366395 h 1905000"/>
                              <a:gd name="connsiteX29" fmla="*/ 1226185 w 1841500"/>
                              <a:gd name="connsiteY29" fmla="*/ 367665 h 1905000"/>
                              <a:gd name="connsiteX30" fmla="*/ 1224915 w 1841500"/>
                              <a:gd name="connsiteY30" fmla="*/ 368935 h 1905000"/>
                              <a:gd name="connsiteX31" fmla="*/ 1222375 w 1841500"/>
                              <a:gd name="connsiteY31" fmla="*/ 375285 h 1905000"/>
                              <a:gd name="connsiteX32" fmla="*/ 1203325 w 1841500"/>
                              <a:gd name="connsiteY32" fmla="*/ 380365 h 1905000"/>
                              <a:gd name="connsiteX33" fmla="*/ 1204596 w 1841500"/>
                              <a:gd name="connsiteY33" fmla="*/ 377825 h 1905000"/>
                              <a:gd name="connsiteX34" fmla="*/ 1203325 w 1841500"/>
                              <a:gd name="connsiteY34" fmla="*/ 376555 h 1905000"/>
                              <a:gd name="connsiteX35" fmla="*/ 1202055 w 1841500"/>
                              <a:gd name="connsiteY35" fmla="*/ 375285 h 1905000"/>
                              <a:gd name="connsiteX36" fmla="*/ 1199515 w 1841500"/>
                              <a:gd name="connsiteY36" fmla="*/ 374015 h 1905000"/>
                              <a:gd name="connsiteX37" fmla="*/ 1199515 w 1841500"/>
                              <a:gd name="connsiteY37" fmla="*/ 381635 h 1905000"/>
                              <a:gd name="connsiteX38" fmla="*/ 1183005 w 1841500"/>
                              <a:gd name="connsiteY38" fmla="*/ 384175 h 1905000"/>
                              <a:gd name="connsiteX39" fmla="*/ 1181735 w 1841500"/>
                              <a:gd name="connsiteY39" fmla="*/ 387985 h 1905000"/>
                              <a:gd name="connsiteX40" fmla="*/ 1177925 w 1841500"/>
                              <a:gd name="connsiteY40" fmla="*/ 386715 h 1905000"/>
                              <a:gd name="connsiteX41" fmla="*/ 1129665 w 1841500"/>
                              <a:gd name="connsiteY41" fmla="*/ 417195 h 1905000"/>
                              <a:gd name="connsiteX42" fmla="*/ 1091565 w 1841500"/>
                              <a:gd name="connsiteY42" fmla="*/ 434975 h 1905000"/>
                              <a:gd name="connsiteX43" fmla="*/ 1092835 w 1841500"/>
                              <a:gd name="connsiteY43" fmla="*/ 432435 h 1905000"/>
                              <a:gd name="connsiteX44" fmla="*/ 1056005 w 1841500"/>
                              <a:gd name="connsiteY44" fmla="*/ 450215 h 1905000"/>
                              <a:gd name="connsiteX45" fmla="*/ 1091565 w 1841500"/>
                              <a:gd name="connsiteY45" fmla="*/ 429895 h 1905000"/>
                              <a:gd name="connsiteX46" fmla="*/ 1090296 w 1841500"/>
                              <a:gd name="connsiteY46" fmla="*/ 426085 h 1905000"/>
                              <a:gd name="connsiteX47" fmla="*/ 1090296 w 1841500"/>
                              <a:gd name="connsiteY47" fmla="*/ 424815 h 1905000"/>
                              <a:gd name="connsiteX48" fmla="*/ 1091565 w 1841500"/>
                              <a:gd name="connsiteY48" fmla="*/ 423545 h 1905000"/>
                              <a:gd name="connsiteX49" fmla="*/ 1075055 w 1841500"/>
                              <a:gd name="connsiteY49" fmla="*/ 424815 h 1905000"/>
                              <a:gd name="connsiteX50" fmla="*/ 1056005 w 1841500"/>
                              <a:gd name="connsiteY50" fmla="*/ 440055 h 1905000"/>
                              <a:gd name="connsiteX51" fmla="*/ 1054735 w 1841500"/>
                              <a:gd name="connsiteY51" fmla="*/ 442595 h 1905000"/>
                              <a:gd name="connsiteX52" fmla="*/ 1050925 w 1841500"/>
                              <a:gd name="connsiteY52" fmla="*/ 440055 h 1905000"/>
                              <a:gd name="connsiteX53" fmla="*/ 1048385 w 1841500"/>
                              <a:gd name="connsiteY53" fmla="*/ 441325 h 1905000"/>
                              <a:gd name="connsiteX54" fmla="*/ 1052196 w 1841500"/>
                              <a:gd name="connsiteY54" fmla="*/ 442595 h 1905000"/>
                              <a:gd name="connsiteX55" fmla="*/ 1042035 w 1841500"/>
                              <a:gd name="connsiteY55" fmla="*/ 447675 h 1905000"/>
                              <a:gd name="connsiteX56" fmla="*/ 1043305 w 1841500"/>
                              <a:gd name="connsiteY56" fmla="*/ 448945 h 1905000"/>
                              <a:gd name="connsiteX57" fmla="*/ 1042035 w 1841500"/>
                              <a:gd name="connsiteY57" fmla="*/ 451485 h 1905000"/>
                              <a:gd name="connsiteX58" fmla="*/ 1040765 w 1841500"/>
                              <a:gd name="connsiteY58" fmla="*/ 450215 h 1905000"/>
                              <a:gd name="connsiteX59" fmla="*/ 1010285 w 1841500"/>
                              <a:gd name="connsiteY59" fmla="*/ 466725 h 1905000"/>
                              <a:gd name="connsiteX60" fmla="*/ 1006475 w 1841500"/>
                              <a:gd name="connsiteY60" fmla="*/ 462915 h 1905000"/>
                              <a:gd name="connsiteX61" fmla="*/ 995045 w 1841500"/>
                              <a:gd name="connsiteY61" fmla="*/ 476885 h 1905000"/>
                              <a:gd name="connsiteX62" fmla="*/ 981075 w 1841500"/>
                              <a:gd name="connsiteY62" fmla="*/ 481965 h 1905000"/>
                              <a:gd name="connsiteX63" fmla="*/ 979805 w 1841500"/>
                              <a:gd name="connsiteY63" fmla="*/ 478155 h 1905000"/>
                              <a:gd name="connsiteX64" fmla="*/ 962025 w 1841500"/>
                              <a:gd name="connsiteY64" fmla="*/ 488315 h 1905000"/>
                              <a:gd name="connsiteX65" fmla="*/ 963295 w 1841500"/>
                              <a:gd name="connsiteY65" fmla="*/ 489585 h 1905000"/>
                              <a:gd name="connsiteX66" fmla="*/ 962025 w 1841500"/>
                              <a:gd name="connsiteY66" fmla="*/ 492125 h 1905000"/>
                              <a:gd name="connsiteX67" fmla="*/ 963295 w 1841500"/>
                              <a:gd name="connsiteY67" fmla="*/ 494665 h 1905000"/>
                              <a:gd name="connsiteX68" fmla="*/ 960755 w 1841500"/>
                              <a:gd name="connsiteY68" fmla="*/ 494665 h 1905000"/>
                              <a:gd name="connsiteX69" fmla="*/ 960755 w 1841500"/>
                              <a:gd name="connsiteY69" fmla="*/ 492125 h 1905000"/>
                              <a:gd name="connsiteX70" fmla="*/ 958215 w 1841500"/>
                              <a:gd name="connsiteY70" fmla="*/ 492125 h 1905000"/>
                              <a:gd name="connsiteX71" fmla="*/ 958215 w 1841500"/>
                              <a:gd name="connsiteY71" fmla="*/ 489585 h 1905000"/>
                              <a:gd name="connsiteX72" fmla="*/ 953135 w 1841500"/>
                              <a:gd name="connsiteY72" fmla="*/ 492125 h 1905000"/>
                              <a:gd name="connsiteX73" fmla="*/ 936625 w 1841500"/>
                              <a:gd name="connsiteY73" fmla="*/ 506095 h 1905000"/>
                              <a:gd name="connsiteX74" fmla="*/ 935355 w 1841500"/>
                              <a:gd name="connsiteY74" fmla="*/ 507365 h 1905000"/>
                              <a:gd name="connsiteX75" fmla="*/ 932815 w 1841500"/>
                              <a:gd name="connsiteY75" fmla="*/ 508635 h 1905000"/>
                              <a:gd name="connsiteX76" fmla="*/ 927735 w 1841500"/>
                              <a:gd name="connsiteY76" fmla="*/ 511175 h 1905000"/>
                              <a:gd name="connsiteX77" fmla="*/ 926465 w 1841500"/>
                              <a:gd name="connsiteY77" fmla="*/ 509905 h 1905000"/>
                              <a:gd name="connsiteX78" fmla="*/ 927735 w 1841500"/>
                              <a:gd name="connsiteY78" fmla="*/ 507365 h 1905000"/>
                              <a:gd name="connsiteX79" fmla="*/ 925195 w 1841500"/>
                              <a:gd name="connsiteY79" fmla="*/ 506095 h 1905000"/>
                              <a:gd name="connsiteX80" fmla="*/ 922655 w 1841500"/>
                              <a:gd name="connsiteY80" fmla="*/ 514985 h 1905000"/>
                              <a:gd name="connsiteX81" fmla="*/ 898525 w 1841500"/>
                              <a:gd name="connsiteY81" fmla="*/ 523875 h 1905000"/>
                              <a:gd name="connsiteX82" fmla="*/ 898525 w 1841500"/>
                              <a:gd name="connsiteY82" fmla="*/ 523875 h 1905000"/>
                              <a:gd name="connsiteX83" fmla="*/ 906145 w 1841500"/>
                              <a:gd name="connsiteY83" fmla="*/ 518795 h 1905000"/>
                              <a:gd name="connsiteX84" fmla="*/ 912495 w 1841500"/>
                              <a:gd name="connsiteY84" fmla="*/ 514985 h 1905000"/>
                              <a:gd name="connsiteX85" fmla="*/ 912495 w 1841500"/>
                              <a:gd name="connsiteY85" fmla="*/ 514985 h 1905000"/>
                              <a:gd name="connsiteX86" fmla="*/ 916305 w 1841500"/>
                              <a:gd name="connsiteY86" fmla="*/ 513715 h 1905000"/>
                              <a:gd name="connsiteX87" fmla="*/ 921385 w 1841500"/>
                              <a:gd name="connsiteY87" fmla="*/ 499745 h 1905000"/>
                              <a:gd name="connsiteX88" fmla="*/ 918845 w 1841500"/>
                              <a:gd name="connsiteY88" fmla="*/ 494665 h 1905000"/>
                              <a:gd name="connsiteX89" fmla="*/ 932815 w 1841500"/>
                              <a:gd name="connsiteY89" fmla="*/ 489585 h 1905000"/>
                              <a:gd name="connsiteX90" fmla="*/ 939165 w 1841500"/>
                              <a:gd name="connsiteY90" fmla="*/ 484505 h 1905000"/>
                              <a:gd name="connsiteX91" fmla="*/ 940435 w 1841500"/>
                              <a:gd name="connsiteY91" fmla="*/ 484505 h 1905000"/>
                              <a:gd name="connsiteX92" fmla="*/ 939165 w 1841500"/>
                              <a:gd name="connsiteY92" fmla="*/ 487045 h 1905000"/>
                              <a:gd name="connsiteX93" fmla="*/ 940435 w 1841500"/>
                              <a:gd name="connsiteY93" fmla="*/ 487045 h 1905000"/>
                              <a:gd name="connsiteX94" fmla="*/ 939165 w 1841500"/>
                              <a:gd name="connsiteY94" fmla="*/ 493395 h 1905000"/>
                              <a:gd name="connsiteX95" fmla="*/ 959485 w 1841500"/>
                              <a:gd name="connsiteY95" fmla="*/ 484505 h 1905000"/>
                              <a:gd name="connsiteX96" fmla="*/ 954405 w 1841500"/>
                              <a:gd name="connsiteY96" fmla="*/ 476885 h 1905000"/>
                              <a:gd name="connsiteX97" fmla="*/ 951865 w 1841500"/>
                              <a:gd name="connsiteY97" fmla="*/ 476885 h 1905000"/>
                              <a:gd name="connsiteX98" fmla="*/ 951865 w 1841500"/>
                              <a:gd name="connsiteY98" fmla="*/ 474345 h 1905000"/>
                              <a:gd name="connsiteX99" fmla="*/ 950595 w 1841500"/>
                              <a:gd name="connsiteY99" fmla="*/ 476885 h 1905000"/>
                              <a:gd name="connsiteX100" fmla="*/ 949325 w 1841500"/>
                              <a:gd name="connsiteY100" fmla="*/ 475615 h 1905000"/>
                              <a:gd name="connsiteX101" fmla="*/ 939165 w 1841500"/>
                              <a:gd name="connsiteY101" fmla="*/ 483235 h 1905000"/>
                              <a:gd name="connsiteX102" fmla="*/ 939165 w 1841500"/>
                              <a:gd name="connsiteY102" fmla="*/ 483235 h 1905000"/>
                              <a:gd name="connsiteX103" fmla="*/ 932815 w 1841500"/>
                              <a:gd name="connsiteY103" fmla="*/ 485775 h 1905000"/>
                              <a:gd name="connsiteX104" fmla="*/ 918845 w 1841500"/>
                              <a:gd name="connsiteY104" fmla="*/ 490855 h 1905000"/>
                              <a:gd name="connsiteX105" fmla="*/ 918845 w 1841500"/>
                              <a:gd name="connsiteY105" fmla="*/ 490855 h 1905000"/>
                              <a:gd name="connsiteX106" fmla="*/ 902335 w 1841500"/>
                              <a:gd name="connsiteY106" fmla="*/ 498475 h 1905000"/>
                              <a:gd name="connsiteX107" fmla="*/ 904875 w 1841500"/>
                              <a:gd name="connsiteY107" fmla="*/ 501015 h 1905000"/>
                              <a:gd name="connsiteX108" fmla="*/ 869315 w 1841500"/>
                              <a:gd name="connsiteY108" fmla="*/ 518795 h 1905000"/>
                              <a:gd name="connsiteX109" fmla="*/ 854075 w 1841500"/>
                              <a:gd name="connsiteY109" fmla="*/ 518795 h 1905000"/>
                              <a:gd name="connsiteX110" fmla="*/ 851535 w 1841500"/>
                              <a:gd name="connsiteY110" fmla="*/ 518795 h 1905000"/>
                              <a:gd name="connsiteX111" fmla="*/ 850265 w 1841500"/>
                              <a:gd name="connsiteY111" fmla="*/ 517525 h 1905000"/>
                              <a:gd name="connsiteX112" fmla="*/ 848995 w 1841500"/>
                              <a:gd name="connsiteY112" fmla="*/ 520065 h 1905000"/>
                              <a:gd name="connsiteX113" fmla="*/ 848995 w 1841500"/>
                              <a:gd name="connsiteY113" fmla="*/ 522605 h 1905000"/>
                              <a:gd name="connsiteX114" fmla="*/ 847725 w 1841500"/>
                              <a:gd name="connsiteY114" fmla="*/ 525145 h 1905000"/>
                              <a:gd name="connsiteX115" fmla="*/ 855345 w 1841500"/>
                              <a:gd name="connsiteY115" fmla="*/ 525145 h 1905000"/>
                              <a:gd name="connsiteX116" fmla="*/ 848995 w 1841500"/>
                              <a:gd name="connsiteY116" fmla="*/ 531495 h 1905000"/>
                              <a:gd name="connsiteX117" fmla="*/ 847725 w 1841500"/>
                              <a:gd name="connsiteY117" fmla="*/ 534035 h 1905000"/>
                              <a:gd name="connsiteX118" fmla="*/ 846455 w 1841500"/>
                              <a:gd name="connsiteY118" fmla="*/ 532765 h 1905000"/>
                              <a:gd name="connsiteX119" fmla="*/ 842645 w 1841500"/>
                              <a:gd name="connsiteY119" fmla="*/ 535305 h 1905000"/>
                              <a:gd name="connsiteX120" fmla="*/ 841375 w 1841500"/>
                              <a:gd name="connsiteY120" fmla="*/ 530225 h 1905000"/>
                              <a:gd name="connsiteX121" fmla="*/ 845185 w 1841500"/>
                              <a:gd name="connsiteY121" fmla="*/ 531495 h 1905000"/>
                              <a:gd name="connsiteX122" fmla="*/ 846455 w 1841500"/>
                              <a:gd name="connsiteY122" fmla="*/ 528955 h 1905000"/>
                              <a:gd name="connsiteX123" fmla="*/ 847725 w 1841500"/>
                              <a:gd name="connsiteY123" fmla="*/ 530225 h 1905000"/>
                              <a:gd name="connsiteX124" fmla="*/ 846455 w 1841500"/>
                              <a:gd name="connsiteY124" fmla="*/ 525145 h 1905000"/>
                              <a:gd name="connsiteX125" fmla="*/ 845185 w 1841500"/>
                              <a:gd name="connsiteY125" fmla="*/ 523875 h 1905000"/>
                              <a:gd name="connsiteX126" fmla="*/ 846455 w 1841500"/>
                              <a:gd name="connsiteY126" fmla="*/ 521335 h 1905000"/>
                              <a:gd name="connsiteX127" fmla="*/ 843915 w 1841500"/>
                              <a:gd name="connsiteY127" fmla="*/ 517525 h 1905000"/>
                              <a:gd name="connsiteX128" fmla="*/ 845185 w 1841500"/>
                              <a:gd name="connsiteY128" fmla="*/ 517525 h 1905000"/>
                              <a:gd name="connsiteX129" fmla="*/ 846455 w 1841500"/>
                              <a:gd name="connsiteY129" fmla="*/ 517525 h 1905000"/>
                              <a:gd name="connsiteX130" fmla="*/ 847725 w 1841500"/>
                              <a:gd name="connsiteY130" fmla="*/ 518795 h 1905000"/>
                              <a:gd name="connsiteX131" fmla="*/ 850265 w 1841500"/>
                              <a:gd name="connsiteY131" fmla="*/ 517525 h 1905000"/>
                              <a:gd name="connsiteX132" fmla="*/ 852805 w 1841500"/>
                              <a:gd name="connsiteY132" fmla="*/ 517525 h 1905000"/>
                              <a:gd name="connsiteX133" fmla="*/ 854075 w 1841500"/>
                              <a:gd name="connsiteY133" fmla="*/ 518795 h 1905000"/>
                              <a:gd name="connsiteX134" fmla="*/ 871855 w 1841500"/>
                              <a:gd name="connsiteY134" fmla="*/ 511175 h 1905000"/>
                              <a:gd name="connsiteX135" fmla="*/ 869315 w 1841500"/>
                              <a:gd name="connsiteY135" fmla="*/ 507365 h 1905000"/>
                              <a:gd name="connsiteX136" fmla="*/ 868045 w 1841500"/>
                              <a:gd name="connsiteY136" fmla="*/ 506095 h 1905000"/>
                              <a:gd name="connsiteX137" fmla="*/ 869315 w 1841500"/>
                              <a:gd name="connsiteY137" fmla="*/ 503555 h 1905000"/>
                              <a:gd name="connsiteX138" fmla="*/ 861695 w 1841500"/>
                              <a:gd name="connsiteY138" fmla="*/ 499745 h 1905000"/>
                              <a:gd name="connsiteX139" fmla="*/ 859155 w 1841500"/>
                              <a:gd name="connsiteY139" fmla="*/ 504825 h 1905000"/>
                              <a:gd name="connsiteX140" fmla="*/ 860425 w 1841500"/>
                              <a:gd name="connsiteY140" fmla="*/ 498475 h 1905000"/>
                              <a:gd name="connsiteX141" fmla="*/ 831215 w 1841500"/>
                              <a:gd name="connsiteY141" fmla="*/ 513715 h 1905000"/>
                              <a:gd name="connsiteX142" fmla="*/ 799465 w 1841500"/>
                              <a:gd name="connsiteY142" fmla="*/ 531495 h 1905000"/>
                              <a:gd name="connsiteX143" fmla="*/ 798195 w 1841500"/>
                              <a:gd name="connsiteY143" fmla="*/ 534035 h 1905000"/>
                              <a:gd name="connsiteX144" fmla="*/ 793115 w 1841500"/>
                              <a:gd name="connsiteY144" fmla="*/ 539115 h 1905000"/>
                              <a:gd name="connsiteX145" fmla="*/ 789305 w 1841500"/>
                              <a:gd name="connsiteY145" fmla="*/ 539115 h 1905000"/>
                              <a:gd name="connsiteX146" fmla="*/ 791845 w 1841500"/>
                              <a:gd name="connsiteY146" fmla="*/ 541655 h 1905000"/>
                              <a:gd name="connsiteX147" fmla="*/ 761365 w 1841500"/>
                              <a:gd name="connsiteY147" fmla="*/ 553085 h 1905000"/>
                              <a:gd name="connsiteX148" fmla="*/ 747395 w 1841500"/>
                              <a:gd name="connsiteY148" fmla="*/ 558165 h 1905000"/>
                              <a:gd name="connsiteX149" fmla="*/ 749935 w 1841500"/>
                              <a:gd name="connsiteY149" fmla="*/ 560705 h 1905000"/>
                              <a:gd name="connsiteX150" fmla="*/ 732155 w 1841500"/>
                              <a:gd name="connsiteY150" fmla="*/ 569595 h 1905000"/>
                              <a:gd name="connsiteX151" fmla="*/ 706755 w 1841500"/>
                              <a:gd name="connsiteY151" fmla="*/ 577215 h 1905000"/>
                              <a:gd name="connsiteX152" fmla="*/ 727075 w 1841500"/>
                              <a:gd name="connsiteY152" fmla="*/ 561975 h 1905000"/>
                              <a:gd name="connsiteX153" fmla="*/ 746125 w 1841500"/>
                              <a:gd name="connsiteY153" fmla="*/ 553085 h 1905000"/>
                              <a:gd name="connsiteX154" fmla="*/ 747395 w 1841500"/>
                              <a:gd name="connsiteY154" fmla="*/ 550545 h 1905000"/>
                              <a:gd name="connsiteX155" fmla="*/ 744855 w 1841500"/>
                              <a:gd name="connsiteY155" fmla="*/ 549275 h 1905000"/>
                              <a:gd name="connsiteX156" fmla="*/ 724535 w 1841500"/>
                              <a:gd name="connsiteY156" fmla="*/ 558165 h 1905000"/>
                              <a:gd name="connsiteX157" fmla="*/ 724535 w 1841500"/>
                              <a:gd name="connsiteY157" fmla="*/ 558165 h 1905000"/>
                              <a:gd name="connsiteX158" fmla="*/ 724535 w 1841500"/>
                              <a:gd name="connsiteY158" fmla="*/ 558165 h 1905000"/>
                              <a:gd name="connsiteX159" fmla="*/ 719455 w 1841500"/>
                              <a:gd name="connsiteY159" fmla="*/ 558165 h 1905000"/>
                              <a:gd name="connsiteX160" fmla="*/ 714375 w 1841500"/>
                              <a:gd name="connsiteY160" fmla="*/ 563245 h 1905000"/>
                              <a:gd name="connsiteX161" fmla="*/ 715645 w 1841500"/>
                              <a:gd name="connsiteY161" fmla="*/ 560705 h 1905000"/>
                              <a:gd name="connsiteX162" fmla="*/ 711835 w 1841500"/>
                              <a:gd name="connsiteY162" fmla="*/ 563245 h 1905000"/>
                              <a:gd name="connsiteX163" fmla="*/ 710565 w 1841500"/>
                              <a:gd name="connsiteY163" fmla="*/ 561975 h 1905000"/>
                              <a:gd name="connsiteX164" fmla="*/ 709295 w 1841500"/>
                              <a:gd name="connsiteY164" fmla="*/ 564515 h 1905000"/>
                              <a:gd name="connsiteX165" fmla="*/ 708025 w 1841500"/>
                              <a:gd name="connsiteY165" fmla="*/ 563245 h 1905000"/>
                              <a:gd name="connsiteX166" fmla="*/ 708025 w 1841500"/>
                              <a:gd name="connsiteY166" fmla="*/ 569595 h 1905000"/>
                              <a:gd name="connsiteX167" fmla="*/ 701675 w 1841500"/>
                              <a:gd name="connsiteY167" fmla="*/ 567055 h 1905000"/>
                              <a:gd name="connsiteX168" fmla="*/ 701675 w 1841500"/>
                              <a:gd name="connsiteY168" fmla="*/ 565785 h 1905000"/>
                              <a:gd name="connsiteX169" fmla="*/ 704215 w 1841500"/>
                              <a:gd name="connsiteY169" fmla="*/ 564515 h 1905000"/>
                              <a:gd name="connsiteX170" fmla="*/ 710565 w 1841500"/>
                              <a:gd name="connsiteY170" fmla="*/ 561975 h 1905000"/>
                              <a:gd name="connsiteX171" fmla="*/ 711835 w 1841500"/>
                              <a:gd name="connsiteY171" fmla="*/ 560705 h 1905000"/>
                              <a:gd name="connsiteX172" fmla="*/ 713105 w 1841500"/>
                              <a:gd name="connsiteY172" fmla="*/ 560705 h 1905000"/>
                              <a:gd name="connsiteX173" fmla="*/ 715645 w 1841500"/>
                              <a:gd name="connsiteY173" fmla="*/ 555625 h 1905000"/>
                              <a:gd name="connsiteX174" fmla="*/ 709295 w 1841500"/>
                              <a:gd name="connsiteY174" fmla="*/ 559435 h 1905000"/>
                              <a:gd name="connsiteX175" fmla="*/ 709295 w 1841500"/>
                              <a:gd name="connsiteY175" fmla="*/ 559435 h 1905000"/>
                              <a:gd name="connsiteX176" fmla="*/ 704215 w 1841500"/>
                              <a:gd name="connsiteY176" fmla="*/ 561975 h 1905000"/>
                              <a:gd name="connsiteX177" fmla="*/ 700405 w 1841500"/>
                              <a:gd name="connsiteY177" fmla="*/ 564515 h 1905000"/>
                              <a:gd name="connsiteX178" fmla="*/ 701675 w 1841500"/>
                              <a:gd name="connsiteY178" fmla="*/ 567055 h 1905000"/>
                              <a:gd name="connsiteX179" fmla="*/ 701675 w 1841500"/>
                              <a:gd name="connsiteY179" fmla="*/ 567055 h 1905000"/>
                              <a:gd name="connsiteX180" fmla="*/ 701675 w 1841500"/>
                              <a:gd name="connsiteY180" fmla="*/ 568325 h 1905000"/>
                              <a:gd name="connsiteX181" fmla="*/ 701675 w 1841500"/>
                              <a:gd name="connsiteY181" fmla="*/ 565785 h 1905000"/>
                              <a:gd name="connsiteX182" fmla="*/ 687705 w 1841500"/>
                              <a:gd name="connsiteY182" fmla="*/ 567055 h 1905000"/>
                              <a:gd name="connsiteX183" fmla="*/ 718185 w 1841500"/>
                              <a:gd name="connsiteY183" fmla="*/ 549275 h 1905000"/>
                              <a:gd name="connsiteX184" fmla="*/ 744855 w 1841500"/>
                              <a:gd name="connsiteY184" fmla="*/ 532765 h 1905000"/>
                              <a:gd name="connsiteX185" fmla="*/ 744855 w 1841500"/>
                              <a:gd name="connsiteY185" fmla="*/ 531495 h 1905000"/>
                              <a:gd name="connsiteX186" fmla="*/ 758825 w 1841500"/>
                              <a:gd name="connsiteY186" fmla="*/ 520065 h 1905000"/>
                              <a:gd name="connsiteX187" fmla="*/ 760095 w 1841500"/>
                              <a:gd name="connsiteY187" fmla="*/ 513715 h 1905000"/>
                              <a:gd name="connsiteX188" fmla="*/ 779145 w 1841500"/>
                              <a:gd name="connsiteY188" fmla="*/ 502285 h 1905000"/>
                              <a:gd name="connsiteX189" fmla="*/ 785495 w 1841500"/>
                              <a:gd name="connsiteY189" fmla="*/ 502285 h 1905000"/>
                              <a:gd name="connsiteX190" fmla="*/ 813435 w 1841500"/>
                              <a:gd name="connsiteY190" fmla="*/ 481965 h 1905000"/>
                              <a:gd name="connsiteX191" fmla="*/ 812165 w 1841500"/>
                              <a:gd name="connsiteY191" fmla="*/ 480695 h 1905000"/>
                              <a:gd name="connsiteX192" fmla="*/ 814705 w 1841500"/>
                              <a:gd name="connsiteY192" fmla="*/ 480695 h 1905000"/>
                              <a:gd name="connsiteX193" fmla="*/ 829945 w 1841500"/>
                              <a:gd name="connsiteY193" fmla="*/ 471805 h 1905000"/>
                              <a:gd name="connsiteX194" fmla="*/ 870585 w 1841500"/>
                              <a:gd name="connsiteY194" fmla="*/ 456565 h 1905000"/>
                              <a:gd name="connsiteX195" fmla="*/ 879475 w 1841500"/>
                              <a:gd name="connsiteY195" fmla="*/ 445135 h 1905000"/>
                              <a:gd name="connsiteX196" fmla="*/ 878205 w 1841500"/>
                              <a:gd name="connsiteY196" fmla="*/ 443865 h 1905000"/>
                              <a:gd name="connsiteX197" fmla="*/ 879475 w 1841500"/>
                              <a:gd name="connsiteY197" fmla="*/ 441325 h 1905000"/>
                              <a:gd name="connsiteX198" fmla="*/ 871855 w 1841500"/>
                              <a:gd name="connsiteY198" fmla="*/ 441325 h 1905000"/>
                              <a:gd name="connsiteX199" fmla="*/ 865505 w 1841500"/>
                              <a:gd name="connsiteY199" fmla="*/ 446405 h 1905000"/>
                              <a:gd name="connsiteX200" fmla="*/ 868045 w 1841500"/>
                              <a:gd name="connsiteY200" fmla="*/ 441325 h 1905000"/>
                              <a:gd name="connsiteX201" fmla="*/ 861695 w 1841500"/>
                              <a:gd name="connsiteY201" fmla="*/ 440055 h 1905000"/>
                              <a:gd name="connsiteX202" fmla="*/ 861695 w 1841500"/>
                              <a:gd name="connsiteY202" fmla="*/ 445135 h 1905000"/>
                              <a:gd name="connsiteX203" fmla="*/ 855345 w 1841500"/>
                              <a:gd name="connsiteY203" fmla="*/ 442595 h 1905000"/>
                              <a:gd name="connsiteX204" fmla="*/ 843915 w 1841500"/>
                              <a:gd name="connsiteY204" fmla="*/ 452755 h 1905000"/>
                              <a:gd name="connsiteX205" fmla="*/ 852805 w 1841500"/>
                              <a:gd name="connsiteY205" fmla="*/ 455295 h 1905000"/>
                              <a:gd name="connsiteX206" fmla="*/ 835025 w 1841500"/>
                              <a:gd name="connsiteY206" fmla="*/ 462915 h 1905000"/>
                              <a:gd name="connsiteX207" fmla="*/ 835025 w 1841500"/>
                              <a:gd name="connsiteY207" fmla="*/ 465455 h 1905000"/>
                              <a:gd name="connsiteX208" fmla="*/ 832485 w 1841500"/>
                              <a:gd name="connsiteY208" fmla="*/ 465455 h 1905000"/>
                              <a:gd name="connsiteX209" fmla="*/ 829945 w 1841500"/>
                              <a:gd name="connsiteY209" fmla="*/ 469265 h 1905000"/>
                              <a:gd name="connsiteX210" fmla="*/ 829945 w 1841500"/>
                              <a:gd name="connsiteY210" fmla="*/ 469265 h 1905000"/>
                              <a:gd name="connsiteX211" fmla="*/ 814705 w 1841500"/>
                              <a:gd name="connsiteY211" fmla="*/ 478155 h 1905000"/>
                              <a:gd name="connsiteX212" fmla="*/ 813435 w 1841500"/>
                              <a:gd name="connsiteY212" fmla="*/ 478155 h 1905000"/>
                              <a:gd name="connsiteX213" fmla="*/ 808355 w 1841500"/>
                              <a:gd name="connsiteY213" fmla="*/ 481965 h 1905000"/>
                              <a:gd name="connsiteX214" fmla="*/ 795655 w 1841500"/>
                              <a:gd name="connsiteY214" fmla="*/ 479425 h 1905000"/>
                              <a:gd name="connsiteX215" fmla="*/ 803275 w 1841500"/>
                              <a:gd name="connsiteY215" fmla="*/ 471805 h 1905000"/>
                              <a:gd name="connsiteX216" fmla="*/ 804545 w 1841500"/>
                              <a:gd name="connsiteY216" fmla="*/ 474345 h 1905000"/>
                              <a:gd name="connsiteX217" fmla="*/ 808355 w 1841500"/>
                              <a:gd name="connsiteY217" fmla="*/ 467995 h 1905000"/>
                              <a:gd name="connsiteX218" fmla="*/ 808355 w 1841500"/>
                              <a:gd name="connsiteY218" fmla="*/ 467995 h 1905000"/>
                              <a:gd name="connsiteX219" fmla="*/ 822325 w 1841500"/>
                              <a:gd name="connsiteY219" fmla="*/ 456565 h 1905000"/>
                              <a:gd name="connsiteX220" fmla="*/ 822325 w 1841500"/>
                              <a:gd name="connsiteY220" fmla="*/ 456565 h 1905000"/>
                              <a:gd name="connsiteX221" fmla="*/ 824865 w 1841500"/>
                              <a:gd name="connsiteY221" fmla="*/ 455295 h 1905000"/>
                              <a:gd name="connsiteX222" fmla="*/ 828675 w 1841500"/>
                              <a:gd name="connsiteY222" fmla="*/ 457835 h 1905000"/>
                              <a:gd name="connsiteX223" fmla="*/ 829945 w 1841500"/>
                              <a:gd name="connsiteY223" fmla="*/ 455295 h 1905000"/>
                              <a:gd name="connsiteX224" fmla="*/ 831215 w 1841500"/>
                              <a:gd name="connsiteY224" fmla="*/ 456565 h 1905000"/>
                              <a:gd name="connsiteX225" fmla="*/ 832485 w 1841500"/>
                              <a:gd name="connsiteY225" fmla="*/ 451485 h 1905000"/>
                              <a:gd name="connsiteX226" fmla="*/ 837565 w 1841500"/>
                              <a:gd name="connsiteY226" fmla="*/ 451485 h 1905000"/>
                              <a:gd name="connsiteX227" fmla="*/ 837565 w 1841500"/>
                              <a:gd name="connsiteY227" fmla="*/ 447675 h 1905000"/>
                              <a:gd name="connsiteX228" fmla="*/ 836295 w 1841500"/>
                              <a:gd name="connsiteY228" fmla="*/ 446405 h 1905000"/>
                              <a:gd name="connsiteX229" fmla="*/ 837565 w 1841500"/>
                              <a:gd name="connsiteY229" fmla="*/ 443865 h 1905000"/>
                              <a:gd name="connsiteX230" fmla="*/ 818515 w 1841500"/>
                              <a:gd name="connsiteY230" fmla="*/ 450215 h 1905000"/>
                              <a:gd name="connsiteX231" fmla="*/ 819785 w 1841500"/>
                              <a:gd name="connsiteY231" fmla="*/ 454025 h 1905000"/>
                              <a:gd name="connsiteX232" fmla="*/ 808355 w 1841500"/>
                              <a:gd name="connsiteY232" fmla="*/ 462915 h 1905000"/>
                              <a:gd name="connsiteX233" fmla="*/ 755015 w 1841500"/>
                              <a:gd name="connsiteY233" fmla="*/ 481965 h 1905000"/>
                              <a:gd name="connsiteX234" fmla="*/ 725805 w 1841500"/>
                              <a:gd name="connsiteY234" fmla="*/ 499745 h 1905000"/>
                              <a:gd name="connsiteX235" fmla="*/ 725805 w 1841500"/>
                              <a:gd name="connsiteY235" fmla="*/ 504825 h 1905000"/>
                              <a:gd name="connsiteX236" fmla="*/ 709295 w 1841500"/>
                              <a:gd name="connsiteY236" fmla="*/ 508635 h 1905000"/>
                              <a:gd name="connsiteX237" fmla="*/ 709295 w 1841500"/>
                              <a:gd name="connsiteY237" fmla="*/ 512445 h 1905000"/>
                              <a:gd name="connsiteX238" fmla="*/ 675005 w 1841500"/>
                              <a:gd name="connsiteY238" fmla="*/ 523875 h 1905000"/>
                              <a:gd name="connsiteX239" fmla="*/ 680085 w 1841500"/>
                              <a:gd name="connsiteY239" fmla="*/ 520065 h 1905000"/>
                              <a:gd name="connsiteX240" fmla="*/ 680085 w 1841500"/>
                              <a:gd name="connsiteY240" fmla="*/ 520065 h 1905000"/>
                              <a:gd name="connsiteX241" fmla="*/ 687705 w 1841500"/>
                              <a:gd name="connsiteY241" fmla="*/ 516255 h 1905000"/>
                              <a:gd name="connsiteX242" fmla="*/ 692785 w 1841500"/>
                              <a:gd name="connsiteY242" fmla="*/ 511175 h 1905000"/>
                              <a:gd name="connsiteX243" fmla="*/ 686435 w 1841500"/>
                              <a:gd name="connsiteY243" fmla="*/ 514985 h 1905000"/>
                              <a:gd name="connsiteX244" fmla="*/ 680085 w 1841500"/>
                              <a:gd name="connsiteY244" fmla="*/ 518795 h 1905000"/>
                              <a:gd name="connsiteX245" fmla="*/ 672465 w 1841500"/>
                              <a:gd name="connsiteY245" fmla="*/ 518795 h 1905000"/>
                              <a:gd name="connsiteX246" fmla="*/ 671195 w 1841500"/>
                              <a:gd name="connsiteY246" fmla="*/ 521335 h 1905000"/>
                              <a:gd name="connsiteX247" fmla="*/ 669925 w 1841500"/>
                              <a:gd name="connsiteY247" fmla="*/ 520065 h 1905000"/>
                              <a:gd name="connsiteX248" fmla="*/ 666115 w 1841500"/>
                              <a:gd name="connsiteY248" fmla="*/ 525145 h 1905000"/>
                              <a:gd name="connsiteX249" fmla="*/ 667385 w 1841500"/>
                              <a:gd name="connsiteY249" fmla="*/ 526415 h 1905000"/>
                              <a:gd name="connsiteX250" fmla="*/ 668655 w 1841500"/>
                              <a:gd name="connsiteY250" fmla="*/ 528955 h 1905000"/>
                              <a:gd name="connsiteX251" fmla="*/ 668655 w 1841500"/>
                              <a:gd name="connsiteY251" fmla="*/ 532765 h 1905000"/>
                              <a:gd name="connsiteX252" fmla="*/ 666115 w 1841500"/>
                              <a:gd name="connsiteY252" fmla="*/ 528955 h 1905000"/>
                              <a:gd name="connsiteX253" fmla="*/ 663575 w 1841500"/>
                              <a:gd name="connsiteY253" fmla="*/ 528955 h 1905000"/>
                              <a:gd name="connsiteX254" fmla="*/ 663575 w 1841500"/>
                              <a:gd name="connsiteY254" fmla="*/ 526415 h 1905000"/>
                              <a:gd name="connsiteX255" fmla="*/ 655955 w 1841500"/>
                              <a:gd name="connsiteY255" fmla="*/ 531495 h 1905000"/>
                              <a:gd name="connsiteX256" fmla="*/ 649605 w 1841500"/>
                              <a:gd name="connsiteY256" fmla="*/ 531495 h 1905000"/>
                              <a:gd name="connsiteX257" fmla="*/ 669925 w 1841500"/>
                              <a:gd name="connsiteY257" fmla="*/ 521335 h 1905000"/>
                              <a:gd name="connsiteX258" fmla="*/ 671195 w 1841500"/>
                              <a:gd name="connsiteY258" fmla="*/ 518795 h 1905000"/>
                              <a:gd name="connsiteX259" fmla="*/ 672465 w 1841500"/>
                              <a:gd name="connsiteY259" fmla="*/ 520065 h 1905000"/>
                              <a:gd name="connsiteX260" fmla="*/ 672465 w 1841500"/>
                              <a:gd name="connsiteY260" fmla="*/ 518795 h 1905000"/>
                              <a:gd name="connsiteX261" fmla="*/ 756285 w 1841500"/>
                              <a:gd name="connsiteY261" fmla="*/ 471805 h 1905000"/>
                              <a:gd name="connsiteX262" fmla="*/ 756285 w 1841500"/>
                              <a:gd name="connsiteY262" fmla="*/ 470535 h 1905000"/>
                              <a:gd name="connsiteX263" fmla="*/ 766445 w 1841500"/>
                              <a:gd name="connsiteY263" fmla="*/ 467995 h 1905000"/>
                              <a:gd name="connsiteX264" fmla="*/ 767715 w 1841500"/>
                              <a:gd name="connsiteY264" fmla="*/ 465455 h 1905000"/>
                              <a:gd name="connsiteX265" fmla="*/ 768985 w 1841500"/>
                              <a:gd name="connsiteY265" fmla="*/ 465455 h 1905000"/>
                              <a:gd name="connsiteX266" fmla="*/ 768985 w 1841500"/>
                              <a:gd name="connsiteY266" fmla="*/ 466725 h 1905000"/>
                              <a:gd name="connsiteX267" fmla="*/ 771525 w 1841500"/>
                              <a:gd name="connsiteY267" fmla="*/ 465455 h 1905000"/>
                              <a:gd name="connsiteX268" fmla="*/ 779145 w 1841500"/>
                              <a:gd name="connsiteY268" fmla="*/ 459105 h 1905000"/>
                              <a:gd name="connsiteX269" fmla="*/ 786765 w 1841500"/>
                              <a:gd name="connsiteY269" fmla="*/ 454025 h 1905000"/>
                              <a:gd name="connsiteX270" fmla="*/ 790575 w 1841500"/>
                              <a:gd name="connsiteY270" fmla="*/ 447675 h 1905000"/>
                              <a:gd name="connsiteX271" fmla="*/ 822325 w 1841500"/>
                              <a:gd name="connsiteY271" fmla="*/ 433705 h 1905000"/>
                              <a:gd name="connsiteX272" fmla="*/ 837565 w 1841500"/>
                              <a:gd name="connsiteY272" fmla="*/ 417195 h 1905000"/>
                              <a:gd name="connsiteX273" fmla="*/ 835025 w 1841500"/>
                              <a:gd name="connsiteY273" fmla="*/ 417195 h 1905000"/>
                              <a:gd name="connsiteX274" fmla="*/ 836295 w 1841500"/>
                              <a:gd name="connsiteY274" fmla="*/ 414655 h 1905000"/>
                              <a:gd name="connsiteX275" fmla="*/ 766445 w 1841500"/>
                              <a:gd name="connsiteY275" fmla="*/ 446405 h 1905000"/>
                              <a:gd name="connsiteX276" fmla="*/ 766445 w 1841500"/>
                              <a:gd name="connsiteY276" fmla="*/ 450215 h 1905000"/>
                              <a:gd name="connsiteX277" fmla="*/ 762635 w 1841500"/>
                              <a:gd name="connsiteY277" fmla="*/ 450215 h 1905000"/>
                              <a:gd name="connsiteX278" fmla="*/ 761365 w 1841500"/>
                              <a:gd name="connsiteY278" fmla="*/ 451485 h 1905000"/>
                              <a:gd name="connsiteX279" fmla="*/ 758825 w 1841500"/>
                              <a:gd name="connsiteY279" fmla="*/ 450215 h 1905000"/>
                              <a:gd name="connsiteX280" fmla="*/ 772795 w 1841500"/>
                              <a:gd name="connsiteY280" fmla="*/ 437515 h 1905000"/>
                              <a:gd name="connsiteX281" fmla="*/ 771525 w 1841500"/>
                              <a:gd name="connsiteY281" fmla="*/ 433705 h 1905000"/>
                              <a:gd name="connsiteX282" fmla="*/ 785495 w 1841500"/>
                              <a:gd name="connsiteY282" fmla="*/ 431165 h 1905000"/>
                              <a:gd name="connsiteX283" fmla="*/ 796925 w 1841500"/>
                              <a:gd name="connsiteY283" fmla="*/ 421005 h 1905000"/>
                              <a:gd name="connsiteX284" fmla="*/ 796925 w 1841500"/>
                              <a:gd name="connsiteY284" fmla="*/ 421005 h 1905000"/>
                              <a:gd name="connsiteX285" fmla="*/ 805815 w 1841500"/>
                              <a:gd name="connsiteY285" fmla="*/ 417195 h 1905000"/>
                              <a:gd name="connsiteX286" fmla="*/ 817245 w 1841500"/>
                              <a:gd name="connsiteY286" fmla="*/ 410845 h 1905000"/>
                              <a:gd name="connsiteX287" fmla="*/ 817245 w 1841500"/>
                              <a:gd name="connsiteY287" fmla="*/ 410845 h 1905000"/>
                              <a:gd name="connsiteX288" fmla="*/ 817245 w 1841500"/>
                              <a:gd name="connsiteY288" fmla="*/ 410845 h 1905000"/>
                              <a:gd name="connsiteX289" fmla="*/ 827405 w 1841500"/>
                              <a:gd name="connsiteY289" fmla="*/ 403225 h 1905000"/>
                              <a:gd name="connsiteX290" fmla="*/ 827405 w 1841500"/>
                              <a:gd name="connsiteY290" fmla="*/ 403225 h 1905000"/>
                              <a:gd name="connsiteX291" fmla="*/ 836295 w 1841500"/>
                              <a:gd name="connsiteY291" fmla="*/ 398145 h 1905000"/>
                              <a:gd name="connsiteX292" fmla="*/ 848995 w 1841500"/>
                              <a:gd name="connsiteY292" fmla="*/ 389255 h 1905000"/>
                              <a:gd name="connsiteX293" fmla="*/ 835025 w 1841500"/>
                              <a:gd name="connsiteY293" fmla="*/ 395605 h 1905000"/>
                              <a:gd name="connsiteX294" fmla="*/ 826135 w 1841500"/>
                              <a:gd name="connsiteY294" fmla="*/ 399415 h 1905000"/>
                              <a:gd name="connsiteX295" fmla="*/ 826135 w 1841500"/>
                              <a:gd name="connsiteY295" fmla="*/ 399415 h 1905000"/>
                              <a:gd name="connsiteX296" fmla="*/ 813435 w 1841500"/>
                              <a:gd name="connsiteY296" fmla="*/ 401955 h 1905000"/>
                              <a:gd name="connsiteX297" fmla="*/ 813435 w 1841500"/>
                              <a:gd name="connsiteY297" fmla="*/ 405765 h 1905000"/>
                              <a:gd name="connsiteX298" fmla="*/ 803275 w 1841500"/>
                              <a:gd name="connsiteY298" fmla="*/ 410845 h 1905000"/>
                              <a:gd name="connsiteX299" fmla="*/ 795655 w 1841500"/>
                              <a:gd name="connsiteY299" fmla="*/ 418465 h 1905000"/>
                              <a:gd name="connsiteX300" fmla="*/ 794385 w 1841500"/>
                              <a:gd name="connsiteY300" fmla="*/ 417195 h 1905000"/>
                              <a:gd name="connsiteX301" fmla="*/ 795655 w 1841500"/>
                              <a:gd name="connsiteY301" fmla="*/ 414655 h 1905000"/>
                              <a:gd name="connsiteX302" fmla="*/ 788035 w 1841500"/>
                              <a:gd name="connsiteY302" fmla="*/ 414655 h 1905000"/>
                              <a:gd name="connsiteX303" fmla="*/ 782955 w 1841500"/>
                              <a:gd name="connsiteY303" fmla="*/ 410845 h 1905000"/>
                              <a:gd name="connsiteX304" fmla="*/ 755015 w 1841500"/>
                              <a:gd name="connsiteY304" fmla="*/ 424815 h 1905000"/>
                              <a:gd name="connsiteX305" fmla="*/ 747395 w 1841500"/>
                              <a:gd name="connsiteY305" fmla="*/ 422275 h 1905000"/>
                              <a:gd name="connsiteX306" fmla="*/ 748665 w 1841500"/>
                              <a:gd name="connsiteY306" fmla="*/ 419735 h 1905000"/>
                              <a:gd name="connsiteX307" fmla="*/ 748665 w 1841500"/>
                              <a:gd name="connsiteY307" fmla="*/ 419735 h 1905000"/>
                              <a:gd name="connsiteX308" fmla="*/ 766445 w 1841500"/>
                              <a:gd name="connsiteY308" fmla="*/ 412115 h 1905000"/>
                              <a:gd name="connsiteX309" fmla="*/ 768985 w 1841500"/>
                              <a:gd name="connsiteY309" fmla="*/ 407035 h 1905000"/>
                              <a:gd name="connsiteX310" fmla="*/ 768985 w 1841500"/>
                              <a:gd name="connsiteY310" fmla="*/ 405765 h 1905000"/>
                              <a:gd name="connsiteX311" fmla="*/ 770255 w 1841500"/>
                              <a:gd name="connsiteY311" fmla="*/ 404495 h 1905000"/>
                              <a:gd name="connsiteX312" fmla="*/ 766445 w 1841500"/>
                              <a:gd name="connsiteY312" fmla="*/ 403225 h 1905000"/>
                              <a:gd name="connsiteX313" fmla="*/ 765175 w 1841500"/>
                              <a:gd name="connsiteY313" fmla="*/ 408305 h 1905000"/>
                              <a:gd name="connsiteX314" fmla="*/ 748665 w 1841500"/>
                              <a:gd name="connsiteY314" fmla="*/ 418465 h 1905000"/>
                              <a:gd name="connsiteX315" fmla="*/ 747395 w 1841500"/>
                              <a:gd name="connsiteY315" fmla="*/ 418465 h 1905000"/>
                              <a:gd name="connsiteX316" fmla="*/ 748665 w 1841500"/>
                              <a:gd name="connsiteY316" fmla="*/ 415925 h 1905000"/>
                              <a:gd name="connsiteX317" fmla="*/ 718185 w 1841500"/>
                              <a:gd name="connsiteY317" fmla="*/ 429895 h 1905000"/>
                              <a:gd name="connsiteX318" fmla="*/ 695325 w 1841500"/>
                              <a:gd name="connsiteY318" fmla="*/ 441325 h 1905000"/>
                              <a:gd name="connsiteX319" fmla="*/ 690245 w 1841500"/>
                              <a:gd name="connsiteY319" fmla="*/ 447675 h 1905000"/>
                              <a:gd name="connsiteX320" fmla="*/ 645795 w 1841500"/>
                              <a:gd name="connsiteY320" fmla="*/ 467995 h 1905000"/>
                              <a:gd name="connsiteX321" fmla="*/ 643255 w 1841500"/>
                              <a:gd name="connsiteY321" fmla="*/ 467995 h 1905000"/>
                              <a:gd name="connsiteX322" fmla="*/ 643255 w 1841500"/>
                              <a:gd name="connsiteY322" fmla="*/ 465455 h 1905000"/>
                              <a:gd name="connsiteX323" fmla="*/ 633095 w 1841500"/>
                              <a:gd name="connsiteY323" fmla="*/ 471805 h 1905000"/>
                              <a:gd name="connsiteX324" fmla="*/ 631825 w 1841500"/>
                              <a:gd name="connsiteY324" fmla="*/ 476885 h 1905000"/>
                              <a:gd name="connsiteX325" fmla="*/ 617855 w 1841500"/>
                              <a:gd name="connsiteY325" fmla="*/ 483235 h 1905000"/>
                              <a:gd name="connsiteX326" fmla="*/ 616585 w 1841500"/>
                              <a:gd name="connsiteY326" fmla="*/ 487045 h 1905000"/>
                              <a:gd name="connsiteX327" fmla="*/ 591185 w 1841500"/>
                              <a:gd name="connsiteY327" fmla="*/ 498475 h 1905000"/>
                              <a:gd name="connsiteX328" fmla="*/ 589915 w 1841500"/>
                              <a:gd name="connsiteY328" fmla="*/ 495935 h 1905000"/>
                              <a:gd name="connsiteX329" fmla="*/ 570865 w 1841500"/>
                              <a:gd name="connsiteY329" fmla="*/ 506095 h 1905000"/>
                              <a:gd name="connsiteX330" fmla="*/ 564515 w 1841500"/>
                              <a:gd name="connsiteY330" fmla="*/ 513715 h 1905000"/>
                              <a:gd name="connsiteX331" fmla="*/ 526415 w 1841500"/>
                              <a:gd name="connsiteY331" fmla="*/ 532765 h 1905000"/>
                              <a:gd name="connsiteX332" fmla="*/ 523875 w 1841500"/>
                              <a:gd name="connsiteY332" fmla="*/ 531495 h 1905000"/>
                              <a:gd name="connsiteX333" fmla="*/ 512445 w 1841500"/>
                              <a:gd name="connsiteY333" fmla="*/ 536575 h 1905000"/>
                              <a:gd name="connsiteX334" fmla="*/ 550545 w 1841500"/>
                              <a:gd name="connsiteY334" fmla="*/ 514985 h 1905000"/>
                              <a:gd name="connsiteX335" fmla="*/ 575945 w 1841500"/>
                              <a:gd name="connsiteY335" fmla="*/ 495935 h 1905000"/>
                              <a:gd name="connsiteX336" fmla="*/ 581025 w 1841500"/>
                              <a:gd name="connsiteY336" fmla="*/ 497205 h 1905000"/>
                              <a:gd name="connsiteX337" fmla="*/ 607695 w 1841500"/>
                              <a:gd name="connsiteY337" fmla="*/ 476885 h 1905000"/>
                              <a:gd name="connsiteX338" fmla="*/ 615315 w 1841500"/>
                              <a:gd name="connsiteY338" fmla="*/ 476885 h 1905000"/>
                              <a:gd name="connsiteX339" fmla="*/ 612775 w 1841500"/>
                              <a:gd name="connsiteY339" fmla="*/ 474345 h 1905000"/>
                              <a:gd name="connsiteX340" fmla="*/ 643255 w 1841500"/>
                              <a:gd name="connsiteY340" fmla="*/ 462915 h 1905000"/>
                              <a:gd name="connsiteX341" fmla="*/ 644525 w 1841500"/>
                              <a:gd name="connsiteY341" fmla="*/ 460375 h 1905000"/>
                              <a:gd name="connsiteX342" fmla="*/ 645795 w 1841500"/>
                              <a:gd name="connsiteY342" fmla="*/ 461645 h 1905000"/>
                              <a:gd name="connsiteX343" fmla="*/ 644525 w 1841500"/>
                              <a:gd name="connsiteY343" fmla="*/ 457835 h 1905000"/>
                              <a:gd name="connsiteX344" fmla="*/ 666115 w 1841500"/>
                              <a:gd name="connsiteY344" fmla="*/ 446405 h 1905000"/>
                              <a:gd name="connsiteX345" fmla="*/ 675005 w 1841500"/>
                              <a:gd name="connsiteY345" fmla="*/ 441325 h 1905000"/>
                              <a:gd name="connsiteX346" fmla="*/ 681355 w 1841500"/>
                              <a:gd name="connsiteY346" fmla="*/ 437515 h 1905000"/>
                              <a:gd name="connsiteX347" fmla="*/ 687705 w 1841500"/>
                              <a:gd name="connsiteY347" fmla="*/ 433705 h 1905000"/>
                              <a:gd name="connsiteX348" fmla="*/ 696595 w 1841500"/>
                              <a:gd name="connsiteY348" fmla="*/ 429895 h 1905000"/>
                              <a:gd name="connsiteX349" fmla="*/ 692785 w 1841500"/>
                              <a:gd name="connsiteY349" fmla="*/ 427355 h 1905000"/>
                              <a:gd name="connsiteX350" fmla="*/ 694055 w 1841500"/>
                              <a:gd name="connsiteY350" fmla="*/ 426085 h 1905000"/>
                              <a:gd name="connsiteX351" fmla="*/ 692785 w 1841500"/>
                              <a:gd name="connsiteY351" fmla="*/ 424815 h 1905000"/>
                              <a:gd name="connsiteX352" fmla="*/ 692785 w 1841500"/>
                              <a:gd name="connsiteY352" fmla="*/ 422275 h 1905000"/>
                              <a:gd name="connsiteX353" fmla="*/ 644525 w 1841500"/>
                              <a:gd name="connsiteY353" fmla="*/ 445135 h 1905000"/>
                              <a:gd name="connsiteX354" fmla="*/ 643255 w 1841500"/>
                              <a:gd name="connsiteY354" fmla="*/ 446405 h 1905000"/>
                              <a:gd name="connsiteX355" fmla="*/ 640715 w 1841500"/>
                              <a:gd name="connsiteY355" fmla="*/ 445135 h 1905000"/>
                              <a:gd name="connsiteX356" fmla="*/ 600075 w 1841500"/>
                              <a:gd name="connsiteY356" fmla="*/ 467995 h 1905000"/>
                              <a:gd name="connsiteX357" fmla="*/ 598805 w 1841500"/>
                              <a:gd name="connsiteY357" fmla="*/ 470535 h 1905000"/>
                              <a:gd name="connsiteX358" fmla="*/ 597535 w 1841500"/>
                              <a:gd name="connsiteY358" fmla="*/ 469265 h 1905000"/>
                              <a:gd name="connsiteX359" fmla="*/ 597535 w 1841500"/>
                              <a:gd name="connsiteY359" fmla="*/ 471805 h 1905000"/>
                              <a:gd name="connsiteX360" fmla="*/ 594995 w 1841500"/>
                              <a:gd name="connsiteY360" fmla="*/ 471805 h 1905000"/>
                              <a:gd name="connsiteX361" fmla="*/ 594995 w 1841500"/>
                              <a:gd name="connsiteY361" fmla="*/ 469265 h 1905000"/>
                              <a:gd name="connsiteX362" fmla="*/ 596265 w 1841500"/>
                              <a:gd name="connsiteY362" fmla="*/ 469265 h 1905000"/>
                              <a:gd name="connsiteX363" fmla="*/ 596265 w 1841500"/>
                              <a:gd name="connsiteY363" fmla="*/ 466725 h 1905000"/>
                              <a:gd name="connsiteX364" fmla="*/ 598805 w 1841500"/>
                              <a:gd name="connsiteY364" fmla="*/ 466725 h 1905000"/>
                              <a:gd name="connsiteX365" fmla="*/ 606425 w 1841500"/>
                              <a:gd name="connsiteY365" fmla="*/ 462915 h 1905000"/>
                              <a:gd name="connsiteX366" fmla="*/ 605155 w 1841500"/>
                              <a:gd name="connsiteY366" fmla="*/ 461645 h 1905000"/>
                              <a:gd name="connsiteX367" fmla="*/ 608965 w 1841500"/>
                              <a:gd name="connsiteY367" fmla="*/ 461645 h 1905000"/>
                              <a:gd name="connsiteX368" fmla="*/ 611505 w 1841500"/>
                              <a:gd name="connsiteY368" fmla="*/ 459105 h 1905000"/>
                              <a:gd name="connsiteX369" fmla="*/ 607695 w 1841500"/>
                              <a:gd name="connsiteY369" fmla="*/ 461645 h 1905000"/>
                              <a:gd name="connsiteX370" fmla="*/ 610235 w 1841500"/>
                              <a:gd name="connsiteY370" fmla="*/ 459105 h 1905000"/>
                              <a:gd name="connsiteX371" fmla="*/ 611505 w 1841500"/>
                              <a:gd name="connsiteY371" fmla="*/ 459105 h 1905000"/>
                              <a:gd name="connsiteX372" fmla="*/ 611505 w 1841500"/>
                              <a:gd name="connsiteY372" fmla="*/ 460375 h 1905000"/>
                              <a:gd name="connsiteX373" fmla="*/ 629285 w 1841500"/>
                              <a:gd name="connsiteY373" fmla="*/ 446405 h 1905000"/>
                              <a:gd name="connsiteX374" fmla="*/ 631825 w 1841500"/>
                              <a:gd name="connsiteY374" fmla="*/ 446405 h 1905000"/>
                              <a:gd name="connsiteX375" fmla="*/ 643255 w 1841500"/>
                              <a:gd name="connsiteY375" fmla="*/ 445135 h 1905000"/>
                              <a:gd name="connsiteX376" fmla="*/ 643255 w 1841500"/>
                              <a:gd name="connsiteY376" fmla="*/ 442595 h 1905000"/>
                              <a:gd name="connsiteX377" fmla="*/ 644525 w 1841500"/>
                              <a:gd name="connsiteY377" fmla="*/ 440055 h 1905000"/>
                              <a:gd name="connsiteX378" fmla="*/ 652145 w 1841500"/>
                              <a:gd name="connsiteY378" fmla="*/ 438785 h 1905000"/>
                              <a:gd name="connsiteX379" fmla="*/ 662305 w 1841500"/>
                              <a:gd name="connsiteY379" fmla="*/ 427355 h 1905000"/>
                              <a:gd name="connsiteX380" fmla="*/ 672465 w 1841500"/>
                              <a:gd name="connsiteY380" fmla="*/ 422275 h 1905000"/>
                              <a:gd name="connsiteX381" fmla="*/ 725805 w 1841500"/>
                              <a:gd name="connsiteY381" fmla="*/ 394335 h 1905000"/>
                              <a:gd name="connsiteX382" fmla="*/ 725805 w 1841500"/>
                              <a:gd name="connsiteY382" fmla="*/ 394335 h 1905000"/>
                              <a:gd name="connsiteX383" fmla="*/ 730885 w 1841500"/>
                              <a:gd name="connsiteY383" fmla="*/ 394335 h 1905000"/>
                              <a:gd name="connsiteX384" fmla="*/ 730885 w 1841500"/>
                              <a:gd name="connsiteY384" fmla="*/ 390525 h 1905000"/>
                              <a:gd name="connsiteX385" fmla="*/ 814705 w 1841500"/>
                              <a:gd name="connsiteY385" fmla="*/ 344805 h 1905000"/>
                              <a:gd name="connsiteX386" fmla="*/ 864235 w 1841500"/>
                              <a:gd name="connsiteY386" fmla="*/ 316865 h 1905000"/>
                              <a:gd name="connsiteX387" fmla="*/ 865505 w 1841500"/>
                              <a:gd name="connsiteY387" fmla="*/ 314325 h 1905000"/>
                              <a:gd name="connsiteX388" fmla="*/ 862965 w 1841500"/>
                              <a:gd name="connsiteY388" fmla="*/ 313055 h 1905000"/>
                              <a:gd name="connsiteX389" fmla="*/ 813435 w 1841500"/>
                              <a:gd name="connsiteY389" fmla="*/ 340995 h 1905000"/>
                              <a:gd name="connsiteX390" fmla="*/ 728345 w 1841500"/>
                              <a:gd name="connsiteY390" fmla="*/ 387985 h 1905000"/>
                              <a:gd name="connsiteX391" fmla="*/ 728345 w 1841500"/>
                              <a:gd name="connsiteY391" fmla="*/ 387985 h 1905000"/>
                              <a:gd name="connsiteX392" fmla="*/ 728345 w 1841500"/>
                              <a:gd name="connsiteY392" fmla="*/ 387985 h 1905000"/>
                              <a:gd name="connsiteX393" fmla="*/ 723265 w 1841500"/>
                              <a:gd name="connsiteY393" fmla="*/ 390525 h 1905000"/>
                              <a:gd name="connsiteX394" fmla="*/ 669925 w 1841500"/>
                              <a:gd name="connsiteY394" fmla="*/ 418465 h 1905000"/>
                              <a:gd name="connsiteX395" fmla="*/ 669925 w 1841500"/>
                              <a:gd name="connsiteY395" fmla="*/ 418465 h 1905000"/>
                              <a:gd name="connsiteX396" fmla="*/ 640715 w 1841500"/>
                              <a:gd name="connsiteY396" fmla="*/ 432435 h 1905000"/>
                              <a:gd name="connsiteX397" fmla="*/ 639445 w 1841500"/>
                              <a:gd name="connsiteY397" fmla="*/ 434975 h 1905000"/>
                              <a:gd name="connsiteX398" fmla="*/ 638175 w 1841500"/>
                              <a:gd name="connsiteY398" fmla="*/ 433705 h 1905000"/>
                              <a:gd name="connsiteX399" fmla="*/ 597535 w 1841500"/>
                              <a:gd name="connsiteY399" fmla="*/ 455295 h 1905000"/>
                              <a:gd name="connsiteX400" fmla="*/ 597535 w 1841500"/>
                              <a:gd name="connsiteY400" fmla="*/ 457835 h 1905000"/>
                              <a:gd name="connsiteX401" fmla="*/ 596265 w 1841500"/>
                              <a:gd name="connsiteY401" fmla="*/ 456565 h 1905000"/>
                              <a:gd name="connsiteX402" fmla="*/ 578485 w 1841500"/>
                              <a:gd name="connsiteY402" fmla="*/ 465455 h 1905000"/>
                              <a:gd name="connsiteX403" fmla="*/ 577215 w 1841500"/>
                              <a:gd name="connsiteY403" fmla="*/ 464185 h 1905000"/>
                              <a:gd name="connsiteX404" fmla="*/ 578485 w 1841500"/>
                              <a:gd name="connsiteY404" fmla="*/ 461645 h 1905000"/>
                              <a:gd name="connsiteX405" fmla="*/ 574675 w 1841500"/>
                              <a:gd name="connsiteY405" fmla="*/ 459105 h 1905000"/>
                              <a:gd name="connsiteX406" fmla="*/ 573405 w 1841500"/>
                              <a:gd name="connsiteY406" fmla="*/ 457835 h 1905000"/>
                              <a:gd name="connsiteX407" fmla="*/ 574675 w 1841500"/>
                              <a:gd name="connsiteY407" fmla="*/ 455295 h 1905000"/>
                              <a:gd name="connsiteX408" fmla="*/ 558165 w 1841500"/>
                              <a:gd name="connsiteY408" fmla="*/ 460375 h 1905000"/>
                              <a:gd name="connsiteX409" fmla="*/ 556895 w 1841500"/>
                              <a:gd name="connsiteY409" fmla="*/ 465455 h 1905000"/>
                              <a:gd name="connsiteX410" fmla="*/ 559435 w 1841500"/>
                              <a:gd name="connsiteY410" fmla="*/ 465455 h 1905000"/>
                              <a:gd name="connsiteX411" fmla="*/ 559435 w 1841500"/>
                              <a:gd name="connsiteY411" fmla="*/ 467995 h 1905000"/>
                              <a:gd name="connsiteX412" fmla="*/ 561975 w 1841500"/>
                              <a:gd name="connsiteY412" fmla="*/ 467995 h 1905000"/>
                              <a:gd name="connsiteX413" fmla="*/ 561975 w 1841500"/>
                              <a:gd name="connsiteY413" fmla="*/ 470535 h 1905000"/>
                              <a:gd name="connsiteX414" fmla="*/ 559435 w 1841500"/>
                              <a:gd name="connsiteY414" fmla="*/ 470535 h 1905000"/>
                              <a:gd name="connsiteX415" fmla="*/ 559435 w 1841500"/>
                              <a:gd name="connsiteY415" fmla="*/ 469265 h 1905000"/>
                              <a:gd name="connsiteX416" fmla="*/ 556895 w 1841500"/>
                              <a:gd name="connsiteY416" fmla="*/ 469265 h 1905000"/>
                              <a:gd name="connsiteX417" fmla="*/ 555625 w 1841500"/>
                              <a:gd name="connsiteY417" fmla="*/ 466725 h 1905000"/>
                              <a:gd name="connsiteX418" fmla="*/ 550545 w 1841500"/>
                              <a:gd name="connsiteY418" fmla="*/ 467995 h 1905000"/>
                              <a:gd name="connsiteX419" fmla="*/ 551815 w 1841500"/>
                              <a:gd name="connsiteY419" fmla="*/ 464185 h 1905000"/>
                              <a:gd name="connsiteX420" fmla="*/ 489585 w 1841500"/>
                              <a:gd name="connsiteY420" fmla="*/ 502285 h 1905000"/>
                              <a:gd name="connsiteX421" fmla="*/ 483235 w 1841500"/>
                              <a:gd name="connsiteY421" fmla="*/ 502285 h 1905000"/>
                              <a:gd name="connsiteX422" fmla="*/ 448945 w 1841500"/>
                              <a:gd name="connsiteY422" fmla="*/ 523875 h 1905000"/>
                              <a:gd name="connsiteX423" fmla="*/ 428625 w 1841500"/>
                              <a:gd name="connsiteY423" fmla="*/ 535305 h 1905000"/>
                              <a:gd name="connsiteX424" fmla="*/ 413385 w 1841500"/>
                              <a:gd name="connsiteY424" fmla="*/ 540385 h 1905000"/>
                              <a:gd name="connsiteX425" fmla="*/ 409575 w 1841500"/>
                              <a:gd name="connsiteY425" fmla="*/ 546735 h 1905000"/>
                              <a:gd name="connsiteX426" fmla="*/ 385445 w 1841500"/>
                              <a:gd name="connsiteY426" fmla="*/ 556895 h 1905000"/>
                              <a:gd name="connsiteX427" fmla="*/ 358775 w 1841500"/>
                              <a:gd name="connsiteY427" fmla="*/ 574675 h 1905000"/>
                              <a:gd name="connsiteX428" fmla="*/ 357505 w 1841500"/>
                              <a:gd name="connsiteY428" fmla="*/ 572135 h 1905000"/>
                              <a:gd name="connsiteX429" fmla="*/ 310515 w 1841500"/>
                              <a:gd name="connsiteY429" fmla="*/ 602615 h 1905000"/>
                              <a:gd name="connsiteX430" fmla="*/ 305435 w 1841500"/>
                              <a:gd name="connsiteY430" fmla="*/ 601345 h 1905000"/>
                              <a:gd name="connsiteX431" fmla="*/ 288925 w 1841500"/>
                              <a:gd name="connsiteY431" fmla="*/ 614045 h 1905000"/>
                              <a:gd name="connsiteX432" fmla="*/ 295275 w 1841500"/>
                              <a:gd name="connsiteY432" fmla="*/ 614045 h 1905000"/>
                              <a:gd name="connsiteX433" fmla="*/ 277495 w 1841500"/>
                              <a:gd name="connsiteY433" fmla="*/ 617855 h 1905000"/>
                              <a:gd name="connsiteX434" fmla="*/ 277495 w 1841500"/>
                              <a:gd name="connsiteY434" fmla="*/ 620395 h 1905000"/>
                              <a:gd name="connsiteX435" fmla="*/ 280035 w 1841500"/>
                              <a:gd name="connsiteY435" fmla="*/ 620395 h 1905000"/>
                              <a:gd name="connsiteX436" fmla="*/ 280035 w 1841500"/>
                              <a:gd name="connsiteY436" fmla="*/ 622935 h 1905000"/>
                              <a:gd name="connsiteX437" fmla="*/ 269875 w 1841500"/>
                              <a:gd name="connsiteY437" fmla="*/ 625475 h 1905000"/>
                              <a:gd name="connsiteX438" fmla="*/ 260985 w 1841500"/>
                              <a:gd name="connsiteY438" fmla="*/ 635635 h 1905000"/>
                              <a:gd name="connsiteX439" fmla="*/ 255905 w 1841500"/>
                              <a:gd name="connsiteY439" fmla="*/ 635635 h 1905000"/>
                              <a:gd name="connsiteX440" fmla="*/ 207645 w 1841500"/>
                              <a:gd name="connsiteY440" fmla="*/ 671195 h 1905000"/>
                              <a:gd name="connsiteX441" fmla="*/ 206375 w 1841500"/>
                              <a:gd name="connsiteY441" fmla="*/ 673735 h 1905000"/>
                              <a:gd name="connsiteX442" fmla="*/ 208915 w 1841500"/>
                              <a:gd name="connsiteY442" fmla="*/ 680085 h 1905000"/>
                              <a:gd name="connsiteX443" fmla="*/ 206375 w 1841500"/>
                              <a:gd name="connsiteY443" fmla="*/ 682625 h 1905000"/>
                              <a:gd name="connsiteX444" fmla="*/ 207645 w 1841500"/>
                              <a:gd name="connsiteY444" fmla="*/ 683895 h 1905000"/>
                              <a:gd name="connsiteX445" fmla="*/ 207645 w 1841500"/>
                              <a:gd name="connsiteY445" fmla="*/ 686435 h 1905000"/>
                              <a:gd name="connsiteX446" fmla="*/ 224155 w 1841500"/>
                              <a:gd name="connsiteY446" fmla="*/ 681355 h 1905000"/>
                              <a:gd name="connsiteX447" fmla="*/ 244475 w 1841500"/>
                              <a:gd name="connsiteY447" fmla="*/ 675005 h 1905000"/>
                              <a:gd name="connsiteX448" fmla="*/ 231775 w 1841500"/>
                              <a:gd name="connsiteY448" fmla="*/ 688975 h 1905000"/>
                              <a:gd name="connsiteX449" fmla="*/ 233045 w 1841500"/>
                              <a:gd name="connsiteY449" fmla="*/ 690245 h 1905000"/>
                              <a:gd name="connsiteX450" fmla="*/ 231775 w 1841500"/>
                              <a:gd name="connsiteY450" fmla="*/ 692785 h 1905000"/>
                              <a:gd name="connsiteX451" fmla="*/ 217805 w 1841500"/>
                              <a:gd name="connsiteY451" fmla="*/ 705485 h 1905000"/>
                              <a:gd name="connsiteX452" fmla="*/ 215265 w 1841500"/>
                              <a:gd name="connsiteY452" fmla="*/ 713105 h 1905000"/>
                              <a:gd name="connsiteX453" fmla="*/ 216535 w 1841500"/>
                              <a:gd name="connsiteY453" fmla="*/ 714375 h 1905000"/>
                              <a:gd name="connsiteX454" fmla="*/ 215265 w 1841500"/>
                              <a:gd name="connsiteY454" fmla="*/ 716915 h 1905000"/>
                              <a:gd name="connsiteX455" fmla="*/ 234315 w 1841500"/>
                              <a:gd name="connsiteY455" fmla="*/ 705485 h 1905000"/>
                              <a:gd name="connsiteX456" fmla="*/ 234315 w 1841500"/>
                              <a:gd name="connsiteY456" fmla="*/ 706755 h 1905000"/>
                              <a:gd name="connsiteX457" fmla="*/ 234315 w 1841500"/>
                              <a:gd name="connsiteY457" fmla="*/ 709295 h 1905000"/>
                              <a:gd name="connsiteX458" fmla="*/ 234315 w 1841500"/>
                              <a:gd name="connsiteY458" fmla="*/ 711835 h 1905000"/>
                              <a:gd name="connsiteX459" fmla="*/ 257175 w 1841500"/>
                              <a:gd name="connsiteY459" fmla="*/ 699135 h 1905000"/>
                              <a:gd name="connsiteX460" fmla="*/ 245745 w 1841500"/>
                              <a:gd name="connsiteY460" fmla="*/ 706755 h 1905000"/>
                              <a:gd name="connsiteX461" fmla="*/ 220345 w 1841500"/>
                              <a:gd name="connsiteY461" fmla="*/ 732155 h 1905000"/>
                              <a:gd name="connsiteX462" fmla="*/ 222885 w 1841500"/>
                              <a:gd name="connsiteY462" fmla="*/ 733425 h 1905000"/>
                              <a:gd name="connsiteX463" fmla="*/ 201295 w 1841500"/>
                              <a:gd name="connsiteY463" fmla="*/ 743585 h 1905000"/>
                              <a:gd name="connsiteX464" fmla="*/ 174625 w 1841500"/>
                              <a:gd name="connsiteY464" fmla="*/ 772795 h 1905000"/>
                              <a:gd name="connsiteX465" fmla="*/ 180975 w 1841500"/>
                              <a:gd name="connsiteY465" fmla="*/ 780415 h 1905000"/>
                              <a:gd name="connsiteX466" fmla="*/ 161925 w 1841500"/>
                              <a:gd name="connsiteY466" fmla="*/ 799465 h 1905000"/>
                              <a:gd name="connsiteX467" fmla="*/ 179705 w 1841500"/>
                              <a:gd name="connsiteY467" fmla="*/ 786765 h 1905000"/>
                              <a:gd name="connsiteX468" fmla="*/ 187325 w 1841500"/>
                              <a:gd name="connsiteY468" fmla="*/ 784225 h 1905000"/>
                              <a:gd name="connsiteX469" fmla="*/ 188595 w 1841500"/>
                              <a:gd name="connsiteY469" fmla="*/ 781685 h 1905000"/>
                              <a:gd name="connsiteX470" fmla="*/ 189865 w 1841500"/>
                              <a:gd name="connsiteY470" fmla="*/ 782955 h 1905000"/>
                              <a:gd name="connsiteX471" fmla="*/ 205105 w 1841500"/>
                              <a:gd name="connsiteY471" fmla="*/ 767715 h 1905000"/>
                              <a:gd name="connsiteX472" fmla="*/ 203835 w 1841500"/>
                              <a:gd name="connsiteY472" fmla="*/ 765175 h 1905000"/>
                              <a:gd name="connsiteX473" fmla="*/ 212725 w 1841500"/>
                              <a:gd name="connsiteY473" fmla="*/ 758825 h 1905000"/>
                              <a:gd name="connsiteX474" fmla="*/ 217805 w 1841500"/>
                              <a:gd name="connsiteY474" fmla="*/ 762635 h 1905000"/>
                              <a:gd name="connsiteX475" fmla="*/ 210185 w 1841500"/>
                              <a:gd name="connsiteY475" fmla="*/ 770255 h 1905000"/>
                              <a:gd name="connsiteX476" fmla="*/ 210185 w 1841500"/>
                              <a:gd name="connsiteY476" fmla="*/ 772795 h 1905000"/>
                              <a:gd name="connsiteX477" fmla="*/ 208915 w 1841500"/>
                              <a:gd name="connsiteY477" fmla="*/ 775335 h 1905000"/>
                              <a:gd name="connsiteX478" fmla="*/ 217805 w 1841500"/>
                              <a:gd name="connsiteY478" fmla="*/ 777875 h 1905000"/>
                              <a:gd name="connsiteX479" fmla="*/ 244475 w 1841500"/>
                              <a:gd name="connsiteY479" fmla="*/ 760095 h 1905000"/>
                              <a:gd name="connsiteX480" fmla="*/ 244475 w 1841500"/>
                              <a:gd name="connsiteY480" fmla="*/ 753745 h 1905000"/>
                              <a:gd name="connsiteX481" fmla="*/ 266065 w 1841500"/>
                              <a:gd name="connsiteY481" fmla="*/ 746125 h 1905000"/>
                              <a:gd name="connsiteX482" fmla="*/ 243205 w 1841500"/>
                              <a:gd name="connsiteY482" fmla="*/ 761365 h 1905000"/>
                              <a:gd name="connsiteX483" fmla="*/ 243205 w 1841500"/>
                              <a:gd name="connsiteY483" fmla="*/ 763905 h 1905000"/>
                              <a:gd name="connsiteX484" fmla="*/ 243205 w 1841500"/>
                              <a:gd name="connsiteY484" fmla="*/ 765175 h 1905000"/>
                              <a:gd name="connsiteX485" fmla="*/ 241935 w 1841500"/>
                              <a:gd name="connsiteY485" fmla="*/ 766445 h 1905000"/>
                              <a:gd name="connsiteX486" fmla="*/ 244475 w 1841500"/>
                              <a:gd name="connsiteY486" fmla="*/ 767715 h 1905000"/>
                              <a:gd name="connsiteX487" fmla="*/ 236855 w 1841500"/>
                              <a:gd name="connsiteY487" fmla="*/ 774065 h 1905000"/>
                              <a:gd name="connsiteX488" fmla="*/ 235585 w 1841500"/>
                              <a:gd name="connsiteY488" fmla="*/ 771525 h 1905000"/>
                              <a:gd name="connsiteX489" fmla="*/ 234315 w 1841500"/>
                              <a:gd name="connsiteY489" fmla="*/ 771525 h 1905000"/>
                              <a:gd name="connsiteX490" fmla="*/ 233045 w 1841500"/>
                              <a:gd name="connsiteY490" fmla="*/ 770255 h 1905000"/>
                              <a:gd name="connsiteX491" fmla="*/ 229235 w 1841500"/>
                              <a:gd name="connsiteY491" fmla="*/ 771525 h 1905000"/>
                              <a:gd name="connsiteX492" fmla="*/ 215265 w 1841500"/>
                              <a:gd name="connsiteY492" fmla="*/ 794385 h 1905000"/>
                              <a:gd name="connsiteX493" fmla="*/ 216535 w 1841500"/>
                              <a:gd name="connsiteY493" fmla="*/ 794385 h 1905000"/>
                              <a:gd name="connsiteX494" fmla="*/ 217805 w 1841500"/>
                              <a:gd name="connsiteY494" fmla="*/ 795655 h 1905000"/>
                              <a:gd name="connsiteX495" fmla="*/ 236855 w 1841500"/>
                              <a:gd name="connsiteY495" fmla="*/ 788035 h 1905000"/>
                              <a:gd name="connsiteX496" fmla="*/ 235585 w 1841500"/>
                              <a:gd name="connsiteY496" fmla="*/ 790575 h 1905000"/>
                              <a:gd name="connsiteX497" fmla="*/ 236855 w 1841500"/>
                              <a:gd name="connsiteY497" fmla="*/ 791845 h 1905000"/>
                              <a:gd name="connsiteX498" fmla="*/ 235585 w 1841500"/>
                              <a:gd name="connsiteY498" fmla="*/ 794385 h 1905000"/>
                              <a:gd name="connsiteX499" fmla="*/ 244475 w 1841500"/>
                              <a:gd name="connsiteY499" fmla="*/ 793115 h 1905000"/>
                              <a:gd name="connsiteX500" fmla="*/ 248285 w 1841500"/>
                              <a:gd name="connsiteY500" fmla="*/ 788035 h 1905000"/>
                              <a:gd name="connsiteX501" fmla="*/ 245745 w 1841500"/>
                              <a:gd name="connsiteY501" fmla="*/ 785495 h 1905000"/>
                              <a:gd name="connsiteX502" fmla="*/ 260985 w 1841500"/>
                              <a:gd name="connsiteY502" fmla="*/ 774065 h 1905000"/>
                              <a:gd name="connsiteX503" fmla="*/ 285115 w 1841500"/>
                              <a:gd name="connsiteY503" fmla="*/ 758825 h 1905000"/>
                              <a:gd name="connsiteX504" fmla="*/ 269875 w 1841500"/>
                              <a:gd name="connsiteY504" fmla="*/ 770255 h 1905000"/>
                              <a:gd name="connsiteX505" fmla="*/ 250825 w 1841500"/>
                              <a:gd name="connsiteY505" fmla="*/ 789305 h 1905000"/>
                              <a:gd name="connsiteX506" fmla="*/ 252095 w 1841500"/>
                              <a:gd name="connsiteY506" fmla="*/ 790575 h 1905000"/>
                              <a:gd name="connsiteX507" fmla="*/ 250825 w 1841500"/>
                              <a:gd name="connsiteY507" fmla="*/ 793115 h 1905000"/>
                              <a:gd name="connsiteX508" fmla="*/ 252095 w 1841500"/>
                              <a:gd name="connsiteY508" fmla="*/ 802005 h 1905000"/>
                              <a:gd name="connsiteX509" fmla="*/ 247015 w 1841500"/>
                              <a:gd name="connsiteY509" fmla="*/ 804545 h 1905000"/>
                              <a:gd name="connsiteX510" fmla="*/ 266065 w 1841500"/>
                              <a:gd name="connsiteY510" fmla="*/ 808355 h 1905000"/>
                              <a:gd name="connsiteX511" fmla="*/ 280035 w 1841500"/>
                              <a:gd name="connsiteY511" fmla="*/ 813435 h 1905000"/>
                              <a:gd name="connsiteX512" fmla="*/ 287655 w 1841500"/>
                              <a:gd name="connsiteY512" fmla="*/ 804545 h 1905000"/>
                              <a:gd name="connsiteX513" fmla="*/ 291465 w 1841500"/>
                              <a:gd name="connsiteY513" fmla="*/ 812165 h 1905000"/>
                              <a:gd name="connsiteX514" fmla="*/ 286385 w 1841500"/>
                              <a:gd name="connsiteY514" fmla="*/ 819785 h 1905000"/>
                              <a:gd name="connsiteX515" fmla="*/ 282575 w 1841500"/>
                              <a:gd name="connsiteY515" fmla="*/ 818515 h 1905000"/>
                              <a:gd name="connsiteX516" fmla="*/ 267335 w 1841500"/>
                              <a:gd name="connsiteY516" fmla="*/ 829945 h 1905000"/>
                              <a:gd name="connsiteX517" fmla="*/ 210185 w 1841500"/>
                              <a:gd name="connsiteY517" fmla="*/ 866775 h 1905000"/>
                              <a:gd name="connsiteX518" fmla="*/ 197485 w 1841500"/>
                              <a:gd name="connsiteY518" fmla="*/ 876935 h 1905000"/>
                              <a:gd name="connsiteX519" fmla="*/ 183515 w 1841500"/>
                              <a:gd name="connsiteY519" fmla="*/ 899795 h 1905000"/>
                              <a:gd name="connsiteX520" fmla="*/ 198755 w 1841500"/>
                              <a:gd name="connsiteY520" fmla="*/ 906145 h 1905000"/>
                              <a:gd name="connsiteX521" fmla="*/ 146685 w 1841500"/>
                              <a:gd name="connsiteY521" fmla="*/ 940435 h 1905000"/>
                              <a:gd name="connsiteX522" fmla="*/ 142875 w 1841500"/>
                              <a:gd name="connsiteY522" fmla="*/ 939165 h 1905000"/>
                              <a:gd name="connsiteX523" fmla="*/ 116205 w 1841500"/>
                              <a:gd name="connsiteY523" fmla="*/ 954405 h 1905000"/>
                              <a:gd name="connsiteX524" fmla="*/ 86995 w 1841500"/>
                              <a:gd name="connsiteY524" fmla="*/ 974725 h 1905000"/>
                              <a:gd name="connsiteX525" fmla="*/ 65405 w 1841500"/>
                              <a:gd name="connsiteY525" fmla="*/ 986155 h 1905000"/>
                              <a:gd name="connsiteX526" fmla="*/ 53975 w 1841500"/>
                              <a:gd name="connsiteY526" fmla="*/ 992505 h 1905000"/>
                              <a:gd name="connsiteX527" fmla="*/ 40005 w 1841500"/>
                              <a:gd name="connsiteY527" fmla="*/ 1001395 h 1905000"/>
                              <a:gd name="connsiteX528" fmla="*/ 42545 w 1841500"/>
                              <a:gd name="connsiteY528" fmla="*/ 1003935 h 1905000"/>
                              <a:gd name="connsiteX529" fmla="*/ 43815 w 1841500"/>
                              <a:gd name="connsiteY529" fmla="*/ 1005205 h 1905000"/>
                              <a:gd name="connsiteX530" fmla="*/ 42545 w 1841500"/>
                              <a:gd name="connsiteY530" fmla="*/ 1007745 h 1905000"/>
                              <a:gd name="connsiteX531" fmla="*/ 47625 w 1841500"/>
                              <a:gd name="connsiteY531" fmla="*/ 1009015 h 1905000"/>
                              <a:gd name="connsiteX532" fmla="*/ 32385 w 1841500"/>
                              <a:gd name="connsiteY532" fmla="*/ 1021715 h 1905000"/>
                              <a:gd name="connsiteX533" fmla="*/ 31115 w 1841500"/>
                              <a:gd name="connsiteY533" fmla="*/ 1024255 h 1905000"/>
                              <a:gd name="connsiteX534" fmla="*/ 29845 w 1841500"/>
                              <a:gd name="connsiteY534" fmla="*/ 1022985 h 1905000"/>
                              <a:gd name="connsiteX535" fmla="*/ 18415 w 1841500"/>
                              <a:gd name="connsiteY535" fmla="*/ 1034415 h 1905000"/>
                              <a:gd name="connsiteX536" fmla="*/ 17145 w 1841500"/>
                              <a:gd name="connsiteY536" fmla="*/ 1042035 h 1905000"/>
                              <a:gd name="connsiteX537" fmla="*/ 37465 w 1841500"/>
                              <a:gd name="connsiteY537" fmla="*/ 1030605 h 1905000"/>
                              <a:gd name="connsiteX538" fmla="*/ 40005 w 1841500"/>
                              <a:gd name="connsiteY538" fmla="*/ 1034415 h 1905000"/>
                              <a:gd name="connsiteX539" fmla="*/ 56515 w 1841500"/>
                              <a:gd name="connsiteY539" fmla="*/ 1028065 h 1905000"/>
                              <a:gd name="connsiteX540" fmla="*/ 76835 w 1841500"/>
                              <a:gd name="connsiteY540" fmla="*/ 1022985 h 1905000"/>
                              <a:gd name="connsiteX541" fmla="*/ 74295 w 1841500"/>
                              <a:gd name="connsiteY541" fmla="*/ 1026795 h 1905000"/>
                              <a:gd name="connsiteX542" fmla="*/ 76835 w 1841500"/>
                              <a:gd name="connsiteY542" fmla="*/ 1026795 h 1905000"/>
                              <a:gd name="connsiteX543" fmla="*/ 78105 w 1841500"/>
                              <a:gd name="connsiteY543" fmla="*/ 1029335 h 1905000"/>
                              <a:gd name="connsiteX544" fmla="*/ 81915 w 1841500"/>
                              <a:gd name="connsiteY544" fmla="*/ 1029335 h 1905000"/>
                              <a:gd name="connsiteX545" fmla="*/ 83185 w 1841500"/>
                              <a:gd name="connsiteY545" fmla="*/ 1029335 h 1905000"/>
                              <a:gd name="connsiteX546" fmla="*/ 83185 w 1841500"/>
                              <a:gd name="connsiteY546" fmla="*/ 1030605 h 1905000"/>
                              <a:gd name="connsiteX547" fmla="*/ 90805 w 1841500"/>
                              <a:gd name="connsiteY547" fmla="*/ 1025525 h 1905000"/>
                              <a:gd name="connsiteX548" fmla="*/ 89535 w 1841500"/>
                              <a:gd name="connsiteY548" fmla="*/ 1016635 h 1905000"/>
                              <a:gd name="connsiteX549" fmla="*/ 90805 w 1841500"/>
                              <a:gd name="connsiteY549" fmla="*/ 1015365 h 1905000"/>
                              <a:gd name="connsiteX550" fmla="*/ 94615 w 1841500"/>
                              <a:gd name="connsiteY550" fmla="*/ 1012825 h 1905000"/>
                              <a:gd name="connsiteX551" fmla="*/ 99695 w 1841500"/>
                              <a:gd name="connsiteY551" fmla="*/ 1003935 h 1905000"/>
                              <a:gd name="connsiteX552" fmla="*/ 94615 w 1841500"/>
                              <a:gd name="connsiteY552" fmla="*/ 1003935 h 1905000"/>
                              <a:gd name="connsiteX553" fmla="*/ 93345 w 1841500"/>
                              <a:gd name="connsiteY553" fmla="*/ 1002665 h 1905000"/>
                              <a:gd name="connsiteX554" fmla="*/ 95885 w 1841500"/>
                              <a:gd name="connsiteY554" fmla="*/ 1001395 h 1905000"/>
                              <a:gd name="connsiteX555" fmla="*/ 121285 w 1841500"/>
                              <a:gd name="connsiteY555" fmla="*/ 984885 h 1905000"/>
                              <a:gd name="connsiteX556" fmla="*/ 117475 w 1841500"/>
                              <a:gd name="connsiteY556" fmla="*/ 982345 h 1905000"/>
                              <a:gd name="connsiteX557" fmla="*/ 151765 w 1841500"/>
                              <a:gd name="connsiteY557" fmla="*/ 958215 h 1905000"/>
                              <a:gd name="connsiteX558" fmla="*/ 149225 w 1841500"/>
                              <a:gd name="connsiteY558" fmla="*/ 955675 h 1905000"/>
                              <a:gd name="connsiteX559" fmla="*/ 161925 w 1841500"/>
                              <a:gd name="connsiteY559" fmla="*/ 953135 h 1905000"/>
                              <a:gd name="connsiteX560" fmla="*/ 180975 w 1841500"/>
                              <a:gd name="connsiteY560" fmla="*/ 941705 h 1905000"/>
                              <a:gd name="connsiteX561" fmla="*/ 182245 w 1841500"/>
                              <a:gd name="connsiteY561" fmla="*/ 948055 h 1905000"/>
                              <a:gd name="connsiteX562" fmla="*/ 208915 w 1841500"/>
                              <a:gd name="connsiteY562" fmla="*/ 931545 h 1905000"/>
                              <a:gd name="connsiteX563" fmla="*/ 207645 w 1841500"/>
                              <a:gd name="connsiteY563" fmla="*/ 931545 h 1905000"/>
                              <a:gd name="connsiteX564" fmla="*/ 207645 w 1841500"/>
                              <a:gd name="connsiteY564" fmla="*/ 930275 h 1905000"/>
                              <a:gd name="connsiteX565" fmla="*/ 212725 w 1841500"/>
                              <a:gd name="connsiteY565" fmla="*/ 927735 h 1905000"/>
                              <a:gd name="connsiteX566" fmla="*/ 213995 w 1841500"/>
                              <a:gd name="connsiteY566" fmla="*/ 927735 h 1905000"/>
                              <a:gd name="connsiteX567" fmla="*/ 213995 w 1841500"/>
                              <a:gd name="connsiteY567" fmla="*/ 929005 h 1905000"/>
                              <a:gd name="connsiteX568" fmla="*/ 220345 w 1841500"/>
                              <a:gd name="connsiteY568" fmla="*/ 927735 h 1905000"/>
                              <a:gd name="connsiteX569" fmla="*/ 239395 w 1841500"/>
                              <a:gd name="connsiteY569" fmla="*/ 913765 h 1905000"/>
                              <a:gd name="connsiteX570" fmla="*/ 238125 w 1841500"/>
                              <a:gd name="connsiteY570" fmla="*/ 912495 h 1905000"/>
                              <a:gd name="connsiteX571" fmla="*/ 239395 w 1841500"/>
                              <a:gd name="connsiteY571" fmla="*/ 909955 h 1905000"/>
                              <a:gd name="connsiteX572" fmla="*/ 235585 w 1841500"/>
                              <a:gd name="connsiteY572" fmla="*/ 909955 h 1905000"/>
                              <a:gd name="connsiteX573" fmla="*/ 244475 w 1841500"/>
                              <a:gd name="connsiteY573" fmla="*/ 906145 h 1905000"/>
                              <a:gd name="connsiteX574" fmla="*/ 244475 w 1841500"/>
                              <a:gd name="connsiteY574" fmla="*/ 907415 h 1905000"/>
                              <a:gd name="connsiteX575" fmla="*/ 245745 w 1841500"/>
                              <a:gd name="connsiteY575" fmla="*/ 907415 h 1905000"/>
                              <a:gd name="connsiteX576" fmla="*/ 247015 w 1841500"/>
                              <a:gd name="connsiteY576" fmla="*/ 908685 h 1905000"/>
                              <a:gd name="connsiteX577" fmla="*/ 257175 w 1841500"/>
                              <a:gd name="connsiteY577" fmla="*/ 901065 h 1905000"/>
                              <a:gd name="connsiteX578" fmla="*/ 255905 w 1841500"/>
                              <a:gd name="connsiteY578" fmla="*/ 901065 h 1905000"/>
                              <a:gd name="connsiteX579" fmla="*/ 255905 w 1841500"/>
                              <a:gd name="connsiteY579" fmla="*/ 899795 h 1905000"/>
                              <a:gd name="connsiteX580" fmla="*/ 267335 w 1841500"/>
                              <a:gd name="connsiteY580" fmla="*/ 892175 h 1905000"/>
                              <a:gd name="connsiteX581" fmla="*/ 268605 w 1841500"/>
                              <a:gd name="connsiteY581" fmla="*/ 889635 h 1905000"/>
                              <a:gd name="connsiteX582" fmla="*/ 271145 w 1841500"/>
                              <a:gd name="connsiteY582" fmla="*/ 890905 h 1905000"/>
                              <a:gd name="connsiteX583" fmla="*/ 295275 w 1841500"/>
                              <a:gd name="connsiteY583" fmla="*/ 876935 h 1905000"/>
                              <a:gd name="connsiteX584" fmla="*/ 294005 w 1841500"/>
                              <a:gd name="connsiteY584" fmla="*/ 871855 h 1905000"/>
                              <a:gd name="connsiteX585" fmla="*/ 318135 w 1841500"/>
                              <a:gd name="connsiteY585" fmla="*/ 864235 h 1905000"/>
                              <a:gd name="connsiteX586" fmla="*/ 319405 w 1841500"/>
                              <a:gd name="connsiteY586" fmla="*/ 859155 h 1905000"/>
                              <a:gd name="connsiteX587" fmla="*/ 324485 w 1841500"/>
                              <a:gd name="connsiteY587" fmla="*/ 857885 h 1905000"/>
                              <a:gd name="connsiteX588" fmla="*/ 281305 w 1841500"/>
                              <a:gd name="connsiteY588" fmla="*/ 889635 h 1905000"/>
                              <a:gd name="connsiteX589" fmla="*/ 277495 w 1841500"/>
                              <a:gd name="connsiteY589" fmla="*/ 888365 h 1905000"/>
                              <a:gd name="connsiteX590" fmla="*/ 277495 w 1841500"/>
                              <a:gd name="connsiteY590" fmla="*/ 893445 h 1905000"/>
                              <a:gd name="connsiteX591" fmla="*/ 269875 w 1841500"/>
                              <a:gd name="connsiteY591" fmla="*/ 894715 h 1905000"/>
                              <a:gd name="connsiteX592" fmla="*/ 269875 w 1841500"/>
                              <a:gd name="connsiteY592" fmla="*/ 893445 h 1905000"/>
                              <a:gd name="connsiteX593" fmla="*/ 267335 w 1841500"/>
                              <a:gd name="connsiteY593" fmla="*/ 893445 h 1905000"/>
                              <a:gd name="connsiteX594" fmla="*/ 264795 w 1841500"/>
                              <a:gd name="connsiteY594" fmla="*/ 893445 h 1905000"/>
                              <a:gd name="connsiteX595" fmla="*/ 259715 w 1841500"/>
                              <a:gd name="connsiteY595" fmla="*/ 897255 h 1905000"/>
                              <a:gd name="connsiteX596" fmla="*/ 260985 w 1841500"/>
                              <a:gd name="connsiteY596" fmla="*/ 898525 h 1905000"/>
                              <a:gd name="connsiteX597" fmla="*/ 259715 w 1841500"/>
                              <a:gd name="connsiteY597" fmla="*/ 901065 h 1905000"/>
                              <a:gd name="connsiteX598" fmla="*/ 260985 w 1841500"/>
                              <a:gd name="connsiteY598" fmla="*/ 901065 h 1905000"/>
                              <a:gd name="connsiteX599" fmla="*/ 247015 w 1841500"/>
                              <a:gd name="connsiteY599" fmla="*/ 913765 h 1905000"/>
                              <a:gd name="connsiteX600" fmla="*/ 165735 w 1841500"/>
                              <a:gd name="connsiteY600" fmla="*/ 975995 h 1905000"/>
                              <a:gd name="connsiteX601" fmla="*/ 155575 w 1841500"/>
                              <a:gd name="connsiteY601" fmla="*/ 995045 h 1905000"/>
                              <a:gd name="connsiteX602" fmla="*/ 161925 w 1841500"/>
                              <a:gd name="connsiteY602" fmla="*/ 995045 h 1905000"/>
                              <a:gd name="connsiteX603" fmla="*/ 159385 w 1841500"/>
                              <a:gd name="connsiteY603" fmla="*/ 1000125 h 1905000"/>
                              <a:gd name="connsiteX604" fmla="*/ 172085 w 1841500"/>
                              <a:gd name="connsiteY604" fmla="*/ 997585 h 1905000"/>
                              <a:gd name="connsiteX605" fmla="*/ 156845 w 1841500"/>
                              <a:gd name="connsiteY605" fmla="*/ 1019175 h 1905000"/>
                              <a:gd name="connsiteX606" fmla="*/ 155575 w 1841500"/>
                              <a:gd name="connsiteY606" fmla="*/ 1033145 h 1905000"/>
                              <a:gd name="connsiteX607" fmla="*/ 165735 w 1841500"/>
                              <a:gd name="connsiteY607" fmla="*/ 1034415 h 1905000"/>
                              <a:gd name="connsiteX608" fmla="*/ 159385 w 1841500"/>
                              <a:gd name="connsiteY608" fmla="*/ 1045845 h 1905000"/>
                              <a:gd name="connsiteX609" fmla="*/ 169545 w 1841500"/>
                              <a:gd name="connsiteY609" fmla="*/ 1042035 h 1905000"/>
                              <a:gd name="connsiteX610" fmla="*/ 170815 w 1841500"/>
                              <a:gd name="connsiteY610" fmla="*/ 1044575 h 1905000"/>
                              <a:gd name="connsiteX611" fmla="*/ 167005 w 1841500"/>
                              <a:gd name="connsiteY611" fmla="*/ 1047115 h 1905000"/>
                              <a:gd name="connsiteX612" fmla="*/ 167005 w 1841500"/>
                              <a:gd name="connsiteY612" fmla="*/ 1054735 h 1905000"/>
                              <a:gd name="connsiteX613" fmla="*/ 163195 w 1841500"/>
                              <a:gd name="connsiteY613" fmla="*/ 1082675 h 1905000"/>
                              <a:gd name="connsiteX614" fmla="*/ 160655 w 1841500"/>
                              <a:gd name="connsiteY614" fmla="*/ 1089025 h 1905000"/>
                              <a:gd name="connsiteX615" fmla="*/ 144145 w 1841500"/>
                              <a:gd name="connsiteY615" fmla="*/ 1113155 h 1905000"/>
                              <a:gd name="connsiteX616" fmla="*/ 146685 w 1841500"/>
                              <a:gd name="connsiteY616" fmla="*/ 1113155 h 1905000"/>
                              <a:gd name="connsiteX617" fmla="*/ 145415 w 1841500"/>
                              <a:gd name="connsiteY617" fmla="*/ 1115695 h 1905000"/>
                              <a:gd name="connsiteX618" fmla="*/ 153035 w 1841500"/>
                              <a:gd name="connsiteY618" fmla="*/ 1115695 h 1905000"/>
                              <a:gd name="connsiteX619" fmla="*/ 147955 w 1841500"/>
                              <a:gd name="connsiteY619" fmla="*/ 1120775 h 1905000"/>
                              <a:gd name="connsiteX620" fmla="*/ 154305 w 1841500"/>
                              <a:gd name="connsiteY620" fmla="*/ 1122045 h 1905000"/>
                              <a:gd name="connsiteX621" fmla="*/ 150495 w 1841500"/>
                              <a:gd name="connsiteY621" fmla="*/ 1129665 h 1905000"/>
                              <a:gd name="connsiteX622" fmla="*/ 141605 w 1841500"/>
                              <a:gd name="connsiteY622" fmla="*/ 1136015 h 1905000"/>
                              <a:gd name="connsiteX623" fmla="*/ 135255 w 1841500"/>
                              <a:gd name="connsiteY623" fmla="*/ 1147445 h 1905000"/>
                              <a:gd name="connsiteX624" fmla="*/ 145415 w 1841500"/>
                              <a:gd name="connsiteY624" fmla="*/ 1152525 h 1905000"/>
                              <a:gd name="connsiteX625" fmla="*/ 130175 w 1841500"/>
                              <a:gd name="connsiteY625" fmla="*/ 1162685 h 1905000"/>
                              <a:gd name="connsiteX626" fmla="*/ 128905 w 1841500"/>
                              <a:gd name="connsiteY626" fmla="*/ 1167765 h 1905000"/>
                              <a:gd name="connsiteX627" fmla="*/ 123825 w 1841500"/>
                              <a:gd name="connsiteY627" fmla="*/ 1166495 h 1905000"/>
                              <a:gd name="connsiteX628" fmla="*/ 117475 w 1841500"/>
                              <a:gd name="connsiteY628" fmla="*/ 1170305 h 1905000"/>
                              <a:gd name="connsiteX629" fmla="*/ 113665 w 1841500"/>
                              <a:gd name="connsiteY629" fmla="*/ 1180465 h 1905000"/>
                              <a:gd name="connsiteX630" fmla="*/ 104775 w 1841500"/>
                              <a:gd name="connsiteY630" fmla="*/ 1183005 h 1905000"/>
                              <a:gd name="connsiteX631" fmla="*/ 107315 w 1841500"/>
                              <a:gd name="connsiteY631" fmla="*/ 1184275 h 1905000"/>
                              <a:gd name="connsiteX632" fmla="*/ 88265 w 1841500"/>
                              <a:gd name="connsiteY632" fmla="*/ 1196975 h 1905000"/>
                              <a:gd name="connsiteX633" fmla="*/ 67945 w 1841500"/>
                              <a:gd name="connsiteY633" fmla="*/ 1207135 h 1905000"/>
                              <a:gd name="connsiteX634" fmla="*/ 55245 w 1841500"/>
                              <a:gd name="connsiteY634" fmla="*/ 1212215 h 1905000"/>
                              <a:gd name="connsiteX635" fmla="*/ 23495 w 1841500"/>
                              <a:gd name="connsiteY635" fmla="*/ 1246505 h 1905000"/>
                              <a:gd name="connsiteX636" fmla="*/ 27305 w 1841500"/>
                              <a:gd name="connsiteY636" fmla="*/ 1259205 h 1905000"/>
                              <a:gd name="connsiteX637" fmla="*/ 42545 w 1841500"/>
                              <a:gd name="connsiteY637" fmla="*/ 1257935 h 1905000"/>
                              <a:gd name="connsiteX638" fmla="*/ 34925 w 1841500"/>
                              <a:gd name="connsiteY638" fmla="*/ 1268095 h 1905000"/>
                              <a:gd name="connsiteX639" fmla="*/ 34925 w 1841500"/>
                              <a:gd name="connsiteY639" fmla="*/ 1269365 h 1905000"/>
                              <a:gd name="connsiteX640" fmla="*/ 33655 w 1841500"/>
                              <a:gd name="connsiteY640" fmla="*/ 1270635 h 1905000"/>
                              <a:gd name="connsiteX641" fmla="*/ 41275 w 1841500"/>
                              <a:gd name="connsiteY641" fmla="*/ 1288415 h 1905000"/>
                              <a:gd name="connsiteX642" fmla="*/ 26035 w 1841500"/>
                              <a:gd name="connsiteY642" fmla="*/ 1308735 h 1905000"/>
                              <a:gd name="connsiteX643" fmla="*/ 40005 w 1841500"/>
                              <a:gd name="connsiteY643" fmla="*/ 1303655 h 1905000"/>
                              <a:gd name="connsiteX644" fmla="*/ 51435 w 1841500"/>
                              <a:gd name="connsiteY644" fmla="*/ 1304925 h 1905000"/>
                              <a:gd name="connsiteX645" fmla="*/ 34925 w 1841500"/>
                              <a:gd name="connsiteY645" fmla="*/ 1318895 h 1905000"/>
                              <a:gd name="connsiteX646" fmla="*/ 27305 w 1841500"/>
                              <a:gd name="connsiteY646" fmla="*/ 1321435 h 1905000"/>
                              <a:gd name="connsiteX647" fmla="*/ 28575 w 1841500"/>
                              <a:gd name="connsiteY647" fmla="*/ 1322705 h 1905000"/>
                              <a:gd name="connsiteX648" fmla="*/ 27305 w 1841500"/>
                              <a:gd name="connsiteY648" fmla="*/ 1325245 h 1905000"/>
                              <a:gd name="connsiteX649" fmla="*/ 29845 w 1841500"/>
                              <a:gd name="connsiteY649" fmla="*/ 1325245 h 1905000"/>
                              <a:gd name="connsiteX650" fmla="*/ 27305 w 1841500"/>
                              <a:gd name="connsiteY650" fmla="*/ 1330325 h 1905000"/>
                              <a:gd name="connsiteX651" fmla="*/ 34925 w 1841500"/>
                              <a:gd name="connsiteY651" fmla="*/ 1336675 h 1905000"/>
                              <a:gd name="connsiteX652" fmla="*/ 36195 w 1841500"/>
                              <a:gd name="connsiteY652" fmla="*/ 1335405 h 1905000"/>
                              <a:gd name="connsiteX653" fmla="*/ 38735 w 1841500"/>
                              <a:gd name="connsiteY653" fmla="*/ 1336675 h 1905000"/>
                              <a:gd name="connsiteX654" fmla="*/ 42545 w 1841500"/>
                              <a:gd name="connsiteY654" fmla="*/ 1334135 h 1905000"/>
                              <a:gd name="connsiteX655" fmla="*/ 40005 w 1841500"/>
                              <a:gd name="connsiteY655" fmla="*/ 1336675 h 1905000"/>
                              <a:gd name="connsiteX656" fmla="*/ 40005 w 1841500"/>
                              <a:gd name="connsiteY656" fmla="*/ 1339215 h 1905000"/>
                              <a:gd name="connsiteX657" fmla="*/ 37465 w 1841500"/>
                              <a:gd name="connsiteY657" fmla="*/ 1340485 h 1905000"/>
                              <a:gd name="connsiteX658" fmla="*/ 37465 w 1841500"/>
                              <a:gd name="connsiteY658" fmla="*/ 1341755 h 1905000"/>
                              <a:gd name="connsiteX659" fmla="*/ 29845 w 1841500"/>
                              <a:gd name="connsiteY659" fmla="*/ 1350645 h 1905000"/>
                              <a:gd name="connsiteX660" fmla="*/ 20955 w 1841500"/>
                              <a:gd name="connsiteY660" fmla="*/ 1362075 h 1905000"/>
                              <a:gd name="connsiteX661" fmla="*/ 9525 w 1841500"/>
                              <a:gd name="connsiteY661" fmla="*/ 1383665 h 1905000"/>
                              <a:gd name="connsiteX662" fmla="*/ 12065 w 1841500"/>
                              <a:gd name="connsiteY662" fmla="*/ 1383665 h 1905000"/>
                              <a:gd name="connsiteX663" fmla="*/ 13335 w 1841500"/>
                              <a:gd name="connsiteY663" fmla="*/ 1386205 h 1905000"/>
                              <a:gd name="connsiteX664" fmla="*/ 17145 w 1841500"/>
                              <a:gd name="connsiteY664" fmla="*/ 1386205 h 1905000"/>
                              <a:gd name="connsiteX665" fmla="*/ 17145 w 1841500"/>
                              <a:gd name="connsiteY665" fmla="*/ 1390015 h 1905000"/>
                              <a:gd name="connsiteX666" fmla="*/ 24765 w 1841500"/>
                              <a:gd name="connsiteY666" fmla="*/ 1381125 h 1905000"/>
                              <a:gd name="connsiteX667" fmla="*/ 32385 w 1841500"/>
                              <a:gd name="connsiteY667" fmla="*/ 1386205 h 1905000"/>
                              <a:gd name="connsiteX668" fmla="*/ 45085 w 1841500"/>
                              <a:gd name="connsiteY668" fmla="*/ 1376045 h 1905000"/>
                              <a:gd name="connsiteX669" fmla="*/ 65405 w 1841500"/>
                              <a:gd name="connsiteY669" fmla="*/ 1377315 h 1905000"/>
                              <a:gd name="connsiteX670" fmla="*/ 61595 w 1841500"/>
                              <a:gd name="connsiteY670" fmla="*/ 1376045 h 1905000"/>
                              <a:gd name="connsiteX671" fmla="*/ 66675 w 1841500"/>
                              <a:gd name="connsiteY671" fmla="*/ 1370965 h 1905000"/>
                              <a:gd name="connsiteX672" fmla="*/ 71755 w 1841500"/>
                              <a:gd name="connsiteY672" fmla="*/ 1372235 h 1905000"/>
                              <a:gd name="connsiteX673" fmla="*/ 121285 w 1841500"/>
                              <a:gd name="connsiteY673" fmla="*/ 1340485 h 1905000"/>
                              <a:gd name="connsiteX674" fmla="*/ 139065 w 1841500"/>
                              <a:gd name="connsiteY674" fmla="*/ 1322705 h 1905000"/>
                              <a:gd name="connsiteX675" fmla="*/ 137795 w 1841500"/>
                              <a:gd name="connsiteY675" fmla="*/ 1318895 h 1905000"/>
                              <a:gd name="connsiteX676" fmla="*/ 167005 w 1841500"/>
                              <a:gd name="connsiteY676" fmla="*/ 1299845 h 1905000"/>
                              <a:gd name="connsiteX677" fmla="*/ 184785 w 1841500"/>
                              <a:gd name="connsiteY677" fmla="*/ 1304925 h 1905000"/>
                              <a:gd name="connsiteX678" fmla="*/ 179705 w 1841500"/>
                              <a:gd name="connsiteY678" fmla="*/ 1297305 h 1905000"/>
                              <a:gd name="connsiteX679" fmla="*/ 200025 w 1841500"/>
                              <a:gd name="connsiteY679" fmla="*/ 1299845 h 1905000"/>
                              <a:gd name="connsiteX680" fmla="*/ 202565 w 1841500"/>
                              <a:gd name="connsiteY680" fmla="*/ 1292225 h 1905000"/>
                              <a:gd name="connsiteX681" fmla="*/ 177165 w 1841500"/>
                              <a:gd name="connsiteY681" fmla="*/ 1287145 h 1905000"/>
                              <a:gd name="connsiteX682" fmla="*/ 187325 w 1841500"/>
                              <a:gd name="connsiteY682" fmla="*/ 1279525 h 1905000"/>
                              <a:gd name="connsiteX683" fmla="*/ 198755 w 1841500"/>
                              <a:gd name="connsiteY683" fmla="*/ 1280795 h 1905000"/>
                              <a:gd name="connsiteX684" fmla="*/ 197485 w 1841500"/>
                              <a:gd name="connsiteY684" fmla="*/ 1279525 h 1905000"/>
                              <a:gd name="connsiteX685" fmla="*/ 200025 w 1841500"/>
                              <a:gd name="connsiteY685" fmla="*/ 1278255 h 1905000"/>
                              <a:gd name="connsiteX686" fmla="*/ 222885 w 1841500"/>
                              <a:gd name="connsiteY686" fmla="*/ 1270635 h 1905000"/>
                              <a:gd name="connsiteX687" fmla="*/ 221615 w 1841500"/>
                              <a:gd name="connsiteY687" fmla="*/ 1265555 h 1905000"/>
                              <a:gd name="connsiteX688" fmla="*/ 239395 w 1841500"/>
                              <a:gd name="connsiteY688" fmla="*/ 1257935 h 1905000"/>
                              <a:gd name="connsiteX689" fmla="*/ 238125 w 1841500"/>
                              <a:gd name="connsiteY689" fmla="*/ 1251585 h 1905000"/>
                              <a:gd name="connsiteX690" fmla="*/ 291465 w 1841500"/>
                              <a:gd name="connsiteY690" fmla="*/ 1223645 h 1905000"/>
                              <a:gd name="connsiteX691" fmla="*/ 292735 w 1841500"/>
                              <a:gd name="connsiteY691" fmla="*/ 1227455 h 1905000"/>
                              <a:gd name="connsiteX692" fmla="*/ 314325 w 1841500"/>
                              <a:gd name="connsiteY692" fmla="*/ 1222375 h 1905000"/>
                              <a:gd name="connsiteX693" fmla="*/ 315595 w 1841500"/>
                              <a:gd name="connsiteY693" fmla="*/ 1217295 h 1905000"/>
                              <a:gd name="connsiteX694" fmla="*/ 324485 w 1841500"/>
                              <a:gd name="connsiteY694" fmla="*/ 1218565 h 1905000"/>
                              <a:gd name="connsiteX695" fmla="*/ 360045 w 1841500"/>
                              <a:gd name="connsiteY695" fmla="*/ 1191895 h 1905000"/>
                              <a:gd name="connsiteX696" fmla="*/ 395605 w 1841500"/>
                              <a:gd name="connsiteY696" fmla="*/ 1172845 h 1905000"/>
                              <a:gd name="connsiteX697" fmla="*/ 408305 w 1841500"/>
                              <a:gd name="connsiteY697" fmla="*/ 1170305 h 1905000"/>
                              <a:gd name="connsiteX698" fmla="*/ 407035 w 1841500"/>
                              <a:gd name="connsiteY698" fmla="*/ 1167765 h 1905000"/>
                              <a:gd name="connsiteX699" fmla="*/ 418465 w 1841500"/>
                              <a:gd name="connsiteY699" fmla="*/ 1165225 h 1905000"/>
                              <a:gd name="connsiteX700" fmla="*/ 442595 w 1841500"/>
                              <a:gd name="connsiteY700" fmla="*/ 1151255 h 1905000"/>
                              <a:gd name="connsiteX701" fmla="*/ 512445 w 1841500"/>
                              <a:gd name="connsiteY701" fmla="*/ 1120775 h 1905000"/>
                              <a:gd name="connsiteX702" fmla="*/ 504825 w 1841500"/>
                              <a:gd name="connsiteY702" fmla="*/ 1134745 h 1905000"/>
                              <a:gd name="connsiteX703" fmla="*/ 501015 w 1841500"/>
                              <a:gd name="connsiteY703" fmla="*/ 1132205 h 1905000"/>
                              <a:gd name="connsiteX704" fmla="*/ 501015 w 1841500"/>
                              <a:gd name="connsiteY704" fmla="*/ 1142365 h 1905000"/>
                              <a:gd name="connsiteX705" fmla="*/ 495935 w 1841500"/>
                              <a:gd name="connsiteY705" fmla="*/ 1143635 h 1905000"/>
                              <a:gd name="connsiteX706" fmla="*/ 494665 w 1841500"/>
                              <a:gd name="connsiteY706" fmla="*/ 1146175 h 1905000"/>
                              <a:gd name="connsiteX707" fmla="*/ 493395 w 1841500"/>
                              <a:gd name="connsiteY707" fmla="*/ 1144905 h 1905000"/>
                              <a:gd name="connsiteX708" fmla="*/ 484505 w 1841500"/>
                              <a:gd name="connsiteY708" fmla="*/ 1163955 h 1905000"/>
                              <a:gd name="connsiteX709" fmla="*/ 490855 w 1841500"/>
                              <a:gd name="connsiteY709" fmla="*/ 1161415 h 1905000"/>
                              <a:gd name="connsiteX710" fmla="*/ 490855 w 1841500"/>
                              <a:gd name="connsiteY710" fmla="*/ 1157605 h 1905000"/>
                              <a:gd name="connsiteX711" fmla="*/ 506095 w 1841500"/>
                              <a:gd name="connsiteY711" fmla="*/ 1156335 h 1905000"/>
                              <a:gd name="connsiteX712" fmla="*/ 490855 w 1841500"/>
                              <a:gd name="connsiteY712" fmla="*/ 1171575 h 1905000"/>
                              <a:gd name="connsiteX713" fmla="*/ 494665 w 1841500"/>
                              <a:gd name="connsiteY713" fmla="*/ 1175385 h 1905000"/>
                              <a:gd name="connsiteX714" fmla="*/ 494665 w 1841500"/>
                              <a:gd name="connsiteY714" fmla="*/ 1177925 h 1905000"/>
                              <a:gd name="connsiteX715" fmla="*/ 493395 w 1841500"/>
                              <a:gd name="connsiteY715" fmla="*/ 1176655 h 1905000"/>
                              <a:gd name="connsiteX716" fmla="*/ 493395 w 1841500"/>
                              <a:gd name="connsiteY716" fmla="*/ 1177925 h 1905000"/>
                              <a:gd name="connsiteX717" fmla="*/ 494665 w 1841500"/>
                              <a:gd name="connsiteY717" fmla="*/ 1179195 h 1905000"/>
                              <a:gd name="connsiteX718" fmla="*/ 493395 w 1841500"/>
                              <a:gd name="connsiteY718" fmla="*/ 1181735 h 1905000"/>
                              <a:gd name="connsiteX719" fmla="*/ 497205 w 1841500"/>
                              <a:gd name="connsiteY719" fmla="*/ 1181735 h 1905000"/>
                              <a:gd name="connsiteX720" fmla="*/ 490855 w 1841500"/>
                              <a:gd name="connsiteY720" fmla="*/ 1184275 h 1905000"/>
                              <a:gd name="connsiteX721" fmla="*/ 489585 w 1841500"/>
                              <a:gd name="connsiteY721" fmla="*/ 1186815 h 1905000"/>
                              <a:gd name="connsiteX722" fmla="*/ 487045 w 1841500"/>
                              <a:gd name="connsiteY722" fmla="*/ 1186815 h 1905000"/>
                              <a:gd name="connsiteX723" fmla="*/ 490855 w 1841500"/>
                              <a:gd name="connsiteY723" fmla="*/ 1189355 h 1905000"/>
                              <a:gd name="connsiteX724" fmla="*/ 481965 w 1841500"/>
                              <a:gd name="connsiteY724" fmla="*/ 1194435 h 1905000"/>
                              <a:gd name="connsiteX725" fmla="*/ 465455 w 1841500"/>
                              <a:gd name="connsiteY725" fmla="*/ 1217295 h 1905000"/>
                              <a:gd name="connsiteX726" fmla="*/ 456565 w 1841500"/>
                              <a:gd name="connsiteY726" fmla="*/ 1221105 h 1905000"/>
                              <a:gd name="connsiteX727" fmla="*/ 456565 w 1841500"/>
                              <a:gd name="connsiteY727" fmla="*/ 1233805 h 1905000"/>
                              <a:gd name="connsiteX728" fmla="*/ 454025 w 1841500"/>
                              <a:gd name="connsiteY728" fmla="*/ 1229995 h 1905000"/>
                              <a:gd name="connsiteX729" fmla="*/ 448945 w 1841500"/>
                              <a:gd name="connsiteY729" fmla="*/ 1238885 h 1905000"/>
                              <a:gd name="connsiteX730" fmla="*/ 451485 w 1841500"/>
                              <a:gd name="connsiteY730" fmla="*/ 1240155 h 1905000"/>
                              <a:gd name="connsiteX731" fmla="*/ 447675 w 1841500"/>
                              <a:gd name="connsiteY731" fmla="*/ 1241425 h 1905000"/>
                              <a:gd name="connsiteX732" fmla="*/ 451485 w 1841500"/>
                              <a:gd name="connsiteY732" fmla="*/ 1245235 h 1905000"/>
                              <a:gd name="connsiteX733" fmla="*/ 443865 w 1841500"/>
                              <a:gd name="connsiteY733" fmla="*/ 1242695 h 1905000"/>
                              <a:gd name="connsiteX734" fmla="*/ 447675 w 1841500"/>
                              <a:gd name="connsiteY734" fmla="*/ 1255395 h 1905000"/>
                              <a:gd name="connsiteX735" fmla="*/ 441325 w 1841500"/>
                              <a:gd name="connsiteY735" fmla="*/ 1261745 h 1905000"/>
                              <a:gd name="connsiteX736" fmla="*/ 445135 w 1841500"/>
                              <a:gd name="connsiteY736" fmla="*/ 1261745 h 1905000"/>
                              <a:gd name="connsiteX737" fmla="*/ 432435 w 1841500"/>
                              <a:gd name="connsiteY737" fmla="*/ 1274445 h 1905000"/>
                              <a:gd name="connsiteX738" fmla="*/ 423545 w 1841500"/>
                              <a:gd name="connsiteY738" fmla="*/ 1283335 h 1905000"/>
                              <a:gd name="connsiteX739" fmla="*/ 421005 w 1841500"/>
                              <a:gd name="connsiteY739" fmla="*/ 1297305 h 1905000"/>
                              <a:gd name="connsiteX740" fmla="*/ 417195 w 1841500"/>
                              <a:gd name="connsiteY740" fmla="*/ 1307465 h 1905000"/>
                              <a:gd name="connsiteX741" fmla="*/ 410845 w 1841500"/>
                              <a:gd name="connsiteY741" fmla="*/ 1312545 h 1905000"/>
                              <a:gd name="connsiteX742" fmla="*/ 413385 w 1841500"/>
                              <a:gd name="connsiteY742" fmla="*/ 1318895 h 1905000"/>
                              <a:gd name="connsiteX743" fmla="*/ 407035 w 1841500"/>
                              <a:gd name="connsiteY743" fmla="*/ 1326515 h 1905000"/>
                              <a:gd name="connsiteX744" fmla="*/ 419735 w 1841500"/>
                              <a:gd name="connsiteY744" fmla="*/ 1326515 h 1905000"/>
                              <a:gd name="connsiteX745" fmla="*/ 407035 w 1841500"/>
                              <a:gd name="connsiteY745" fmla="*/ 1336675 h 1905000"/>
                              <a:gd name="connsiteX746" fmla="*/ 409575 w 1841500"/>
                              <a:gd name="connsiteY746" fmla="*/ 1341755 h 1905000"/>
                              <a:gd name="connsiteX747" fmla="*/ 407035 w 1841500"/>
                              <a:gd name="connsiteY747" fmla="*/ 1345565 h 1905000"/>
                              <a:gd name="connsiteX748" fmla="*/ 382905 w 1841500"/>
                              <a:gd name="connsiteY748" fmla="*/ 1368425 h 1905000"/>
                              <a:gd name="connsiteX749" fmla="*/ 385445 w 1841500"/>
                              <a:gd name="connsiteY749" fmla="*/ 1369695 h 1905000"/>
                              <a:gd name="connsiteX750" fmla="*/ 379095 w 1841500"/>
                              <a:gd name="connsiteY750" fmla="*/ 1372235 h 1905000"/>
                              <a:gd name="connsiteX751" fmla="*/ 380365 w 1841500"/>
                              <a:gd name="connsiteY751" fmla="*/ 1381125 h 1905000"/>
                              <a:gd name="connsiteX752" fmla="*/ 366395 w 1841500"/>
                              <a:gd name="connsiteY752" fmla="*/ 1392555 h 1905000"/>
                              <a:gd name="connsiteX753" fmla="*/ 358775 w 1841500"/>
                              <a:gd name="connsiteY753" fmla="*/ 1403985 h 1905000"/>
                              <a:gd name="connsiteX754" fmla="*/ 356235 w 1841500"/>
                              <a:gd name="connsiteY754" fmla="*/ 1421765 h 1905000"/>
                              <a:gd name="connsiteX755" fmla="*/ 339725 w 1841500"/>
                              <a:gd name="connsiteY755" fmla="*/ 1440815 h 1905000"/>
                              <a:gd name="connsiteX756" fmla="*/ 329565 w 1841500"/>
                              <a:gd name="connsiteY756" fmla="*/ 1472565 h 1905000"/>
                              <a:gd name="connsiteX757" fmla="*/ 321945 w 1841500"/>
                              <a:gd name="connsiteY757" fmla="*/ 1475105 h 1905000"/>
                              <a:gd name="connsiteX758" fmla="*/ 311785 w 1841500"/>
                              <a:gd name="connsiteY758" fmla="*/ 1486535 h 1905000"/>
                              <a:gd name="connsiteX759" fmla="*/ 299085 w 1841500"/>
                              <a:gd name="connsiteY759" fmla="*/ 1506855 h 1905000"/>
                              <a:gd name="connsiteX760" fmla="*/ 292735 w 1841500"/>
                              <a:gd name="connsiteY760" fmla="*/ 1519555 h 1905000"/>
                              <a:gd name="connsiteX761" fmla="*/ 292735 w 1841500"/>
                              <a:gd name="connsiteY761" fmla="*/ 1537335 h 1905000"/>
                              <a:gd name="connsiteX762" fmla="*/ 253365 w 1841500"/>
                              <a:gd name="connsiteY762" fmla="*/ 1567815 h 1905000"/>
                              <a:gd name="connsiteX763" fmla="*/ 243205 w 1841500"/>
                              <a:gd name="connsiteY763" fmla="*/ 1571625 h 1905000"/>
                              <a:gd name="connsiteX764" fmla="*/ 247015 w 1841500"/>
                              <a:gd name="connsiteY764" fmla="*/ 1574165 h 1905000"/>
                              <a:gd name="connsiteX765" fmla="*/ 233045 w 1841500"/>
                              <a:gd name="connsiteY765" fmla="*/ 1584325 h 1905000"/>
                              <a:gd name="connsiteX766" fmla="*/ 208915 w 1841500"/>
                              <a:gd name="connsiteY766" fmla="*/ 1605915 h 1905000"/>
                              <a:gd name="connsiteX767" fmla="*/ 192405 w 1841500"/>
                              <a:gd name="connsiteY767" fmla="*/ 1618615 h 1905000"/>
                              <a:gd name="connsiteX768" fmla="*/ 175895 w 1841500"/>
                              <a:gd name="connsiteY768" fmla="*/ 1631315 h 1905000"/>
                              <a:gd name="connsiteX769" fmla="*/ 180975 w 1841500"/>
                              <a:gd name="connsiteY769" fmla="*/ 1637665 h 1905000"/>
                              <a:gd name="connsiteX770" fmla="*/ 167005 w 1841500"/>
                              <a:gd name="connsiteY770" fmla="*/ 1652905 h 1905000"/>
                              <a:gd name="connsiteX771" fmla="*/ 159385 w 1841500"/>
                              <a:gd name="connsiteY771" fmla="*/ 1656715 h 1905000"/>
                              <a:gd name="connsiteX772" fmla="*/ 158115 w 1841500"/>
                              <a:gd name="connsiteY772" fmla="*/ 1660525 h 1905000"/>
                              <a:gd name="connsiteX773" fmla="*/ 158115 w 1841500"/>
                              <a:gd name="connsiteY773" fmla="*/ 1663065 h 1905000"/>
                              <a:gd name="connsiteX774" fmla="*/ 156845 w 1841500"/>
                              <a:gd name="connsiteY774" fmla="*/ 1661795 h 1905000"/>
                              <a:gd name="connsiteX775" fmla="*/ 156845 w 1841500"/>
                              <a:gd name="connsiteY775" fmla="*/ 1663065 h 1905000"/>
                              <a:gd name="connsiteX776" fmla="*/ 156845 w 1841500"/>
                              <a:gd name="connsiteY776" fmla="*/ 1664335 h 1905000"/>
                              <a:gd name="connsiteX777" fmla="*/ 158115 w 1841500"/>
                              <a:gd name="connsiteY777" fmla="*/ 1664335 h 1905000"/>
                              <a:gd name="connsiteX778" fmla="*/ 159385 w 1841500"/>
                              <a:gd name="connsiteY778" fmla="*/ 1660525 h 1905000"/>
                              <a:gd name="connsiteX779" fmla="*/ 161925 w 1841500"/>
                              <a:gd name="connsiteY779" fmla="*/ 1659255 h 1905000"/>
                              <a:gd name="connsiteX780" fmla="*/ 165735 w 1841500"/>
                              <a:gd name="connsiteY780" fmla="*/ 1655445 h 1905000"/>
                              <a:gd name="connsiteX781" fmla="*/ 167005 w 1841500"/>
                              <a:gd name="connsiteY781" fmla="*/ 1655445 h 1905000"/>
                              <a:gd name="connsiteX782" fmla="*/ 165735 w 1841500"/>
                              <a:gd name="connsiteY782" fmla="*/ 1657985 h 1905000"/>
                              <a:gd name="connsiteX783" fmla="*/ 186055 w 1841500"/>
                              <a:gd name="connsiteY783" fmla="*/ 1641475 h 1905000"/>
                              <a:gd name="connsiteX784" fmla="*/ 198755 w 1841500"/>
                              <a:gd name="connsiteY784" fmla="*/ 1641475 h 1905000"/>
                              <a:gd name="connsiteX785" fmla="*/ 201295 w 1841500"/>
                              <a:gd name="connsiteY785" fmla="*/ 1633855 h 1905000"/>
                              <a:gd name="connsiteX786" fmla="*/ 234315 w 1841500"/>
                              <a:gd name="connsiteY786" fmla="*/ 1610995 h 1905000"/>
                              <a:gd name="connsiteX787" fmla="*/ 248285 w 1841500"/>
                              <a:gd name="connsiteY787" fmla="*/ 1597025 h 1905000"/>
                              <a:gd name="connsiteX788" fmla="*/ 241935 w 1841500"/>
                              <a:gd name="connsiteY788" fmla="*/ 1605915 h 1905000"/>
                              <a:gd name="connsiteX789" fmla="*/ 253365 w 1841500"/>
                              <a:gd name="connsiteY789" fmla="*/ 1595755 h 1905000"/>
                              <a:gd name="connsiteX790" fmla="*/ 253365 w 1841500"/>
                              <a:gd name="connsiteY790" fmla="*/ 1594485 h 1905000"/>
                              <a:gd name="connsiteX791" fmla="*/ 254635 w 1841500"/>
                              <a:gd name="connsiteY791" fmla="*/ 1593215 h 1905000"/>
                              <a:gd name="connsiteX792" fmla="*/ 258445 w 1841500"/>
                              <a:gd name="connsiteY792" fmla="*/ 1590675 h 1905000"/>
                              <a:gd name="connsiteX793" fmla="*/ 260985 w 1841500"/>
                              <a:gd name="connsiteY793" fmla="*/ 1590675 h 1905000"/>
                              <a:gd name="connsiteX794" fmla="*/ 260985 w 1841500"/>
                              <a:gd name="connsiteY794" fmla="*/ 1593215 h 1905000"/>
                              <a:gd name="connsiteX795" fmla="*/ 278765 w 1841500"/>
                              <a:gd name="connsiteY795" fmla="*/ 1577975 h 1905000"/>
                              <a:gd name="connsiteX796" fmla="*/ 282575 w 1841500"/>
                              <a:gd name="connsiteY796" fmla="*/ 1588135 h 1905000"/>
                              <a:gd name="connsiteX797" fmla="*/ 273685 w 1841500"/>
                              <a:gd name="connsiteY797" fmla="*/ 1613535 h 1905000"/>
                              <a:gd name="connsiteX798" fmla="*/ 268605 w 1841500"/>
                              <a:gd name="connsiteY798" fmla="*/ 1636395 h 1905000"/>
                              <a:gd name="connsiteX799" fmla="*/ 269875 w 1841500"/>
                              <a:gd name="connsiteY799" fmla="*/ 1636395 h 1905000"/>
                              <a:gd name="connsiteX800" fmla="*/ 269875 w 1841500"/>
                              <a:gd name="connsiteY800" fmla="*/ 1637665 h 1905000"/>
                              <a:gd name="connsiteX801" fmla="*/ 266065 w 1841500"/>
                              <a:gd name="connsiteY801" fmla="*/ 1638935 h 1905000"/>
                              <a:gd name="connsiteX802" fmla="*/ 264795 w 1841500"/>
                              <a:gd name="connsiteY802" fmla="*/ 1638935 h 1905000"/>
                              <a:gd name="connsiteX803" fmla="*/ 264795 w 1841500"/>
                              <a:gd name="connsiteY803" fmla="*/ 1637665 h 1905000"/>
                              <a:gd name="connsiteX804" fmla="*/ 260985 w 1841500"/>
                              <a:gd name="connsiteY804" fmla="*/ 1641475 h 1905000"/>
                              <a:gd name="connsiteX805" fmla="*/ 262255 w 1841500"/>
                              <a:gd name="connsiteY805" fmla="*/ 1642745 h 1905000"/>
                              <a:gd name="connsiteX806" fmla="*/ 258445 w 1841500"/>
                              <a:gd name="connsiteY806" fmla="*/ 1640205 h 1905000"/>
                              <a:gd name="connsiteX807" fmla="*/ 258445 w 1841500"/>
                              <a:gd name="connsiteY807" fmla="*/ 1638935 h 1905000"/>
                              <a:gd name="connsiteX808" fmla="*/ 255905 w 1841500"/>
                              <a:gd name="connsiteY808" fmla="*/ 1638935 h 1905000"/>
                              <a:gd name="connsiteX809" fmla="*/ 257175 w 1841500"/>
                              <a:gd name="connsiteY809" fmla="*/ 1636395 h 1905000"/>
                              <a:gd name="connsiteX810" fmla="*/ 252095 w 1841500"/>
                              <a:gd name="connsiteY810" fmla="*/ 1637665 h 1905000"/>
                              <a:gd name="connsiteX811" fmla="*/ 253365 w 1841500"/>
                              <a:gd name="connsiteY811" fmla="*/ 1632585 h 1905000"/>
                              <a:gd name="connsiteX812" fmla="*/ 243205 w 1841500"/>
                              <a:gd name="connsiteY812" fmla="*/ 1637665 h 1905000"/>
                              <a:gd name="connsiteX813" fmla="*/ 243205 w 1841500"/>
                              <a:gd name="connsiteY813" fmla="*/ 1649095 h 1905000"/>
                              <a:gd name="connsiteX814" fmla="*/ 234315 w 1841500"/>
                              <a:gd name="connsiteY814" fmla="*/ 1651635 h 1905000"/>
                              <a:gd name="connsiteX815" fmla="*/ 236855 w 1841500"/>
                              <a:gd name="connsiteY815" fmla="*/ 1657985 h 1905000"/>
                              <a:gd name="connsiteX816" fmla="*/ 231775 w 1841500"/>
                              <a:gd name="connsiteY816" fmla="*/ 1659255 h 1905000"/>
                              <a:gd name="connsiteX817" fmla="*/ 230505 w 1841500"/>
                              <a:gd name="connsiteY817" fmla="*/ 1668145 h 1905000"/>
                              <a:gd name="connsiteX818" fmla="*/ 188595 w 1841500"/>
                              <a:gd name="connsiteY818" fmla="*/ 1703705 h 1905000"/>
                              <a:gd name="connsiteX819" fmla="*/ 189865 w 1841500"/>
                              <a:gd name="connsiteY819" fmla="*/ 1704975 h 1905000"/>
                              <a:gd name="connsiteX820" fmla="*/ 188595 w 1841500"/>
                              <a:gd name="connsiteY820" fmla="*/ 1707515 h 1905000"/>
                              <a:gd name="connsiteX821" fmla="*/ 194945 w 1841500"/>
                              <a:gd name="connsiteY821" fmla="*/ 1708785 h 1905000"/>
                              <a:gd name="connsiteX822" fmla="*/ 194945 w 1841500"/>
                              <a:gd name="connsiteY822" fmla="*/ 1704975 h 1905000"/>
                              <a:gd name="connsiteX823" fmla="*/ 200025 w 1841500"/>
                              <a:gd name="connsiteY823" fmla="*/ 1703705 h 1905000"/>
                              <a:gd name="connsiteX824" fmla="*/ 201295 w 1841500"/>
                              <a:gd name="connsiteY824" fmla="*/ 1711325 h 1905000"/>
                              <a:gd name="connsiteX825" fmla="*/ 216535 w 1841500"/>
                              <a:gd name="connsiteY825" fmla="*/ 1711325 h 1905000"/>
                              <a:gd name="connsiteX826" fmla="*/ 212725 w 1841500"/>
                              <a:gd name="connsiteY826" fmla="*/ 1725295 h 1905000"/>
                              <a:gd name="connsiteX827" fmla="*/ 224155 w 1841500"/>
                              <a:gd name="connsiteY827" fmla="*/ 1729105 h 1905000"/>
                              <a:gd name="connsiteX828" fmla="*/ 235585 w 1841500"/>
                              <a:gd name="connsiteY828" fmla="*/ 1711325 h 1905000"/>
                              <a:gd name="connsiteX829" fmla="*/ 229235 w 1841500"/>
                              <a:gd name="connsiteY829" fmla="*/ 1710055 h 1905000"/>
                              <a:gd name="connsiteX830" fmla="*/ 235585 w 1841500"/>
                              <a:gd name="connsiteY830" fmla="*/ 1694815 h 1905000"/>
                              <a:gd name="connsiteX831" fmla="*/ 233045 w 1841500"/>
                              <a:gd name="connsiteY831" fmla="*/ 1694815 h 1905000"/>
                              <a:gd name="connsiteX832" fmla="*/ 231775 w 1841500"/>
                              <a:gd name="connsiteY832" fmla="*/ 1692275 h 1905000"/>
                              <a:gd name="connsiteX833" fmla="*/ 215265 w 1841500"/>
                              <a:gd name="connsiteY833" fmla="*/ 1702435 h 1905000"/>
                              <a:gd name="connsiteX834" fmla="*/ 213995 w 1841500"/>
                              <a:gd name="connsiteY834" fmla="*/ 1691005 h 1905000"/>
                              <a:gd name="connsiteX835" fmla="*/ 238125 w 1841500"/>
                              <a:gd name="connsiteY835" fmla="*/ 1683385 h 1905000"/>
                              <a:gd name="connsiteX836" fmla="*/ 238125 w 1841500"/>
                              <a:gd name="connsiteY836" fmla="*/ 1685925 h 1905000"/>
                              <a:gd name="connsiteX837" fmla="*/ 239395 w 1841500"/>
                              <a:gd name="connsiteY837" fmla="*/ 1687195 h 1905000"/>
                              <a:gd name="connsiteX838" fmla="*/ 238125 w 1841500"/>
                              <a:gd name="connsiteY838" fmla="*/ 1689735 h 1905000"/>
                              <a:gd name="connsiteX839" fmla="*/ 243205 w 1841500"/>
                              <a:gd name="connsiteY839" fmla="*/ 1691005 h 1905000"/>
                              <a:gd name="connsiteX840" fmla="*/ 238125 w 1841500"/>
                              <a:gd name="connsiteY840" fmla="*/ 1699895 h 1905000"/>
                              <a:gd name="connsiteX841" fmla="*/ 250825 w 1841500"/>
                              <a:gd name="connsiteY841" fmla="*/ 1696085 h 1905000"/>
                              <a:gd name="connsiteX842" fmla="*/ 253365 w 1841500"/>
                              <a:gd name="connsiteY842" fmla="*/ 1704975 h 1905000"/>
                              <a:gd name="connsiteX843" fmla="*/ 254635 w 1841500"/>
                              <a:gd name="connsiteY843" fmla="*/ 1697355 h 1905000"/>
                              <a:gd name="connsiteX844" fmla="*/ 264795 w 1841500"/>
                              <a:gd name="connsiteY844" fmla="*/ 1692275 h 1905000"/>
                              <a:gd name="connsiteX845" fmla="*/ 263525 w 1841500"/>
                              <a:gd name="connsiteY845" fmla="*/ 1688465 h 1905000"/>
                              <a:gd name="connsiteX846" fmla="*/ 286385 w 1841500"/>
                              <a:gd name="connsiteY846" fmla="*/ 1675765 h 1905000"/>
                              <a:gd name="connsiteX847" fmla="*/ 286385 w 1841500"/>
                              <a:gd name="connsiteY847" fmla="*/ 1680845 h 1905000"/>
                              <a:gd name="connsiteX848" fmla="*/ 287655 w 1841500"/>
                              <a:gd name="connsiteY848" fmla="*/ 1682115 h 1905000"/>
                              <a:gd name="connsiteX849" fmla="*/ 286385 w 1841500"/>
                              <a:gd name="connsiteY849" fmla="*/ 1684655 h 1905000"/>
                              <a:gd name="connsiteX850" fmla="*/ 285115 w 1841500"/>
                              <a:gd name="connsiteY850" fmla="*/ 1694815 h 1905000"/>
                              <a:gd name="connsiteX851" fmla="*/ 287655 w 1841500"/>
                              <a:gd name="connsiteY851" fmla="*/ 1706245 h 1905000"/>
                              <a:gd name="connsiteX852" fmla="*/ 295275 w 1841500"/>
                              <a:gd name="connsiteY852" fmla="*/ 1702435 h 1905000"/>
                              <a:gd name="connsiteX853" fmla="*/ 296545 w 1841500"/>
                              <a:gd name="connsiteY853" fmla="*/ 1704975 h 1905000"/>
                              <a:gd name="connsiteX854" fmla="*/ 297815 w 1841500"/>
                              <a:gd name="connsiteY854" fmla="*/ 1704975 h 1905000"/>
                              <a:gd name="connsiteX855" fmla="*/ 299085 w 1841500"/>
                              <a:gd name="connsiteY855" fmla="*/ 1704975 h 1905000"/>
                              <a:gd name="connsiteX856" fmla="*/ 320675 w 1841500"/>
                              <a:gd name="connsiteY856" fmla="*/ 1687195 h 1905000"/>
                              <a:gd name="connsiteX857" fmla="*/ 318135 w 1841500"/>
                              <a:gd name="connsiteY857" fmla="*/ 1682115 h 1905000"/>
                              <a:gd name="connsiteX858" fmla="*/ 316865 w 1841500"/>
                              <a:gd name="connsiteY858" fmla="*/ 1680845 h 1905000"/>
                              <a:gd name="connsiteX859" fmla="*/ 318135 w 1841500"/>
                              <a:gd name="connsiteY859" fmla="*/ 1678305 h 1905000"/>
                              <a:gd name="connsiteX860" fmla="*/ 314325 w 1841500"/>
                              <a:gd name="connsiteY860" fmla="*/ 1678305 h 1905000"/>
                              <a:gd name="connsiteX861" fmla="*/ 319405 w 1841500"/>
                              <a:gd name="connsiteY861" fmla="*/ 1675765 h 1905000"/>
                              <a:gd name="connsiteX862" fmla="*/ 319405 w 1841500"/>
                              <a:gd name="connsiteY862" fmla="*/ 1677035 h 1905000"/>
                              <a:gd name="connsiteX863" fmla="*/ 320675 w 1841500"/>
                              <a:gd name="connsiteY863" fmla="*/ 1678305 h 1905000"/>
                              <a:gd name="connsiteX864" fmla="*/ 319405 w 1841500"/>
                              <a:gd name="connsiteY864" fmla="*/ 1680845 h 1905000"/>
                              <a:gd name="connsiteX865" fmla="*/ 330835 w 1841500"/>
                              <a:gd name="connsiteY865" fmla="*/ 1673225 h 1905000"/>
                              <a:gd name="connsiteX866" fmla="*/ 329565 w 1841500"/>
                              <a:gd name="connsiteY866" fmla="*/ 1671955 h 1905000"/>
                              <a:gd name="connsiteX867" fmla="*/ 329565 w 1841500"/>
                              <a:gd name="connsiteY867" fmla="*/ 1669415 h 1905000"/>
                              <a:gd name="connsiteX868" fmla="*/ 324485 w 1841500"/>
                              <a:gd name="connsiteY868" fmla="*/ 1670685 h 1905000"/>
                              <a:gd name="connsiteX869" fmla="*/ 324485 w 1841500"/>
                              <a:gd name="connsiteY869" fmla="*/ 1668145 h 1905000"/>
                              <a:gd name="connsiteX870" fmla="*/ 321945 w 1841500"/>
                              <a:gd name="connsiteY870" fmla="*/ 1668145 h 1905000"/>
                              <a:gd name="connsiteX871" fmla="*/ 321945 w 1841500"/>
                              <a:gd name="connsiteY871" fmla="*/ 1665605 h 1905000"/>
                              <a:gd name="connsiteX872" fmla="*/ 324485 w 1841500"/>
                              <a:gd name="connsiteY872" fmla="*/ 1661795 h 1905000"/>
                              <a:gd name="connsiteX873" fmla="*/ 325755 w 1841500"/>
                              <a:gd name="connsiteY873" fmla="*/ 1664335 h 1905000"/>
                              <a:gd name="connsiteX874" fmla="*/ 327025 w 1841500"/>
                              <a:gd name="connsiteY874" fmla="*/ 1665605 h 1905000"/>
                              <a:gd name="connsiteX875" fmla="*/ 325755 w 1841500"/>
                              <a:gd name="connsiteY875" fmla="*/ 1668145 h 1905000"/>
                              <a:gd name="connsiteX876" fmla="*/ 327025 w 1841500"/>
                              <a:gd name="connsiteY876" fmla="*/ 1668145 h 1905000"/>
                              <a:gd name="connsiteX877" fmla="*/ 328295 w 1841500"/>
                              <a:gd name="connsiteY877" fmla="*/ 1665605 h 1905000"/>
                              <a:gd name="connsiteX878" fmla="*/ 329565 w 1841500"/>
                              <a:gd name="connsiteY878" fmla="*/ 1666875 h 1905000"/>
                              <a:gd name="connsiteX879" fmla="*/ 339725 w 1841500"/>
                              <a:gd name="connsiteY879" fmla="*/ 1663065 h 1905000"/>
                              <a:gd name="connsiteX880" fmla="*/ 340995 w 1841500"/>
                              <a:gd name="connsiteY880" fmla="*/ 1663065 h 1905000"/>
                              <a:gd name="connsiteX881" fmla="*/ 340995 w 1841500"/>
                              <a:gd name="connsiteY881" fmla="*/ 1664335 h 1905000"/>
                              <a:gd name="connsiteX882" fmla="*/ 344805 w 1841500"/>
                              <a:gd name="connsiteY882" fmla="*/ 1661795 h 1905000"/>
                              <a:gd name="connsiteX883" fmla="*/ 343535 w 1841500"/>
                              <a:gd name="connsiteY883" fmla="*/ 1660525 h 1905000"/>
                              <a:gd name="connsiteX884" fmla="*/ 344805 w 1841500"/>
                              <a:gd name="connsiteY884" fmla="*/ 1657985 h 1905000"/>
                              <a:gd name="connsiteX885" fmla="*/ 343535 w 1841500"/>
                              <a:gd name="connsiteY885" fmla="*/ 1657985 h 1905000"/>
                              <a:gd name="connsiteX886" fmla="*/ 347345 w 1841500"/>
                              <a:gd name="connsiteY886" fmla="*/ 1655445 h 1905000"/>
                              <a:gd name="connsiteX887" fmla="*/ 348615 w 1841500"/>
                              <a:gd name="connsiteY887" fmla="*/ 1656715 h 1905000"/>
                              <a:gd name="connsiteX888" fmla="*/ 349885 w 1841500"/>
                              <a:gd name="connsiteY888" fmla="*/ 1659255 h 1905000"/>
                              <a:gd name="connsiteX889" fmla="*/ 353695 w 1841500"/>
                              <a:gd name="connsiteY889" fmla="*/ 1657985 h 1905000"/>
                              <a:gd name="connsiteX890" fmla="*/ 354965 w 1841500"/>
                              <a:gd name="connsiteY890" fmla="*/ 1655445 h 1905000"/>
                              <a:gd name="connsiteX891" fmla="*/ 356235 w 1841500"/>
                              <a:gd name="connsiteY891" fmla="*/ 1656715 h 1905000"/>
                              <a:gd name="connsiteX892" fmla="*/ 367665 w 1841500"/>
                              <a:gd name="connsiteY892" fmla="*/ 1655445 h 1905000"/>
                              <a:gd name="connsiteX893" fmla="*/ 367665 w 1841500"/>
                              <a:gd name="connsiteY893" fmla="*/ 1656715 h 1905000"/>
                              <a:gd name="connsiteX894" fmla="*/ 370205 w 1841500"/>
                              <a:gd name="connsiteY894" fmla="*/ 1656715 h 1905000"/>
                              <a:gd name="connsiteX895" fmla="*/ 370205 w 1841500"/>
                              <a:gd name="connsiteY895" fmla="*/ 1659255 h 1905000"/>
                              <a:gd name="connsiteX896" fmla="*/ 381635 w 1841500"/>
                              <a:gd name="connsiteY896" fmla="*/ 1649095 h 1905000"/>
                              <a:gd name="connsiteX897" fmla="*/ 379095 w 1841500"/>
                              <a:gd name="connsiteY897" fmla="*/ 1649095 h 1905000"/>
                              <a:gd name="connsiteX898" fmla="*/ 377825 w 1841500"/>
                              <a:gd name="connsiteY898" fmla="*/ 1646555 h 1905000"/>
                              <a:gd name="connsiteX899" fmla="*/ 372745 w 1841500"/>
                              <a:gd name="connsiteY899" fmla="*/ 1646555 h 1905000"/>
                              <a:gd name="connsiteX900" fmla="*/ 379095 w 1841500"/>
                              <a:gd name="connsiteY900" fmla="*/ 1637665 h 1905000"/>
                              <a:gd name="connsiteX901" fmla="*/ 385445 w 1841500"/>
                              <a:gd name="connsiteY901" fmla="*/ 1636395 h 1905000"/>
                              <a:gd name="connsiteX902" fmla="*/ 381635 w 1841500"/>
                              <a:gd name="connsiteY902" fmla="*/ 1644015 h 1905000"/>
                              <a:gd name="connsiteX903" fmla="*/ 382905 w 1841500"/>
                              <a:gd name="connsiteY903" fmla="*/ 1645285 h 1905000"/>
                              <a:gd name="connsiteX904" fmla="*/ 381635 w 1841500"/>
                              <a:gd name="connsiteY904" fmla="*/ 1647825 h 1905000"/>
                              <a:gd name="connsiteX905" fmla="*/ 387985 w 1841500"/>
                              <a:gd name="connsiteY905" fmla="*/ 1649095 h 1905000"/>
                              <a:gd name="connsiteX906" fmla="*/ 389255 w 1841500"/>
                              <a:gd name="connsiteY906" fmla="*/ 1646555 h 1905000"/>
                              <a:gd name="connsiteX907" fmla="*/ 386715 w 1841500"/>
                              <a:gd name="connsiteY907" fmla="*/ 1654175 h 1905000"/>
                              <a:gd name="connsiteX908" fmla="*/ 367665 w 1841500"/>
                              <a:gd name="connsiteY908" fmla="*/ 1660525 h 1905000"/>
                              <a:gd name="connsiteX909" fmla="*/ 366395 w 1841500"/>
                              <a:gd name="connsiteY909" fmla="*/ 1659255 h 1905000"/>
                              <a:gd name="connsiteX910" fmla="*/ 367665 w 1841500"/>
                              <a:gd name="connsiteY910" fmla="*/ 1656715 h 1905000"/>
                              <a:gd name="connsiteX911" fmla="*/ 358775 w 1841500"/>
                              <a:gd name="connsiteY911" fmla="*/ 1657985 h 1905000"/>
                              <a:gd name="connsiteX912" fmla="*/ 357505 w 1841500"/>
                              <a:gd name="connsiteY912" fmla="*/ 1660525 h 1905000"/>
                              <a:gd name="connsiteX913" fmla="*/ 356235 w 1841500"/>
                              <a:gd name="connsiteY913" fmla="*/ 1659255 h 1905000"/>
                              <a:gd name="connsiteX914" fmla="*/ 357505 w 1841500"/>
                              <a:gd name="connsiteY914" fmla="*/ 1664335 h 1905000"/>
                              <a:gd name="connsiteX915" fmla="*/ 338455 w 1841500"/>
                              <a:gd name="connsiteY915" fmla="*/ 1677035 h 1905000"/>
                              <a:gd name="connsiteX916" fmla="*/ 328295 w 1841500"/>
                              <a:gd name="connsiteY916" fmla="*/ 1684655 h 1905000"/>
                              <a:gd name="connsiteX917" fmla="*/ 328295 w 1841500"/>
                              <a:gd name="connsiteY917" fmla="*/ 1684655 h 1905000"/>
                              <a:gd name="connsiteX918" fmla="*/ 328295 w 1841500"/>
                              <a:gd name="connsiteY918" fmla="*/ 1684655 h 1905000"/>
                              <a:gd name="connsiteX919" fmla="*/ 328295 w 1841500"/>
                              <a:gd name="connsiteY919" fmla="*/ 1684655 h 1905000"/>
                              <a:gd name="connsiteX920" fmla="*/ 328295 w 1841500"/>
                              <a:gd name="connsiteY920" fmla="*/ 1684655 h 1905000"/>
                              <a:gd name="connsiteX921" fmla="*/ 296545 w 1841500"/>
                              <a:gd name="connsiteY921" fmla="*/ 1722755 h 1905000"/>
                              <a:gd name="connsiteX922" fmla="*/ 291465 w 1841500"/>
                              <a:gd name="connsiteY922" fmla="*/ 1727835 h 1905000"/>
                              <a:gd name="connsiteX923" fmla="*/ 287655 w 1841500"/>
                              <a:gd name="connsiteY923" fmla="*/ 1734185 h 1905000"/>
                              <a:gd name="connsiteX924" fmla="*/ 287655 w 1841500"/>
                              <a:gd name="connsiteY924" fmla="*/ 1735455 h 1905000"/>
                              <a:gd name="connsiteX925" fmla="*/ 286385 w 1841500"/>
                              <a:gd name="connsiteY925" fmla="*/ 1735455 h 1905000"/>
                              <a:gd name="connsiteX926" fmla="*/ 285115 w 1841500"/>
                              <a:gd name="connsiteY926" fmla="*/ 1732915 h 1905000"/>
                              <a:gd name="connsiteX927" fmla="*/ 264795 w 1841500"/>
                              <a:gd name="connsiteY927" fmla="*/ 1743075 h 1905000"/>
                              <a:gd name="connsiteX928" fmla="*/ 268605 w 1841500"/>
                              <a:gd name="connsiteY928" fmla="*/ 1744345 h 1905000"/>
                              <a:gd name="connsiteX929" fmla="*/ 257175 w 1841500"/>
                              <a:gd name="connsiteY929" fmla="*/ 1759585 h 1905000"/>
                              <a:gd name="connsiteX930" fmla="*/ 267335 w 1841500"/>
                              <a:gd name="connsiteY930" fmla="*/ 1760855 h 1905000"/>
                              <a:gd name="connsiteX931" fmla="*/ 288925 w 1841500"/>
                              <a:gd name="connsiteY931" fmla="*/ 1734185 h 1905000"/>
                              <a:gd name="connsiteX932" fmla="*/ 288925 w 1841500"/>
                              <a:gd name="connsiteY932" fmla="*/ 1734185 h 1905000"/>
                              <a:gd name="connsiteX933" fmla="*/ 294005 w 1841500"/>
                              <a:gd name="connsiteY933" fmla="*/ 1729105 h 1905000"/>
                              <a:gd name="connsiteX934" fmla="*/ 300355 w 1841500"/>
                              <a:gd name="connsiteY934" fmla="*/ 1722755 h 1905000"/>
                              <a:gd name="connsiteX935" fmla="*/ 300355 w 1841500"/>
                              <a:gd name="connsiteY935" fmla="*/ 1724025 h 1905000"/>
                              <a:gd name="connsiteX936" fmla="*/ 316865 w 1841500"/>
                              <a:gd name="connsiteY936" fmla="*/ 1706245 h 1905000"/>
                              <a:gd name="connsiteX937" fmla="*/ 316865 w 1841500"/>
                              <a:gd name="connsiteY937" fmla="*/ 1703705 h 1905000"/>
                              <a:gd name="connsiteX938" fmla="*/ 319405 w 1841500"/>
                              <a:gd name="connsiteY938" fmla="*/ 1702435 h 1905000"/>
                              <a:gd name="connsiteX939" fmla="*/ 324485 w 1841500"/>
                              <a:gd name="connsiteY939" fmla="*/ 1697355 h 1905000"/>
                              <a:gd name="connsiteX940" fmla="*/ 324485 w 1841500"/>
                              <a:gd name="connsiteY940" fmla="*/ 1701165 h 1905000"/>
                              <a:gd name="connsiteX941" fmla="*/ 337185 w 1841500"/>
                              <a:gd name="connsiteY941" fmla="*/ 1691005 h 1905000"/>
                              <a:gd name="connsiteX942" fmla="*/ 332105 w 1841500"/>
                              <a:gd name="connsiteY942" fmla="*/ 1688465 h 1905000"/>
                              <a:gd name="connsiteX943" fmla="*/ 332105 w 1841500"/>
                              <a:gd name="connsiteY943" fmla="*/ 1688465 h 1905000"/>
                              <a:gd name="connsiteX944" fmla="*/ 342265 w 1841500"/>
                              <a:gd name="connsiteY944" fmla="*/ 1680845 h 1905000"/>
                              <a:gd name="connsiteX945" fmla="*/ 361315 w 1841500"/>
                              <a:gd name="connsiteY945" fmla="*/ 1668145 h 1905000"/>
                              <a:gd name="connsiteX946" fmla="*/ 361315 w 1841500"/>
                              <a:gd name="connsiteY946" fmla="*/ 1668145 h 1905000"/>
                              <a:gd name="connsiteX947" fmla="*/ 362585 w 1841500"/>
                              <a:gd name="connsiteY947" fmla="*/ 1685925 h 1905000"/>
                              <a:gd name="connsiteX948" fmla="*/ 344805 w 1841500"/>
                              <a:gd name="connsiteY948" fmla="*/ 1691005 h 1905000"/>
                              <a:gd name="connsiteX949" fmla="*/ 330835 w 1841500"/>
                              <a:gd name="connsiteY949" fmla="*/ 1699895 h 1905000"/>
                              <a:gd name="connsiteX950" fmla="*/ 319405 w 1841500"/>
                              <a:gd name="connsiteY950" fmla="*/ 1716405 h 1905000"/>
                              <a:gd name="connsiteX951" fmla="*/ 313055 w 1841500"/>
                              <a:gd name="connsiteY951" fmla="*/ 1734185 h 1905000"/>
                              <a:gd name="connsiteX952" fmla="*/ 313055 w 1841500"/>
                              <a:gd name="connsiteY952" fmla="*/ 1735455 h 1905000"/>
                              <a:gd name="connsiteX953" fmla="*/ 311785 w 1841500"/>
                              <a:gd name="connsiteY953" fmla="*/ 1736725 h 1905000"/>
                              <a:gd name="connsiteX954" fmla="*/ 314325 w 1841500"/>
                              <a:gd name="connsiteY954" fmla="*/ 1737995 h 1905000"/>
                              <a:gd name="connsiteX955" fmla="*/ 309245 w 1841500"/>
                              <a:gd name="connsiteY955" fmla="*/ 1748155 h 1905000"/>
                              <a:gd name="connsiteX956" fmla="*/ 314325 w 1841500"/>
                              <a:gd name="connsiteY956" fmla="*/ 1748155 h 1905000"/>
                              <a:gd name="connsiteX957" fmla="*/ 314325 w 1841500"/>
                              <a:gd name="connsiteY957" fmla="*/ 1745615 h 1905000"/>
                              <a:gd name="connsiteX958" fmla="*/ 316865 w 1841500"/>
                              <a:gd name="connsiteY958" fmla="*/ 1745615 h 1905000"/>
                              <a:gd name="connsiteX959" fmla="*/ 323215 w 1841500"/>
                              <a:gd name="connsiteY959" fmla="*/ 1739265 h 1905000"/>
                              <a:gd name="connsiteX960" fmla="*/ 318135 w 1841500"/>
                              <a:gd name="connsiteY960" fmla="*/ 1745615 h 1905000"/>
                              <a:gd name="connsiteX961" fmla="*/ 316865 w 1841500"/>
                              <a:gd name="connsiteY961" fmla="*/ 1748155 h 1905000"/>
                              <a:gd name="connsiteX962" fmla="*/ 314325 w 1841500"/>
                              <a:gd name="connsiteY962" fmla="*/ 1748155 h 1905000"/>
                              <a:gd name="connsiteX963" fmla="*/ 327025 w 1841500"/>
                              <a:gd name="connsiteY963" fmla="*/ 1754505 h 1905000"/>
                              <a:gd name="connsiteX964" fmla="*/ 327025 w 1841500"/>
                              <a:gd name="connsiteY964" fmla="*/ 1749425 h 1905000"/>
                              <a:gd name="connsiteX965" fmla="*/ 330835 w 1841500"/>
                              <a:gd name="connsiteY965" fmla="*/ 1754505 h 1905000"/>
                              <a:gd name="connsiteX966" fmla="*/ 316865 w 1841500"/>
                              <a:gd name="connsiteY966" fmla="*/ 1767205 h 1905000"/>
                              <a:gd name="connsiteX967" fmla="*/ 314325 w 1841500"/>
                              <a:gd name="connsiteY967" fmla="*/ 1778635 h 1905000"/>
                              <a:gd name="connsiteX968" fmla="*/ 316865 w 1841500"/>
                              <a:gd name="connsiteY968" fmla="*/ 1778635 h 1905000"/>
                              <a:gd name="connsiteX969" fmla="*/ 316865 w 1841500"/>
                              <a:gd name="connsiteY969" fmla="*/ 1781175 h 1905000"/>
                              <a:gd name="connsiteX970" fmla="*/ 323215 w 1841500"/>
                              <a:gd name="connsiteY970" fmla="*/ 1782445 h 1905000"/>
                              <a:gd name="connsiteX971" fmla="*/ 324485 w 1841500"/>
                              <a:gd name="connsiteY971" fmla="*/ 1783715 h 1905000"/>
                              <a:gd name="connsiteX972" fmla="*/ 329565 w 1841500"/>
                              <a:gd name="connsiteY972" fmla="*/ 1772285 h 1905000"/>
                              <a:gd name="connsiteX973" fmla="*/ 351155 w 1841500"/>
                              <a:gd name="connsiteY973" fmla="*/ 1750695 h 1905000"/>
                              <a:gd name="connsiteX974" fmla="*/ 349885 w 1841500"/>
                              <a:gd name="connsiteY974" fmla="*/ 1749425 h 1905000"/>
                              <a:gd name="connsiteX975" fmla="*/ 351155 w 1841500"/>
                              <a:gd name="connsiteY975" fmla="*/ 1746885 h 1905000"/>
                              <a:gd name="connsiteX976" fmla="*/ 354965 w 1841500"/>
                              <a:gd name="connsiteY976" fmla="*/ 1739265 h 1905000"/>
                              <a:gd name="connsiteX977" fmla="*/ 356235 w 1841500"/>
                              <a:gd name="connsiteY977" fmla="*/ 1736725 h 1905000"/>
                              <a:gd name="connsiteX978" fmla="*/ 357505 w 1841500"/>
                              <a:gd name="connsiteY978" fmla="*/ 1737995 h 1905000"/>
                              <a:gd name="connsiteX979" fmla="*/ 380365 w 1841500"/>
                              <a:gd name="connsiteY979" fmla="*/ 1718945 h 1905000"/>
                              <a:gd name="connsiteX980" fmla="*/ 396875 w 1841500"/>
                              <a:gd name="connsiteY980" fmla="*/ 1711325 h 1905000"/>
                              <a:gd name="connsiteX981" fmla="*/ 391795 w 1841500"/>
                              <a:gd name="connsiteY981" fmla="*/ 1716405 h 1905000"/>
                              <a:gd name="connsiteX982" fmla="*/ 377825 w 1841500"/>
                              <a:gd name="connsiteY982" fmla="*/ 1726565 h 1905000"/>
                              <a:gd name="connsiteX983" fmla="*/ 358775 w 1841500"/>
                              <a:gd name="connsiteY983" fmla="*/ 1740535 h 1905000"/>
                              <a:gd name="connsiteX984" fmla="*/ 357505 w 1841500"/>
                              <a:gd name="connsiteY984" fmla="*/ 1741805 h 1905000"/>
                              <a:gd name="connsiteX985" fmla="*/ 357505 w 1841500"/>
                              <a:gd name="connsiteY985" fmla="*/ 1741805 h 1905000"/>
                              <a:gd name="connsiteX986" fmla="*/ 356235 w 1841500"/>
                              <a:gd name="connsiteY986" fmla="*/ 1741805 h 1905000"/>
                              <a:gd name="connsiteX987" fmla="*/ 357505 w 1841500"/>
                              <a:gd name="connsiteY987" fmla="*/ 1744345 h 1905000"/>
                              <a:gd name="connsiteX988" fmla="*/ 357505 w 1841500"/>
                              <a:gd name="connsiteY988" fmla="*/ 1746885 h 1905000"/>
                              <a:gd name="connsiteX989" fmla="*/ 361315 w 1841500"/>
                              <a:gd name="connsiteY989" fmla="*/ 1744345 h 1905000"/>
                              <a:gd name="connsiteX990" fmla="*/ 360045 w 1841500"/>
                              <a:gd name="connsiteY990" fmla="*/ 1744345 h 1905000"/>
                              <a:gd name="connsiteX991" fmla="*/ 380365 w 1841500"/>
                              <a:gd name="connsiteY991" fmla="*/ 1730375 h 1905000"/>
                              <a:gd name="connsiteX992" fmla="*/ 394335 w 1841500"/>
                              <a:gd name="connsiteY992" fmla="*/ 1718945 h 1905000"/>
                              <a:gd name="connsiteX993" fmla="*/ 394335 w 1841500"/>
                              <a:gd name="connsiteY993" fmla="*/ 1718945 h 1905000"/>
                              <a:gd name="connsiteX994" fmla="*/ 394335 w 1841500"/>
                              <a:gd name="connsiteY994" fmla="*/ 1718945 h 1905000"/>
                              <a:gd name="connsiteX995" fmla="*/ 437515 w 1841500"/>
                              <a:gd name="connsiteY995" fmla="*/ 1693545 h 1905000"/>
                              <a:gd name="connsiteX996" fmla="*/ 414655 w 1841500"/>
                              <a:gd name="connsiteY996" fmla="*/ 1716405 h 1905000"/>
                              <a:gd name="connsiteX997" fmla="*/ 405765 w 1841500"/>
                              <a:gd name="connsiteY997" fmla="*/ 1718945 h 1905000"/>
                              <a:gd name="connsiteX998" fmla="*/ 396875 w 1841500"/>
                              <a:gd name="connsiteY998" fmla="*/ 1735455 h 1905000"/>
                              <a:gd name="connsiteX999" fmla="*/ 398145 w 1841500"/>
                              <a:gd name="connsiteY999" fmla="*/ 1735455 h 1905000"/>
                              <a:gd name="connsiteX1000" fmla="*/ 398145 w 1841500"/>
                              <a:gd name="connsiteY1000" fmla="*/ 1736725 h 1905000"/>
                              <a:gd name="connsiteX1001" fmla="*/ 403225 w 1841500"/>
                              <a:gd name="connsiteY1001" fmla="*/ 1753235 h 1905000"/>
                              <a:gd name="connsiteX1002" fmla="*/ 408305 w 1841500"/>
                              <a:gd name="connsiteY1002" fmla="*/ 1758315 h 1905000"/>
                              <a:gd name="connsiteX1003" fmla="*/ 429895 w 1841500"/>
                              <a:gd name="connsiteY1003" fmla="*/ 1740535 h 1905000"/>
                              <a:gd name="connsiteX1004" fmla="*/ 412115 w 1841500"/>
                              <a:gd name="connsiteY1004" fmla="*/ 1760855 h 1905000"/>
                              <a:gd name="connsiteX1005" fmla="*/ 417195 w 1841500"/>
                              <a:gd name="connsiteY1005" fmla="*/ 1764665 h 1905000"/>
                              <a:gd name="connsiteX1006" fmla="*/ 424815 w 1841500"/>
                              <a:gd name="connsiteY1006" fmla="*/ 1763395 h 1905000"/>
                              <a:gd name="connsiteX1007" fmla="*/ 432435 w 1841500"/>
                              <a:gd name="connsiteY1007" fmla="*/ 1753235 h 1905000"/>
                              <a:gd name="connsiteX1008" fmla="*/ 436245 w 1841500"/>
                              <a:gd name="connsiteY1008" fmla="*/ 1753235 h 1905000"/>
                              <a:gd name="connsiteX1009" fmla="*/ 441325 w 1841500"/>
                              <a:gd name="connsiteY1009" fmla="*/ 1749425 h 1905000"/>
                              <a:gd name="connsiteX1010" fmla="*/ 478155 w 1841500"/>
                              <a:gd name="connsiteY1010" fmla="*/ 1716405 h 1905000"/>
                              <a:gd name="connsiteX1011" fmla="*/ 475615 w 1841500"/>
                              <a:gd name="connsiteY1011" fmla="*/ 1716405 h 1905000"/>
                              <a:gd name="connsiteX1012" fmla="*/ 475615 w 1841500"/>
                              <a:gd name="connsiteY1012" fmla="*/ 1713865 h 1905000"/>
                              <a:gd name="connsiteX1013" fmla="*/ 483235 w 1841500"/>
                              <a:gd name="connsiteY1013" fmla="*/ 1707515 h 1905000"/>
                              <a:gd name="connsiteX1014" fmla="*/ 481965 w 1841500"/>
                              <a:gd name="connsiteY1014" fmla="*/ 1711325 h 1905000"/>
                              <a:gd name="connsiteX1015" fmla="*/ 483235 w 1841500"/>
                              <a:gd name="connsiteY1015" fmla="*/ 1712595 h 1905000"/>
                              <a:gd name="connsiteX1016" fmla="*/ 481965 w 1841500"/>
                              <a:gd name="connsiteY1016" fmla="*/ 1715135 h 1905000"/>
                              <a:gd name="connsiteX1017" fmla="*/ 483235 w 1841500"/>
                              <a:gd name="connsiteY1017" fmla="*/ 1715135 h 1905000"/>
                              <a:gd name="connsiteX1018" fmla="*/ 484505 w 1841500"/>
                              <a:gd name="connsiteY1018" fmla="*/ 1727835 h 1905000"/>
                              <a:gd name="connsiteX1019" fmla="*/ 494665 w 1841500"/>
                              <a:gd name="connsiteY1019" fmla="*/ 1724025 h 1905000"/>
                              <a:gd name="connsiteX1020" fmla="*/ 498475 w 1841500"/>
                              <a:gd name="connsiteY1020" fmla="*/ 1726565 h 1905000"/>
                              <a:gd name="connsiteX1021" fmla="*/ 489585 w 1841500"/>
                              <a:gd name="connsiteY1021" fmla="*/ 1739265 h 1905000"/>
                              <a:gd name="connsiteX1022" fmla="*/ 489585 w 1841500"/>
                              <a:gd name="connsiteY1022" fmla="*/ 1741805 h 1905000"/>
                              <a:gd name="connsiteX1023" fmla="*/ 488315 w 1841500"/>
                              <a:gd name="connsiteY1023" fmla="*/ 1744345 h 1905000"/>
                              <a:gd name="connsiteX1024" fmla="*/ 497205 w 1841500"/>
                              <a:gd name="connsiteY1024" fmla="*/ 1741805 h 1905000"/>
                              <a:gd name="connsiteX1025" fmla="*/ 499745 w 1841500"/>
                              <a:gd name="connsiteY1025" fmla="*/ 1748155 h 1905000"/>
                              <a:gd name="connsiteX1026" fmla="*/ 494665 w 1841500"/>
                              <a:gd name="connsiteY1026" fmla="*/ 1754505 h 1905000"/>
                              <a:gd name="connsiteX1027" fmla="*/ 511175 w 1841500"/>
                              <a:gd name="connsiteY1027" fmla="*/ 1760855 h 1905000"/>
                              <a:gd name="connsiteX1028" fmla="*/ 512445 w 1841500"/>
                              <a:gd name="connsiteY1028" fmla="*/ 1767205 h 1905000"/>
                              <a:gd name="connsiteX1029" fmla="*/ 513715 w 1841500"/>
                              <a:gd name="connsiteY1029" fmla="*/ 1768475 h 1905000"/>
                              <a:gd name="connsiteX1030" fmla="*/ 512445 w 1841500"/>
                              <a:gd name="connsiteY1030" fmla="*/ 1771015 h 1905000"/>
                              <a:gd name="connsiteX1031" fmla="*/ 516255 w 1841500"/>
                              <a:gd name="connsiteY1031" fmla="*/ 1774825 h 1905000"/>
                              <a:gd name="connsiteX1032" fmla="*/ 508635 w 1841500"/>
                              <a:gd name="connsiteY1032" fmla="*/ 1777365 h 1905000"/>
                              <a:gd name="connsiteX1033" fmla="*/ 509905 w 1841500"/>
                              <a:gd name="connsiteY1033" fmla="*/ 1783715 h 1905000"/>
                              <a:gd name="connsiteX1034" fmla="*/ 474345 w 1841500"/>
                              <a:gd name="connsiteY1034" fmla="*/ 1800225 h 1905000"/>
                              <a:gd name="connsiteX1035" fmla="*/ 475615 w 1841500"/>
                              <a:gd name="connsiteY1035" fmla="*/ 1801495 h 1905000"/>
                              <a:gd name="connsiteX1036" fmla="*/ 475615 w 1841500"/>
                              <a:gd name="connsiteY1036" fmla="*/ 1804035 h 1905000"/>
                              <a:gd name="connsiteX1037" fmla="*/ 476885 w 1841500"/>
                              <a:gd name="connsiteY1037" fmla="*/ 1812925 h 1905000"/>
                              <a:gd name="connsiteX1038" fmla="*/ 484505 w 1841500"/>
                              <a:gd name="connsiteY1038" fmla="*/ 1810385 h 1905000"/>
                              <a:gd name="connsiteX1039" fmla="*/ 484505 w 1841500"/>
                              <a:gd name="connsiteY1039" fmla="*/ 1816735 h 1905000"/>
                              <a:gd name="connsiteX1040" fmla="*/ 498475 w 1841500"/>
                              <a:gd name="connsiteY1040" fmla="*/ 1821815 h 1905000"/>
                              <a:gd name="connsiteX1041" fmla="*/ 512445 w 1841500"/>
                              <a:gd name="connsiteY1041" fmla="*/ 1818005 h 1905000"/>
                              <a:gd name="connsiteX1042" fmla="*/ 489585 w 1841500"/>
                              <a:gd name="connsiteY1042" fmla="*/ 1844675 h 1905000"/>
                              <a:gd name="connsiteX1043" fmla="*/ 490855 w 1841500"/>
                              <a:gd name="connsiteY1043" fmla="*/ 1845945 h 1905000"/>
                              <a:gd name="connsiteX1044" fmla="*/ 489585 w 1841500"/>
                              <a:gd name="connsiteY1044" fmla="*/ 1848485 h 1905000"/>
                              <a:gd name="connsiteX1045" fmla="*/ 498475 w 1841500"/>
                              <a:gd name="connsiteY1045" fmla="*/ 1852295 h 1905000"/>
                              <a:gd name="connsiteX1046" fmla="*/ 492125 w 1841500"/>
                              <a:gd name="connsiteY1046" fmla="*/ 1854835 h 1905000"/>
                              <a:gd name="connsiteX1047" fmla="*/ 488315 w 1841500"/>
                              <a:gd name="connsiteY1047" fmla="*/ 1864995 h 1905000"/>
                              <a:gd name="connsiteX1048" fmla="*/ 490855 w 1841500"/>
                              <a:gd name="connsiteY1048" fmla="*/ 1867535 h 1905000"/>
                              <a:gd name="connsiteX1049" fmla="*/ 501015 w 1841500"/>
                              <a:gd name="connsiteY1049" fmla="*/ 1868805 h 1905000"/>
                              <a:gd name="connsiteX1050" fmla="*/ 493395 w 1841500"/>
                              <a:gd name="connsiteY1050" fmla="*/ 1876425 h 1905000"/>
                              <a:gd name="connsiteX1051" fmla="*/ 484505 w 1841500"/>
                              <a:gd name="connsiteY1051" fmla="*/ 1864995 h 1905000"/>
                              <a:gd name="connsiteX1052" fmla="*/ 471805 w 1841500"/>
                              <a:gd name="connsiteY1052" fmla="*/ 1878965 h 1905000"/>
                              <a:gd name="connsiteX1053" fmla="*/ 474345 w 1841500"/>
                              <a:gd name="connsiteY1053" fmla="*/ 1881505 h 1905000"/>
                              <a:gd name="connsiteX1054" fmla="*/ 481965 w 1841500"/>
                              <a:gd name="connsiteY1054" fmla="*/ 1880235 h 1905000"/>
                              <a:gd name="connsiteX1055" fmla="*/ 494665 w 1841500"/>
                              <a:gd name="connsiteY1055" fmla="*/ 1886585 h 1905000"/>
                              <a:gd name="connsiteX1056" fmla="*/ 511175 w 1841500"/>
                              <a:gd name="connsiteY1056" fmla="*/ 1895475 h 1905000"/>
                              <a:gd name="connsiteX1057" fmla="*/ 520065 w 1841500"/>
                              <a:gd name="connsiteY1057" fmla="*/ 1889125 h 1905000"/>
                              <a:gd name="connsiteX1058" fmla="*/ 535305 w 1841500"/>
                              <a:gd name="connsiteY1058" fmla="*/ 1864995 h 1905000"/>
                              <a:gd name="connsiteX1059" fmla="*/ 531495 w 1841500"/>
                              <a:gd name="connsiteY1059" fmla="*/ 1861185 h 1905000"/>
                              <a:gd name="connsiteX1060" fmla="*/ 535305 w 1841500"/>
                              <a:gd name="connsiteY1060" fmla="*/ 1856105 h 1905000"/>
                              <a:gd name="connsiteX1061" fmla="*/ 532765 w 1841500"/>
                              <a:gd name="connsiteY1061" fmla="*/ 1856105 h 1905000"/>
                              <a:gd name="connsiteX1062" fmla="*/ 532765 w 1841500"/>
                              <a:gd name="connsiteY1062" fmla="*/ 1853565 h 1905000"/>
                              <a:gd name="connsiteX1063" fmla="*/ 521335 w 1841500"/>
                              <a:gd name="connsiteY1063" fmla="*/ 1858645 h 1905000"/>
                              <a:gd name="connsiteX1064" fmla="*/ 526415 w 1841500"/>
                              <a:gd name="connsiteY1064" fmla="*/ 1849755 h 1905000"/>
                              <a:gd name="connsiteX1065" fmla="*/ 516255 w 1841500"/>
                              <a:gd name="connsiteY1065" fmla="*/ 1845945 h 1905000"/>
                              <a:gd name="connsiteX1066" fmla="*/ 522605 w 1841500"/>
                              <a:gd name="connsiteY1066" fmla="*/ 1845945 h 1905000"/>
                              <a:gd name="connsiteX1067" fmla="*/ 546735 w 1841500"/>
                              <a:gd name="connsiteY1067" fmla="*/ 1820545 h 1905000"/>
                              <a:gd name="connsiteX1068" fmla="*/ 563245 w 1841500"/>
                              <a:gd name="connsiteY1068" fmla="*/ 1820545 h 1905000"/>
                              <a:gd name="connsiteX1069" fmla="*/ 560705 w 1841500"/>
                              <a:gd name="connsiteY1069" fmla="*/ 1828165 h 1905000"/>
                              <a:gd name="connsiteX1070" fmla="*/ 539115 w 1841500"/>
                              <a:gd name="connsiteY1070" fmla="*/ 1851025 h 1905000"/>
                              <a:gd name="connsiteX1071" fmla="*/ 540385 w 1841500"/>
                              <a:gd name="connsiteY1071" fmla="*/ 1852295 h 1905000"/>
                              <a:gd name="connsiteX1072" fmla="*/ 540385 w 1841500"/>
                              <a:gd name="connsiteY1072" fmla="*/ 1854835 h 1905000"/>
                              <a:gd name="connsiteX1073" fmla="*/ 549275 w 1841500"/>
                              <a:gd name="connsiteY1073" fmla="*/ 1852295 h 1905000"/>
                              <a:gd name="connsiteX1074" fmla="*/ 549275 w 1841500"/>
                              <a:gd name="connsiteY1074" fmla="*/ 1853565 h 1905000"/>
                              <a:gd name="connsiteX1075" fmla="*/ 551815 w 1841500"/>
                              <a:gd name="connsiteY1075" fmla="*/ 1853565 h 1905000"/>
                              <a:gd name="connsiteX1076" fmla="*/ 550545 w 1841500"/>
                              <a:gd name="connsiteY1076" fmla="*/ 1856105 h 1905000"/>
                              <a:gd name="connsiteX1077" fmla="*/ 549275 w 1841500"/>
                              <a:gd name="connsiteY1077" fmla="*/ 1864995 h 1905000"/>
                              <a:gd name="connsiteX1078" fmla="*/ 549275 w 1841500"/>
                              <a:gd name="connsiteY1078" fmla="*/ 1867535 h 1905000"/>
                              <a:gd name="connsiteX1079" fmla="*/ 548005 w 1841500"/>
                              <a:gd name="connsiteY1079" fmla="*/ 1870075 h 1905000"/>
                              <a:gd name="connsiteX1080" fmla="*/ 553085 w 1841500"/>
                              <a:gd name="connsiteY1080" fmla="*/ 1872615 h 1905000"/>
                              <a:gd name="connsiteX1081" fmla="*/ 554355 w 1841500"/>
                              <a:gd name="connsiteY1081" fmla="*/ 1873885 h 1905000"/>
                              <a:gd name="connsiteX1082" fmla="*/ 553085 w 1841500"/>
                              <a:gd name="connsiteY1082" fmla="*/ 1876425 h 1905000"/>
                              <a:gd name="connsiteX1083" fmla="*/ 556895 w 1841500"/>
                              <a:gd name="connsiteY1083" fmla="*/ 1876425 h 1905000"/>
                              <a:gd name="connsiteX1084" fmla="*/ 650875 w 1841500"/>
                              <a:gd name="connsiteY1084" fmla="*/ 1801495 h 1905000"/>
                              <a:gd name="connsiteX1085" fmla="*/ 937895 w 1841500"/>
                              <a:gd name="connsiteY1085" fmla="*/ 1645285 h 1905000"/>
                              <a:gd name="connsiteX1086" fmla="*/ 939165 w 1841500"/>
                              <a:gd name="connsiteY1086" fmla="*/ 1641475 h 1905000"/>
                              <a:gd name="connsiteX1087" fmla="*/ 989965 w 1841500"/>
                              <a:gd name="connsiteY1087" fmla="*/ 1617345 h 1905000"/>
                              <a:gd name="connsiteX1088" fmla="*/ 992505 w 1841500"/>
                              <a:gd name="connsiteY1088" fmla="*/ 1618615 h 1905000"/>
                              <a:gd name="connsiteX1089" fmla="*/ 1043305 w 1841500"/>
                              <a:gd name="connsiteY1089" fmla="*/ 1589405 h 1905000"/>
                              <a:gd name="connsiteX1090" fmla="*/ 1091565 w 1841500"/>
                              <a:gd name="connsiteY1090" fmla="*/ 1567815 h 1905000"/>
                              <a:gd name="connsiteX1091" fmla="*/ 1100455 w 1841500"/>
                              <a:gd name="connsiteY1091" fmla="*/ 1562735 h 1905000"/>
                              <a:gd name="connsiteX1092" fmla="*/ 1102996 w 1841500"/>
                              <a:gd name="connsiteY1092" fmla="*/ 1558925 h 1905000"/>
                              <a:gd name="connsiteX1093" fmla="*/ 1128396 w 1841500"/>
                              <a:gd name="connsiteY1093" fmla="*/ 1548765 h 1905000"/>
                              <a:gd name="connsiteX1094" fmla="*/ 1142365 w 1841500"/>
                              <a:gd name="connsiteY1094" fmla="*/ 1542415 h 1905000"/>
                              <a:gd name="connsiteX1095" fmla="*/ 1146175 w 1841500"/>
                              <a:gd name="connsiteY1095" fmla="*/ 1536065 h 1905000"/>
                              <a:gd name="connsiteX1096" fmla="*/ 1165225 w 1841500"/>
                              <a:gd name="connsiteY1096" fmla="*/ 1529715 h 1905000"/>
                              <a:gd name="connsiteX1097" fmla="*/ 1169035 w 1841500"/>
                              <a:gd name="connsiteY1097" fmla="*/ 1523365 h 1905000"/>
                              <a:gd name="connsiteX1098" fmla="*/ 1214755 w 1841500"/>
                              <a:gd name="connsiteY1098" fmla="*/ 1501775 h 1905000"/>
                              <a:gd name="connsiteX1099" fmla="*/ 1210946 w 1841500"/>
                              <a:gd name="connsiteY1099" fmla="*/ 1500505 h 1905000"/>
                              <a:gd name="connsiteX1100" fmla="*/ 1217296 w 1841500"/>
                              <a:gd name="connsiteY1100" fmla="*/ 1497965 h 1905000"/>
                              <a:gd name="connsiteX1101" fmla="*/ 1217296 w 1841500"/>
                              <a:gd name="connsiteY1101" fmla="*/ 1500505 h 1905000"/>
                              <a:gd name="connsiteX1102" fmla="*/ 1237615 w 1841500"/>
                              <a:gd name="connsiteY1102" fmla="*/ 1491615 h 1905000"/>
                              <a:gd name="connsiteX1103" fmla="*/ 1238885 w 1841500"/>
                              <a:gd name="connsiteY1103" fmla="*/ 1486535 h 1905000"/>
                              <a:gd name="connsiteX1104" fmla="*/ 1243965 w 1841500"/>
                              <a:gd name="connsiteY1104" fmla="*/ 1487805 h 1905000"/>
                              <a:gd name="connsiteX1105" fmla="*/ 1264285 w 1841500"/>
                              <a:gd name="connsiteY1105" fmla="*/ 1476375 h 1905000"/>
                              <a:gd name="connsiteX1106" fmla="*/ 1264285 w 1841500"/>
                              <a:gd name="connsiteY1106" fmla="*/ 1472565 h 1905000"/>
                              <a:gd name="connsiteX1107" fmla="*/ 1284605 w 1841500"/>
                              <a:gd name="connsiteY1107" fmla="*/ 1467485 h 1905000"/>
                              <a:gd name="connsiteX1108" fmla="*/ 1282065 w 1841500"/>
                              <a:gd name="connsiteY1108" fmla="*/ 1461135 h 1905000"/>
                              <a:gd name="connsiteX1109" fmla="*/ 1294765 w 1841500"/>
                              <a:gd name="connsiteY1109" fmla="*/ 1462405 h 1905000"/>
                              <a:gd name="connsiteX1110" fmla="*/ 1307465 w 1841500"/>
                              <a:gd name="connsiteY1110" fmla="*/ 1444625 h 1905000"/>
                              <a:gd name="connsiteX1111" fmla="*/ 1318896 w 1841500"/>
                              <a:gd name="connsiteY1111" fmla="*/ 1448435 h 1905000"/>
                              <a:gd name="connsiteX1112" fmla="*/ 1325246 w 1841500"/>
                              <a:gd name="connsiteY1112" fmla="*/ 1445895 h 1905000"/>
                              <a:gd name="connsiteX1113" fmla="*/ 1326515 w 1841500"/>
                              <a:gd name="connsiteY1113" fmla="*/ 1439545 h 1905000"/>
                              <a:gd name="connsiteX1114" fmla="*/ 1343025 w 1841500"/>
                              <a:gd name="connsiteY1114" fmla="*/ 1435735 h 1905000"/>
                              <a:gd name="connsiteX1115" fmla="*/ 1339215 w 1841500"/>
                              <a:gd name="connsiteY1115" fmla="*/ 1438275 h 1905000"/>
                              <a:gd name="connsiteX1116" fmla="*/ 1374775 w 1841500"/>
                              <a:gd name="connsiteY1116" fmla="*/ 1420495 h 1905000"/>
                              <a:gd name="connsiteX1117" fmla="*/ 1378585 w 1841500"/>
                              <a:gd name="connsiteY1117" fmla="*/ 1411605 h 1905000"/>
                              <a:gd name="connsiteX1118" fmla="*/ 1397635 w 1841500"/>
                              <a:gd name="connsiteY1118" fmla="*/ 1409065 h 1905000"/>
                              <a:gd name="connsiteX1119" fmla="*/ 1398905 w 1841500"/>
                              <a:gd name="connsiteY1119" fmla="*/ 1402715 h 1905000"/>
                              <a:gd name="connsiteX1120" fmla="*/ 1402715 w 1841500"/>
                              <a:gd name="connsiteY1120" fmla="*/ 1401445 h 1905000"/>
                              <a:gd name="connsiteX1121" fmla="*/ 1426846 w 1841500"/>
                              <a:gd name="connsiteY1121" fmla="*/ 1388745 h 1905000"/>
                              <a:gd name="connsiteX1122" fmla="*/ 1429385 w 1841500"/>
                              <a:gd name="connsiteY1122" fmla="*/ 1388745 h 1905000"/>
                              <a:gd name="connsiteX1123" fmla="*/ 1431925 w 1841500"/>
                              <a:gd name="connsiteY1123" fmla="*/ 1384935 h 1905000"/>
                              <a:gd name="connsiteX1124" fmla="*/ 1435735 w 1841500"/>
                              <a:gd name="connsiteY1124" fmla="*/ 1386205 h 1905000"/>
                              <a:gd name="connsiteX1125" fmla="*/ 1435735 w 1841500"/>
                              <a:gd name="connsiteY1125" fmla="*/ 1382395 h 1905000"/>
                              <a:gd name="connsiteX1126" fmla="*/ 1434465 w 1841500"/>
                              <a:gd name="connsiteY1126" fmla="*/ 1381125 h 1905000"/>
                              <a:gd name="connsiteX1127" fmla="*/ 1440815 w 1841500"/>
                              <a:gd name="connsiteY1127" fmla="*/ 1377315 h 1905000"/>
                              <a:gd name="connsiteX1128" fmla="*/ 1435735 w 1841500"/>
                              <a:gd name="connsiteY1128" fmla="*/ 1379855 h 1905000"/>
                              <a:gd name="connsiteX1129" fmla="*/ 1434465 w 1841500"/>
                              <a:gd name="connsiteY1129" fmla="*/ 1374775 h 1905000"/>
                              <a:gd name="connsiteX1130" fmla="*/ 1438275 w 1841500"/>
                              <a:gd name="connsiteY1130" fmla="*/ 1374775 h 1905000"/>
                              <a:gd name="connsiteX1131" fmla="*/ 1438275 w 1841500"/>
                              <a:gd name="connsiteY1131" fmla="*/ 1377315 h 1905000"/>
                              <a:gd name="connsiteX1132" fmla="*/ 1440815 w 1841500"/>
                              <a:gd name="connsiteY1132" fmla="*/ 1377315 h 1905000"/>
                              <a:gd name="connsiteX1133" fmla="*/ 1440815 w 1841500"/>
                              <a:gd name="connsiteY1133" fmla="*/ 1379855 h 1905000"/>
                              <a:gd name="connsiteX1134" fmla="*/ 1457325 w 1841500"/>
                              <a:gd name="connsiteY1134" fmla="*/ 1372235 h 1905000"/>
                              <a:gd name="connsiteX1135" fmla="*/ 1457325 w 1841500"/>
                              <a:gd name="connsiteY1135" fmla="*/ 1369695 h 1905000"/>
                              <a:gd name="connsiteX1136" fmla="*/ 1458596 w 1841500"/>
                              <a:gd name="connsiteY1136" fmla="*/ 1370965 h 1905000"/>
                              <a:gd name="connsiteX1137" fmla="*/ 1464946 w 1841500"/>
                              <a:gd name="connsiteY1137" fmla="*/ 1369695 h 1905000"/>
                              <a:gd name="connsiteX1138" fmla="*/ 1515746 w 1841500"/>
                              <a:gd name="connsiteY1138" fmla="*/ 1340485 h 1905000"/>
                              <a:gd name="connsiteX1139" fmla="*/ 1514475 w 1841500"/>
                              <a:gd name="connsiteY1139" fmla="*/ 1334135 h 1905000"/>
                              <a:gd name="connsiteX1140" fmla="*/ 1525905 w 1841500"/>
                              <a:gd name="connsiteY1140" fmla="*/ 1335405 h 1905000"/>
                              <a:gd name="connsiteX1141" fmla="*/ 1539875 w 1841500"/>
                              <a:gd name="connsiteY1141" fmla="*/ 1323975 h 1905000"/>
                              <a:gd name="connsiteX1142" fmla="*/ 1544955 w 1841500"/>
                              <a:gd name="connsiteY1142" fmla="*/ 1325245 h 1905000"/>
                              <a:gd name="connsiteX1143" fmla="*/ 1553846 w 1841500"/>
                              <a:gd name="connsiteY1143" fmla="*/ 1318895 h 1905000"/>
                              <a:gd name="connsiteX1144" fmla="*/ 1571625 w 1841500"/>
                              <a:gd name="connsiteY1144" fmla="*/ 1310005 h 1905000"/>
                              <a:gd name="connsiteX1145" fmla="*/ 1575435 w 1841500"/>
                              <a:gd name="connsiteY1145" fmla="*/ 1304925 h 1905000"/>
                              <a:gd name="connsiteX1146" fmla="*/ 1590675 w 1841500"/>
                              <a:gd name="connsiteY1146" fmla="*/ 1299845 h 1905000"/>
                              <a:gd name="connsiteX1147" fmla="*/ 1614805 w 1841500"/>
                              <a:gd name="connsiteY1147" fmla="*/ 1287145 h 1905000"/>
                              <a:gd name="connsiteX1148" fmla="*/ 1609725 w 1841500"/>
                              <a:gd name="connsiteY1148" fmla="*/ 1283335 h 1905000"/>
                              <a:gd name="connsiteX1149" fmla="*/ 1608455 w 1841500"/>
                              <a:gd name="connsiteY1149" fmla="*/ 1282065 h 1905000"/>
                              <a:gd name="connsiteX1150" fmla="*/ 1609725 w 1841500"/>
                              <a:gd name="connsiteY1150" fmla="*/ 1279525 h 1905000"/>
                              <a:gd name="connsiteX1151" fmla="*/ 1604646 w 1841500"/>
                              <a:gd name="connsiteY1151" fmla="*/ 1280795 h 1905000"/>
                              <a:gd name="connsiteX1152" fmla="*/ 1604646 w 1841500"/>
                              <a:gd name="connsiteY1152" fmla="*/ 1283335 h 1905000"/>
                              <a:gd name="connsiteX1153" fmla="*/ 1603375 w 1841500"/>
                              <a:gd name="connsiteY1153" fmla="*/ 1282065 h 1905000"/>
                              <a:gd name="connsiteX1154" fmla="*/ 1600835 w 1841500"/>
                              <a:gd name="connsiteY1154" fmla="*/ 1288415 h 1905000"/>
                              <a:gd name="connsiteX1155" fmla="*/ 1600835 w 1841500"/>
                              <a:gd name="connsiteY1155" fmla="*/ 1280795 h 1905000"/>
                              <a:gd name="connsiteX1156" fmla="*/ 1604646 w 1841500"/>
                              <a:gd name="connsiteY1156" fmla="*/ 1283335 h 1905000"/>
                              <a:gd name="connsiteX1157" fmla="*/ 1603375 w 1841500"/>
                              <a:gd name="connsiteY1157" fmla="*/ 1280795 h 1905000"/>
                              <a:gd name="connsiteX1158" fmla="*/ 1598296 w 1841500"/>
                              <a:gd name="connsiteY1158" fmla="*/ 1279525 h 1905000"/>
                              <a:gd name="connsiteX1159" fmla="*/ 1600835 w 1841500"/>
                              <a:gd name="connsiteY1159" fmla="*/ 1279525 h 1905000"/>
                              <a:gd name="connsiteX1160" fmla="*/ 1621155 w 1841500"/>
                              <a:gd name="connsiteY1160" fmla="*/ 1268095 h 1905000"/>
                              <a:gd name="connsiteX1161" fmla="*/ 1622425 w 1841500"/>
                              <a:gd name="connsiteY1161" fmla="*/ 1265555 h 1905000"/>
                              <a:gd name="connsiteX1162" fmla="*/ 1623696 w 1841500"/>
                              <a:gd name="connsiteY1162" fmla="*/ 1266825 h 1905000"/>
                              <a:gd name="connsiteX1163" fmla="*/ 1628775 w 1841500"/>
                              <a:gd name="connsiteY1163" fmla="*/ 1264285 h 1905000"/>
                              <a:gd name="connsiteX1164" fmla="*/ 1624965 w 1841500"/>
                              <a:gd name="connsiteY1164" fmla="*/ 1268095 h 1905000"/>
                              <a:gd name="connsiteX1165" fmla="*/ 1622425 w 1841500"/>
                              <a:gd name="connsiteY1165" fmla="*/ 1268095 h 1905000"/>
                              <a:gd name="connsiteX1166" fmla="*/ 1619885 w 1841500"/>
                              <a:gd name="connsiteY1166" fmla="*/ 1268095 h 1905000"/>
                              <a:gd name="connsiteX1167" fmla="*/ 1614805 w 1841500"/>
                              <a:gd name="connsiteY1167" fmla="*/ 1273175 h 1905000"/>
                              <a:gd name="connsiteX1168" fmla="*/ 1617346 w 1841500"/>
                              <a:gd name="connsiteY1168" fmla="*/ 1276985 h 1905000"/>
                              <a:gd name="connsiteX1169" fmla="*/ 1612265 w 1841500"/>
                              <a:gd name="connsiteY1169" fmla="*/ 1278255 h 1905000"/>
                              <a:gd name="connsiteX1170" fmla="*/ 1613535 w 1841500"/>
                              <a:gd name="connsiteY1170" fmla="*/ 1279525 h 1905000"/>
                              <a:gd name="connsiteX1171" fmla="*/ 1612265 w 1841500"/>
                              <a:gd name="connsiteY1171" fmla="*/ 1282065 h 1905000"/>
                              <a:gd name="connsiteX1172" fmla="*/ 1617346 w 1841500"/>
                              <a:gd name="connsiteY1172" fmla="*/ 1287145 h 1905000"/>
                              <a:gd name="connsiteX1173" fmla="*/ 1621155 w 1841500"/>
                              <a:gd name="connsiteY1173" fmla="*/ 1285875 h 1905000"/>
                              <a:gd name="connsiteX1174" fmla="*/ 1619885 w 1841500"/>
                              <a:gd name="connsiteY1174" fmla="*/ 1280795 h 1905000"/>
                              <a:gd name="connsiteX1175" fmla="*/ 1628775 w 1841500"/>
                              <a:gd name="connsiteY1175" fmla="*/ 1278255 h 1905000"/>
                              <a:gd name="connsiteX1176" fmla="*/ 1630046 w 1841500"/>
                              <a:gd name="connsiteY1176" fmla="*/ 1276985 h 1905000"/>
                              <a:gd name="connsiteX1177" fmla="*/ 1631315 w 1841500"/>
                              <a:gd name="connsiteY1177" fmla="*/ 1275715 h 1905000"/>
                              <a:gd name="connsiteX1178" fmla="*/ 1642746 w 1841500"/>
                              <a:gd name="connsiteY1178" fmla="*/ 1273175 h 1905000"/>
                              <a:gd name="connsiteX1179" fmla="*/ 1657985 w 1841500"/>
                              <a:gd name="connsiteY1179" fmla="*/ 1268095 h 1905000"/>
                              <a:gd name="connsiteX1180" fmla="*/ 1665605 w 1841500"/>
                              <a:gd name="connsiteY1180" fmla="*/ 1263015 h 1905000"/>
                              <a:gd name="connsiteX1181" fmla="*/ 1678305 w 1841500"/>
                              <a:gd name="connsiteY1181" fmla="*/ 1255395 h 1905000"/>
                              <a:gd name="connsiteX1182" fmla="*/ 1678305 w 1841500"/>
                              <a:gd name="connsiteY1182" fmla="*/ 1252855 h 1905000"/>
                              <a:gd name="connsiteX1183" fmla="*/ 1679575 w 1841500"/>
                              <a:gd name="connsiteY1183" fmla="*/ 1254125 h 1905000"/>
                              <a:gd name="connsiteX1184" fmla="*/ 1702435 w 1841500"/>
                              <a:gd name="connsiteY1184" fmla="*/ 1243965 h 1905000"/>
                              <a:gd name="connsiteX1185" fmla="*/ 1699896 w 1841500"/>
                              <a:gd name="connsiteY1185" fmla="*/ 1243965 h 1905000"/>
                              <a:gd name="connsiteX1186" fmla="*/ 1701165 w 1841500"/>
                              <a:gd name="connsiteY1186" fmla="*/ 1241425 h 1905000"/>
                              <a:gd name="connsiteX1187" fmla="*/ 1698625 w 1841500"/>
                              <a:gd name="connsiteY1187" fmla="*/ 1241425 h 1905000"/>
                              <a:gd name="connsiteX1188" fmla="*/ 1698625 w 1841500"/>
                              <a:gd name="connsiteY1188" fmla="*/ 1238885 h 1905000"/>
                              <a:gd name="connsiteX1189" fmla="*/ 1701165 w 1841500"/>
                              <a:gd name="connsiteY1189" fmla="*/ 1238885 h 1905000"/>
                              <a:gd name="connsiteX1190" fmla="*/ 1701165 w 1841500"/>
                              <a:gd name="connsiteY1190" fmla="*/ 1240155 h 1905000"/>
                              <a:gd name="connsiteX1191" fmla="*/ 1702435 w 1841500"/>
                              <a:gd name="connsiteY1191" fmla="*/ 1241425 h 1905000"/>
                              <a:gd name="connsiteX1192" fmla="*/ 1701165 w 1841500"/>
                              <a:gd name="connsiteY1192" fmla="*/ 1243965 h 1905000"/>
                              <a:gd name="connsiteX1193" fmla="*/ 1727835 w 1841500"/>
                              <a:gd name="connsiteY1193" fmla="*/ 1229995 h 1905000"/>
                              <a:gd name="connsiteX1194" fmla="*/ 1724025 w 1841500"/>
                              <a:gd name="connsiteY1194" fmla="*/ 1226185 h 1905000"/>
                              <a:gd name="connsiteX1195" fmla="*/ 1740535 w 1841500"/>
                              <a:gd name="connsiteY1195" fmla="*/ 1222375 h 1905000"/>
                              <a:gd name="connsiteX1196" fmla="*/ 1739265 w 1841500"/>
                              <a:gd name="connsiteY1196" fmla="*/ 1219835 h 1905000"/>
                              <a:gd name="connsiteX1197" fmla="*/ 1746885 w 1841500"/>
                              <a:gd name="connsiteY1197" fmla="*/ 1222375 h 1905000"/>
                              <a:gd name="connsiteX1198" fmla="*/ 1745615 w 1841500"/>
                              <a:gd name="connsiteY1198" fmla="*/ 1217295 h 1905000"/>
                              <a:gd name="connsiteX1199" fmla="*/ 1750696 w 1841500"/>
                              <a:gd name="connsiteY1199" fmla="*/ 1213485 h 1905000"/>
                              <a:gd name="connsiteX1200" fmla="*/ 1749425 w 1841500"/>
                              <a:gd name="connsiteY1200" fmla="*/ 1212215 h 1905000"/>
                              <a:gd name="connsiteX1201" fmla="*/ 1750696 w 1841500"/>
                              <a:gd name="connsiteY1201" fmla="*/ 1209675 h 1905000"/>
                              <a:gd name="connsiteX1202" fmla="*/ 1755775 w 1841500"/>
                              <a:gd name="connsiteY1202" fmla="*/ 1207135 h 1905000"/>
                              <a:gd name="connsiteX1203" fmla="*/ 1755775 w 1841500"/>
                              <a:gd name="connsiteY1203" fmla="*/ 1208405 h 1905000"/>
                              <a:gd name="connsiteX1204" fmla="*/ 1758315 w 1841500"/>
                              <a:gd name="connsiteY1204" fmla="*/ 1208405 h 1905000"/>
                              <a:gd name="connsiteX1205" fmla="*/ 1757046 w 1841500"/>
                              <a:gd name="connsiteY1205" fmla="*/ 1210945 h 1905000"/>
                              <a:gd name="connsiteX1206" fmla="*/ 1759585 w 1841500"/>
                              <a:gd name="connsiteY1206" fmla="*/ 1208405 h 1905000"/>
                              <a:gd name="connsiteX1207" fmla="*/ 1777365 w 1841500"/>
                              <a:gd name="connsiteY1207" fmla="*/ 1203325 h 1905000"/>
                              <a:gd name="connsiteX1208" fmla="*/ 1782446 w 1841500"/>
                              <a:gd name="connsiteY1208" fmla="*/ 1204595 h 1905000"/>
                              <a:gd name="connsiteX1209" fmla="*/ 1805305 w 1841500"/>
                              <a:gd name="connsiteY1209" fmla="*/ 1185545 h 1905000"/>
                              <a:gd name="connsiteX1210" fmla="*/ 1831975 w 1841500"/>
                              <a:gd name="connsiteY1210" fmla="*/ 1174115 h 1905000"/>
                              <a:gd name="connsiteX1211" fmla="*/ 1831975 w 1841500"/>
                              <a:gd name="connsiteY1211" fmla="*/ 45085 h 1905000"/>
                              <a:gd name="connsiteX1212" fmla="*/ 1828165 w 1841500"/>
                              <a:gd name="connsiteY1212" fmla="*/ 50165 h 1905000"/>
                              <a:gd name="connsiteX1213" fmla="*/ 1826896 w 1841500"/>
                              <a:gd name="connsiteY1213" fmla="*/ 50165 h 1905000"/>
                              <a:gd name="connsiteX1214" fmla="*/ 1826896 w 1841500"/>
                              <a:gd name="connsiteY1214" fmla="*/ 47625 h 1905000"/>
                              <a:gd name="connsiteX1215" fmla="*/ 1826896 w 1841500"/>
                              <a:gd name="connsiteY1215" fmla="*/ 47625 h 1905000"/>
                              <a:gd name="connsiteX1216" fmla="*/ 1831975 w 1841500"/>
                              <a:gd name="connsiteY1216" fmla="*/ 45085 h 1905000"/>
                              <a:gd name="connsiteX1217" fmla="*/ 1833246 w 1841500"/>
                              <a:gd name="connsiteY1217" fmla="*/ 45085 h 1905000"/>
                              <a:gd name="connsiteX1218" fmla="*/ 1833246 w 1841500"/>
                              <a:gd name="connsiteY1218" fmla="*/ 32385 h 1905000"/>
                              <a:gd name="connsiteX1219" fmla="*/ 1831975 w 1841500"/>
                              <a:gd name="connsiteY1219" fmla="*/ 33655 h 1905000"/>
                              <a:gd name="connsiteX1220" fmla="*/ 1826896 w 1841500"/>
                              <a:gd name="connsiteY1220" fmla="*/ 38735 h 1905000"/>
                              <a:gd name="connsiteX1221" fmla="*/ 1825625 w 1841500"/>
                              <a:gd name="connsiteY1221" fmla="*/ 38735 h 1905000"/>
                              <a:gd name="connsiteX1222" fmla="*/ 1826896 w 1841500"/>
                              <a:gd name="connsiteY1222" fmla="*/ 36195 h 1905000"/>
                              <a:gd name="connsiteX1223" fmla="*/ 1815465 w 1841500"/>
                              <a:gd name="connsiteY1223" fmla="*/ 37465 h 1905000"/>
                              <a:gd name="connsiteX1224" fmla="*/ 1815465 w 1841500"/>
                              <a:gd name="connsiteY1224" fmla="*/ 36195 h 1905000"/>
                              <a:gd name="connsiteX1225" fmla="*/ 1815465 w 1841500"/>
                              <a:gd name="connsiteY1225" fmla="*/ 36195 h 1905000"/>
                              <a:gd name="connsiteX1226" fmla="*/ 1826896 w 1841500"/>
                              <a:gd name="connsiteY1226" fmla="*/ 26035 h 1905000"/>
                              <a:gd name="connsiteX1227" fmla="*/ 1826896 w 1841500"/>
                              <a:gd name="connsiteY1227" fmla="*/ 23495 h 1905000"/>
                              <a:gd name="connsiteX1228" fmla="*/ 1825625 w 1841500"/>
                              <a:gd name="connsiteY1228" fmla="*/ 23495 h 1905000"/>
                              <a:gd name="connsiteX1229" fmla="*/ 1815465 w 1841500"/>
                              <a:gd name="connsiteY1229" fmla="*/ 34925 h 1905000"/>
                              <a:gd name="connsiteX1230" fmla="*/ 1814196 w 1841500"/>
                              <a:gd name="connsiteY1230" fmla="*/ 34925 h 1905000"/>
                              <a:gd name="connsiteX1231" fmla="*/ 1815465 w 1841500"/>
                              <a:gd name="connsiteY1231" fmla="*/ 32385 h 1905000"/>
                              <a:gd name="connsiteX1232" fmla="*/ 1814196 w 1841500"/>
                              <a:gd name="connsiteY1232" fmla="*/ 29845 h 1905000"/>
                              <a:gd name="connsiteX1233" fmla="*/ 1834515 w 1841500"/>
                              <a:gd name="connsiteY1233" fmla="*/ 13335 h 1905000"/>
                              <a:gd name="connsiteX1234" fmla="*/ 1834515 w 1841500"/>
                              <a:gd name="connsiteY1234" fmla="*/ 9525 h 1905000"/>
                              <a:gd name="connsiteX1235" fmla="*/ 1816735 w 1841500"/>
                              <a:gd name="connsiteY1235" fmla="*/ 29845 h 1905000"/>
                              <a:gd name="connsiteX1236" fmla="*/ 762635 w 1841500"/>
                              <a:gd name="connsiteY1236" fmla="*/ 460375 h 1905000"/>
                              <a:gd name="connsiteX1237" fmla="*/ 762635 w 1841500"/>
                              <a:gd name="connsiteY1237" fmla="*/ 460375 h 1905000"/>
                              <a:gd name="connsiteX1238" fmla="*/ 760095 w 1841500"/>
                              <a:gd name="connsiteY1238" fmla="*/ 461645 h 1905000"/>
                              <a:gd name="connsiteX1239" fmla="*/ 753745 w 1841500"/>
                              <a:gd name="connsiteY1239" fmla="*/ 464185 h 1905000"/>
                              <a:gd name="connsiteX1240" fmla="*/ 762635 w 1841500"/>
                              <a:gd name="connsiteY1240" fmla="*/ 460375 h 1905000"/>
                              <a:gd name="connsiteX1241" fmla="*/ 743585 w 1841500"/>
                              <a:gd name="connsiteY1241" fmla="*/ 446405 h 1905000"/>
                              <a:gd name="connsiteX1242" fmla="*/ 743585 w 1841500"/>
                              <a:gd name="connsiteY1242" fmla="*/ 451485 h 1905000"/>
                              <a:gd name="connsiteX1243" fmla="*/ 742315 w 1841500"/>
                              <a:gd name="connsiteY1243" fmla="*/ 452755 h 1905000"/>
                              <a:gd name="connsiteX1244" fmla="*/ 741045 w 1841500"/>
                              <a:gd name="connsiteY1244" fmla="*/ 454025 h 1905000"/>
                              <a:gd name="connsiteX1245" fmla="*/ 739775 w 1841500"/>
                              <a:gd name="connsiteY1245" fmla="*/ 456565 h 1905000"/>
                              <a:gd name="connsiteX1246" fmla="*/ 738505 w 1841500"/>
                              <a:gd name="connsiteY1246" fmla="*/ 454025 h 1905000"/>
                              <a:gd name="connsiteX1247" fmla="*/ 735965 w 1841500"/>
                              <a:gd name="connsiteY1247" fmla="*/ 454025 h 1905000"/>
                              <a:gd name="connsiteX1248" fmla="*/ 737235 w 1841500"/>
                              <a:gd name="connsiteY1248" fmla="*/ 451485 h 1905000"/>
                              <a:gd name="connsiteX1249" fmla="*/ 711835 w 1841500"/>
                              <a:gd name="connsiteY1249" fmla="*/ 464185 h 1905000"/>
                              <a:gd name="connsiteX1250" fmla="*/ 743585 w 1841500"/>
                              <a:gd name="connsiteY1250" fmla="*/ 446405 h 1905000"/>
                              <a:gd name="connsiteX1251" fmla="*/ 564515 w 1841500"/>
                              <a:gd name="connsiteY1251" fmla="*/ 488315 h 1905000"/>
                              <a:gd name="connsiteX1252" fmla="*/ 564515 w 1841500"/>
                              <a:gd name="connsiteY1252" fmla="*/ 485775 h 1905000"/>
                              <a:gd name="connsiteX1253" fmla="*/ 565785 w 1841500"/>
                              <a:gd name="connsiteY1253" fmla="*/ 487045 h 1905000"/>
                              <a:gd name="connsiteX1254" fmla="*/ 579755 w 1841500"/>
                              <a:gd name="connsiteY1254" fmla="*/ 480695 h 1905000"/>
                              <a:gd name="connsiteX1255" fmla="*/ 567055 w 1841500"/>
                              <a:gd name="connsiteY1255" fmla="*/ 489585 h 1905000"/>
                              <a:gd name="connsiteX1256" fmla="*/ 567055 w 1841500"/>
                              <a:gd name="connsiteY1256" fmla="*/ 492125 h 1905000"/>
                              <a:gd name="connsiteX1257" fmla="*/ 565785 w 1841500"/>
                              <a:gd name="connsiteY1257" fmla="*/ 490855 h 1905000"/>
                              <a:gd name="connsiteX1258" fmla="*/ 565785 w 1841500"/>
                              <a:gd name="connsiteY1258" fmla="*/ 493395 h 1905000"/>
                              <a:gd name="connsiteX1259" fmla="*/ 561975 w 1841500"/>
                              <a:gd name="connsiteY1259" fmla="*/ 492125 h 1905000"/>
                              <a:gd name="connsiteX1260" fmla="*/ 553085 w 1841500"/>
                              <a:gd name="connsiteY1260" fmla="*/ 498475 h 1905000"/>
                              <a:gd name="connsiteX1261" fmla="*/ 564515 w 1841500"/>
                              <a:gd name="connsiteY1261" fmla="*/ 488315 h 1905000"/>
                              <a:gd name="connsiteX1262" fmla="*/ 550545 w 1841500"/>
                              <a:gd name="connsiteY1262" fmla="*/ 474345 h 1905000"/>
                              <a:gd name="connsiteX1263" fmla="*/ 553085 w 1841500"/>
                              <a:gd name="connsiteY1263" fmla="*/ 474345 h 1905000"/>
                              <a:gd name="connsiteX1264" fmla="*/ 553085 w 1841500"/>
                              <a:gd name="connsiteY1264" fmla="*/ 476885 h 1905000"/>
                              <a:gd name="connsiteX1265" fmla="*/ 550545 w 1841500"/>
                              <a:gd name="connsiteY1265" fmla="*/ 476885 h 1905000"/>
                              <a:gd name="connsiteX1266" fmla="*/ 550545 w 1841500"/>
                              <a:gd name="connsiteY1266" fmla="*/ 474345 h 1905000"/>
                              <a:gd name="connsiteX1267" fmla="*/ 548005 w 1841500"/>
                              <a:gd name="connsiteY1267" fmla="*/ 498475 h 1905000"/>
                              <a:gd name="connsiteX1268" fmla="*/ 542925 w 1841500"/>
                              <a:gd name="connsiteY1268" fmla="*/ 501015 h 1905000"/>
                              <a:gd name="connsiteX1269" fmla="*/ 548005 w 1841500"/>
                              <a:gd name="connsiteY1269" fmla="*/ 498475 h 1905000"/>
                              <a:gd name="connsiteX1270" fmla="*/ 535305 w 1841500"/>
                              <a:gd name="connsiteY1270" fmla="*/ 483235 h 1905000"/>
                              <a:gd name="connsiteX1271" fmla="*/ 537845 w 1841500"/>
                              <a:gd name="connsiteY1271" fmla="*/ 483235 h 1905000"/>
                              <a:gd name="connsiteX1272" fmla="*/ 537845 w 1841500"/>
                              <a:gd name="connsiteY1272" fmla="*/ 485775 h 1905000"/>
                              <a:gd name="connsiteX1273" fmla="*/ 535305 w 1841500"/>
                              <a:gd name="connsiteY1273" fmla="*/ 485775 h 1905000"/>
                              <a:gd name="connsiteX1274" fmla="*/ 535305 w 1841500"/>
                              <a:gd name="connsiteY1274" fmla="*/ 483235 h 1905000"/>
                              <a:gd name="connsiteX1275" fmla="*/ 85725 w 1841500"/>
                              <a:gd name="connsiteY1275" fmla="*/ 1005205 h 1905000"/>
                              <a:gd name="connsiteX1276" fmla="*/ 88265 w 1841500"/>
                              <a:gd name="connsiteY1276" fmla="*/ 1005205 h 1905000"/>
                              <a:gd name="connsiteX1277" fmla="*/ 83185 w 1841500"/>
                              <a:gd name="connsiteY1277" fmla="*/ 1011555 h 1905000"/>
                              <a:gd name="connsiteX1278" fmla="*/ 79375 w 1841500"/>
                              <a:gd name="connsiteY1278" fmla="*/ 1015365 h 1905000"/>
                              <a:gd name="connsiteX1279" fmla="*/ 79375 w 1841500"/>
                              <a:gd name="connsiteY1279" fmla="*/ 1014095 h 1905000"/>
                              <a:gd name="connsiteX1280" fmla="*/ 76835 w 1841500"/>
                              <a:gd name="connsiteY1280" fmla="*/ 1014095 h 1905000"/>
                              <a:gd name="connsiteX1281" fmla="*/ 76835 w 1841500"/>
                              <a:gd name="connsiteY1281" fmla="*/ 1016635 h 1905000"/>
                              <a:gd name="connsiteX1282" fmla="*/ 75565 w 1841500"/>
                              <a:gd name="connsiteY1282" fmla="*/ 1015365 h 1905000"/>
                              <a:gd name="connsiteX1283" fmla="*/ 74295 w 1841500"/>
                              <a:gd name="connsiteY1283" fmla="*/ 1019175 h 1905000"/>
                              <a:gd name="connsiteX1284" fmla="*/ 74295 w 1841500"/>
                              <a:gd name="connsiteY1284" fmla="*/ 1015365 h 1905000"/>
                              <a:gd name="connsiteX1285" fmla="*/ 74295 w 1841500"/>
                              <a:gd name="connsiteY1285" fmla="*/ 1012825 h 1905000"/>
                              <a:gd name="connsiteX1286" fmla="*/ 75565 w 1841500"/>
                              <a:gd name="connsiteY1286" fmla="*/ 1014095 h 1905000"/>
                              <a:gd name="connsiteX1287" fmla="*/ 85725 w 1841500"/>
                              <a:gd name="connsiteY1287" fmla="*/ 1005205 h 1905000"/>
                              <a:gd name="connsiteX1288" fmla="*/ 59055 w 1841500"/>
                              <a:gd name="connsiteY1288" fmla="*/ 1266825 h 1905000"/>
                              <a:gd name="connsiteX1289" fmla="*/ 66675 w 1841500"/>
                              <a:gd name="connsiteY1289" fmla="*/ 1261745 h 1905000"/>
                              <a:gd name="connsiteX1290" fmla="*/ 59055 w 1841500"/>
                              <a:gd name="connsiteY1290" fmla="*/ 1266825 h 1905000"/>
                              <a:gd name="connsiteX1291" fmla="*/ 346075 w 1841500"/>
                              <a:gd name="connsiteY1291" fmla="*/ 634365 h 1905000"/>
                              <a:gd name="connsiteX1292" fmla="*/ 334645 w 1841500"/>
                              <a:gd name="connsiteY1292" fmla="*/ 639445 h 1905000"/>
                              <a:gd name="connsiteX1293" fmla="*/ 346075 w 1841500"/>
                              <a:gd name="connsiteY1293" fmla="*/ 634365 h 1905000"/>
                              <a:gd name="connsiteX1294" fmla="*/ 281305 w 1841500"/>
                              <a:gd name="connsiteY1294" fmla="*/ 758825 h 1905000"/>
                              <a:gd name="connsiteX1295" fmla="*/ 296545 w 1841500"/>
                              <a:gd name="connsiteY1295" fmla="*/ 746125 h 1905000"/>
                              <a:gd name="connsiteX1296" fmla="*/ 313055 w 1841500"/>
                              <a:gd name="connsiteY1296" fmla="*/ 734695 h 1905000"/>
                              <a:gd name="connsiteX1297" fmla="*/ 311785 w 1841500"/>
                              <a:gd name="connsiteY1297" fmla="*/ 739775 h 1905000"/>
                              <a:gd name="connsiteX1298" fmla="*/ 281305 w 1841500"/>
                              <a:gd name="connsiteY1298" fmla="*/ 758825 h 1905000"/>
                              <a:gd name="connsiteX1299" fmla="*/ 302895 w 1841500"/>
                              <a:gd name="connsiteY1299" fmla="*/ 800735 h 1905000"/>
                              <a:gd name="connsiteX1300" fmla="*/ 294005 w 1841500"/>
                              <a:gd name="connsiteY1300" fmla="*/ 799465 h 1905000"/>
                              <a:gd name="connsiteX1301" fmla="*/ 304165 w 1841500"/>
                              <a:gd name="connsiteY1301" fmla="*/ 790575 h 1905000"/>
                              <a:gd name="connsiteX1302" fmla="*/ 302895 w 1841500"/>
                              <a:gd name="connsiteY1302" fmla="*/ 800735 h 1905000"/>
                              <a:gd name="connsiteX1303" fmla="*/ 274955 w 1841500"/>
                              <a:gd name="connsiteY1303" fmla="*/ 850265 h 1905000"/>
                              <a:gd name="connsiteX1304" fmla="*/ 273685 w 1841500"/>
                              <a:gd name="connsiteY1304" fmla="*/ 852805 h 1905000"/>
                              <a:gd name="connsiteX1305" fmla="*/ 272415 w 1841500"/>
                              <a:gd name="connsiteY1305" fmla="*/ 850265 h 1905000"/>
                              <a:gd name="connsiteX1306" fmla="*/ 274955 w 1841500"/>
                              <a:gd name="connsiteY1306" fmla="*/ 850265 h 1905000"/>
                              <a:gd name="connsiteX1307" fmla="*/ 332105 w 1841500"/>
                              <a:gd name="connsiteY1307" fmla="*/ 852805 h 1905000"/>
                              <a:gd name="connsiteX1308" fmla="*/ 324485 w 1841500"/>
                              <a:gd name="connsiteY1308" fmla="*/ 859155 h 1905000"/>
                              <a:gd name="connsiteX1309" fmla="*/ 324485 w 1841500"/>
                              <a:gd name="connsiteY1309" fmla="*/ 854075 h 1905000"/>
                              <a:gd name="connsiteX1310" fmla="*/ 342265 w 1841500"/>
                              <a:gd name="connsiteY1310" fmla="*/ 847725 h 1905000"/>
                              <a:gd name="connsiteX1311" fmla="*/ 332105 w 1841500"/>
                              <a:gd name="connsiteY1311" fmla="*/ 852805 h 1905000"/>
                              <a:gd name="connsiteX1312" fmla="*/ 347345 w 1841500"/>
                              <a:gd name="connsiteY1312" fmla="*/ 823595 h 1905000"/>
                              <a:gd name="connsiteX1313" fmla="*/ 346075 w 1841500"/>
                              <a:gd name="connsiteY1313" fmla="*/ 826135 h 1905000"/>
                              <a:gd name="connsiteX1314" fmla="*/ 344805 w 1841500"/>
                              <a:gd name="connsiteY1314" fmla="*/ 824865 h 1905000"/>
                              <a:gd name="connsiteX1315" fmla="*/ 337185 w 1841500"/>
                              <a:gd name="connsiteY1315" fmla="*/ 831215 h 1905000"/>
                              <a:gd name="connsiteX1316" fmla="*/ 337185 w 1841500"/>
                              <a:gd name="connsiteY1316" fmla="*/ 833755 h 1905000"/>
                              <a:gd name="connsiteX1317" fmla="*/ 335915 w 1841500"/>
                              <a:gd name="connsiteY1317" fmla="*/ 832485 h 1905000"/>
                              <a:gd name="connsiteX1318" fmla="*/ 240665 w 1841500"/>
                              <a:gd name="connsiteY1318" fmla="*/ 879475 h 1905000"/>
                              <a:gd name="connsiteX1319" fmla="*/ 257175 w 1841500"/>
                              <a:gd name="connsiteY1319" fmla="*/ 868045 h 1905000"/>
                              <a:gd name="connsiteX1320" fmla="*/ 276225 w 1841500"/>
                              <a:gd name="connsiteY1320" fmla="*/ 856615 h 1905000"/>
                              <a:gd name="connsiteX1321" fmla="*/ 276225 w 1841500"/>
                              <a:gd name="connsiteY1321" fmla="*/ 855345 h 1905000"/>
                              <a:gd name="connsiteX1322" fmla="*/ 278765 w 1841500"/>
                              <a:gd name="connsiteY1322" fmla="*/ 854075 h 1905000"/>
                              <a:gd name="connsiteX1323" fmla="*/ 277495 w 1841500"/>
                              <a:gd name="connsiteY1323" fmla="*/ 850265 h 1905000"/>
                              <a:gd name="connsiteX1324" fmla="*/ 278765 w 1841500"/>
                              <a:gd name="connsiteY1324" fmla="*/ 848995 h 1905000"/>
                              <a:gd name="connsiteX1325" fmla="*/ 278765 w 1841500"/>
                              <a:gd name="connsiteY1325" fmla="*/ 845185 h 1905000"/>
                              <a:gd name="connsiteX1326" fmla="*/ 282575 w 1841500"/>
                              <a:gd name="connsiteY1326" fmla="*/ 846455 h 1905000"/>
                              <a:gd name="connsiteX1327" fmla="*/ 297815 w 1841500"/>
                              <a:gd name="connsiteY1327" fmla="*/ 829945 h 1905000"/>
                              <a:gd name="connsiteX1328" fmla="*/ 304165 w 1841500"/>
                              <a:gd name="connsiteY1328" fmla="*/ 829945 h 1905000"/>
                              <a:gd name="connsiteX1329" fmla="*/ 335915 w 1841500"/>
                              <a:gd name="connsiteY1329" fmla="*/ 829945 h 1905000"/>
                              <a:gd name="connsiteX1330" fmla="*/ 335915 w 1841500"/>
                              <a:gd name="connsiteY1330" fmla="*/ 827405 h 1905000"/>
                              <a:gd name="connsiteX1331" fmla="*/ 337185 w 1841500"/>
                              <a:gd name="connsiteY1331" fmla="*/ 828675 h 1905000"/>
                              <a:gd name="connsiteX1332" fmla="*/ 344805 w 1841500"/>
                              <a:gd name="connsiteY1332" fmla="*/ 824865 h 1905000"/>
                              <a:gd name="connsiteX1333" fmla="*/ 346075 w 1841500"/>
                              <a:gd name="connsiteY1333" fmla="*/ 822325 h 1905000"/>
                              <a:gd name="connsiteX1334" fmla="*/ 347345 w 1841500"/>
                              <a:gd name="connsiteY1334" fmla="*/ 823595 h 1905000"/>
                              <a:gd name="connsiteX1335" fmla="*/ 351155 w 1841500"/>
                              <a:gd name="connsiteY1335" fmla="*/ 821055 h 1905000"/>
                              <a:gd name="connsiteX1336" fmla="*/ 347345 w 1841500"/>
                              <a:gd name="connsiteY1336" fmla="*/ 823595 h 1905000"/>
                              <a:gd name="connsiteX1337" fmla="*/ 379095 w 1841500"/>
                              <a:gd name="connsiteY1337" fmla="*/ 615315 h 1905000"/>
                              <a:gd name="connsiteX1338" fmla="*/ 379095 w 1841500"/>
                              <a:gd name="connsiteY1338" fmla="*/ 615315 h 1905000"/>
                              <a:gd name="connsiteX1339" fmla="*/ 379095 w 1841500"/>
                              <a:gd name="connsiteY1339" fmla="*/ 615315 h 1905000"/>
                              <a:gd name="connsiteX1340" fmla="*/ 414655 w 1841500"/>
                              <a:gd name="connsiteY1340" fmla="*/ 593725 h 1905000"/>
                              <a:gd name="connsiteX1341" fmla="*/ 417195 w 1841500"/>
                              <a:gd name="connsiteY1341" fmla="*/ 591185 h 1905000"/>
                              <a:gd name="connsiteX1342" fmla="*/ 414655 w 1841500"/>
                              <a:gd name="connsiteY1342" fmla="*/ 593725 h 1905000"/>
                              <a:gd name="connsiteX1343" fmla="*/ 311785 w 1841500"/>
                              <a:gd name="connsiteY1343" fmla="*/ 1669415 h 1905000"/>
                              <a:gd name="connsiteX1344" fmla="*/ 311785 w 1841500"/>
                              <a:gd name="connsiteY1344" fmla="*/ 1671955 h 1905000"/>
                              <a:gd name="connsiteX1345" fmla="*/ 310515 w 1841500"/>
                              <a:gd name="connsiteY1345" fmla="*/ 1670685 h 1905000"/>
                              <a:gd name="connsiteX1346" fmla="*/ 309245 w 1841500"/>
                              <a:gd name="connsiteY1346" fmla="*/ 1674495 h 1905000"/>
                              <a:gd name="connsiteX1347" fmla="*/ 309245 w 1841500"/>
                              <a:gd name="connsiteY1347" fmla="*/ 1670685 h 1905000"/>
                              <a:gd name="connsiteX1348" fmla="*/ 309245 w 1841500"/>
                              <a:gd name="connsiteY1348" fmla="*/ 1669415 h 1905000"/>
                              <a:gd name="connsiteX1349" fmla="*/ 310515 w 1841500"/>
                              <a:gd name="connsiteY1349" fmla="*/ 1668145 h 1905000"/>
                              <a:gd name="connsiteX1350" fmla="*/ 315595 w 1841500"/>
                              <a:gd name="connsiteY1350" fmla="*/ 1664335 h 1905000"/>
                              <a:gd name="connsiteX1351" fmla="*/ 311785 w 1841500"/>
                              <a:gd name="connsiteY1351" fmla="*/ 1669415 h 1905000"/>
                              <a:gd name="connsiteX1352" fmla="*/ 315595 w 1841500"/>
                              <a:gd name="connsiteY1352" fmla="*/ 1640205 h 1905000"/>
                              <a:gd name="connsiteX1353" fmla="*/ 315595 w 1841500"/>
                              <a:gd name="connsiteY1353" fmla="*/ 1640205 h 1905000"/>
                              <a:gd name="connsiteX1354" fmla="*/ 315595 w 1841500"/>
                              <a:gd name="connsiteY1354" fmla="*/ 1640205 h 1905000"/>
                              <a:gd name="connsiteX1355" fmla="*/ 347345 w 1841500"/>
                              <a:gd name="connsiteY1355" fmla="*/ 1626235 h 1905000"/>
                              <a:gd name="connsiteX1356" fmla="*/ 354965 w 1841500"/>
                              <a:gd name="connsiteY1356" fmla="*/ 1626235 h 1905000"/>
                              <a:gd name="connsiteX1357" fmla="*/ 347345 w 1841500"/>
                              <a:gd name="connsiteY1357" fmla="*/ 1626235 h 1905000"/>
                              <a:gd name="connsiteX1358" fmla="*/ 424815 w 1841500"/>
                              <a:gd name="connsiteY1358" fmla="*/ 1317625 h 1905000"/>
                              <a:gd name="connsiteX1359" fmla="*/ 424815 w 1841500"/>
                              <a:gd name="connsiteY1359" fmla="*/ 1320165 h 1905000"/>
                              <a:gd name="connsiteX1360" fmla="*/ 424815 w 1841500"/>
                              <a:gd name="connsiteY1360" fmla="*/ 1317625 h 1905000"/>
                              <a:gd name="connsiteX1361" fmla="*/ 412115 w 1841500"/>
                              <a:gd name="connsiteY1361" fmla="*/ 1624965 h 1905000"/>
                              <a:gd name="connsiteX1362" fmla="*/ 413385 w 1841500"/>
                              <a:gd name="connsiteY1362" fmla="*/ 1628775 h 1905000"/>
                              <a:gd name="connsiteX1363" fmla="*/ 401955 w 1841500"/>
                              <a:gd name="connsiteY1363" fmla="*/ 1631315 h 1905000"/>
                              <a:gd name="connsiteX1364" fmla="*/ 412115 w 1841500"/>
                              <a:gd name="connsiteY1364" fmla="*/ 1624965 h 1905000"/>
                              <a:gd name="connsiteX1365" fmla="*/ 410845 w 1841500"/>
                              <a:gd name="connsiteY1365" fmla="*/ 1642745 h 1905000"/>
                              <a:gd name="connsiteX1366" fmla="*/ 391795 w 1841500"/>
                              <a:gd name="connsiteY1366" fmla="*/ 1659255 h 1905000"/>
                              <a:gd name="connsiteX1367" fmla="*/ 382905 w 1841500"/>
                              <a:gd name="connsiteY1367" fmla="*/ 1657985 h 1905000"/>
                              <a:gd name="connsiteX1368" fmla="*/ 410845 w 1841500"/>
                              <a:gd name="connsiteY1368" fmla="*/ 1642745 h 1905000"/>
                              <a:gd name="connsiteX1369" fmla="*/ 374015 w 1841500"/>
                              <a:gd name="connsiteY1369" fmla="*/ 1715135 h 1905000"/>
                              <a:gd name="connsiteX1370" fmla="*/ 354965 w 1841500"/>
                              <a:gd name="connsiteY1370" fmla="*/ 1722755 h 1905000"/>
                              <a:gd name="connsiteX1371" fmla="*/ 349885 w 1841500"/>
                              <a:gd name="connsiteY1371" fmla="*/ 1721485 h 1905000"/>
                              <a:gd name="connsiteX1372" fmla="*/ 349885 w 1841500"/>
                              <a:gd name="connsiteY1372" fmla="*/ 1724025 h 1905000"/>
                              <a:gd name="connsiteX1373" fmla="*/ 346075 w 1841500"/>
                              <a:gd name="connsiteY1373" fmla="*/ 1731645 h 1905000"/>
                              <a:gd name="connsiteX1374" fmla="*/ 340995 w 1841500"/>
                              <a:gd name="connsiteY1374" fmla="*/ 1731645 h 1905000"/>
                              <a:gd name="connsiteX1375" fmla="*/ 340995 w 1841500"/>
                              <a:gd name="connsiteY1375" fmla="*/ 1726565 h 1905000"/>
                              <a:gd name="connsiteX1376" fmla="*/ 347345 w 1841500"/>
                              <a:gd name="connsiteY1376" fmla="*/ 1725295 h 1905000"/>
                              <a:gd name="connsiteX1377" fmla="*/ 347345 w 1841500"/>
                              <a:gd name="connsiteY1377" fmla="*/ 1722755 h 1905000"/>
                              <a:gd name="connsiteX1378" fmla="*/ 362585 w 1841500"/>
                              <a:gd name="connsiteY1378" fmla="*/ 1711325 h 1905000"/>
                              <a:gd name="connsiteX1379" fmla="*/ 362585 w 1841500"/>
                              <a:gd name="connsiteY1379" fmla="*/ 1708785 h 1905000"/>
                              <a:gd name="connsiteX1380" fmla="*/ 371475 w 1841500"/>
                              <a:gd name="connsiteY1380" fmla="*/ 1704975 h 1905000"/>
                              <a:gd name="connsiteX1381" fmla="*/ 374015 w 1841500"/>
                              <a:gd name="connsiteY1381" fmla="*/ 1715135 h 1905000"/>
                              <a:gd name="connsiteX1382" fmla="*/ 370205 w 1841500"/>
                              <a:gd name="connsiteY1382" fmla="*/ 1694815 h 1905000"/>
                              <a:gd name="connsiteX1383" fmla="*/ 389255 w 1841500"/>
                              <a:gd name="connsiteY1383" fmla="*/ 1680845 h 1905000"/>
                              <a:gd name="connsiteX1384" fmla="*/ 419735 w 1841500"/>
                              <a:gd name="connsiteY1384" fmla="*/ 1657985 h 1905000"/>
                              <a:gd name="connsiteX1385" fmla="*/ 421005 w 1841500"/>
                              <a:gd name="connsiteY1385" fmla="*/ 1651635 h 1905000"/>
                              <a:gd name="connsiteX1386" fmla="*/ 434975 w 1841500"/>
                              <a:gd name="connsiteY1386" fmla="*/ 1650365 h 1905000"/>
                              <a:gd name="connsiteX1387" fmla="*/ 370205 w 1841500"/>
                              <a:gd name="connsiteY1387" fmla="*/ 1694815 h 1905000"/>
                              <a:gd name="connsiteX1388" fmla="*/ 401955 w 1841500"/>
                              <a:gd name="connsiteY1388" fmla="*/ 1697355 h 1905000"/>
                              <a:gd name="connsiteX1389" fmla="*/ 401955 w 1841500"/>
                              <a:gd name="connsiteY1389" fmla="*/ 1693545 h 1905000"/>
                              <a:gd name="connsiteX1390" fmla="*/ 407035 w 1841500"/>
                              <a:gd name="connsiteY1390" fmla="*/ 1692275 h 1905000"/>
                              <a:gd name="connsiteX1391" fmla="*/ 401955 w 1841500"/>
                              <a:gd name="connsiteY1391" fmla="*/ 1697355 h 1905000"/>
                              <a:gd name="connsiteX1392" fmla="*/ 434975 w 1841500"/>
                              <a:gd name="connsiteY1392" fmla="*/ 1668145 h 1905000"/>
                              <a:gd name="connsiteX1393" fmla="*/ 433705 w 1841500"/>
                              <a:gd name="connsiteY1393" fmla="*/ 1669415 h 1905000"/>
                              <a:gd name="connsiteX1394" fmla="*/ 431165 w 1841500"/>
                              <a:gd name="connsiteY1394" fmla="*/ 1670685 h 1905000"/>
                              <a:gd name="connsiteX1395" fmla="*/ 417195 w 1841500"/>
                              <a:gd name="connsiteY1395" fmla="*/ 1680845 h 1905000"/>
                              <a:gd name="connsiteX1396" fmla="*/ 407035 w 1841500"/>
                              <a:gd name="connsiteY1396" fmla="*/ 1682115 h 1905000"/>
                              <a:gd name="connsiteX1397" fmla="*/ 431165 w 1841500"/>
                              <a:gd name="connsiteY1397" fmla="*/ 1668145 h 1905000"/>
                              <a:gd name="connsiteX1398" fmla="*/ 432435 w 1841500"/>
                              <a:gd name="connsiteY1398" fmla="*/ 1666875 h 1905000"/>
                              <a:gd name="connsiteX1399" fmla="*/ 441325 w 1841500"/>
                              <a:gd name="connsiteY1399" fmla="*/ 1663065 h 1905000"/>
                              <a:gd name="connsiteX1400" fmla="*/ 434975 w 1841500"/>
                              <a:gd name="connsiteY1400" fmla="*/ 1668145 h 1905000"/>
                              <a:gd name="connsiteX1401" fmla="*/ 545465 w 1841500"/>
                              <a:gd name="connsiteY1401" fmla="*/ 1798955 h 1905000"/>
                              <a:gd name="connsiteX1402" fmla="*/ 544195 w 1841500"/>
                              <a:gd name="connsiteY1402" fmla="*/ 1801495 h 1905000"/>
                              <a:gd name="connsiteX1403" fmla="*/ 542925 w 1841500"/>
                              <a:gd name="connsiteY1403" fmla="*/ 1800225 h 1905000"/>
                              <a:gd name="connsiteX1404" fmla="*/ 542925 w 1841500"/>
                              <a:gd name="connsiteY1404" fmla="*/ 1801495 h 1905000"/>
                              <a:gd name="connsiteX1405" fmla="*/ 532765 w 1841500"/>
                              <a:gd name="connsiteY1405" fmla="*/ 1800225 h 1905000"/>
                              <a:gd name="connsiteX1406" fmla="*/ 520065 w 1841500"/>
                              <a:gd name="connsiteY1406" fmla="*/ 1812925 h 1905000"/>
                              <a:gd name="connsiteX1407" fmla="*/ 518795 w 1841500"/>
                              <a:gd name="connsiteY1407" fmla="*/ 1807845 h 1905000"/>
                              <a:gd name="connsiteX1408" fmla="*/ 511175 w 1841500"/>
                              <a:gd name="connsiteY1408" fmla="*/ 1810385 h 1905000"/>
                              <a:gd name="connsiteX1409" fmla="*/ 517525 w 1841500"/>
                              <a:gd name="connsiteY1409" fmla="*/ 1798955 h 1905000"/>
                              <a:gd name="connsiteX1410" fmla="*/ 518795 w 1841500"/>
                              <a:gd name="connsiteY1410" fmla="*/ 1802765 h 1905000"/>
                              <a:gd name="connsiteX1411" fmla="*/ 534035 w 1841500"/>
                              <a:gd name="connsiteY1411" fmla="*/ 1792605 h 1905000"/>
                              <a:gd name="connsiteX1412" fmla="*/ 534035 w 1841500"/>
                              <a:gd name="connsiteY1412" fmla="*/ 1790065 h 1905000"/>
                              <a:gd name="connsiteX1413" fmla="*/ 536575 w 1841500"/>
                              <a:gd name="connsiteY1413" fmla="*/ 1790065 h 1905000"/>
                              <a:gd name="connsiteX1414" fmla="*/ 540385 w 1841500"/>
                              <a:gd name="connsiteY1414" fmla="*/ 1782445 h 1905000"/>
                              <a:gd name="connsiteX1415" fmla="*/ 544195 w 1841500"/>
                              <a:gd name="connsiteY1415" fmla="*/ 1784985 h 1905000"/>
                              <a:gd name="connsiteX1416" fmla="*/ 542925 w 1841500"/>
                              <a:gd name="connsiteY1416" fmla="*/ 1788795 h 1905000"/>
                              <a:gd name="connsiteX1417" fmla="*/ 544195 w 1841500"/>
                              <a:gd name="connsiteY1417" fmla="*/ 1790065 h 1905000"/>
                              <a:gd name="connsiteX1418" fmla="*/ 542925 w 1841500"/>
                              <a:gd name="connsiteY1418" fmla="*/ 1792605 h 1905000"/>
                              <a:gd name="connsiteX1419" fmla="*/ 542925 w 1841500"/>
                              <a:gd name="connsiteY1419" fmla="*/ 1793875 h 1905000"/>
                              <a:gd name="connsiteX1420" fmla="*/ 545465 w 1841500"/>
                              <a:gd name="connsiteY1420" fmla="*/ 1793875 h 1905000"/>
                              <a:gd name="connsiteX1421" fmla="*/ 545465 w 1841500"/>
                              <a:gd name="connsiteY1421" fmla="*/ 1796415 h 1905000"/>
                              <a:gd name="connsiteX1422" fmla="*/ 551815 w 1841500"/>
                              <a:gd name="connsiteY1422" fmla="*/ 1795145 h 1905000"/>
                              <a:gd name="connsiteX1423" fmla="*/ 545465 w 1841500"/>
                              <a:gd name="connsiteY1423" fmla="*/ 1798955 h 1905000"/>
                              <a:gd name="connsiteX1424" fmla="*/ 565785 w 1841500"/>
                              <a:gd name="connsiteY1424" fmla="*/ 1812925 h 1905000"/>
                              <a:gd name="connsiteX1425" fmla="*/ 574675 w 1841500"/>
                              <a:gd name="connsiteY1425" fmla="*/ 1807845 h 1905000"/>
                              <a:gd name="connsiteX1426" fmla="*/ 565785 w 1841500"/>
                              <a:gd name="connsiteY1426" fmla="*/ 1812925 h 1905000"/>
                              <a:gd name="connsiteX1427" fmla="*/ 639445 w 1841500"/>
                              <a:gd name="connsiteY1427" fmla="*/ 544195 h 1905000"/>
                              <a:gd name="connsiteX1428" fmla="*/ 639445 w 1841500"/>
                              <a:gd name="connsiteY1428" fmla="*/ 539115 h 1905000"/>
                              <a:gd name="connsiteX1429" fmla="*/ 641985 w 1841500"/>
                              <a:gd name="connsiteY1429" fmla="*/ 539115 h 1905000"/>
                              <a:gd name="connsiteX1430" fmla="*/ 643255 w 1841500"/>
                              <a:gd name="connsiteY1430" fmla="*/ 540385 h 1905000"/>
                              <a:gd name="connsiteX1431" fmla="*/ 639445 w 1841500"/>
                              <a:gd name="connsiteY1431" fmla="*/ 544195 h 1905000"/>
                              <a:gd name="connsiteX1432" fmla="*/ 648335 w 1841500"/>
                              <a:gd name="connsiteY1432" fmla="*/ 591185 h 1905000"/>
                              <a:gd name="connsiteX1433" fmla="*/ 650875 w 1841500"/>
                              <a:gd name="connsiteY1433" fmla="*/ 589915 h 1905000"/>
                              <a:gd name="connsiteX1434" fmla="*/ 653415 w 1841500"/>
                              <a:gd name="connsiteY1434" fmla="*/ 594995 h 1905000"/>
                              <a:gd name="connsiteX1435" fmla="*/ 648335 w 1841500"/>
                              <a:gd name="connsiteY1435" fmla="*/ 591185 h 1905000"/>
                              <a:gd name="connsiteX1436" fmla="*/ 677545 w 1841500"/>
                              <a:gd name="connsiteY1436" fmla="*/ 592455 h 1905000"/>
                              <a:gd name="connsiteX1437" fmla="*/ 676275 w 1841500"/>
                              <a:gd name="connsiteY1437" fmla="*/ 594995 h 1905000"/>
                              <a:gd name="connsiteX1438" fmla="*/ 675005 w 1841500"/>
                              <a:gd name="connsiteY1438" fmla="*/ 593725 h 1905000"/>
                              <a:gd name="connsiteX1439" fmla="*/ 663575 w 1841500"/>
                              <a:gd name="connsiteY1439" fmla="*/ 598805 h 1905000"/>
                              <a:gd name="connsiteX1440" fmla="*/ 672465 w 1841500"/>
                              <a:gd name="connsiteY1440" fmla="*/ 592455 h 1905000"/>
                              <a:gd name="connsiteX1441" fmla="*/ 673735 w 1841500"/>
                              <a:gd name="connsiteY1441" fmla="*/ 589915 h 1905000"/>
                              <a:gd name="connsiteX1442" fmla="*/ 675005 w 1841500"/>
                              <a:gd name="connsiteY1442" fmla="*/ 591185 h 1905000"/>
                              <a:gd name="connsiteX1443" fmla="*/ 686435 w 1841500"/>
                              <a:gd name="connsiteY1443" fmla="*/ 586105 h 1905000"/>
                              <a:gd name="connsiteX1444" fmla="*/ 677545 w 1841500"/>
                              <a:gd name="connsiteY1444" fmla="*/ 592455 h 1905000"/>
                              <a:gd name="connsiteX1445" fmla="*/ 713105 w 1841500"/>
                              <a:gd name="connsiteY1445" fmla="*/ 603885 h 1905000"/>
                              <a:gd name="connsiteX1446" fmla="*/ 705485 w 1841500"/>
                              <a:gd name="connsiteY1446" fmla="*/ 603885 h 1905000"/>
                              <a:gd name="connsiteX1447" fmla="*/ 713105 w 1841500"/>
                              <a:gd name="connsiteY1447" fmla="*/ 600075 h 1905000"/>
                              <a:gd name="connsiteX1448" fmla="*/ 713105 w 1841500"/>
                              <a:gd name="connsiteY1448" fmla="*/ 603885 h 1905000"/>
                              <a:gd name="connsiteX1449" fmla="*/ 785495 w 1841500"/>
                              <a:gd name="connsiteY1449" fmla="*/ 579755 h 1905000"/>
                              <a:gd name="connsiteX1450" fmla="*/ 791845 w 1841500"/>
                              <a:gd name="connsiteY1450" fmla="*/ 575945 h 1905000"/>
                              <a:gd name="connsiteX1451" fmla="*/ 785495 w 1841500"/>
                              <a:gd name="connsiteY1451" fmla="*/ 579755 h 1905000"/>
                              <a:gd name="connsiteX1452" fmla="*/ 798195 w 1841500"/>
                              <a:gd name="connsiteY1452" fmla="*/ 555625 h 1905000"/>
                              <a:gd name="connsiteX1453" fmla="*/ 798195 w 1841500"/>
                              <a:gd name="connsiteY1453" fmla="*/ 555625 h 1905000"/>
                              <a:gd name="connsiteX1454" fmla="*/ 798195 w 1841500"/>
                              <a:gd name="connsiteY1454" fmla="*/ 555625 h 1905000"/>
                              <a:gd name="connsiteX1455" fmla="*/ 798195 w 1841500"/>
                              <a:gd name="connsiteY1455" fmla="*/ 573405 h 1905000"/>
                              <a:gd name="connsiteX1456" fmla="*/ 794385 w 1841500"/>
                              <a:gd name="connsiteY1456" fmla="*/ 572135 h 1905000"/>
                              <a:gd name="connsiteX1457" fmla="*/ 798195 w 1841500"/>
                              <a:gd name="connsiteY1457" fmla="*/ 570865 h 1905000"/>
                              <a:gd name="connsiteX1458" fmla="*/ 798195 w 1841500"/>
                              <a:gd name="connsiteY1458" fmla="*/ 573405 h 1905000"/>
                              <a:gd name="connsiteX1459" fmla="*/ 819785 w 1841500"/>
                              <a:gd name="connsiteY1459" fmla="*/ 548005 h 1905000"/>
                              <a:gd name="connsiteX1460" fmla="*/ 808355 w 1841500"/>
                              <a:gd name="connsiteY1460" fmla="*/ 544195 h 1905000"/>
                              <a:gd name="connsiteX1461" fmla="*/ 818515 w 1841500"/>
                              <a:gd name="connsiteY1461" fmla="*/ 537845 h 1905000"/>
                              <a:gd name="connsiteX1462" fmla="*/ 821055 w 1841500"/>
                              <a:gd name="connsiteY1462" fmla="*/ 541655 h 1905000"/>
                              <a:gd name="connsiteX1463" fmla="*/ 819785 w 1841500"/>
                              <a:gd name="connsiteY1463" fmla="*/ 548005 h 1905000"/>
                              <a:gd name="connsiteX1464" fmla="*/ 822325 w 1841500"/>
                              <a:gd name="connsiteY1464" fmla="*/ 555625 h 1905000"/>
                              <a:gd name="connsiteX1465" fmla="*/ 828675 w 1841500"/>
                              <a:gd name="connsiteY1465" fmla="*/ 553085 h 1905000"/>
                              <a:gd name="connsiteX1466" fmla="*/ 822325 w 1841500"/>
                              <a:gd name="connsiteY1466" fmla="*/ 555625 h 1905000"/>
                              <a:gd name="connsiteX1467" fmla="*/ 832485 w 1841500"/>
                              <a:gd name="connsiteY1467" fmla="*/ 539115 h 1905000"/>
                              <a:gd name="connsiteX1468" fmla="*/ 837565 w 1841500"/>
                              <a:gd name="connsiteY1468" fmla="*/ 536575 h 1905000"/>
                              <a:gd name="connsiteX1469" fmla="*/ 832485 w 1841500"/>
                              <a:gd name="connsiteY1469" fmla="*/ 539115 h 1905000"/>
                              <a:gd name="connsiteX1470" fmla="*/ 836295 w 1841500"/>
                              <a:gd name="connsiteY1470" fmla="*/ 549275 h 1905000"/>
                              <a:gd name="connsiteX1471" fmla="*/ 842645 w 1841500"/>
                              <a:gd name="connsiteY1471" fmla="*/ 544195 h 1905000"/>
                              <a:gd name="connsiteX1472" fmla="*/ 836295 w 1841500"/>
                              <a:gd name="connsiteY1472" fmla="*/ 549275 h 1905000"/>
                              <a:gd name="connsiteX1473" fmla="*/ 890905 w 1841500"/>
                              <a:gd name="connsiteY1473" fmla="*/ 516255 h 1905000"/>
                              <a:gd name="connsiteX1474" fmla="*/ 890905 w 1841500"/>
                              <a:gd name="connsiteY1474" fmla="*/ 516255 h 1905000"/>
                              <a:gd name="connsiteX1475" fmla="*/ 887095 w 1841500"/>
                              <a:gd name="connsiteY1475" fmla="*/ 518795 h 1905000"/>
                              <a:gd name="connsiteX1476" fmla="*/ 890905 w 1841500"/>
                              <a:gd name="connsiteY1476" fmla="*/ 516255 h 1905000"/>
                              <a:gd name="connsiteX1477" fmla="*/ 871855 w 1841500"/>
                              <a:gd name="connsiteY1477" fmla="*/ 534035 h 1905000"/>
                              <a:gd name="connsiteX1478" fmla="*/ 878205 w 1841500"/>
                              <a:gd name="connsiteY1478" fmla="*/ 534035 h 1905000"/>
                              <a:gd name="connsiteX1479" fmla="*/ 871855 w 1841500"/>
                              <a:gd name="connsiteY1479" fmla="*/ 534035 h 1905000"/>
                              <a:gd name="connsiteX1480" fmla="*/ 898525 w 1841500"/>
                              <a:gd name="connsiteY1480" fmla="*/ 522605 h 1905000"/>
                              <a:gd name="connsiteX1481" fmla="*/ 898525 w 1841500"/>
                              <a:gd name="connsiteY1481" fmla="*/ 520065 h 1905000"/>
                              <a:gd name="connsiteX1482" fmla="*/ 897255 w 1841500"/>
                              <a:gd name="connsiteY1482" fmla="*/ 523875 h 1905000"/>
                              <a:gd name="connsiteX1483" fmla="*/ 884555 w 1841500"/>
                              <a:gd name="connsiteY1483" fmla="*/ 525145 h 1905000"/>
                              <a:gd name="connsiteX1484" fmla="*/ 887095 w 1841500"/>
                              <a:gd name="connsiteY1484" fmla="*/ 520065 h 1905000"/>
                              <a:gd name="connsiteX1485" fmla="*/ 885825 w 1841500"/>
                              <a:gd name="connsiteY1485" fmla="*/ 518795 h 1905000"/>
                              <a:gd name="connsiteX1486" fmla="*/ 890905 w 1841500"/>
                              <a:gd name="connsiteY1486" fmla="*/ 518795 h 1905000"/>
                              <a:gd name="connsiteX1487" fmla="*/ 893445 w 1841500"/>
                              <a:gd name="connsiteY1487" fmla="*/ 516255 h 1905000"/>
                              <a:gd name="connsiteX1488" fmla="*/ 894715 w 1841500"/>
                              <a:gd name="connsiteY1488" fmla="*/ 517525 h 1905000"/>
                              <a:gd name="connsiteX1489" fmla="*/ 897255 w 1841500"/>
                              <a:gd name="connsiteY1489" fmla="*/ 511175 h 1905000"/>
                              <a:gd name="connsiteX1490" fmla="*/ 912495 w 1841500"/>
                              <a:gd name="connsiteY1490" fmla="*/ 511175 h 1905000"/>
                              <a:gd name="connsiteX1491" fmla="*/ 907415 w 1841500"/>
                              <a:gd name="connsiteY1491" fmla="*/ 513715 h 1905000"/>
                              <a:gd name="connsiteX1492" fmla="*/ 899795 w 1841500"/>
                              <a:gd name="connsiteY1492" fmla="*/ 521335 h 1905000"/>
                              <a:gd name="connsiteX1493" fmla="*/ 898525 w 1841500"/>
                              <a:gd name="connsiteY1493" fmla="*/ 522605 h 1905000"/>
                              <a:gd name="connsiteX1494" fmla="*/ 939165 w 1841500"/>
                              <a:gd name="connsiteY1494" fmla="*/ 503555 h 1905000"/>
                              <a:gd name="connsiteX1495" fmla="*/ 954405 w 1841500"/>
                              <a:gd name="connsiteY1495" fmla="*/ 493395 h 1905000"/>
                              <a:gd name="connsiteX1496" fmla="*/ 939165 w 1841500"/>
                              <a:gd name="connsiteY1496" fmla="*/ 503555 h 1905000"/>
                              <a:gd name="connsiteX1497" fmla="*/ 1294765 w 1841500"/>
                              <a:gd name="connsiteY1497" fmla="*/ 467995 h 1905000"/>
                              <a:gd name="connsiteX1498" fmla="*/ 1292225 w 1841500"/>
                              <a:gd name="connsiteY1498" fmla="*/ 467995 h 1905000"/>
                              <a:gd name="connsiteX1499" fmla="*/ 1290955 w 1841500"/>
                              <a:gd name="connsiteY1499" fmla="*/ 465455 h 1905000"/>
                              <a:gd name="connsiteX1500" fmla="*/ 1296035 w 1841500"/>
                              <a:gd name="connsiteY1500" fmla="*/ 465455 h 1905000"/>
                              <a:gd name="connsiteX1501" fmla="*/ 1294765 w 1841500"/>
                              <a:gd name="connsiteY1501" fmla="*/ 467995 h 1905000"/>
                              <a:gd name="connsiteX1502" fmla="*/ 1307465 w 1841500"/>
                              <a:gd name="connsiteY1502" fmla="*/ 456565 h 1905000"/>
                              <a:gd name="connsiteX1503" fmla="*/ 1312546 w 1841500"/>
                              <a:gd name="connsiteY1503" fmla="*/ 454025 h 1905000"/>
                              <a:gd name="connsiteX1504" fmla="*/ 1307465 w 1841500"/>
                              <a:gd name="connsiteY1504" fmla="*/ 456565 h 1905000"/>
                              <a:gd name="connsiteX1505" fmla="*/ 1384935 w 1841500"/>
                              <a:gd name="connsiteY1505" fmla="*/ 409575 h 1905000"/>
                              <a:gd name="connsiteX1506" fmla="*/ 1379855 w 1841500"/>
                              <a:gd name="connsiteY1506" fmla="*/ 413385 h 1905000"/>
                              <a:gd name="connsiteX1507" fmla="*/ 1395096 w 1841500"/>
                              <a:gd name="connsiteY1507" fmla="*/ 407035 h 1905000"/>
                              <a:gd name="connsiteX1508" fmla="*/ 1384935 w 1841500"/>
                              <a:gd name="connsiteY1508" fmla="*/ 409575 h 1905000"/>
                              <a:gd name="connsiteX1509" fmla="*/ 1405255 w 1841500"/>
                              <a:gd name="connsiteY1509" fmla="*/ 403225 h 1905000"/>
                              <a:gd name="connsiteX1510" fmla="*/ 1406525 w 1841500"/>
                              <a:gd name="connsiteY1510" fmla="*/ 399415 h 1905000"/>
                              <a:gd name="connsiteX1511" fmla="*/ 1405255 w 1841500"/>
                              <a:gd name="connsiteY1511" fmla="*/ 398145 h 1905000"/>
                              <a:gd name="connsiteX1512" fmla="*/ 1406525 w 1841500"/>
                              <a:gd name="connsiteY1512" fmla="*/ 395605 h 1905000"/>
                              <a:gd name="connsiteX1513" fmla="*/ 1405255 w 1841500"/>
                              <a:gd name="connsiteY1513" fmla="*/ 395605 h 1905000"/>
                              <a:gd name="connsiteX1514" fmla="*/ 1410335 w 1841500"/>
                              <a:gd name="connsiteY1514" fmla="*/ 393065 h 1905000"/>
                              <a:gd name="connsiteX1515" fmla="*/ 1410335 w 1841500"/>
                              <a:gd name="connsiteY1515" fmla="*/ 394335 h 1905000"/>
                              <a:gd name="connsiteX1516" fmla="*/ 1411605 w 1841500"/>
                              <a:gd name="connsiteY1516" fmla="*/ 395605 h 1905000"/>
                              <a:gd name="connsiteX1517" fmla="*/ 1410335 w 1841500"/>
                              <a:gd name="connsiteY1517" fmla="*/ 398145 h 1905000"/>
                              <a:gd name="connsiteX1518" fmla="*/ 1405255 w 1841500"/>
                              <a:gd name="connsiteY1518" fmla="*/ 403225 h 1905000"/>
                              <a:gd name="connsiteX1519" fmla="*/ 1624965 w 1841500"/>
                              <a:gd name="connsiteY1519" fmla="*/ 154305 h 1905000"/>
                              <a:gd name="connsiteX1520" fmla="*/ 1627505 w 1841500"/>
                              <a:gd name="connsiteY1520" fmla="*/ 154305 h 1905000"/>
                              <a:gd name="connsiteX1521" fmla="*/ 1623696 w 1841500"/>
                              <a:gd name="connsiteY1521" fmla="*/ 156845 h 1905000"/>
                              <a:gd name="connsiteX1522" fmla="*/ 1624965 w 1841500"/>
                              <a:gd name="connsiteY1522" fmla="*/ 154305 h 1905000"/>
                              <a:gd name="connsiteX1523" fmla="*/ 1594485 w 1841500"/>
                              <a:gd name="connsiteY1523" fmla="*/ 243205 h 1905000"/>
                              <a:gd name="connsiteX1524" fmla="*/ 1594485 w 1841500"/>
                              <a:gd name="connsiteY1524" fmla="*/ 243205 h 1905000"/>
                              <a:gd name="connsiteX1525" fmla="*/ 1594485 w 1841500"/>
                              <a:gd name="connsiteY1525" fmla="*/ 243205 h 1905000"/>
                              <a:gd name="connsiteX1526" fmla="*/ 1595755 w 1841500"/>
                              <a:gd name="connsiteY1526" fmla="*/ 252095 h 1905000"/>
                              <a:gd name="connsiteX1527" fmla="*/ 1589405 w 1841500"/>
                              <a:gd name="connsiteY1527" fmla="*/ 257175 h 1905000"/>
                              <a:gd name="connsiteX1528" fmla="*/ 1588135 w 1841500"/>
                              <a:gd name="connsiteY1528" fmla="*/ 254635 h 1905000"/>
                              <a:gd name="connsiteX1529" fmla="*/ 1595755 w 1841500"/>
                              <a:gd name="connsiteY1529" fmla="*/ 252095 h 1905000"/>
                              <a:gd name="connsiteX1530" fmla="*/ 1581785 w 1841500"/>
                              <a:gd name="connsiteY1530" fmla="*/ 294005 h 1905000"/>
                              <a:gd name="connsiteX1531" fmla="*/ 1581785 w 1841500"/>
                              <a:gd name="connsiteY1531" fmla="*/ 294005 h 1905000"/>
                              <a:gd name="connsiteX1532" fmla="*/ 1581785 w 1841500"/>
                              <a:gd name="connsiteY1532" fmla="*/ 294005 h 1905000"/>
                              <a:gd name="connsiteX1533" fmla="*/ 1572896 w 1841500"/>
                              <a:gd name="connsiteY1533" fmla="*/ 277495 h 1905000"/>
                              <a:gd name="connsiteX1534" fmla="*/ 1576705 w 1841500"/>
                              <a:gd name="connsiteY1534" fmla="*/ 278765 h 1905000"/>
                              <a:gd name="connsiteX1535" fmla="*/ 1576705 w 1841500"/>
                              <a:gd name="connsiteY1535" fmla="*/ 281305 h 1905000"/>
                              <a:gd name="connsiteX1536" fmla="*/ 1572896 w 1841500"/>
                              <a:gd name="connsiteY1536" fmla="*/ 280035 h 1905000"/>
                              <a:gd name="connsiteX1537" fmla="*/ 1572896 w 1841500"/>
                              <a:gd name="connsiteY1537" fmla="*/ 277495 h 1905000"/>
                              <a:gd name="connsiteX1538" fmla="*/ 1566546 w 1841500"/>
                              <a:gd name="connsiteY1538" fmla="*/ 192405 h 1905000"/>
                              <a:gd name="connsiteX1539" fmla="*/ 1561465 w 1841500"/>
                              <a:gd name="connsiteY1539" fmla="*/ 194945 h 1905000"/>
                              <a:gd name="connsiteX1540" fmla="*/ 1566546 w 1841500"/>
                              <a:gd name="connsiteY1540" fmla="*/ 192405 h 1905000"/>
                              <a:gd name="connsiteX1541" fmla="*/ 1566546 w 1841500"/>
                              <a:gd name="connsiteY1541" fmla="*/ 271145 h 1905000"/>
                              <a:gd name="connsiteX1542" fmla="*/ 1557655 w 1841500"/>
                              <a:gd name="connsiteY1542" fmla="*/ 274955 h 1905000"/>
                              <a:gd name="connsiteX1543" fmla="*/ 1566546 w 1841500"/>
                              <a:gd name="connsiteY1543" fmla="*/ 271145 h 1905000"/>
                              <a:gd name="connsiteX1544" fmla="*/ 1562735 w 1841500"/>
                              <a:gd name="connsiteY1544" fmla="*/ 287655 h 1905000"/>
                              <a:gd name="connsiteX1545" fmla="*/ 1564005 w 1841500"/>
                              <a:gd name="connsiteY1545" fmla="*/ 283845 h 1905000"/>
                              <a:gd name="connsiteX1546" fmla="*/ 1562735 w 1841500"/>
                              <a:gd name="connsiteY1546" fmla="*/ 287655 h 1905000"/>
                              <a:gd name="connsiteX1547" fmla="*/ 1557655 w 1841500"/>
                              <a:gd name="connsiteY1547" fmla="*/ 197485 h 1905000"/>
                              <a:gd name="connsiteX1548" fmla="*/ 1551305 w 1841500"/>
                              <a:gd name="connsiteY1548" fmla="*/ 201295 h 1905000"/>
                              <a:gd name="connsiteX1549" fmla="*/ 1557655 w 1841500"/>
                              <a:gd name="connsiteY1549" fmla="*/ 197485 h 1905000"/>
                              <a:gd name="connsiteX1550" fmla="*/ 1543685 w 1841500"/>
                              <a:gd name="connsiteY1550" fmla="*/ 278765 h 1905000"/>
                              <a:gd name="connsiteX1551" fmla="*/ 1553846 w 1841500"/>
                              <a:gd name="connsiteY1551" fmla="*/ 277495 h 1905000"/>
                              <a:gd name="connsiteX1552" fmla="*/ 1548765 w 1841500"/>
                              <a:gd name="connsiteY1552" fmla="*/ 287655 h 1905000"/>
                              <a:gd name="connsiteX1553" fmla="*/ 1547496 w 1841500"/>
                              <a:gd name="connsiteY1553" fmla="*/ 283845 h 1905000"/>
                              <a:gd name="connsiteX1554" fmla="*/ 1542415 w 1841500"/>
                              <a:gd name="connsiteY1554" fmla="*/ 287655 h 1905000"/>
                              <a:gd name="connsiteX1555" fmla="*/ 1543685 w 1841500"/>
                              <a:gd name="connsiteY1555" fmla="*/ 288925 h 1905000"/>
                              <a:gd name="connsiteX1556" fmla="*/ 1541146 w 1841500"/>
                              <a:gd name="connsiteY1556" fmla="*/ 290195 h 1905000"/>
                              <a:gd name="connsiteX1557" fmla="*/ 1544955 w 1841500"/>
                              <a:gd name="connsiteY1557" fmla="*/ 292735 h 1905000"/>
                              <a:gd name="connsiteX1558" fmla="*/ 1537335 w 1841500"/>
                              <a:gd name="connsiteY1558" fmla="*/ 294005 h 1905000"/>
                              <a:gd name="connsiteX1559" fmla="*/ 1538605 w 1841500"/>
                              <a:gd name="connsiteY1559" fmla="*/ 291465 h 1905000"/>
                              <a:gd name="connsiteX1560" fmla="*/ 1537335 w 1841500"/>
                              <a:gd name="connsiteY1560" fmla="*/ 290195 h 1905000"/>
                              <a:gd name="connsiteX1561" fmla="*/ 1537335 w 1841500"/>
                              <a:gd name="connsiteY1561" fmla="*/ 287655 h 1905000"/>
                              <a:gd name="connsiteX1562" fmla="*/ 1543685 w 1841500"/>
                              <a:gd name="connsiteY1562" fmla="*/ 278765 h 1905000"/>
                              <a:gd name="connsiteX1563" fmla="*/ 1538605 w 1841500"/>
                              <a:gd name="connsiteY1563" fmla="*/ 302895 h 1905000"/>
                              <a:gd name="connsiteX1564" fmla="*/ 1533525 w 1841500"/>
                              <a:gd name="connsiteY1564" fmla="*/ 306705 h 1905000"/>
                              <a:gd name="connsiteX1565" fmla="*/ 1538605 w 1841500"/>
                              <a:gd name="connsiteY1565" fmla="*/ 302895 h 1905000"/>
                              <a:gd name="connsiteX1566" fmla="*/ 1500505 w 1841500"/>
                              <a:gd name="connsiteY1566" fmla="*/ 300355 h 1905000"/>
                              <a:gd name="connsiteX1567" fmla="*/ 1510665 w 1841500"/>
                              <a:gd name="connsiteY1567" fmla="*/ 301625 h 1905000"/>
                              <a:gd name="connsiteX1568" fmla="*/ 1513205 w 1841500"/>
                              <a:gd name="connsiteY1568" fmla="*/ 295275 h 1905000"/>
                              <a:gd name="connsiteX1569" fmla="*/ 1529715 w 1841500"/>
                              <a:gd name="connsiteY1569" fmla="*/ 291465 h 1905000"/>
                              <a:gd name="connsiteX1570" fmla="*/ 1520825 w 1841500"/>
                              <a:gd name="connsiteY1570" fmla="*/ 300355 h 1905000"/>
                              <a:gd name="connsiteX1571" fmla="*/ 1522096 w 1841500"/>
                              <a:gd name="connsiteY1571" fmla="*/ 301625 h 1905000"/>
                              <a:gd name="connsiteX1572" fmla="*/ 1520825 w 1841500"/>
                              <a:gd name="connsiteY1572" fmla="*/ 304165 h 1905000"/>
                              <a:gd name="connsiteX1573" fmla="*/ 1527175 w 1841500"/>
                              <a:gd name="connsiteY1573" fmla="*/ 305435 h 1905000"/>
                              <a:gd name="connsiteX1574" fmla="*/ 1522096 w 1841500"/>
                              <a:gd name="connsiteY1574" fmla="*/ 309245 h 1905000"/>
                              <a:gd name="connsiteX1575" fmla="*/ 1523365 w 1841500"/>
                              <a:gd name="connsiteY1575" fmla="*/ 305435 h 1905000"/>
                              <a:gd name="connsiteX1576" fmla="*/ 1519555 w 1841500"/>
                              <a:gd name="connsiteY1576" fmla="*/ 305435 h 1905000"/>
                              <a:gd name="connsiteX1577" fmla="*/ 1518285 w 1841500"/>
                              <a:gd name="connsiteY1577" fmla="*/ 304165 h 1905000"/>
                              <a:gd name="connsiteX1578" fmla="*/ 1519555 w 1841500"/>
                              <a:gd name="connsiteY1578" fmla="*/ 301625 h 1905000"/>
                              <a:gd name="connsiteX1579" fmla="*/ 1501775 w 1841500"/>
                              <a:gd name="connsiteY1579" fmla="*/ 313055 h 1905000"/>
                              <a:gd name="connsiteX1580" fmla="*/ 1494155 w 1841500"/>
                              <a:gd name="connsiteY1580" fmla="*/ 313055 h 1905000"/>
                              <a:gd name="connsiteX1581" fmla="*/ 1492885 w 1841500"/>
                              <a:gd name="connsiteY1581" fmla="*/ 309245 h 1905000"/>
                              <a:gd name="connsiteX1582" fmla="*/ 1500505 w 1841500"/>
                              <a:gd name="connsiteY1582" fmla="*/ 300355 h 1905000"/>
                              <a:gd name="connsiteX1583" fmla="*/ 1499235 w 1841500"/>
                              <a:gd name="connsiteY1583" fmla="*/ 321945 h 1905000"/>
                              <a:gd name="connsiteX1584" fmla="*/ 1499235 w 1841500"/>
                              <a:gd name="connsiteY1584" fmla="*/ 325755 h 1905000"/>
                              <a:gd name="connsiteX1585" fmla="*/ 1496696 w 1841500"/>
                              <a:gd name="connsiteY1585" fmla="*/ 325755 h 1905000"/>
                              <a:gd name="connsiteX1586" fmla="*/ 1496696 w 1841500"/>
                              <a:gd name="connsiteY1586" fmla="*/ 321945 h 1905000"/>
                              <a:gd name="connsiteX1587" fmla="*/ 1499235 w 1841500"/>
                              <a:gd name="connsiteY1587" fmla="*/ 321945 h 1905000"/>
                              <a:gd name="connsiteX1588" fmla="*/ 1497965 w 1841500"/>
                              <a:gd name="connsiteY1588" fmla="*/ 229235 h 1905000"/>
                              <a:gd name="connsiteX1589" fmla="*/ 1490346 w 1841500"/>
                              <a:gd name="connsiteY1589" fmla="*/ 236855 h 1905000"/>
                              <a:gd name="connsiteX1590" fmla="*/ 1497965 w 1841500"/>
                              <a:gd name="connsiteY1590" fmla="*/ 229235 h 1905000"/>
                              <a:gd name="connsiteX1591" fmla="*/ 1434465 w 1841500"/>
                              <a:gd name="connsiteY1591" fmla="*/ 376555 h 1905000"/>
                              <a:gd name="connsiteX1592" fmla="*/ 1443355 w 1841500"/>
                              <a:gd name="connsiteY1592" fmla="*/ 370205 h 1905000"/>
                              <a:gd name="connsiteX1593" fmla="*/ 1434465 w 1841500"/>
                              <a:gd name="connsiteY1593" fmla="*/ 376555 h 1905000"/>
                              <a:gd name="connsiteX1594" fmla="*/ 1426846 w 1841500"/>
                              <a:gd name="connsiteY1594" fmla="*/ 351155 h 1905000"/>
                              <a:gd name="connsiteX1595" fmla="*/ 1461135 w 1841500"/>
                              <a:gd name="connsiteY1595" fmla="*/ 327025 h 1905000"/>
                              <a:gd name="connsiteX1596" fmla="*/ 1472565 w 1841500"/>
                              <a:gd name="connsiteY1596" fmla="*/ 319405 h 1905000"/>
                              <a:gd name="connsiteX1597" fmla="*/ 1473835 w 1841500"/>
                              <a:gd name="connsiteY1597" fmla="*/ 321945 h 1905000"/>
                              <a:gd name="connsiteX1598" fmla="*/ 1475105 w 1841500"/>
                              <a:gd name="connsiteY1598" fmla="*/ 321945 h 1905000"/>
                              <a:gd name="connsiteX1599" fmla="*/ 1476375 w 1841500"/>
                              <a:gd name="connsiteY1599" fmla="*/ 323215 h 1905000"/>
                              <a:gd name="connsiteX1600" fmla="*/ 1477646 w 1841500"/>
                              <a:gd name="connsiteY1600" fmla="*/ 323215 h 1905000"/>
                              <a:gd name="connsiteX1601" fmla="*/ 1478915 w 1841500"/>
                              <a:gd name="connsiteY1601" fmla="*/ 323215 h 1905000"/>
                              <a:gd name="connsiteX1602" fmla="*/ 1480185 w 1841500"/>
                              <a:gd name="connsiteY1602" fmla="*/ 324485 h 1905000"/>
                              <a:gd name="connsiteX1603" fmla="*/ 1483996 w 1841500"/>
                              <a:gd name="connsiteY1603" fmla="*/ 320675 h 1905000"/>
                              <a:gd name="connsiteX1604" fmla="*/ 1486535 w 1841500"/>
                              <a:gd name="connsiteY1604" fmla="*/ 320675 h 1905000"/>
                              <a:gd name="connsiteX1605" fmla="*/ 1492885 w 1841500"/>
                              <a:gd name="connsiteY1605" fmla="*/ 319405 h 1905000"/>
                              <a:gd name="connsiteX1606" fmla="*/ 1489075 w 1841500"/>
                              <a:gd name="connsiteY1606" fmla="*/ 321945 h 1905000"/>
                              <a:gd name="connsiteX1607" fmla="*/ 1487805 w 1841500"/>
                              <a:gd name="connsiteY1607" fmla="*/ 324485 h 1905000"/>
                              <a:gd name="connsiteX1608" fmla="*/ 1486535 w 1841500"/>
                              <a:gd name="connsiteY1608" fmla="*/ 323215 h 1905000"/>
                              <a:gd name="connsiteX1609" fmla="*/ 1481455 w 1841500"/>
                              <a:gd name="connsiteY1609" fmla="*/ 327025 h 1905000"/>
                              <a:gd name="connsiteX1610" fmla="*/ 1481455 w 1841500"/>
                              <a:gd name="connsiteY1610" fmla="*/ 329565 h 1905000"/>
                              <a:gd name="connsiteX1611" fmla="*/ 1480185 w 1841500"/>
                              <a:gd name="connsiteY1611" fmla="*/ 328295 h 1905000"/>
                              <a:gd name="connsiteX1612" fmla="*/ 1478915 w 1841500"/>
                              <a:gd name="connsiteY1612" fmla="*/ 330835 h 1905000"/>
                              <a:gd name="connsiteX1613" fmla="*/ 1480185 w 1841500"/>
                              <a:gd name="connsiteY1613" fmla="*/ 332105 h 1905000"/>
                              <a:gd name="connsiteX1614" fmla="*/ 1481455 w 1841500"/>
                              <a:gd name="connsiteY1614" fmla="*/ 334645 h 1905000"/>
                              <a:gd name="connsiteX1615" fmla="*/ 1478915 w 1841500"/>
                              <a:gd name="connsiteY1615" fmla="*/ 334645 h 1905000"/>
                              <a:gd name="connsiteX1616" fmla="*/ 1476375 w 1841500"/>
                              <a:gd name="connsiteY1616" fmla="*/ 333375 h 1905000"/>
                              <a:gd name="connsiteX1617" fmla="*/ 1475105 w 1841500"/>
                              <a:gd name="connsiteY1617" fmla="*/ 332105 h 1905000"/>
                              <a:gd name="connsiteX1618" fmla="*/ 1473835 w 1841500"/>
                              <a:gd name="connsiteY1618" fmla="*/ 332105 h 1905000"/>
                              <a:gd name="connsiteX1619" fmla="*/ 1472565 w 1841500"/>
                              <a:gd name="connsiteY1619" fmla="*/ 332105 h 1905000"/>
                              <a:gd name="connsiteX1620" fmla="*/ 1472565 w 1841500"/>
                              <a:gd name="connsiteY1620" fmla="*/ 330835 h 1905000"/>
                              <a:gd name="connsiteX1621" fmla="*/ 1468755 w 1841500"/>
                              <a:gd name="connsiteY1621" fmla="*/ 335915 h 1905000"/>
                              <a:gd name="connsiteX1622" fmla="*/ 1466215 w 1841500"/>
                              <a:gd name="connsiteY1622" fmla="*/ 333375 h 1905000"/>
                              <a:gd name="connsiteX1623" fmla="*/ 1426846 w 1841500"/>
                              <a:gd name="connsiteY1623" fmla="*/ 351155 h 1905000"/>
                              <a:gd name="connsiteX1624" fmla="*/ 1476375 w 1841500"/>
                              <a:gd name="connsiteY1624" fmla="*/ 366395 h 1905000"/>
                              <a:gd name="connsiteX1625" fmla="*/ 1475105 w 1841500"/>
                              <a:gd name="connsiteY1625" fmla="*/ 368935 h 1905000"/>
                              <a:gd name="connsiteX1626" fmla="*/ 1467485 w 1841500"/>
                              <a:gd name="connsiteY1626" fmla="*/ 366395 h 1905000"/>
                              <a:gd name="connsiteX1627" fmla="*/ 1473835 w 1841500"/>
                              <a:gd name="connsiteY1627" fmla="*/ 367665 h 1905000"/>
                              <a:gd name="connsiteX1628" fmla="*/ 1468755 w 1841500"/>
                              <a:gd name="connsiteY1628" fmla="*/ 368935 h 1905000"/>
                              <a:gd name="connsiteX1629" fmla="*/ 1467485 w 1841500"/>
                              <a:gd name="connsiteY1629" fmla="*/ 366395 h 1905000"/>
                              <a:gd name="connsiteX1630" fmla="*/ 1466215 w 1841500"/>
                              <a:gd name="connsiteY1630" fmla="*/ 363855 h 1905000"/>
                              <a:gd name="connsiteX1631" fmla="*/ 1466215 w 1841500"/>
                              <a:gd name="connsiteY1631" fmla="*/ 366395 h 1905000"/>
                              <a:gd name="connsiteX1632" fmla="*/ 1463675 w 1841500"/>
                              <a:gd name="connsiteY1632" fmla="*/ 367665 h 1905000"/>
                              <a:gd name="connsiteX1633" fmla="*/ 1453515 w 1841500"/>
                              <a:gd name="connsiteY1633" fmla="*/ 374015 h 1905000"/>
                              <a:gd name="connsiteX1634" fmla="*/ 1454785 w 1841500"/>
                              <a:gd name="connsiteY1634" fmla="*/ 371475 h 1905000"/>
                              <a:gd name="connsiteX1635" fmla="*/ 1454785 w 1841500"/>
                              <a:gd name="connsiteY1635" fmla="*/ 370205 h 1905000"/>
                              <a:gd name="connsiteX1636" fmla="*/ 1456055 w 1841500"/>
                              <a:gd name="connsiteY1636" fmla="*/ 368935 h 1905000"/>
                              <a:gd name="connsiteX1637" fmla="*/ 1456055 w 1841500"/>
                              <a:gd name="connsiteY1637" fmla="*/ 363855 h 1905000"/>
                              <a:gd name="connsiteX1638" fmla="*/ 1461135 w 1841500"/>
                              <a:gd name="connsiteY1638" fmla="*/ 365125 h 1905000"/>
                              <a:gd name="connsiteX1639" fmla="*/ 1462405 w 1841500"/>
                              <a:gd name="connsiteY1639" fmla="*/ 362585 h 1905000"/>
                              <a:gd name="connsiteX1640" fmla="*/ 1463675 w 1841500"/>
                              <a:gd name="connsiteY1640" fmla="*/ 363855 h 1905000"/>
                              <a:gd name="connsiteX1641" fmla="*/ 1468755 w 1841500"/>
                              <a:gd name="connsiteY1641" fmla="*/ 360045 h 1905000"/>
                              <a:gd name="connsiteX1642" fmla="*/ 1471296 w 1841500"/>
                              <a:gd name="connsiteY1642" fmla="*/ 360045 h 1905000"/>
                              <a:gd name="connsiteX1643" fmla="*/ 1472565 w 1841500"/>
                              <a:gd name="connsiteY1643" fmla="*/ 362585 h 1905000"/>
                              <a:gd name="connsiteX1644" fmla="*/ 1475105 w 1841500"/>
                              <a:gd name="connsiteY1644" fmla="*/ 360045 h 1905000"/>
                              <a:gd name="connsiteX1645" fmla="*/ 1482725 w 1841500"/>
                              <a:gd name="connsiteY1645" fmla="*/ 360045 h 1905000"/>
                              <a:gd name="connsiteX1646" fmla="*/ 1476375 w 1841500"/>
                              <a:gd name="connsiteY1646" fmla="*/ 366395 h 1905000"/>
                              <a:gd name="connsiteX1647" fmla="*/ 1483996 w 1841500"/>
                              <a:gd name="connsiteY1647" fmla="*/ 370205 h 1905000"/>
                              <a:gd name="connsiteX1648" fmla="*/ 1489075 w 1841500"/>
                              <a:gd name="connsiteY1648" fmla="*/ 367665 h 1905000"/>
                              <a:gd name="connsiteX1649" fmla="*/ 1483996 w 1841500"/>
                              <a:gd name="connsiteY1649" fmla="*/ 370205 h 1905000"/>
                              <a:gd name="connsiteX1650" fmla="*/ 1496696 w 1841500"/>
                              <a:gd name="connsiteY1650" fmla="*/ 1339215 h 1905000"/>
                              <a:gd name="connsiteX1651" fmla="*/ 1494155 w 1841500"/>
                              <a:gd name="connsiteY1651" fmla="*/ 1339215 h 1905000"/>
                              <a:gd name="connsiteX1652" fmla="*/ 1494155 w 1841500"/>
                              <a:gd name="connsiteY1652" fmla="*/ 1336675 h 1905000"/>
                              <a:gd name="connsiteX1653" fmla="*/ 1496696 w 1841500"/>
                              <a:gd name="connsiteY1653" fmla="*/ 1336675 h 1905000"/>
                              <a:gd name="connsiteX1654" fmla="*/ 1496696 w 1841500"/>
                              <a:gd name="connsiteY1654" fmla="*/ 1339215 h 1905000"/>
                              <a:gd name="connsiteX1655" fmla="*/ 1508125 w 1841500"/>
                              <a:gd name="connsiteY1655" fmla="*/ 1325245 h 1905000"/>
                              <a:gd name="connsiteX1656" fmla="*/ 1506855 w 1841500"/>
                              <a:gd name="connsiteY1656" fmla="*/ 1327785 h 1905000"/>
                              <a:gd name="connsiteX1657" fmla="*/ 1505585 w 1841500"/>
                              <a:gd name="connsiteY1657" fmla="*/ 1326515 h 1905000"/>
                              <a:gd name="connsiteX1658" fmla="*/ 1496696 w 1841500"/>
                              <a:gd name="connsiteY1658" fmla="*/ 1331595 h 1905000"/>
                              <a:gd name="connsiteX1659" fmla="*/ 1499235 w 1841500"/>
                              <a:gd name="connsiteY1659" fmla="*/ 1330325 h 1905000"/>
                              <a:gd name="connsiteX1660" fmla="*/ 1497965 w 1841500"/>
                              <a:gd name="connsiteY1660" fmla="*/ 1326515 h 1905000"/>
                              <a:gd name="connsiteX1661" fmla="*/ 1505585 w 1841500"/>
                              <a:gd name="connsiteY1661" fmla="*/ 1325245 h 1905000"/>
                              <a:gd name="connsiteX1662" fmla="*/ 1508125 w 1841500"/>
                              <a:gd name="connsiteY1662" fmla="*/ 1325245 h 1905000"/>
                              <a:gd name="connsiteX1663" fmla="*/ 1513205 w 1841500"/>
                              <a:gd name="connsiteY1663" fmla="*/ 1321435 h 1905000"/>
                              <a:gd name="connsiteX1664" fmla="*/ 1508125 w 1841500"/>
                              <a:gd name="connsiteY1664" fmla="*/ 1325245 h 1905000"/>
                              <a:gd name="connsiteX1665" fmla="*/ 1536065 w 1841500"/>
                              <a:gd name="connsiteY1665" fmla="*/ 328295 h 1905000"/>
                              <a:gd name="connsiteX1666" fmla="*/ 1536065 w 1841500"/>
                              <a:gd name="connsiteY1666" fmla="*/ 325755 h 1905000"/>
                              <a:gd name="connsiteX1667" fmla="*/ 1534796 w 1841500"/>
                              <a:gd name="connsiteY1667" fmla="*/ 325755 h 1905000"/>
                              <a:gd name="connsiteX1668" fmla="*/ 1536065 w 1841500"/>
                              <a:gd name="connsiteY1668" fmla="*/ 323215 h 1905000"/>
                              <a:gd name="connsiteX1669" fmla="*/ 1532255 w 1841500"/>
                              <a:gd name="connsiteY1669" fmla="*/ 323215 h 1905000"/>
                              <a:gd name="connsiteX1670" fmla="*/ 1530985 w 1841500"/>
                              <a:gd name="connsiteY1670" fmla="*/ 323215 h 1905000"/>
                              <a:gd name="connsiteX1671" fmla="*/ 1530985 w 1841500"/>
                              <a:gd name="connsiteY1671" fmla="*/ 321945 h 1905000"/>
                              <a:gd name="connsiteX1672" fmla="*/ 1525905 w 1841500"/>
                              <a:gd name="connsiteY1672" fmla="*/ 329565 h 1905000"/>
                              <a:gd name="connsiteX1673" fmla="*/ 1509396 w 1841500"/>
                              <a:gd name="connsiteY1673" fmla="*/ 340995 h 1905000"/>
                              <a:gd name="connsiteX1674" fmla="*/ 1515746 w 1841500"/>
                              <a:gd name="connsiteY1674" fmla="*/ 344805 h 1905000"/>
                              <a:gd name="connsiteX1675" fmla="*/ 1505585 w 1841500"/>
                              <a:gd name="connsiteY1675" fmla="*/ 349885 h 1905000"/>
                              <a:gd name="connsiteX1676" fmla="*/ 1508125 w 1841500"/>
                              <a:gd name="connsiteY1676" fmla="*/ 346075 h 1905000"/>
                              <a:gd name="connsiteX1677" fmla="*/ 1492885 w 1841500"/>
                              <a:gd name="connsiteY1677" fmla="*/ 346075 h 1905000"/>
                              <a:gd name="connsiteX1678" fmla="*/ 1494155 w 1841500"/>
                              <a:gd name="connsiteY1678" fmla="*/ 346075 h 1905000"/>
                              <a:gd name="connsiteX1679" fmla="*/ 1494155 w 1841500"/>
                              <a:gd name="connsiteY1679" fmla="*/ 347345 h 1905000"/>
                              <a:gd name="connsiteX1680" fmla="*/ 1490346 w 1841500"/>
                              <a:gd name="connsiteY1680" fmla="*/ 349885 h 1905000"/>
                              <a:gd name="connsiteX1681" fmla="*/ 1494155 w 1841500"/>
                              <a:gd name="connsiteY1681" fmla="*/ 346075 h 1905000"/>
                              <a:gd name="connsiteX1682" fmla="*/ 1490346 w 1841500"/>
                              <a:gd name="connsiteY1682" fmla="*/ 348615 h 1905000"/>
                              <a:gd name="connsiteX1683" fmla="*/ 1490346 w 1841500"/>
                              <a:gd name="connsiteY1683" fmla="*/ 351155 h 1905000"/>
                              <a:gd name="connsiteX1684" fmla="*/ 1489075 w 1841500"/>
                              <a:gd name="connsiteY1684" fmla="*/ 351155 h 1905000"/>
                              <a:gd name="connsiteX1685" fmla="*/ 1489075 w 1841500"/>
                              <a:gd name="connsiteY1685" fmla="*/ 352425 h 1905000"/>
                              <a:gd name="connsiteX1686" fmla="*/ 1482725 w 1841500"/>
                              <a:gd name="connsiteY1686" fmla="*/ 352425 h 1905000"/>
                              <a:gd name="connsiteX1687" fmla="*/ 1482725 w 1841500"/>
                              <a:gd name="connsiteY1687" fmla="*/ 354965 h 1905000"/>
                              <a:gd name="connsiteX1688" fmla="*/ 1481455 w 1841500"/>
                              <a:gd name="connsiteY1688" fmla="*/ 353695 h 1905000"/>
                              <a:gd name="connsiteX1689" fmla="*/ 1478915 w 1841500"/>
                              <a:gd name="connsiteY1689" fmla="*/ 353695 h 1905000"/>
                              <a:gd name="connsiteX1690" fmla="*/ 1478915 w 1841500"/>
                              <a:gd name="connsiteY1690" fmla="*/ 351155 h 1905000"/>
                              <a:gd name="connsiteX1691" fmla="*/ 1481455 w 1841500"/>
                              <a:gd name="connsiteY1691" fmla="*/ 351155 h 1905000"/>
                              <a:gd name="connsiteX1692" fmla="*/ 1481455 w 1841500"/>
                              <a:gd name="connsiteY1692" fmla="*/ 349885 h 1905000"/>
                              <a:gd name="connsiteX1693" fmla="*/ 1482725 w 1841500"/>
                              <a:gd name="connsiteY1693" fmla="*/ 349885 h 1905000"/>
                              <a:gd name="connsiteX1694" fmla="*/ 1480185 w 1841500"/>
                              <a:gd name="connsiteY1694" fmla="*/ 348615 h 1905000"/>
                              <a:gd name="connsiteX1695" fmla="*/ 1532255 w 1841500"/>
                              <a:gd name="connsiteY1695" fmla="*/ 323215 h 1905000"/>
                              <a:gd name="connsiteX1696" fmla="*/ 1534796 w 1841500"/>
                              <a:gd name="connsiteY1696" fmla="*/ 323215 h 1905000"/>
                              <a:gd name="connsiteX1697" fmla="*/ 1536065 w 1841500"/>
                              <a:gd name="connsiteY1697" fmla="*/ 320675 h 1905000"/>
                              <a:gd name="connsiteX1698" fmla="*/ 1537335 w 1841500"/>
                              <a:gd name="connsiteY1698" fmla="*/ 315595 h 1905000"/>
                              <a:gd name="connsiteX1699" fmla="*/ 1543685 w 1841500"/>
                              <a:gd name="connsiteY1699" fmla="*/ 316865 h 1905000"/>
                              <a:gd name="connsiteX1700" fmla="*/ 1538605 w 1841500"/>
                              <a:gd name="connsiteY1700" fmla="*/ 320675 h 1905000"/>
                              <a:gd name="connsiteX1701" fmla="*/ 1538605 w 1841500"/>
                              <a:gd name="connsiteY1701" fmla="*/ 321945 h 1905000"/>
                              <a:gd name="connsiteX1702" fmla="*/ 1537335 w 1841500"/>
                              <a:gd name="connsiteY1702" fmla="*/ 323215 h 1905000"/>
                              <a:gd name="connsiteX1703" fmla="*/ 1537335 w 1841500"/>
                              <a:gd name="connsiteY1703" fmla="*/ 325755 h 1905000"/>
                              <a:gd name="connsiteX1704" fmla="*/ 1538605 w 1841500"/>
                              <a:gd name="connsiteY1704" fmla="*/ 327025 h 1905000"/>
                              <a:gd name="connsiteX1705" fmla="*/ 1543685 w 1841500"/>
                              <a:gd name="connsiteY1705" fmla="*/ 329565 h 1905000"/>
                              <a:gd name="connsiteX1706" fmla="*/ 1536065 w 1841500"/>
                              <a:gd name="connsiteY1706" fmla="*/ 328295 h 1905000"/>
                              <a:gd name="connsiteX1707" fmla="*/ 1543685 w 1841500"/>
                              <a:gd name="connsiteY1707" fmla="*/ 1287145 h 1905000"/>
                              <a:gd name="connsiteX1708" fmla="*/ 1550035 w 1841500"/>
                              <a:gd name="connsiteY1708" fmla="*/ 1283335 h 1905000"/>
                              <a:gd name="connsiteX1709" fmla="*/ 1543685 w 1841500"/>
                              <a:gd name="connsiteY1709" fmla="*/ 1287145 h 1905000"/>
                              <a:gd name="connsiteX1710" fmla="*/ 1548765 w 1841500"/>
                              <a:gd name="connsiteY1710" fmla="*/ 1307465 h 1905000"/>
                              <a:gd name="connsiteX1711" fmla="*/ 1553846 w 1841500"/>
                              <a:gd name="connsiteY1711" fmla="*/ 1303655 h 1905000"/>
                              <a:gd name="connsiteX1712" fmla="*/ 1548765 w 1841500"/>
                              <a:gd name="connsiteY1712" fmla="*/ 1307465 h 1905000"/>
                              <a:gd name="connsiteX1713" fmla="*/ 1560196 w 1841500"/>
                              <a:gd name="connsiteY1713" fmla="*/ 315595 h 1905000"/>
                              <a:gd name="connsiteX1714" fmla="*/ 1560196 w 1841500"/>
                              <a:gd name="connsiteY1714" fmla="*/ 310515 h 1905000"/>
                              <a:gd name="connsiteX1715" fmla="*/ 1562735 w 1841500"/>
                              <a:gd name="connsiteY1715" fmla="*/ 310515 h 1905000"/>
                              <a:gd name="connsiteX1716" fmla="*/ 1560196 w 1841500"/>
                              <a:gd name="connsiteY1716" fmla="*/ 315595 h 1905000"/>
                              <a:gd name="connsiteX1717" fmla="*/ 1564005 w 1841500"/>
                              <a:gd name="connsiteY1717" fmla="*/ 1276985 h 1905000"/>
                              <a:gd name="connsiteX1718" fmla="*/ 1564005 w 1841500"/>
                              <a:gd name="connsiteY1718" fmla="*/ 1276985 h 1905000"/>
                              <a:gd name="connsiteX1719" fmla="*/ 1564005 w 1841500"/>
                              <a:gd name="connsiteY1719" fmla="*/ 1276985 h 1905000"/>
                              <a:gd name="connsiteX1720" fmla="*/ 1565275 w 1841500"/>
                              <a:gd name="connsiteY1720" fmla="*/ 299085 h 1905000"/>
                              <a:gd name="connsiteX1721" fmla="*/ 1565275 w 1841500"/>
                              <a:gd name="connsiteY1721" fmla="*/ 299085 h 1905000"/>
                              <a:gd name="connsiteX1722" fmla="*/ 1565275 w 1841500"/>
                              <a:gd name="connsiteY1722" fmla="*/ 299085 h 1905000"/>
                              <a:gd name="connsiteX1723" fmla="*/ 1564005 w 1841500"/>
                              <a:gd name="connsiteY1723" fmla="*/ 301625 h 1905000"/>
                              <a:gd name="connsiteX1724" fmla="*/ 1561465 w 1841500"/>
                              <a:gd name="connsiteY1724" fmla="*/ 302895 h 1905000"/>
                              <a:gd name="connsiteX1725" fmla="*/ 1565275 w 1841500"/>
                              <a:gd name="connsiteY1725" fmla="*/ 306705 h 1905000"/>
                              <a:gd name="connsiteX1726" fmla="*/ 1564005 w 1841500"/>
                              <a:gd name="connsiteY1726" fmla="*/ 309245 h 1905000"/>
                              <a:gd name="connsiteX1727" fmla="*/ 1564005 w 1841500"/>
                              <a:gd name="connsiteY1727" fmla="*/ 311785 h 1905000"/>
                              <a:gd name="connsiteX1728" fmla="*/ 1558925 w 1841500"/>
                              <a:gd name="connsiteY1728" fmla="*/ 310515 h 1905000"/>
                              <a:gd name="connsiteX1729" fmla="*/ 1558925 w 1841500"/>
                              <a:gd name="connsiteY1729" fmla="*/ 309245 h 1905000"/>
                              <a:gd name="connsiteX1730" fmla="*/ 1553846 w 1841500"/>
                              <a:gd name="connsiteY1730" fmla="*/ 307975 h 1905000"/>
                              <a:gd name="connsiteX1731" fmla="*/ 1561465 w 1841500"/>
                              <a:gd name="connsiteY1731" fmla="*/ 302895 h 1905000"/>
                              <a:gd name="connsiteX1732" fmla="*/ 1561465 w 1841500"/>
                              <a:gd name="connsiteY1732" fmla="*/ 300355 h 1905000"/>
                              <a:gd name="connsiteX1733" fmla="*/ 1565275 w 1841500"/>
                              <a:gd name="connsiteY1733" fmla="*/ 299085 h 1905000"/>
                              <a:gd name="connsiteX1734" fmla="*/ 1564005 w 1841500"/>
                              <a:gd name="connsiteY1734" fmla="*/ 299085 h 1905000"/>
                              <a:gd name="connsiteX1735" fmla="*/ 1565275 w 1841500"/>
                              <a:gd name="connsiteY1735" fmla="*/ 299085 h 1905000"/>
                              <a:gd name="connsiteX1736" fmla="*/ 1567815 w 1841500"/>
                              <a:gd name="connsiteY1736" fmla="*/ 297815 h 1905000"/>
                              <a:gd name="connsiteX1737" fmla="*/ 1565275 w 1841500"/>
                              <a:gd name="connsiteY1737" fmla="*/ 299085 h 1905000"/>
                              <a:gd name="connsiteX1738" fmla="*/ 1588135 w 1841500"/>
                              <a:gd name="connsiteY1738" fmla="*/ 1271905 h 1905000"/>
                              <a:gd name="connsiteX1739" fmla="*/ 1589405 w 1841500"/>
                              <a:gd name="connsiteY1739" fmla="*/ 1269365 h 1905000"/>
                              <a:gd name="connsiteX1740" fmla="*/ 1593215 w 1841500"/>
                              <a:gd name="connsiteY1740" fmla="*/ 1269365 h 1905000"/>
                              <a:gd name="connsiteX1741" fmla="*/ 1588135 w 1841500"/>
                              <a:gd name="connsiteY1741" fmla="*/ 1271905 h 1905000"/>
                              <a:gd name="connsiteX1742" fmla="*/ 1605915 w 1841500"/>
                              <a:gd name="connsiteY1742" fmla="*/ 1254125 h 1905000"/>
                              <a:gd name="connsiteX1743" fmla="*/ 1604646 w 1841500"/>
                              <a:gd name="connsiteY1743" fmla="*/ 1256665 h 1905000"/>
                              <a:gd name="connsiteX1744" fmla="*/ 1603375 w 1841500"/>
                              <a:gd name="connsiteY1744" fmla="*/ 1255395 h 1905000"/>
                              <a:gd name="connsiteX1745" fmla="*/ 1593215 w 1841500"/>
                              <a:gd name="connsiteY1745" fmla="*/ 1261745 h 1905000"/>
                              <a:gd name="connsiteX1746" fmla="*/ 1591946 w 1841500"/>
                              <a:gd name="connsiteY1746" fmla="*/ 1264285 h 1905000"/>
                              <a:gd name="connsiteX1747" fmla="*/ 1590675 w 1841500"/>
                              <a:gd name="connsiteY1747" fmla="*/ 1263015 h 1905000"/>
                              <a:gd name="connsiteX1748" fmla="*/ 1588135 w 1841500"/>
                              <a:gd name="connsiteY1748" fmla="*/ 1266825 h 1905000"/>
                              <a:gd name="connsiteX1749" fmla="*/ 1589405 w 1841500"/>
                              <a:gd name="connsiteY1749" fmla="*/ 1268095 h 1905000"/>
                              <a:gd name="connsiteX1750" fmla="*/ 1586865 w 1841500"/>
                              <a:gd name="connsiteY1750" fmla="*/ 1274445 h 1905000"/>
                              <a:gd name="connsiteX1751" fmla="*/ 1585596 w 1841500"/>
                              <a:gd name="connsiteY1751" fmla="*/ 1274445 h 1905000"/>
                              <a:gd name="connsiteX1752" fmla="*/ 1583055 w 1841500"/>
                              <a:gd name="connsiteY1752" fmla="*/ 1276985 h 1905000"/>
                              <a:gd name="connsiteX1753" fmla="*/ 1583055 w 1841500"/>
                              <a:gd name="connsiteY1753" fmla="*/ 1280795 h 1905000"/>
                              <a:gd name="connsiteX1754" fmla="*/ 1580515 w 1841500"/>
                              <a:gd name="connsiteY1754" fmla="*/ 1279525 h 1905000"/>
                              <a:gd name="connsiteX1755" fmla="*/ 1580515 w 1841500"/>
                              <a:gd name="connsiteY1755" fmla="*/ 1280795 h 1905000"/>
                              <a:gd name="connsiteX1756" fmla="*/ 1581785 w 1841500"/>
                              <a:gd name="connsiteY1756" fmla="*/ 1282065 h 1905000"/>
                              <a:gd name="connsiteX1757" fmla="*/ 1580515 w 1841500"/>
                              <a:gd name="connsiteY1757" fmla="*/ 1284605 h 1905000"/>
                              <a:gd name="connsiteX1758" fmla="*/ 1579246 w 1841500"/>
                              <a:gd name="connsiteY1758" fmla="*/ 1288415 h 1905000"/>
                              <a:gd name="connsiteX1759" fmla="*/ 1577975 w 1841500"/>
                              <a:gd name="connsiteY1759" fmla="*/ 1290955 h 1905000"/>
                              <a:gd name="connsiteX1760" fmla="*/ 1576705 w 1841500"/>
                              <a:gd name="connsiteY1760" fmla="*/ 1289685 h 1905000"/>
                              <a:gd name="connsiteX1761" fmla="*/ 1569085 w 1841500"/>
                              <a:gd name="connsiteY1761" fmla="*/ 1294765 h 1905000"/>
                              <a:gd name="connsiteX1762" fmla="*/ 1574165 w 1841500"/>
                              <a:gd name="connsiteY1762" fmla="*/ 1288415 h 1905000"/>
                              <a:gd name="connsiteX1763" fmla="*/ 1572896 w 1841500"/>
                              <a:gd name="connsiteY1763" fmla="*/ 1287145 h 1905000"/>
                              <a:gd name="connsiteX1764" fmla="*/ 1574165 w 1841500"/>
                              <a:gd name="connsiteY1764" fmla="*/ 1284605 h 1905000"/>
                              <a:gd name="connsiteX1765" fmla="*/ 1579246 w 1841500"/>
                              <a:gd name="connsiteY1765" fmla="*/ 1278255 h 1905000"/>
                              <a:gd name="connsiteX1766" fmla="*/ 1579246 w 1841500"/>
                              <a:gd name="connsiteY1766" fmla="*/ 1275715 h 1905000"/>
                              <a:gd name="connsiteX1767" fmla="*/ 1581785 w 1841500"/>
                              <a:gd name="connsiteY1767" fmla="*/ 1275715 h 1905000"/>
                              <a:gd name="connsiteX1768" fmla="*/ 1579246 w 1841500"/>
                              <a:gd name="connsiteY1768" fmla="*/ 1273175 h 1905000"/>
                              <a:gd name="connsiteX1769" fmla="*/ 1579246 w 1841500"/>
                              <a:gd name="connsiteY1769" fmla="*/ 1261745 h 1905000"/>
                              <a:gd name="connsiteX1770" fmla="*/ 1589405 w 1841500"/>
                              <a:gd name="connsiteY1770" fmla="*/ 1265555 h 1905000"/>
                              <a:gd name="connsiteX1771" fmla="*/ 1590675 w 1841500"/>
                              <a:gd name="connsiteY1771" fmla="*/ 1263015 h 1905000"/>
                              <a:gd name="connsiteX1772" fmla="*/ 1591946 w 1841500"/>
                              <a:gd name="connsiteY1772" fmla="*/ 1264285 h 1905000"/>
                              <a:gd name="connsiteX1773" fmla="*/ 1602105 w 1841500"/>
                              <a:gd name="connsiteY1773" fmla="*/ 1257935 h 1905000"/>
                              <a:gd name="connsiteX1774" fmla="*/ 1603375 w 1841500"/>
                              <a:gd name="connsiteY1774" fmla="*/ 1255395 h 1905000"/>
                              <a:gd name="connsiteX1775" fmla="*/ 1604646 w 1841500"/>
                              <a:gd name="connsiteY1775" fmla="*/ 1256665 h 1905000"/>
                              <a:gd name="connsiteX1776" fmla="*/ 1609725 w 1841500"/>
                              <a:gd name="connsiteY1776" fmla="*/ 1254125 h 1905000"/>
                              <a:gd name="connsiteX1777" fmla="*/ 1605915 w 1841500"/>
                              <a:gd name="connsiteY1777" fmla="*/ 1254125 h 1905000"/>
                              <a:gd name="connsiteX1778" fmla="*/ 1616075 w 1841500"/>
                              <a:gd name="connsiteY1778" fmla="*/ 248285 h 1905000"/>
                              <a:gd name="connsiteX1779" fmla="*/ 1612265 w 1841500"/>
                              <a:gd name="connsiteY1779" fmla="*/ 247015 h 1905000"/>
                              <a:gd name="connsiteX1780" fmla="*/ 1612265 w 1841500"/>
                              <a:gd name="connsiteY1780" fmla="*/ 248285 h 1905000"/>
                              <a:gd name="connsiteX1781" fmla="*/ 1610996 w 1841500"/>
                              <a:gd name="connsiteY1781" fmla="*/ 245745 h 1905000"/>
                              <a:gd name="connsiteX1782" fmla="*/ 1604646 w 1841500"/>
                              <a:gd name="connsiteY1782" fmla="*/ 247015 h 1905000"/>
                              <a:gd name="connsiteX1783" fmla="*/ 1609725 w 1841500"/>
                              <a:gd name="connsiteY1783" fmla="*/ 247015 h 1905000"/>
                              <a:gd name="connsiteX1784" fmla="*/ 1605915 w 1841500"/>
                              <a:gd name="connsiteY1784" fmla="*/ 247015 h 1905000"/>
                              <a:gd name="connsiteX1785" fmla="*/ 1604646 w 1841500"/>
                              <a:gd name="connsiteY1785" fmla="*/ 245745 h 1905000"/>
                              <a:gd name="connsiteX1786" fmla="*/ 1605915 w 1841500"/>
                              <a:gd name="connsiteY1786" fmla="*/ 243205 h 1905000"/>
                              <a:gd name="connsiteX1787" fmla="*/ 1602105 w 1841500"/>
                              <a:gd name="connsiteY1787" fmla="*/ 243205 h 1905000"/>
                              <a:gd name="connsiteX1788" fmla="*/ 1607185 w 1841500"/>
                              <a:gd name="connsiteY1788" fmla="*/ 240665 h 1905000"/>
                              <a:gd name="connsiteX1789" fmla="*/ 1630046 w 1841500"/>
                              <a:gd name="connsiteY1789" fmla="*/ 226695 h 1905000"/>
                              <a:gd name="connsiteX1790" fmla="*/ 1616075 w 1841500"/>
                              <a:gd name="connsiteY1790" fmla="*/ 248285 h 1905000"/>
                              <a:gd name="connsiteX1791" fmla="*/ 1696085 w 1841500"/>
                              <a:gd name="connsiteY1791" fmla="*/ 122555 h 1905000"/>
                              <a:gd name="connsiteX1792" fmla="*/ 1696085 w 1841500"/>
                              <a:gd name="connsiteY1792" fmla="*/ 122555 h 1905000"/>
                              <a:gd name="connsiteX1793" fmla="*/ 1696085 w 1841500"/>
                              <a:gd name="connsiteY1793" fmla="*/ 122555 h 1905000"/>
                              <a:gd name="connsiteX1794" fmla="*/ 1649096 w 1841500"/>
                              <a:gd name="connsiteY1794" fmla="*/ 239395 h 1905000"/>
                              <a:gd name="connsiteX1795" fmla="*/ 1651635 w 1841500"/>
                              <a:gd name="connsiteY1795" fmla="*/ 236855 h 1905000"/>
                              <a:gd name="connsiteX1796" fmla="*/ 1652905 w 1841500"/>
                              <a:gd name="connsiteY1796" fmla="*/ 235585 h 1905000"/>
                              <a:gd name="connsiteX1797" fmla="*/ 1651635 w 1841500"/>
                              <a:gd name="connsiteY1797" fmla="*/ 236855 h 1905000"/>
                              <a:gd name="connsiteX1798" fmla="*/ 1649096 w 1841500"/>
                              <a:gd name="connsiteY1798" fmla="*/ 239395 h 1905000"/>
                              <a:gd name="connsiteX1799" fmla="*/ 1650365 w 1841500"/>
                              <a:gd name="connsiteY1799" fmla="*/ 240665 h 1905000"/>
                              <a:gd name="connsiteX1800" fmla="*/ 1649096 w 1841500"/>
                              <a:gd name="connsiteY1800" fmla="*/ 243205 h 1905000"/>
                              <a:gd name="connsiteX1801" fmla="*/ 1647825 w 1841500"/>
                              <a:gd name="connsiteY1801" fmla="*/ 241935 h 1905000"/>
                              <a:gd name="connsiteX1802" fmla="*/ 1649096 w 1841500"/>
                              <a:gd name="connsiteY1802" fmla="*/ 239395 h 1905000"/>
                              <a:gd name="connsiteX1803" fmla="*/ 1649096 w 1841500"/>
                              <a:gd name="connsiteY1803" fmla="*/ 239395 h 1905000"/>
                              <a:gd name="connsiteX1804" fmla="*/ 1660525 w 1841500"/>
                              <a:gd name="connsiteY1804" fmla="*/ 1243965 h 1905000"/>
                              <a:gd name="connsiteX1805" fmla="*/ 1659255 w 1841500"/>
                              <a:gd name="connsiteY1805" fmla="*/ 1243965 h 1905000"/>
                              <a:gd name="connsiteX1806" fmla="*/ 1659255 w 1841500"/>
                              <a:gd name="connsiteY1806" fmla="*/ 1246505 h 1905000"/>
                              <a:gd name="connsiteX1807" fmla="*/ 1656715 w 1841500"/>
                              <a:gd name="connsiteY1807" fmla="*/ 1247775 h 1905000"/>
                              <a:gd name="connsiteX1808" fmla="*/ 1656715 w 1841500"/>
                              <a:gd name="connsiteY1808" fmla="*/ 1251585 h 1905000"/>
                              <a:gd name="connsiteX1809" fmla="*/ 1654175 w 1841500"/>
                              <a:gd name="connsiteY1809" fmla="*/ 1250315 h 1905000"/>
                              <a:gd name="connsiteX1810" fmla="*/ 1651635 w 1841500"/>
                              <a:gd name="connsiteY1810" fmla="*/ 1250315 h 1905000"/>
                              <a:gd name="connsiteX1811" fmla="*/ 1649096 w 1841500"/>
                              <a:gd name="connsiteY1811" fmla="*/ 1250315 h 1905000"/>
                              <a:gd name="connsiteX1812" fmla="*/ 1644015 w 1841500"/>
                              <a:gd name="connsiteY1812" fmla="*/ 1250315 h 1905000"/>
                              <a:gd name="connsiteX1813" fmla="*/ 1644015 w 1841500"/>
                              <a:gd name="connsiteY1813" fmla="*/ 1247775 h 1905000"/>
                              <a:gd name="connsiteX1814" fmla="*/ 1644015 w 1841500"/>
                              <a:gd name="connsiteY1814" fmla="*/ 1246505 h 1905000"/>
                              <a:gd name="connsiteX1815" fmla="*/ 1645285 w 1841500"/>
                              <a:gd name="connsiteY1815" fmla="*/ 1245235 h 1905000"/>
                              <a:gd name="connsiteX1816" fmla="*/ 1642746 w 1841500"/>
                              <a:gd name="connsiteY1816" fmla="*/ 1243965 h 1905000"/>
                              <a:gd name="connsiteX1817" fmla="*/ 1641475 w 1841500"/>
                              <a:gd name="connsiteY1817" fmla="*/ 1245235 h 1905000"/>
                              <a:gd name="connsiteX1818" fmla="*/ 1638935 w 1841500"/>
                              <a:gd name="connsiteY1818" fmla="*/ 1249045 h 1905000"/>
                              <a:gd name="connsiteX1819" fmla="*/ 1635125 w 1841500"/>
                              <a:gd name="connsiteY1819" fmla="*/ 1247775 h 1905000"/>
                              <a:gd name="connsiteX1820" fmla="*/ 1638935 w 1841500"/>
                              <a:gd name="connsiteY1820" fmla="*/ 1245235 h 1905000"/>
                              <a:gd name="connsiteX1821" fmla="*/ 1640205 w 1841500"/>
                              <a:gd name="connsiteY1821" fmla="*/ 1243965 h 1905000"/>
                              <a:gd name="connsiteX1822" fmla="*/ 1642746 w 1841500"/>
                              <a:gd name="connsiteY1822" fmla="*/ 1245235 h 1905000"/>
                              <a:gd name="connsiteX1823" fmla="*/ 1641475 w 1841500"/>
                              <a:gd name="connsiteY1823" fmla="*/ 1241425 h 1905000"/>
                              <a:gd name="connsiteX1824" fmla="*/ 1647825 w 1841500"/>
                              <a:gd name="connsiteY1824" fmla="*/ 1241425 h 1905000"/>
                              <a:gd name="connsiteX1825" fmla="*/ 1650365 w 1841500"/>
                              <a:gd name="connsiteY1825" fmla="*/ 1241425 h 1905000"/>
                              <a:gd name="connsiteX1826" fmla="*/ 1651635 w 1841500"/>
                              <a:gd name="connsiteY1826" fmla="*/ 1242695 h 1905000"/>
                              <a:gd name="connsiteX1827" fmla="*/ 1654175 w 1841500"/>
                              <a:gd name="connsiteY1827" fmla="*/ 1241425 h 1905000"/>
                              <a:gd name="connsiteX1828" fmla="*/ 1654175 w 1841500"/>
                              <a:gd name="connsiteY1828" fmla="*/ 1242695 h 1905000"/>
                              <a:gd name="connsiteX1829" fmla="*/ 1656715 w 1841500"/>
                              <a:gd name="connsiteY1829" fmla="*/ 1242695 h 1905000"/>
                              <a:gd name="connsiteX1830" fmla="*/ 1657985 w 1841500"/>
                              <a:gd name="connsiteY1830" fmla="*/ 1243965 h 1905000"/>
                              <a:gd name="connsiteX1831" fmla="*/ 1660525 w 1841500"/>
                              <a:gd name="connsiteY1831" fmla="*/ 1243965 h 1905000"/>
                              <a:gd name="connsiteX1832" fmla="*/ 1659255 w 1841500"/>
                              <a:gd name="connsiteY1832" fmla="*/ 135255 h 1905000"/>
                              <a:gd name="connsiteX1833" fmla="*/ 1668146 w 1841500"/>
                              <a:gd name="connsiteY1833" fmla="*/ 127635 h 1905000"/>
                              <a:gd name="connsiteX1834" fmla="*/ 1659255 w 1841500"/>
                              <a:gd name="connsiteY1834" fmla="*/ 135255 h 1905000"/>
                              <a:gd name="connsiteX1835" fmla="*/ 1669415 w 1841500"/>
                              <a:gd name="connsiteY1835" fmla="*/ 220345 h 1905000"/>
                              <a:gd name="connsiteX1836" fmla="*/ 1675765 w 1841500"/>
                              <a:gd name="connsiteY1836" fmla="*/ 215265 h 1905000"/>
                              <a:gd name="connsiteX1837" fmla="*/ 1669415 w 1841500"/>
                              <a:gd name="connsiteY1837" fmla="*/ 220345 h 1905000"/>
                              <a:gd name="connsiteX1838" fmla="*/ 1678305 w 1841500"/>
                              <a:gd name="connsiteY1838" fmla="*/ 217805 h 1905000"/>
                              <a:gd name="connsiteX1839" fmla="*/ 1679575 w 1841500"/>
                              <a:gd name="connsiteY1839" fmla="*/ 212725 h 1905000"/>
                              <a:gd name="connsiteX1840" fmla="*/ 1683385 w 1841500"/>
                              <a:gd name="connsiteY1840" fmla="*/ 213995 h 1905000"/>
                              <a:gd name="connsiteX1841" fmla="*/ 1678305 w 1841500"/>
                              <a:gd name="connsiteY1841" fmla="*/ 217805 h 1905000"/>
                              <a:gd name="connsiteX1842" fmla="*/ 1685925 w 1841500"/>
                              <a:gd name="connsiteY1842" fmla="*/ 240665 h 1905000"/>
                              <a:gd name="connsiteX1843" fmla="*/ 1684655 w 1841500"/>
                              <a:gd name="connsiteY1843" fmla="*/ 235585 h 1905000"/>
                              <a:gd name="connsiteX1844" fmla="*/ 1683385 w 1841500"/>
                              <a:gd name="connsiteY1844" fmla="*/ 234315 h 1905000"/>
                              <a:gd name="connsiteX1845" fmla="*/ 1684655 w 1841500"/>
                              <a:gd name="connsiteY1845" fmla="*/ 231775 h 1905000"/>
                              <a:gd name="connsiteX1846" fmla="*/ 1689735 w 1841500"/>
                              <a:gd name="connsiteY1846" fmla="*/ 227965 h 1905000"/>
                              <a:gd name="connsiteX1847" fmla="*/ 1689735 w 1841500"/>
                              <a:gd name="connsiteY1847" fmla="*/ 230505 h 1905000"/>
                              <a:gd name="connsiteX1848" fmla="*/ 1692275 w 1841500"/>
                              <a:gd name="connsiteY1848" fmla="*/ 230505 h 1905000"/>
                              <a:gd name="connsiteX1849" fmla="*/ 1692275 w 1841500"/>
                              <a:gd name="connsiteY1849" fmla="*/ 233045 h 1905000"/>
                              <a:gd name="connsiteX1850" fmla="*/ 1694815 w 1841500"/>
                              <a:gd name="connsiteY1850" fmla="*/ 230505 h 1905000"/>
                              <a:gd name="connsiteX1851" fmla="*/ 1685925 w 1841500"/>
                              <a:gd name="connsiteY1851" fmla="*/ 240665 h 1905000"/>
                              <a:gd name="connsiteX1852" fmla="*/ 1697355 w 1841500"/>
                              <a:gd name="connsiteY1852" fmla="*/ 192405 h 1905000"/>
                              <a:gd name="connsiteX1853" fmla="*/ 1693546 w 1841500"/>
                              <a:gd name="connsiteY1853" fmla="*/ 192405 h 1905000"/>
                              <a:gd name="connsiteX1854" fmla="*/ 1692275 w 1841500"/>
                              <a:gd name="connsiteY1854" fmla="*/ 194945 h 1905000"/>
                              <a:gd name="connsiteX1855" fmla="*/ 1691005 w 1841500"/>
                              <a:gd name="connsiteY1855" fmla="*/ 193675 h 1905000"/>
                              <a:gd name="connsiteX1856" fmla="*/ 1687196 w 1841500"/>
                              <a:gd name="connsiteY1856" fmla="*/ 196215 h 1905000"/>
                              <a:gd name="connsiteX1857" fmla="*/ 1685925 w 1841500"/>
                              <a:gd name="connsiteY1857" fmla="*/ 198755 h 1905000"/>
                              <a:gd name="connsiteX1858" fmla="*/ 1680846 w 1841500"/>
                              <a:gd name="connsiteY1858" fmla="*/ 201295 h 1905000"/>
                              <a:gd name="connsiteX1859" fmla="*/ 1683385 w 1841500"/>
                              <a:gd name="connsiteY1859" fmla="*/ 197485 h 1905000"/>
                              <a:gd name="connsiteX1860" fmla="*/ 1684655 w 1841500"/>
                              <a:gd name="connsiteY1860" fmla="*/ 194945 h 1905000"/>
                              <a:gd name="connsiteX1861" fmla="*/ 1685925 w 1841500"/>
                              <a:gd name="connsiteY1861" fmla="*/ 196215 h 1905000"/>
                              <a:gd name="connsiteX1862" fmla="*/ 1688465 w 1841500"/>
                              <a:gd name="connsiteY1862" fmla="*/ 193675 h 1905000"/>
                              <a:gd name="connsiteX1863" fmla="*/ 1688465 w 1841500"/>
                              <a:gd name="connsiteY1863" fmla="*/ 191135 h 1905000"/>
                              <a:gd name="connsiteX1864" fmla="*/ 1691005 w 1841500"/>
                              <a:gd name="connsiteY1864" fmla="*/ 191135 h 1905000"/>
                              <a:gd name="connsiteX1865" fmla="*/ 1702435 w 1841500"/>
                              <a:gd name="connsiteY1865" fmla="*/ 186055 h 1905000"/>
                              <a:gd name="connsiteX1866" fmla="*/ 1697355 w 1841500"/>
                              <a:gd name="connsiteY1866" fmla="*/ 192405 h 1905000"/>
                              <a:gd name="connsiteX1867" fmla="*/ 1701165 w 1841500"/>
                              <a:gd name="connsiteY1867" fmla="*/ 201295 h 1905000"/>
                              <a:gd name="connsiteX1868" fmla="*/ 1703705 w 1841500"/>
                              <a:gd name="connsiteY1868" fmla="*/ 197485 h 1905000"/>
                              <a:gd name="connsiteX1869" fmla="*/ 1701165 w 1841500"/>
                              <a:gd name="connsiteY1869" fmla="*/ 201295 h 1905000"/>
                              <a:gd name="connsiteX1870" fmla="*/ 1720215 w 1841500"/>
                              <a:gd name="connsiteY1870" fmla="*/ 98425 h 1905000"/>
                              <a:gd name="connsiteX1871" fmla="*/ 1720215 w 1841500"/>
                              <a:gd name="connsiteY1871" fmla="*/ 98425 h 1905000"/>
                              <a:gd name="connsiteX1872" fmla="*/ 1720215 w 1841500"/>
                              <a:gd name="connsiteY1872" fmla="*/ 98425 h 1905000"/>
                              <a:gd name="connsiteX1873" fmla="*/ 1751965 w 1841500"/>
                              <a:gd name="connsiteY1873" fmla="*/ 1190625 h 1905000"/>
                              <a:gd name="connsiteX1874" fmla="*/ 1751965 w 1841500"/>
                              <a:gd name="connsiteY1874" fmla="*/ 1193165 h 1905000"/>
                              <a:gd name="connsiteX1875" fmla="*/ 1750696 w 1841500"/>
                              <a:gd name="connsiteY1875" fmla="*/ 1191895 h 1905000"/>
                              <a:gd name="connsiteX1876" fmla="*/ 1746885 w 1841500"/>
                              <a:gd name="connsiteY1876" fmla="*/ 1190625 h 1905000"/>
                              <a:gd name="connsiteX1877" fmla="*/ 1751965 w 1841500"/>
                              <a:gd name="connsiteY1877" fmla="*/ 1190625 h 1905000"/>
                              <a:gd name="connsiteX1878" fmla="*/ 1750696 w 1841500"/>
                              <a:gd name="connsiteY1878" fmla="*/ 1188085 h 1905000"/>
                              <a:gd name="connsiteX1879" fmla="*/ 1751965 w 1841500"/>
                              <a:gd name="connsiteY1879" fmla="*/ 1189355 h 1905000"/>
                              <a:gd name="connsiteX1880" fmla="*/ 1751965 w 1841500"/>
                              <a:gd name="connsiteY1880" fmla="*/ 1190625 h 1905000"/>
                              <a:gd name="connsiteX1881" fmla="*/ 1751965 w 1841500"/>
                              <a:gd name="connsiteY1881" fmla="*/ 149225 h 1905000"/>
                              <a:gd name="connsiteX1882" fmla="*/ 1750696 w 1841500"/>
                              <a:gd name="connsiteY1882" fmla="*/ 151765 h 1905000"/>
                              <a:gd name="connsiteX1883" fmla="*/ 1748155 w 1841500"/>
                              <a:gd name="connsiteY1883" fmla="*/ 153035 h 1905000"/>
                              <a:gd name="connsiteX1884" fmla="*/ 1745615 w 1841500"/>
                              <a:gd name="connsiteY1884" fmla="*/ 153035 h 1905000"/>
                              <a:gd name="connsiteX1885" fmla="*/ 1745615 w 1841500"/>
                              <a:gd name="connsiteY1885" fmla="*/ 150495 h 1905000"/>
                              <a:gd name="connsiteX1886" fmla="*/ 1748155 w 1841500"/>
                              <a:gd name="connsiteY1886" fmla="*/ 150495 h 1905000"/>
                              <a:gd name="connsiteX1887" fmla="*/ 1749425 w 1841500"/>
                              <a:gd name="connsiteY1887" fmla="*/ 147955 h 1905000"/>
                              <a:gd name="connsiteX1888" fmla="*/ 1754505 w 1841500"/>
                              <a:gd name="connsiteY1888" fmla="*/ 145415 h 1905000"/>
                              <a:gd name="connsiteX1889" fmla="*/ 1751965 w 1841500"/>
                              <a:gd name="connsiteY1889" fmla="*/ 149225 h 1905000"/>
                              <a:gd name="connsiteX1890" fmla="*/ 1769746 w 1841500"/>
                              <a:gd name="connsiteY1890" fmla="*/ 140335 h 1905000"/>
                              <a:gd name="connsiteX1891" fmla="*/ 1764665 w 1841500"/>
                              <a:gd name="connsiteY1891" fmla="*/ 132715 h 1905000"/>
                              <a:gd name="connsiteX1892" fmla="*/ 1772285 w 1841500"/>
                              <a:gd name="connsiteY1892" fmla="*/ 132715 h 1905000"/>
                              <a:gd name="connsiteX1893" fmla="*/ 1769746 w 1841500"/>
                              <a:gd name="connsiteY1893" fmla="*/ 140335 h 1905000"/>
                              <a:gd name="connsiteX1894" fmla="*/ 1776096 w 1841500"/>
                              <a:gd name="connsiteY1894" fmla="*/ 128905 h 1905000"/>
                              <a:gd name="connsiteX1895" fmla="*/ 1778635 w 1841500"/>
                              <a:gd name="connsiteY1895" fmla="*/ 128905 h 1905000"/>
                              <a:gd name="connsiteX1896" fmla="*/ 1779905 w 1841500"/>
                              <a:gd name="connsiteY1896" fmla="*/ 130175 h 1905000"/>
                              <a:gd name="connsiteX1897" fmla="*/ 1776096 w 1841500"/>
                              <a:gd name="connsiteY1897" fmla="*/ 128905 h 1905000"/>
                              <a:gd name="connsiteX1898" fmla="*/ 1814196 w 1841500"/>
                              <a:gd name="connsiteY1898" fmla="*/ 43815 h 1905000"/>
                              <a:gd name="connsiteX1899" fmla="*/ 1819275 w 1841500"/>
                              <a:gd name="connsiteY1899" fmla="*/ 41275 h 1905000"/>
                              <a:gd name="connsiteX1900" fmla="*/ 1814196 w 1841500"/>
                              <a:gd name="connsiteY1900" fmla="*/ 43815 h 1905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</a:cxnLst>
                            <a:rect l="l" t="t" r="r" b="b"/>
                            <a:pathLst>
                              <a:path w="1841500" h="1905000">
                                <a:moveTo>
                                  <a:pt x="1816735" y="29845"/>
                                </a:moveTo>
                                <a:lnTo>
                                  <a:pt x="1816735" y="29845"/>
                                </a:lnTo>
                                <a:cubicBezTo>
                                  <a:pt x="1812925" y="29845"/>
                                  <a:pt x="1811655" y="28575"/>
                                  <a:pt x="1810385" y="27305"/>
                                </a:cubicBezTo>
                                <a:cubicBezTo>
                                  <a:pt x="1809115" y="28575"/>
                                  <a:pt x="1810385" y="32385"/>
                                  <a:pt x="1807846" y="32385"/>
                                </a:cubicBezTo>
                                <a:cubicBezTo>
                                  <a:pt x="1802765" y="32385"/>
                                  <a:pt x="1800225" y="32385"/>
                                  <a:pt x="1797685" y="34925"/>
                                </a:cubicBezTo>
                                <a:cubicBezTo>
                                  <a:pt x="1783715" y="45085"/>
                                  <a:pt x="1767205" y="56515"/>
                                  <a:pt x="1754505" y="65405"/>
                                </a:cubicBezTo>
                                <a:cubicBezTo>
                                  <a:pt x="1726565" y="79375"/>
                                  <a:pt x="1704975" y="100965"/>
                                  <a:pt x="1675765" y="114935"/>
                                </a:cubicBezTo>
                                <a:cubicBezTo>
                                  <a:pt x="1675765" y="117475"/>
                                  <a:pt x="1674496" y="120015"/>
                                  <a:pt x="1673225" y="120015"/>
                                </a:cubicBezTo>
                                <a:cubicBezTo>
                                  <a:pt x="1668146" y="118745"/>
                                  <a:pt x="1668146" y="123825"/>
                                  <a:pt x="1663065" y="122555"/>
                                </a:cubicBezTo>
                                <a:cubicBezTo>
                                  <a:pt x="1659255" y="127635"/>
                                  <a:pt x="1656715" y="135255"/>
                                  <a:pt x="1647825" y="135255"/>
                                </a:cubicBezTo>
                                <a:cubicBezTo>
                                  <a:pt x="1642746" y="141605"/>
                                  <a:pt x="1636396" y="144145"/>
                                  <a:pt x="1627505" y="145415"/>
                                </a:cubicBezTo>
                                <a:cubicBezTo>
                                  <a:pt x="1612265" y="160655"/>
                                  <a:pt x="1588135" y="163195"/>
                                  <a:pt x="1575435" y="180975"/>
                                </a:cubicBezTo>
                                <a:cubicBezTo>
                                  <a:pt x="1574165" y="180975"/>
                                  <a:pt x="1574165" y="179705"/>
                                  <a:pt x="1571625" y="179705"/>
                                </a:cubicBezTo>
                                <a:cubicBezTo>
                                  <a:pt x="1564005" y="187325"/>
                                  <a:pt x="1552575" y="191135"/>
                                  <a:pt x="1544955" y="198755"/>
                                </a:cubicBezTo>
                                <a:cubicBezTo>
                                  <a:pt x="1524635" y="206375"/>
                                  <a:pt x="1510665" y="220345"/>
                                  <a:pt x="1489075" y="226695"/>
                                </a:cubicBezTo>
                                <a:cubicBezTo>
                                  <a:pt x="1486535" y="230505"/>
                                  <a:pt x="1483996" y="233045"/>
                                  <a:pt x="1480185" y="235585"/>
                                </a:cubicBezTo>
                                <a:cubicBezTo>
                                  <a:pt x="1458596" y="245745"/>
                                  <a:pt x="1438275" y="259715"/>
                                  <a:pt x="1417955" y="271145"/>
                                </a:cubicBezTo>
                                <a:cubicBezTo>
                                  <a:pt x="1405255" y="277495"/>
                                  <a:pt x="1392555" y="283845"/>
                                  <a:pt x="1382396" y="291465"/>
                                </a:cubicBezTo>
                                <a:cubicBezTo>
                                  <a:pt x="1364615" y="297815"/>
                                  <a:pt x="1351915" y="311785"/>
                                  <a:pt x="1332865" y="315595"/>
                                </a:cubicBezTo>
                                <a:cubicBezTo>
                                  <a:pt x="1330325" y="323215"/>
                                  <a:pt x="1322705" y="324485"/>
                                  <a:pt x="1315085" y="324485"/>
                                </a:cubicBezTo>
                                <a:cubicBezTo>
                                  <a:pt x="1307465" y="334645"/>
                                  <a:pt x="1296035" y="338455"/>
                                  <a:pt x="1284605" y="342265"/>
                                </a:cubicBezTo>
                                <a:lnTo>
                                  <a:pt x="1283335" y="342265"/>
                                </a:lnTo>
                                <a:lnTo>
                                  <a:pt x="1282065" y="340995"/>
                                </a:lnTo>
                                <a:cubicBezTo>
                                  <a:pt x="1276985" y="353695"/>
                                  <a:pt x="1261746" y="347345"/>
                                  <a:pt x="1256665" y="356235"/>
                                </a:cubicBezTo>
                                <a:cubicBezTo>
                                  <a:pt x="1250315" y="360045"/>
                                  <a:pt x="1241425" y="357505"/>
                                  <a:pt x="1235075" y="358775"/>
                                </a:cubicBezTo>
                                <a:cubicBezTo>
                                  <a:pt x="1233805" y="362585"/>
                                  <a:pt x="1238885" y="360045"/>
                                  <a:pt x="1237615" y="363855"/>
                                </a:cubicBezTo>
                                <a:cubicBezTo>
                                  <a:pt x="1232535" y="363855"/>
                                  <a:pt x="1229996" y="360045"/>
                                  <a:pt x="1233805" y="365125"/>
                                </a:cubicBezTo>
                                <a:cubicBezTo>
                                  <a:pt x="1231265" y="365125"/>
                                  <a:pt x="1231265" y="362585"/>
                                  <a:pt x="1227455" y="363855"/>
                                </a:cubicBezTo>
                                <a:cubicBezTo>
                                  <a:pt x="1227455" y="365125"/>
                                  <a:pt x="1227455" y="365125"/>
                                  <a:pt x="1227455" y="366395"/>
                                </a:cubicBezTo>
                                <a:lnTo>
                                  <a:pt x="1226185" y="367665"/>
                                </a:lnTo>
                                <a:lnTo>
                                  <a:pt x="1224915" y="368935"/>
                                </a:lnTo>
                                <a:cubicBezTo>
                                  <a:pt x="1228725" y="371475"/>
                                  <a:pt x="1221105" y="371475"/>
                                  <a:pt x="1222375" y="375285"/>
                                </a:cubicBezTo>
                                <a:cubicBezTo>
                                  <a:pt x="1213485" y="372745"/>
                                  <a:pt x="1209675" y="384175"/>
                                  <a:pt x="1203325" y="380365"/>
                                </a:cubicBezTo>
                                <a:cubicBezTo>
                                  <a:pt x="1203325" y="379095"/>
                                  <a:pt x="1204596" y="379095"/>
                                  <a:pt x="1204596" y="377825"/>
                                </a:cubicBezTo>
                                <a:lnTo>
                                  <a:pt x="1203325" y="376555"/>
                                </a:lnTo>
                                <a:lnTo>
                                  <a:pt x="1202055" y="375285"/>
                                </a:lnTo>
                                <a:cubicBezTo>
                                  <a:pt x="1200785" y="375285"/>
                                  <a:pt x="1200785" y="374015"/>
                                  <a:pt x="1199515" y="374015"/>
                                </a:cubicBezTo>
                                <a:cubicBezTo>
                                  <a:pt x="1198246" y="377825"/>
                                  <a:pt x="1200785" y="377825"/>
                                  <a:pt x="1199515" y="381635"/>
                                </a:cubicBezTo>
                                <a:cubicBezTo>
                                  <a:pt x="1193165" y="381635"/>
                                  <a:pt x="1189355" y="387985"/>
                                  <a:pt x="1183005" y="384175"/>
                                </a:cubicBezTo>
                                <a:cubicBezTo>
                                  <a:pt x="1183005" y="385445"/>
                                  <a:pt x="1183005" y="387985"/>
                                  <a:pt x="1181735" y="387985"/>
                                </a:cubicBezTo>
                                <a:cubicBezTo>
                                  <a:pt x="1180465" y="387985"/>
                                  <a:pt x="1180465" y="386715"/>
                                  <a:pt x="1177925" y="386715"/>
                                </a:cubicBezTo>
                                <a:cubicBezTo>
                                  <a:pt x="1162685" y="398145"/>
                                  <a:pt x="1143635" y="408305"/>
                                  <a:pt x="1129665" y="417195"/>
                                </a:cubicBezTo>
                                <a:cubicBezTo>
                                  <a:pt x="1118235" y="423545"/>
                                  <a:pt x="1102996" y="429895"/>
                                  <a:pt x="1091565" y="434975"/>
                                </a:cubicBezTo>
                                <a:cubicBezTo>
                                  <a:pt x="1091565" y="433705"/>
                                  <a:pt x="1092835" y="433705"/>
                                  <a:pt x="1092835" y="432435"/>
                                </a:cubicBezTo>
                                <a:cubicBezTo>
                                  <a:pt x="1078865" y="438785"/>
                                  <a:pt x="1069975" y="445135"/>
                                  <a:pt x="1056005" y="450215"/>
                                </a:cubicBezTo>
                                <a:cubicBezTo>
                                  <a:pt x="1067435" y="442595"/>
                                  <a:pt x="1080135" y="436245"/>
                                  <a:pt x="1091565" y="429895"/>
                                </a:cubicBezTo>
                                <a:cubicBezTo>
                                  <a:pt x="1091565" y="428625"/>
                                  <a:pt x="1091565" y="427355"/>
                                  <a:pt x="1090296" y="426085"/>
                                </a:cubicBezTo>
                                <a:lnTo>
                                  <a:pt x="1090296" y="424815"/>
                                </a:lnTo>
                                <a:lnTo>
                                  <a:pt x="1091565" y="423545"/>
                                </a:lnTo>
                                <a:cubicBezTo>
                                  <a:pt x="1086485" y="419735"/>
                                  <a:pt x="1081405" y="431165"/>
                                  <a:pt x="1075055" y="424815"/>
                                </a:cubicBezTo>
                                <a:cubicBezTo>
                                  <a:pt x="1073785" y="438785"/>
                                  <a:pt x="1059815" y="427355"/>
                                  <a:pt x="1056005" y="440055"/>
                                </a:cubicBezTo>
                                <a:lnTo>
                                  <a:pt x="1054735" y="442595"/>
                                </a:lnTo>
                                <a:cubicBezTo>
                                  <a:pt x="1053465" y="441325"/>
                                  <a:pt x="1052196" y="440055"/>
                                  <a:pt x="1050925" y="440055"/>
                                </a:cubicBezTo>
                                <a:cubicBezTo>
                                  <a:pt x="1049655" y="440055"/>
                                  <a:pt x="1049655" y="441325"/>
                                  <a:pt x="1048385" y="441325"/>
                                </a:cubicBezTo>
                                <a:lnTo>
                                  <a:pt x="1052196" y="442595"/>
                                </a:lnTo>
                                <a:cubicBezTo>
                                  <a:pt x="1048385" y="446405"/>
                                  <a:pt x="1040765" y="445135"/>
                                  <a:pt x="1042035" y="447675"/>
                                </a:cubicBezTo>
                                <a:cubicBezTo>
                                  <a:pt x="1042035" y="446405"/>
                                  <a:pt x="1043305" y="446405"/>
                                  <a:pt x="1043305" y="448945"/>
                                </a:cubicBezTo>
                                <a:lnTo>
                                  <a:pt x="1042035" y="451485"/>
                                </a:lnTo>
                                <a:lnTo>
                                  <a:pt x="1040765" y="450215"/>
                                </a:lnTo>
                                <a:cubicBezTo>
                                  <a:pt x="1031875" y="457835"/>
                                  <a:pt x="1015365" y="459105"/>
                                  <a:pt x="1010285" y="466725"/>
                                </a:cubicBezTo>
                                <a:cubicBezTo>
                                  <a:pt x="1007745" y="466725"/>
                                  <a:pt x="1009015" y="462915"/>
                                  <a:pt x="1006475" y="462915"/>
                                </a:cubicBezTo>
                                <a:cubicBezTo>
                                  <a:pt x="997585" y="462915"/>
                                  <a:pt x="996315" y="469265"/>
                                  <a:pt x="995045" y="476885"/>
                                </a:cubicBezTo>
                                <a:cubicBezTo>
                                  <a:pt x="988695" y="476885"/>
                                  <a:pt x="986155" y="481965"/>
                                  <a:pt x="981075" y="481965"/>
                                </a:cubicBezTo>
                                <a:cubicBezTo>
                                  <a:pt x="981075" y="480695"/>
                                  <a:pt x="979805" y="479425"/>
                                  <a:pt x="979805" y="478155"/>
                                </a:cubicBezTo>
                                <a:cubicBezTo>
                                  <a:pt x="975995" y="485775"/>
                                  <a:pt x="965835" y="483235"/>
                                  <a:pt x="962025" y="488315"/>
                                </a:cubicBezTo>
                                <a:lnTo>
                                  <a:pt x="963295" y="489585"/>
                                </a:lnTo>
                                <a:lnTo>
                                  <a:pt x="962025" y="492125"/>
                                </a:lnTo>
                                <a:cubicBezTo>
                                  <a:pt x="963295" y="492125"/>
                                  <a:pt x="963295" y="493395"/>
                                  <a:pt x="963295" y="494665"/>
                                </a:cubicBezTo>
                                <a:cubicBezTo>
                                  <a:pt x="962025" y="494665"/>
                                  <a:pt x="962025" y="494665"/>
                                  <a:pt x="960755" y="494665"/>
                                </a:cubicBezTo>
                                <a:cubicBezTo>
                                  <a:pt x="960755" y="493395"/>
                                  <a:pt x="960755" y="493395"/>
                                  <a:pt x="960755" y="492125"/>
                                </a:cubicBezTo>
                                <a:lnTo>
                                  <a:pt x="958215" y="492125"/>
                                </a:lnTo>
                                <a:lnTo>
                                  <a:pt x="958215" y="489585"/>
                                </a:lnTo>
                                <a:cubicBezTo>
                                  <a:pt x="954405" y="488315"/>
                                  <a:pt x="954405" y="490855"/>
                                  <a:pt x="953135" y="492125"/>
                                </a:cubicBezTo>
                                <a:cubicBezTo>
                                  <a:pt x="946785" y="494665"/>
                                  <a:pt x="937895" y="498475"/>
                                  <a:pt x="936625" y="506095"/>
                                </a:cubicBezTo>
                                <a:lnTo>
                                  <a:pt x="935355" y="507365"/>
                                </a:lnTo>
                                <a:lnTo>
                                  <a:pt x="932815" y="508635"/>
                                </a:lnTo>
                                <a:cubicBezTo>
                                  <a:pt x="932815" y="511175"/>
                                  <a:pt x="930275" y="511175"/>
                                  <a:pt x="927735" y="511175"/>
                                </a:cubicBezTo>
                                <a:lnTo>
                                  <a:pt x="926465" y="509905"/>
                                </a:lnTo>
                                <a:lnTo>
                                  <a:pt x="927735" y="507365"/>
                                </a:lnTo>
                                <a:cubicBezTo>
                                  <a:pt x="926465" y="507365"/>
                                  <a:pt x="926465" y="506095"/>
                                  <a:pt x="925195" y="506095"/>
                                </a:cubicBezTo>
                                <a:cubicBezTo>
                                  <a:pt x="921385" y="507365"/>
                                  <a:pt x="922655" y="512445"/>
                                  <a:pt x="922655" y="514985"/>
                                </a:cubicBezTo>
                                <a:cubicBezTo>
                                  <a:pt x="915035" y="516255"/>
                                  <a:pt x="906145" y="526415"/>
                                  <a:pt x="898525" y="523875"/>
                                </a:cubicBezTo>
                                <a:lnTo>
                                  <a:pt x="898525" y="523875"/>
                                </a:lnTo>
                                <a:cubicBezTo>
                                  <a:pt x="901065" y="521335"/>
                                  <a:pt x="903605" y="520065"/>
                                  <a:pt x="906145" y="518795"/>
                                </a:cubicBezTo>
                                <a:cubicBezTo>
                                  <a:pt x="908685" y="517525"/>
                                  <a:pt x="909955" y="516255"/>
                                  <a:pt x="912495" y="514985"/>
                                </a:cubicBezTo>
                                <a:lnTo>
                                  <a:pt x="912495" y="514985"/>
                                </a:lnTo>
                                <a:cubicBezTo>
                                  <a:pt x="913765" y="514985"/>
                                  <a:pt x="915035" y="514985"/>
                                  <a:pt x="916305" y="513715"/>
                                </a:cubicBezTo>
                                <a:cubicBezTo>
                                  <a:pt x="913765" y="508635"/>
                                  <a:pt x="913765" y="499745"/>
                                  <a:pt x="921385" y="499745"/>
                                </a:cubicBezTo>
                                <a:cubicBezTo>
                                  <a:pt x="921385" y="497205"/>
                                  <a:pt x="918845" y="497205"/>
                                  <a:pt x="918845" y="494665"/>
                                </a:cubicBezTo>
                                <a:cubicBezTo>
                                  <a:pt x="923925" y="493395"/>
                                  <a:pt x="927735" y="492125"/>
                                  <a:pt x="932815" y="489585"/>
                                </a:cubicBezTo>
                                <a:cubicBezTo>
                                  <a:pt x="935355" y="488315"/>
                                  <a:pt x="936625" y="487045"/>
                                  <a:pt x="939165" y="484505"/>
                                </a:cubicBezTo>
                                <a:lnTo>
                                  <a:pt x="940435" y="484505"/>
                                </a:lnTo>
                                <a:lnTo>
                                  <a:pt x="939165" y="487045"/>
                                </a:lnTo>
                                <a:cubicBezTo>
                                  <a:pt x="939165" y="487045"/>
                                  <a:pt x="940435" y="487045"/>
                                  <a:pt x="940435" y="487045"/>
                                </a:cubicBezTo>
                                <a:cubicBezTo>
                                  <a:pt x="937895" y="489585"/>
                                  <a:pt x="937895" y="489585"/>
                                  <a:pt x="939165" y="493395"/>
                                </a:cubicBezTo>
                                <a:cubicBezTo>
                                  <a:pt x="946785" y="492125"/>
                                  <a:pt x="953135" y="485775"/>
                                  <a:pt x="959485" y="484505"/>
                                </a:cubicBezTo>
                                <a:cubicBezTo>
                                  <a:pt x="958215" y="481965"/>
                                  <a:pt x="956945" y="479425"/>
                                  <a:pt x="954405" y="476885"/>
                                </a:cubicBezTo>
                                <a:lnTo>
                                  <a:pt x="951865" y="476885"/>
                                </a:lnTo>
                                <a:lnTo>
                                  <a:pt x="951865" y="474345"/>
                                </a:lnTo>
                                <a:lnTo>
                                  <a:pt x="950595" y="476885"/>
                                </a:lnTo>
                                <a:lnTo>
                                  <a:pt x="949325" y="475615"/>
                                </a:lnTo>
                                <a:cubicBezTo>
                                  <a:pt x="946785" y="479425"/>
                                  <a:pt x="940435" y="478155"/>
                                  <a:pt x="939165" y="483235"/>
                                </a:cubicBezTo>
                                <a:lnTo>
                                  <a:pt x="939165" y="483235"/>
                                </a:lnTo>
                                <a:cubicBezTo>
                                  <a:pt x="936625" y="484505"/>
                                  <a:pt x="935355" y="485775"/>
                                  <a:pt x="932815" y="485775"/>
                                </a:cubicBezTo>
                                <a:cubicBezTo>
                                  <a:pt x="927735" y="488315"/>
                                  <a:pt x="923925" y="490855"/>
                                  <a:pt x="918845" y="490855"/>
                                </a:cubicBezTo>
                                <a:lnTo>
                                  <a:pt x="918845" y="490855"/>
                                </a:lnTo>
                                <a:cubicBezTo>
                                  <a:pt x="912495" y="495935"/>
                                  <a:pt x="909955" y="495935"/>
                                  <a:pt x="902335" y="498475"/>
                                </a:cubicBezTo>
                                <a:cubicBezTo>
                                  <a:pt x="903605" y="498475"/>
                                  <a:pt x="904875" y="498475"/>
                                  <a:pt x="904875" y="501015"/>
                                </a:cubicBezTo>
                                <a:cubicBezTo>
                                  <a:pt x="892175" y="508635"/>
                                  <a:pt x="878205" y="508635"/>
                                  <a:pt x="869315" y="518795"/>
                                </a:cubicBezTo>
                                <a:cubicBezTo>
                                  <a:pt x="862965" y="517525"/>
                                  <a:pt x="860425" y="520065"/>
                                  <a:pt x="854075" y="518795"/>
                                </a:cubicBezTo>
                                <a:lnTo>
                                  <a:pt x="851535" y="518795"/>
                                </a:lnTo>
                                <a:lnTo>
                                  <a:pt x="850265" y="517525"/>
                                </a:lnTo>
                                <a:cubicBezTo>
                                  <a:pt x="850265" y="518795"/>
                                  <a:pt x="848995" y="518795"/>
                                  <a:pt x="848995" y="520065"/>
                                </a:cubicBezTo>
                                <a:lnTo>
                                  <a:pt x="848995" y="522605"/>
                                </a:lnTo>
                                <a:lnTo>
                                  <a:pt x="847725" y="525145"/>
                                </a:lnTo>
                                <a:cubicBezTo>
                                  <a:pt x="850265" y="527685"/>
                                  <a:pt x="852805" y="526415"/>
                                  <a:pt x="855345" y="525145"/>
                                </a:cubicBezTo>
                                <a:cubicBezTo>
                                  <a:pt x="854075" y="527685"/>
                                  <a:pt x="850265" y="528955"/>
                                  <a:pt x="848995" y="531495"/>
                                </a:cubicBezTo>
                                <a:lnTo>
                                  <a:pt x="847725" y="534035"/>
                                </a:lnTo>
                                <a:lnTo>
                                  <a:pt x="846455" y="532765"/>
                                </a:lnTo>
                                <a:cubicBezTo>
                                  <a:pt x="846455" y="535305"/>
                                  <a:pt x="842645" y="532765"/>
                                  <a:pt x="842645" y="535305"/>
                                </a:cubicBezTo>
                                <a:cubicBezTo>
                                  <a:pt x="841375" y="535305"/>
                                  <a:pt x="841375" y="531495"/>
                                  <a:pt x="841375" y="530225"/>
                                </a:cubicBezTo>
                                <a:cubicBezTo>
                                  <a:pt x="845185" y="527685"/>
                                  <a:pt x="843915" y="536575"/>
                                  <a:pt x="845185" y="531495"/>
                                </a:cubicBezTo>
                                <a:lnTo>
                                  <a:pt x="846455" y="528955"/>
                                </a:lnTo>
                                <a:lnTo>
                                  <a:pt x="847725" y="530225"/>
                                </a:lnTo>
                                <a:cubicBezTo>
                                  <a:pt x="850265" y="527685"/>
                                  <a:pt x="848995" y="526415"/>
                                  <a:pt x="846455" y="525145"/>
                                </a:cubicBezTo>
                                <a:lnTo>
                                  <a:pt x="845185" y="523875"/>
                                </a:lnTo>
                                <a:lnTo>
                                  <a:pt x="846455" y="521335"/>
                                </a:lnTo>
                                <a:cubicBezTo>
                                  <a:pt x="843915" y="521335"/>
                                  <a:pt x="843915" y="520065"/>
                                  <a:pt x="843915" y="517525"/>
                                </a:cubicBezTo>
                                <a:cubicBezTo>
                                  <a:pt x="843915" y="517525"/>
                                  <a:pt x="845185" y="517525"/>
                                  <a:pt x="845185" y="517525"/>
                                </a:cubicBezTo>
                                <a:lnTo>
                                  <a:pt x="846455" y="517525"/>
                                </a:lnTo>
                                <a:lnTo>
                                  <a:pt x="847725" y="518795"/>
                                </a:lnTo>
                                <a:cubicBezTo>
                                  <a:pt x="847725" y="517525"/>
                                  <a:pt x="848995" y="517525"/>
                                  <a:pt x="850265" y="517525"/>
                                </a:cubicBezTo>
                                <a:lnTo>
                                  <a:pt x="852805" y="517525"/>
                                </a:lnTo>
                                <a:lnTo>
                                  <a:pt x="854075" y="518795"/>
                                </a:lnTo>
                                <a:cubicBezTo>
                                  <a:pt x="857885" y="513715"/>
                                  <a:pt x="866775" y="513715"/>
                                  <a:pt x="871855" y="511175"/>
                                </a:cubicBezTo>
                                <a:cubicBezTo>
                                  <a:pt x="870585" y="511175"/>
                                  <a:pt x="870585" y="508635"/>
                                  <a:pt x="869315" y="507365"/>
                                </a:cubicBezTo>
                                <a:lnTo>
                                  <a:pt x="868045" y="506095"/>
                                </a:lnTo>
                                <a:lnTo>
                                  <a:pt x="869315" y="503555"/>
                                </a:lnTo>
                                <a:cubicBezTo>
                                  <a:pt x="866775" y="502285"/>
                                  <a:pt x="866775" y="499745"/>
                                  <a:pt x="861695" y="499745"/>
                                </a:cubicBezTo>
                                <a:cubicBezTo>
                                  <a:pt x="861695" y="503555"/>
                                  <a:pt x="862965" y="504825"/>
                                  <a:pt x="859155" y="504825"/>
                                </a:cubicBezTo>
                                <a:cubicBezTo>
                                  <a:pt x="859155" y="501015"/>
                                  <a:pt x="861695" y="502285"/>
                                  <a:pt x="860425" y="498475"/>
                                </a:cubicBezTo>
                                <a:cubicBezTo>
                                  <a:pt x="847725" y="499745"/>
                                  <a:pt x="846455" y="521335"/>
                                  <a:pt x="831215" y="513715"/>
                                </a:cubicBezTo>
                                <a:cubicBezTo>
                                  <a:pt x="823595" y="526415"/>
                                  <a:pt x="805815" y="520065"/>
                                  <a:pt x="799465" y="531495"/>
                                </a:cubicBezTo>
                                <a:cubicBezTo>
                                  <a:pt x="794385" y="531495"/>
                                  <a:pt x="796925" y="531495"/>
                                  <a:pt x="798195" y="534035"/>
                                </a:cubicBezTo>
                                <a:cubicBezTo>
                                  <a:pt x="793115" y="532765"/>
                                  <a:pt x="794385" y="537845"/>
                                  <a:pt x="793115" y="539115"/>
                                </a:cubicBezTo>
                                <a:cubicBezTo>
                                  <a:pt x="793115" y="537845"/>
                                  <a:pt x="789305" y="537845"/>
                                  <a:pt x="789305" y="539115"/>
                                </a:cubicBezTo>
                                <a:cubicBezTo>
                                  <a:pt x="790575" y="539115"/>
                                  <a:pt x="790575" y="540385"/>
                                  <a:pt x="791845" y="541655"/>
                                </a:cubicBezTo>
                                <a:cubicBezTo>
                                  <a:pt x="780415" y="542925"/>
                                  <a:pt x="772795" y="554355"/>
                                  <a:pt x="761365" y="553085"/>
                                </a:cubicBezTo>
                                <a:cubicBezTo>
                                  <a:pt x="761365" y="563245"/>
                                  <a:pt x="749935" y="556895"/>
                                  <a:pt x="747395" y="558165"/>
                                </a:cubicBezTo>
                                <a:cubicBezTo>
                                  <a:pt x="748665" y="558165"/>
                                  <a:pt x="749935" y="559435"/>
                                  <a:pt x="749935" y="560705"/>
                                </a:cubicBezTo>
                                <a:cubicBezTo>
                                  <a:pt x="742315" y="561975"/>
                                  <a:pt x="738505" y="567055"/>
                                  <a:pt x="732155" y="569595"/>
                                </a:cubicBezTo>
                                <a:cubicBezTo>
                                  <a:pt x="720725" y="569595"/>
                                  <a:pt x="716915" y="574675"/>
                                  <a:pt x="706755" y="577215"/>
                                </a:cubicBezTo>
                                <a:cubicBezTo>
                                  <a:pt x="710565" y="568325"/>
                                  <a:pt x="721995" y="569595"/>
                                  <a:pt x="727075" y="561975"/>
                                </a:cubicBezTo>
                                <a:cubicBezTo>
                                  <a:pt x="732155" y="558165"/>
                                  <a:pt x="739775" y="555625"/>
                                  <a:pt x="746125" y="553085"/>
                                </a:cubicBezTo>
                                <a:cubicBezTo>
                                  <a:pt x="747395" y="553085"/>
                                  <a:pt x="747395" y="551815"/>
                                  <a:pt x="747395" y="550545"/>
                                </a:cubicBezTo>
                                <a:cubicBezTo>
                                  <a:pt x="747395" y="549275"/>
                                  <a:pt x="746125" y="549275"/>
                                  <a:pt x="744855" y="549275"/>
                                </a:cubicBezTo>
                                <a:cubicBezTo>
                                  <a:pt x="737235" y="551815"/>
                                  <a:pt x="730885" y="554355"/>
                                  <a:pt x="724535" y="558165"/>
                                </a:cubicBezTo>
                                <a:cubicBezTo>
                                  <a:pt x="724535" y="558165"/>
                                  <a:pt x="724535" y="558165"/>
                                  <a:pt x="724535" y="558165"/>
                                </a:cubicBezTo>
                                <a:lnTo>
                                  <a:pt x="724535" y="558165"/>
                                </a:lnTo>
                                <a:cubicBezTo>
                                  <a:pt x="723265" y="558165"/>
                                  <a:pt x="720725" y="558165"/>
                                  <a:pt x="719455" y="558165"/>
                                </a:cubicBezTo>
                                <a:cubicBezTo>
                                  <a:pt x="719455" y="563245"/>
                                  <a:pt x="716915" y="563245"/>
                                  <a:pt x="714375" y="563245"/>
                                </a:cubicBezTo>
                                <a:cubicBezTo>
                                  <a:pt x="714375" y="561975"/>
                                  <a:pt x="715645" y="561975"/>
                                  <a:pt x="715645" y="560705"/>
                                </a:cubicBezTo>
                                <a:cubicBezTo>
                                  <a:pt x="713105" y="560705"/>
                                  <a:pt x="713105" y="561975"/>
                                  <a:pt x="711835" y="563245"/>
                                </a:cubicBezTo>
                                <a:cubicBezTo>
                                  <a:pt x="711835" y="561975"/>
                                  <a:pt x="711835" y="561975"/>
                                  <a:pt x="710565" y="561975"/>
                                </a:cubicBezTo>
                                <a:lnTo>
                                  <a:pt x="709295" y="564515"/>
                                </a:lnTo>
                                <a:lnTo>
                                  <a:pt x="708025" y="563245"/>
                                </a:lnTo>
                                <a:cubicBezTo>
                                  <a:pt x="702945" y="564515"/>
                                  <a:pt x="708025" y="565785"/>
                                  <a:pt x="708025" y="569595"/>
                                </a:cubicBezTo>
                                <a:cubicBezTo>
                                  <a:pt x="705485" y="569595"/>
                                  <a:pt x="702945" y="568325"/>
                                  <a:pt x="701675" y="567055"/>
                                </a:cubicBezTo>
                                <a:cubicBezTo>
                                  <a:pt x="701675" y="565785"/>
                                  <a:pt x="701675" y="565785"/>
                                  <a:pt x="701675" y="565785"/>
                                </a:cubicBezTo>
                                <a:cubicBezTo>
                                  <a:pt x="701675" y="565785"/>
                                  <a:pt x="704215" y="564515"/>
                                  <a:pt x="704215" y="564515"/>
                                </a:cubicBezTo>
                                <a:cubicBezTo>
                                  <a:pt x="705485" y="563245"/>
                                  <a:pt x="708025" y="561975"/>
                                  <a:pt x="710565" y="561975"/>
                                </a:cubicBezTo>
                                <a:cubicBezTo>
                                  <a:pt x="710565" y="561975"/>
                                  <a:pt x="710565" y="561975"/>
                                  <a:pt x="711835" y="560705"/>
                                </a:cubicBezTo>
                                <a:lnTo>
                                  <a:pt x="713105" y="560705"/>
                                </a:lnTo>
                                <a:cubicBezTo>
                                  <a:pt x="715645" y="560705"/>
                                  <a:pt x="715645" y="558165"/>
                                  <a:pt x="715645" y="555625"/>
                                </a:cubicBezTo>
                                <a:cubicBezTo>
                                  <a:pt x="713105" y="556895"/>
                                  <a:pt x="709295" y="555625"/>
                                  <a:pt x="709295" y="559435"/>
                                </a:cubicBezTo>
                                <a:lnTo>
                                  <a:pt x="709295" y="559435"/>
                                </a:lnTo>
                                <a:cubicBezTo>
                                  <a:pt x="706755" y="559435"/>
                                  <a:pt x="705485" y="560705"/>
                                  <a:pt x="704215" y="561975"/>
                                </a:cubicBezTo>
                                <a:lnTo>
                                  <a:pt x="700405" y="564515"/>
                                </a:lnTo>
                                <a:cubicBezTo>
                                  <a:pt x="700405" y="564515"/>
                                  <a:pt x="700405" y="567055"/>
                                  <a:pt x="701675" y="567055"/>
                                </a:cubicBezTo>
                                <a:cubicBezTo>
                                  <a:pt x="701675" y="567055"/>
                                  <a:pt x="701675" y="567055"/>
                                  <a:pt x="701675" y="567055"/>
                                </a:cubicBezTo>
                                <a:lnTo>
                                  <a:pt x="701675" y="568325"/>
                                </a:lnTo>
                                <a:lnTo>
                                  <a:pt x="701675" y="565785"/>
                                </a:lnTo>
                                <a:cubicBezTo>
                                  <a:pt x="695325" y="559435"/>
                                  <a:pt x="692785" y="572135"/>
                                  <a:pt x="687705" y="567055"/>
                                </a:cubicBezTo>
                                <a:cubicBezTo>
                                  <a:pt x="696595" y="560705"/>
                                  <a:pt x="710565" y="554355"/>
                                  <a:pt x="718185" y="549275"/>
                                </a:cubicBezTo>
                                <a:cubicBezTo>
                                  <a:pt x="728345" y="542925"/>
                                  <a:pt x="739775" y="540385"/>
                                  <a:pt x="744855" y="532765"/>
                                </a:cubicBezTo>
                                <a:cubicBezTo>
                                  <a:pt x="744855" y="532765"/>
                                  <a:pt x="744855" y="532765"/>
                                  <a:pt x="744855" y="531495"/>
                                </a:cubicBezTo>
                                <a:cubicBezTo>
                                  <a:pt x="751205" y="528955"/>
                                  <a:pt x="748665" y="520065"/>
                                  <a:pt x="758825" y="520065"/>
                                </a:cubicBezTo>
                                <a:cubicBezTo>
                                  <a:pt x="760095" y="518795"/>
                                  <a:pt x="757555" y="512445"/>
                                  <a:pt x="760095" y="513715"/>
                                </a:cubicBezTo>
                                <a:cubicBezTo>
                                  <a:pt x="768985" y="516255"/>
                                  <a:pt x="774065" y="507365"/>
                                  <a:pt x="779145" y="502285"/>
                                </a:cubicBezTo>
                                <a:cubicBezTo>
                                  <a:pt x="781685" y="502285"/>
                                  <a:pt x="782955" y="502285"/>
                                  <a:pt x="785495" y="502285"/>
                                </a:cubicBezTo>
                                <a:cubicBezTo>
                                  <a:pt x="793115" y="493395"/>
                                  <a:pt x="807085" y="492125"/>
                                  <a:pt x="813435" y="481965"/>
                                </a:cubicBezTo>
                                <a:lnTo>
                                  <a:pt x="812165" y="480695"/>
                                </a:lnTo>
                                <a:cubicBezTo>
                                  <a:pt x="813435" y="480695"/>
                                  <a:pt x="813435" y="480695"/>
                                  <a:pt x="814705" y="480695"/>
                                </a:cubicBezTo>
                                <a:cubicBezTo>
                                  <a:pt x="819785" y="478155"/>
                                  <a:pt x="824865" y="475615"/>
                                  <a:pt x="829945" y="471805"/>
                                </a:cubicBezTo>
                                <a:cubicBezTo>
                                  <a:pt x="842645" y="471805"/>
                                  <a:pt x="857885" y="456565"/>
                                  <a:pt x="870585" y="456565"/>
                                </a:cubicBezTo>
                                <a:cubicBezTo>
                                  <a:pt x="866775" y="451485"/>
                                  <a:pt x="880745" y="452755"/>
                                  <a:pt x="879475" y="445135"/>
                                </a:cubicBezTo>
                                <a:lnTo>
                                  <a:pt x="878205" y="443865"/>
                                </a:lnTo>
                                <a:lnTo>
                                  <a:pt x="879475" y="441325"/>
                                </a:lnTo>
                                <a:cubicBezTo>
                                  <a:pt x="876935" y="441325"/>
                                  <a:pt x="874395" y="441325"/>
                                  <a:pt x="871855" y="441325"/>
                                </a:cubicBezTo>
                                <a:cubicBezTo>
                                  <a:pt x="870585" y="443865"/>
                                  <a:pt x="869315" y="447675"/>
                                  <a:pt x="865505" y="446405"/>
                                </a:cubicBezTo>
                                <a:cubicBezTo>
                                  <a:pt x="865505" y="443865"/>
                                  <a:pt x="869315" y="445135"/>
                                  <a:pt x="868045" y="441325"/>
                                </a:cubicBezTo>
                                <a:cubicBezTo>
                                  <a:pt x="865505" y="441325"/>
                                  <a:pt x="865505" y="438785"/>
                                  <a:pt x="861695" y="440055"/>
                                </a:cubicBezTo>
                                <a:cubicBezTo>
                                  <a:pt x="860425" y="442595"/>
                                  <a:pt x="865505" y="445135"/>
                                  <a:pt x="861695" y="445135"/>
                                </a:cubicBezTo>
                                <a:cubicBezTo>
                                  <a:pt x="856615" y="446405"/>
                                  <a:pt x="859155" y="441325"/>
                                  <a:pt x="855345" y="442595"/>
                                </a:cubicBezTo>
                                <a:cubicBezTo>
                                  <a:pt x="851535" y="445135"/>
                                  <a:pt x="847725" y="448945"/>
                                  <a:pt x="843915" y="452755"/>
                                </a:cubicBezTo>
                                <a:cubicBezTo>
                                  <a:pt x="846455" y="459105"/>
                                  <a:pt x="850265" y="451485"/>
                                  <a:pt x="852805" y="455295"/>
                                </a:cubicBezTo>
                                <a:cubicBezTo>
                                  <a:pt x="846455" y="459105"/>
                                  <a:pt x="841375" y="464185"/>
                                  <a:pt x="835025" y="462915"/>
                                </a:cubicBezTo>
                                <a:lnTo>
                                  <a:pt x="835025" y="465455"/>
                                </a:lnTo>
                                <a:lnTo>
                                  <a:pt x="832485" y="465455"/>
                                </a:lnTo>
                                <a:cubicBezTo>
                                  <a:pt x="832485" y="467995"/>
                                  <a:pt x="828675" y="466725"/>
                                  <a:pt x="829945" y="469265"/>
                                </a:cubicBezTo>
                                <a:lnTo>
                                  <a:pt x="829945" y="469265"/>
                                </a:lnTo>
                                <a:cubicBezTo>
                                  <a:pt x="824865" y="473075"/>
                                  <a:pt x="819785" y="475615"/>
                                  <a:pt x="814705" y="478155"/>
                                </a:cubicBezTo>
                                <a:lnTo>
                                  <a:pt x="813435" y="478155"/>
                                </a:lnTo>
                                <a:cubicBezTo>
                                  <a:pt x="809625" y="476885"/>
                                  <a:pt x="809625" y="479425"/>
                                  <a:pt x="808355" y="481965"/>
                                </a:cubicBezTo>
                                <a:cubicBezTo>
                                  <a:pt x="803275" y="481965"/>
                                  <a:pt x="799465" y="480695"/>
                                  <a:pt x="795655" y="479425"/>
                                </a:cubicBezTo>
                                <a:cubicBezTo>
                                  <a:pt x="795655" y="473075"/>
                                  <a:pt x="802005" y="475615"/>
                                  <a:pt x="803275" y="471805"/>
                                </a:cubicBezTo>
                                <a:cubicBezTo>
                                  <a:pt x="804545" y="471805"/>
                                  <a:pt x="804545" y="473075"/>
                                  <a:pt x="804545" y="474345"/>
                                </a:cubicBezTo>
                                <a:cubicBezTo>
                                  <a:pt x="807085" y="473075"/>
                                  <a:pt x="807085" y="469265"/>
                                  <a:pt x="808355" y="467995"/>
                                </a:cubicBezTo>
                                <a:lnTo>
                                  <a:pt x="808355" y="467995"/>
                                </a:lnTo>
                                <a:cubicBezTo>
                                  <a:pt x="813435" y="466725"/>
                                  <a:pt x="817245" y="462915"/>
                                  <a:pt x="822325" y="456565"/>
                                </a:cubicBezTo>
                                <a:lnTo>
                                  <a:pt x="822325" y="456565"/>
                                </a:lnTo>
                                <a:cubicBezTo>
                                  <a:pt x="823595" y="456565"/>
                                  <a:pt x="824865" y="456565"/>
                                  <a:pt x="824865" y="455295"/>
                                </a:cubicBezTo>
                                <a:cubicBezTo>
                                  <a:pt x="826135" y="455295"/>
                                  <a:pt x="827405" y="457835"/>
                                  <a:pt x="828675" y="457835"/>
                                </a:cubicBezTo>
                                <a:lnTo>
                                  <a:pt x="829945" y="455295"/>
                                </a:lnTo>
                                <a:lnTo>
                                  <a:pt x="831215" y="456565"/>
                                </a:lnTo>
                                <a:cubicBezTo>
                                  <a:pt x="836295" y="456565"/>
                                  <a:pt x="828675" y="451485"/>
                                  <a:pt x="832485" y="451485"/>
                                </a:cubicBezTo>
                                <a:cubicBezTo>
                                  <a:pt x="833755" y="451485"/>
                                  <a:pt x="837565" y="455295"/>
                                  <a:pt x="837565" y="451485"/>
                                </a:cubicBezTo>
                                <a:cubicBezTo>
                                  <a:pt x="835025" y="451485"/>
                                  <a:pt x="837565" y="448945"/>
                                  <a:pt x="837565" y="447675"/>
                                </a:cubicBezTo>
                                <a:lnTo>
                                  <a:pt x="836295" y="446405"/>
                                </a:lnTo>
                                <a:lnTo>
                                  <a:pt x="837565" y="443865"/>
                                </a:lnTo>
                                <a:cubicBezTo>
                                  <a:pt x="828675" y="443865"/>
                                  <a:pt x="824865" y="451485"/>
                                  <a:pt x="818515" y="450215"/>
                                </a:cubicBezTo>
                                <a:cubicBezTo>
                                  <a:pt x="818515" y="451485"/>
                                  <a:pt x="818515" y="452755"/>
                                  <a:pt x="819785" y="454025"/>
                                </a:cubicBezTo>
                                <a:cubicBezTo>
                                  <a:pt x="817245" y="457835"/>
                                  <a:pt x="813435" y="461645"/>
                                  <a:pt x="808355" y="462915"/>
                                </a:cubicBezTo>
                                <a:cubicBezTo>
                                  <a:pt x="788035" y="460375"/>
                                  <a:pt x="772795" y="480695"/>
                                  <a:pt x="755015" y="481965"/>
                                </a:cubicBezTo>
                                <a:cubicBezTo>
                                  <a:pt x="751205" y="489585"/>
                                  <a:pt x="735965" y="495935"/>
                                  <a:pt x="725805" y="499745"/>
                                </a:cubicBezTo>
                                <a:cubicBezTo>
                                  <a:pt x="725805" y="501015"/>
                                  <a:pt x="725805" y="503555"/>
                                  <a:pt x="725805" y="504825"/>
                                </a:cubicBezTo>
                                <a:cubicBezTo>
                                  <a:pt x="719455" y="504825"/>
                                  <a:pt x="715645" y="508635"/>
                                  <a:pt x="709295" y="508635"/>
                                </a:cubicBezTo>
                                <a:cubicBezTo>
                                  <a:pt x="708025" y="511175"/>
                                  <a:pt x="710565" y="512445"/>
                                  <a:pt x="709295" y="512445"/>
                                </a:cubicBezTo>
                                <a:cubicBezTo>
                                  <a:pt x="695325" y="511175"/>
                                  <a:pt x="687705" y="530225"/>
                                  <a:pt x="675005" y="523875"/>
                                </a:cubicBezTo>
                                <a:cubicBezTo>
                                  <a:pt x="676275" y="522605"/>
                                  <a:pt x="680085" y="522605"/>
                                  <a:pt x="680085" y="520065"/>
                                </a:cubicBezTo>
                                <a:lnTo>
                                  <a:pt x="680085" y="520065"/>
                                </a:lnTo>
                                <a:cubicBezTo>
                                  <a:pt x="683895" y="520065"/>
                                  <a:pt x="686435" y="517525"/>
                                  <a:pt x="687705" y="516255"/>
                                </a:cubicBezTo>
                                <a:cubicBezTo>
                                  <a:pt x="688975" y="514985"/>
                                  <a:pt x="691515" y="513715"/>
                                  <a:pt x="692785" y="511175"/>
                                </a:cubicBezTo>
                                <a:cubicBezTo>
                                  <a:pt x="690245" y="511175"/>
                                  <a:pt x="687705" y="513715"/>
                                  <a:pt x="686435" y="514985"/>
                                </a:cubicBezTo>
                                <a:cubicBezTo>
                                  <a:pt x="685165" y="516255"/>
                                  <a:pt x="682625" y="517525"/>
                                  <a:pt x="680085" y="518795"/>
                                </a:cubicBezTo>
                                <a:cubicBezTo>
                                  <a:pt x="678815" y="516255"/>
                                  <a:pt x="676275" y="520065"/>
                                  <a:pt x="672465" y="518795"/>
                                </a:cubicBezTo>
                                <a:lnTo>
                                  <a:pt x="671195" y="521335"/>
                                </a:lnTo>
                                <a:lnTo>
                                  <a:pt x="669925" y="520065"/>
                                </a:lnTo>
                                <a:cubicBezTo>
                                  <a:pt x="669925" y="523875"/>
                                  <a:pt x="664845" y="521335"/>
                                  <a:pt x="666115" y="525145"/>
                                </a:cubicBezTo>
                                <a:lnTo>
                                  <a:pt x="667385" y="526415"/>
                                </a:lnTo>
                                <a:cubicBezTo>
                                  <a:pt x="667385" y="526415"/>
                                  <a:pt x="666115" y="528955"/>
                                  <a:pt x="668655" y="528955"/>
                                </a:cubicBezTo>
                                <a:cubicBezTo>
                                  <a:pt x="668655" y="530225"/>
                                  <a:pt x="668655" y="531495"/>
                                  <a:pt x="668655" y="532765"/>
                                </a:cubicBezTo>
                                <a:cubicBezTo>
                                  <a:pt x="664845" y="534035"/>
                                  <a:pt x="661035" y="534035"/>
                                  <a:pt x="666115" y="528955"/>
                                </a:cubicBezTo>
                                <a:lnTo>
                                  <a:pt x="663575" y="528955"/>
                                </a:lnTo>
                                <a:lnTo>
                                  <a:pt x="663575" y="526415"/>
                                </a:lnTo>
                                <a:cubicBezTo>
                                  <a:pt x="661035" y="527685"/>
                                  <a:pt x="654685" y="525145"/>
                                  <a:pt x="655955" y="531495"/>
                                </a:cubicBezTo>
                                <a:cubicBezTo>
                                  <a:pt x="653415" y="531495"/>
                                  <a:pt x="652145" y="531495"/>
                                  <a:pt x="649605" y="531495"/>
                                </a:cubicBezTo>
                                <a:cubicBezTo>
                                  <a:pt x="654685" y="526415"/>
                                  <a:pt x="662305" y="523875"/>
                                  <a:pt x="669925" y="521335"/>
                                </a:cubicBezTo>
                                <a:lnTo>
                                  <a:pt x="671195" y="518795"/>
                                </a:lnTo>
                                <a:lnTo>
                                  <a:pt x="672465" y="520065"/>
                                </a:lnTo>
                                <a:cubicBezTo>
                                  <a:pt x="672465" y="520065"/>
                                  <a:pt x="672465" y="518795"/>
                                  <a:pt x="672465" y="518795"/>
                                </a:cubicBezTo>
                                <a:cubicBezTo>
                                  <a:pt x="699135" y="502285"/>
                                  <a:pt x="729615" y="489585"/>
                                  <a:pt x="756285" y="471805"/>
                                </a:cubicBezTo>
                                <a:lnTo>
                                  <a:pt x="756285" y="470535"/>
                                </a:lnTo>
                                <a:cubicBezTo>
                                  <a:pt x="760095" y="473075"/>
                                  <a:pt x="762635" y="469265"/>
                                  <a:pt x="766445" y="467995"/>
                                </a:cubicBezTo>
                                <a:cubicBezTo>
                                  <a:pt x="767715" y="466725"/>
                                  <a:pt x="767715" y="466725"/>
                                  <a:pt x="767715" y="465455"/>
                                </a:cubicBezTo>
                                <a:lnTo>
                                  <a:pt x="768985" y="465455"/>
                                </a:lnTo>
                                <a:lnTo>
                                  <a:pt x="768985" y="466725"/>
                                </a:lnTo>
                                <a:cubicBezTo>
                                  <a:pt x="770255" y="466725"/>
                                  <a:pt x="771525" y="466725"/>
                                  <a:pt x="771525" y="465455"/>
                                </a:cubicBezTo>
                                <a:cubicBezTo>
                                  <a:pt x="767715" y="459105"/>
                                  <a:pt x="776605" y="460375"/>
                                  <a:pt x="779145" y="459105"/>
                                </a:cubicBezTo>
                                <a:cubicBezTo>
                                  <a:pt x="782955" y="457835"/>
                                  <a:pt x="784225" y="450215"/>
                                  <a:pt x="786765" y="454025"/>
                                </a:cubicBezTo>
                                <a:cubicBezTo>
                                  <a:pt x="788035" y="451485"/>
                                  <a:pt x="788035" y="447675"/>
                                  <a:pt x="790575" y="447675"/>
                                </a:cubicBezTo>
                                <a:cubicBezTo>
                                  <a:pt x="802005" y="445135"/>
                                  <a:pt x="807085" y="433705"/>
                                  <a:pt x="822325" y="433705"/>
                                </a:cubicBezTo>
                                <a:cubicBezTo>
                                  <a:pt x="824865" y="424815"/>
                                  <a:pt x="836295" y="427355"/>
                                  <a:pt x="837565" y="417195"/>
                                </a:cubicBezTo>
                                <a:lnTo>
                                  <a:pt x="835025" y="417195"/>
                                </a:lnTo>
                                <a:lnTo>
                                  <a:pt x="836295" y="414655"/>
                                </a:lnTo>
                                <a:cubicBezTo>
                                  <a:pt x="812165" y="423545"/>
                                  <a:pt x="793115" y="440055"/>
                                  <a:pt x="766445" y="446405"/>
                                </a:cubicBezTo>
                                <a:cubicBezTo>
                                  <a:pt x="765175" y="448945"/>
                                  <a:pt x="767715" y="450215"/>
                                  <a:pt x="766445" y="450215"/>
                                </a:cubicBezTo>
                                <a:cubicBezTo>
                                  <a:pt x="765175" y="450215"/>
                                  <a:pt x="763905" y="450215"/>
                                  <a:pt x="762635" y="450215"/>
                                </a:cubicBezTo>
                                <a:lnTo>
                                  <a:pt x="761365" y="451485"/>
                                </a:lnTo>
                                <a:lnTo>
                                  <a:pt x="758825" y="450215"/>
                                </a:lnTo>
                                <a:cubicBezTo>
                                  <a:pt x="746125" y="450215"/>
                                  <a:pt x="762635" y="434975"/>
                                  <a:pt x="772795" y="437515"/>
                                </a:cubicBezTo>
                                <a:cubicBezTo>
                                  <a:pt x="772795" y="436245"/>
                                  <a:pt x="772795" y="434975"/>
                                  <a:pt x="771525" y="433705"/>
                                </a:cubicBezTo>
                                <a:cubicBezTo>
                                  <a:pt x="776605" y="431165"/>
                                  <a:pt x="781685" y="431165"/>
                                  <a:pt x="785495" y="431165"/>
                                </a:cubicBezTo>
                                <a:cubicBezTo>
                                  <a:pt x="784225" y="427355"/>
                                  <a:pt x="791845" y="423545"/>
                                  <a:pt x="796925" y="421005"/>
                                </a:cubicBezTo>
                                <a:lnTo>
                                  <a:pt x="796925" y="421005"/>
                                </a:lnTo>
                                <a:cubicBezTo>
                                  <a:pt x="799465" y="419735"/>
                                  <a:pt x="802005" y="418465"/>
                                  <a:pt x="805815" y="417195"/>
                                </a:cubicBezTo>
                                <a:cubicBezTo>
                                  <a:pt x="809625" y="414655"/>
                                  <a:pt x="813435" y="413385"/>
                                  <a:pt x="817245" y="410845"/>
                                </a:cubicBezTo>
                                <a:cubicBezTo>
                                  <a:pt x="817245" y="410845"/>
                                  <a:pt x="817245" y="410845"/>
                                  <a:pt x="817245" y="410845"/>
                                </a:cubicBezTo>
                                <a:lnTo>
                                  <a:pt x="817245" y="410845"/>
                                </a:lnTo>
                                <a:cubicBezTo>
                                  <a:pt x="821055" y="408305"/>
                                  <a:pt x="826135" y="407035"/>
                                  <a:pt x="827405" y="403225"/>
                                </a:cubicBezTo>
                                <a:lnTo>
                                  <a:pt x="827405" y="403225"/>
                                </a:lnTo>
                                <a:cubicBezTo>
                                  <a:pt x="831215" y="401955"/>
                                  <a:pt x="833755" y="400685"/>
                                  <a:pt x="836295" y="398145"/>
                                </a:cubicBezTo>
                                <a:cubicBezTo>
                                  <a:pt x="840105" y="395605"/>
                                  <a:pt x="845185" y="393065"/>
                                  <a:pt x="848995" y="389255"/>
                                </a:cubicBezTo>
                                <a:cubicBezTo>
                                  <a:pt x="843915" y="390525"/>
                                  <a:pt x="840105" y="393065"/>
                                  <a:pt x="835025" y="395605"/>
                                </a:cubicBezTo>
                                <a:cubicBezTo>
                                  <a:pt x="832485" y="396875"/>
                                  <a:pt x="828675" y="398145"/>
                                  <a:pt x="826135" y="399415"/>
                                </a:cubicBezTo>
                                <a:lnTo>
                                  <a:pt x="826135" y="399415"/>
                                </a:lnTo>
                                <a:cubicBezTo>
                                  <a:pt x="822325" y="400685"/>
                                  <a:pt x="817245" y="400685"/>
                                  <a:pt x="813435" y="401955"/>
                                </a:cubicBezTo>
                                <a:cubicBezTo>
                                  <a:pt x="815975" y="403225"/>
                                  <a:pt x="813435" y="404495"/>
                                  <a:pt x="813435" y="405765"/>
                                </a:cubicBezTo>
                                <a:cubicBezTo>
                                  <a:pt x="810895" y="407035"/>
                                  <a:pt x="807085" y="409575"/>
                                  <a:pt x="803275" y="410845"/>
                                </a:cubicBezTo>
                                <a:cubicBezTo>
                                  <a:pt x="800735" y="412115"/>
                                  <a:pt x="796925" y="413385"/>
                                  <a:pt x="795655" y="418465"/>
                                </a:cubicBezTo>
                                <a:lnTo>
                                  <a:pt x="794385" y="417195"/>
                                </a:lnTo>
                                <a:lnTo>
                                  <a:pt x="795655" y="414655"/>
                                </a:lnTo>
                                <a:cubicBezTo>
                                  <a:pt x="793115" y="409575"/>
                                  <a:pt x="793115" y="415925"/>
                                  <a:pt x="788035" y="414655"/>
                                </a:cubicBezTo>
                                <a:cubicBezTo>
                                  <a:pt x="784225" y="414655"/>
                                  <a:pt x="788035" y="409575"/>
                                  <a:pt x="782955" y="410845"/>
                                </a:cubicBezTo>
                                <a:cubicBezTo>
                                  <a:pt x="771525" y="413385"/>
                                  <a:pt x="762635" y="418465"/>
                                  <a:pt x="755015" y="424815"/>
                                </a:cubicBezTo>
                                <a:cubicBezTo>
                                  <a:pt x="752475" y="423545"/>
                                  <a:pt x="747395" y="426085"/>
                                  <a:pt x="747395" y="422275"/>
                                </a:cubicBezTo>
                                <a:cubicBezTo>
                                  <a:pt x="747395" y="421005"/>
                                  <a:pt x="748665" y="421005"/>
                                  <a:pt x="748665" y="419735"/>
                                </a:cubicBezTo>
                                <a:lnTo>
                                  <a:pt x="748665" y="419735"/>
                                </a:lnTo>
                                <a:cubicBezTo>
                                  <a:pt x="753745" y="415925"/>
                                  <a:pt x="758825" y="413385"/>
                                  <a:pt x="766445" y="412115"/>
                                </a:cubicBezTo>
                                <a:lnTo>
                                  <a:pt x="768985" y="407035"/>
                                </a:lnTo>
                                <a:lnTo>
                                  <a:pt x="768985" y="405765"/>
                                </a:lnTo>
                                <a:lnTo>
                                  <a:pt x="770255" y="404495"/>
                                </a:lnTo>
                                <a:cubicBezTo>
                                  <a:pt x="770255" y="403225"/>
                                  <a:pt x="767715" y="403225"/>
                                  <a:pt x="766445" y="403225"/>
                                </a:cubicBezTo>
                                <a:cubicBezTo>
                                  <a:pt x="765175" y="404495"/>
                                  <a:pt x="765175" y="405765"/>
                                  <a:pt x="765175" y="408305"/>
                                </a:cubicBezTo>
                                <a:cubicBezTo>
                                  <a:pt x="758825" y="409575"/>
                                  <a:pt x="752475" y="412115"/>
                                  <a:pt x="748665" y="418465"/>
                                </a:cubicBezTo>
                                <a:lnTo>
                                  <a:pt x="747395" y="418465"/>
                                </a:lnTo>
                                <a:lnTo>
                                  <a:pt x="748665" y="415925"/>
                                </a:lnTo>
                                <a:cubicBezTo>
                                  <a:pt x="735965" y="415925"/>
                                  <a:pt x="729615" y="423545"/>
                                  <a:pt x="718185" y="429895"/>
                                </a:cubicBezTo>
                                <a:cubicBezTo>
                                  <a:pt x="709295" y="433705"/>
                                  <a:pt x="700405" y="442595"/>
                                  <a:pt x="695325" y="441325"/>
                                </a:cubicBezTo>
                                <a:cubicBezTo>
                                  <a:pt x="694055" y="443865"/>
                                  <a:pt x="692785" y="446405"/>
                                  <a:pt x="690245" y="447675"/>
                                </a:cubicBezTo>
                                <a:cubicBezTo>
                                  <a:pt x="671195" y="450215"/>
                                  <a:pt x="662305" y="464185"/>
                                  <a:pt x="645795" y="467995"/>
                                </a:cubicBezTo>
                                <a:lnTo>
                                  <a:pt x="643255" y="467995"/>
                                </a:lnTo>
                                <a:lnTo>
                                  <a:pt x="643255" y="465455"/>
                                </a:lnTo>
                                <a:cubicBezTo>
                                  <a:pt x="639445" y="466725"/>
                                  <a:pt x="638175" y="471805"/>
                                  <a:pt x="633095" y="471805"/>
                                </a:cubicBezTo>
                                <a:cubicBezTo>
                                  <a:pt x="631825" y="471805"/>
                                  <a:pt x="631825" y="474345"/>
                                  <a:pt x="631825" y="476885"/>
                                </a:cubicBezTo>
                                <a:cubicBezTo>
                                  <a:pt x="625475" y="476885"/>
                                  <a:pt x="624205" y="483235"/>
                                  <a:pt x="617855" y="483235"/>
                                </a:cubicBezTo>
                                <a:cubicBezTo>
                                  <a:pt x="616585" y="483235"/>
                                  <a:pt x="616585" y="485775"/>
                                  <a:pt x="616585" y="487045"/>
                                </a:cubicBezTo>
                                <a:cubicBezTo>
                                  <a:pt x="607695" y="489585"/>
                                  <a:pt x="597535" y="492125"/>
                                  <a:pt x="591185" y="498475"/>
                                </a:cubicBezTo>
                                <a:cubicBezTo>
                                  <a:pt x="589915" y="498475"/>
                                  <a:pt x="589915" y="497205"/>
                                  <a:pt x="589915" y="495935"/>
                                </a:cubicBezTo>
                                <a:cubicBezTo>
                                  <a:pt x="584835" y="501015"/>
                                  <a:pt x="582295" y="509905"/>
                                  <a:pt x="570865" y="506095"/>
                                </a:cubicBezTo>
                                <a:cubicBezTo>
                                  <a:pt x="568325" y="508635"/>
                                  <a:pt x="563245" y="508635"/>
                                  <a:pt x="564515" y="513715"/>
                                </a:cubicBezTo>
                                <a:cubicBezTo>
                                  <a:pt x="546735" y="514985"/>
                                  <a:pt x="539115" y="528955"/>
                                  <a:pt x="526415" y="532765"/>
                                </a:cubicBezTo>
                                <a:cubicBezTo>
                                  <a:pt x="525145" y="532765"/>
                                  <a:pt x="523875" y="531495"/>
                                  <a:pt x="523875" y="531495"/>
                                </a:cubicBezTo>
                                <a:cubicBezTo>
                                  <a:pt x="518795" y="532765"/>
                                  <a:pt x="516255" y="537845"/>
                                  <a:pt x="512445" y="536575"/>
                                </a:cubicBezTo>
                                <a:cubicBezTo>
                                  <a:pt x="523875" y="528955"/>
                                  <a:pt x="536575" y="520065"/>
                                  <a:pt x="550545" y="514985"/>
                                </a:cubicBezTo>
                                <a:cubicBezTo>
                                  <a:pt x="556895" y="506095"/>
                                  <a:pt x="572135" y="507365"/>
                                  <a:pt x="575945" y="495935"/>
                                </a:cubicBezTo>
                                <a:cubicBezTo>
                                  <a:pt x="578485" y="495935"/>
                                  <a:pt x="578485" y="497205"/>
                                  <a:pt x="581025" y="497205"/>
                                </a:cubicBezTo>
                                <a:cubicBezTo>
                                  <a:pt x="587375" y="488315"/>
                                  <a:pt x="600075" y="489585"/>
                                  <a:pt x="607695" y="476885"/>
                                </a:cubicBezTo>
                                <a:cubicBezTo>
                                  <a:pt x="611505" y="478155"/>
                                  <a:pt x="611505" y="478155"/>
                                  <a:pt x="615315" y="476885"/>
                                </a:cubicBezTo>
                                <a:cubicBezTo>
                                  <a:pt x="615315" y="475615"/>
                                  <a:pt x="614045" y="474345"/>
                                  <a:pt x="612775" y="474345"/>
                                </a:cubicBezTo>
                                <a:cubicBezTo>
                                  <a:pt x="622935" y="475615"/>
                                  <a:pt x="634365" y="467995"/>
                                  <a:pt x="643255" y="462915"/>
                                </a:cubicBezTo>
                                <a:lnTo>
                                  <a:pt x="644525" y="460375"/>
                                </a:lnTo>
                                <a:lnTo>
                                  <a:pt x="645795" y="461645"/>
                                </a:lnTo>
                                <a:cubicBezTo>
                                  <a:pt x="649605" y="461645"/>
                                  <a:pt x="644525" y="459105"/>
                                  <a:pt x="644525" y="457835"/>
                                </a:cubicBezTo>
                                <a:cubicBezTo>
                                  <a:pt x="650875" y="452755"/>
                                  <a:pt x="662305" y="448945"/>
                                  <a:pt x="666115" y="446405"/>
                                </a:cubicBezTo>
                                <a:cubicBezTo>
                                  <a:pt x="668655" y="445135"/>
                                  <a:pt x="675005" y="441325"/>
                                  <a:pt x="675005" y="441325"/>
                                </a:cubicBezTo>
                                <a:cubicBezTo>
                                  <a:pt x="681355" y="440055"/>
                                  <a:pt x="681355" y="441325"/>
                                  <a:pt x="681355" y="437515"/>
                                </a:cubicBezTo>
                                <a:cubicBezTo>
                                  <a:pt x="683895" y="440055"/>
                                  <a:pt x="685165" y="434975"/>
                                  <a:pt x="687705" y="433705"/>
                                </a:cubicBezTo>
                                <a:cubicBezTo>
                                  <a:pt x="691515" y="432435"/>
                                  <a:pt x="695325" y="433705"/>
                                  <a:pt x="696595" y="429895"/>
                                </a:cubicBezTo>
                                <a:cubicBezTo>
                                  <a:pt x="695325" y="428625"/>
                                  <a:pt x="694055" y="428625"/>
                                  <a:pt x="692785" y="427355"/>
                                </a:cubicBezTo>
                                <a:cubicBezTo>
                                  <a:pt x="694055" y="427355"/>
                                  <a:pt x="694055" y="427355"/>
                                  <a:pt x="694055" y="426085"/>
                                </a:cubicBezTo>
                                <a:lnTo>
                                  <a:pt x="692785" y="424815"/>
                                </a:lnTo>
                                <a:lnTo>
                                  <a:pt x="692785" y="422275"/>
                                </a:lnTo>
                                <a:cubicBezTo>
                                  <a:pt x="675005" y="427355"/>
                                  <a:pt x="658495" y="440055"/>
                                  <a:pt x="644525" y="445135"/>
                                </a:cubicBezTo>
                                <a:lnTo>
                                  <a:pt x="643255" y="446405"/>
                                </a:lnTo>
                                <a:lnTo>
                                  <a:pt x="640715" y="445135"/>
                                </a:lnTo>
                                <a:cubicBezTo>
                                  <a:pt x="629285" y="457835"/>
                                  <a:pt x="615315" y="462915"/>
                                  <a:pt x="600075" y="467995"/>
                                </a:cubicBezTo>
                                <a:lnTo>
                                  <a:pt x="598805" y="470535"/>
                                </a:lnTo>
                                <a:lnTo>
                                  <a:pt x="597535" y="469265"/>
                                </a:lnTo>
                                <a:cubicBezTo>
                                  <a:pt x="597535" y="470535"/>
                                  <a:pt x="597535" y="470535"/>
                                  <a:pt x="597535" y="471805"/>
                                </a:cubicBezTo>
                                <a:cubicBezTo>
                                  <a:pt x="596265" y="471805"/>
                                  <a:pt x="596265" y="471805"/>
                                  <a:pt x="594995" y="471805"/>
                                </a:cubicBezTo>
                                <a:cubicBezTo>
                                  <a:pt x="594995" y="470535"/>
                                  <a:pt x="594995" y="470535"/>
                                  <a:pt x="594995" y="469265"/>
                                </a:cubicBezTo>
                                <a:cubicBezTo>
                                  <a:pt x="594995" y="469265"/>
                                  <a:pt x="596265" y="469265"/>
                                  <a:pt x="596265" y="469265"/>
                                </a:cubicBezTo>
                                <a:lnTo>
                                  <a:pt x="596265" y="466725"/>
                                </a:lnTo>
                                <a:lnTo>
                                  <a:pt x="598805" y="466725"/>
                                </a:lnTo>
                                <a:cubicBezTo>
                                  <a:pt x="600075" y="460375"/>
                                  <a:pt x="606425" y="469265"/>
                                  <a:pt x="606425" y="462915"/>
                                </a:cubicBezTo>
                                <a:lnTo>
                                  <a:pt x="605155" y="461645"/>
                                </a:lnTo>
                                <a:cubicBezTo>
                                  <a:pt x="606425" y="461645"/>
                                  <a:pt x="607695" y="461645"/>
                                  <a:pt x="608965" y="461645"/>
                                </a:cubicBezTo>
                                <a:cubicBezTo>
                                  <a:pt x="610235" y="460375"/>
                                  <a:pt x="610235" y="460375"/>
                                  <a:pt x="611505" y="459105"/>
                                </a:cubicBezTo>
                                <a:lnTo>
                                  <a:pt x="607695" y="461645"/>
                                </a:lnTo>
                                <a:cubicBezTo>
                                  <a:pt x="607695" y="459105"/>
                                  <a:pt x="610235" y="456565"/>
                                  <a:pt x="610235" y="459105"/>
                                </a:cubicBezTo>
                                <a:lnTo>
                                  <a:pt x="611505" y="459105"/>
                                </a:lnTo>
                                <a:lnTo>
                                  <a:pt x="611505" y="460375"/>
                                </a:lnTo>
                                <a:cubicBezTo>
                                  <a:pt x="617855" y="456565"/>
                                  <a:pt x="628015" y="456565"/>
                                  <a:pt x="629285" y="446405"/>
                                </a:cubicBezTo>
                                <a:cubicBezTo>
                                  <a:pt x="630555" y="446405"/>
                                  <a:pt x="630555" y="446405"/>
                                  <a:pt x="631825" y="446405"/>
                                </a:cubicBezTo>
                                <a:cubicBezTo>
                                  <a:pt x="634365" y="451485"/>
                                  <a:pt x="636905" y="445135"/>
                                  <a:pt x="643255" y="445135"/>
                                </a:cubicBezTo>
                                <a:lnTo>
                                  <a:pt x="643255" y="442595"/>
                                </a:lnTo>
                                <a:lnTo>
                                  <a:pt x="644525" y="440055"/>
                                </a:lnTo>
                                <a:cubicBezTo>
                                  <a:pt x="645795" y="434975"/>
                                  <a:pt x="648335" y="440055"/>
                                  <a:pt x="652145" y="438785"/>
                                </a:cubicBezTo>
                                <a:cubicBezTo>
                                  <a:pt x="654685" y="433705"/>
                                  <a:pt x="662305" y="436245"/>
                                  <a:pt x="662305" y="427355"/>
                                </a:cubicBezTo>
                                <a:cubicBezTo>
                                  <a:pt x="666115" y="426085"/>
                                  <a:pt x="669925" y="426085"/>
                                  <a:pt x="672465" y="422275"/>
                                </a:cubicBezTo>
                                <a:cubicBezTo>
                                  <a:pt x="688975" y="414655"/>
                                  <a:pt x="708025" y="404495"/>
                                  <a:pt x="725805" y="394335"/>
                                </a:cubicBezTo>
                                <a:cubicBezTo>
                                  <a:pt x="725805" y="394335"/>
                                  <a:pt x="725805" y="394335"/>
                                  <a:pt x="725805" y="394335"/>
                                </a:cubicBezTo>
                                <a:cubicBezTo>
                                  <a:pt x="727075" y="394335"/>
                                  <a:pt x="728345" y="393065"/>
                                  <a:pt x="730885" y="394335"/>
                                </a:cubicBezTo>
                                <a:cubicBezTo>
                                  <a:pt x="730885" y="393065"/>
                                  <a:pt x="730885" y="391795"/>
                                  <a:pt x="730885" y="390525"/>
                                </a:cubicBezTo>
                                <a:cubicBezTo>
                                  <a:pt x="758825" y="376555"/>
                                  <a:pt x="786765" y="360045"/>
                                  <a:pt x="814705" y="344805"/>
                                </a:cubicBezTo>
                                <a:cubicBezTo>
                                  <a:pt x="831215" y="334645"/>
                                  <a:pt x="847725" y="325755"/>
                                  <a:pt x="864235" y="316865"/>
                                </a:cubicBezTo>
                                <a:cubicBezTo>
                                  <a:pt x="865505" y="316865"/>
                                  <a:pt x="865505" y="314325"/>
                                  <a:pt x="865505" y="314325"/>
                                </a:cubicBezTo>
                                <a:cubicBezTo>
                                  <a:pt x="865505" y="313055"/>
                                  <a:pt x="864235" y="313055"/>
                                  <a:pt x="862965" y="313055"/>
                                </a:cubicBezTo>
                                <a:cubicBezTo>
                                  <a:pt x="846455" y="321945"/>
                                  <a:pt x="829945" y="332105"/>
                                  <a:pt x="813435" y="340995"/>
                                </a:cubicBezTo>
                                <a:cubicBezTo>
                                  <a:pt x="785495" y="357505"/>
                                  <a:pt x="756285" y="374015"/>
                                  <a:pt x="728345" y="387985"/>
                                </a:cubicBezTo>
                                <a:cubicBezTo>
                                  <a:pt x="728345" y="387985"/>
                                  <a:pt x="728345" y="387985"/>
                                  <a:pt x="728345" y="387985"/>
                                </a:cubicBezTo>
                                <a:lnTo>
                                  <a:pt x="728345" y="387985"/>
                                </a:lnTo>
                                <a:cubicBezTo>
                                  <a:pt x="725805" y="387985"/>
                                  <a:pt x="724535" y="389255"/>
                                  <a:pt x="723265" y="390525"/>
                                </a:cubicBezTo>
                                <a:cubicBezTo>
                                  <a:pt x="705485" y="400685"/>
                                  <a:pt x="686435" y="410845"/>
                                  <a:pt x="669925" y="418465"/>
                                </a:cubicBezTo>
                                <a:cubicBezTo>
                                  <a:pt x="669925" y="418465"/>
                                  <a:pt x="669925" y="418465"/>
                                  <a:pt x="669925" y="418465"/>
                                </a:cubicBezTo>
                                <a:cubicBezTo>
                                  <a:pt x="659765" y="422275"/>
                                  <a:pt x="652145" y="428625"/>
                                  <a:pt x="640715" y="432435"/>
                                </a:cubicBezTo>
                                <a:lnTo>
                                  <a:pt x="639445" y="434975"/>
                                </a:lnTo>
                                <a:lnTo>
                                  <a:pt x="638175" y="433705"/>
                                </a:lnTo>
                                <a:cubicBezTo>
                                  <a:pt x="625475" y="441325"/>
                                  <a:pt x="614045" y="451485"/>
                                  <a:pt x="597535" y="455295"/>
                                </a:cubicBezTo>
                                <a:lnTo>
                                  <a:pt x="597535" y="457835"/>
                                </a:lnTo>
                                <a:lnTo>
                                  <a:pt x="596265" y="456565"/>
                                </a:lnTo>
                                <a:cubicBezTo>
                                  <a:pt x="591185" y="460375"/>
                                  <a:pt x="586105" y="465455"/>
                                  <a:pt x="578485" y="465455"/>
                                </a:cubicBezTo>
                                <a:lnTo>
                                  <a:pt x="577215" y="464185"/>
                                </a:lnTo>
                                <a:lnTo>
                                  <a:pt x="578485" y="461645"/>
                                </a:lnTo>
                                <a:cubicBezTo>
                                  <a:pt x="575945" y="461645"/>
                                  <a:pt x="575945" y="460375"/>
                                  <a:pt x="574675" y="459105"/>
                                </a:cubicBezTo>
                                <a:lnTo>
                                  <a:pt x="573405" y="457835"/>
                                </a:lnTo>
                                <a:lnTo>
                                  <a:pt x="574675" y="455295"/>
                                </a:lnTo>
                                <a:cubicBezTo>
                                  <a:pt x="565785" y="452755"/>
                                  <a:pt x="564515" y="464185"/>
                                  <a:pt x="558165" y="460375"/>
                                </a:cubicBezTo>
                                <a:cubicBezTo>
                                  <a:pt x="558165" y="461645"/>
                                  <a:pt x="555625" y="462915"/>
                                  <a:pt x="556895" y="465455"/>
                                </a:cubicBezTo>
                                <a:lnTo>
                                  <a:pt x="559435" y="465455"/>
                                </a:lnTo>
                                <a:lnTo>
                                  <a:pt x="559435" y="467995"/>
                                </a:lnTo>
                                <a:cubicBezTo>
                                  <a:pt x="560705" y="467995"/>
                                  <a:pt x="560705" y="467995"/>
                                  <a:pt x="561975" y="467995"/>
                                </a:cubicBezTo>
                                <a:cubicBezTo>
                                  <a:pt x="561975" y="469265"/>
                                  <a:pt x="561975" y="469265"/>
                                  <a:pt x="561975" y="470535"/>
                                </a:cubicBezTo>
                                <a:cubicBezTo>
                                  <a:pt x="560705" y="470535"/>
                                  <a:pt x="560705" y="470535"/>
                                  <a:pt x="559435" y="470535"/>
                                </a:cubicBezTo>
                                <a:cubicBezTo>
                                  <a:pt x="559435" y="470535"/>
                                  <a:pt x="559435" y="469265"/>
                                  <a:pt x="559435" y="469265"/>
                                </a:cubicBezTo>
                                <a:lnTo>
                                  <a:pt x="556895" y="469265"/>
                                </a:lnTo>
                                <a:lnTo>
                                  <a:pt x="555625" y="466725"/>
                                </a:lnTo>
                                <a:cubicBezTo>
                                  <a:pt x="554355" y="466725"/>
                                  <a:pt x="553085" y="467995"/>
                                  <a:pt x="550545" y="467995"/>
                                </a:cubicBezTo>
                                <a:cubicBezTo>
                                  <a:pt x="550545" y="465455"/>
                                  <a:pt x="555625" y="465455"/>
                                  <a:pt x="551815" y="464185"/>
                                </a:cubicBezTo>
                                <a:cubicBezTo>
                                  <a:pt x="531495" y="480695"/>
                                  <a:pt x="508635" y="485775"/>
                                  <a:pt x="489585" y="502285"/>
                                </a:cubicBezTo>
                                <a:cubicBezTo>
                                  <a:pt x="487045" y="502285"/>
                                  <a:pt x="485775" y="502285"/>
                                  <a:pt x="483235" y="502285"/>
                                </a:cubicBezTo>
                                <a:cubicBezTo>
                                  <a:pt x="473075" y="511175"/>
                                  <a:pt x="457835" y="513715"/>
                                  <a:pt x="448945" y="523875"/>
                                </a:cubicBezTo>
                                <a:cubicBezTo>
                                  <a:pt x="440055" y="523875"/>
                                  <a:pt x="431165" y="531495"/>
                                  <a:pt x="428625" y="535305"/>
                                </a:cubicBezTo>
                                <a:cubicBezTo>
                                  <a:pt x="422275" y="530225"/>
                                  <a:pt x="422275" y="545465"/>
                                  <a:pt x="413385" y="540385"/>
                                </a:cubicBezTo>
                                <a:cubicBezTo>
                                  <a:pt x="410845" y="541655"/>
                                  <a:pt x="412115" y="546735"/>
                                  <a:pt x="409575" y="546735"/>
                                </a:cubicBezTo>
                                <a:cubicBezTo>
                                  <a:pt x="400685" y="544195"/>
                                  <a:pt x="396875" y="558165"/>
                                  <a:pt x="385445" y="556895"/>
                                </a:cubicBezTo>
                                <a:cubicBezTo>
                                  <a:pt x="379095" y="565785"/>
                                  <a:pt x="370205" y="569595"/>
                                  <a:pt x="358775" y="574675"/>
                                </a:cubicBezTo>
                                <a:cubicBezTo>
                                  <a:pt x="358775" y="573405"/>
                                  <a:pt x="358775" y="572135"/>
                                  <a:pt x="357505" y="572135"/>
                                </a:cubicBezTo>
                                <a:cubicBezTo>
                                  <a:pt x="340995" y="581025"/>
                                  <a:pt x="323215" y="588645"/>
                                  <a:pt x="310515" y="602615"/>
                                </a:cubicBezTo>
                                <a:cubicBezTo>
                                  <a:pt x="309245" y="602615"/>
                                  <a:pt x="307975" y="600075"/>
                                  <a:pt x="305435" y="601345"/>
                                </a:cubicBezTo>
                                <a:cubicBezTo>
                                  <a:pt x="304165" y="611505"/>
                                  <a:pt x="291465" y="606425"/>
                                  <a:pt x="288925" y="614045"/>
                                </a:cubicBezTo>
                                <a:cubicBezTo>
                                  <a:pt x="291465" y="616585"/>
                                  <a:pt x="294005" y="610235"/>
                                  <a:pt x="295275" y="614045"/>
                                </a:cubicBezTo>
                                <a:cubicBezTo>
                                  <a:pt x="291465" y="619125"/>
                                  <a:pt x="285115" y="621665"/>
                                  <a:pt x="277495" y="617855"/>
                                </a:cubicBezTo>
                                <a:cubicBezTo>
                                  <a:pt x="277495" y="619125"/>
                                  <a:pt x="277495" y="619125"/>
                                  <a:pt x="277495" y="620395"/>
                                </a:cubicBezTo>
                                <a:lnTo>
                                  <a:pt x="280035" y="620395"/>
                                </a:lnTo>
                                <a:lnTo>
                                  <a:pt x="280035" y="622935"/>
                                </a:lnTo>
                                <a:cubicBezTo>
                                  <a:pt x="278765" y="628015"/>
                                  <a:pt x="272415" y="628015"/>
                                  <a:pt x="269875" y="625475"/>
                                </a:cubicBezTo>
                                <a:cubicBezTo>
                                  <a:pt x="268605" y="630555"/>
                                  <a:pt x="264795" y="633095"/>
                                  <a:pt x="260985" y="635635"/>
                                </a:cubicBezTo>
                                <a:cubicBezTo>
                                  <a:pt x="259715" y="635635"/>
                                  <a:pt x="257175" y="635635"/>
                                  <a:pt x="255905" y="635635"/>
                                </a:cubicBezTo>
                                <a:cubicBezTo>
                                  <a:pt x="239395" y="647065"/>
                                  <a:pt x="222885" y="658495"/>
                                  <a:pt x="207645" y="671195"/>
                                </a:cubicBezTo>
                                <a:cubicBezTo>
                                  <a:pt x="207645" y="675005"/>
                                  <a:pt x="210185" y="676275"/>
                                  <a:pt x="206375" y="673735"/>
                                </a:cubicBezTo>
                                <a:cubicBezTo>
                                  <a:pt x="205105" y="677545"/>
                                  <a:pt x="210185" y="676275"/>
                                  <a:pt x="208915" y="680085"/>
                                </a:cubicBezTo>
                                <a:cubicBezTo>
                                  <a:pt x="207645" y="680085"/>
                                  <a:pt x="206375" y="681355"/>
                                  <a:pt x="206375" y="682625"/>
                                </a:cubicBezTo>
                                <a:lnTo>
                                  <a:pt x="207645" y="683895"/>
                                </a:lnTo>
                                <a:lnTo>
                                  <a:pt x="207645" y="686435"/>
                                </a:lnTo>
                                <a:cubicBezTo>
                                  <a:pt x="211455" y="688975"/>
                                  <a:pt x="217805" y="675005"/>
                                  <a:pt x="224155" y="681355"/>
                                </a:cubicBezTo>
                                <a:cubicBezTo>
                                  <a:pt x="229235" y="667385"/>
                                  <a:pt x="241935" y="681355"/>
                                  <a:pt x="244475" y="675005"/>
                                </a:cubicBezTo>
                                <a:cubicBezTo>
                                  <a:pt x="244475" y="685165"/>
                                  <a:pt x="236855" y="685165"/>
                                  <a:pt x="231775" y="688975"/>
                                </a:cubicBezTo>
                                <a:lnTo>
                                  <a:pt x="233045" y="690245"/>
                                </a:lnTo>
                                <a:lnTo>
                                  <a:pt x="231775" y="692785"/>
                                </a:lnTo>
                                <a:cubicBezTo>
                                  <a:pt x="234315" y="700405"/>
                                  <a:pt x="221615" y="700405"/>
                                  <a:pt x="217805" y="705485"/>
                                </a:cubicBezTo>
                                <a:cubicBezTo>
                                  <a:pt x="216535" y="708025"/>
                                  <a:pt x="219075" y="713105"/>
                                  <a:pt x="215265" y="713105"/>
                                </a:cubicBezTo>
                                <a:lnTo>
                                  <a:pt x="216535" y="714375"/>
                                </a:lnTo>
                                <a:lnTo>
                                  <a:pt x="215265" y="716915"/>
                                </a:lnTo>
                                <a:cubicBezTo>
                                  <a:pt x="222885" y="715645"/>
                                  <a:pt x="227965" y="702945"/>
                                  <a:pt x="234315" y="705485"/>
                                </a:cubicBezTo>
                                <a:cubicBezTo>
                                  <a:pt x="234315" y="705485"/>
                                  <a:pt x="234315" y="706755"/>
                                  <a:pt x="234315" y="706755"/>
                                </a:cubicBezTo>
                                <a:lnTo>
                                  <a:pt x="234315" y="709295"/>
                                </a:lnTo>
                                <a:lnTo>
                                  <a:pt x="234315" y="711835"/>
                                </a:lnTo>
                                <a:cubicBezTo>
                                  <a:pt x="243205" y="710565"/>
                                  <a:pt x="249555" y="692785"/>
                                  <a:pt x="257175" y="699135"/>
                                </a:cubicBezTo>
                                <a:cubicBezTo>
                                  <a:pt x="250825" y="699135"/>
                                  <a:pt x="250825" y="706755"/>
                                  <a:pt x="245745" y="706755"/>
                                </a:cubicBezTo>
                                <a:cubicBezTo>
                                  <a:pt x="241935" y="720725"/>
                                  <a:pt x="227965" y="721995"/>
                                  <a:pt x="220345" y="732155"/>
                                </a:cubicBezTo>
                                <a:cubicBezTo>
                                  <a:pt x="221615" y="732155"/>
                                  <a:pt x="222885" y="732155"/>
                                  <a:pt x="222885" y="733425"/>
                                </a:cubicBezTo>
                                <a:cubicBezTo>
                                  <a:pt x="213995" y="734695"/>
                                  <a:pt x="213995" y="746125"/>
                                  <a:pt x="201295" y="743585"/>
                                </a:cubicBezTo>
                                <a:cubicBezTo>
                                  <a:pt x="196215" y="757555"/>
                                  <a:pt x="182245" y="765175"/>
                                  <a:pt x="174625" y="772795"/>
                                </a:cubicBezTo>
                                <a:cubicBezTo>
                                  <a:pt x="180975" y="774065"/>
                                  <a:pt x="174625" y="777875"/>
                                  <a:pt x="180975" y="780415"/>
                                </a:cubicBezTo>
                                <a:cubicBezTo>
                                  <a:pt x="172085" y="784225"/>
                                  <a:pt x="164465" y="789305"/>
                                  <a:pt x="161925" y="799465"/>
                                </a:cubicBezTo>
                                <a:cubicBezTo>
                                  <a:pt x="172085" y="802005"/>
                                  <a:pt x="179705" y="794385"/>
                                  <a:pt x="179705" y="786765"/>
                                </a:cubicBezTo>
                                <a:cubicBezTo>
                                  <a:pt x="182245" y="786765"/>
                                  <a:pt x="184785" y="785495"/>
                                  <a:pt x="187325" y="784225"/>
                                </a:cubicBezTo>
                                <a:lnTo>
                                  <a:pt x="188595" y="781685"/>
                                </a:lnTo>
                                <a:lnTo>
                                  <a:pt x="189865" y="782955"/>
                                </a:lnTo>
                                <a:cubicBezTo>
                                  <a:pt x="196215" y="779145"/>
                                  <a:pt x="198755" y="771525"/>
                                  <a:pt x="205105" y="767715"/>
                                </a:cubicBezTo>
                                <a:cubicBezTo>
                                  <a:pt x="203835" y="767715"/>
                                  <a:pt x="203835" y="766445"/>
                                  <a:pt x="203835" y="765175"/>
                                </a:cubicBezTo>
                                <a:cubicBezTo>
                                  <a:pt x="207645" y="763905"/>
                                  <a:pt x="211455" y="762635"/>
                                  <a:pt x="212725" y="758825"/>
                                </a:cubicBezTo>
                                <a:cubicBezTo>
                                  <a:pt x="213995" y="760095"/>
                                  <a:pt x="217805" y="760095"/>
                                  <a:pt x="217805" y="762635"/>
                                </a:cubicBezTo>
                                <a:cubicBezTo>
                                  <a:pt x="216535" y="766445"/>
                                  <a:pt x="211455" y="766445"/>
                                  <a:pt x="210185" y="770255"/>
                                </a:cubicBezTo>
                                <a:lnTo>
                                  <a:pt x="210185" y="772795"/>
                                </a:lnTo>
                                <a:lnTo>
                                  <a:pt x="208915" y="775335"/>
                                </a:lnTo>
                                <a:cubicBezTo>
                                  <a:pt x="213995" y="774065"/>
                                  <a:pt x="213995" y="775335"/>
                                  <a:pt x="217805" y="777875"/>
                                </a:cubicBezTo>
                                <a:cubicBezTo>
                                  <a:pt x="226695" y="772795"/>
                                  <a:pt x="234315" y="763905"/>
                                  <a:pt x="244475" y="760095"/>
                                </a:cubicBezTo>
                                <a:cubicBezTo>
                                  <a:pt x="245745" y="756285"/>
                                  <a:pt x="245745" y="757555"/>
                                  <a:pt x="244475" y="753745"/>
                                </a:cubicBezTo>
                                <a:cubicBezTo>
                                  <a:pt x="254635" y="755015"/>
                                  <a:pt x="259715" y="743585"/>
                                  <a:pt x="266065" y="746125"/>
                                </a:cubicBezTo>
                                <a:cubicBezTo>
                                  <a:pt x="259715" y="752475"/>
                                  <a:pt x="253365" y="760095"/>
                                  <a:pt x="243205" y="761365"/>
                                </a:cubicBezTo>
                                <a:cubicBezTo>
                                  <a:pt x="243205" y="762635"/>
                                  <a:pt x="243205" y="762635"/>
                                  <a:pt x="243205" y="763905"/>
                                </a:cubicBezTo>
                                <a:lnTo>
                                  <a:pt x="243205" y="765175"/>
                                </a:lnTo>
                                <a:lnTo>
                                  <a:pt x="241935" y="766445"/>
                                </a:lnTo>
                                <a:cubicBezTo>
                                  <a:pt x="243205" y="766445"/>
                                  <a:pt x="243205" y="767715"/>
                                  <a:pt x="244475" y="767715"/>
                                </a:cubicBezTo>
                                <a:cubicBezTo>
                                  <a:pt x="243205" y="772795"/>
                                  <a:pt x="238125" y="770255"/>
                                  <a:pt x="236855" y="774065"/>
                                </a:cubicBezTo>
                                <a:cubicBezTo>
                                  <a:pt x="235585" y="774065"/>
                                  <a:pt x="235585" y="772795"/>
                                  <a:pt x="235585" y="771525"/>
                                </a:cubicBezTo>
                                <a:lnTo>
                                  <a:pt x="234315" y="771525"/>
                                </a:lnTo>
                                <a:lnTo>
                                  <a:pt x="233045" y="770255"/>
                                </a:lnTo>
                                <a:cubicBezTo>
                                  <a:pt x="231775" y="770255"/>
                                  <a:pt x="230505" y="771525"/>
                                  <a:pt x="229235" y="771525"/>
                                </a:cubicBezTo>
                                <a:cubicBezTo>
                                  <a:pt x="229235" y="785495"/>
                                  <a:pt x="216535" y="782955"/>
                                  <a:pt x="215265" y="794385"/>
                                </a:cubicBezTo>
                                <a:lnTo>
                                  <a:pt x="216535" y="794385"/>
                                </a:lnTo>
                                <a:lnTo>
                                  <a:pt x="217805" y="795655"/>
                                </a:lnTo>
                                <a:cubicBezTo>
                                  <a:pt x="226695" y="796925"/>
                                  <a:pt x="229235" y="782955"/>
                                  <a:pt x="236855" y="788035"/>
                                </a:cubicBezTo>
                                <a:cubicBezTo>
                                  <a:pt x="236855" y="789305"/>
                                  <a:pt x="235585" y="789305"/>
                                  <a:pt x="235585" y="790575"/>
                                </a:cubicBezTo>
                                <a:lnTo>
                                  <a:pt x="236855" y="791845"/>
                                </a:lnTo>
                                <a:lnTo>
                                  <a:pt x="235585" y="794385"/>
                                </a:lnTo>
                                <a:cubicBezTo>
                                  <a:pt x="235585" y="795655"/>
                                  <a:pt x="243205" y="795655"/>
                                  <a:pt x="244475" y="793115"/>
                                </a:cubicBezTo>
                                <a:cubicBezTo>
                                  <a:pt x="240665" y="791845"/>
                                  <a:pt x="248285" y="789305"/>
                                  <a:pt x="248285" y="788035"/>
                                </a:cubicBezTo>
                                <a:cubicBezTo>
                                  <a:pt x="247015" y="788035"/>
                                  <a:pt x="247015" y="786765"/>
                                  <a:pt x="245745" y="785495"/>
                                </a:cubicBezTo>
                                <a:cubicBezTo>
                                  <a:pt x="253365" y="785495"/>
                                  <a:pt x="255905" y="777875"/>
                                  <a:pt x="260985" y="774065"/>
                                </a:cubicBezTo>
                                <a:cubicBezTo>
                                  <a:pt x="271145" y="771525"/>
                                  <a:pt x="277495" y="757555"/>
                                  <a:pt x="285115" y="758825"/>
                                </a:cubicBezTo>
                                <a:cubicBezTo>
                                  <a:pt x="278765" y="761365"/>
                                  <a:pt x="278765" y="770255"/>
                                  <a:pt x="269875" y="770255"/>
                                </a:cubicBezTo>
                                <a:cubicBezTo>
                                  <a:pt x="267335" y="781685"/>
                                  <a:pt x="255905" y="781685"/>
                                  <a:pt x="250825" y="789305"/>
                                </a:cubicBezTo>
                                <a:lnTo>
                                  <a:pt x="252095" y="790575"/>
                                </a:lnTo>
                                <a:lnTo>
                                  <a:pt x="250825" y="793115"/>
                                </a:lnTo>
                                <a:cubicBezTo>
                                  <a:pt x="253365" y="794385"/>
                                  <a:pt x="253365" y="796925"/>
                                  <a:pt x="252095" y="802005"/>
                                </a:cubicBezTo>
                                <a:cubicBezTo>
                                  <a:pt x="249555" y="802005"/>
                                  <a:pt x="247015" y="802005"/>
                                  <a:pt x="247015" y="804545"/>
                                </a:cubicBezTo>
                                <a:cubicBezTo>
                                  <a:pt x="253365" y="808355"/>
                                  <a:pt x="257175" y="813435"/>
                                  <a:pt x="266065" y="808355"/>
                                </a:cubicBezTo>
                                <a:cubicBezTo>
                                  <a:pt x="267335" y="814705"/>
                                  <a:pt x="273685" y="814705"/>
                                  <a:pt x="280035" y="813435"/>
                                </a:cubicBezTo>
                                <a:cubicBezTo>
                                  <a:pt x="282575" y="810895"/>
                                  <a:pt x="281305" y="803275"/>
                                  <a:pt x="287655" y="804545"/>
                                </a:cubicBezTo>
                                <a:cubicBezTo>
                                  <a:pt x="285115" y="809625"/>
                                  <a:pt x="290195" y="809625"/>
                                  <a:pt x="291465" y="812165"/>
                                </a:cubicBezTo>
                                <a:cubicBezTo>
                                  <a:pt x="291465" y="815975"/>
                                  <a:pt x="290195" y="818515"/>
                                  <a:pt x="286385" y="819785"/>
                                </a:cubicBezTo>
                                <a:cubicBezTo>
                                  <a:pt x="285115" y="819785"/>
                                  <a:pt x="285115" y="818515"/>
                                  <a:pt x="282575" y="818515"/>
                                </a:cubicBezTo>
                                <a:cubicBezTo>
                                  <a:pt x="280035" y="826135"/>
                                  <a:pt x="273685" y="826135"/>
                                  <a:pt x="267335" y="829945"/>
                                </a:cubicBezTo>
                                <a:cubicBezTo>
                                  <a:pt x="247015" y="842645"/>
                                  <a:pt x="234315" y="862965"/>
                                  <a:pt x="210185" y="866775"/>
                                </a:cubicBezTo>
                                <a:cubicBezTo>
                                  <a:pt x="207645" y="871855"/>
                                  <a:pt x="202565" y="874395"/>
                                  <a:pt x="197485" y="876935"/>
                                </a:cubicBezTo>
                                <a:cubicBezTo>
                                  <a:pt x="200025" y="888365"/>
                                  <a:pt x="186055" y="890905"/>
                                  <a:pt x="183515" y="899795"/>
                                </a:cubicBezTo>
                                <a:cubicBezTo>
                                  <a:pt x="187325" y="901065"/>
                                  <a:pt x="194945" y="901065"/>
                                  <a:pt x="198755" y="906145"/>
                                </a:cubicBezTo>
                                <a:cubicBezTo>
                                  <a:pt x="183515" y="920115"/>
                                  <a:pt x="156845" y="926465"/>
                                  <a:pt x="146685" y="940435"/>
                                </a:cubicBezTo>
                                <a:cubicBezTo>
                                  <a:pt x="145415" y="940435"/>
                                  <a:pt x="145415" y="939165"/>
                                  <a:pt x="142875" y="939165"/>
                                </a:cubicBezTo>
                                <a:cubicBezTo>
                                  <a:pt x="135255" y="946785"/>
                                  <a:pt x="125095" y="949325"/>
                                  <a:pt x="116205" y="954405"/>
                                </a:cubicBezTo>
                                <a:cubicBezTo>
                                  <a:pt x="106045" y="960755"/>
                                  <a:pt x="97155" y="969645"/>
                                  <a:pt x="86995" y="974725"/>
                                </a:cubicBezTo>
                                <a:cubicBezTo>
                                  <a:pt x="79375" y="972185"/>
                                  <a:pt x="65405" y="978535"/>
                                  <a:pt x="65405" y="986155"/>
                                </a:cubicBezTo>
                                <a:cubicBezTo>
                                  <a:pt x="61595" y="986155"/>
                                  <a:pt x="57785" y="989965"/>
                                  <a:pt x="53975" y="992505"/>
                                </a:cubicBezTo>
                                <a:cubicBezTo>
                                  <a:pt x="48895" y="995045"/>
                                  <a:pt x="41275" y="993775"/>
                                  <a:pt x="40005" y="1001395"/>
                                </a:cubicBezTo>
                                <a:cubicBezTo>
                                  <a:pt x="40005" y="1002665"/>
                                  <a:pt x="42545" y="1002665"/>
                                  <a:pt x="42545" y="1003935"/>
                                </a:cubicBezTo>
                                <a:lnTo>
                                  <a:pt x="43815" y="1005205"/>
                                </a:lnTo>
                                <a:lnTo>
                                  <a:pt x="42545" y="1007745"/>
                                </a:lnTo>
                                <a:cubicBezTo>
                                  <a:pt x="45085" y="1007745"/>
                                  <a:pt x="46355" y="1007745"/>
                                  <a:pt x="47625" y="1009015"/>
                                </a:cubicBezTo>
                                <a:cubicBezTo>
                                  <a:pt x="43815" y="1015365"/>
                                  <a:pt x="37465" y="1016635"/>
                                  <a:pt x="32385" y="1021715"/>
                                </a:cubicBezTo>
                                <a:lnTo>
                                  <a:pt x="31115" y="1024255"/>
                                </a:lnTo>
                                <a:lnTo>
                                  <a:pt x="29845" y="1022985"/>
                                </a:lnTo>
                                <a:cubicBezTo>
                                  <a:pt x="27305" y="1028065"/>
                                  <a:pt x="24765" y="1033145"/>
                                  <a:pt x="18415" y="1034415"/>
                                </a:cubicBezTo>
                                <a:cubicBezTo>
                                  <a:pt x="18415" y="1036955"/>
                                  <a:pt x="18415" y="1039495"/>
                                  <a:pt x="17145" y="1042035"/>
                                </a:cubicBezTo>
                                <a:cubicBezTo>
                                  <a:pt x="27305" y="1043305"/>
                                  <a:pt x="27305" y="1029335"/>
                                  <a:pt x="37465" y="1030605"/>
                                </a:cubicBezTo>
                                <a:cubicBezTo>
                                  <a:pt x="37465" y="1033145"/>
                                  <a:pt x="37465" y="1035685"/>
                                  <a:pt x="40005" y="1034415"/>
                                </a:cubicBezTo>
                                <a:cubicBezTo>
                                  <a:pt x="47625" y="1034415"/>
                                  <a:pt x="48895" y="1021715"/>
                                  <a:pt x="56515" y="1028065"/>
                                </a:cubicBezTo>
                                <a:cubicBezTo>
                                  <a:pt x="60325" y="1022985"/>
                                  <a:pt x="74295" y="1011555"/>
                                  <a:pt x="76835" y="1022985"/>
                                </a:cubicBezTo>
                                <a:cubicBezTo>
                                  <a:pt x="74295" y="1022985"/>
                                  <a:pt x="74295" y="1024255"/>
                                  <a:pt x="74295" y="1026795"/>
                                </a:cubicBezTo>
                                <a:lnTo>
                                  <a:pt x="76835" y="1026795"/>
                                </a:lnTo>
                                <a:lnTo>
                                  <a:pt x="78105" y="1029335"/>
                                </a:lnTo>
                                <a:cubicBezTo>
                                  <a:pt x="79375" y="1029335"/>
                                  <a:pt x="80645" y="1026795"/>
                                  <a:pt x="81915" y="1029335"/>
                                </a:cubicBezTo>
                                <a:lnTo>
                                  <a:pt x="83185" y="1029335"/>
                                </a:lnTo>
                                <a:lnTo>
                                  <a:pt x="83185" y="1030605"/>
                                </a:lnTo>
                                <a:cubicBezTo>
                                  <a:pt x="85725" y="1029335"/>
                                  <a:pt x="88265" y="1026795"/>
                                  <a:pt x="90805" y="1025525"/>
                                </a:cubicBezTo>
                                <a:cubicBezTo>
                                  <a:pt x="90805" y="1021715"/>
                                  <a:pt x="89535" y="1020445"/>
                                  <a:pt x="89535" y="1016635"/>
                                </a:cubicBezTo>
                                <a:cubicBezTo>
                                  <a:pt x="89535" y="1016635"/>
                                  <a:pt x="90805" y="1015365"/>
                                  <a:pt x="90805" y="1015365"/>
                                </a:cubicBezTo>
                                <a:cubicBezTo>
                                  <a:pt x="92075" y="1014095"/>
                                  <a:pt x="93345" y="1012825"/>
                                  <a:pt x="94615" y="1012825"/>
                                </a:cubicBezTo>
                                <a:cubicBezTo>
                                  <a:pt x="97155" y="1011555"/>
                                  <a:pt x="99695" y="1009015"/>
                                  <a:pt x="99695" y="1003935"/>
                                </a:cubicBezTo>
                                <a:cubicBezTo>
                                  <a:pt x="98425" y="1002665"/>
                                  <a:pt x="97155" y="1002665"/>
                                  <a:pt x="94615" y="1003935"/>
                                </a:cubicBezTo>
                                <a:lnTo>
                                  <a:pt x="93345" y="1002665"/>
                                </a:lnTo>
                                <a:lnTo>
                                  <a:pt x="95885" y="1001395"/>
                                </a:lnTo>
                                <a:cubicBezTo>
                                  <a:pt x="100965" y="991235"/>
                                  <a:pt x="114935" y="993775"/>
                                  <a:pt x="121285" y="984885"/>
                                </a:cubicBezTo>
                                <a:cubicBezTo>
                                  <a:pt x="118745" y="984885"/>
                                  <a:pt x="117475" y="984885"/>
                                  <a:pt x="117475" y="982345"/>
                                </a:cubicBezTo>
                                <a:cubicBezTo>
                                  <a:pt x="126365" y="970915"/>
                                  <a:pt x="141605" y="967105"/>
                                  <a:pt x="151765" y="958215"/>
                                </a:cubicBezTo>
                                <a:cubicBezTo>
                                  <a:pt x="150495" y="958215"/>
                                  <a:pt x="150495" y="956945"/>
                                  <a:pt x="149225" y="955675"/>
                                </a:cubicBezTo>
                                <a:cubicBezTo>
                                  <a:pt x="153035" y="954405"/>
                                  <a:pt x="158115" y="949325"/>
                                  <a:pt x="161925" y="953135"/>
                                </a:cubicBezTo>
                                <a:cubicBezTo>
                                  <a:pt x="165735" y="945515"/>
                                  <a:pt x="172085" y="942975"/>
                                  <a:pt x="180975" y="941705"/>
                                </a:cubicBezTo>
                                <a:cubicBezTo>
                                  <a:pt x="183515" y="944245"/>
                                  <a:pt x="179705" y="948055"/>
                                  <a:pt x="182245" y="948055"/>
                                </a:cubicBezTo>
                                <a:cubicBezTo>
                                  <a:pt x="191135" y="942975"/>
                                  <a:pt x="201295" y="937895"/>
                                  <a:pt x="208915" y="931545"/>
                                </a:cubicBezTo>
                                <a:lnTo>
                                  <a:pt x="207645" y="931545"/>
                                </a:lnTo>
                                <a:lnTo>
                                  <a:pt x="207645" y="930275"/>
                                </a:lnTo>
                                <a:cubicBezTo>
                                  <a:pt x="207645" y="929005"/>
                                  <a:pt x="212725" y="925195"/>
                                  <a:pt x="212725" y="927735"/>
                                </a:cubicBezTo>
                                <a:lnTo>
                                  <a:pt x="213995" y="927735"/>
                                </a:lnTo>
                                <a:lnTo>
                                  <a:pt x="213995" y="929005"/>
                                </a:lnTo>
                                <a:cubicBezTo>
                                  <a:pt x="215265" y="927735"/>
                                  <a:pt x="217805" y="927735"/>
                                  <a:pt x="220345" y="927735"/>
                                </a:cubicBezTo>
                                <a:cubicBezTo>
                                  <a:pt x="222885" y="918845"/>
                                  <a:pt x="230505" y="916305"/>
                                  <a:pt x="239395" y="913765"/>
                                </a:cubicBezTo>
                                <a:lnTo>
                                  <a:pt x="238125" y="912495"/>
                                </a:lnTo>
                                <a:lnTo>
                                  <a:pt x="239395" y="909955"/>
                                </a:lnTo>
                                <a:cubicBezTo>
                                  <a:pt x="238125" y="909955"/>
                                  <a:pt x="236855" y="909955"/>
                                  <a:pt x="235585" y="909955"/>
                                </a:cubicBezTo>
                                <a:cubicBezTo>
                                  <a:pt x="236855" y="907415"/>
                                  <a:pt x="241935" y="903605"/>
                                  <a:pt x="244475" y="906145"/>
                                </a:cubicBezTo>
                                <a:cubicBezTo>
                                  <a:pt x="244475" y="906145"/>
                                  <a:pt x="244475" y="907415"/>
                                  <a:pt x="244475" y="907415"/>
                                </a:cubicBezTo>
                                <a:lnTo>
                                  <a:pt x="245745" y="907415"/>
                                </a:lnTo>
                                <a:lnTo>
                                  <a:pt x="247015" y="908685"/>
                                </a:lnTo>
                                <a:cubicBezTo>
                                  <a:pt x="253365" y="908685"/>
                                  <a:pt x="253365" y="903605"/>
                                  <a:pt x="257175" y="901065"/>
                                </a:cubicBezTo>
                                <a:lnTo>
                                  <a:pt x="255905" y="901065"/>
                                </a:lnTo>
                                <a:lnTo>
                                  <a:pt x="255905" y="899795"/>
                                </a:lnTo>
                                <a:cubicBezTo>
                                  <a:pt x="257175" y="893445"/>
                                  <a:pt x="262255" y="892175"/>
                                  <a:pt x="267335" y="892175"/>
                                </a:cubicBezTo>
                                <a:lnTo>
                                  <a:pt x="268605" y="889635"/>
                                </a:lnTo>
                                <a:lnTo>
                                  <a:pt x="271145" y="890905"/>
                                </a:lnTo>
                                <a:cubicBezTo>
                                  <a:pt x="277495" y="884555"/>
                                  <a:pt x="286385" y="880745"/>
                                  <a:pt x="295275" y="876935"/>
                                </a:cubicBezTo>
                                <a:cubicBezTo>
                                  <a:pt x="295275" y="875665"/>
                                  <a:pt x="294005" y="874395"/>
                                  <a:pt x="294005" y="871855"/>
                                </a:cubicBezTo>
                                <a:cubicBezTo>
                                  <a:pt x="302895" y="871855"/>
                                  <a:pt x="307975" y="860425"/>
                                  <a:pt x="318135" y="864235"/>
                                </a:cubicBezTo>
                                <a:cubicBezTo>
                                  <a:pt x="319405" y="864235"/>
                                  <a:pt x="319405" y="861695"/>
                                  <a:pt x="319405" y="859155"/>
                                </a:cubicBezTo>
                                <a:cubicBezTo>
                                  <a:pt x="321945" y="859155"/>
                                  <a:pt x="321945" y="857885"/>
                                  <a:pt x="324485" y="857885"/>
                                </a:cubicBezTo>
                                <a:cubicBezTo>
                                  <a:pt x="315595" y="875665"/>
                                  <a:pt x="291465" y="873125"/>
                                  <a:pt x="281305" y="889635"/>
                                </a:cubicBezTo>
                                <a:cubicBezTo>
                                  <a:pt x="280035" y="889635"/>
                                  <a:pt x="277495" y="889635"/>
                                  <a:pt x="277495" y="888365"/>
                                </a:cubicBezTo>
                                <a:cubicBezTo>
                                  <a:pt x="273685" y="888365"/>
                                  <a:pt x="278765" y="890905"/>
                                  <a:pt x="277495" y="893445"/>
                                </a:cubicBezTo>
                                <a:cubicBezTo>
                                  <a:pt x="274955" y="894715"/>
                                  <a:pt x="272415" y="897255"/>
                                  <a:pt x="269875" y="894715"/>
                                </a:cubicBezTo>
                                <a:cubicBezTo>
                                  <a:pt x="269875" y="894715"/>
                                  <a:pt x="269875" y="893445"/>
                                  <a:pt x="269875" y="893445"/>
                                </a:cubicBezTo>
                                <a:lnTo>
                                  <a:pt x="267335" y="893445"/>
                                </a:lnTo>
                                <a:lnTo>
                                  <a:pt x="264795" y="893445"/>
                                </a:lnTo>
                                <a:cubicBezTo>
                                  <a:pt x="262255" y="893445"/>
                                  <a:pt x="260985" y="894715"/>
                                  <a:pt x="259715" y="897255"/>
                                </a:cubicBezTo>
                                <a:lnTo>
                                  <a:pt x="260985" y="898525"/>
                                </a:lnTo>
                                <a:lnTo>
                                  <a:pt x="259715" y="901065"/>
                                </a:lnTo>
                                <a:cubicBezTo>
                                  <a:pt x="259715" y="901065"/>
                                  <a:pt x="260985" y="901065"/>
                                  <a:pt x="260985" y="901065"/>
                                </a:cubicBezTo>
                                <a:cubicBezTo>
                                  <a:pt x="257175" y="906145"/>
                                  <a:pt x="252095" y="909955"/>
                                  <a:pt x="247015" y="913765"/>
                                </a:cubicBezTo>
                                <a:cubicBezTo>
                                  <a:pt x="219075" y="934085"/>
                                  <a:pt x="191135" y="953135"/>
                                  <a:pt x="165735" y="975995"/>
                                </a:cubicBezTo>
                                <a:cubicBezTo>
                                  <a:pt x="164465" y="984885"/>
                                  <a:pt x="155575" y="984885"/>
                                  <a:pt x="155575" y="995045"/>
                                </a:cubicBezTo>
                                <a:cubicBezTo>
                                  <a:pt x="159385" y="996315"/>
                                  <a:pt x="159385" y="992505"/>
                                  <a:pt x="161925" y="995045"/>
                                </a:cubicBezTo>
                                <a:cubicBezTo>
                                  <a:pt x="160655" y="997585"/>
                                  <a:pt x="159385" y="998855"/>
                                  <a:pt x="159385" y="1000125"/>
                                </a:cubicBezTo>
                                <a:cubicBezTo>
                                  <a:pt x="164465" y="1001395"/>
                                  <a:pt x="169545" y="995045"/>
                                  <a:pt x="172085" y="997585"/>
                                </a:cubicBezTo>
                                <a:cubicBezTo>
                                  <a:pt x="172085" y="1009015"/>
                                  <a:pt x="163195" y="1012825"/>
                                  <a:pt x="156845" y="1019175"/>
                                </a:cubicBezTo>
                                <a:cubicBezTo>
                                  <a:pt x="156845" y="1024255"/>
                                  <a:pt x="160655" y="1026795"/>
                                  <a:pt x="155575" y="1033145"/>
                                </a:cubicBezTo>
                                <a:cubicBezTo>
                                  <a:pt x="159385" y="1034415"/>
                                  <a:pt x="163195" y="1029335"/>
                                  <a:pt x="165735" y="1034415"/>
                                </a:cubicBezTo>
                                <a:cubicBezTo>
                                  <a:pt x="164465" y="1038225"/>
                                  <a:pt x="160655" y="1040765"/>
                                  <a:pt x="159385" y="1045845"/>
                                </a:cubicBezTo>
                                <a:cubicBezTo>
                                  <a:pt x="164465" y="1047115"/>
                                  <a:pt x="165735" y="1042035"/>
                                  <a:pt x="169545" y="1042035"/>
                                </a:cubicBezTo>
                                <a:cubicBezTo>
                                  <a:pt x="169545" y="1043305"/>
                                  <a:pt x="170815" y="1043305"/>
                                  <a:pt x="170815" y="1044575"/>
                                </a:cubicBezTo>
                                <a:cubicBezTo>
                                  <a:pt x="170815" y="1045845"/>
                                  <a:pt x="168275" y="1045845"/>
                                  <a:pt x="167005" y="1047115"/>
                                </a:cubicBezTo>
                                <a:cubicBezTo>
                                  <a:pt x="167005" y="1050925"/>
                                  <a:pt x="165735" y="1053465"/>
                                  <a:pt x="167005" y="1054735"/>
                                </a:cubicBezTo>
                                <a:cubicBezTo>
                                  <a:pt x="159385" y="1058545"/>
                                  <a:pt x="158115" y="1076325"/>
                                  <a:pt x="163195" y="1082675"/>
                                </a:cubicBezTo>
                                <a:cubicBezTo>
                                  <a:pt x="159385" y="1081405"/>
                                  <a:pt x="160655" y="1086485"/>
                                  <a:pt x="160655" y="1089025"/>
                                </a:cubicBezTo>
                                <a:cubicBezTo>
                                  <a:pt x="154305" y="1095375"/>
                                  <a:pt x="145415" y="1099185"/>
                                  <a:pt x="144145" y="1113155"/>
                                </a:cubicBezTo>
                                <a:lnTo>
                                  <a:pt x="146685" y="1113155"/>
                                </a:lnTo>
                                <a:lnTo>
                                  <a:pt x="145415" y="1115695"/>
                                </a:lnTo>
                                <a:cubicBezTo>
                                  <a:pt x="147955" y="1115695"/>
                                  <a:pt x="150495" y="1115695"/>
                                  <a:pt x="153035" y="1115695"/>
                                </a:cubicBezTo>
                                <a:cubicBezTo>
                                  <a:pt x="151765" y="1118235"/>
                                  <a:pt x="149225" y="1118235"/>
                                  <a:pt x="147955" y="1120775"/>
                                </a:cubicBezTo>
                                <a:cubicBezTo>
                                  <a:pt x="149225" y="1122045"/>
                                  <a:pt x="154305" y="1119505"/>
                                  <a:pt x="154305" y="1122045"/>
                                </a:cubicBezTo>
                                <a:cubicBezTo>
                                  <a:pt x="149225" y="1120775"/>
                                  <a:pt x="145415" y="1127125"/>
                                  <a:pt x="150495" y="1129665"/>
                                </a:cubicBezTo>
                                <a:cubicBezTo>
                                  <a:pt x="147955" y="1132205"/>
                                  <a:pt x="146685" y="1137285"/>
                                  <a:pt x="141605" y="1136015"/>
                                </a:cubicBezTo>
                                <a:cubicBezTo>
                                  <a:pt x="144145" y="1143635"/>
                                  <a:pt x="136525" y="1141095"/>
                                  <a:pt x="135255" y="1147445"/>
                                </a:cubicBezTo>
                                <a:cubicBezTo>
                                  <a:pt x="136525" y="1149985"/>
                                  <a:pt x="145415" y="1153795"/>
                                  <a:pt x="145415" y="1152525"/>
                                </a:cubicBezTo>
                                <a:cubicBezTo>
                                  <a:pt x="145415" y="1155065"/>
                                  <a:pt x="136525" y="1165225"/>
                                  <a:pt x="130175" y="1162685"/>
                                </a:cubicBezTo>
                                <a:cubicBezTo>
                                  <a:pt x="128905" y="1166495"/>
                                  <a:pt x="130175" y="1166495"/>
                                  <a:pt x="128905" y="1167765"/>
                                </a:cubicBezTo>
                                <a:cubicBezTo>
                                  <a:pt x="126365" y="1167765"/>
                                  <a:pt x="126365" y="1166495"/>
                                  <a:pt x="123825" y="1166495"/>
                                </a:cubicBezTo>
                                <a:cubicBezTo>
                                  <a:pt x="125095" y="1171575"/>
                                  <a:pt x="118745" y="1167765"/>
                                  <a:pt x="117475" y="1170305"/>
                                </a:cubicBezTo>
                                <a:cubicBezTo>
                                  <a:pt x="116205" y="1175385"/>
                                  <a:pt x="118745" y="1175385"/>
                                  <a:pt x="113665" y="1180465"/>
                                </a:cubicBezTo>
                                <a:cubicBezTo>
                                  <a:pt x="109855" y="1180465"/>
                                  <a:pt x="106045" y="1180465"/>
                                  <a:pt x="104775" y="1183005"/>
                                </a:cubicBezTo>
                                <a:cubicBezTo>
                                  <a:pt x="106045" y="1183005"/>
                                  <a:pt x="107315" y="1183005"/>
                                  <a:pt x="107315" y="1184275"/>
                                </a:cubicBezTo>
                                <a:cubicBezTo>
                                  <a:pt x="104775" y="1191895"/>
                                  <a:pt x="95885" y="1193165"/>
                                  <a:pt x="88265" y="1196975"/>
                                </a:cubicBezTo>
                                <a:cubicBezTo>
                                  <a:pt x="85725" y="1205865"/>
                                  <a:pt x="73025" y="1213485"/>
                                  <a:pt x="67945" y="1207135"/>
                                </a:cubicBezTo>
                                <a:cubicBezTo>
                                  <a:pt x="65405" y="1210945"/>
                                  <a:pt x="61595" y="1213485"/>
                                  <a:pt x="55245" y="1212215"/>
                                </a:cubicBezTo>
                                <a:cubicBezTo>
                                  <a:pt x="43815" y="1223645"/>
                                  <a:pt x="32385" y="1232535"/>
                                  <a:pt x="23495" y="1246505"/>
                                </a:cubicBezTo>
                                <a:cubicBezTo>
                                  <a:pt x="24765" y="1250315"/>
                                  <a:pt x="26035" y="1254125"/>
                                  <a:pt x="27305" y="1259205"/>
                                </a:cubicBezTo>
                                <a:cubicBezTo>
                                  <a:pt x="28575" y="1251585"/>
                                  <a:pt x="40005" y="1255395"/>
                                  <a:pt x="42545" y="1257935"/>
                                </a:cubicBezTo>
                                <a:cubicBezTo>
                                  <a:pt x="42545" y="1264285"/>
                                  <a:pt x="37465" y="1264285"/>
                                  <a:pt x="34925" y="1268095"/>
                                </a:cubicBezTo>
                                <a:lnTo>
                                  <a:pt x="34925" y="1269365"/>
                                </a:lnTo>
                                <a:lnTo>
                                  <a:pt x="33655" y="1270635"/>
                                </a:lnTo>
                                <a:cubicBezTo>
                                  <a:pt x="37465" y="1275715"/>
                                  <a:pt x="36195" y="1284605"/>
                                  <a:pt x="41275" y="1288415"/>
                                </a:cubicBezTo>
                                <a:cubicBezTo>
                                  <a:pt x="33655" y="1290955"/>
                                  <a:pt x="26035" y="1301115"/>
                                  <a:pt x="26035" y="1308735"/>
                                </a:cubicBezTo>
                                <a:cubicBezTo>
                                  <a:pt x="32385" y="1307465"/>
                                  <a:pt x="37465" y="1306195"/>
                                  <a:pt x="40005" y="1303655"/>
                                </a:cubicBezTo>
                                <a:cubicBezTo>
                                  <a:pt x="41275" y="1311275"/>
                                  <a:pt x="47625" y="1297305"/>
                                  <a:pt x="51435" y="1304925"/>
                                </a:cubicBezTo>
                                <a:cubicBezTo>
                                  <a:pt x="45085" y="1307465"/>
                                  <a:pt x="38735" y="1311275"/>
                                  <a:pt x="34925" y="1318895"/>
                                </a:cubicBezTo>
                                <a:cubicBezTo>
                                  <a:pt x="31115" y="1318895"/>
                                  <a:pt x="27305" y="1317625"/>
                                  <a:pt x="27305" y="1321435"/>
                                </a:cubicBezTo>
                                <a:lnTo>
                                  <a:pt x="28575" y="1322705"/>
                                </a:lnTo>
                                <a:lnTo>
                                  <a:pt x="27305" y="1325245"/>
                                </a:lnTo>
                                <a:cubicBezTo>
                                  <a:pt x="28575" y="1325245"/>
                                  <a:pt x="28575" y="1325245"/>
                                  <a:pt x="29845" y="1325245"/>
                                </a:cubicBezTo>
                                <a:cubicBezTo>
                                  <a:pt x="29845" y="1327785"/>
                                  <a:pt x="26035" y="1326515"/>
                                  <a:pt x="27305" y="1330325"/>
                                </a:cubicBezTo>
                                <a:cubicBezTo>
                                  <a:pt x="31115" y="1331595"/>
                                  <a:pt x="32385" y="1334135"/>
                                  <a:pt x="34925" y="1336675"/>
                                </a:cubicBezTo>
                                <a:lnTo>
                                  <a:pt x="36195" y="1335405"/>
                                </a:lnTo>
                                <a:lnTo>
                                  <a:pt x="38735" y="1336675"/>
                                </a:lnTo>
                                <a:cubicBezTo>
                                  <a:pt x="38735" y="1334135"/>
                                  <a:pt x="40005" y="1334135"/>
                                  <a:pt x="42545" y="1334135"/>
                                </a:cubicBezTo>
                                <a:cubicBezTo>
                                  <a:pt x="42545" y="1335405"/>
                                  <a:pt x="42545" y="1336675"/>
                                  <a:pt x="40005" y="1336675"/>
                                </a:cubicBezTo>
                                <a:lnTo>
                                  <a:pt x="40005" y="1339215"/>
                                </a:lnTo>
                                <a:lnTo>
                                  <a:pt x="37465" y="1340485"/>
                                </a:lnTo>
                                <a:cubicBezTo>
                                  <a:pt x="37465" y="1340485"/>
                                  <a:pt x="37465" y="1341755"/>
                                  <a:pt x="37465" y="1341755"/>
                                </a:cubicBezTo>
                                <a:cubicBezTo>
                                  <a:pt x="32385" y="1341755"/>
                                  <a:pt x="34925" y="1349375"/>
                                  <a:pt x="29845" y="1350645"/>
                                </a:cubicBezTo>
                                <a:cubicBezTo>
                                  <a:pt x="24765" y="1351915"/>
                                  <a:pt x="19685" y="1354455"/>
                                  <a:pt x="20955" y="1362075"/>
                                </a:cubicBezTo>
                                <a:cubicBezTo>
                                  <a:pt x="19685" y="1369695"/>
                                  <a:pt x="12065" y="1374775"/>
                                  <a:pt x="9525" y="1383665"/>
                                </a:cubicBezTo>
                                <a:lnTo>
                                  <a:pt x="12065" y="1383665"/>
                                </a:lnTo>
                                <a:lnTo>
                                  <a:pt x="13335" y="1386205"/>
                                </a:lnTo>
                                <a:cubicBezTo>
                                  <a:pt x="14605" y="1386205"/>
                                  <a:pt x="15875" y="1386205"/>
                                  <a:pt x="17145" y="1386205"/>
                                </a:cubicBezTo>
                                <a:cubicBezTo>
                                  <a:pt x="17145" y="1388745"/>
                                  <a:pt x="14605" y="1390015"/>
                                  <a:pt x="17145" y="1390015"/>
                                </a:cubicBezTo>
                                <a:cubicBezTo>
                                  <a:pt x="23495" y="1388745"/>
                                  <a:pt x="24765" y="1384935"/>
                                  <a:pt x="24765" y="1381125"/>
                                </a:cubicBezTo>
                                <a:cubicBezTo>
                                  <a:pt x="27305" y="1382395"/>
                                  <a:pt x="28575" y="1384935"/>
                                  <a:pt x="32385" y="1386205"/>
                                </a:cubicBezTo>
                                <a:cubicBezTo>
                                  <a:pt x="34925" y="1381125"/>
                                  <a:pt x="40005" y="1378585"/>
                                  <a:pt x="45085" y="1376045"/>
                                </a:cubicBezTo>
                                <a:cubicBezTo>
                                  <a:pt x="50165" y="1378585"/>
                                  <a:pt x="60325" y="1381125"/>
                                  <a:pt x="65405" y="1377315"/>
                                </a:cubicBezTo>
                                <a:cubicBezTo>
                                  <a:pt x="64135" y="1377315"/>
                                  <a:pt x="61595" y="1377315"/>
                                  <a:pt x="61595" y="1376045"/>
                                </a:cubicBezTo>
                                <a:cubicBezTo>
                                  <a:pt x="62865" y="1373505"/>
                                  <a:pt x="65405" y="1373505"/>
                                  <a:pt x="66675" y="1370965"/>
                                </a:cubicBezTo>
                                <a:cubicBezTo>
                                  <a:pt x="69215" y="1370965"/>
                                  <a:pt x="69215" y="1372235"/>
                                  <a:pt x="71755" y="1372235"/>
                                </a:cubicBezTo>
                                <a:cubicBezTo>
                                  <a:pt x="88265" y="1358265"/>
                                  <a:pt x="103505" y="1351915"/>
                                  <a:pt x="121285" y="1340485"/>
                                </a:cubicBezTo>
                                <a:cubicBezTo>
                                  <a:pt x="123825" y="1331595"/>
                                  <a:pt x="132715" y="1327785"/>
                                  <a:pt x="139065" y="1322705"/>
                                </a:cubicBezTo>
                                <a:cubicBezTo>
                                  <a:pt x="139065" y="1321435"/>
                                  <a:pt x="139065" y="1320165"/>
                                  <a:pt x="137795" y="1318895"/>
                                </a:cubicBezTo>
                                <a:cubicBezTo>
                                  <a:pt x="146685" y="1311275"/>
                                  <a:pt x="156845" y="1304925"/>
                                  <a:pt x="167005" y="1299845"/>
                                </a:cubicBezTo>
                                <a:cubicBezTo>
                                  <a:pt x="169545" y="1304925"/>
                                  <a:pt x="177165" y="1304925"/>
                                  <a:pt x="184785" y="1304925"/>
                                </a:cubicBezTo>
                                <a:cubicBezTo>
                                  <a:pt x="186055" y="1299845"/>
                                  <a:pt x="179705" y="1301115"/>
                                  <a:pt x="179705" y="1297305"/>
                                </a:cubicBezTo>
                                <a:cubicBezTo>
                                  <a:pt x="187325" y="1297305"/>
                                  <a:pt x="191135" y="1301115"/>
                                  <a:pt x="200025" y="1299845"/>
                                </a:cubicBezTo>
                                <a:cubicBezTo>
                                  <a:pt x="200025" y="1296035"/>
                                  <a:pt x="202565" y="1296035"/>
                                  <a:pt x="202565" y="1292225"/>
                                </a:cubicBezTo>
                                <a:cubicBezTo>
                                  <a:pt x="194945" y="1289685"/>
                                  <a:pt x="180975" y="1293495"/>
                                  <a:pt x="177165" y="1287145"/>
                                </a:cubicBezTo>
                                <a:cubicBezTo>
                                  <a:pt x="182245" y="1285875"/>
                                  <a:pt x="184785" y="1282065"/>
                                  <a:pt x="187325" y="1279525"/>
                                </a:cubicBezTo>
                                <a:cubicBezTo>
                                  <a:pt x="192405" y="1279525"/>
                                  <a:pt x="194945" y="1282065"/>
                                  <a:pt x="198755" y="1280795"/>
                                </a:cubicBezTo>
                                <a:lnTo>
                                  <a:pt x="197485" y="1279525"/>
                                </a:lnTo>
                                <a:lnTo>
                                  <a:pt x="200025" y="1278255"/>
                                </a:lnTo>
                                <a:cubicBezTo>
                                  <a:pt x="205105" y="1271905"/>
                                  <a:pt x="217805" y="1276985"/>
                                  <a:pt x="222885" y="1270635"/>
                                </a:cubicBezTo>
                                <a:cubicBezTo>
                                  <a:pt x="222885" y="1268095"/>
                                  <a:pt x="222885" y="1266825"/>
                                  <a:pt x="221615" y="1265555"/>
                                </a:cubicBezTo>
                                <a:cubicBezTo>
                                  <a:pt x="229235" y="1264285"/>
                                  <a:pt x="231775" y="1257935"/>
                                  <a:pt x="239395" y="1257935"/>
                                </a:cubicBezTo>
                                <a:cubicBezTo>
                                  <a:pt x="240665" y="1254125"/>
                                  <a:pt x="238125" y="1254125"/>
                                  <a:pt x="238125" y="1251585"/>
                                </a:cubicBezTo>
                                <a:cubicBezTo>
                                  <a:pt x="254635" y="1241425"/>
                                  <a:pt x="272415" y="1231265"/>
                                  <a:pt x="291465" y="1223645"/>
                                </a:cubicBezTo>
                                <a:cubicBezTo>
                                  <a:pt x="291465" y="1224915"/>
                                  <a:pt x="292735" y="1226185"/>
                                  <a:pt x="292735" y="1227455"/>
                                </a:cubicBezTo>
                                <a:cubicBezTo>
                                  <a:pt x="299085" y="1224915"/>
                                  <a:pt x="305435" y="1222375"/>
                                  <a:pt x="314325" y="1222375"/>
                                </a:cubicBezTo>
                                <a:cubicBezTo>
                                  <a:pt x="314325" y="1219835"/>
                                  <a:pt x="314325" y="1217295"/>
                                  <a:pt x="315595" y="1217295"/>
                                </a:cubicBezTo>
                                <a:cubicBezTo>
                                  <a:pt x="318135" y="1218565"/>
                                  <a:pt x="321945" y="1219835"/>
                                  <a:pt x="324485" y="1218565"/>
                                </a:cubicBezTo>
                                <a:cubicBezTo>
                                  <a:pt x="334645" y="1212215"/>
                                  <a:pt x="351155" y="1199515"/>
                                  <a:pt x="360045" y="1191895"/>
                                </a:cubicBezTo>
                                <a:cubicBezTo>
                                  <a:pt x="371475" y="1185545"/>
                                  <a:pt x="384175" y="1179195"/>
                                  <a:pt x="395605" y="1172845"/>
                                </a:cubicBezTo>
                                <a:cubicBezTo>
                                  <a:pt x="401955" y="1174115"/>
                                  <a:pt x="404495" y="1171575"/>
                                  <a:pt x="408305" y="1170305"/>
                                </a:cubicBezTo>
                                <a:cubicBezTo>
                                  <a:pt x="407035" y="1170305"/>
                                  <a:pt x="407035" y="1169035"/>
                                  <a:pt x="407035" y="1167765"/>
                                </a:cubicBezTo>
                                <a:cubicBezTo>
                                  <a:pt x="412115" y="1167765"/>
                                  <a:pt x="413385" y="1163955"/>
                                  <a:pt x="418465" y="1165225"/>
                                </a:cubicBezTo>
                                <a:cubicBezTo>
                                  <a:pt x="424815" y="1158875"/>
                                  <a:pt x="433705" y="1155065"/>
                                  <a:pt x="442595" y="1151255"/>
                                </a:cubicBezTo>
                                <a:cubicBezTo>
                                  <a:pt x="465455" y="1141095"/>
                                  <a:pt x="489585" y="1132205"/>
                                  <a:pt x="512445" y="1120775"/>
                                </a:cubicBezTo>
                                <a:cubicBezTo>
                                  <a:pt x="511175" y="1129665"/>
                                  <a:pt x="508635" y="1128395"/>
                                  <a:pt x="504825" y="1134745"/>
                                </a:cubicBezTo>
                                <a:cubicBezTo>
                                  <a:pt x="504825" y="1132205"/>
                                  <a:pt x="503555" y="1130935"/>
                                  <a:pt x="501015" y="1132205"/>
                                </a:cubicBezTo>
                                <a:cubicBezTo>
                                  <a:pt x="499745" y="1136015"/>
                                  <a:pt x="498475" y="1139825"/>
                                  <a:pt x="501015" y="1142365"/>
                                </a:cubicBezTo>
                                <a:cubicBezTo>
                                  <a:pt x="499745" y="1142365"/>
                                  <a:pt x="498475" y="1143635"/>
                                  <a:pt x="495935" y="1143635"/>
                                </a:cubicBezTo>
                                <a:lnTo>
                                  <a:pt x="494665" y="1146175"/>
                                </a:lnTo>
                                <a:lnTo>
                                  <a:pt x="493395" y="1144905"/>
                                </a:lnTo>
                                <a:cubicBezTo>
                                  <a:pt x="488315" y="1148715"/>
                                  <a:pt x="481965" y="1157605"/>
                                  <a:pt x="484505" y="1163955"/>
                                </a:cubicBezTo>
                                <a:cubicBezTo>
                                  <a:pt x="485775" y="1158875"/>
                                  <a:pt x="488315" y="1165225"/>
                                  <a:pt x="490855" y="1161415"/>
                                </a:cubicBezTo>
                                <a:cubicBezTo>
                                  <a:pt x="492125" y="1158875"/>
                                  <a:pt x="489585" y="1157605"/>
                                  <a:pt x="490855" y="1157605"/>
                                </a:cubicBezTo>
                                <a:cubicBezTo>
                                  <a:pt x="494665" y="1157605"/>
                                  <a:pt x="502285" y="1158875"/>
                                  <a:pt x="506095" y="1156335"/>
                                </a:cubicBezTo>
                                <a:cubicBezTo>
                                  <a:pt x="503555" y="1163955"/>
                                  <a:pt x="493395" y="1162685"/>
                                  <a:pt x="490855" y="1171575"/>
                                </a:cubicBezTo>
                                <a:cubicBezTo>
                                  <a:pt x="490855" y="1174115"/>
                                  <a:pt x="494665" y="1172845"/>
                                  <a:pt x="494665" y="1175385"/>
                                </a:cubicBezTo>
                                <a:lnTo>
                                  <a:pt x="494665" y="1177925"/>
                                </a:lnTo>
                                <a:lnTo>
                                  <a:pt x="493395" y="1176655"/>
                                </a:lnTo>
                                <a:cubicBezTo>
                                  <a:pt x="493395" y="1176655"/>
                                  <a:pt x="493395" y="1177925"/>
                                  <a:pt x="493395" y="1177925"/>
                                </a:cubicBezTo>
                                <a:lnTo>
                                  <a:pt x="494665" y="1179195"/>
                                </a:lnTo>
                                <a:lnTo>
                                  <a:pt x="493395" y="1181735"/>
                                </a:lnTo>
                                <a:cubicBezTo>
                                  <a:pt x="494665" y="1181735"/>
                                  <a:pt x="495935" y="1181735"/>
                                  <a:pt x="497205" y="1181735"/>
                                </a:cubicBezTo>
                                <a:cubicBezTo>
                                  <a:pt x="497205" y="1184275"/>
                                  <a:pt x="493395" y="1184275"/>
                                  <a:pt x="490855" y="1184275"/>
                                </a:cubicBezTo>
                                <a:lnTo>
                                  <a:pt x="489585" y="1186815"/>
                                </a:lnTo>
                                <a:lnTo>
                                  <a:pt x="487045" y="1186815"/>
                                </a:lnTo>
                                <a:cubicBezTo>
                                  <a:pt x="487045" y="1189355"/>
                                  <a:pt x="490855" y="1188085"/>
                                  <a:pt x="490855" y="1189355"/>
                                </a:cubicBezTo>
                                <a:cubicBezTo>
                                  <a:pt x="485775" y="1190625"/>
                                  <a:pt x="488315" y="1193165"/>
                                  <a:pt x="481965" y="1194435"/>
                                </a:cubicBezTo>
                                <a:cubicBezTo>
                                  <a:pt x="479425" y="1205865"/>
                                  <a:pt x="466725" y="1204595"/>
                                  <a:pt x="465455" y="1217295"/>
                                </a:cubicBezTo>
                                <a:cubicBezTo>
                                  <a:pt x="456565" y="1214755"/>
                                  <a:pt x="464185" y="1223645"/>
                                  <a:pt x="456565" y="1221105"/>
                                </a:cubicBezTo>
                                <a:cubicBezTo>
                                  <a:pt x="459105" y="1224915"/>
                                  <a:pt x="461645" y="1228725"/>
                                  <a:pt x="456565" y="1233805"/>
                                </a:cubicBezTo>
                                <a:cubicBezTo>
                                  <a:pt x="456565" y="1232535"/>
                                  <a:pt x="455295" y="1231265"/>
                                  <a:pt x="454025" y="1229995"/>
                                </a:cubicBezTo>
                                <a:cubicBezTo>
                                  <a:pt x="454025" y="1235075"/>
                                  <a:pt x="450215" y="1235075"/>
                                  <a:pt x="448945" y="1238885"/>
                                </a:cubicBezTo>
                                <a:cubicBezTo>
                                  <a:pt x="450215" y="1238885"/>
                                  <a:pt x="451485" y="1238885"/>
                                  <a:pt x="451485" y="1240155"/>
                                </a:cubicBezTo>
                                <a:cubicBezTo>
                                  <a:pt x="450215" y="1240155"/>
                                  <a:pt x="447675" y="1240155"/>
                                  <a:pt x="447675" y="1241425"/>
                                </a:cubicBezTo>
                                <a:cubicBezTo>
                                  <a:pt x="448945" y="1242695"/>
                                  <a:pt x="450215" y="1243965"/>
                                  <a:pt x="451485" y="1245235"/>
                                </a:cubicBezTo>
                                <a:cubicBezTo>
                                  <a:pt x="447675" y="1246505"/>
                                  <a:pt x="447675" y="1242695"/>
                                  <a:pt x="443865" y="1242695"/>
                                </a:cubicBezTo>
                                <a:cubicBezTo>
                                  <a:pt x="446405" y="1249045"/>
                                  <a:pt x="443865" y="1250315"/>
                                  <a:pt x="447675" y="1255395"/>
                                </a:cubicBezTo>
                                <a:cubicBezTo>
                                  <a:pt x="443865" y="1255395"/>
                                  <a:pt x="443865" y="1259205"/>
                                  <a:pt x="441325" y="1261745"/>
                                </a:cubicBezTo>
                                <a:cubicBezTo>
                                  <a:pt x="443865" y="1263015"/>
                                  <a:pt x="445135" y="1260475"/>
                                  <a:pt x="445135" y="1261745"/>
                                </a:cubicBezTo>
                                <a:cubicBezTo>
                                  <a:pt x="442595" y="1263015"/>
                                  <a:pt x="426085" y="1270635"/>
                                  <a:pt x="432435" y="1274445"/>
                                </a:cubicBezTo>
                                <a:cubicBezTo>
                                  <a:pt x="426085" y="1276985"/>
                                  <a:pt x="433705" y="1282065"/>
                                  <a:pt x="423545" y="1283335"/>
                                </a:cubicBezTo>
                                <a:cubicBezTo>
                                  <a:pt x="423545" y="1290955"/>
                                  <a:pt x="415925" y="1292225"/>
                                  <a:pt x="421005" y="1297305"/>
                                </a:cubicBezTo>
                                <a:cubicBezTo>
                                  <a:pt x="414655" y="1296035"/>
                                  <a:pt x="419735" y="1302385"/>
                                  <a:pt x="417195" y="1307465"/>
                                </a:cubicBezTo>
                                <a:cubicBezTo>
                                  <a:pt x="414655" y="1308735"/>
                                  <a:pt x="412115" y="1310005"/>
                                  <a:pt x="410845" y="1312545"/>
                                </a:cubicBezTo>
                                <a:cubicBezTo>
                                  <a:pt x="413385" y="1312545"/>
                                  <a:pt x="410845" y="1318895"/>
                                  <a:pt x="413385" y="1318895"/>
                                </a:cubicBezTo>
                                <a:cubicBezTo>
                                  <a:pt x="410845" y="1321435"/>
                                  <a:pt x="407035" y="1321435"/>
                                  <a:pt x="407035" y="1326515"/>
                                </a:cubicBezTo>
                                <a:cubicBezTo>
                                  <a:pt x="410845" y="1331595"/>
                                  <a:pt x="415925" y="1320165"/>
                                  <a:pt x="419735" y="1326515"/>
                                </a:cubicBezTo>
                                <a:cubicBezTo>
                                  <a:pt x="417195" y="1331595"/>
                                  <a:pt x="412115" y="1334135"/>
                                  <a:pt x="407035" y="1336675"/>
                                </a:cubicBezTo>
                                <a:cubicBezTo>
                                  <a:pt x="405765" y="1340485"/>
                                  <a:pt x="409575" y="1339215"/>
                                  <a:pt x="409575" y="1341755"/>
                                </a:cubicBezTo>
                                <a:cubicBezTo>
                                  <a:pt x="407035" y="1341755"/>
                                  <a:pt x="407035" y="1343025"/>
                                  <a:pt x="407035" y="1345565"/>
                                </a:cubicBezTo>
                                <a:cubicBezTo>
                                  <a:pt x="398145" y="1351915"/>
                                  <a:pt x="389255" y="1358265"/>
                                  <a:pt x="382905" y="1368425"/>
                                </a:cubicBezTo>
                                <a:cubicBezTo>
                                  <a:pt x="384175" y="1368425"/>
                                  <a:pt x="385445" y="1368425"/>
                                  <a:pt x="385445" y="1369695"/>
                                </a:cubicBezTo>
                                <a:cubicBezTo>
                                  <a:pt x="382905" y="1369695"/>
                                  <a:pt x="379095" y="1368425"/>
                                  <a:pt x="379095" y="1372235"/>
                                </a:cubicBezTo>
                                <a:cubicBezTo>
                                  <a:pt x="385445" y="1374775"/>
                                  <a:pt x="375285" y="1378585"/>
                                  <a:pt x="380365" y="1381125"/>
                                </a:cubicBezTo>
                                <a:cubicBezTo>
                                  <a:pt x="372745" y="1381125"/>
                                  <a:pt x="374015" y="1391285"/>
                                  <a:pt x="366395" y="1392555"/>
                                </a:cubicBezTo>
                                <a:cubicBezTo>
                                  <a:pt x="367665" y="1400175"/>
                                  <a:pt x="362585" y="1401445"/>
                                  <a:pt x="358775" y="1403985"/>
                                </a:cubicBezTo>
                                <a:cubicBezTo>
                                  <a:pt x="363855" y="1411605"/>
                                  <a:pt x="352425" y="1414145"/>
                                  <a:pt x="356235" y="1421765"/>
                                </a:cubicBezTo>
                                <a:cubicBezTo>
                                  <a:pt x="346075" y="1425575"/>
                                  <a:pt x="349885" y="1438275"/>
                                  <a:pt x="339725" y="1440815"/>
                                </a:cubicBezTo>
                                <a:cubicBezTo>
                                  <a:pt x="342265" y="1454785"/>
                                  <a:pt x="330835" y="1458595"/>
                                  <a:pt x="329565" y="1472565"/>
                                </a:cubicBezTo>
                                <a:cubicBezTo>
                                  <a:pt x="325755" y="1472565"/>
                                  <a:pt x="323215" y="1472565"/>
                                  <a:pt x="321945" y="1475105"/>
                                </a:cubicBezTo>
                                <a:cubicBezTo>
                                  <a:pt x="323215" y="1478915"/>
                                  <a:pt x="316865" y="1486535"/>
                                  <a:pt x="311785" y="1486535"/>
                                </a:cubicBezTo>
                                <a:cubicBezTo>
                                  <a:pt x="309245" y="1496695"/>
                                  <a:pt x="305435" y="1503045"/>
                                  <a:pt x="299085" y="1506855"/>
                                </a:cubicBezTo>
                                <a:cubicBezTo>
                                  <a:pt x="300355" y="1514475"/>
                                  <a:pt x="296545" y="1517015"/>
                                  <a:pt x="292735" y="1519555"/>
                                </a:cubicBezTo>
                                <a:cubicBezTo>
                                  <a:pt x="296545" y="1524635"/>
                                  <a:pt x="292735" y="1529715"/>
                                  <a:pt x="292735" y="1537335"/>
                                </a:cubicBezTo>
                                <a:cubicBezTo>
                                  <a:pt x="280035" y="1548765"/>
                                  <a:pt x="266065" y="1557655"/>
                                  <a:pt x="253365" y="1567815"/>
                                </a:cubicBezTo>
                                <a:cubicBezTo>
                                  <a:pt x="248285" y="1569085"/>
                                  <a:pt x="247015" y="1566545"/>
                                  <a:pt x="243205" y="1571625"/>
                                </a:cubicBezTo>
                                <a:cubicBezTo>
                                  <a:pt x="245745" y="1571625"/>
                                  <a:pt x="247015" y="1571625"/>
                                  <a:pt x="247015" y="1574165"/>
                                </a:cubicBezTo>
                                <a:cubicBezTo>
                                  <a:pt x="240665" y="1574165"/>
                                  <a:pt x="238125" y="1581785"/>
                                  <a:pt x="233045" y="1584325"/>
                                </a:cubicBezTo>
                                <a:cubicBezTo>
                                  <a:pt x="221615" y="1584325"/>
                                  <a:pt x="216535" y="1598295"/>
                                  <a:pt x="208915" y="1605915"/>
                                </a:cubicBezTo>
                                <a:cubicBezTo>
                                  <a:pt x="201295" y="1605915"/>
                                  <a:pt x="196215" y="1610995"/>
                                  <a:pt x="192405" y="1618615"/>
                                </a:cubicBezTo>
                                <a:cubicBezTo>
                                  <a:pt x="184785" y="1619885"/>
                                  <a:pt x="180975" y="1626235"/>
                                  <a:pt x="175895" y="1631315"/>
                                </a:cubicBezTo>
                                <a:cubicBezTo>
                                  <a:pt x="179705" y="1628775"/>
                                  <a:pt x="180975" y="1632585"/>
                                  <a:pt x="180975" y="1637665"/>
                                </a:cubicBezTo>
                                <a:cubicBezTo>
                                  <a:pt x="174625" y="1640205"/>
                                  <a:pt x="172085" y="1647825"/>
                                  <a:pt x="167005" y="1652905"/>
                                </a:cubicBezTo>
                                <a:cubicBezTo>
                                  <a:pt x="164465" y="1652905"/>
                                  <a:pt x="163195" y="1654175"/>
                                  <a:pt x="159385" y="1656715"/>
                                </a:cubicBezTo>
                                <a:lnTo>
                                  <a:pt x="158115" y="1660525"/>
                                </a:lnTo>
                                <a:lnTo>
                                  <a:pt x="158115" y="1663065"/>
                                </a:lnTo>
                                <a:lnTo>
                                  <a:pt x="156845" y="1661795"/>
                                </a:lnTo>
                                <a:cubicBezTo>
                                  <a:pt x="156845" y="1661795"/>
                                  <a:pt x="156845" y="1661795"/>
                                  <a:pt x="156845" y="1663065"/>
                                </a:cubicBezTo>
                                <a:cubicBezTo>
                                  <a:pt x="156845" y="1663065"/>
                                  <a:pt x="156845" y="1664335"/>
                                  <a:pt x="156845" y="1664335"/>
                                </a:cubicBezTo>
                                <a:cubicBezTo>
                                  <a:pt x="156845" y="1664335"/>
                                  <a:pt x="158115" y="1664335"/>
                                  <a:pt x="158115" y="1664335"/>
                                </a:cubicBezTo>
                                <a:lnTo>
                                  <a:pt x="159385" y="1660525"/>
                                </a:lnTo>
                                <a:cubicBezTo>
                                  <a:pt x="159385" y="1660525"/>
                                  <a:pt x="161925" y="1659255"/>
                                  <a:pt x="161925" y="1659255"/>
                                </a:cubicBezTo>
                                <a:cubicBezTo>
                                  <a:pt x="163195" y="1657985"/>
                                  <a:pt x="164465" y="1657985"/>
                                  <a:pt x="165735" y="1655445"/>
                                </a:cubicBezTo>
                                <a:lnTo>
                                  <a:pt x="167005" y="1655445"/>
                                </a:lnTo>
                                <a:lnTo>
                                  <a:pt x="165735" y="1657985"/>
                                </a:lnTo>
                                <a:cubicBezTo>
                                  <a:pt x="174625" y="1660525"/>
                                  <a:pt x="178435" y="1645285"/>
                                  <a:pt x="186055" y="1641475"/>
                                </a:cubicBezTo>
                                <a:cubicBezTo>
                                  <a:pt x="192405" y="1645285"/>
                                  <a:pt x="192405" y="1640205"/>
                                  <a:pt x="198755" y="1641475"/>
                                </a:cubicBezTo>
                                <a:cubicBezTo>
                                  <a:pt x="200025" y="1638935"/>
                                  <a:pt x="202565" y="1637665"/>
                                  <a:pt x="201295" y="1633855"/>
                                </a:cubicBezTo>
                                <a:cubicBezTo>
                                  <a:pt x="212725" y="1627505"/>
                                  <a:pt x="216535" y="1609725"/>
                                  <a:pt x="234315" y="1610995"/>
                                </a:cubicBezTo>
                                <a:cubicBezTo>
                                  <a:pt x="235585" y="1602105"/>
                                  <a:pt x="243205" y="1595755"/>
                                  <a:pt x="248285" y="1597025"/>
                                </a:cubicBezTo>
                                <a:cubicBezTo>
                                  <a:pt x="245745" y="1599565"/>
                                  <a:pt x="243205" y="1600835"/>
                                  <a:pt x="241935" y="1605915"/>
                                </a:cubicBezTo>
                                <a:cubicBezTo>
                                  <a:pt x="248285" y="1608455"/>
                                  <a:pt x="252095" y="1604645"/>
                                  <a:pt x="253365" y="1595755"/>
                                </a:cubicBezTo>
                                <a:lnTo>
                                  <a:pt x="253365" y="1594485"/>
                                </a:lnTo>
                                <a:lnTo>
                                  <a:pt x="254635" y="1593215"/>
                                </a:lnTo>
                                <a:cubicBezTo>
                                  <a:pt x="250825" y="1591945"/>
                                  <a:pt x="258445" y="1586865"/>
                                  <a:pt x="258445" y="1590675"/>
                                </a:cubicBezTo>
                                <a:lnTo>
                                  <a:pt x="260985" y="1590675"/>
                                </a:lnTo>
                                <a:lnTo>
                                  <a:pt x="260985" y="1593215"/>
                                </a:lnTo>
                                <a:cubicBezTo>
                                  <a:pt x="266065" y="1586865"/>
                                  <a:pt x="271145" y="1581785"/>
                                  <a:pt x="278765" y="1577975"/>
                                </a:cubicBezTo>
                                <a:cubicBezTo>
                                  <a:pt x="281305" y="1580515"/>
                                  <a:pt x="283845" y="1583055"/>
                                  <a:pt x="282575" y="1588135"/>
                                </a:cubicBezTo>
                                <a:cubicBezTo>
                                  <a:pt x="273685" y="1597025"/>
                                  <a:pt x="288925" y="1610995"/>
                                  <a:pt x="273685" y="1613535"/>
                                </a:cubicBezTo>
                                <a:cubicBezTo>
                                  <a:pt x="274955" y="1622425"/>
                                  <a:pt x="273685" y="1633855"/>
                                  <a:pt x="268605" y="1636395"/>
                                </a:cubicBezTo>
                                <a:lnTo>
                                  <a:pt x="269875" y="1636395"/>
                                </a:lnTo>
                                <a:lnTo>
                                  <a:pt x="269875" y="1637665"/>
                                </a:lnTo>
                                <a:cubicBezTo>
                                  <a:pt x="269875" y="1638935"/>
                                  <a:pt x="264795" y="1641475"/>
                                  <a:pt x="266065" y="1638935"/>
                                </a:cubicBezTo>
                                <a:lnTo>
                                  <a:pt x="264795" y="1638935"/>
                                </a:lnTo>
                                <a:lnTo>
                                  <a:pt x="264795" y="1637665"/>
                                </a:lnTo>
                                <a:cubicBezTo>
                                  <a:pt x="262255" y="1637665"/>
                                  <a:pt x="260985" y="1638935"/>
                                  <a:pt x="260985" y="1641475"/>
                                </a:cubicBezTo>
                                <a:cubicBezTo>
                                  <a:pt x="262255" y="1641475"/>
                                  <a:pt x="263525" y="1642745"/>
                                  <a:pt x="262255" y="1642745"/>
                                </a:cubicBezTo>
                                <a:cubicBezTo>
                                  <a:pt x="260985" y="1641475"/>
                                  <a:pt x="259715" y="1641475"/>
                                  <a:pt x="258445" y="1640205"/>
                                </a:cubicBezTo>
                                <a:cubicBezTo>
                                  <a:pt x="259715" y="1640205"/>
                                  <a:pt x="259715" y="1638935"/>
                                  <a:pt x="258445" y="1638935"/>
                                </a:cubicBezTo>
                                <a:lnTo>
                                  <a:pt x="255905" y="1638935"/>
                                </a:lnTo>
                                <a:lnTo>
                                  <a:pt x="257175" y="1636395"/>
                                </a:lnTo>
                                <a:cubicBezTo>
                                  <a:pt x="254635" y="1636395"/>
                                  <a:pt x="253365" y="1636395"/>
                                  <a:pt x="252095" y="1637665"/>
                                </a:cubicBezTo>
                                <a:cubicBezTo>
                                  <a:pt x="252095" y="1636395"/>
                                  <a:pt x="254635" y="1635125"/>
                                  <a:pt x="253365" y="1632585"/>
                                </a:cubicBezTo>
                                <a:cubicBezTo>
                                  <a:pt x="250825" y="1635125"/>
                                  <a:pt x="247015" y="1636395"/>
                                  <a:pt x="243205" y="1637665"/>
                                </a:cubicBezTo>
                                <a:cubicBezTo>
                                  <a:pt x="244475" y="1638935"/>
                                  <a:pt x="241935" y="1645285"/>
                                  <a:pt x="243205" y="1649095"/>
                                </a:cubicBezTo>
                                <a:cubicBezTo>
                                  <a:pt x="239395" y="1650365"/>
                                  <a:pt x="238125" y="1647825"/>
                                  <a:pt x="234315" y="1651635"/>
                                </a:cubicBezTo>
                                <a:cubicBezTo>
                                  <a:pt x="233045" y="1655445"/>
                                  <a:pt x="235585" y="1655445"/>
                                  <a:pt x="236855" y="1657985"/>
                                </a:cubicBezTo>
                                <a:cubicBezTo>
                                  <a:pt x="235585" y="1657985"/>
                                  <a:pt x="234315" y="1659255"/>
                                  <a:pt x="231775" y="1659255"/>
                                </a:cubicBezTo>
                                <a:cubicBezTo>
                                  <a:pt x="230505" y="1664335"/>
                                  <a:pt x="233045" y="1664335"/>
                                  <a:pt x="230505" y="1668145"/>
                                </a:cubicBezTo>
                                <a:cubicBezTo>
                                  <a:pt x="213995" y="1678305"/>
                                  <a:pt x="202565" y="1693545"/>
                                  <a:pt x="188595" y="1703705"/>
                                </a:cubicBezTo>
                                <a:lnTo>
                                  <a:pt x="189865" y="1704975"/>
                                </a:lnTo>
                                <a:lnTo>
                                  <a:pt x="188595" y="1707515"/>
                                </a:lnTo>
                                <a:cubicBezTo>
                                  <a:pt x="189865" y="1708785"/>
                                  <a:pt x="192405" y="1710055"/>
                                  <a:pt x="194945" y="1708785"/>
                                </a:cubicBezTo>
                                <a:cubicBezTo>
                                  <a:pt x="196215" y="1706245"/>
                                  <a:pt x="193675" y="1704975"/>
                                  <a:pt x="194945" y="1704975"/>
                                </a:cubicBezTo>
                                <a:cubicBezTo>
                                  <a:pt x="197485" y="1704975"/>
                                  <a:pt x="197485" y="1703705"/>
                                  <a:pt x="200025" y="1703705"/>
                                </a:cubicBezTo>
                                <a:cubicBezTo>
                                  <a:pt x="196215" y="1707515"/>
                                  <a:pt x="202565" y="1706245"/>
                                  <a:pt x="201295" y="1711325"/>
                                </a:cubicBezTo>
                                <a:cubicBezTo>
                                  <a:pt x="206375" y="1710055"/>
                                  <a:pt x="210185" y="1713865"/>
                                  <a:pt x="216535" y="1711325"/>
                                </a:cubicBezTo>
                                <a:cubicBezTo>
                                  <a:pt x="217805" y="1718945"/>
                                  <a:pt x="212725" y="1720215"/>
                                  <a:pt x="212725" y="1725295"/>
                                </a:cubicBezTo>
                                <a:cubicBezTo>
                                  <a:pt x="217805" y="1720215"/>
                                  <a:pt x="217805" y="1727835"/>
                                  <a:pt x="224155" y="1729105"/>
                                </a:cubicBezTo>
                                <a:cubicBezTo>
                                  <a:pt x="227965" y="1724025"/>
                                  <a:pt x="233045" y="1717675"/>
                                  <a:pt x="235585" y="1711325"/>
                                </a:cubicBezTo>
                                <a:cubicBezTo>
                                  <a:pt x="233045" y="1711325"/>
                                  <a:pt x="230505" y="1713865"/>
                                  <a:pt x="229235" y="1710055"/>
                                </a:cubicBezTo>
                                <a:cubicBezTo>
                                  <a:pt x="233045" y="1706245"/>
                                  <a:pt x="235585" y="1698625"/>
                                  <a:pt x="235585" y="1694815"/>
                                </a:cubicBezTo>
                                <a:lnTo>
                                  <a:pt x="233045" y="1694815"/>
                                </a:lnTo>
                                <a:lnTo>
                                  <a:pt x="231775" y="1692275"/>
                                </a:lnTo>
                                <a:cubicBezTo>
                                  <a:pt x="226695" y="1698625"/>
                                  <a:pt x="216535" y="1696085"/>
                                  <a:pt x="215265" y="1702435"/>
                                </a:cubicBezTo>
                                <a:cubicBezTo>
                                  <a:pt x="211455" y="1698625"/>
                                  <a:pt x="221615" y="1693545"/>
                                  <a:pt x="213995" y="1691005"/>
                                </a:cubicBezTo>
                                <a:cubicBezTo>
                                  <a:pt x="221615" y="1684655"/>
                                  <a:pt x="227965" y="1688465"/>
                                  <a:pt x="238125" y="1683385"/>
                                </a:cubicBezTo>
                                <a:cubicBezTo>
                                  <a:pt x="238125" y="1684655"/>
                                  <a:pt x="238125" y="1684655"/>
                                  <a:pt x="238125" y="1685925"/>
                                </a:cubicBezTo>
                                <a:lnTo>
                                  <a:pt x="239395" y="1687195"/>
                                </a:lnTo>
                                <a:lnTo>
                                  <a:pt x="238125" y="1689735"/>
                                </a:lnTo>
                                <a:cubicBezTo>
                                  <a:pt x="239395" y="1689735"/>
                                  <a:pt x="243205" y="1689735"/>
                                  <a:pt x="243205" y="1691005"/>
                                </a:cubicBezTo>
                                <a:cubicBezTo>
                                  <a:pt x="240665" y="1693545"/>
                                  <a:pt x="238125" y="1694815"/>
                                  <a:pt x="238125" y="1699895"/>
                                </a:cubicBezTo>
                                <a:cubicBezTo>
                                  <a:pt x="245745" y="1702435"/>
                                  <a:pt x="244475" y="1693545"/>
                                  <a:pt x="250825" y="1696085"/>
                                </a:cubicBezTo>
                                <a:cubicBezTo>
                                  <a:pt x="248285" y="1699895"/>
                                  <a:pt x="250825" y="1701165"/>
                                  <a:pt x="253365" y="1704975"/>
                                </a:cubicBezTo>
                                <a:cubicBezTo>
                                  <a:pt x="255905" y="1703705"/>
                                  <a:pt x="257175" y="1699895"/>
                                  <a:pt x="254635" y="1697355"/>
                                </a:cubicBezTo>
                                <a:cubicBezTo>
                                  <a:pt x="260985" y="1697355"/>
                                  <a:pt x="259715" y="1691005"/>
                                  <a:pt x="264795" y="1692275"/>
                                </a:cubicBezTo>
                                <a:cubicBezTo>
                                  <a:pt x="264795" y="1691005"/>
                                  <a:pt x="264795" y="1689735"/>
                                  <a:pt x="263525" y="1688465"/>
                                </a:cubicBezTo>
                                <a:cubicBezTo>
                                  <a:pt x="272415" y="1685925"/>
                                  <a:pt x="274955" y="1674495"/>
                                  <a:pt x="286385" y="1675765"/>
                                </a:cubicBezTo>
                                <a:cubicBezTo>
                                  <a:pt x="286385" y="1677035"/>
                                  <a:pt x="286385" y="1679575"/>
                                  <a:pt x="286385" y="1680845"/>
                                </a:cubicBezTo>
                                <a:lnTo>
                                  <a:pt x="287655" y="1682115"/>
                                </a:lnTo>
                                <a:lnTo>
                                  <a:pt x="286385" y="1684655"/>
                                </a:lnTo>
                                <a:cubicBezTo>
                                  <a:pt x="287655" y="1687195"/>
                                  <a:pt x="286385" y="1692275"/>
                                  <a:pt x="285115" y="1694815"/>
                                </a:cubicBezTo>
                                <a:cubicBezTo>
                                  <a:pt x="291465" y="1696085"/>
                                  <a:pt x="290195" y="1699895"/>
                                  <a:pt x="287655" y="1706245"/>
                                </a:cubicBezTo>
                                <a:cubicBezTo>
                                  <a:pt x="292735" y="1708785"/>
                                  <a:pt x="291465" y="1702435"/>
                                  <a:pt x="295275" y="1702435"/>
                                </a:cubicBezTo>
                                <a:cubicBezTo>
                                  <a:pt x="295275" y="1703705"/>
                                  <a:pt x="296545" y="1703705"/>
                                  <a:pt x="296545" y="1704975"/>
                                </a:cubicBezTo>
                                <a:lnTo>
                                  <a:pt x="297815" y="1704975"/>
                                </a:lnTo>
                                <a:lnTo>
                                  <a:pt x="299085" y="1704975"/>
                                </a:lnTo>
                                <a:cubicBezTo>
                                  <a:pt x="306705" y="1699895"/>
                                  <a:pt x="311785" y="1692275"/>
                                  <a:pt x="320675" y="1687195"/>
                                </a:cubicBezTo>
                                <a:cubicBezTo>
                                  <a:pt x="321945" y="1683385"/>
                                  <a:pt x="316865" y="1685925"/>
                                  <a:pt x="318135" y="1682115"/>
                                </a:cubicBezTo>
                                <a:lnTo>
                                  <a:pt x="316865" y="1680845"/>
                                </a:lnTo>
                                <a:lnTo>
                                  <a:pt x="318135" y="1678305"/>
                                </a:lnTo>
                                <a:cubicBezTo>
                                  <a:pt x="316865" y="1678305"/>
                                  <a:pt x="315595" y="1678305"/>
                                  <a:pt x="314325" y="1678305"/>
                                </a:cubicBezTo>
                                <a:cubicBezTo>
                                  <a:pt x="314325" y="1674495"/>
                                  <a:pt x="318135" y="1673225"/>
                                  <a:pt x="319405" y="1675765"/>
                                </a:cubicBezTo>
                                <a:cubicBezTo>
                                  <a:pt x="319405" y="1675765"/>
                                  <a:pt x="319405" y="1677035"/>
                                  <a:pt x="319405" y="1677035"/>
                                </a:cubicBezTo>
                                <a:lnTo>
                                  <a:pt x="320675" y="1678305"/>
                                </a:lnTo>
                                <a:lnTo>
                                  <a:pt x="319405" y="1680845"/>
                                </a:lnTo>
                                <a:cubicBezTo>
                                  <a:pt x="327025" y="1682115"/>
                                  <a:pt x="327025" y="1675765"/>
                                  <a:pt x="330835" y="1673225"/>
                                </a:cubicBezTo>
                                <a:lnTo>
                                  <a:pt x="329565" y="1671955"/>
                                </a:lnTo>
                                <a:lnTo>
                                  <a:pt x="329565" y="1669415"/>
                                </a:lnTo>
                                <a:cubicBezTo>
                                  <a:pt x="327025" y="1669415"/>
                                  <a:pt x="327025" y="1670685"/>
                                  <a:pt x="324485" y="1670685"/>
                                </a:cubicBezTo>
                                <a:cubicBezTo>
                                  <a:pt x="324485" y="1669415"/>
                                  <a:pt x="324485" y="1669415"/>
                                  <a:pt x="324485" y="1668145"/>
                                </a:cubicBezTo>
                                <a:lnTo>
                                  <a:pt x="321945" y="1668145"/>
                                </a:lnTo>
                                <a:lnTo>
                                  <a:pt x="321945" y="1665605"/>
                                </a:lnTo>
                                <a:cubicBezTo>
                                  <a:pt x="321945" y="1664335"/>
                                  <a:pt x="324485" y="1663065"/>
                                  <a:pt x="324485" y="1661795"/>
                                </a:cubicBezTo>
                                <a:cubicBezTo>
                                  <a:pt x="325755" y="1661795"/>
                                  <a:pt x="325755" y="1663065"/>
                                  <a:pt x="325755" y="1664335"/>
                                </a:cubicBezTo>
                                <a:lnTo>
                                  <a:pt x="327025" y="1665605"/>
                                </a:lnTo>
                                <a:lnTo>
                                  <a:pt x="325755" y="1668145"/>
                                </a:lnTo>
                                <a:cubicBezTo>
                                  <a:pt x="325755" y="1668145"/>
                                  <a:pt x="327025" y="1668145"/>
                                  <a:pt x="327025" y="1668145"/>
                                </a:cubicBezTo>
                                <a:lnTo>
                                  <a:pt x="328295" y="1665605"/>
                                </a:lnTo>
                                <a:lnTo>
                                  <a:pt x="329565" y="1666875"/>
                                </a:lnTo>
                                <a:cubicBezTo>
                                  <a:pt x="330835" y="1663065"/>
                                  <a:pt x="335915" y="1664335"/>
                                  <a:pt x="339725" y="1663065"/>
                                </a:cubicBezTo>
                                <a:lnTo>
                                  <a:pt x="340995" y="1663065"/>
                                </a:lnTo>
                                <a:lnTo>
                                  <a:pt x="340995" y="1664335"/>
                                </a:lnTo>
                                <a:cubicBezTo>
                                  <a:pt x="342265" y="1664335"/>
                                  <a:pt x="343535" y="1663065"/>
                                  <a:pt x="344805" y="1661795"/>
                                </a:cubicBezTo>
                                <a:lnTo>
                                  <a:pt x="343535" y="1660525"/>
                                </a:lnTo>
                                <a:lnTo>
                                  <a:pt x="344805" y="1657985"/>
                                </a:lnTo>
                                <a:cubicBezTo>
                                  <a:pt x="344805" y="1657985"/>
                                  <a:pt x="343535" y="1657985"/>
                                  <a:pt x="343535" y="1657985"/>
                                </a:cubicBezTo>
                                <a:cubicBezTo>
                                  <a:pt x="340995" y="1657985"/>
                                  <a:pt x="347345" y="1651635"/>
                                  <a:pt x="347345" y="1655445"/>
                                </a:cubicBezTo>
                                <a:lnTo>
                                  <a:pt x="348615" y="1656715"/>
                                </a:lnTo>
                                <a:lnTo>
                                  <a:pt x="349885" y="1659255"/>
                                </a:lnTo>
                                <a:cubicBezTo>
                                  <a:pt x="351155" y="1659255"/>
                                  <a:pt x="351155" y="1657985"/>
                                  <a:pt x="353695" y="1657985"/>
                                </a:cubicBezTo>
                                <a:lnTo>
                                  <a:pt x="354965" y="1655445"/>
                                </a:lnTo>
                                <a:lnTo>
                                  <a:pt x="356235" y="1656715"/>
                                </a:lnTo>
                                <a:cubicBezTo>
                                  <a:pt x="357505" y="1651635"/>
                                  <a:pt x="365125" y="1650365"/>
                                  <a:pt x="367665" y="1655445"/>
                                </a:cubicBezTo>
                                <a:cubicBezTo>
                                  <a:pt x="367665" y="1655445"/>
                                  <a:pt x="367665" y="1656715"/>
                                  <a:pt x="367665" y="1656715"/>
                                </a:cubicBezTo>
                                <a:lnTo>
                                  <a:pt x="370205" y="1656715"/>
                                </a:lnTo>
                                <a:lnTo>
                                  <a:pt x="370205" y="1659255"/>
                                </a:lnTo>
                                <a:cubicBezTo>
                                  <a:pt x="375285" y="1657985"/>
                                  <a:pt x="380365" y="1656715"/>
                                  <a:pt x="381635" y="1649095"/>
                                </a:cubicBezTo>
                                <a:lnTo>
                                  <a:pt x="379095" y="1649095"/>
                                </a:lnTo>
                                <a:lnTo>
                                  <a:pt x="377825" y="1646555"/>
                                </a:lnTo>
                                <a:cubicBezTo>
                                  <a:pt x="376555" y="1646555"/>
                                  <a:pt x="374015" y="1646555"/>
                                  <a:pt x="372745" y="1646555"/>
                                </a:cubicBezTo>
                                <a:cubicBezTo>
                                  <a:pt x="372745" y="1641475"/>
                                  <a:pt x="379095" y="1644015"/>
                                  <a:pt x="379095" y="1637665"/>
                                </a:cubicBezTo>
                                <a:cubicBezTo>
                                  <a:pt x="381635" y="1638935"/>
                                  <a:pt x="381635" y="1635125"/>
                                  <a:pt x="385445" y="1636395"/>
                                </a:cubicBezTo>
                                <a:cubicBezTo>
                                  <a:pt x="389255" y="1635125"/>
                                  <a:pt x="376555" y="1638935"/>
                                  <a:pt x="381635" y="1644015"/>
                                </a:cubicBezTo>
                                <a:lnTo>
                                  <a:pt x="382905" y="1645285"/>
                                </a:lnTo>
                                <a:lnTo>
                                  <a:pt x="381635" y="1647825"/>
                                </a:lnTo>
                                <a:cubicBezTo>
                                  <a:pt x="385445" y="1646555"/>
                                  <a:pt x="384175" y="1650365"/>
                                  <a:pt x="387985" y="1649095"/>
                                </a:cubicBezTo>
                                <a:cubicBezTo>
                                  <a:pt x="387985" y="1647825"/>
                                  <a:pt x="386715" y="1646555"/>
                                  <a:pt x="389255" y="1646555"/>
                                </a:cubicBezTo>
                                <a:cubicBezTo>
                                  <a:pt x="389255" y="1650365"/>
                                  <a:pt x="386715" y="1650365"/>
                                  <a:pt x="386715" y="1654175"/>
                                </a:cubicBezTo>
                                <a:cubicBezTo>
                                  <a:pt x="379095" y="1654175"/>
                                  <a:pt x="374015" y="1664335"/>
                                  <a:pt x="367665" y="1660525"/>
                                </a:cubicBezTo>
                                <a:lnTo>
                                  <a:pt x="366395" y="1659255"/>
                                </a:lnTo>
                                <a:lnTo>
                                  <a:pt x="367665" y="1656715"/>
                                </a:lnTo>
                                <a:cubicBezTo>
                                  <a:pt x="363855" y="1655445"/>
                                  <a:pt x="362585" y="1657985"/>
                                  <a:pt x="358775" y="1657985"/>
                                </a:cubicBezTo>
                                <a:lnTo>
                                  <a:pt x="357505" y="1660525"/>
                                </a:lnTo>
                                <a:lnTo>
                                  <a:pt x="356235" y="1659255"/>
                                </a:lnTo>
                                <a:cubicBezTo>
                                  <a:pt x="356235" y="1661795"/>
                                  <a:pt x="356235" y="1663065"/>
                                  <a:pt x="357505" y="1664335"/>
                                </a:cubicBezTo>
                                <a:cubicBezTo>
                                  <a:pt x="349885" y="1666875"/>
                                  <a:pt x="343535" y="1671955"/>
                                  <a:pt x="338455" y="1677035"/>
                                </a:cubicBezTo>
                                <a:cubicBezTo>
                                  <a:pt x="335915" y="1679575"/>
                                  <a:pt x="332105" y="1682115"/>
                                  <a:pt x="328295" y="1684655"/>
                                </a:cubicBezTo>
                                <a:lnTo>
                                  <a:pt x="328295" y="1684655"/>
                                </a:lnTo>
                                <a:cubicBezTo>
                                  <a:pt x="328295" y="1684655"/>
                                  <a:pt x="328295" y="1684655"/>
                                  <a:pt x="328295" y="1684655"/>
                                </a:cubicBezTo>
                                <a:cubicBezTo>
                                  <a:pt x="328295" y="1684655"/>
                                  <a:pt x="328295" y="1684655"/>
                                  <a:pt x="328295" y="1684655"/>
                                </a:cubicBezTo>
                                <a:cubicBezTo>
                                  <a:pt x="328295" y="1684655"/>
                                  <a:pt x="328295" y="1684655"/>
                                  <a:pt x="328295" y="1684655"/>
                                </a:cubicBezTo>
                                <a:cubicBezTo>
                                  <a:pt x="316865" y="1696085"/>
                                  <a:pt x="296545" y="1706245"/>
                                  <a:pt x="296545" y="1722755"/>
                                </a:cubicBezTo>
                                <a:cubicBezTo>
                                  <a:pt x="295275" y="1724025"/>
                                  <a:pt x="294005" y="1726565"/>
                                  <a:pt x="291465" y="1727835"/>
                                </a:cubicBezTo>
                                <a:cubicBezTo>
                                  <a:pt x="288925" y="1729105"/>
                                  <a:pt x="287655" y="1731645"/>
                                  <a:pt x="287655" y="1734185"/>
                                </a:cubicBezTo>
                                <a:cubicBezTo>
                                  <a:pt x="287655" y="1734185"/>
                                  <a:pt x="287655" y="1735455"/>
                                  <a:pt x="287655" y="1735455"/>
                                </a:cubicBezTo>
                                <a:lnTo>
                                  <a:pt x="286385" y="1735455"/>
                                </a:lnTo>
                                <a:lnTo>
                                  <a:pt x="285115" y="1732915"/>
                                </a:lnTo>
                                <a:cubicBezTo>
                                  <a:pt x="280035" y="1737995"/>
                                  <a:pt x="272415" y="1740535"/>
                                  <a:pt x="264795" y="1743075"/>
                                </a:cubicBezTo>
                                <a:cubicBezTo>
                                  <a:pt x="266065" y="1743075"/>
                                  <a:pt x="268605" y="1743075"/>
                                  <a:pt x="268605" y="1744345"/>
                                </a:cubicBezTo>
                                <a:cubicBezTo>
                                  <a:pt x="264795" y="1750695"/>
                                  <a:pt x="258445" y="1751965"/>
                                  <a:pt x="257175" y="1759585"/>
                                </a:cubicBezTo>
                                <a:cubicBezTo>
                                  <a:pt x="262255" y="1760855"/>
                                  <a:pt x="264795" y="1757045"/>
                                  <a:pt x="267335" y="1760855"/>
                                </a:cubicBezTo>
                                <a:cubicBezTo>
                                  <a:pt x="271145" y="1750695"/>
                                  <a:pt x="283845" y="1748155"/>
                                  <a:pt x="288925" y="1734185"/>
                                </a:cubicBezTo>
                                <a:lnTo>
                                  <a:pt x="288925" y="1734185"/>
                                </a:lnTo>
                                <a:cubicBezTo>
                                  <a:pt x="290195" y="1731645"/>
                                  <a:pt x="291465" y="1730375"/>
                                  <a:pt x="294005" y="1729105"/>
                                </a:cubicBezTo>
                                <a:cubicBezTo>
                                  <a:pt x="296545" y="1727835"/>
                                  <a:pt x="297815" y="1725295"/>
                                  <a:pt x="300355" y="1722755"/>
                                </a:cubicBezTo>
                                <a:lnTo>
                                  <a:pt x="300355" y="1724025"/>
                                </a:lnTo>
                                <a:cubicBezTo>
                                  <a:pt x="306705" y="1720215"/>
                                  <a:pt x="311785" y="1712595"/>
                                  <a:pt x="316865" y="1706245"/>
                                </a:cubicBezTo>
                                <a:lnTo>
                                  <a:pt x="316865" y="1703705"/>
                                </a:lnTo>
                                <a:lnTo>
                                  <a:pt x="319405" y="1702435"/>
                                </a:lnTo>
                                <a:cubicBezTo>
                                  <a:pt x="320675" y="1699895"/>
                                  <a:pt x="321945" y="1698625"/>
                                  <a:pt x="324485" y="1697355"/>
                                </a:cubicBezTo>
                                <a:cubicBezTo>
                                  <a:pt x="324485" y="1698625"/>
                                  <a:pt x="324485" y="1699895"/>
                                  <a:pt x="324485" y="1701165"/>
                                </a:cubicBezTo>
                                <a:cubicBezTo>
                                  <a:pt x="329565" y="1699895"/>
                                  <a:pt x="332105" y="1694815"/>
                                  <a:pt x="337185" y="1691005"/>
                                </a:cubicBezTo>
                                <a:cubicBezTo>
                                  <a:pt x="334645" y="1691005"/>
                                  <a:pt x="330835" y="1692275"/>
                                  <a:pt x="332105" y="1688465"/>
                                </a:cubicBezTo>
                                <a:lnTo>
                                  <a:pt x="332105" y="1688465"/>
                                </a:lnTo>
                                <a:cubicBezTo>
                                  <a:pt x="335915" y="1685925"/>
                                  <a:pt x="339725" y="1683385"/>
                                  <a:pt x="342265" y="1680845"/>
                                </a:cubicBezTo>
                                <a:cubicBezTo>
                                  <a:pt x="348615" y="1675765"/>
                                  <a:pt x="354965" y="1670685"/>
                                  <a:pt x="361315" y="1668145"/>
                                </a:cubicBezTo>
                                <a:cubicBezTo>
                                  <a:pt x="361315" y="1668145"/>
                                  <a:pt x="361315" y="1668145"/>
                                  <a:pt x="361315" y="1668145"/>
                                </a:cubicBezTo>
                                <a:cubicBezTo>
                                  <a:pt x="375285" y="1666875"/>
                                  <a:pt x="356235" y="1673225"/>
                                  <a:pt x="362585" y="1685925"/>
                                </a:cubicBezTo>
                                <a:cubicBezTo>
                                  <a:pt x="353695" y="1680845"/>
                                  <a:pt x="354965" y="1694815"/>
                                  <a:pt x="344805" y="1691005"/>
                                </a:cubicBezTo>
                                <a:cubicBezTo>
                                  <a:pt x="343535" y="1694815"/>
                                  <a:pt x="340995" y="1702435"/>
                                  <a:pt x="330835" y="1699895"/>
                                </a:cubicBezTo>
                                <a:cubicBezTo>
                                  <a:pt x="327025" y="1708785"/>
                                  <a:pt x="327025" y="1712595"/>
                                  <a:pt x="319405" y="1716405"/>
                                </a:cubicBezTo>
                                <a:cubicBezTo>
                                  <a:pt x="329565" y="1717675"/>
                                  <a:pt x="319405" y="1731645"/>
                                  <a:pt x="313055" y="1734185"/>
                                </a:cubicBezTo>
                                <a:lnTo>
                                  <a:pt x="313055" y="1735455"/>
                                </a:lnTo>
                                <a:lnTo>
                                  <a:pt x="311785" y="1736725"/>
                                </a:lnTo>
                                <a:cubicBezTo>
                                  <a:pt x="313055" y="1736725"/>
                                  <a:pt x="314325" y="1736725"/>
                                  <a:pt x="314325" y="1737995"/>
                                </a:cubicBezTo>
                                <a:cubicBezTo>
                                  <a:pt x="311785" y="1739265"/>
                                  <a:pt x="309245" y="1743075"/>
                                  <a:pt x="309245" y="1748155"/>
                                </a:cubicBezTo>
                                <a:cubicBezTo>
                                  <a:pt x="310515" y="1748155"/>
                                  <a:pt x="313055" y="1748155"/>
                                  <a:pt x="314325" y="1748155"/>
                                </a:cubicBezTo>
                                <a:lnTo>
                                  <a:pt x="314325" y="1745615"/>
                                </a:lnTo>
                                <a:lnTo>
                                  <a:pt x="316865" y="1745615"/>
                                </a:lnTo>
                                <a:cubicBezTo>
                                  <a:pt x="319405" y="1744345"/>
                                  <a:pt x="318135" y="1737995"/>
                                  <a:pt x="323215" y="1739265"/>
                                </a:cubicBezTo>
                                <a:cubicBezTo>
                                  <a:pt x="323215" y="1744345"/>
                                  <a:pt x="319405" y="1743075"/>
                                  <a:pt x="318135" y="1745615"/>
                                </a:cubicBezTo>
                                <a:lnTo>
                                  <a:pt x="316865" y="1748155"/>
                                </a:lnTo>
                                <a:lnTo>
                                  <a:pt x="314325" y="1748155"/>
                                </a:lnTo>
                                <a:cubicBezTo>
                                  <a:pt x="315595" y="1753235"/>
                                  <a:pt x="324485" y="1750695"/>
                                  <a:pt x="327025" y="1754505"/>
                                </a:cubicBezTo>
                                <a:cubicBezTo>
                                  <a:pt x="329565" y="1751965"/>
                                  <a:pt x="324485" y="1749425"/>
                                  <a:pt x="327025" y="1749425"/>
                                </a:cubicBezTo>
                                <a:cubicBezTo>
                                  <a:pt x="328295" y="1750695"/>
                                  <a:pt x="329565" y="1753235"/>
                                  <a:pt x="330835" y="1754505"/>
                                </a:cubicBezTo>
                                <a:cubicBezTo>
                                  <a:pt x="328295" y="1762125"/>
                                  <a:pt x="323215" y="1768475"/>
                                  <a:pt x="316865" y="1767205"/>
                                </a:cubicBezTo>
                                <a:cubicBezTo>
                                  <a:pt x="318135" y="1774825"/>
                                  <a:pt x="311785" y="1773555"/>
                                  <a:pt x="314325" y="1778635"/>
                                </a:cubicBezTo>
                                <a:lnTo>
                                  <a:pt x="316865" y="1778635"/>
                                </a:lnTo>
                                <a:lnTo>
                                  <a:pt x="316865" y="1781175"/>
                                </a:lnTo>
                                <a:cubicBezTo>
                                  <a:pt x="320675" y="1781175"/>
                                  <a:pt x="324485" y="1773555"/>
                                  <a:pt x="323215" y="1782445"/>
                                </a:cubicBezTo>
                                <a:lnTo>
                                  <a:pt x="324485" y="1783715"/>
                                </a:lnTo>
                                <a:lnTo>
                                  <a:pt x="329565" y="1772285"/>
                                </a:lnTo>
                                <a:cubicBezTo>
                                  <a:pt x="339725" y="1768475"/>
                                  <a:pt x="344805" y="1759585"/>
                                  <a:pt x="351155" y="1750695"/>
                                </a:cubicBezTo>
                                <a:lnTo>
                                  <a:pt x="349885" y="1749425"/>
                                </a:lnTo>
                                <a:lnTo>
                                  <a:pt x="351155" y="1746885"/>
                                </a:lnTo>
                                <a:cubicBezTo>
                                  <a:pt x="347345" y="1744345"/>
                                  <a:pt x="352425" y="1739265"/>
                                  <a:pt x="354965" y="1739265"/>
                                </a:cubicBezTo>
                                <a:lnTo>
                                  <a:pt x="356235" y="1736725"/>
                                </a:lnTo>
                                <a:lnTo>
                                  <a:pt x="357505" y="1737995"/>
                                </a:lnTo>
                                <a:cubicBezTo>
                                  <a:pt x="363855" y="1730375"/>
                                  <a:pt x="371475" y="1724025"/>
                                  <a:pt x="380365" y="1718945"/>
                                </a:cubicBezTo>
                                <a:cubicBezTo>
                                  <a:pt x="385445" y="1715135"/>
                                  <a:pt x="389255" y="1707515"/>
                                  <a:pt x="396875" y="1711325"/>
                                </a:cubicBezTo>
                                <a:cubicBezTo>
                                  <a:pt x="396875" y="1715135"/>
                                  <a:pt x="391795" y="1713865"/>
                                  <a:pt x="391795" y="1716405"/>
                                </a:cubicBezTo>
                                <a:cubicBezTo>
                                  <a:pt x="386715" y="1718945"/>
                                  <a:pt x="382905" y="1722755"/>
                                  <a:pt x="377825" y="1726565"/>
                                </a:cubicBezTo>
                                <a:cubicBezTo>
                                  <a:pt x="371475" y="1731645"/>
                                  <a:pt x="365125" y="1736725"/>
                                  <a:pt x="358775" y="1740535"/>
                                </a:cubicBezTo>
                                <a:cubicBezTo>
                                  <a:pt x="357505" y="1740535"/>
                                  <a:pt x="357505" y="1741805"/>
                                  <a:pt x="357505" y="1741805"/>
                                </a:cubicBezTo>
                                <a:cubicBezTo>
                                  <a:pt x="357505" y="1741805"/>
                                  <a:pt x="357505" y="1741805"/>
                                  <a:pt x="357505" y="1741805"/>
                                </a:cubicBezTo>
                                <a:lnTo>
                                  <a:pt x="356235" y="1741805"/>
                                </a:lnTo>
                                <a:lnTo>
                                  <a:pt x="357505" y="1744345"/>
                                </a:lnTo>
                                <a:lnTo>
                                  <a:pt x="357505" y="1746885"/>
                                </a:lnTo>
                                <a:cubicBezTo>
                                  <a:pt x="360045" y="1746885"/>
                                  <a:pt x="361315" y="1745615"/>
                                  <a:pt x="361315" y="1744345"/>
                                </a:cubicBezTo>
                                <a:lnTo>
                                  <a:pt x="360045" y="1744345"/>
                                </a:lnTo>
                                <a:cubicBezTo>
                                  <a:pt x="367665" y="1740535"/>
                                  <a:pt x="374015" y="1735455"/>
                                  <a:pt x="380365" y="1730375"/>
                                </a:cubicBezTo>
                                <a:cubicBezTo>
                                  <a:pt x="385445" y="1726565"/>
                                  <a:pt x="389255" y="1722755"/>
                                  <a:pt x="394335" y="1718945"/>
                                </a:cubicBezTo>
                                <a:cubicBezTo>
                                  <a:pt x="394335" y="1718945"/>
                                  <a:pt x="394335" y="1718945"/>
                                  <a:pt x="394335" y="1718945"/>
                                </a:cubicBezTo>
                                <a:lnTo>
                                  <a:pt x="394335" y="1718945"/>
                                </a:lnTo>
                                <a:cubicBezTo>
                                  <a:pt x="410845" y="1713865"/>
                                  <a:pt x="422275" y="1696085"/>
                                  <a:pt x="437515" y="1693545"/>
                                </a:cubicBezTo>
                                <a:cubicBezTo>
                                  <a:pt x="429895" y="1701165"/>
                                  <a:pt x="417195" y="1702435"/>
                                  <a:pt x="414655" y="1716405"/>
                                </a:cubicBezTo>
                                <a:cubicBezTo>
                                  <a:pt x="407035" y="1713865"/>
                                  <a:pt x="412115" y="1722755"/>
                                  <a:pt x="405765" y="1718945"/>
                                </a:cubicBezTo>
                                <a:cubicBezTo>
                                  <a:pt x="407035" y="1725295"/>
                                  <a:pt x="399415" y="1729105"/>
                                  <a:pt x="396875" y="1735455"/>
                                </a:cubicBezTo>
                                <a:lnTo>
                                  <a:pt x="398145" y="1735455"/>
                                </a:lnTo>
                                <a:lnTo>
                                  <a:pt x="398145" y="1736725"/>
                                </a:lnTo>
                                <a:cubicBezTo>
                                  <a:pt x="396875" y="1745615"/>
                                  <a:pt x="409575" y="1743075"/>
                                  <a:pt x="403225" y="1753235"/>
                                </a:cubicBezTo>
                                <a:cubicBezTo>
                                  <a:pt x="412115" y="1749425"/>
                                  <a:pt x="403225" y="1757045"/>
                                  <a:pt x="408305" y="1758315"/>
                                </a:cubicBezTo>
                                <a:cubicBezTo>
                                  <a:pt x="413385" y="1750695"/>
                                  <a:pt x="422275" y="1740535"/>
                                  <a:pt x="429895" y="1740535"/>
                                </a:cubicBezTo>
                                <a:cubicBezTo>
                                  <a:pt x="426085" y="1749425"/>
                                  <a:pt x="414655" y="1750695"/>
                                  <a:pt x="412115" y="1760855"/>
                                </a:cubicBezTo>
                                <a:cubicBezTo>
                                  <a:pt x="417195" y="1760855"/>
                                  <a:pt x="415925" y="1764665"/>
                                  <a:pt x="417195" y="1764665"/>
                                </a:cubicBezTo>
                                <a:cubicBezTo>
                                  <a:pt x="418465" y="1758315"/>
                                  <a:pt x="422275" y="1762125"/>
                                  <a:pt x="424815" y="1763395"/>
                                </a:cubicBezTo>
                                <a:cubicBezTo>
                                  <a:pt x="427355" y="1760855"/>
                                  <a:pt x="428625" y="1755775"/>
                                  <a:pt x="432435" y="1753235"/>
                                </a:cubicBezTo>
                                <a:cubicBezTo>
                                  <a:pt x="433705" y="1751965"/>
                                  <a:pt x="436245" y="1753235"/>
                                  <a:pt x="436245" y="1753235"/>
                                </a:cubicBezTo>
                                <a:cubicBezTo>
                                  <a:pt x="438785" y="1751965"/>
                                  <a:pt x="437515" y="1745615"/>
                                  <a:pt x="441325" y="1749425"/>
                                </a:cubicBezTo>
                                <a:cubicBezTo>
                                  <a:pt x="450215" y="1734185"/>
                                  <a:pt x="467995" y="1730375"/>
                                  <a:pt x="478155" y="1716405"/>
                                </a:cubicBezTo>
                                <a:lnTo>
                                  <a:pt x="475615" y="1716405"/>
                                </a:lnTo>
                                <a:lnTo>
                                  <a:pt x="475615" y="1713865"/>
                                </a:lnTo>
                                <a:cubicBezTo>
                                  <a:pt x="474345" y="1712595"/>
                                  <a:pt x="479425" y="1706245"/>
                                  <a:pt x="483235" y="1707515"/>
                                </a:cubicBezTo>
                                <a:cubicBezTo>
                                  <a:pt x="483235" y="1708785"/>
                                  <a:pt x="481965" y="1710055"/>
                                  <a:pt x="481965" y="1711325"/>
                                </a:cubicBezTo>
                                <a:lnTo>
                                  <a:pt x="483235" y="1712595"/>
                                </a:lnTo>
                                <a:lnTo>
                                  <a:pt x="481965" y="1715135"/>
                                </a:lnTo>
                                <a:cubicBezTo>
                                  <a:pt x="481965" y="1715135"/>
                                  <a:pt x="483235" y="1715135"/>
                                  <a:pt x="483235" y="1715135"/>
                                </a:cubicBezTo>
                                <a:cubicBezTo>
                                  <a:pt x="481965" y="1720215"/>
                                  <a:pt x="485775" y="1721485"/>
                                  <a:pt x="484505" y="1727835"/>
                                </a:cubicBezTo>
                                <a:cubicBezTo>
                                  <a:pt x="489585" y="1729105"/>
                                  <a:pt x="490855" y="1725295"/>
                                  <a:pt x="494665" y="1724025"/>
                                </a:cubicBezTo>
                                <a:cubicBezTo>
                                  <a:pt x="493395" y="1730375"/>
                                  <a:pt x="498475" y="1724025"/>
                                  <a:pt x="498475" y="1726565"/>
                                </a:cubicBezTo>
                                <a:cubicBezTo>
                                  <a:pt x="494665" y="1731645"/>
                                  <a:pt x="495935" y="1735455"/>
                                  <a:pt x="489585" y="1739265"/>
                                </a:cubicBezTo>
                                <a:lnTo>
                                  <a:pt x="489585" y="1741805"/>
                                </a:lnTo>
                                <a:lnTo>
                                  <a:pt x="488315" y="1744345"/>
                                </a:lnTo>
                                <a:cubicBezTo>
                                  <a:pt x="493395" y="1745615"/>
                                  <a:pt x="493395" y="1741805"/>
                                  <a:pt x="497205" y="1741805"/>
                                </a:cubicBezTo>
                                <a:cubicBezTo>
                                  <a:pt x="497205" y="1744345"/>
                                  <a:pt x="499745" y="1745615"/>
                                  <a:pt x="499745" y="1748155"/>
                                </a:cubicBezTo>
                                <a:cubicBezTo>
                                  <a:pt x="498475" y="1751965"/>
                                  <a:pt x="495935" y="1753235"/>
                                  <a:pt x="494665" y="1754505"/>
                                </a:cubicBezTo>
                                <a:cubicBezTo>
                                  <a:pt x="502285" y="1755775"/>
                                  <a:pt x="503555" y="1763395"/>
                                  <a:pt x="511175" y="1760855"/>
                                </a:cubicBezTo>
                                <a:cubicBezTo>
                                  <a:pt x="509905" y="1763395"/>
                                  <a:pt x="511175" y="1765935"/>
                                  <a:pt x="512445" y="1767205"/>
                                </a:cubicBezTo>
                                <a:lnTo>
                                  <a:pt x="513715" y="1768475"/>
                                </a:lnTo>
                                <a:lnTo>
                                  <a:pt x="512445" y="1771015"/>
                                </a:lnTo>
                                <a:cubicBezTo>
                                  <a:pt x="514985" y="1771015"/>
                                  <a:pt x="516255" y="1772285"/>
                                  <a:pt x="516255" y="1774825"/>
                                </a:cubicBezTo>
                                <a:cubicBezTo>
                                  <a:pt x="514985" y="1777365"/>
                                  <a:pt x="511175" y="1779905"/>
                                  <a:pt x="508635" y="1777365"/>
                                </a:cubicBezTo>
                                <a:cubicBezTo>
                                  <a:pt x="507365" y="1781175"/>
                                  <a:pt x="509905" y="1781175"/>
                                  <a:pt x="509905" y="1783715"/>
                                </a:cubicBezTo>
                                <a:cubicBezTo>
                                  <a:pt x="493395" y="1784985"/>
                                  <a:pt x="488315" y="1798955"/>
                                  <a:pt x="474345" y="1800225"/>
                                </a:cubicBezTo>
                                <a:lnTo>
                                  <a:pt x="475615" y="1801495"/>
                                </a:lnTo>
                                <a:lnTo>
                                  <a:pt x="475615" y="1804035"/>
                                </a:lnTo>
                                <a:cubicBezTo>
                                  <a:pt x="475615" y="1807845"/>
                                  <a:pt x="478155" y="1807845"/>
                                  <a:pt x="476885" y="1812925"/>
                                </a:cubicBezTo>
                                <a:cubicBezTo>
                                  <a:pt x="480695" y="1814195"/>
                                  <a:pt x="480695" y="1809115"/>
                                  <a:pt x="484505" y="1810385"/>
                                </a:cubicBezTo>
                                <a:cubicBezTo>
                                  <a:pt x="484505" y="1814195"/>
                                  <a:pt x="485775" y="1812925"/>
                                  <a:pt x="484505" y="1816735"/>
                                </a:cubicBezTo>
                                <a:cubicBezTo>
                                  <a:pt x="490855" y="1816735"/>
                                  <a:pt x="490855" y="1821815"/>
                                  <a:pt x="498475" y="1821815"/>
                                </a:cubicBezTo>
                                <a:cubicBezTo>
                                  <a:pt x="504825" y="1819275"/>
                                  <a:pt x="507365" y="1815465"/>
                                  <a:pt x="512445" y="1818005"/>
                                </a:cubicBezTo>
                                <a:cubicBezTo>
                                  <a:pt x="507365" y="1829435"/>
                                  <a:pt x="494665" y="1831975"/>
                                  <a:pt x="489585" y="1844675"/>
                                </a:cubicBezTo>
                                <a:lnTo>
                                  <a:pt x="490855" y="1845945"/>
                                </a:lnTo>
                                <a:lnTo>
                                  <a:pt x="489585" y="1848485"/>
                                </a:lnTo>
                                <a:cubicBezTo>
                                  <a:pt x="493395" y="1848485"/>
                                  <a:pt x="498475" y="1848485"/>
                                  <a:pt x="498475" y="1852295"/>
                                </a:cubicBezTo>
                                <a:cubicBezTo>
                                  <a:pt x="498475" y="1854835"/>
                                  <a:pt x="494665" y="1854835"/>
                                  <a:pt x="492125" y="1854835"/>
                                </a:cubicBezTo>
                                <a:cubicBezTo>
                                  <a:pt x="494665" y="1861185"/>
                                  <a:pt x="488315" y="1858645"/>
                                  <a:pt x="488315" y="1864995"/>
                                </a:cubicBezTo>
                                <a:cubicBezTo>
                                  <a:pt x="489585" y="1864995"/>
                                  <a:pt x="489585" y="1866265"/>
                                  <a:pt x="490855" y="1867535"/>
                                </a:cubicBezTo>
                                <a:cubicBezTo>
                                  <a:pt x="494665" y="1866265"/>
                                  <a:pt x="498475" y="1863725"/>
                                  <a:pt x="501015" y="1868805"/>
                                </a:cubicBezTo>
                                <a:cubicBezTo>
                                  <a:pt x="499745" y="1873885"/>
                                  <a:pt x="495935" y="1875155"/>
                                  <a:pt x="493395" y="1876425"/>
                                </a:cubicBezTo>
                                <a:cubicBezTo>
                                  <a:pt x="489585" y="1872615"/>
                                  <a:pt x="481965" y="1873885"/>
                                  <a:pt x="484505" y="1864995"/>
                                </a:cubicBezTo>
                                <a:cubicBezTo>
                                  <a:pt x="478155" y="1866265"/>
                                  <a:pt x="476885" y="1873885"/>
                                  <a:pt x="471805" y="1878965"/>
                                </a:cubicBezTo>
                                <a:cubicBezTo>
                                  <a:pt x="473075" y="1878965"/>
                                  <a:pt x="474345" y="1878965"/>
                                  <a:pt x="474345" y="1881505"/>
                                </a:cubicBezTo>
                                <a:cubicBezTo>
                                  <a:pt x="476885" y="1881505"/>
                                  <a:pt x="478155" y="1878965"/>
                                  <a:pt x="481965" y="1880235"/>
                                </a:cubicBezTo>
                                <a:cubicBezTo>
                                  <a:pt x="481965" y="1885315"/>
                                  <a:pt x="488315" y="1886585"/>
                                  <a:pt x="494665" y="1886585"/>
                                </a:cubicBezTo>
                                <a:cubicBezTo>
                                  <a:pt x="495935" y="1894205"/>
                                  <a:pt x="504825" y="1894205"/>
                                  <a:pt x="511175" y="1895475"/>
                                </a:cubicBezTo>
                                <a:cubicBezTo>
                                  <a:pt x="511175" y="1890395"/>
                                  <a:pt x="517525" y="1891665"/>
                                  <a:pt x="520065" y="1889125"/>
                                </a:cubicBezTo>
                                <a:cubicBezTo>
                                  <a:pt x="516255" y="1880235"/>
                                  <a:pt x="532765" y="1873885"/>
                                  <a:pt x="535305" y="1864995"/>
                                </a:cubicBezTo>
                                <a:cubicBezTo>
                                  <a:pt x="534035" y="1863725"/>
                                  <a:pt x="530225" y="1863725"/>
                                  <a:pt x="531495" y="1861185"/>
                                </a:cubicBezTo>
                                <a:cubicBezTo>
                                  <a:pt x="531495" y="1857375"/>
                                  <a:pt x="536575" y="1859915"/>
                                  <a:pt x="535305" y="1856105"/>
                                </a:cubicBezTo>
                                <a:lnTo>
                                  <a:pt x="532765" y="1856105"/>
                                </a:lnTo>
                                <a:lnTo>
                                  <a:pt x="532765" y="1853565"/>
                                </a:lnTo>
                                <a:cubicBezTo>
                                  <a:pt x="526415" y="1852295"/>
                                  <a:pt x="525145" y="1857375"/>
                                  <a:pt x="521335" y="1858645"/>
                                </a:cubicBezTo>
                                <a:cubicBezTo>
                                  <a:pt x="521335" y="1854835"/>
                                  <a:pt x="527685" y="1856105"/>
                                  <a:pt x="526415" y="1849755"/>
                                </a:cubicBezTo>
                                <a:cubicBezTo>
                                  <a:pt x="522605" y="1849755"/>
                                  <a:pt x="514985" y="1854835"/>
                                  <a:pt x="516255" y="1845945"/>
                                </a:cubicBezTo>
                                <a:cubicBezTo>
                                  <a:pt x="520065" y="1845945"/>
                                  <a:pt x="518795" y="1844675"/>
                                  <a:pt x="522605" y="1845945"/>
                                </a:cubicBezTo>
                                <a:cubicBezTo>
                                  <a:pt x="528955" y="1835785"/>
                                  <a:pt x="539115" y="1829435"/>
                                  <a:pt x="546735" y="1820545"/>
                                </a:cubicBezTo>
                                <a:cubicBezTo>
                                  <a:pt x="555625" y="1823085"/>
                                  <a:pt x="555625" y="1821815"/>
                                  <a:pt x="563245" y="1820545"/>
                                </a:cubicBezTo>
                                <a:cubicBezTo>
                                  <a:pt x="559435" y="1821815"/>
                                  <a:pt x="561975" y="1825625"/>
                                  <a:pt x="560705" y="1828165"/>
                                </a:cubicBezTo>
                                <a:cubicBezTo>
                                  <a:pt x="555625" y="1835785"/>
                                  <a:pt x="540385" y="1837055"/>
                                  <a:pt x="539115" y="1851025"/>
                                </a:cubicBezTo>
                                <a:lnTo>
                                  <a:pt x="540385" y="1852295"/>
                                </a:lnTo>
                                <a:lnTo>
                                  <a:pt x="540385" y="1854835"/>
                                </a:lnTo>
                                <a:cubicBezTo>
                                  <a:pt x="544195" y="1856105"/>
                                  <a:pt x="546735" y="1847215"/>
                                  <a:pt x="549275" y="1852295"/>
                                </a:cubicBezTo>
                                <a:cubicBezTo>
                                  <a:pt x="549275" y="1852295"/>
                                  <a:pt x="549275" y="1853565"/>
                                  <a:pt x="549275" y="1853565"/>
                                </a:cubicBezTo>
                                <a:lnTo>
                                  <a:pt x="551815" y="1853565"/>
                                </a:lnTo>
                                <a:lnTo>
                                  <a:pt x="550545" y="1856105"/>
                                </a:lnTo>
                                <a:cubicBezTo>
                                  <a:pt x="550545" y="1858645"/>
                                  <a:pt x="550545" y="1862455"/>
                                  <a:pt x="549275" y="1864995"/>
                                </a:cubicBezTo>
                                <a:lnTo>
                                  <a:pt x="549275" y="1867535"/>
                                </a:lnTo>
                                <a:lnTo>
                                  <a:pt x="548005" y="1870075"/>
                                </a:lnTo>
                                <a:cubicBezTo>
                                  <a:pt x="550545" y="1870075"/>
                                  <a:pt x="551815" y="1871345"/>
                                  <a:pt x="553085" y="1872615"/>
                                </a:cubicBezTo>
                                <a:lnTo>
                                  <a:pt x="554355" y="1873885"/>
                                </a:lnTo>
                                <a:lnTo>
                                  <a:pt x="553085" y="1876425"/>
                                </a:lnTo>
                                <a:cubicBezTo>
                                  <a:pt x="554355" y="1876425"/>
                                  <a:pt x="555625" y="1876425"/>
                                  <a:pt x="556895" y="1876425"/>
                                </a:cubicBezTo>
                                <a:cubicBezTo>
                                  <a:pt x="586105" y="1849755"/>
                                  <a:pt x="619125" y="1825625"/>
                                  <a:pt x="650875" y="1801495"/>
                                </a:cubicBezTo>
                                <a:cubicBezTo>
                                  <a:pt x="744855" y="1746885"/>
                                  <a:pt x="841375" y="1696085"/>
                                  <a:pt x="937895" y="1645285"/>
                                </a:cubicBezTo>
                                <a:cubicBezTo>
                                  <a:pt x="937895" y="1644015"/>
                                  <a:pt x="937895" y="1641475"/>
                                  <a:pt x="939165" y="1641475"/>
                                </a:cubicBezTo>
                                <a:cubicBezTo>
                                  <a:pt x="955675" y="1636395"/>
                                  <a:pt x="975995" y="1628775"/>
                                  <a:pt x="989965" y="1617345"/>
                                </a:cubicBezTo>
                                <a:cubicBezTo>
                                  <a:pt x="989965" y="1618615"/>
                                  <a:pt x="991235" y="1618615"/>
                                  <a:pt x="992505" y="1618615"/>
                                </a:cubicBezTo>
                                <a:cubicBezTo>
                                  <a:pt x="1007745" y="1605915"/>
                                  <a:pt x="1029335" y="1602105"/>
                                  <a:pt x="1043305" y="1589405"/>
                                </a:cubicBezTo>
                                <a:cubicBezTo>
                                  <a:pt x="1058546" y="1586865"/>
                                  <a:pt x="1075055" y="1572895"/>
                                  <a:pt x="1091565" y="1567815"/>
                                </a:cubicBezTo>
                                <a:cubicBezTo>
                                  <a:pt x="1092835" y="1564005"/>
                                  <a:pt x="1097915" y="1560195"/>
                                  <a:pt x="1100455" y="1562735"/>
                                </a:cubicBezTo>
                                <a:cubicBezTo>
                                  <a:pt x="1101725" y="1561465"/>
                                  <a:pt x="1101725" y="1560195"/>
                                  <a:pt x="1102996" y="1558925"/>
                                </a:cubicBezTo>
                                <a:cubicBezTo>
                                  <a:pt x="1113155" y="1557655"/>
                                  <a:pt x="1118235" y="1550035"/>
                                  <a:pt x="1128396" y="1548765"/>
                                </a:cubicBezTo>
                                <a:cubicBezTo>
                                  <a:pt x="1129665" y="1541145"/>
                                  <a:pt x="1137285" y="1541145"/>
                                  <a:pt x="1142365" y="1542415"/>
                                </a:cubicBezTo>
                                <a:cubicBezTo>
                                  <a:pt x="1144905" y="1541145"/>
                                  <a:pt x="1144905" y="1537335"/>
                                  <a:pt x="1146175" y="1536065"/>
                                </a:cubicBezTo>
                                <a:cubicBezTo>
                                  <a:pt x="1155065" y="1537335"/>
                                  <a:pt x="1157605" y="1529715"/>
                                  <a:pt x="1165225" y="1529715"/>
                                </a:cubicBezTo>
                                <a:cubicBezTo>
                                  <a:pt x="1166496" y="1525905"/>
                                  <a:pt x="1169035" y="1524635"/>
                                  <a:pt x="1169035" y="1523365"/>
                                </a:cubicBezTo>
                                <a:cubicBezTo>
                                  <a:pt x="1185546" y="1518285"/>
                                  <a:pt x="1200785" y="1510665"/>
                                  <a:pt x="1214755" y="1501775"/>
                                </a:cubicBezTo>
                                <a:cubicBezTo>
                                  <a:pt x="1213485" y="1501775"/>
                                  <a:pt x="1210946" y="1501775"/>
                                  <a:pt x="1210946" y="1500505"/>
                                </a:cubicBezTo>
                                <a:cubicBezTo>
                                  <a:pt x="1213485" y="1500505"/>
                                  <a:pt x="1214755" y="1497965"/>
                                  <a:pt x="1217296" y="1497965"/>
                                </a:cubicBezTo>
                                <a:cubicBezTo>
                                  <a:pt x="1217296" y="1499235"/>
                                  <a:pt x="1217296" y="1499235"/>
                                  <a:pt x="1217296" y="1500505"/>
                                </a:cubicBezTo>
                                <a:cubicBezTo>
                                  <a:pt x="1224915" y="1499235"/>
                                  <a:pt x="1229996" y="1494155"/>
                                  <a:pt x="1237615" y="1491615"/>
                                </a:cubicBezTo>
                                <a:cubicBezTo>
                                  <a:pt x="1237615" y="1487805"/>
                                  <a:pt x="1235075" y="1487805"/>
                                  <a:pt x="1238885" y="1486535"/>
                                </a:cubicBezTo>
                                <a:cubicBezTo>
                                  <a:pt x="1240155" y="1486535"/>
                                  <a:pt x="1241425" y="1489075"/>
                                  <a:pt x="1243965" y="1487805"/>
                                </a:cubicBezTo>
                                <a:cubicBezTo>
                                  <a:pt x="1249046" y="1481455"/>
                                  <a:pt x="1261746" y="1482725"/>
                                  <a:pt x="1264285" y="1476375"/>
                                </a:cubicBezTo>
                                <a:cubicBezTo>
                                  <a:pt x="1264285" y="1476375"/>
                                  <a:pt x="1259205" y="1472565"/>
                                  <a:pt x="1264285" y="1472565"/>
                                </a:cubicBezTo>
                                <a:cubicBezTo>
                                  <a:pt x="1270635" y="1478915"/>
                                  <a:pt x="1276985" y="1467485"/>
                                  <a:pt x="1284605" y="1467485"/>
                                </a:cubicBezTo>
                                <a:cubicBezTo>
                                  <a:pt x="1285875" y="1463675"/>
                                  <a:pt x="1280796" y="1464945"/>
                                  <a:pt x="1282065" y="1461135"/>
                                </a:cubicBezTo>
                                <a:cubicBezTo>
                                  <a:pt x="1288415" y="1461135"/>
                                  <a:pt x="1290955" y="1457325"/>
                                  <a:pt x="1294765" y="1462405"/>
                                </a:cubicBezTo>
                                <a:cubicBezTo>
                                  <a:pt x="1294765" y="1454785"/>
                                  <a:pt x="1302385" y="1449705"/>
                                  <a:pt x="1307465" y="1444625"/>
                                </a:cubicBezTo>
                                <a:cubicBezTo>
                                  <a:pt x="1311275" y="1447165"/>
                                  <a:pt x="1315085" y="1444625"/>
                                  <a:pt x="1318896" y="1448435"/>
                                </a:cubicBezTo>
                                <a:cubicBezTo>
                                  <a:pt x="1320165" y="1442085"/>
                                  <a:pt x="1321435" y="1445895"/>
                                  <a:pt x="1325246" y="1445895"/>
                                </a:cubicBezTo>
                                <a:cubicBezTo>
                                  <a:pt x="1327785" y="1443355"/>
                                  <a:pt x="1327785" y="1443355"/>
                                  <a:pt x="1326515" y="1439545"/>
                                </a:cubicBezTo>
                                <a:cubicBezTo>
                                  <a:pt x="1332865" y="1439545"/>
                                  <a:pt x="1339215" y="1428115"/>
                                  <a:pt x="1343025" y="1435735"/>
                                </a:cubicBezTo>
                                <a:cubicBezTo>
                                  <a:pt x="1340485" y="1435735"/>
                                  <a:pt x="1339215" y="1435735"/>
                                  <a:pt x="1339215" y="1438275"/>
                                </a:cubicBezTo>
                                <a:cubicBezTo>
                                  <a:pt x="1351915" y="1433195"/>
                                  <a:pt x="1362075" y="1425575"/>
                                  <a:pt x="1374775" y="1420495"/>
                                </a:cubicBezTo>
                                <a:cubicBezTo>
                                  <a:pt x="1377315" y="1415415"/>
                                  <a:pt x="1373505" y="1412875"/>
                                  <a:pt x="1378585" y="1411605"/>
                                </a:cubicBezTo>
                                <a:cubicBezTo>
                                  <a:pt x="1386205" y="1416685"/>
                                  <a:pt x="1388746" y="1403985"/>
                                  <a:pt x="1397635" y="1409065"/>
                                </a:cubicBezTo>
                                <a:cubicBezTo>
                                  <a:pt x="1397635" y="1405255"/>
                                  <a:pt x="1396365" y="1403985"/>
                                  <a:pt x="1398905" y="1402715"/>
                                </a:cubicBezTo>
                                <a:cubicBezTo>
                                  <a:pt x="1402715" y="1407795"/>
                                  <a:pt x="1401446" y="1403985"/>
                                  <a:pt x="1402715" y="1401445"/>
                                </a:cubicBezTo>
                                <a:cubicBezTo>
                                  <a:pt x="1406525" y="1409065"/>
                                  <a:pt x="1417955" y="1391285"/>
                                  <a:pt x="1426846" y="1388745"/>
                                </a:cubicBezTo>
                                <a:cubicBezTo>
                                  <a:pt x="1428115" y="1387475"/>
                                  <a:pt x="1428115" y="1390015"/>
                                  <a:pt x="1429385" y="1388745"/>
                                </a:cubicBezTo>
                                <a:cubicBezTo>
                                  <a:pt x="1429385" y="1388745"/>
                                  <a:pt x="1430655" y="1382395"/>
                                  <a:pt x="1431925" y="1384935"/>
                                </a:cubicBezTo>
                                <a:cubicBezTo>
                                  <a:pt x="1431925" y="1386205"/>
                                  <a:pt x="1433196" y="1386205"/>
                                  <a:pt x="1435735" y="1386205"/>
                                </a:cubicBezTo>
                                <a:cubicBezTo>
                                  <a:pt x="1435735" y="1384935"/>
                                  <a:pt x="1435735" y="1383665"/>
                                  <a:pt x="1435735" y="1382395"/>
                                </a:cubicBezTo>
                                <a:lnTo>
                                  <a:pt x="1434465" y="1381125"/>
                                </a:lnTo>
                                <a:cubicBezTo>
                                  <a:pt x="1437005" y="1381125"/>
                                  <a:pt x="1439546" y="1381125"/>
                                  <a:pt x="1440815" y="1377315"/>
                                </a:cubicBezTo>
                                <a:lnTo>
                                  <a:pt x="1435735" y="1379855"/>
                                </a:lnTo>
                                <a:cubicBezTo>
                                  <a:pt x="1435735" y="1378585"/>
                                  <a:pt x="1434465" y="1377315"/>
                                  <a:pt x="1434465" y="1374775"/>
                                </a:cubicBezTo>
                                <a:cubicBezTo>
                                  <a:pt x="1435735" y="1374775"/>
                                  <a:pt x="1437005" y="1374775"/>
                                  <a:pt x="1438275" y="1374775"/>
                                </a:cubicBezTo>
                                <a:cubicBezTo>
                                  <a:pt x="1438275" y="1376045"/>
                                  <a:pt x="1438275" y="1376045"/>
                                  <a:pt x="1438275" y="1377315"/>
                                </a:cubicBezTo>
                                <a:lnTo>
                                  <a:pt x="1440815" y="1377315"/>
                                </a:lnTo>
                                <a:lnTo>
                                  <a:pt x="1440815" y="1379855"/>
                                </a:lnTo>
                                <a:cubicBezTo>
                                  <a:pt x="1447165" y="1378585"/>
                                  <a:pt x="1449705" y="1370965"/>
                                  <a:pt x="1457325" y="1372235"/>
                                </a:cubicBezTo>
                                <a:lnTo>
                                  <a:pt x="1457325" y="1369695"/>
                                </a:lnTo>
                                <a:lnTo>
                                  <a:pt x="1458596" y="1370965"/>
                                </a:lnTo>
                                <a:cubicBezTo>
                                  <a:pt x="1461135" y="1369695"/>
                                  <a:pt x="1467485" y="1363345"/>
                                  <a:pt x="1464946" y="1369695"/>
                                </a:cubicBezTo>
                                <a:cubicBezTo>
                                  <a:pt x="1478915" y="1356995"/>
                                  <a:pt x="1497965" y="1349375"/>
                                  <a:pt x="1515746" y="1340485"/>
                                </a:cubicBezTo>
                                <a:cubicBezTo>
                                  <a:pt x="1517015" y="1336675"/>
                                  <a:pt x="1514475" y="1336675"/>
                                  <a:pt x="1514475" y="1334135"/>
                                </a:cubicBezTo>
                                <a:cubicBezTo>
                                  <a:pt x="1518285" y="1331595"/>
                                  <a:pt x="1522096" y="1331595"/>
                                  <a:pt x="1525905" y="1335405"/>
                                </a:cubicBezTo>
                                <a:cubicBezTo>
                                  <a:pt x="1530985" y="1332865"/>
                                  <a:pt x="1534796" y="1327785"/>
                                  <a:pt x="1539875" y="1323975"/>
                                </a:cubicBezTo>
                                <a:cubicBezTo>
                                  <a:pt x="1541146" y="1323975"/>
                                  <a:pt x="1542415" y="1326515"/>
                                  <a:pt x="1544955" y="1325245"/>
                                </a:cubicBezTo>
                                <a:cubicBezTo>
                                  <a:pt x="1544955" y="1320165"/>
                                  <a:pt x="1550035" y="1320165"/>
                                  <a:pt x="1553846" y="1318895"/>
                                </a:cubicBezTo>
                                <a:cubicBezTo>
                                  <a:pt x="1548765" y="1308735"/>
                                  <a:pt x="1567815" y="1304925"/>
                                  <a:pt x="1571625" y="1310005"/>
                                </a:cubicBezTo>
                                <a:cubicBezTo>
                                  <a:pt x="1574165" y="1308735"/>
                                  <a:pt x="1574165" y="1306195"/>
                                  <a:pt x="1575435" y="1304925"/>
                                </a:cubicBezTo>
                                <a:cubicBezTo>
                                  <a:pt x="1576705" y="1310005"/>
                                  <a:pt x="1585596" y="1301115"/>
                                  <a:pt x="1590675" y="1299845"/>
                                </a:cubicBezTo>
                                <a:cubicBezTo>
                                  <a:pt x="1600835" y="1297305"/>
                                  <a:pt x="1607185" y="1289685"/>
                                  <a:pt x="1614805" y="1287145"/>
                                </a:cubicBezTo>
                                <a:cubicBezTo>
                                  <a:pt x="1612265" y="1285875"/>
                                  <a:pt x="1609725" y="1285875"/>
                                  <a:pt x="1609725" y="1283335"/>
                                </a:cubicBezTo>
                                <a:lnTo>
                                  <a:pt x="1608455" y="1282065"/>
                                </a:lnTo>
                                <a:lnTo>
                                  <a:pt x="1609725" y="1279525"/>
                                </a:lnTo>
                                <a:cubicBezTo>
                                  <a:pt x="1607185" y="1279525"/>
                                  <a:pt x="1605915" y="1279525"/>
                                  <a:pt x="1604646" y="1280795"/>
                                </a:cubicBezTo>
                                <a:lnTo>
                                  <a:pt x="1604646" y="1283335"/>
                                </a:lnTo>
                                <a:lnTo>
                                  <a:pt x="1603375" y="1282065"/>
                                </a:lnTo>
                                <a:cubicBezTo>
                                  <a:pt x="1600835" y="1284605"/>
                                  <a:pt x="1603375" y="1285875"/>
                                  <a:pt x="1600835" y="1288415"/>
                                </a:cubicBezTo>
                                <a:cubicBezTo>
                                  <a:pt x="1597025" y="1285875"/>
                                  <a:pt x="1599565" y="1282065"/>
                                  <a:pt x="1600835" y="1280795"/>
                                </a:cubicBezTo>
                                <a:lnTo>
                                  <a:pt x="1604646" y="1283335"/>
                                </a:lnTo>
                                <a:cubicBezTo>
                                  <a:pt x="1604646" y="1282065"/>
                                  <a:pt x="1603375" y="1282065"/>
                                  <a:pt x="1603375" y="1280795"/>
                                </a:cubicBezTo>
                                <a:cubicBezTo>
                                  <a:pt x="1602105" y="1280795"/>
                                  <a:pt x="1599565" y="1280795"/>
                                  <a:pt x="1598296" y="1279525"/>
                                </a:cubicBezTo>
                                <a:lnTo>
                                  <a:pt x="1600835" y="1279525"/>
                                </a:lnTo>
                                <a:cubicBezTo>
                                  <a:pt x="1600835" y="1274445"/>
                                  <a:pt x="1612265" y="1266825"/>
                                  <a:pt x="1621155" y="1268095"/>
                                </a:cubicBezTo>
                                <a:lnTo>
                                  <a:pt x="1622425" y="1265555"/>
                                </a:lnTo>
                                <a:lnTo>
                                  <a:pt x="1623696" y="1266825"/>
                                </a:lnTo>
                                <a:cubicBezTo>
                                  <a:pt x="1623696" y="1264285"/>
                                  <a:pt x="1626235" y="1264285"/>
                                  <a:pt x="1628775" y="1264285"/>
                                </a:cubicBezTo>
                                <a:cubicBezTo>
                                  <a:pt x="1627505" y="1266825"/>
                                  <a:pt x="1626235" y="1266825"/>
                                  <a:pt x="1624965" y="1268095"/>
                                </a:cubicBezTo>
                                <a:lnTo>
                                  <a:pt x="1622425" y="1268095"/>
                                </a:lnTo>
                                <a:lnTo>
                                  <a:pt x="1619885" y="1268095"/>
                                </a:lnTo>
                                <a:cubicBezTo>
                                  <a:pt x="1622425" y="1271905"/>
                                  <a:pt x="1616075" y="1270635"/>
                                  <a:pt x="1614805" y="1273175"/>
                                </a:cubicBezTo>
                                <a:cubicBezTo>
                                  <a:pt x="1614805" y="1275715"/>
                                  <a:pt x="1617346" y="1274445"/>
                                  <a:pt x="1617346" y="1276985"/>
                                </a:cubicBezTo>
                                <a:cubicBezTo>
                                  <a:pt x="1614805" y="1276985"/>
                                  <a:pt x="1612265" y="1275715"/>
                                  <a:pt x="1612265" y="1278255"/>
                                </a:cubicBezTo>
                                <a:lnTo>
                                  <a:pt x="1613535" y="1279525"/>
                                </a:lnTo>
                                <a:lnTo>
                                  <a:pt x="1612265" y="1282065"/>
                                </a:lnTo>
                                <a:cubicBezTo>
                                  <a:pt x="1616075" y="1282065"/>
                                  <a:pt x="1612265" y="1287145"/>
                                  <a:pt x="1617346" y="1287145"/>
                                </a:cubicBezTo>
                                <a:cubicBezTo>
                                  <a:pt x="1618615" y="1287145"/>
                                  <a:pt x="1618615" y="1285875"/>
                                  <a:pt x="1621155" y="1285875"/>
                                </a:cubicBezTo>
                                <a:cubicBezTo>
                                  <a:pt x="1623696" y="1282065"/>
                                  <a:pt x="1616075" y="1280795"/>
                                  <a:pt x="1619885" y="1280795"/>
                                </a:cubicBezTo>
                                <a:cubicBezTo>
                                  <a:pt x="1621155" y="1284605"/>
                                  <a:pt x="1628775" y="1283335"/>
                                  <a:pt x="1628775" y="1278255"/>
                                </a:cubicBezTo>
                                <a:lnTo>
                                  <a:pt x="1630046" y="1276985"/>
                                </a:lnTo>
                                <a:lnTo>
                                  <a:pt x="1631315" y="1275715"/>
                                </a:lnTo>
                                <a:cubicBezTo>
                                  <a:pt x="1627505" y="1268095"/>
                                  <a:pt x="1638935" y="1268095"/>
                                  <a:pt x="1642746" y="1273175"/>
                                </a:cubicBezTo>
                                <a:cubicBezTo>
                                  <a:pt x="1645285" y="1268095"/>
                                  <a:pt x="1654175" y="1269365"/>
                                  <a:pt x="1657985" y="1268095"/>
                                </a:cubicBezTo>
                                <a:cubicBezTo>
                                  <a:pt x="1654175" y="1261745"/>
                                  <a:pt x="1664335" y="1264285"/>
                                  <a:pt x="1665605" y="1263015"/>
                                </a:cubicBezTo>
                                <a:cubicBezTo>
                                  <a:pt x="1669415" y="1261745"/>
                                  <a:pt x="1675765" y="1254125"/>
                                  <a:pt x="1678305" y="1255395"/>
                                </a:cubicBezTo>
                                <a:lnTo>
                                  <a:pt x="1678305" y="1252855"/>
                                </a:lnTo>
                                <a:lnTo>
                                  <a:pt x="1679575" y="1254125"/>
                                </a:lnTo>
                                <a:cubicBezTo>
                                  <a:pt x="1683385" y="1245235"/>
                                  <a:pt x="1697355" y="1250315"/>
                                  <a:pt x="1702435" y="1243965"/>
                                </a:cubicBezTo>
                                <a:lnTo>
                                  <a:pt x="1699896" y="1243965"/>
                                </a:lnTo>
                                <a:lnTo>
                                  <a:pt x="1701165" y="1241425"/>
                                </a:lnTo>
                                <a:cubicBezTo>
                                  <a:pt x="1699896" y="1241425"/>
                                  <a:pt x="1699896" y="1241425"/>
                                  <a:pt x="1698625" y="1241425"/>
                                </a:cubicBezTo>
                                <a:cubicBezTo>
                                  <a:pt x="1698625" y="1240155"/>
                                  <a:pt x="1698625" y="1240155"/>
                                  <a:pt x="1698625" y="1238885"/>
                                </a:cubicBezTo>
                                <a:cubicBezTo>
                                  <a:pt x="1699896" y="1238885"/>
                                  <a:pt x="1699896" y="1238885"/>
                                  <a:pt x="1701165" y="1238885"/>
                                </a:cubicBezTo>
                                <a:cubicBezTo>
                                  <a:pt x="1701165" y="1238885"/>
                                  <a:pt x="1701165" y="1240155"/>
                                  <a:pt x="1701165" y="1240155"/>
                                </a:cubicBezTo>
                                <a:lnTo>
                                  <a:pt x="1702435" y="1241425"/>
                                </a:lnTo>
                                <a:lnTo>
                                  <a:pt x="1701165" y="1243965"/>
                                </a:lnTo>
                                <a:cubicBezTo>
                                  <a:pt x="1712596" y="1242695"/>
                                  <a:pt x="1718946" y="1235075"/>
                                  <a:pt x="1727835" y="1229995"/>
                                </a:cubicBezTo>
                                <a:cubicBezTo>
                                  <a:pt x="1726565" y="1228725"/>
                                  <a:pt x="1722755" y="1228725"/>
                                  <a:pt x="1724025" y="1226185"/>
                                </a:cubicBezTo>
                                <a:cubicBezTo>
                                  <a:pt x="1727835" y="1223645"/>
                                  <a:pt x="1744346" y="1228725"/>
                                  <a:pt x="1740535" y="1222375"/>
                                </a:cubicBezTo>
                                <a:cubicBezTo>
                                  <a:pt x="1740535" y="1224915"/>
                                  <a:pt x="1739265" y="1222375"/>
                                  <a:pt x="1739265" y="1219835"/>
                                </a:cubicBezTo>
                                <a:cubicBezTo>
                                  <a:pt x="1744346" y="1219835"/>
                                  <a:pt x="1741805" y="1223645"/>
                                  <a:pt x="1746885" y="1222375"/>
                                </a:cubicBezTo>
                                <a:cubicBezTo>
                                  <a:pt x="1749425" y="1219835"/>
                                  <a:pt x="1746885" y="1219835"/>
                                  <a:pt x="1745615" y="1217295"/>
                                </a:cubicBezTo>
                                <a:cubicBezTo>
                                  <a:pt x="1748155" y="1217295"/>
                                  <a:pt x="1749425" y="1216025"/>
                                  <a:pt x="1750696" y="1213485"/>
                                </a:cubicBezTo>
                                <a:lnTo>
                                  <a:pt x="1749425" y="1212215"/>
                                </a:lnTo>
                                <a:lnTo>
                                  <a:pt x="1750696" y="1209675"/>
                                </a:lnTo>
                                <a:cubicBezTo>
                                  <a:pt x="1746885" y="1208405"/>
                                  <a:pt x="1753235" y="1205865"/>
                                  <a:pt x="1755775" y="1207135"/>
                                </a:cubicBezTo>
                                <a:cubicBezTo>
                                  <a:pt x="1755775" y="1207135"/>
                                  <a:pt x="1755775" y="1208405"/>
                                  <a:pt x="1755775" y="1208405"/>
                                </a:cubicBezTo>
                                <a:lnTo>
                                  <a:pt x="1758315" y="1208405"/>
                                </a:lnTo>
                                <a:lnTo>
                                  <a:pt x="1757046" y="1210945"/>
                                </a:lnTo>
                                <a:cubicBezTo>
                                  <a:pt x="1764665" y="1213485"/>
                                  <a:pt x="1760855" y="1208405"/>
                                  <a:pt x="1759585" y="1208405"/>
                                </a:cubicBezTo>
                                <a:cubicBezTo>
                                  <a:pt x="1763396" y="1205865"/>
                                  <a:pt x="1772285" y="1210945"/>
                                  <a:pt x="1777365" y="1203325"/>
                                </a:cubicBezTo>
                                <a:cubicBezTo>
                                  <a:pt x="1778635" y="1203325"/>
                                  <a:pt x="1779905" y="1205865"/>
                                  <a:pt x="1782446" y="1204595"/>
                                </a:cubicBezTo>
                                <a:cubicBezTo>
                                  <a:pt x="1787525" y="1195705"/>
                                  <a:pt x="1805305" y="1196975"/>
                                  <a:pt x="1805305" y="1185545"/>
                                </a:cubicBezTo>
                                <a:cubicBezTo>
                                  <a:pt x="1815465" y="1186815"/>
                                  <a:pt x="1823085" y="1179195"/>
                                  <a:pt x="1831975" y="1174115"/>
                                </a:cubicBezTo>
                                <a:lnTo>
                                  <a:pt x="1831975" y="45085"/>
                                </a:lnTo>
                                <a:cubicBezTo>
                                  <a:pt x="1830705" y="46355"/>
                                  <a:pt x="1829435" y="47625"/>
                                  <a:pt x="1828165" y="50165"/>
                                </a:cubicBezTo>
                                <a:cubicBezTo>
                                  <a:pt x="1828165" y="50165"/>
                                  <a:pt x="1826896" y="50165"/>
                                  <a:pt x="1826896" y="50165"/>
                                </a:cubicBezTo>
                                <a:cubicBezTo>
                                  <a:pt x="1826896" y="48895"/>
                                  <a:pt x="1826896" y="48895"/>
                                  <a:pt x="1826896" y="47625"/>
                                </a:cubicBezTo>
                                <a:lnTo>
                                  <a:pt x="1826896" y="47625"/>
                                </a:lnTo>
                                <a:lnTo>
                                  <a:pt x="1831975" y="45085"/>
                                </a:lnTo>
                                <a:cubicBezTo>
                                  <a:pt x="1831975" y="45085"/>
                                  <a:pt x="1831975" y="45085"/>
                                  <a:pt x="1833246" y="45085"/>
                                </a:cubicBezTo>
                                <a:lnTo>
                                  <a:pt x="1833246" y="32385"/>
                                </a:lnTo>
                                <a:cubicBezTo>
                                  <a:pt x="1833246" y="32385"/>
                                  <a:pt x="1831975" y="33655"/>
                                  <a:pt x="1831975" y="33655"/>
                                </a:cubicBezTo>
                                <a:lnTo>
                                  <a:pt x="1826896" y="38735"/>
                                </a:lnTo>
                                <a:lnTo>
                                  <a:pt x="1825625" y="38735"/>
                                </a:lnTo>
                                <a:lnTo>
                                  <a:pt x="1826896" y="36195"/>
                                </a:lnTo>
                                <a:cubicBezTo>
                                  <a:pt x="1821815" y="38735"/>
                                  <a:pt x="1821815" y="37465"/>
                                  <a:pt x="1815465" y="37465"/>
                                </a:cubicBezTo>
                                <a:cubicBezTo>
                                  <a:pt x="1815465" y="37465"/>
                                  <a:pt x="1815465" y="36195"/>
                                  <a:pt x="1815465" y="36195"/>
                                </a:cubicBezTo>
                                <a:lnTo>
                                  <a:pt x="1815465" y="36195"/>
                                </a:lnTo>
                                <a:cubicBezTo>
                                  <a:pt x="1819275" y="33655"/>
                                  <a:pt x="1824355" y="31115"/>
                                  <a:pt x="1826896" y="26035"/>
                                </a:cubicBezTo>
                                <a:cubicBezTo>
                                  <a:pt x="1826896" y="26035"/>
                                  <a:pt x="1826896" y="24765"/>
                                  <a:pt x="1826896" y="23495"/>
                                </a:cubicBezTo>
                                <a:cubicBezTo>
                                  <a:pt x="1826896" y="23495"/>
                                  <a:pt x="1825625" y="23495"/>
                                  <a:pt x="1825625" y="23495"/>
                                </a:cubicBezTo>
                                <a:cubicBezTo>
                                  <a:pt x="1823085" y="27305"/>
                                  <a:pt x="1818005" y="29845"/>
                                  <a:pt x="1815465" y="34925"/>
                                </a:cubicBezTo>
                                <a:lnTo>
                                  <a:pt x="1814196" y="34925"/>
                                </a:lnTo>
                                <a:lnTo>
                                  <a:pt x="1815465" y="32385"/>
                                </a:lnTo>
                                <a:cubicBezTo>
                                  <a:pt x="1814196" y="32385"/>
                                  <a:pt x="1814196" y="31115"/>
                                  <a:pt x="1814196" y="29845"/>
                                </a:cubicBezTo>
                                <a:cubicBezTo>
                                  <a:pt x="1820546" y="23495"/>
                                  <a:pt x="1826896" y="18415"/>
                                  <a:pt x="1834515" y="13335"/>
                                </a:cubicBezTo>
                                <a:lnTo>
                                  <a:pt x="1834515" y="9525"/>
                                </a:lnTo>
                                <a:cubicBezTo>
                                  <a:pt x="1831975" y="15875"/>
                                  <a:pt x="1824355" y="20955"/>
                                  <a:pt x="1816735" y="29845"/>
                                </a:cubicBezTo>
                                <a:close/>
                                <a:moveTo>
                                  <a:pt x="762635" y="460375"/>
                                </a:moveTo>
                                <a:lnTo>
                                  <a:pt x="762635" y="460375"/>
                                </a:lnTo>
                                <a:cubicBezTo>
                                  <a:pt x="761365" y="460375"/>
                                  <a:pt x="761365" y="461645"/>
                                  <a:pt x="760095" y="461645"/>
                                </a:cubicBezTo>
                                <a:cubicBezTo>
                                  <a:pt x="757555" y="464185"/>
                                  <a:pt x="756285" y="464185"/>
                                  <a:pt x="753745" y="464185"/>
                                </a:cubicBezTo>
                                <a:cubicBezTo>
                                  <a:pt x="756285" y="462915"/>
                                  <a:pt x="760095" y="461645"/>
                                  <a:pt x="762635" y="460375"/>
                                </a:cubicBezTo>
                                <a:close/>
                                <a:moveTo>
                                  <a:pt x="743585" y="446405"/>
                                </a:moveTo>
                                <a:cubicBezTo>
                                  <a:pt x="747395" y="447675"/>
                                  <a:pt x="742315" y="448945"/>
                                  <a:pt x="743585" y="451485"/>
                                </a:cubicBezTo>
                                <a:lnTo>
                                  <a:pt x="742315" y="452755"/>
                                </a:lnTo>
                                <a:lnTo>
                                  <a:pt x="741045" y="454025"/>
                                </a:lnTo>
                                <a:cubicBezTo>
                                  <a:pt x="743585" y="455295"/>
                                  <a:pt x="739775" y="455295"/>
                                  <a:pt x="739775" y="456565"/>
                                </a:cubicBezTo>
                                <a:cubicBezTo>
                                  <a:pt x="738505" y="456565"/>
                                  <a:pt x="738505" y="455295"/>
                                  <a:pt x="738505" y="454025"/>
                                </a:cubicBezTo>
                                <a:lnTo>
                                  <a:pt x="735965" y="454025"/>
                                </a:lnTo>
                                <a:lnTo>
                                  <a:pt x="737235" y="451485"/>
                                </a:lnTo>
                                <a:cubicBezTo>
                                  <a:pt x="728345" y="455295"/>
                                  <a:pt x="720725" y="460375"/>
                                  <a:pt x="711835" y="464185"/>
                                </a:cubicBezTo>
                                <a:cubicBezTo>
                                  <a:pt x="715645" y="456565"/>
                                  <a:pt x="734695" y="454025"/>
                                  <a:pt x="743585" y="446405"/>
                                </a:cubicBezTo>
                                <a:close/>
                                <a:moveTo>
                                  <a:pt x="564515" y="488315"/>
                                </a:moveTo>
                                <a:lnTo>
                                  <a:pt x="564515" y="485775"/>
                                </a:lnTo>
                                <a:lnTo>
                                  <a:pt x="565785" y="487045"/>
                                </a:lnTo>
                                <a:cubicBezTo>
                                  <a:pt x="569595" y="483235"/>
                                  <a:pt x="575945" y="483235"/>
                                  <a:pt x="579755" y="480695"/>
                                </a:cubicBezTo>
                                <a:cubicBezTo>
                                  <a:pt x="582295" y="485775"/>
                                  <a:pt x="570865" y="488315"/>
                                  <a:pt x="567055" y="489585"/>
                                </a:cubicBezTo>
                                <a:lnTo>
                                  <a:pt x="567055" y="492125"/>
                                </a:lnTo>
                                <a:lnTo>
                                  <a:pt x="565785" y="490855"/>
                                </a:lnTo>
                                <a:cubicBezTo>
                                  <a:pt x="565785" y="492125"/>
                                  <a:pt x="565785" y="492125"/>
                                  <a:pt x="565785" y="493395"/>
                                </a:cubicBezTo>
                                <a:cubicBezTo>
                                  <a:pt x="564515" y="493395"/>
                                  <a:pt x="563245" y="492125"/>
                                  <a:pt x="561975" y="492125"/>
                                </a:cubicBezTo>
                                <a:cubicBezTo>
                                  <a:pt x="559435" y="494665"/>
                                  <a:pt x="558165" y="498475"/>
                                  <a:pt x="553085" y="498475"/>
                                </a:cubicBezTo>
                                <a:cubicBezTo>
                                  <a:pt x="555625" y="492125"/>
                                  <a:pt x="560705" y="490855"/>
                                  <a:pt x="564515" y="488315"/>
                                </a:cubicBezTo>
                                <a:close/>
                                <a:moveTo>
                                  <a:pt x="550545" y="474345"/>
                                </a:moveTo>
                                <a:cubicBezTo>
                                  <a:pt x="551815" y="474345"/>
                                  <a:pt x="551815" y="474345"/>
                                  <a:pt x="553085" y="474345"/>
                                </a:cubicBezTo>
                                <a:cubicBezTo>
                                  <a:pt x="553085" y="475615"/>
                                  <a:pt x="553085" y="475615"/>
                                  <a:pt x="553085" y="476885"/>
                                </a:cubicBezTo>
                                <a:cubicBezTo>
                                  <a:pt x="551815" y="476885"/>
                                  <a:pt x="551815" y="476885"/>
                                  <a:pt x="550545" y="476885"/>
                                </a:cubicBezTo>
                                <a:cubicBezTo>
                                  <a:pt x="550545" y="476885"/>
                                  <a:pt x="550545" y="475615"/>
                                  <a:pt x="550545" y="474345"/>
                                </a:cubicBezTo>
                                <a:close/>
                                <a:moveTo>
                                  <a:pt x="548005" y="498475"/>
                                </a:moveTo>
                                <a:cubicBezTo>
                                  <a:pt x="548005" y="501015"/>
                                  <a:pt x="545465" y="501015"/>
                                  <a:pt x="542925" y="501015"/>
                                </a:cubicBezTo>
                                <a:cubicBezTo>
                                  <a:pt x="542925" y="497205"/>
                                  <a:pt x="546735" y="497205"/>
                                  <a:pt x="548005" y="498475"/>
                                </a:cubicBezTo>
                                <a:close/>
                                <a:moveTo>
                                  <a:pt x="535305" y="483235"/>
                                </a:moveTo>
                                <a:cubicBezTo>
                                  <a:pt x="536575" y="483235"/>
                                  <a:pt x="536575" y="483235"/>
                                  <a:pt x="537845" y="483235"/>
                                </a:cubicBezTo>
                                <a:cubicBezTo>
                                  <a:pt x="537845" y="484505"/>
                                  <a:pt x="537845" y="484505"/>
                                  <a:pt x="537845" y="485775"/>
                                </a:cubicBezTo>
                                <a:cubicBezTo>
                                  <a:pt x="536575" y="485775"/>
                                  <a:pt x="536575" y="485775"/>
                                  <a:pt x="535305" y="485775"/>
                                </a:cubicBezTo>
                                <a:cubicBezTo>
                                  <a:pt x="535305" y="484505"/>
                                  <a:pt x="535305" y="484505"/>
                                  <a:pt x="535305" y="483235"/>
                                </a:cubicBezTo>
                                <a:close/>
                                <a:moveTo>
                                  <a:pt x="85725" y="1005205"/>
                                </a:moveTo>
                                <a:cubicBezTo>
                                  <a:pt x="86995" y="1005205"/>
                                  <a:pt x="88265" y="1006475"/>
                                  <a:pt x="88265" y="1005205"/>
                                </a:cubicBezTo>
                                <a:cubicBezTo>
                                  <a:pt x="88265" y="1009015"/>
                                  <a:pt x="85725" y="1009015"/>
                                  <a:pt x="83185" y="1011555"/>
                                </a:cubicBezTo>
                                <a:cubicBezTo>
                                  <a:pt x="81915" y="1012825"/>
                                  <a:pt x="80645" y="1014095"/>
                                  <a:pt x="79375" y="1015365"/>
                                </a:cubicBezTo>
                                <a:lnTo>
                                  <a:pt x="79375" y="1014095"/>
                                </a:lnTo>
                                <a:cubicBezTo>
                                  <a:pt x="78105" y="1014095"/>
                                  <a:pt x="78105" y="1014095"/>
                                  <a:pt x="76835" y="1014095"/>
                                </a:cubicBezTo>
                                <a:lnTo>
                                  <a:pt x="76835" y="1016635"/>
                                </a:lnTo>
                                <a:lnTo>
                                  <a:pt x="75565" y="1015365"/>
                                </a:lnTo>
                                <a:cubicBezTo>
                                  <a:pt x="75565" y="1016635"/>
                                  <a:pt x="74295" y="1017905"/>
                                  <a:pt x="74295" y="1019175"/>
                                </a:cubicBezTo>
                                <a:cubicBezTo>
                                  <a:pt x="71755" y="1019175"/>
                                  <a:pt x="73025" y="1016635"/>
                                  <a:pt x="74295" y="1015365"/>
                                </a:cubicBezTo>
                                <a:lnTo>
                                  <a:pt x="74295" y="1012825"/>
                                </a:lnTo>
                                <a:lnTo>
                                  <a:pt x="75565" y="1014095"/>
                                </a:lnTo>
                                <a:cubicBezTo>
                                  <a:pt x="71755" y="1005205"/>
                                  <a:pt x="80645" y="1005205"/>
                                  <a:pt x="85725" y="1005205"/>
                                </a:cubicBezTo>
                                <a:close/>
                                <a:moveTo>
                                  <a:pt x="59055" y="1266825"/>
                                </a:moveTo>
                                <a:cubicBezTo>
                                  <a:pt x="60325" y="1264285"/>
                                  <a:pt x="62865" y="1261745"/>
                                  <a:pt x="66675" y="1261745"/>
                                </a:cubicBezTo>
                                <a:cubicBezTo>
                                  <a:pt x="65405" y="1264285"/>
                                  <a:pt x="64135" y="1268095"/>
                                  <a:pt x="59055" y="1266825"/>
                                </a:cubicBezTo>
                                <a:close/>
                                <a:moveTo>
                                  <a:pt x="346075" y="634365"/>
                                </a:moveTo>
                                <a:cubicBezTo>
                                  <a:pt x="343535" y="638175"/>
                                  <a:pt x="339725" y="639445"/>
                                  <a:pt x="334645" y="639445"/>
                                </a:cubicBezTo>
                                <a:cubicBezTo>
                                  <a:pt x="338455" y="638175"/>
                                  <a:pt x="339725" y="633095"/>
                                  <a:pt x="346075" y="634365"/>
                                </a:cubicBezTo>
                                <a:close/>
                                <a:moveTo>
                                  <a:pt x="281305" y="758825"/>
                                </a:moveTo>
                                <a:cubicBezTo>
                                  <a:pt x="280035" y="752475"/>
                                  <a:pt x="290195" y="749935"/>
                                  <a:pt x="296545" y="746125"/>
                                </a:cubicBezTo>
                                <a:cubicBezTo>
                                  <a:pt x="302895" y="742315"/>
                                  <a:pt x="306705" y="733425"/>
                                  <a:pt x="313055" y="734695"/>
                                </a:cubicBezTo>
                                <a:cubicBezTo>
                                  <a:pt x="315595" y="737235"/>
                                  <a:pt x="311785" y="737235"/>
                                  <a:pt x="311785" y="739775"/>
                                </a:cubicBezTo>
                                <a:cubicBezTo>
                                  <a:pt x="299085" y="746125"/>
                                  <a:pt x="291465" y="753745"/>
                                  <a:pt x="281305" y="758825"/>
                                </a:cubicBezTo>
                                <a:close/>
                                <a:moveTo>
                                  <a:pt x="302895" y="800735"/>
                                </a:moveTo>
                                <a:cubicBezTo>
                                  <a:pt x="299085" y="796925"/>
                                  <a:pt x="296545" y="803275"/>
                                  <a:pt x="294005" y="799465"/>
                                </a:cubicBezTo>
                                <a:cubicBezTo>
                                  <a:pt x="296545" y="795655"/>
                                  <a:pt x="296545" y="789305"/>
                                  <a:pt x="304165" y="790575"/>
                                </a:cubicBezTo>
                                <a:cubicBezTo>
                                  <a:pt x="306705" y="793115"/>
                                  <a:pt x="304165" y="796925"/>
                                  <a:pt x="302895" y="800735"/>
                                </a:cubicBezTo>
                                <a:close/>
                                <a:moveTo>
                                  <a:pt x="274955" y="850265"/>
                                </a:moveTo>
                                <a:lnTo>
                                  <a:pt x="273685" y="852805"/>
                                </a:lnTo>
                                <a:cubicBezTo>
                                  <a:pt x="273685" y="852805"/>
                                  <a:pt x="272415" y="851535"/>
                                  <a:pt x="272415" y="850265"/>
                                </a:cubicBezTo>
                                <a:cubicBezTo>
                                  <a:pt x="273685" y="850265"/>
                                  <a:pt x="274955" y="850265"/>
                                  <a:pt x="274955" y="850265"/>
                                </a:cubicBezTo>
                                <a:close/>
                                <a:moveTo>
                                  <a:pt x="332105" y="852805"/>
                                </a:moveTo>
                                <a:cubicBezTo>
                                  <a:pt x="329565" y="855345"/>
                                  <a:pt x="329565" y="860425"/>
                                  <a:pt x="324485" y="859155"/>
                                </a:cubicBezTo>
                                <a:cubicBezTo>
                                  <a:pt x="324485" y="857885"/>
                                  <a:pt x="324485" y="855345"/>
                                  <a:pt x="324485" y="854075"/>
                                </a:cubicBezTo>
                                <a:cubicBezTo>
                                  <a:pt x="330835" y="857885"/>
                                  <a:pt x="335915" y="843915"/>
                                  <a:pt x="342265" y="847725"/>
                                </a:cubicBezTo>
                                <a:cubicBezTo>
                                  <a:pt x="342265" y="852805"/>
                                  <a:pt x="337185" y="852805"/>
                                  <a:pt x="332105" y="852805"/>
                                </a:cubicBezTo>
                                <a:close/>
                                <a:moveTo>
                                  <a:pt x="347345" y="823595"/>
                                </a:moveTo>
                                <a:lnTo>
                                  <a:pt x="346075" y="826135"/>
                                </a:lnTo>
                                <a:lnTo>
                                  <a:pt x="344805" y="824865"/>
                                </a:lnTo>
                                <a:cubicBezTo>
                                  <a:pt x="342265" y="827405"/>
                                  <a:pt x="340995" y="831215"/>
                                  <a:pt x="337185" y="831215"/>
                                </a:cubicBezTo>
                                <a:lnTo>
                                  <a:pt x="337185" y="833755"/>
                                </a:lnTo>
                                <a:lnTo>
                                  <a:pt x="335915" y="832485"/>
                                </a:lnTo>
                                <a:cubicBezTo>
                                  <a:pt x="304165" y="847725"/>
                                  <a:pt x="273685" y="864235"/>
                                  <a:pt x="240665" y="879475"/>
                                </a:cubicBezTo>
                                <a:cubicBezTo>
                                  <a:pt x="241935" y="873125"/>
                                  <a:pt x="250825" y="871855"/>
                                  <a:pt x="257175" y="868045"/>
                                </a:cubicBezTo>
                                <a:cubicBezTo>
                                  <a:pt x="263525" y="864235"/>
                                  <a:pt x="271145" y="859155"/>
                                  <a:pt x="276225" y="856615"/>
                                </a:cubicBezTo>
                                <a:lnTo>
                                  <a:pt x="276225" y="855345"/>
                                </a:lnTo>
                                <a:cubicBezTo>
                                  <a:pt x="277495" y="855345"/>
                                  <a:pt x="278765" y="855345"/>
                                  <a:pt x="278765" y="854075"/>
                                </a:cubicBezTo>
                                <a:cubicBezTo>
                                  <a:pt x="278765" y="852805"/>
                                  <a:pt x="278765" y="850265"/>
                                  <a:pt x="277495" y="850265"/>
                                </a:cubicBezTo>
                                <a:lnTo>
                                  <a:pt x="278765" y="848995"/>
                                </a:lnTo>
                                <a:cubicBezTo>
                                  <a:pt x="278765" y="847725"/>
                                  <a:pt x="278765" y="846455"/>
                                  <a:pt x="278765" y="845185"/>
                                </a:cubicBezTo>
                                <a:cubicBezTo>
                                  <a:pt x="280035" y="845185"/>
                                  <a:pt x="280035" y="847725"/>
                                  <a:pt x="282575" y="846455"/>
                                </a:cubicBezTo>
                                <a:cubicBezTo>
                                  <a:pt x="286385" y="840105"/>
                                  <a:pt x="295275" y="838835"/>
                                  <a:pt x="297815" y="829945"/>
                                </a:cubicBezTo>
                                <a:cubicBezTo>
                                  <a:pt x="300355" y="829945"/>
                                  <a:pt x="301625" y="829945"/>
                                  <a:pt x="304165" y="829945"/>
                                </a:cubicBezTo>
                                <a:cubicBezTo>
                                  <a:pt x="310515" y="821055"/>
                                  <a:pt x="328295" y="822325"/>
                                  <a:pt x="335915" y="829945"/>
                                </a:cubicBezTo>
                                <a:lnTo>
                                  <a:pt x="335915" y="827405"/>
                                </a:lnTo>
                                <a:lnTo>
                                  <a:pt x="337185" y="828675"/>
                                </a:lnTo>
                                <a:cubicBezTo>
                                  <a:pt x="338455" y="826135"/>
                                  <a:pt x="342265" y="826135"/>
                                  <a:pt x="344805" y="824865"/>
                                </a:cubicBezTo>
                                <a:lnTo>
                                  <a:pt x="346075" y="822325"/>
                                </a:lnTo>
                                <a:lnTo>
                                  <a:pt x="347345" y="823595"/>
                                </a:lnTo>
                                <a:cubicBezTo>
                                  <a:pt x="348615" y="822325"/>
                                  <a:pt x="348615" y="821055"/>
                                  <a:pt x="351155" y="821055"/>
                                </a:cubicBezTo>
                                <a:cubicBezTo>
                                  <a:pt x="348615" y="823595"/>
                                  <a:pt x="348615" y="823595"/>
                                  <a:pt x="347345" y="823595"/>
                                </a:cubicBezTo>
                                <a:close/>
                                <a:moveTo>
                                  <a:pt x="379095" y="615315"/>
                                </a:moveTo>
                                <a:cubicBezTo>
                                  <a:pt x="375285" y="611505"/>
                                  <a:pt x="384175" y="610235"/>
                                  <a:pt x="379095" y="615315"/>
                                </a:cubicBezTo>
                                <a:lnTo>
                                  <a:pt x="379095" y="615315"/>
                                </a:lnTo>
                                <a:close/>
                                <a:moveTo>
                                  <a:pt x="414655" y="593725"/>
                                </a:moveTo>
                                <a:cubicBezTo>
                                  <a:pt x="410845" y="592455"/>
                                  <a:pt x="414655" y="589915"/>
                                  <a:pt x="417195" y="591185"/>
                                </a:cubicBezTo>
                                <a:cubicBezTo>
                                  <a:pt x="417195" y="592455"/>
                                  <a:pt x="414655" y="592455"/>
                                  <a:pt x="414655" y="593725"/>
                                </a:cubicBezTo>
                                <a:close/>
                                <a:moveTo>
                                  <a:pt x="311785" y="1669415"/>
                                </a:moveTo>
                                <a:lnTo>
                                  <a:pt x="311785" y="1671955"/>
                                </a:lnTo>
                                <a:lnTo>
                                  <a:pt x="310515" y="1670685"/>
                                </a:lnTo>
                                <a:cubicBezTo>
                                  <a:pt x="310515" y="1671955"/>
                                  <a:pt x="309245" y="1671955"/>
                                  <a:pt x="309245" y="1674495"/>
                                </a:cubicBezTo>
                                <a:cubicBezTo>
                                  <a:pt x="306705" y="1674495"/>
                                  <a:pt x="306705" y="1670685"/>
                                  <a:pt x="309245" y="1670685"/>
                                </a:cubicBezTo>
                                <a:lnTo>
                                  <a:pt x="309245" y="1669415"/>
                                </a:lnTo>
                                <a:lnTo>
                                  <a:pt x="310515" y="1668145"/>
                                </a:lnTo>
                                <a:cubicBezTo>
                                  <a:pt x="306705" y="1665605"/>
                                  <a:pt x="316865" y="1668145"/>
                                  <a:pt x="315595" y="1664335"/>
                                </a:cubicBezTo>
                                <a:cubicBezTo>
                                  <a:pt x="318135" y="1666875"/>
                                  <a:pt x="311785" y="1668145"/>
                                  <a:pt x="311785" y="1669415"/>
                                </a:cubicBezTo>
                                <a:close/>
                                <a:moveTo>
                                  <a:pt x="315595" y="1640205"/>
                                </a:moveTo>
                                <a:cubicBezTo>
                                  <a:pt x="320675" y="1640205"/>
                                  <a:pt x="304165" y="1644015"/>
                                  <a:pt x="315595" y="1640205"/>
                                </a:cubicBezTo>
                                <a:lnTo>
                                  <a:pt x="315595" y="1640205"/>
                                </a:lnTo>
                                <a:close/>
                                <a:moveTo>
                                  <a:pt x="347345" y="1626235"/>
                                </a:moveTo>
                                <a:cubicBezTo>
                                  <a:pt x="349885" y="1621155"/>
                                  <a:pt x="349885" y="1627505"/>
                                  <a:pt x="354965" y="1626235"/>
                                </a:cubicBezTo>
                                <a:cubicBezTo>
                                  <a:pt x="354965" y="1632585"/>
                                  <a:pt x="348615" y="1627505"/>
                                  <a:pt x="347345" y="1626235"/>
                                </a:cubicBezTo>
                                <a:close/>
                                <a:moveTo>
                                  <a:pt x="424815" y="1317625"/>
                                </a:moveTo>
                                <a:cubicBezTo>
                                  <a:pt x="426085" y="1312545"/>
                                  <a:pt x="427355" y="1321435"/>
                                  <a:pt x="424815" y="1320165"/>
                                </a:cubicBezTo>
                                <a:cubicBezTo>
                                  <a:pt x="422275" y="1322705"/>
                                  <a:pt x="424815" y="1320165"/>
                                  <a:pt x="424815" y="1317625"/>
                                </a:cubicBezTo>
                                <a:close/>
                                <a:moveTo>
                                  <a:pt x="412115" y="1624965"/>
                                </a:moveTo>
                                <a:cubicBezTo>
                                  <a:pt x="412115" y="1627505"/>
                                  <a:pt x="412115" y="1628775"/>
                                  <a:pt x="413385" y="1628775"/>
                                </a:cubicBezTo>
                                <a:cubicBezTo>
                                  <a:pt x="412115" y="1632585"/>
                                  <a:pt x="405765" y="1631315"/>
                                  <a:pt x="401955" y="1631315"/>
                                </a:cubicBezTo>
                                <a:cubicBezTo>
                                  <a:pt x="405765" y="1630045"/>
                                  <a:pt x="407035" y="1624965"/>
                                  <a:pt x="412115" y="1624965"/>
                                </a:cubicBezTo>
                                <a:close/>
                                <a:moveTo>
                                  <a:pt x="410845" y="1642745"/>
                                </a:moveTo>
                                <a:cubicBezTo>
                                  <a:pt x="407035" y="1650365"/>
                                  <a:pt x="395605" y="1650365"/>
                                  <a:pt x="391795" y="1659255"/>
                                </a:cubicBezTo>
                                <a:cubicBezTo>
                                  <a:pt x="386715" y="1657985"/>
                                  <a:pt x="385445" y="1660525"/>
                                  <a:pt x="382905" y="1657985"/>
                                </a:cubicBezTo>
                                <a:cubicBezTo>
                                  <a:pt x="393065" y="1652905"/>
                                  <a:pt x="398145" y="1644015"/>
                                  <a:pt x="410845" y="1642745"/>
                                </a:cubicBezTo>
                                <a:close/>
                                <a:moveTo>
                                  <a:pt x="374015" y="1715135"/>
                                </a:moveTo>
                                <a:cubicBezTo>
                                  <a:pt x="367665" y="1721485"/>
                                  <a:pt x="357505" y="1713865"/>
                                  <a:pt x="354965" y="1722755"/>
                                </a:cubicBezTo>
                                <a:cubicBezTo>
                                  <a:pt x="353695" y="1722755"/>
                                  <a:pt x="352425" y="1720215"/>
                                  <a:pt x="349885" y="1721485"/>
                                </a:cubicBezTo>
                                <a:lnTo>
                                  <a:pt x="349885" y="1724025"/>
                                </a:lnTo>
                                <a:cubicBezTo>
                                  <a:pt x="349885" y="1724025"/>
                                  <a:pt x="347345" y="1725295"/>
                                  <a:pt x="346075" y="1731645"/>
                                </a:cubicBezTo>
                                <a:cubicBezTo>
                                  <a:pt x="344805" y="1731645"/>
                                  <a:pt x="342265" y="1731645"/>
                                  <a:pt x="340995" y="1731645"/>
                                </a:cubicBezTo>
                                <a:cubicBezTo>
                                  <a:pt x="340995" y="1730375"/>
                                  <a:pt x="340995" y="1727835"/>
                                  <a:pt x="340995" y="1726565"/>
                                </a:cubicBezTo>
                                <a:cubicBezTo>
                                  <a:pt x="343535" y="1726565"/>
                                  <a:pt x="346075" y="1727835"/>
                                  <a:pt x="347345" y="1725295"/>
                                </a:cubicBezTo>
                                <a:lnTo>
                                  <a:pt x="347345" y="1722755"/>
                                </a:lnTo>
                                <a:cubicBezTo>
                                  <a:pt x="347345" y="1722755"/>
                                  <a:pt x="349885" y="1721485"/>
                                  <a:pt x="362585" y="1711325"/>
                                </a:cubicBezTo>
                                <a:cubicBezTo>
                                  <a:pt x="363855" y="1711325"/>
                                  <a:pt x="363855" y="1708785"/>
                                  <a:pt x="362585" y="1708785"/>
                                </a:cubicBezTo>
                                <a:cubicBezTo>
                                  <a:pt x="363855" y="1706245"/>
                                  <a:pt x="371475" y="1708785"/>
                                  <a:pt x="371475" y="1704975"/>
                                </a:cubicBezTo>
                                <a:cubicBezTo>
                                  <a:pt x="375285" y="1706245"/>
                                  <a:pt x="374015" y="1711325"/>
                                  <a:pt x="374015" y="1715135"/>
                                </a:cubicBezTo>
                                <a:close/>
                                <a:moveTo>
                                  <a:pt x="370205" y="1694815"/>
                                </a:moveTo>
                                <a:cubicBezTo>
                                  <a:pt x="368935" y="1687195"/>
                                  <a:pt x="382905" y="1684655"/>
                                  <a:pt x="389255" y="1680845"/>
                                </a:cubicBezTo>
                                <a:cubicBezTo>
                                  <a:pt x="395605" y="1668145"/>
                                  <a:pt x="408305" y="1664335"/>
                                  <a:pt x="419735" y="1657985"/>
                                </a:cubicBezTo>
                                <a:cubicBezTo>
                                  <a:pt x="422275" y="1655445"/>
                                  <a:pt x="418465" y="1654175"/>
                                  <a:pt x="421005" y="1651635"/>
                                </a:cubicBezTo>
                                <a:cubicBezTo>
                                  <a:pt x="427355" y="1651635"/>
                                  <a:pt x="429895" y="1652905"/>
                                  <a:pt x="434975" y="1650365"/>
                                </a:cubicBezTo>
                                <a:cubicBezTo>
                                  <a:pt x="415925" y="1668145"/>
                                  <a:pt x="394335" y="1682115"/>
                                  <a:pt x="370205" y="1694815"/>
                                </a:cubicBezTo>
                                <a:close/>
                                <a:moveTo>
                                  <a:pt x="401955" y="1697355"/>
                                </a:moveTo>
                                <a:cubicBezTo>
                                  <a:pt x="401955" y="1694815"/>
                                  <a:pt x="404495" y="1693545"/>
                                  <a:pt x="401955" y="1693545"/>
                                </a:cubicBezTo>
                                <a:cubicBezTo>
                                  <a:pt x="403225" y="1688465"/>
                                  <a:pt x="405765" y="1697355"/>
                                  <a:pt x="407035" y="1692275"/>
                                </a:cubicBezTo>
                                <a:cubicBezTo>
                                  <a:pt x="409575" y="1693545"/>
                                  <a:pt x="404495" y="1697355"/>
                                  <a:pt x="401955" y="1697355"/>
                                </a:cubicBezTo>
                                <a:close/>
                                <a:moveTo>
                                  <a:pt x="434975" y="1668145"/>
                                </a:moveTo>
                                <a:lnTo>
                                  <a:pt x="433705" y="1669415"/>
                                </a:lnTo>
                                <a:cubicBezTo>
                                  <a:pt x="433705" y="1669415"/>
                                  <a:pt x="431165" y="1668145"/>
                                  <a:pt x="431165" y="1670685"/>
                                </a:cubicBezTo>
                                <a:cubicBezTo>
                                  <a:pt x="428625" y="1677035"/>
                                  <a:pt x="418465" y="1671955"/>
                                  <a:pt x="417195" y="1680845"/>
                                </a:cubicBezTo>
                                <a:cubicBezTo>
                                  <a:pt x="412115" y="1682115"/>
                                  <a:pt x="412115" y="1680845"/>
                                  <a:pt x="407035" y="1682115"/>
                                </a:cubicBezTo>
                                <a:cubicBezTo>
                                  <a:pt x="413385" y="1675765"/>
                                  <a:pt x="421005" y="1670685"/>
                                  <a:pt x="431165" y="1668145"/>
                                </a:cubicBezTo>
                                <a:lnTo>
                                  <a:pt x="432435" y="1666875"/>
                                </a:lnTo>
                                <a:cubicBezTo>
                                  <a:pt x="432435" y="1666875"/>
                                  <a:pt x="434975" y="1668145"/>
                                  <a:pt x="441325" y="1663065"/>
                                </a:cubicBezTo>
                                <a:cubicBezTo>
                                  <a:pt x="440055" y="1666875"/>
                                  <a:pt x="437515" y="1666875"/>
                                  <a:pt x="434975" y="1668145"/>
                                </a:cubicBezTo>
                                <a:close/>
                                <a:moveTo>
                                  <a:pt x="545465" y="1798955"/>
                                </a:moveTo>
                                <a:lnTo>
                                  <a:pt x="544195" y="1801495"/>
                                </a:lnTo>
                                <a:lnTo>
                                  <a:pt x="542925" y="1800225"/>
                                </a:lnTo>
                                <a:cubicBezTo>
                                  <a:pt x="542925" y="1800225"/>
                                  <a:pt x="542925" y="1801495"/>
                                  <a:pt x="542925" y="1801495"/>
                                </a:cubicBezTo>
                                <a:cubicBezTo>
                                  <a:pt x="537845" y="1798955"/>
                                  <a:pt x="536575" y="1802765"/>
                                  <a:pt x="532765" y="1800225"/>
                                </a:cubicBezTo>
                                <a:cubicBezTo>
                                  <a:pt x="528955" y="1804035"/>
                                  <a:pt x="526415" y="1810385"/>
                                  <a:pt x="520065" y="1812925"/>
                                </a:cubicBezTo>
                                <a:cubicBezTo>
                                  <a:pt x="521335" y="1809115"/>
                                  <a:pt x="521335" y="1810385"/>
                                  <a:pt x="518795" y="1807845"/>
                                </a:cubicBezTo>
                                <a:cubicBezTo>
                                  <a:pt x="514985" y="1806575"/>
                                  <a:pt x="516255" y="1811655"/>
                                  <a:pt x="511175" y="1810385"/>
                                </a:cubicBezTo>
                                <a:cubicBezTo>
                                  <a:pt x="508635" y="1805305"/>
                                  <a:pt x="509905" y="1797685"/>
                                  <a:pt x="517525" y="1798955"/>
                                </a:cubicBezTo>
                                <a:cubicBezTo>
                                  <a:pt x="518795" y="1801495"/>
                                  <a:pt x="521335" y="1800225"/>
                                  <a:pt x="518795" y="1802765"/>
                                </a:cubicBezTo>
                                <a:cubicBezTo>
                                  <a:pt x="526415" y="1802765"/>
                                  <a:pt x="525145" y="1791335"/>
                                  <a:pt x="534035" y="1792605"/>
                                </a:cubicBezTo>
                                <a:lnTo>
                                  <a:pt x="534035" y="1790065"/>
                                </a:lnTo>
                                <a:lnTo>
                                  <a:pt x="536575" y="1790065"/>
                                </a:lnTo>
                                <a:cubicBezTo>
                                  <a:pt x="536575" y="1784985"/>
                                  <a:pt x="541655" y="1787525"/>
                                  <a:pt x="540385" y="1782445"/>
                                </a:cubicBezTo>
                                <a:cubicBezTo>
                                  <a:pt x="541655" y="1782445"/>
                                  <a:pt x="542925" y="1784985"/>
                                  <a:pt x="544195" y="1784985"/>
                                </a:cubicBezTo>
                                <a:cubicBezTo>
                                  <a:pt x="544195" y="1786255"/>
                                  <a:pt x="542925" y="1787525"/>
                                  <a:pt x="542925" y="1788795"/>
                                </a:cubicBezTo>
                                <a:lnTo>
                                  <a:pt x="544195" y="1790065"/>
                                </a:lnTo>
                                <a:lnTo>
                                  <a:pt x="542925" y="1792605"/>
                                </a:lnTo>
                                <a:cubicBezTo>
                                  <a:pt x="542925" y="1792605"/>
                                  <a:pt x="542925" y="1793875"/>
                                  <a:pt x="542925" y="1793875"/>
                                </a:cubicBezTo>
                                <a:lnTo>
                                  <a:pt x="545465" y="1793875"/>
                                </a:lnTo>
                                <a:lnTo>
                                  <a:pt x="545465" y="1796415"/>
                                </a:lnTo>
                                <a:cubicBezTo>
                                  <a:pt x="546735" y="1795145"/>
                                  <a:pt x="549275" y="1795145"/>
                                  <a:pt x="551815" y="1795145"/>
                                </a:cubicBezTo>
                                <a:cubicBezTo>
                                  <a:pt x="550545" y="1797685"/>
                                  <a:pt x="550545" y="1800225"/>
                                  <a:pt x="545465" y="1798955"/>
                                </a:cubicBezTo>
                                <a:close/>
                                <a:moveTo>
                                  <a:pt x="565785" y="1812925"/>
                                </a:moveTo>
                                <a:cubicBezTo>
                                  <a:pt x="565785" y="1806575"/>
                                  <a:pt x="570865" y="1805305"/>
                                  <a:pt x="574675" y="1807845"/>
                                </a:cubicBezTo>
                                <a:cubicBezTo>
                                  <a:pt x="573405" y="1811655"/>
                                  <a:pt x="569595" y="1811655"/>
                                  <a:pt x="565785" y="1812925"/>
                                </a:cubicBezTo>
                                <a:close/>
                                <a:moveTo>
                                  <a:pt x="639445" y="544195"/>
                                </a:moveTo>
                                <a:cubicBezTo>
                                  <a:pt x="635635" y="544195"/>
                                  <a:pt x="641985" y="541655"/>
                                  <a:pt x="639445" y="539115"/>
                                </a:cubicBezTo>
                                <a:cubicBezTo>
                                  <a:pt x="640715" y="539115"/>
                                  <a:pt x="640715" y="539115"/>
                                  <a:pt x="641985" y="539115"/>
                                </a:cubicBezTo>
                                <a:cubicBezTo>
                                  <a:pt x="641985" y="540385"/>
                                  <a:pt x="641985" y="540385"/>
                                  <a:pt x="643255" y="540385"/>
                                </a:cubicBezTo>
                                <a:cubicBezTo>
                                  <a:pt x="643255" y="544195"/>
                                  <a:pt x="639445" y="541655"/>
                                  <a:pt x="639445" y="544195"/>
                                </a:cubicBezTo>
                                <a:close/>
                                <a:moveTo>
                                  <a:pt x="648335" y="591185"/>
                                </a:moveTo>
                                <a:cubicBezTo>
                                  <a:pt x="649605" y="591185"/>
                                  <a:pt x="650875" y="591185"/>
                                  <a:pt x="650875" y="589915"/>
                                </a:cubicBezTo>
                                <a:cubicBezTo>
                                  <a:pt x="652145" y="591185"/>
                                  <a:pt x="653415" y="592455"/>
                                  <a:pt x="653415" y="594995"/>
                                </a:cubicBezTo>
                                <a:cubicBezTo>
                                  <a:pt x="650875" y="594995"/>
                                  <a:pt x="647065" y="594995"/>
                                  <a:pt x="648335" y="591185"/>
                                </a:cubicBezTo>
                                <a:close/>
                                <a:moveTo>
                                  <a:pt x="677545" y="592455"/>
                                </a:moveTo>
                                <a:lnTo>
                                  <a:pt x="676275" y="594995"/>
                                </a:lnTo>
                                <a:lnTo>
                                  <a:pt x="675005" y="593725"/>
                                </a:lnTo>
                                <a:cubicBezTo>
                                  <a:pt x="673735" y="598805"/>
                                  <a:pt x="668655" y="598805"/>
                                  <a:pt x="663575" y="598805"/>
                                </a:cubicBezTo>
                                <a:cubicBezTo>
                                  <a:pt x="666115" y="596265"/>
                                  <a:pt x="671195" y="596265"/>
                                  <a:pt x="672465" y="592455"/>
                                </a:cubicBezTo>
                                <a:lnTo>
                                  <a:pt x="673735" y="589915"/>
                                </a:lnTo>
                                <a:lnTo>
                                  <a:pt x="675005" y="591185"/>
                                </a:lnTo>
                                <a:cubicBezTo>
                                  <a:pt x="677545" y="587375"/>
                                  <a:pt x="682625" y="588645"/>
                                  <a:pt x="686435" y="586105"/>
                                </a:cubicBezTo>
                                <a:cubicBezTo>
                                  <a:pt x="685165" y="591185"/>
                                  <a:pt x="682625" y="592455"/>
                                  <a:pt x="677545" y="592455"/>
                                </a:cubicBezTo>
                                <a:close/>
                                <a:moveTo>
                                  <a:pt x="713105" y="603885"/>
                                </a:moveTo>
                                <a:cubicBezTo>
                                  <a:pt x="709295" y="602615"/>
                                  <a:pt x="708025" y="606425"/>
                                  <a:pt x="705485" y="603885"/>
                                </a:cubicBezTo>
                                <a:cubicBezTo>
                                  <a:pt x="708025" y="601345"/>
                                  <a:pt x="710565" y="601345"/>
                                  <a:pt x="713105" y="600075"/>
                                </a:cubicBezTo>
                                <a:cubicBezTo>
                                  <a:pt x="713105" y="601345"/>
                                  <a:pt x="713105" y="602615"/>
                                  <a:pt x="713105" y="603885"/>
                                </a:cubicBezTo>
                                <a:close/>
                                <a:moveTo>
                                  <a:pt x="785495" y="579755"/>
                                </a:moveTo>
                                <a:cubicBezTo>
                                  <a:pt x="786765" y="577215"/>
                                  <a:pt x="788035" y="574675"/>
                                  <a:pt x="791845" y="575945"/>
                                </a:cubicBezTo>
                                <a:cubicBezTo>
                                  <a:pt x="793115" y="581025"/>
                                  <a:pt x="789305" y="579755"/>
                                  <a:pt x="785495" y="579755"/>
                                </a:cubicBezTo>
                                <a:close/>
                                <a:moveTo>
                                  <a:pt x="798195" y="555625"/>
                                </a:moveTo>
                                <a:cubicBezTo>
                                  <a:pt x="796925" y="561975"/>
                                  <a:pt x="790575" y="554355"/>
                                  <a:pt x="798195" y="555625"/>
                                </a:cubicBezTo>
                                <a:lnTo>
                                  <a:pt x="798195" y="555625"/>
                                </a:lnTo>
                                <a:close/>
                                <a:moveTo>
                                  <a:pt x="798195" y="573405"/>
                                </a:moveTo>
                                <a:cubicBezTo>
                                  <a:pt x="796925" y="572135"/>
                                  <a:pt x="795655" y="572135"/>
                                  <a:pt x="794385" y="572135"/>
                                </a:cubicBezTo>
                                <a:cubicBezTo>
                                  <a:pt x="795655" y="569595"/>
                                  <a:pt x="796925" y="569595"/>
                                  <a:pt x="798195" y="570865"/>
                                </a:cubicBezTo>
                                <a:cubicBezTo>
                                  <a:pt x="798195" y="570865"/>
                                  <a:pt x="798195" y="572135"/>
                                  <a:pt x="798195" y="573405"/>
                                </a:cubicBezTo>
                                <a:close/>
                                <a:moveTo>
                                  <a:pt x="819785" y="548005"/>
                                </a:moveTo>
                                <a:cubicBezTo>
                                  <a:pt x="814705" y="545465"/>
                                  <a:pt x="815975" y="545465"/>
                                  <a:pt x="808355" y="544195"/>
                                </a:cubicBezTo>
                                <a:cubicBezTo>
                                  <a:pt x="814705" y="542925"/>
                                  <a:pt x="812165" y="537845"/>
                                  <a:pt x="818515" y="537845"/>
                                </a:cubicBezTo>
                                <a:cubicBezTo>
                                  <a:pt x="815975" y="540385"/>
                                  <a:pt x="817245" y="545465"/>
                                  <a:pt x="821055" y="541655"/>
                                </a:cubicBezTo>
                                <a:cubicBezTo>
                                  <a:pt x="826135" y="544195"/>
                                  <a:pt x="819785" y="545465"/>
                                  <a:pt x="819785" y="548005"/>
                                </a:cubicBezTo>
                                <a:close/>
                                <a:moveTo>
                                  <a:pt x="822325" y="555625"/>
                                </a:moveTo>
                                <a:cubicBezTo>
                                  <a:pt x="823595" y="553085"/>
                                  <a:pt x="826135" y="554355"/>
                                  <a:pt x="828675" y="553085"/>
                                </a:cubicBezTo>
                                <a:cubicBezTo>
                                  <a:pt x="831215" y="550545"/>
                                  <a:pt x="824865" y="560705"/>
                                  <a:pt x="822325" y="555625"/>
                                </a:cubicBezTo>
                                <a:close/>
                                <a:moveTo>
                                  <a:pt x="832485" y="539115"/>
                                </a:moveTo>
                                <a:cubicBezTo>
                                  <a:pt x="833755" y="537845"/>
                                  <a:pt x="835025" y="536575"/>
                                  <a:pt x="837565" y="536575"/>
                                </a:cubicBezTo>
                                <a:cubicBezTo>
                                  <a:pt x="837565" y="539115"/>
                                  <a:pt x="835025" y="540385"/>
                                  <a:pt x="832485" y="539115"/>
                                </a:cubicBezTo>
                                <a:close/>
                                <a:moveTo>
                                  <a:pt x="836295" y="549275"/>
                                </a:moveTo>
                                <a:cubicBezTo>
                                  <a:pt x="836295" y="544195"/>
                                  <a:pt x="838835" y="542925"/>
                                  <a:pt x="842645" y="544195"/>
                                </a:cubicBezTo>
                                <a:cubicBezTo>
                                  <a:pt x="841375" y="546735"/>
                                  <a:pt x="841375" y="550545"/>
                                  <a:pt x="836295" y="549275"/>
                                </a:cubicBezTo>
                                <a:close/>
                                <a:moveTo>
                                  <a:pt x="890905" y="516255"/>
                                </a:moveTo>
                                <a:cubicBezTo>
                                  <a:pt x="890905" y="517525"/>
                                  <a:pt x="890905" y="517525"/>
                                  <a:pt x="890905" y="516255"/>
                                </a:cubicBezTo>
                                <a:lnTo>
                                  <a:pt x="887095" y="518795"/>
                                </a:lnTo>
                                <a:cubicBezTo>
                                  <a:pt x="888365" y="517525"/>
                                  <a:pt x="889635" y="516255"/>
                                  <a:pt x="890905" y="516255"/>
                                </a:cubicBezTo>
                                <a:close/>
                                <a:moveTo>
                                  <a:pt x="871855" y="534035"/>
                                </a:moveTo>
                                <a:cubicBezTo>
                                  <a:pt x="873125" y="530225"/>
                                  <a:pt x="878205" y="528955"/>
                                  <a:pt x="878205" y="534035"/>
                                </a:cubicBezTo>
                                <a:cubicBezTo>
                                  <a:pt x="874395" y="534035"/>
                                  <a:pt x="875665" y="534035"/>
                                  <a:pt x="871855" y="534035"/>
                                </a:cubicBezTo>
                                <a:close/>
                                <a:moveTo>
                                  <a:pt x="898525" y="522605"/>
                                </a:moveTo>
                                <a:lnTo>
                                  <a:pt x="898525" y="520065"/>
                                </a:lnTo>
                                <a:cubicBezTo>
                                  <a:pt x="897255" y="520065"/>
                                  <a:pt x="897255" y="522605"/>
                                  <a:pt x="897255" y="523875"/>
                                </a:cubicBezTo>
                                <a:cubicBezTo>
                                  <a:pt x="890905" y="521335"/>
                                  <a:pt x="889635" y="526415"/>
                                  <a:pt x="884555" y="525145"/>
                                </a:cubicBezTo>
                                <a:cubicBezTo>
                                  <a:pt x="883285" y="521335"/>
                                  <a:pt x="887095" y="522605"/>
                                  <a:pt x="887095" y="520065"/>
                                </a:cubicBezTo>
                                <a:lnTo>
                                  <a:pt x="885825" y="518795"/>
                                </a:lnTo>
                                <a:cubicBezTo>
                                  <a:pt x="887095" y="518795"/>
                                  <a:pt x="888365" y="518795"/>
                                  <a:pt x="890905" y="518795"/>
                                </a:cubicBezTo>
                                <a:cubicBezTo>
                                  <a:pt x="892175" y="518795"/>
                                  <a:pt x="893445" y="517525"/>
                                  <a:pt x="893445" y="516255"/>
                                </a:cubicBezTo>
                                <a:lnTo>
                                  <a:pt x="894715" y="517525"/>
                                </a:lnTo>
                                <a:cubicBezTo>
                                  <a:pt x="897255" y="514985"/>
                                  <a:pt x="894715" y="513715"/>
                                  <a:pt x="897255" y="511175"/>
                                </a:cubicBezTo>
                                <a:cubicBezTo>
                                  <a:pt x="903605" y="514985"/>
                                  <a:pt x="907415" y="509905"/>
                                  <a:pt x="912495" y="511175"/>
                                </a:cubicBezTo>
                                <a:cubicBezTo>
                                  <a:pt x="911225" y="512445"/>
                                  <a:pt x="909955" y="513715"/>
                                  <a:pt x="907415" y="513715"/>
                                </a:cubicBezTo>
                                <a:cubicBezTo>
                                  <a:pt x="904875" y="514985"/>
                                  <a:pt x="901065" y="516255"/>
                                  <a:pt x="899795" y="521335"/>
                                </a:cubicBezTo>
                                <a:lnTo>
                                  <a:pt x="898525" y="522605"/>
                                </a:lnTo>
                                <a:close/>
                                <a:moveTo>
                                  <a:pt x="939165" y="503555"/>
                                </a:moveTo>
                                <a:cubicBezTo>
                                  <a:pt x="941705" y="498475"/>
                                  <a:pt x="949325" y="494665"/>
                                  <a:pt x="954405" y="493395"/>
                                </a:cubicBezTo>
                                <a:cubicBezTo>
                                  <a:pt x="956945" y="498475"/>
                                  <a:pt x="944245" y="498475"/>
                                  <a:pt x="939165" y="503555"/>
                                </a:cubicBezTo>
                                <a:close/>
                                <a:moveTo>
                                  <a:pt x="1294765" y="467995"/>
                                </a:moveTo>
                                <a:cubicBezTo>
                                  <a:pt x="1293496" y="467995"/>
                                  <a:pt x="1293496" y="467995"/>
                                  <a:pt x="1292225" y="467995"/>
                                </a:cubicBezTo>
                                <a:cubicBezTo>
                                  <a:pt x="1292225" y="466725"/>
                                  <a:pt x="1292225" y="465455"/>
                                  <a:pt x="1290955" y="465455"/>
                                </a:cubicBezTo>
                                <a:cubicBezTo>
                                  <a:pt x="1290955" y="461645"/>
                                  <a:pt x="1294765" y="465455"/>
                                  <a:pt x="1296035" y="465455"/>
                                </a:cubicBezTo>
                                <a:cubicBezTo>
                                  <a:pt x="1296035" y="466725"/>
                                  <a:pt x="1294765" y="466725"/>
                                  <a:pt x="1294765" y="467995"/>
                                </a:cubicBezTo>
                                <a:close/>
                                <a:moveTo>
                                  <a:pt x="1307465" y="456565"/>
                                </a:moveTo>
                                <a:cubicBezTo>
                                  <a:pt x="1308735" y="455295"/>
                                  <a:pt x="1310005" y="454025"/>
                                  <a:pt x="1312546" y="454025"/>
                                </a:cubicBezTo>
                                <a:cubicBezTo>
                                  <a:pt x="1311275" y="456565"/>
                                  <a:pt x="1310005" y="456565"/>
                                  <a:pt x="1307465" y="456565"/>
                                </a:cubicBezTo>
                                <a:close/>
                                <a:moveTo>
                                  <a:pt x="1384935" y="409575"/>
                                </a:moveTo>
                                <a:cubicBezTo>
                                  <a:pt x="1382396" y="409575"/>
                                  <a:pt x="1384935" y="415925"/>
                                  <a:pt x="1379855" y="413385"/>
                                </a:cubicBezTo>
                                <a:cubicBezTo>
                                  <a:pt x="1382396" y="407035"/>
                                  <a:pt x="1390015" y="407035"/>
                                  <a:pt x="1395096" y="407035"/>
                                </a:cubicBezTo>
                                <a:cubicBezTo>
                                  <a:pt x="1393825" y="413385"/>
                                  <a:pt x="1386205" y="410845"/>
                                  <a:pt x="1384935" y="409575"/>
                                </a:cubicBezTo>
                                <a:close/>
                                <a:moveTo>
                                  <a:pt x="1405255" y="403225"/>
                                </a:moveTo>
                                <a:cubicBezTo>
                                  <a:pt x="1405255" y="401955"/>
                                  <a:pt x="1406525" y="400685"/>
                                  <a:pt x="1406525" y="399415"/>
                                </a:cubicBezTo>
                                <a:lnTo>
                                  <a:pt x="1405255" y="398145"/>
                                </a:lnTo>
                                <a:lnTo>
                                  <a:pt x="1406525" y="395605"/>
                                </a:lnTo>
                                <a:cubicBezTo>
                                  <a:pt x="1406525" y="395605"/>
                                  <a:pt x="1405255" y="395605"/>
                                  <a:pt x="1405255" y="395605"/>
                                </a:cubicBezTo>
                                <a:cubicBezTo>
                                  <a:pt x="1406525" y="394335"/>
                                  <a:pt x="1407796" y="393065"/>
                                  <a:pt x="1410335" y="393065"/>
                                </a:cubicBezTo>
                                <a:cubicBezTo>
                                  <a:pt x="1410335" y="393065"/>
                                  <a:pt x="1410335" y="394335"/>
                                  <a:pt x="1410335" y="394335"/>
                                </a:cubicBezTo>
                                <a:lnTo>
                                  <a:pt x="1411605" y="395605"/>
                                </a:lnTo>
                                <a:lnTo>
                                  <a:pt x="1410335" y="398145"/>
                                </a:lnTo>
                                <a:cubicBezTo>
                                  <a:pt x="1414146" y="400685"/>
                                  <a:pt x="1407796" y="403225"/>
                                  <a:pt x="1405255" y="403225"/>
                                </a:cubicBezTo>
                                <a:close/>
                                <a:moveTo>
                                  <a:pt x="1624965" y="154305"/>
                                </a:moveTo>
                                <a:cubicBezTo>
                                  <a:pt x="1626235" y="154305"/>
                                  <a:pt x="1626235" y="154305"/>
                                  <a:pt x="1627505" y="154305"/>
                                </a:cubicBezTo>
                                <a:cubicBezTo>
                                  <a:pt x="1627505" y="156845"/>
                                  <a:pt x="1624965" y="156845"/>
                                  <a:pt x="1623696" y="156845"/>
                                </a:cubicBezTo>
                                <a:cubicBezTo>
                                  <a:pt x="1623696" y="155575"/>
                                  <a:pt x="1624965" y="155575"/>
                                  <a:pt x="1624965" y="154305"/>
                                </a:cubicBezTo>
                                <a:close/>
                                <a:moveTo>
                                  <a:pt x="1594485" y="243205"/>
                                </a:moveTo>
                                <a:cubicBezTo>
                                  <a:pt x="1602105" y="241935"/>
                                  <a:pt x="1588135" y="243205"/>
                                  <a:pt x="1594485" y="243205"/>
                                </a:cubicBezTo>
                                <a:lnTo>
                                  <a:pt x="1594485" y="243205"/>
                                </a:lnTo>
                                <a:close/>
                                <a:moveTo>
                                  <a:pt x="1595755" y="252095"/>
                                </a:moveTo>
                                <a:cubicBezTo>
                                  <a:pt x="1594485" y="254635"/>
                                  <a:pt x="1593215" y="257175"/>
                                  <a:pt x="1589405" y="257175"/>
                                </a:cubicBezTo>
                                <a:cubicBezTo>
                                  <a:pt x="1589405" y="255905"/>
                                  <a:pt x="1589405" y="254635"/>
                                  <a:pt x="1588135" y="254635"/>
                                </a:cubicBezTo>
                                <a:cubicBezTo>
                                  <a:pt x="1593215" y="254635"/>
                                  <a:pt x="1588135" y="252095"/>
                                  <a:pt x="1595755" y="252095"/>
                                </a:cubicBezTo>
                                <a:close/>
                                <a:moveTo>
                                  <a:pt x="1581785" y="294005"/>
                                </a:moveTo>
                                <a:cubicBezTo>
                                  <a:pt x="1585596" y="297815"/>
                                  <a:pt x="1574165" y="296545"/>
                                  <a:pt x="1581785" y="294005"/>
                                </a:cubicBezTo>
                                <a:lnTo>
                                  <a:pt x="1581785" y="294005"/>
                                </a:lnTo>
                                <a:close/>
                                <a:moveTo>
                                  <a:pt x="1572896" y="277495"/>
                                </a:moveTo>
                                <a:cubicBezTo>
                                  <a:pt x="1575435" y="277495"/>
                                  <a:pt x="1575435" y="278765"/>
                                  <a:pt x="1576705" y="278765"/>
                                </a:cubicBezTo>
                                <a:cubicBezTo>
                                  <a:pt x="1576705" y="280035"/>
                                  <a:pt x="1576705" y="280035"/>
                                  <a:pt x="1576705" y="281305"/>
                                </a:cubicBezTo>
                                <a:cubicBezTo>
                                  <a:pt x="1574165" y="281305"/>
                                  <a:pt x="1574165" y="280035"/>
                                  <a:pt x="1572896" y="280035"/>
                                </a:cubicBezTo>
                                <a:cubicBezTo>
                                  <a:pt x="1572896" y="278765"/>
                                  <a:pt x="1572896" y="278765"/>
                                  <a:pt x="1572896" y="277495"/>
                                </a:cubicBezTo>
                                <a:close/>
                                <a:moveTo>
                                  <a:pt x="1566546" y="192405"/>
                                </a:moveTo>
                                <a:cubicBezTo>
                                  <a:pt x="1565275" y="193675"/>
                                  <a:pt x="1564005" y="194945"/>
                                  <a:pt x="1561465" y="194945"/>
                                </a:cubicBezTo>
                                <a:cubicBezTo>
                                  <a:pt x="1561465" y="192405"/>
                                  <a:pt x="1564005" y="192405"/>
                                  <a:pt x="1566546" y="192405"/>
                                </a:cubicBezTo>
                                <a:close/>
                                <a:moveTo>
                                  <a:pt x="1566546" y="271145"/>
                                </a:moveTo>
                                <a:cubicBezTo>
                                  <a:pt x="1565275" y="273685"/>
                                  <a:pt x="1560196" y="273685"/>
                                  <a:pt x="1557655" y="274955"/>
                                </a:cubicBezTo>
                                <a:cubicBezTo>
                                  <a:pt x="1557655" y="271145"/>
                                  <a:pt x="1564005" y="268605"/>
                                  <a:pt x="1566546" y="271145"/>
                                </a:cubicBezTo>
                                <a:close/>
                                <a:moveTo>
                                  <a:pt x="1562735" y="287655"/>
                                </a:moveTo>
                                <a:cubicBezTo>
                                  <a:pt x="1560196" y="287655"/>
                                  <a:pt x="1561465" y="283845"/>
                                  <a:pt x="1564005" y="283845"/>
                                </a:cubicBezTo>
                                <a:cubicBezTo>
                                  <a:pt x="1567815" y="283845"/>
                                  <a:pt x="1564005" y="287655"/>
                                  <a:pt x="1562735" y="287655"/>
                                </a:cubicBezTo>
                                <a:close/>
                                <a:moveTo>
                                  <a:pt x="1557655" y="197485"/>
                                </a:moveTo>
                                <a:cubicBezTo>
                                  <a:pt x="1556385" y="200025"/>
                                  <a:pt x="1553846" y="201295"/>
                                  <a:pt x="1551305" y="201295"/>
                                </a:cubicBezTo>
                                <a:cubicBezTo>
                                  <a:pt x="1551305" y="196215"/>
                                  <a:pt x="1553846" y="196215"/>
                                  <a:pt x="1557655" y="197485"/>
                                </a:cubicBezTo>
                                <a:close/>
                                <a:moveTo>
                                  <a:pt x="1543685" y="278765"/>
                                </a:moveTo>
                                <a:cubicBezTo>
                                  <a:pt x="1550035" y="281305"/>
                                  <a:pt x="1548765" y="276225"/>
                                  <a:pt x="1553846" y="277495"/>
                                </a:cubicBezTo>
                                <a:cubicBezTo>
                                  <a:pt x="1551305" y="282575"/>
                                  <a:pt x="1546225" y="280035"/>
                                  <a:pt x="1548765" y="287655"/>
                                </a:cubicBezTo>
                                <a:cubicBezTo>
                                  <a:pt x="1543685" y="287655"/>
                                  <a:pt x="1548765" y="286385"/>
                                  <a:pt x="1547496" y="283845"/>
                                </a:cubicBezTo>
                                <a:cubicBezTo>
                                  <a:pt x="1544955" y="283845"/>
                                  <a:pt x="1543685" y="285115"/>
                                  <a:pt x="1542415" y="287655"/>
                                </a:cubicBezTo>
                                <a:lnTo>
                                  <a:pt x="1543685" y="288925"/>
                                </a:lnTo>
                                <a:lnTo>
                                  <a:pt x="1541146" y="290195"/>
                                </a:lnTo>
                                <a:cubicBezTo>
                                  <a:pt x="1541146" y="291465"/>
                                  <a:pt x="1542415" y="292735"/>
                                  <a:pt x="1544955" y="292735"/>
                                </a:cubicBezTo>
                                <a:cubicBezTo>
                                  <a:pt x="1543685" y="296545"/>
                                  <a:pt x="1539875" y="294005"/>
                                  <a:pt x="1537335" y="294005"/>
                                </a:cubicBezTo>
                                <a:cubicBezTo>
                                  <a:pt x="1537335" y="292735"/>
                                  <a:pt x="1538605" y="292735"/>
                                  <a:pt x="1538605" y="291465"/>
                                </a:cubicBezTo>
                                <a:lnTo>
                                  <a:pt x="1537335" y="290195"/>
                                </a:lnTo>
                                <a:lnTo>
                                  <a:pt x="1537335" y="287655"/>
                                </a:lnTo>
                                <a:cubicBezTo>
                                  <a:pt x="1534796" y="285115"/>
                                  <a:pt x="1543685" y="283845"/>
                                  <a:pt x="1543685" y="278765"/>
                                </a:cubicBezTo>
                                <a:close/>
                                <a:moveTo>
                                  <a:pt x="1538605" y="302895"/>
                                </a:moveTo>
                                <a:cubicBezTo>
                                  <a:pt x="1537335" y="304165"/>
                                  <a:pt x="1536065" y="306705"/>
                                  <a:pt x="1533525" y="306705"/>
                                </a:cubicBezTo>
                                <a:cubicBezTo>
                                  <a:pt x="1533525" y="302895"/>
                                  <a:pt x="1536065" y="302895"/>
                                  <a:pt x="1538605" y="302895"/>
                                </a:cubicBezTo>
                                <a:close/>
                                <a:moveTo>
                                  <a:pt x="1500505" y="300355"/>
                                </a:moveTo>
                                <a:cubicBezTo>
                                  <a:pt x="1504315" y="301625"/>
                                  <a:pt x="1508125" y="296545"/>
                                  <a:pt x="1510665" y="301625"/>
                                </a:cubicBezTo>
                                <a:cubicBezTo>
                                  <a:pt x="1515746" y="301625"/>
                                  <a:pt x="1510665" y="297815"/>
                                  <a:pt x="1513205" y="295275"/>
                                </a:cubicBezTo>
                                <a:cubicBezTo>
                                  <a:pt x="1519555" y="297815"/>
                                  <a:pt x="1525905" y="295275"/>
                                  <a:pt x="1529715" y="291465"/>
                                </a:cubicBezTo>
                                <a:cubicBezTo>
                                  <a:pt x="1530985" y="294005"/>
                                  <a:pt x="1524635" y="299085"/>
                                  <a:pt x="1520825" y="300355"/>
                                </a:cubicBezTo>
                                <a:lnTo>
                                  <a:pt x="1522096" y="301625"/>
                                </a:lnTo>
                                <a:lnTo>
                                  <a:pt x="1520825" y="304165"/>
                                </a:lnTo>
                                <a:cubicBezTo>
                                  <a:pt x="1523365" y="304165"/>
                                  <a:pt x="1525905" y="304165"/>
                                  <a:pt x="1527175" y="305435"/>
                                </a:cubicBezTo>
                                <a:cubicBezTo>
                                  <a:pt x="1525905" y="306705"/>
                                  <a:pt x="1524635" y="309245"/>
                                  <a:pt x="1522096" y="309245"/>
                                </a:cubicBezTo>
                                <a:cubicBezTo>
                                  <a:pt x="1522096" y="307975"/>
                                  <a:pt x="1523365" y="307975"/>
                                  <a:pt x="1523365" y="305435"/>
                                </a:cubicBezTo>
                                <a:cubicBezTo>
                                  <a:pt x="1522096" y="305435"/>
                                  <a:pt x="1520825" y="307975"/>
                                  <a:pt x="1519555" y="305435"/>
                                </a:cubicBezTo>
                                <a:lnTo>
                                  <a:pt x="1518285" y="304165"/>
                                </a:lnTo>
                                <a:lnTo>
                                  <a:pt x="1519555" y="301625"/>
                                </a:lnTo>
                                <a:cubicBezTo>
                                  <a:pt x="1514475" y="305435"/>
                                  <a:pt x="1504315" y="310515"/>
                                  <a:pt x="1501775" y="313055"/>
                                </a:cubicBezTo>
                                <a:cubicBezTo>
                                  <a:pt x="1501775" y="315595"/>
                                  <a:pt x="1497965" y="310515"/>
                                  <a:pt x="1494155" y="313055"/>
                                </a:cubicBezTo>
                                <a:cubicBezTo>
                                  <a:pt x="1494155" y="311785"/>
                                  <a:pt x="1494155" y="309245"/>
                                  <a:pt x="1492885" y="309245"/>
                                </a:cubicBezTo>
                                <a:cubicBezTo>
                                  <a:pt x="1499235" y="305435"/>
                                  <a:pt x="1500505" y="306705"/>
                                  <a:pt x="1500505" y="300355"/>
                                </a:cubicBezTo>
                                <a:close/>
                                <a:moveTo>
                                  <a:pt x="1499235" y="321945"/>
                                </a:moveTo>
                                <a:cubicBezTo>
                                  <a:pt x="1499235" y="323215"/>
                                  <a:pt x="1499235" y="324485"/>
                                  <a:pt x="1499235" y="325755"/>
                                </a:cubicBezTo>
                                <a:cubicBezTo>
                                  <a:pt x="1497965" y="325755"/>
                                  <a:pt x="1497965" y="325755"/>
                                  <a:pt x="1496696" y="325755"/>
                                </a:cubicBezTo>
                                <a:cubicBezTo>
                                  <a:pt x="1496696" y="324485"/>
                                  <a:pt x="1496696" y="323215"/>
                                  <a:pt x="1496696" y="321945"/>
                                </a:cubicBezTo>
                                <a:cubicBezTo>
                                  <a:pt x="1497965" y="321945"/>
                                  <a:pt x="1497965" y="321945"/>
                                  <a:pt x="1499235" y="321945"/>
                                </a:cubicBezTo>
                                <a:close/>
                                <a:moveTo>
                                  <a:pt x="1497965" y="229235"/>
                                </a:moveTo>
                                <a:cubicBezTo>
                                  <a:pt x="1501775" y="233045"/>
                                  <a:pt x="1492885" y="235585"/>
                                  <a:pt x="1490346" y="236855"/>
                                </a:cubicBezTo>
                                <a:cubicBezTo>
                                  <a:pt x="1491615" y="234315"/>
                                  <a:pt x="1495425" y="231775"/>
                                  <a:pt x="1497965" y="229235"/>
                                </a:cubicBezTo>
                                <a:close/>
                                <a:moveTo>
                                  <a:pt x="1434465" y="376555"/>
                                </a:moveTo>
                                <a:cubicBezTo>
                                  <a:pt x="1431925" y="372745"/>
                                  <a:pt x="1439546" y="368935"/>
                                  <a:pt x="1443355" y="370205"/>
                                </a:cubicBezTo>
                                <a:cubicBezTo>
                                  <a:pt x="1440815" y="372745"/>
                                  <a:pt x="1437005" y="372745"/>
                                  <a:pt x="1434465" y="376555"/>
                                </a:cubicBezTo>
                                <a:close/>
                                <a:moveTo>
                                  <a:pt x="1426846" y="351155"/>
                                </a:moveTo>
                                <a:cubicBezTo>
                                  <a:pt x="1435735" y="339725"/>
                                  <a:pt x="1453515" y="340995"/>
                                  <a:pt x="1461135" y="327025"/>
                                </a:cubicBezTo>
                                <a:cubicBezTo>
                                  <a:pt x="1468755" y="328295"/>
                                  <a:pt x="1468755" y="321945"/>
                                  <a:pt x="1472565" y="319405"/>
                                </a:cubicBezTo>
                                <a:cubicBezTo>
                                  <a:pt x="1473835" y="319405"/>
                                  <a:pt x="1473835" y="320675"/>
                                  <a:pt x="1473835" y="321945"/>
                                </a:cubicBezTo>
                                <a:lnTo>
                                  <a:pt x="1475105" y="321945"/>
                                </a:lnTo>
                                <a:lnTo>
                                  <a:pt x="1476375" y="323215"/>
                                </a:lnTo>
                                <a:cubicBezTo>
                                  <a:pt x="1476375" y="323215"/>
                                  <a:pt x="1477646" y="323215"/>
                                  <a:pt x="1477646" y="323215"/>
                                </a:cubicBezTo>
                                <a:lnTo>
                                  <a:pt x="1478915" y="323215"/>
                                </a:lnTo>
                                <a:lnTo>
                                  <a:pt x="1480185" y="324485"/>
                                </a:lnTo>
                                <a:cubicBezTo>
                                  <a:pt x="1481455" y="323215"/>
                                  <a:pt x="1482725" y="321945"/>
                                  <a:pt x="1483996" y="320675"/>
                                </a:cubicBezTo>
                                <a:lnTo>
                                  <a:pt x="1486535" y="320675"/>
                                </a:lnTo>
                                <a:cubicBezTo>
                                  <a:pt x="1486535" y="320675"/>
                                  <a:pt x="1487805" y="321945"/>
                                  <a:pt x="1492885" y="319405"/>
                                </a:cubicBezTo>
                                <a:cubicBezTo>
                                  <a:pt x="1491615" y="320675"/>
                                  <a:pt x="1491615" y="321945"/>
                                  <a:pt x="1489075" y="321945"/>
                                </a:cubicBezTo>
                                <a:lnTo>
                                  <a:pt x="1487805" y="324485"/>
                                </a:lnTo>
                                <a:lnTo>
                                  <a:pt x="1486535" y="323215"/>
                                </a:lnTo>
                                <a:cubicBezTo>
                                  <a:pt x="1485265" y="324485"/>
                                  <a:pt x="1483996" y="327025"/>
                                  <a:pt x="1481455" y="327025"/>
                                </a:cubicBezTo>
                                <a:lnTo>
                                  <a:pt x="1481455" y="329565"/>
                                </a:lnTo>
                                <a:lnTo>
                                  <a:pt x="1480185" y="328295"/>
                                </a:lnTo>
                                <a:cubicBezTo>
                                  <a:pt x="1480185" y="329565"/>
                                  <a:pt x="1478915" y="329565"/>
                                  <a:pt x="1478915" y="330835"/>
                                </a:cubicBezTo>
                                <a:lnTo>
                                  <a:pt x="1480185" y="332105"/>
                                </a:lnTo>
                                <a:cubicBezTo>
                                  <a:pt x="1480185" y="332105"/>
                                  <a:pt x="1478915" y="334645"/>
                                  <a:pt x="1481455" y="334645"/>
                                </a:cubicBezTo>
                                <a:cubicBezTo>
                                  <a:pt x="1481455" y="337185"/>
                                  <a:pt x="1481455" y="338455"/>
                                  <a:pt x="1478915" y="334645"/>
                                </a:cubicBezTo>
                                <a:lnTo>
                                  <a:pt x="1476375" y="333375"/>
                                </a:lnTo>
                                <a:lnTo>
                                  <a:pt x="1475105" y="332105"/>
                                </a:lnTo>
                                <a:cubicBezTo>
                                  <a:pt x="1475105" y="332105"/>
                                  <a:pt x="1473835" y="332105"/>
                                  <a:pt x="1473835" y="332105"/>
                                </a:cubicBezTo>
                                <a:lnTo>
                                  <a:pt x="1472565" y="332105"/>
                                </a:lnTo>
                                <a:lnTo>
                                  <a:pt x="1472565" y="330835"/>
                                </a:lnTo>
                                <a:cubicBezTo>
                                  <a:pt x="1470025" y="330835"/>
                                  <a:pt x="1470025" y="334645"/>
                                  <a:pt x="1468755" y="335915"/>
                                </a:cubicBezTo>
                                <a:cubicBezTo>
                                  <a:pt x="1467485" y="335915"/>
                                  <a:pt x="1466215" y="335915"/>
                                  <a:pt x="1466215" y="333375"/>
                                </a:cubicBezTo>
                                <a:cubicBezTo>
                                  <a:pt x="1452246" y="335915"/>
                                  <a:pt x="1440815" y="351155"/>
                                  <a:pt x="1426846" y="351155"/>
                                </a:cubicBezTo>
                                <a:close/>
                                <a:moveTo>
                                  <a:pt x="1476375" y="366395"/>
                                </a:moveTo>
                                <a:lnTo>
                                  <a:pt x="1475105" y="368935"/>
                                </a:lnTo>
                                <a:cubicBezTo>
                                  <a:pt x="1472565" y="366395"/>
                                  <a:pt x="1470025" y="366395"/>
                                  <a:pt x="1467485" y="366395"/>
                                </a:cubicBezTo>
                                <a:lnTo>
                                  <a:pt x="1473835" y="367665"/>
                                </a:lnTo>
                                <a:cubicBezTo>
                                  <a:pt x="1473835" y="370205"/>
                                  <a:pt x="1468755" y="371475"/>
                                  <a:pt x="1468755" y="368935"/>
                                </a:cubicBezTo>
                                <a:lnTo>
                                  <a:pt x="1467485" y="366395"/>
                                </a:lnTo>
                                <a:lnTo>
                                  <a:pt x="1466215" y="363855"/>
                                </a:lnTo>
                                <a:lnTo>
                                  <a:pt x="1466215" y="366395"/>
                                </a:lnTo>
                                <a:lnTo>
                                  <a:pt x="1463675" y="367665"/>
                                </a:lnTo>
                                <a:cubicBezTo>
                                  <a:pt x="1461135" y="370205"/>
                                  <a:pt x="1457325" y="372745"/>
                                  <a:pt x="1453515" y="374015"/>
                                </a:cubicBezTo>
                                <a:cubicBezTo>
                                  <a:pt x="1453515" y="372745"/>
                                  <a:pt x="1453515" y="371475"/>
                                  <a:pt x="1454785" y="371475"/>
                                </a:cubicBezTo>
                                <a:lnTo>
                                  <a:pt x="1454785" y="370205"/>
                                </a:lnTo>
                                <a:lnTo>
                                  <a:pt x="1456055" y="368935"/>
                                </a:lnTo>
                                <a:cubicBezTo>
                                  <a:pt x="1452246" y="367665"/>
                                  <a:pt x="1457325" y="366395"/>
                                  <a:pt x="1456055" y="363855"/>
                                </a:cubicBezTo>
                                <a:cubicBezTo>
                                  <a:pt x="1457325" y="363855"/>
                                  <a:pt x="1458596" y="366395"/>
                                  <a:pt x="1461135" y="365125"/>
                                </a:cubicBezTo>
                                <a:lnTo>
                                  <a:pt x="1462405" y="362585"/>
                                </a:lnTo>
                                <a:lnTo>
                                  <a:pt x="1463675" y="363855"/>
                                </a:lnTo>
                                <a:cubicBezTo>
                                  <a:pt x="1463675" y="361315"/>
                                  <a:pt x="1468755" y="357505"/>
                                  <a:pt x="1468755" y="360045"/>
                                </a:cubicBezTo>
                                <a:lnTo>
                                  <a:pt x="1471296" y="360045"/>
                                </a:lnTo>
                                <a:lnTo>
                                  <a:pt x="1472565" y="362585"/>
                                </a:lnTo>
                                <a:cubicBezTo>
                                  <a:pt x="1473835" y="362585"/>
                                  <a:pt x="1475105" y="361315"/>
                                  <a:pt x="1475105" y="360045"/>
                                </a:cubicBezTo>
                                <a:cubicBezTo>
                                  <a:pt x="1478915" y="361315"/>
                                  <a:pt x="1478915" y="361315"/>
                                  <a:pt x="1482725" y="360045"/>
                                </a:cubicBezTo>
                                <a:cubicBezTo>
                                  <a:pt x="1482725" y="363855"/>
                                  <a:pt x="1478915" y="363855"/>
                                  <a:pt x="1476375" y="366395"/>
                                </a:cubicBezTo>
                                <a:close/>
                                <a:moveTo>
                                  <a:pt x="1483996" y="370205"/>
                                </a:moveTo>
                                <a:cubicBezTo>
                                  <a:pt x="1483996" y="367665"/>
                                  <a:pt x="1486535" y="367665"/>
                                  <a:pt x="1489075" y="367665"/>
                                </a:cubicBezTo>
                                <a:cubicBezTo>
                                  <a:pt x="1489075" y="370205"/>
                                  <a:pt x="1486535" y="371475"/>
                                  <a:pt x="1483996" y="370205"/>
                                </a:cubicBezTo>
                                <a:close/>
                                <a:moveTo>
                                  <a:pt x="1496696" y="1339215"/>
                                </a:moveTo>
                                <a:cubicBezTo>
                                  <a:pt x="1495425" y="1339215"/>
                                  <a:pt x="1495425" y="1339215"/>
                                  <a:pt x="1494155" y="1339215"/>
                                </a:cubicBezTo>
                                <a:cubicBezTo>
                                  <a:pt x="1494155" y="1337945"/>
                                  <a:pt x="1494155" y="1337945"/>
                                  <a:pt x="1494155" y="1336675"/>
                                </a:cubicBezTo>
                                <a:cubicBezTo>
                                  <a:pt x="1495425" y="1336675"/>
                                  <a:pt x="1495425" y="1336675"/>
                                  <a:pt x="1496696" y="1336675"/>
                                </a:cubicBezTo>
                                <a:cubicBezTo>
                                  <a:pt x="1496696" y="1336675"/>
                                  <a:pt x="1496696" y="1337945"/>
                                  <a:pt x="1496696" y="1339215"/>
                                </a:cubicBezTo>
                                <a:close/>
                                <a:moveTo>
                                  <a:pt x="1508125" y="1325245"/>
                                </a:moveTo>
                                <a:lnTo>
                                  <a:pt x="1506855" y="1327785"/>
                                </a:lnTo>
                                <a:lnTo>
                                  <a:pt x="1505585" y="1326515"/>
                                </a:lnTo>
                                <a:cubicBezTo>
                                  <a:pt x="1503046" y="1329055"/>
                                  <a:pt x="1499235" y="1330325"/>
                                  <a:pt x="1496696" y="1331595"/>
                                </a:cubicBezTo>
                                <a:cubicBezTo>
                                  <a:pt x="1494155" y="1331595"/>
                                  <a:pt x="1496696" y="1329055"/>
                                  <a:pt x="1499235" y="1330325"/>
                                </a:cubicBezTo>
                                <a:cubicBezTo>
                                  <a:pt x="1499235" y="1329055"/>
                                  <a:pt x="1497965" y="1327785"/>
                                  <a:pt x="1497965" y="1326515"/>
                                </a:cubicBezTo>
                                <a:cubicBezTo>
                                  <a:pt x="1501775" y="1327785"/>
                                  <a:pt x="1501775" y="1323975"/>
                                  <a:pt x="1505585" y="1325245"/>
                                </a:cubicBezTo>
                                <a:lnTo>
                                  <a:pt x="1508125" y="1325245"/>
                                </a:lnTo>
                                <a:cubicBezTo>
                                  <a:pt x="1506855" y="1323975"/>
                                  <a:pt x="1508125" y="1325245"/>
                                  <a:pt x="1513205" y="1321435"/>
                                </a:cubicBezTo>
                                <a:cubicBezTo>
                                  <a:pt x="1513205" y="1325245"/>
                                  <a:pt x="1511935" y="1325245"/>
                                  <a:pt x="1508125" y="1325245"/>
                                </a:cubicBezTo>
                                <a:close/>
                                <a:moveTo>
                                  <a:pt x="1536065" y="328295"/>
                                </a:moveTo>
                                <a:cubicBezTo>
                                  <a:pt x="1536065" y="325755"/>
                                  <a:pt x="1536065" y="325755"/>
                                  <a:pt x="1536065" y="325755"/>
                                </a:cubicBezTo>
                                <a:lnTo>
                                  <a:pt x="1534796" y="325755"/>
                                </a:lnTo>
                                <a:lnTo>
                                  <a:pt x="1536065" y="323215"/>
                                </a:lnTo>
                                <a:cubicBezTo>
                                  <a:pt x="1534796" y="323215"/>
                                  <a:pt x="1533525" y="323215"/>
                                  <a:pt x="1532255" y="323215"/>
                                </a:cubicBezTo>
                                <a:lnTo>
                                  <a:pt x="1530985" y="323215"/>
                                </a:lnTo>
                                <a:lnTo>
                                  <a:pt x="1530985" y="321945"/>
                                </a:lnTo>
                                <a:cubicBezTo>
                                  <a:pt x="1528446" y="323215"/>
                                  <a:pt x="1519555" y="327025"/>
                                  <a:pt x="1525905" y="329565"/>
                                </a:cubicBezTo>
                                <a:cubicBezTo>
                                  <a:pt x="1522096" y="334645"/>
                                  <a:pt x="1514475" y="335915"/>
                                  <a:pt x="1509396" y="340995"/>
                                </a:cubicBezTo>
                                <a:cubicBezTo>
                                  <a:pt x="1509396" y="343535"/>
                                  <a:pt x="1514475" y="342265"/>
                                  <a:pt x="1515746" y="344805"/>
                                </a:cubicBezTo>
                                <a:cubicBezTo>
                                  <a:pt x="1514475" y="351155"/>
                                  <a:pt x="1506855" y="348615"/>
                                  <a:pt x="1505585" y="349885"/>
                                </a:cubicBezTo>
                                <a:cubicBezTo>
                                  <a:pt x="1503046" y="348615"/>
                                  <a:pt x="1506855" y="346075"/>
                                  <a:pt x="1508125" y="346075"/>
                                </a:cubicBezTo>
                                <a:cubicBezTo>
                                  <a:pt x="1506855" y="334645"/>
                                  <a:pt x="1499235" y="343535"/>
                                  <a:pt x="1492885" y="346075"/>
                                </a:cubicBezTo>
                                <a:lnTo>
                                  <a:pt x="1494155" y="346075"/>
                                </a:lnTo>
                                <a:lnTo>
                                  <a:pt x="1494155" y="347345"/>
                                </a:lnTo>
                                <a:cubicBezTo>
                                  <a:pt x="1495425" y="351155"/>
                                  <a:pt x="1492885" y="351155"/>
                                  <a:pt x="1490346" y="349885"/>
                                </a:cubicBezTo>
                                <a:lnTo>
                                  <a:pt x="1494155" y="346075"/>
                                </a:lnTo>
                                <a:cubicBezTo>
                                  <a:pt x="1492885" y="346075"/>
                                  <a:pt x="1491615" y="347345"/>
                                  <a:pt x="1490346" y="348615"/>
                                </a:cubicBezTo>
                                <a:cubicBezTo>
                                  <a:pt x="1490346" y="349885"/>
                                  <a:pt x="1490346" y="351155"/>
                                  <a:pt x="1490346" y="351155"/>
                                </a:cubicBezTo>
                                <a:lnTo>
                                  <a:pt x="1489075" y="351155"/>
                                </a:lnTo>
                                <a:cubicBezTo>
                                  <a:pt x="1489075" y="351155"/>
                                  <a:pt x="1489075" y="352425"/>
                                  <a:pt x="1489075" y="352425"/>
                                </a:cubicBezTo>
                                <a:cubicBezTo>
                                  <a:pt x="1486535" y="352425"/>
                                  <a:pt x="1485265" y="352425"/>
                                  <a:pt x="1482725" y="352425"/>
                                </a:cubicBezTo>
                                <a:lnTo>
                                  <a:pt x="1482725" y="354965"/>
                                </a:lnTo>
                                <a:lnTo>
                                  <a:pt x="1481455" y="353695"/>
                                </a:lnTo>
                                <a:cubicBezTo>
                                  <a:pt x="1480185" y="353695"/>
                                  <a:pt x="1480185" y="353695"/>
                                  <a:pt x="1478915" y="353695"/>
                                </a:cubicBezTo>
                                <a:cubicBezTo>
                                  <a:pt x="1478915" y="352425"/>
                                  <a:pt x="1478915" y="352425"/>
                                  <a:pt x="1478915" y="351155"/>
                                </a:cubicBezTo>
                                <a:cubicBezTo>
                                  <a:pt x="1480185" y="351155"/>
                                  <a:pt x="1480185" y="351155"/>
                                  <a:pt x="1481455" y="351155"/>
                                </a:cubicBezTo>
                                <a:lnTo>
                                  <a:pt x="1481455" y="349885"/>
                                </a:lnTo>
                                <a:lnTo>
                                  <a:pt x="1482725" y="349885"/>
                                </a:lnTo>
                                <a:cubicBezTo>
                                  <a:pt x="1482725" y="348615"/>
                                  <a:pt x="1481455" y="348615"/>
                                  <a:pt x="1480185" y="348615"/>
                                </a:cubicBezTo>
                                <a:cubicBezTo>
                                  <a:pt x="1496696" y="344805"/>
                                  <a:pt x="1511935" y="327025"/>
                                  <a:pt x="1532255" y="323215"/>
                                </a:cubicBezTo>
                                <a:lnTo>
                                  <a:pt x="1534796" y="323215"/>
                                </a:lnTo>
                                <a:lnTo>
                                  <a:pt x="1536065" y="320675"/>
                                </a:lnTo>
                                <a:cubicBezTo>
                                  <a:pt x="1536065" y="318135"/>
                                  <a:pt x="1537335" y="318135"/>
                                  <a:pt x="1537335" y="315595"/>
                                </a:cubicBezTo>
                                <a:cubicBezTo>
                                  <a:pt x="1539875" y="315595"/>
                                  <a:pt x="1539875" y="318135"/>
                                  <a:pt x="1543685" y="316865"/>
                                </a:cubicBezTo>
                                <a:cubicBezTo>
                                  <a:pt x="1542415" y="318135"/>
                                  <a:pt x="1539875" y="319405"/>
                                  <a:pt x="1538605" y="320675"/>
                                </a:cubicBezTo>
                                <a:lnTo>
                                  <a:pt x="1538605" y="321945"/>
                                </a:lnTo>
                                <a:lnTo>
                                  <a:pt x="1537335" y="323215"/>
                                </a:lnTo>
                                <a:cubicBezTo>
                                  <a:pt x="1537335" y="324485"/>
                                  <a:pt x="1537335" y="324485"/>
                                  <a:pt x="1537335" y="325755"/>
                                </a:cubicBezTo>
                                <a:lnTo>
                                  <a:pt x="1538605" y="327025"/>
                                </a:lnTo>
                                <a:cubicBezTo>
                                  <a:pt x="1538605" y="327025"/>
                                  <a:pt x="1537335" y="329565"/>
                                  <a:pt x="1543685" y="329565"/>
                                </a:cubicBezTo>
                                <a:cubicBezTo>
                                  <a:pt x="1542415" y="329565"/>
                                  <a:pt x="1539875" y="329565"/>
                                  <a:pt x="1536065" y="328295"/>
                                </a:cubicBezTo>
                                <a:close/>
                                <a:moveTo>
                                  <a:pt x="1543685" y="1287145"/>
                                </a:moveTo>
                                <a:cubicBezTo>
                                  <a:pt x="1543685" y="1283335"/>
                                  <a:pt x="1547496" y="1284605"/>
                                  <a:pt x="1550035" y="1283335"/>
                                </a:cubicBezTo>
                                <a:cubicBezTo>
                                  <a:pt x="1548765" y="1284605"/>
                                  <a:pt x="1547496" y="1287145"/>
                                  <a:pt x="1543685" y="1287145"/>
                                </a:cubicBezTo>
                                <a:close/>
                                <a:moveTo>
                                  <a:pt x="1548765" y="1307465"/>
                                </a:moveTo>
                                <a:cubicBezTo>
                                  <a:pt x="1551305" y="1306195"/>
                                  <a:pt x="1551305" y="1303655"/>
                                  <a:pt x="1553846" y="1303655"/>
                                </a:cubicBezTo>
                                <a:cubicBezTo>
                                  <a:pt x="1553846" y="1307465"/>
                                  <a:pt x="1552575" y="1308735"/>
                                  <a:pt x="1548765" y="1307465"/>
                                </a:cubicBezTo>
                                <a:close/>
                                <a:moveTo>
                                  <a:pt x="1560196" y="315595"/>
                                </a:moveTo>
                                <a:cubicBezTo>
                                  <a:pt x="1557655" y="315595"/>
                                  <a:pt x="1560196" y="311785"/>
                                  <a:pt x="1560196" y="310515"/>
                                </a:cubicBezTo>
                                <a:lnTo>
                                  <a:pt x="1562735" y="310515"/>
                                </a:lnTo>
                                <a:cubicBezTo>
                                  <a:pt x="1564005" y="314325"/>
                                  <a:pt x="1561465" y="314325"/>
                                  <a:pt x="1560196" y="315595"/>
                                </a:cubicBezTo>
                                <a:close/>
                                <a:moveTo>
                                  <a:pt x="1564005" y="1276985"/>
                                </a:moveTo>
                                <a:cubicBezTo>
                                  <a:pt x="1560196" y="1273175"/>
                                  <a:pt x="1569085" y="1271905"/>
                                  <a:pt x="1564005" y="1276985"/>
                                </a:cubicBezTo>
                                <a:lnTo>
                                  <a:pt x="1564005" y="1276985"/>
                                </a:lnTo>
                                <a:close/>
                                <a:moveTo>
                                  <a:pt x="1565275" y="299085"/>
                                </a:moveTo>
                                <a:cubicBezTo>
                                  <a:pt x="1565275" y="297815"/>
                                  <a:pt x="1565275" y="299085"/>
                                  <a:pt x="1565275" y="299085"/>
                                </a:cubicBezTo>
                                <a:cubicBezTo>
                                  <a:pt x="1565275" y="299085"/>
                                  <a:pt x="1565275" y="299085"/>
                                  <a:pt x="1565275" y="299085"/>
                                </a:cubicBezTo>
                                <a:lnTo>
                                  <a:pt x="1564005" y="301625"/>
                                </a:lnTo>
                                <a:lnTo>
                                  <a:pt x="1561465" y="302895"/>
                                </a:lnTo>
                                <a:cubicBezTo>
                                  <a:pt x="1561465" y="305435"/>
                                  <a:pt x="1562735" y="306705"/>
                                  <a:pt x="1565275" y="306705"/>
                                </a:cubicBezTo>
                                <a:cubicBezTo>
                                  <a:pt x="1565275" y="307975"/>
                                  <a:pt x="1565275" y="309245"/>
                                  <a:pt x="1564005" y="309245"/>
                                </a:cubicBezTo>
                                <a:lnTo>
                                  <a:pt x="1564005" y="311785"/>
                                </a:lnTo>
                                <a:cubicBezTo>
                                  <a:pt x="1562735" y="310515"/>
                                  <a:pt x="1560196" y="310515"/>
                                  <a:pt x="1558925" y="310515"/>
                                </a:cubicBezTo>
                                <a:lnTo>
                                  <a:pt x="1558925" y="309245"/>
                                </a:lnTo>
                                <a:cubicBezTo>
                                  <a:pt x="1555115" y="310515"/>
                                  <a:pt x="1556385" y="302895"/>
                                  <a:pt x="1553846" y="307975"/>
                                </a:cubicBezTo>
                                <a:cubicBezTo>
                                  <a:pt x="1551305" y="305435"/>
                                  <a:pt x="1557655" y="301625"/>
                                  <a:pt x="1561465" y="302895"/>
                                </a:cubicBezTo>
                                <a:lnTo>
                                  <a:pt x="1561465" y="300355"/>
                                </a:lnTo>
                                <a:cubicBezTo>
                                  <a:pt x="1562735" y="300355"/>
                                  <a:pt x="1562735" y="299085"/>
                                  <a:pt x="1565275" y="299085"/>
                                </a:cubicBezTo>
                                <a:lnTo>
                                  <a:pt x="1564005" y="299085"/>
                                </a:lnTo>
                                <a:cubicBezTo>
                                  <a:pt x="1564005" y="297815"/>
                                  <a:pt x="1564005" y="297815"/>
                                  <a:pt x="1565275" y="299085"/>
                                </a:cubicBezTo>
                                <a:cubicBezTo>
                                  <a:pt x="1565275" y="299085"/>
                                  <a:pt x="1566546" y="297815"/>
                                  <a:pt x="1567815" y="297815"/>
                                </a:cubicBezTo>
                                <a:cubicBezTo>
                                  <a:pt x="1570355" y="294005"/>
                                  <a:pt x="1569085" y="300355"/>
                                  <a:pt x="1565275" y="299085"/>
                                </a:cubicBezTo>
                                <a:close/>
                                <a:moveTo>
                                  <a:pt x="1588135" y="1271905"/>
                                </a:moveTo>
                                <a:lnTo>
                                  <a:pt x="1589405" y="1269365"/>
                                </a:lnTo>
                                <a:cubicBezTo>
                                  <a:pt x="1590675" y="1269365"/>
                                  <a:pt x="1591946" y="1269365"/>
                                  <a:pt x="1593215" y="1269365"/>
                                </a:cubicBezTo>
                                <a:cubicBezTo>
                                  <a:pt x="1591946" y="1273175"/>
                                  <a:pt x="1589405" y="1273175"/>
                                  <a:pt x="1588135" y="1271905"/>
                                </a:cubicBezTo>
                                <a:close/>
                                <a:moveTo>
                                  <a:pt x="1605915" y="1254125"/>
                                </a:moveTo>
                                <a:lnTo>
                                  <a:pt x="1604646" y="1256665"/>
                                </a:lnTo>
                                <a:lnTo>
                                  <a:pt x="1603375" y="1255395"/>
                                </a:lnTo>
                                <a:cubicBezTo>
                                  <a:pt x="1599565" y="1257935"/>
                                  <a:pt x="1597025" y="1260475"/>
                                  <a:pt x="1593215" y="1261745"/>
                                </a:cubicBezTo>
                                <a:lnTo>
                                  <a:pt x="1591946" y="1264285"/>
                                </a:lnTo>
                                <a:lnTo>
                                  <a:pt x="1590675" y="1263015"/>
                                </a:lnTo>
                                <a:cubicBezTo>
                                  <a:pt x="1590675" y="1265555"/>
                                  <a:pt x="1588135" y="1265555"/>
                                  <a:pt x="1588135" y="1266825"/>
                                </a:cubicBezTo>
                                <a:lnTo>
                                  <a:pt x="1589405" y="1268095"/>
                                </a:lnTo>
                                <a:cubicBezTo>
                                  <a:pt x="1586865" y="1268095"/>
                                  <a:pt x="1585596" y="1271905"/>
                                  <a:pt x="1586865" y="1274445"/>
                                </a:cubicBezTo>
                                <a:lnTo>
                                  <a:pt x="1585596" y="1274445"/>
                                </a:lnTo>
                                <a:cubicBezTo>
                                  <a:pt x="1584325" y="1274445"/>
                                  <a:pt x="1584325" y="1276985"/>
                                  <a:pt x="1583055" y="1276985"/>
                                </a:cubicBezTo>
                                <a:lnTo>
                                  <a:pt x="1583055" y="1280795"/>
                                </a:lnTo>
                                <a:lnTo>
                                  <a:pt x="1580515" y="1279525"/>
                                </a:lnTo>
                                <a:cubicBezTo>
                                  <a:pt x="1580515" y="1279525"/>
                                  <a:pt x="1580515" y="1280795"/>
                                  <a:pt x="1580515" y="1280795"/>
                                </a:cubicBezTo>
                                <a:lnTo>
                                  <a:pt x="1581785" y="1282065"/>
                                </a:lnTo>
                                <a:lnTo>
                                  <a:pt x="1580515" y="1284605"/>
                                </a:lnTo>
                                <a:cubicBezTo>
                                  <a:pt x="1585596" y="1283335"/>
                                  <a:pt x="1581785" y="1289685"/>
                                  <a:pt x="1579246" y="1288415"/>
                                </a:cubicBezTo>
                                <a:lnTo>
                                  <a:pt x="1577975" y="1290955"/>
                                </a:lnTo>
                                <a:lnTo>
                                  <a:pt x="1576705" y="1289685"/>
                                </a:lnTo>
                                <a:cubicBezTo>
                                  <a:pt x="1574165" y="1292225"/>
                                  <a:pt x="1574165" y="1296035"/>
                                  <a:pt x="1569085" y="1294765"/>
                                </a:cubicBezTo>
                                <a:cubicBezTo>
                                  <a:pt x="1569085" y="1289685"/>
                                  <a:pt x="1574165" y="1292225"/>
                                  <a:pt x="1574165" y="1288415"/>
                                </a:cubicBezTo>
                                <a:lnTo>
                                  <a:pt x="1572896" y="1287145"/>
                                </a:lnTo>
                                <a:lnTo>
                                  <a:pt x="1574165" y="1284605"/>
                                </a:lnTo>
                                <a:cubicBezTo>
                                  <a:pt x="1571625" y="1283335"/>
                                  <a:pt x="1575435" y="1276985"/>
                                  <a:pt x="1579246" y="1278255"/>
                                </a:cubicBezTo>
                                <a:lnTo>
                                  <a:pt x="1579246" y="1275715"/>
                                </a:lnTo>
                                <a:lnTo>
                                  <a:pt x="1581785" y="1275715"/>
                                </a:lnTo>
                                <a:cubicBezTo>
                                  <a:pt x="1581785" y="1274445"/>
                                  <a:pt x="1581785" y="1273175"/>
                                  <a:pt x="1579246" y="1273175"/>
                                </a:cubicBezTo>
                                <a:cubicBezTo>
                                  <a:pt x="1581785" y="1268095"/>
                                  <a:pt x="1579246" y="1268095"/>
                                  <a:pt x="1579246" y="1261745"/>
                                </a:cubicBezTo>
                                <a:cubicBezTo>
                                  <a:pt x="1584325" y="1265555"/>
                                  <a:pt x="1583055" y="1264285"/>
                                  <a:pt x="1589405" y="1265555"/>
                                </a:cubicBezTo>
                                <a:lnTo>
                                  <a:pt x="1590675" y="1263015"/>
                                </a:lnTo>
                                <a:lnTo>
                                  <a:pt x="1591946" y="1264285"/>
                                </a:lnTo>
                                <a:cubicBezTo>
                                  <a:pt x="1594485" y="1260475"/>
                                  <a:pt x="1598296" y="1259205"/>
                                  <a:pt x="1602105" y="1257935"/>
                                </a:cubicBezTo>
                                <a:lnTo>
                                  <a:pt x="1603375" y="1255395"/>
                                </a:lnTo>
                                <a:lnTo>
                                  <a:pt x="1604646" y="1256665"/>
                                </a:lnTo>
                                <a:cubicBezTo>
                                  <a:pt x="1604646" y="1252855"/>
                                  <a:pt x="1608455" y="1251585"/>
                                  <a:pt x="1609725" y="1254125"/>
                                </a:cubicBezTo>
                                <a:cubicBezTo>
                                  <a:pt x="1609725" y="1254125"/>
                                  <a:pt x="1608455" y="1254125"/>
                                  <a:pt x="1605915" y="1254125"/>
                                </a:cubicBezTo>
                                <a:close/>
                                <a:moveTo>
                                  <a:pt x="1616075" y="248285"/>
                                </a:moveTo>
                                <a:cubicBezTo>
                                  <a:pt x="1614805" y="248285"/>
                                  <a:pt x="1613535" y="247015"/>
                                  <a:pt x="1612265" y="247015"/>
                                </a:cubicBezTo>
                                <a:lnTo>
                                  <a:pt x="1612265" y="248285"/>
                                </a:lnTo>
                                <a:cubicBezTo>
                                  <a:pt x="1612265" y="247015"/>
                                  <a:pt x="1610996" y="247015"/>
                                  <a:pt x="1610996" y="245745"/>
                                </a:cubicBezTo>
                                <a:cubicBezTo>
                                  <a:pt x="1608455" y="245745"/>
                                  <a:pt x="1605915" y="245745"/>
                                  <a:pt x="1604646" y="247015"/>
                                </a:cubicBezTo>
                                <a:lnTo>
                                  <a:pt x="1609725" y="247015"/>
                                </a:lnTo>
                                <a:cubicBezTo>
                                  <a:pt x="1609725" y="250825"/>
                                  <a:pt x="1607185" y="248285"/>
                                  <a:pt x="1605915" y="247015"/>
                                </a:cubicBezTo>
                                <a:lnTo>
                                  <a:pt x="1604646" y="245745"/>
                                </a:lnTo>
                                <a:lnTo>
                                  <a:pt x="1605915" y="243205"/>
                                </a:lnTo>
                                <a:cubicBezTo>
                                  <a:pt x="1604646" y="243205"/>
                                  <a:pt x="1603375" y="243205"/>
                                  <a:pt x="1602105" y="243205"/>
                                </a:cubicBezTo>
                                <a:cubicBezTo>
                                  <a:pt x="1600835" y="240665"/>
                                  <a:pt x="1607185" y="238125"/>
                                  <a:pt x="1607185" y="240665"/>
                                </a:cubicBezTo>
                                <a:cubicBezTo>
                                  <a:pt x="1614805" y="235585"/>
                                  <a:pt x="1618615" y="225425"/>
                                  <a:pt x="1630046" y="226695"/>
                                </a:cubicBezTo>
                                <a:cubicBezTo>
                                  <a:pt x="1621155" y="235585"/>
                                  <a:pt x="1621155" y="239395"/>
                                  <a:pt x="1616075" y="248285"/>
                                </a:cubicBezTo>
                                <a:close/>
                                <a:moveTo>
                                  <a:pt x="1696085" y="122555"/>
                                </a:moveTo>
                                <a:cubicBezTo>
                                  <a:pt x="1694815" y="127635"/>
                                  <a:pt x="1688465" y="120015"/>
                                  <a:pt x="1696085" y="122555"/>
                                </a:cubicBezTo>
                                <a:lnTo>
                                  <a:pt x="1696085" y="122555"/>
                                </a:lnTo>
                                <a:close/>
                                <a:moveTo>
                                  <a:pt x="1649096" y="239395"/>
                                </a:moveTo>
                                <a:cubicBezTo>
                                  <a:pt x="1649096" y="236855"/>
                                  <a:pt x="1650365" y="236855"/>
                                  <a:pt x="1651635" y="236855"/>
                                </a:cubicBezTo>
                                <a:cubicBezTo>
                                  <a:pt x="1651635" y="236855"/>
                                  <a:pt x="1652905" y="235585"/>
                                  <a:pt x="1652905" y="235585"/>
                                </a:cubicBezTo>
                                <a:cubicBezTo>
                                  <a:pt x="1652905" y="236855"/>
                                  <a:pt x="1651635" y="236855"/>
                                  <a:pt x="1651635" y="236855"/>
                                </a:cubicBezTo>
                                <a:cubicBezTo>
                                  <a:pt x="1650365" y="238125"/>
                                  <a:pt x="1650365" y="238125"/>
                                  <a:pt x="1649096" y="239395"/>
                                </a:cubicBezTo>
                                <a:lnTo>
                                  <a:pt x="1650365" y="240665"/>
                                </a:lnTo>
                                <a:lnTo>
                                  <a:pt x="1649096" y="243205"/>
                                </a:lnTo>
                                <a:lnTo>
                                  <a:pt x="1647825" y="241935"/>
                                </a:lnTo>
                                <a:cubicBezTo>
                                  <a:pt x="1647825" y="240665"/>
                                  <a:pt x="1649096" y="240665"/>
                                  <a:pt x="1649096" y="239395"/>
                                </a:cubicBezTo>
                                <a:lnTo>
                                  <a:pt x="1649096" y="239395"/>
                                </a:lnTo>
                                <a:close/>
                                <a:moveTo>
                                  <a:pt x="1660525" y="1243965"/>
                                </a:moveTo>
                                <a:cubicBezTo>
                                  <a:pt x="1660525" y="1243965"/>
                                  <a:pt x="1659255" y="1243965"/>
                                  <a:pt x="1659255" y="1243965"/>
                                </a:cubicBezTo>
                                <a:lnTo>
                                  <a:pt x="1659255" y="1246505"/>
                                </a:lnTo>
                                <a:lnTo>
                                  <a:pt x="1656715" y="1247775"/>
                                </a:lnTo>
                                <a:cubicBezTo>
                                  <a:pt x="1656715" y="1249045"/>
                                  <a:pt x="1659255" y="1251585"/>
                                  <a:pt x="1656715" y="1251585"/>
                                </a:cubicBezTo>
                                <a:cubicBezTo>
                                  <a:pt x="1655446" y="1251585"/>
                                  <a:pt x="1654175" y="1251585"/>
                                  <a:pt x="1654175" y="1250315"/>
                                </a:cubicBezTo>
                                <a:lnTo>
                                  <a:pt x="1651635" y="1250315"/>
                                </a:lnTo>
                                <a:lnTo>
                                  <a:pt x="1649096" y="1250315"/>
                                </a:lnTo>
                                <a:cubicBezTo>
                                  <a:pt x="1646555" y="1251585"/>
                                  <a:pt x="1645285" y="1251585"/>
                                  <a:pt x="1644015" y="1250315"/>
                                </a:cubicBezTo>
                                <a:cubicBezTo>
                                  <a:pt x="1644015" y="1249045"/>
                                  <a:pt x="1644015" y="1249045"/>
                                  <a:pt x="1644015" y="1247775"/>
                                </a:cubicBezTo>
                                <a:lnTo>
                                  <a:pt x="1644015" y="1246505"/>
                                </a:lnTo>
                                <a:lnTo>
                                  <a:pt x="1645285" y="1245235"/>
                                </a:lnTo>
                                <a:cubicBezTo>
                                  <a:pt x="1644015" y="1245235"/>
                                  <a:pt x="1644015" y="1243965"/>
                                  <a:pt x="1642746" y="1243965"/>
                                </a:cubicBezTo>
                                <a:lnTo>
                                  <a:pt x="1641475" y="1245235"/>
                                </a:lnTo>
                                <a:cubicBezTo>
                                  <a:pt x="1641475" y="1245235"/>
                                  <a:pt x="1638935" y="1243965"/>
                                  <a:pt x="1638935" y="1249045"/>
                                </a:cubicBezTo>
                                <a:cubicBezTo>
                                  <a:pt x="1637665" y="1249045"/>
                                  <a:pt x="1636396" y="1247775"/>
                                  <a:pt x="1635125" y="1247775"/>
                                </a:cubicBezTo>
                                <a:cubicBezTo>
                                  <a:pt x="1635125" y="1246505"/>
                                  <a:pt x="1637665" y="1246505"/>
                                  <a:pt x="1638935" y="1245235"/>
                                </a:cubicBezTo>
                                <a:lnTo>
                                  <a:pt x="1640205" y="1243965"/>
                                </a:lnTo>
                                <a:lnTo>
                                  <a:pt x="1642746" y="1245235"/>
                                </a:lnTo>
                                <a:cubicBezTo>
                                  <a:pt x="1644015" y="1243965"/>
                                  <a:pt x="1644015" y="1242695"/>
                                  <a:pt x="1641475" y="1241425"/>
                                </a:cubicBezTo>
                                <a:cubicBezTo>
                                  <a:pt x="1641475" y="1238885"/>
                                  <a:pt x="1644015" y="1243965"/>
                                  <a:pt x="1647825" y="1241425"/>
                                </a:cubicBezTo>
                                <a:lnTo>
                                  <a:pt x="1650365" y="1241425"/>
                                </a:lnTo>
                                <a:lnTo>
                                  <a:pt x="1651635" y="1242695"/>
                                </a:lnTo>
                                <a:cubicBezTo>
                                  <a:pt x="1651635" y="1241425"/>
                                  <a:pt x="1652905" y="1241425"/>
                                  <a:pt x="1654175" y="1241425"/>
                                </a:cubicBezTo>
                                <a:cubicBezTo>
                                  <a:pt x="1654175" y="1241425"/>
                                  <a:pt x="1654175" y="1242695"/>
                                  <a:pt x="1654175" y="1242695"/>
                                </a:cubicBezTo>
                                <a:lnTo>
                                  <a:pt x="1656715" y="1242695"/>
                                </a:lnTo>
                                <a:lnTo>
                                  <a:pt x="1657985" y="1243965"/>
                                </a:lnTo>
                                <a:cubicBezTo>
                                  <a:pt x="1663065" y="1238885"/>
                                  <a:pt x="1661796" y="1241425"/>
                                  <a:pt x="1660525" y="1243965"/>
                                </a:cubicBezTo>
                                <a:close/>
                                <a:moveTo>
                                  <a:pt x="1659255" y="135255"/>
                                </a:moveTo>
                                <a:cubicBezTo>
                                  <a:pt x="1660525" y="130175"/>
                                  <a:pt x="1664335" y="128905"/>
                                  <a:pt x="1668146" y="127635"/>
                                </a:cubicBezTo>
                                <a:cubicBezTo>
                                  <a:pt x="1666875" y="131445"/>
                                  <a:pt x="1664335" y="133985"/>
                                  <a:pt x="1659255" y="135255"/>
                                </a:cubicBezTo>
                                <a:close/>
                                <a:moveTo>
                                  <a:pt x="1669415" y="220345"/>
                                </a:moveTo>
                                <a:cubicBezTo>
                                  <a:pt x="1669415" y="215265"/>
                                  <a:pt x="1671955" y="215265"/>
                                  <a:pt x="1675765" y="215265"/>
                                </a:cubicBezTo>
                                <a:cubicBezTo>
                                  <a:pt x="1675765" y="219075"/>
                                  <a:pt x="1673225" y="220345"/>
                                  <a:pt x="1669415" y="220345"/>
                                </a:cubicBezTo>
                                <a:close/>
                                <a:moveTo>
                                  <a:pt x="1678305" y="217805"/>
                                </a:moveTo>
                                <a:cubicBezTo>
                                  <a:pt x="1678305" y="215265"/>
                                  <a:pt x="1679575" y="215265"/>
                                  <a:pt x="1679575" y="212725"/>
                                </a:cubicBezTo>
                                <a:cubicBezTo>
                                  <a:pt x="1680846" y="213995"/>
                                  <a:pt x="1682115" y="213995"/>
                                  <a:pt x="1683385" y="213995"/>
                                </a:cubicBezTo>
                                <a:cubicBezTo>
                                  <a:pt x="1684655" y="217805"/>
                                  <a:pt x="1682115" y="219075"/>
                                  <a:pt x="1678305" y="217805"/>
                                </a:cubicBezTo>
                                <a:close/>
                                <a:moveTo>
                                  <a:pt x="1685925" y="240665"/>
                                </a:moveTo>
                                <a:cubicBezTo>
                                  <a:pt x="1683385" y="240665"/>
                                  <a:pt x="1683385" y="236855"/>
                                  <a:pt x="1684655" y="235585"/>
                                </a:cubicBezTo>
                                <a:lnTo>
                                  <a:pt x="1683385" y="234315"/>
                                </a:lnTo>
                                <a:lnTo>
                                  <a:pt x="1684655" y="231775"/>
                                </a:lnTo>
                                <a:cubicBezTo>
                                  <a:pt x="1682115" y="230505"/>
                                  <a:pt x="1687196" y="227965"/>
                                  <a:pt x="1689735" y="227965"/>
                                </a:cubicBezTo>
                                <a:cubicBezTo>
                                  <a:pt x="1689735" y="229235"/>
                                  <a:pt x="1689735" y="229235"/>
                                  <a:pt x="1689735" y="230505"/>
                                </a:cubicBezTo>
                                <a:lnTo>
                                  <a:pt x="1692275" y="230505"/>
                                </a:lnTo>
                                <a:lnTo>
                                  <a:pt x="1692275" y="233045"/>
                                </a:lnTo>
                                <a:cubicBezTo>
                                  <a:pt x="1693546" y="233045"/>
                                  <a:pt x="1694815" y="233045"/>
                                  <a:pt x="1694815" y="230505"/>
                                </a:cubicBezTo>
                                <a:cubicBezTo>
                                  <a:pt x="1699896" y="233045"/>
                                  <a:pt x="1687196" y="235585"/>
                                  <a:pt x="1685925" y="240665"/>
                                </a:cubicBezTo>
                                <a:close/>
                                <a:moveTo>
                                  <a:pt x="1697355" y="192405"/>
                                </a:moveTo>
                                <a:cubicBezTo>
                                  <a:pt x="1696085" y="192405"/>
                                  <a:pt x="1694815" y="192405"/>
                                  <a:pt x="1693546" y="192405"/>
                                </a:cubicBezTo>
                                <a:lnTo>
                                  <a:pt x="1692275" y="194945"/>
                                </a:lnTo>
                                <a:lnTo>
                                  <a:pt x="1691005" y="193675"/>
                                </a:lnTo>
                                <a:cubicBezTo>
                                  <a:pt x="1689735" y="194945"/>
                                  <a:pt x="1689735" y="196215"/>
                                  <a:pt x="1687196" y="196215"/>
                                </a:cubicBezTo>
                                <a:lnTo>
                                  <a:pt x="1685925" y="198755"/>
                                </a:lnTo>
                                <a:cubicBezTo>
                                  <a:pt x="1685925" y="198755"/>
                                  <a:pt x="1684655" y="197485"/>
                                  <a:pt x="1680846" y="201295"/>
                                </a:cubicBezTo>
                                <a:cubicBezTo>
                                  <a:pt x="1678305" y="200025"/>
                                  <a:pt x="1680846" y="196215"/>
                                  <a:pt x="1683385" y="197485"/>
                                </a:cubicBezTo>
                                <a:lnTo>
                                  <a:pt x="1684655" y="194945"/>
                                </a:lnTo>
                                <a:lnTo>
                                  <a:pt x="1685925" y="196215"/>
                                </a:lnTo>
                                <a:cubicBezTo>
                                  <a:pt x="1685925" y="194945"/>
                                  <a:pt x="1685925" y="193675"/>
                                  <a:pt x="1688465" y="193675"/>
                                </a:cubicBezTo>
                                <a:lnTo>
                                  <a:pt x="1688465" y="191135"/>
                                </a:lnTo>
                                <a:lnTo>
                                  <a:pt x="1691005" y="191135"/>
                                </a:lnTo>
                                <a:cubicBezTo>
                                  <a:pt x="1693546" y="192405"/>
                                  <a:pt x="1697355" y="186055"/>
                                  <a:pt x="1702435" y="186055"/>
                                </a:cubicBezTo>
                                <a:cubicBezTo>
                                  <a:pt x="1702435" y="189865"/>
                                  <a:pt x="1696085" y="187325"/>
                                  <a:pt x="1697355" y="192405"/>
                                </a:cubicBezTo>
                                <a:close/>
                                <a:moveTo>
                                  <a:pt x="1701165" y="201295"/>
                                </a:moveTo>
                                <a:cubicBezTo>
                                  <a:pt x="1701165" y="198755"/>
                                  <a:pt x="1703705" y="200025"/>
                                  <a:pt x="1703705" y="197485"/>
                                </a:cubicBezTo>
                                <a:cubicBezTo>
                                  <a:pt x="1707515" y="197485"/>
                                  <a:pt x="1703705" y="202565"/>
                                  <a:pt x="1701165" y="201295"/>
                                </a:cubicBezTo>
                                <a:close/>
                                <a:moveTo>
                                  <a:pt x="1720215" y="98425"/>
                                </a:moveTo>
                                <a:cubicBezTo>
                                  <a:pt x="1718946" y="104775"/>
                                  <a:pt x="1712596" y="97155"/>
                                  <a:pt x="1720215" y="98425"/>
                                </a:cubicBezTo>
                                <a:lnTo>
                                  <a:pt x="1720215" y="98425"/>
                                </a:lnTo>
                                <a:close/>
                                <a:moveTo>
                                  <a:pt x="1751965" y="1190625"/>
                                </a:moveTo>
                                <a:lnTo>
                                  <a:pt x="1751965" y="1193165"/>
                                </a:lnTo>
                                <a:lnTo>
                                  <a:pt x="1750696" y="1191895"/>
                                </a:lnTo>
                                <a:cubicBezTo>
                                  <a:pt x="1750696" y="1194435"/>
                                  <a:pt x="1744346" y="1193165"/>
                                  <a:pt x="1746885" y="1190625"/>
                                </a:cubicBezTo>
                                <a:cubicBezTo>
                                  <a:pt x="1748155" y="1189355"/>
                                  <a:pt x="1749425" y="1189355"/>
                                  <a:pt x="1751965" y="1190625"/>
                                </a:cubicBezTo>
                                <a:lnTo>
                                  <a:pt x="1750696" y="1188085"/>
                                </a:lnTo>
                                <a:lnTo>
                                  <a:pt x="1751965" y="1189355"/>
                                </a:lnTo>
                                <a:cubicBezTo>
                                  <a:pt x="1757046" y="1186815"/>
                                  <a:pt x="1758315" y="1190625"/>
                                  <a:pt x="1751965" y="1190625"/>
                                </a:cubicBezTo>
                                <a:close/>
                                <a:moveTo>
                                  <a:pt x="1751965" y="149225"/>
                                </a:moveTo>
                                <a:lnTo>
                                  <a:pt x="1750696" y="151765"/>
                                </a:lnTo>
                                <a:cubicBezTo>
                                  <a:pt x="1750696" y="151765"/>
                                  <a:pt x="1749425" y="150495"/>
                                  <a:pt x="1748155" y="153035"/>
                                </a:cubicBezTo>
                                <a:cubicBezTo>
                                  <a:pt x="1746885" y="153035"/>
                                  <a:pt x="1746885" y="153035"/>
                                  <a:pt x="1745615" y="153035"/>
                                </a:cubicBezTo>
                                <a:cubicBezTo>
                                  <a:pt x="1745615" y="151765"/>
                                  <a:pt x="1745615" y="151765"/>
                                  <a:pt x="1745615" y="150495"/>
                                </a:cubicBezTo>
                                <a:cubicBezTo>
                                  <a:pt x="1746885" y="150495"/>
                                  <a:pt x="1746885" y="150495"/>
                                  <a:pt x="1748155" y="150495"/>
                                </a:cubicBezTo>
                                <a:lnTo>
                                  <a:pt x="1749425" y="147955"/>
                                </a:lnTo>
                                <a:cubicBezTo>
                                  <a:pt x="1749425" y="147955"/>
                                  <a:pt x="1750696" y="149225"/>
                                  <a:pt x="1754505" y="145415"/>
                                </a:cubicBezTo>
                                <a:cubicBezTo>
                                  <a:pt x="1758315" y="145415"/>
                                  <a:pt x="1754505" y="150495"/>
                                  <a:pt x="1751965" y="149225"/>
                                </a:cubicBezTo>
                                <a:close/>
                                <a:moveTo>
                                  <a:pt x="1769746" y="140335"/>
                                </a:moveTo>
                                <a:cubicBezTo>
                                  <a:pt x="1767205" y="139065"/>
                                  <a:pt x="1764665" y="137795"/>
                                  <a:pt x="1764665" y="132715"/>
                                </a:cubicBezTo>
                                <a:cubicBezTo>
                                  <a:pt x="1767205" y="132715"/>
                                  <a:pt x="1769746" y="132715"/>
                                  <a:pt x="1772285" y="132715"/>
                                </a:cubicBezTo>
                                <a:cubicBezTo>
                                  <a:pt x="1772285" y="136525"/>
                                  <a:pt x="1768475" y="135255"/>
                                  <a:pt x="1769746" y="140335"/>
                                </a:cubicBezTo>
                                <a:close/>
                                <a:moveTo>
                                  <a:pt x="1776096" y="128905"/>
                                </a:moveTo>
                                <a:cubicBezTo>
                                  <a:pt x="1777365" y="128905"/>
                                  <a:pt x="1777365" y="128905"/>
                                  <a:pt x="1778635" y="128905"/>
                                </a:cubicBezTo>
                                <a:cubicBezTo>
                                  <a:pt x="1778635" y="130175"/>
                                  <a:pt x="1778635" y="130175"/>
                                  <a:pt x="1779905" y="130175"/>
                                </a:cubicBezTo>
                                <a:cubicBezTo>
                                  <a:pt x="1779905" y="132715"/>
                                  <a:pt x="1773555" y="131445"/>
                                  <a:pt x="1776096" y="128905"/>
                                </a:cubicBezTo>
                                <a:close/>
                                <a:moveTo>
                                  <a:pt x="1814196" y="43815"/>
                                </a:moveTo>
                                <a:cubicBezTo>
                                  <a:pt x="1812925" y="40005"/>
                                  <a:pt x="1816735" y="41275"/>
                                  <a:pt x="1819275" y="41275"/>
                                </a:cubicBezTo>
                                <a:cubicBezTo>
                                  <a:pt x="1818005" y="42545"/>
                                  <a:pt x="1816735" y="43815"/>
                                  <a:pt x="1814196" y="4381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38" name="Freeform: Shape 11138"/>
                        <wps:cNvSpPr/>
                        <wps:spPr>
                          <a:xfrm>
                            <a:off x="7851775" y="3802380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9525 h 12700"/>
                              <a:gd name="connsiteX1" fmla="*/ 9525 w 12700"/>
                              <a:gd name="connsiteY1" fmla="*/ 10795 h 12700"/>
                              <a:gd name="connsiteX2" fmla="*/ 9525 w 12700"/>
                              <a:gd name="connsiteY2" fmla="*/ 9525 h 12700"/>
                              <a:gd name="connsiteX3" fmla="*/ 9525 w 12700"/>
                              <a:gd name="connsiteY3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9525"/>
                                </a:moveTo>
                                <a:cubicBezTo>
                                  <a:pt x="9525" y="9525"/>
                                  <a:pt x="9525" y="10795"/>
                                  <a:pt x="9525" y="10795"/>
                                </a:cubicBezTo>
                                <a:lnTo>
                                  <a:pt x="9525" y="9525"/>
                                </a:lnTo>
                                <a:lnTo>
                                  <a:pt x="9525" y="952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39" name="Freeform: Shape 11139"/>
                        <wps:cNvSpPr/>
                        <wps:spPr>
                          <a:xfrm>
                            <a:off x="7916545" y="3768090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0795 h 12700"/>
                              <a:gd name="connsiteX1" fmla="*/ 15875 w 25400"/>
                              <a:gd name="connsiteY1" fmla="*/ 9525 h 12700"/>
                              <a:gd name="connsiteX2" fmla="*/ 9525 w 25400"/>
                              <a:gd name="connsiteY2" fmla="*/ 1079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0795"/>
                                </a:moveTo>
                                <a:lnTo>
                                  <a:pt x="15875" y="9525"/>
                                </a:lnTo>
                                <a:cubicBezTo>
                                  <a:pt x="14605" y="9525"/>
                                  <a:pt x="12065" y="9525"/>
                                  <a:pt x="9525" y="107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40" name="Freeform: Shape 11140"/>
                        <wps:cNvSpPr/>
                        <wps:spPr>
                          <a:xfrm>
                            <a:off x="7784465" y="3874770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2065 h 12700"/>
                              <a:gd name="connsiteX1" fmla="*/ 15875 w 25400"/>
                              <a:gd name="connsiteY1" fmla="*/ 9525 h 12700"/>
                              <a:gd name="connsiteX2" fmla="*/ 9525 w 25400"/>
                              <a:gd name="connsiteY2" fmla="*/ 1206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2065"/>
                                </a:moveTo>
                                <a:cubicBezTo>
                                  <a:pt x="12065" y="12065"/>
                                  <a:pt x="14605" y="12065"/>
                                  <a:pt x="15875" y="9525"/>
                                </a:cubicBezTo>
                                <a:lnTo>
                                  <a:pt x="9525" y="1206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41" name="Freeform: Shape 11141"/>
                        <wps:cNvSpPr/>
                        <wps:spPr>
                          <a:xfrm>
                            <a:off x="6922770" y="5273040"/>
                            <a:ext cx="12700" cy="25400"/>
                          </a:xfrm>
                          <a:custGeom>
                            <a:avLst/>
                            <a:gdLst>
                              <a:gd name="connsiteX0" fmla="*/ 11430 w 12700"/>
                              <a:gd name="connsiteY0" fmla="*/ 17145 h 25400"/>
                              <a:gd name="connsiteX1" fmla="*/ 11430 w 12700"/>
                              <a:gd name="connsiteY1" fmla="*/ 9525 h 25400"/>
                              <a:gd name="connsiteX2" fmla="*/ 11430 w 12700"/>
                              <a:gd name="connsiteY2" fmla="*/ 1714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25400">
                                <a:moveTo>
                                  <a:pt x="11430" y="17145"/>
                                </a:moveTo>
                                <a:lnTo>
                                  <a:pt x="11430" y="9525"/>
                                </a:lnTo>
                                <a:cubicBezTo>
                                  <a:pt x="8890" y="10795"/>
                                  <a:pt x="8890" y="14605"/>
                                  <a:pt x="11430" y="1714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42" name="Freeform: Shape 11142"/>
                        <wps:cNvSpPr/>
                        <wps:spPr>
                          <a:xfrm>
                            <a:off x="6852285" y="5249928"/>
                            <a:ext cx="25400" cy="12700"/>
                          </a:xfrm>
                          <a:custGeom>
                            <a:avLst/>
                            <a:gdLst>
                              <a:gd name="connsiteX0" fmla="*/ 15875 w 25400"/>
                              <a:gd name="connsiteY0" fmla="*/ 9777 h 12700"/>
                              <a:gd name="connsiteX1" fmla="*/ 9525 w 25400"/>
                              <a:gd name="connsiteY1" fmla="*/ 14857 h 12700"/>
                              <a:gd name="connsiteX2" fmla="*/ 15875 w 25400"/>
                              <a:gd name="connsiteY2" fmla="*/ 9777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5875" y="9777"/>
                                </a:moveTo>
                                <a:cubicBezTo>
                                  <a:pt x="10795" y="8507"/>
                                  <a:pt x="10795" y="12317"/>
                                  <a:pt x="9525" y="14857"/>
                                </a:cubicBezTo>
                                <a:cubicBezTo>
                                  <a:pt x="13335" y="14857"/>
                                  <a:pt x="15875" y="13588"/>
                                  <a:pt x="15875" y="977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43" name="Freeform: Shape 11143"/>
                        <wps:cNvSpPr/>
                        <wps:spPr>
                          <a:xfrm>
                            <a:off x="7853045" y="380238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0795 w 12700"/>
                              <a:gd name="connsiteY0" fmla="*/ 9525 h 12700"/>
                              <a:gd name="connsiteX1" fmla="*/ 9525 w 12700"/>
                              <a:gd name="connsiteY1" fmla="*/ 9525 h 12700"/>
                              <a:gd name="connsiteX2" fmla="*/ 10795 w 12700"/>
                              <a:gd name="connsiteY2" fmla="*/ 10795 h 12700"/>
                              <a:gd name="connsiteX3" fmla="*/ 10795 w 12700"/>
                              <a:gd name="connsiteY3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0795" y="9525"/>
                                </a:moveTo>
                                <a:lnTo>
                                  <a:pt x="9525" y="9525"/>
                                </a:lnTo>
                                <a:lnTo>
                                  <a:pt x="10795" y="10795"/>
                                </a:lnTo>
                                <a:cubicBezTo>
                                  <a:pt x="10795" y="10795"/>
                                  <a:pt x="10795" y="10795"/>
                                  <a:pt x="1079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44" name="Freeform: Shape 11144"/>
                        <wps:cNvSpPr/>
                        <wps:spPr>
                          <a:xfrm>
                            <a:off x="6584315" y="5103671"/>
                            <a:ext cx="25400" cy="254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5064 h 25400"/>
                              <a:gd name="connsiteX1" fmla="*/ 9525 w 25400"/>
                              <a:gd name="connsiteY1" fmla="*/ 15064 h 25400"/>
                              <a:gd name="connsiteX2" fmla="*/ 10795 w 25400"/>
                              <a:gd name="connsiteY2" fmla="*/ 20144 h 25400"/>
                              <a:gd name="connsiteX3" fmla="*/ 22225 w 25400"/>
                              <a:gd name="connsiteY3" fmla="*/ 18874 h 25400"/>
                              <a:gd name="connsiteX4" fmla="*/ 23495 w 25400"/>
                              <a:gd name="connsiteY4" fmla="*/ 9984 h 25400"/>
                              <a:gd name="connsiteX5" fmla="*/ 9525 w 25400"/>
                              <a:gd name="connsiteY5" fmla="*/ 15064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9525" y="15064"/>
                                </a:moveTo>
                                <a:cubicBezTo>
                                  <a:pt x="9525" y="13794"/>
                                  <a:pt x="9525" y="13794"/>
                                  <a:pt x="9525" y="15064"/>
                                </a:cubicBezTo>
                                <a:cubicBezTo>
                                  <a:pt x="10795" y="15064"/>
                                  <a:pt x="10795" y="17604"/>
                                  <a:pt x="10795" y="20144"/>
                                </a:cubicBezTo>
                                <a:cubicBezTo>
                                  <a:pt x="15875" y="21414"/>
                                  <a:pt x="17145" y="17604"/>
                                  <a:pt x="22225" y="18874"/>
                                </a:cubicBezTo>
                                <a:cubicBezTo>
                                  <a:pt x="23495" y="15064"/>
                                  <a:pt x="19685" y="12524"/>
                                  <a:pt x="23495" y="9984"/>
                                </a:cubicBezTo>
                                <a:cubicBezTo>
                                  <a:pt x="15875" y="7444"/>
                                  <a:pt x="17145" y="16334"/>
                                  <a:pt x="9525" y="1506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45" name="Freeform: Shape 11145"/>
                        <wps:cNvSpPr/>
                        <wps:spPr>
                          <a:xfrm>
                            <a:off x="6595745" y="511556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0795 w 25400"/>
                              <a:gd name="connsiteY0" fmla="*/ 17145 h 25400"/>
                              <a:gd name="connsiteX1" fmla="*/ 12065 w 25400"/>
                              <a:gd name="connsiteY1" fmla="*/ 18415 h 25400"/>
                              <a:gd name="connsiteX2" fmla="*/ 17145 w 25400"/>
                              <a:gd name="connsiteY2" fmla="*/ 9525 h 25400"/>
                              <a:gd name="connsiteX3" fmla="*/ 9525 w 25400"/>
                              <a:gd name="connsiteY3" fmla="*/ 17145 h 25400"/>
                              <a:gd name="connsiteX4" fmla="*/ 10795 w 25400"/>
                              <a:gd name="connsiteY4" fmla="*/ 1714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0795" y="17145"/>
                                </a:moveTo>
                                <a:cubicBezTo>
                                  <a:pt x="10795" y="18415"/>
                                  <a:pt x="10795" y="18415"/>
                                  <a:pt x="12065" y="18415"/>
                                </a:cubicBezTo>
                                <a:cubicBezTo>
                                  <a:pt x="12065" y="13335"/>
                                  <a:pt x="15875" y="13335"/>
                                  <a:pt x="17145" y="9525"/>
                                </a:cubicBezTo>
                                <a:cubicBezTo>
                                  <a:pt x="13335" y="10795"/>
                                  <a:pt x="10795" y="13335"/>
                                  <a:pt x="9525" y="17145"/>
                                </a:cubicBezTo>
                                <a:cubicBezTo>
                                  <a:pt x="9525" y="17145"/>
                                  <a:pt x="10795" y="17145"/>
                                  <a:pt x="10795" y="1714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46" name="Freeform: Shape 11146"/>
                        <wps:cNvSpPr/>
                        <wps:spPr>
                          <a:xfrm>
                            <a:off x="6609715" y="510413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5875 w 25400"/>
                              <a:gd name="connsiteY0" fmla="*/ 9525 h 25400"/>
                              <a:gd name="connsiteX1" fmla="*/ 9525 w 25400"/>
                              <a:gd name="connsiteY1" fmla="*/ 15875 h 25400"/>
                              <a:gd name="connsiteX2" fmla="*/ 12065 w 25400"/>
                              <a:gd name="connsiteY2" fmla="*/ 18415 h 25400"/>
                              <a:gd name="connsiteX3" fmla="*/ 15875 w 25400"/>
                              <a:gd name="connsiteY3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5875" y="9525"/>
                                </a:moveTo>
                                <a:cubicBezTo>
                                  <a:pt x="12065" y="9525"/>
                                  <a:pt x="9525" y="12065"/>
                                  <a:pt x="9525" y="15875"/>
                                </a:cubicBezTo>
                                <a:cubicBezTo>
                                  <a:pt x="10795" y="15875"/>
                                  <a:pt x="10795" y="17145"/>
                                  <a:pt x="12065" y="18415"/>
                                </a:cubicBezTo>
                                <a:cubicBezTo>
                                  <a:pt x="15875" y="18415"/>
                                  <a:pt x="17145" y="12065"/>
                                  <a:pt x="1587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47" name="Freeform: Shape 11147"/>
                        <wps:cNvSpPr/>
                        <wps:spPr>
                          <a:xfrm>
                            <a:off x="6538595" y="5109210"/>
                            <a:ext cx="25400" cy="12700"/>
                          </a:xfrm>
                          <a:custGeom>
                            <a:avLst/>
                            <a:gdLst>
                              <a:gd name="connsiteX0" fmla="*/ 15875 w 25400"/>
                              <a:gd name="connsiteY0" fmla="*/ 9525 h 12700"/>
                              <a:gd name="connsiteX1" fmla="*/ 9525 w 25400"/>
                              <a:gd name="connsiteY1" fmla="*/ 14605 h 12700"/>
                              <a:gd name="connsiteX2" fmla="*/ 15875 w 254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5875" y="9525"/>
                                </a:moveTo>
                                <a:cubicBezTo>
                                  <a:pt x="13335" y="10795"/>
                                  <a:pt x="10795" y="12065"/>
                                  <a:pt x="9525" y="14605"/>
                                </a:cubicBezTo>
                                <a:lnTo>
                                  <a:pt x="15875" y="952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48" name="Freeform: Shape 11148"/>
                        <wps:cNvSpPr/>
                        <wps:spPr>
                          <a:xfrm>
                            <a:off x="6732905" y="514604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4605 w 12700"/>
                              <a:gd name="connsiteY0" fmla="*/ 9525 h 12700"/>
                              <a:gd name="connsiteX1" fmla="*/ 9525 w 12700"/>
                              <a:gd name="connsiteY1" fmla="*/ 12065 h 12700"/>
                              <a:gd name="connsiteX2" fmla="*/ 14605 w 127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4605" y="9525"/>
                                </a:moveTo>
                                <a:cubicBezTo>
                                  <a:pt x="12065" y="9525"/>
                                  <a:pt x="10795" y="9525"/>
                                  <a:pt x="9525" y="12065"/>
                                </a:cubicBezTo>
                                <a:cubicBezTo>
                                  <a:pt x="10795" y="14605"/>
                                  <a:pt x="13335" y="12065"/>
                                  <a:pt x="1460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49" name="Freeform: Shape 11149"/>
                        <wps:cNvSpPr/>
                        <wps:spPr>
                          <a:xfrm>
                            <a:off x="6644005" y="518795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8415 w 25400"/>
                              <a:gd name="connsiteY0" fmla="*/ 9525 h 25400"/>
                              <a:gd name="connsiteX1" fmla="*/ 9525 w 25400"/>
                              <a:gd name="connsiteY1" fmla="*/ 17145 h 25400"/>
                              <a:gd name="connsiteX2" fmla="*/ 18415 w 25400"/>
                              <a:gd name="connsiteY2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8415" y="9525"/>
                                </a:moveTo>
                                <a:cubicBezTo>
                                  <a:pt x="14605" y="10795"/>
                                  <a:pt x="10795" y="12065"/>
                                  <a:pt x="9525" y="17145"/>
                                </a:cubicBezTo>
                                <a:cubicBezTo>
                                  <a:pt x="13335" y="15875"/>
                                  <a:pt x="17145" y="14605"/>
                                  <a:pt x="1841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50" name="Freeform: Shape 11150"/>
                        <wps:cNvSpPr/>
                        <wps:spPr>
                          <a:xfrm>
                            <a:off x="6864985" y="523875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3335 w 12700"/>
                              <a:gd name="connsiteY0" fmla="*/ 9525 h 12700"/>
                              <a:gd name="connsiteX1" fmla="*/ 9525 w 12700"/>
                              <a:gd name="connsiteY1" fmla="*/ 13335 h 12700"/>
                              <a:gd name="connsiteX2" fmla="*/ 13335 w 127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3335" y="9525"/>
                                </a:moveTo>
                                <a:cubicBezTo>
                                  <a:pt x="13335" y="12065"/>
                                  <a:pt x="9525" y="9525"/>
                                  <a:pt x="9525" y="13335"/>
                                </a:cubicBezTo>
                                <a:cubicBezTo>
                                  <a:pt x="12065" y="15875"/>
                                  <a:pt x="17145" y="10795"/>
                                  <a:pt x="1333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51" name="Freeform: Shape 11151"/>
                        <wps:cNvSpPr/>
                        <wps:spPr>
                          <a:xfrm>
                            <a:off x="6833235" y="521970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2065 w 12700"/>
                              <a:gd name="connsiteY0" fmla="*/ 9525 h 12700"/>
                              <a:gd name="connsiteX1" fmla="*/ 9525 w 12700"/>
                              <a:gd name="connsiteY1" fmla="*/ 13335 h 12700"/>
                              <a:gd name="connsiteX2" fmla="*/ 12065 w 127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2065" y="9525"/>
                                </a:moveTo>
                                <a:cubicBezTo>
                                  <a:pt x="12065" y="12065"/>
                                  <a:pt x="9525" y="12065"/>
                                  <a:pt x="9525" y="13335"/>
                                </a:cubicBezTo>
                                <a:cubicBezTo>
                                  <a:pt x="12065" y="14605"/>
                                  <a:pt x="14605" y="10795"/>
                                  <a:pt x="1206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52" name="Freeform: Shape 11152"/>
                        <wps:cNvSpPr/>
                        <wps:spPr>
                          <a:xfrm>
                            <a:off x="6859905" y="524383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4605 w 12700"/>
                              <a:gd name="connsiteY0" fmla="*/ 9525 h 12700"/>
                              <a:gd name="connsiteX1" fmla="*/ 9525 w 12700"/>
                              <a:gd name="connsiteY1" fmla="*/ 13335 h 12700"/>
                              <a:gd name="connsiteX2" fmla="*/ 14605 w 127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4605" y="9525"/>
                                </a:moveTo>
                                <a:cubicBezTo>
                                  <a:pt x="12065" y="9525"/>
                                  <a:pt x="10795" y="10795"/>
                                  <a:pt x="9525" y="13335"/>
                                </a:cubicBezTo>
                                <a:cubicBezTo>
                                  <a:pt x="12065" y="13335"/>
                                  <a:pt x="12065" y="10795"/>
                                  <a:pt x="1460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53" name="Freeform: Shape 11153"/>
                        <wps:cNvSpPr/>
                        <wps:spPr>
                          <a:xfrm>
                            <a:off x="7204075" y="3934460"/>
                            <a:ext cx="12700" cy="25400"/>
                          </a:xfrm>
                          <a:custGeom>
                            <a:avLst/>
                            <a:gdLst>
                              <a:gd name="connsiteX0" fmla="*/ 14605 w 12700"/>
                              <a:gd name="connsiteY0" fmla="*/ 17145 h 25400"/>
                              <a:gd name="connsiteX1" fmla="*/ 9525 w 12700"/>
                              <a:gd name="connsiteY1" fmla="*/ 9525 h 25400"/>
                              <a:gd name="connsiteX2" fmla="*/ 9525 w 12700"/>
                              <a:gd name="connsiteY2" fmla="*/ 14605 h 25400"/>
                              <a:gd name="connsiteX3" fmla="*/ 14605 w 12700"/>
                              <a:gd name="connsiteY3" fmla="*/ 1714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700" h="25400">
                                <a:moveTo>
                                  <a:pt x="14605" y="17145"/>
                                </a:moveTo>
                                <a:lnTo>
                                  <a:pt x="9525" y="9525"/>
                                </a:lnTo>
                                <a:cubicBezTo>
                                  <a:pt x="9525" y="12065"/>
                                  <a:pt x="9525" y="13335"/>
                                  <a:pt x="9525" y="14605"/>
                                </a:cubicBezTo>
                                <a:cubicBezTo>
                                  <a:pt x="12065" y="15875"/>
                                  <a:pt x="13335" y="15875"/>
                                  <a:pt x="14605" y="1714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54" name="Freeform: Shape 11154"/>
                        <wps:cNvSpPr/>
                        <wps:spPr>
                          <a:xfrm>
                            <a:off x="6607175" y="4386580"/>
                            <a:ext cx="25400" cy="12700"/>
                          </a:xfrm>
                          <a:custGeom>
                            <a:avLst/>
                            <a:gdLst>
                              <a:gd name="connsiteX0" fmla="*/ 17145 w 25400"/>
                              <a:gd name="connsiteY0" fmla="*/ 9525 h 12700"/>
                              <a:gd name="connsiteX1" fmla="*/ 9525 w 25400"/>
                              <a:gd name="connsiteY1" fmla="*/ 14605 h 12700"/>
                              <a:gd name="connsiteX2" fmla="*/ 17145 w 254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7145" y="9525"/>
                                </a:moveTo>
                                <a:lnTo>
                                  <a:pt x="9525" y="14605"/>
                                </a:lnTo>
                                <a:cubicBezTo>
                                  <a:pt x="13335" y="13335"/>
                                  <a:pt x="17145" y="13335"/>
                                  <a:pt x="1714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55" name="Freeform: Shape 11155"/>
                        <wps:cNvSpPr/>
                        <wps:spPr>
                          <a:xfrm>
                            <a:off x="6911975" y="5269230"/>
                            <a:ext cx="25400" cy="12700"/>
                          </a:xfrm>
                          <a:custGeom>
                            <a:avLst/>
                            <a:gdLst>
                              <a:gd name="connsiteX0" fmla="*/ 19685 w 25400"/>
                              <a:gd name="connsiteY0" fmla="*/ 9525 h 12700"/>
                              <a:gd name="connsiteX1" fmla="*/ 9525 w 25400"/>
                              <a:gd name="connsiteY1" fmla="*/ 9525 h 12700"/>
                              <a:gd name="connsiteX2" fmla="*/ 19685 w 254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9685" y="9525"/>
                                </a:moveTo>
                                <a:lnTo>
                                  <a:pt x="9525" y="9525"/>
                                </a:lnTo>
                                <a:cubicBezTo>
                                  <a:pt x="13335" y="13335"/>
                                  <a:pt x="17145" y="10795"/>
                                  <a:pt x="1968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56" name="Freeform: Shape 11156"/>
                        <wps:cNvSpPr/>
                        <wps:spPr>
                          <a:xfrm>
                            <a:off x="7068185" y="3905250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12065 h 12700"/>
                              <a:gd name="connsiteX1" fmla="*/ 13335 w 12700"/>
                              <a:gd name="connsiteY1" fmla="*/ 9525 h 12700"/>
                              <a:gd name="connsiteX2" fmla="*/ 9525 w 12700"/>
                              <a:gd name="connsiteY2" fmla="*/ 1206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12065"/>
                                </a:moveTo>
                                <a:lnTo>
                                  <a:pt x="13335" y="9525"/>
                                </a:lnTo>
                                <a:cubicBezTo>
                                  <a:pt x="12065" y="9525"/>
                                  <a:pt x="9525" y="10795"/>
                                  <a:pt x="9525" y="1206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57" name="Freeform: Shape 11157"/>
                        <wps:cNvSpPr/>
                        <wps:spPr>
                          <a:xfrm>
                            <a:off x="7017385" y="3943350"/>
                            <a:ext cx="12700" cy="254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9525 h 25400"/>
                              <a:gd name="connsiteX1" fmla="*/ 10795 w 12700"/>
                              <a:gd name="connsiteY1" fmla="*/ 15875 h 25400"/>
                              <a:gd name="connsiteX2" fmla="*/ 9525 w 12700"/>
                              <a:gd name="connsiteY2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25400">
                                <a:moveTo>
                                  <a:pt x="9525" y="9525"/>
                                </a:moveTo>
                                <a:lnTo>
                                  <a:pt x="10795" y="15875"/>
                                </a:lnTo>
                                <a:cubicBezTo>
                                  <a:pt x="12065" y="13335"/>
                                  <a:pt x="10795" y="10795"/>
                                  <a:pt x="952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58" name="Freeform: Shape 11158"/>
                        <wps:cNvSpPr/>
                        <wps:spPr>
                          <a:xfrm>
                            <a:off x="7252335" y="3916680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4605 h 12700"/>
                              <a:gd name="connsiteX1" fmla="*/ 15875 w 25400"/>
                              <a:gd name="connsiteY1" fmla="*/ 9525 h 12700"/>
                              <a:gd name="connsiteX2" fmla="*/ 9525 w 25400"/>
                              <a:gd name="connsiteY2" fmla="*/ 1460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4605"/>
                                </a:moveTo>
                                <a:lnTo>
                                  <a:pt x="15875" y="9525"/>
                                </a:lnTo>
                                <a:cubicBezTo>
                                  <a:pt x="14605" y="10795"/>
                                  <a:pt x="12065" y="13335"/>
                                  <a:pt x="9525" y="1460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59" name="Freeform: Shape 11159"/>
                        <wps:cNvSpPr/>
                        <wps:spPr>
                          <a:xfrm>
                            <a:off x="6604635" y="4246880"/>
                            <a:ext cx="25400" cy="254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5875 h 25400"/>
                              <a:gd name="connsiteX1" fmla="*/ 18415 w 25400"/>
                              <a:gd name="connsiteY1" fmla="*/ 9525 h 25400"/>
                              <a:gd name="connsiteX2" fmla="*/ 9525 w 25400"/>
                              <a:gd name="connsiteY2" fmla="*/ 1587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9525" y="15875"/>
                                </a:moveTo>
                                <a:lnTo>
                                  <a:pt x="18415" y="9525"/>
                                </a:lnTo>
                                <a:cubicBezTo>
                                  <a:pt x="14605" y="10795"/>
                                  <a:pt x="10795" y="12065"/>
                                  <a:pt x="9525" y="1587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60" name="Freeform: Shape 11160"/>
                        <wps:cNvSpPr/>
                        <wps:spPr>
                          <a:xfrm>
                            <a:off x="6579235" y="4276090"/>
                            <a:ext cx="25400" cy="12700"/>
                          </a:xfrm>
                          <a:custGeom>
                            <a:avLst/>
                            <a:gdLst>
                              <a:gd name="connsiteX0" fmla="*/ 15875 w 25400"/>
                              <a:gd name="connsiteY0" fmla="*/ 9525 h 12700"/>
                              <a:gd name="connsiteX1" fmla="*/ 9525 w 25400"/>
                              <a:gd name="connsiteY1" fmla="*/ 13335 h 12700"/>
                              <a:gd name="connsiteX2" fmla="*/ 15875 w 254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5875" y="9525"/>
                                </a:moveTo>
                                <a:lnTo>
                                  <a:pt x="9525" y="13335"/>
                                </a:lnTo>
                                <a:cubicBezTo>
                                  <a:pt x="13335" y="14605"/>
                                  <a:pt x="14605" y="12065"/>
                                  <a:pt x="1587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61" name="Freeform: Shape 11161"/>
                        <wps:cNvSpPr/>
                        <wps:spPr>
                          <a:xfrm>
                            <a:off x="6551295" y="4170680"/>
                            <a:ext cx="63500" cy="50800"/>
                          </a:xfrm>
                          <a:custGeom>
                            <a:avLst/>
                            <a:gdLst>
                              <a:gd name="connsiteX0" fmla="*/ 51435 w 63500"/>
                              <a:gd name="connsiteY0" fmla="*/ 14605 h 50800"/>
                              <a:gd name="connsiteX1" fmla="*/ 51435 w 63500"/>
                              <a:gd name="connsiteY1" fmla="*/ 14605 h 50800"/>
                              <a:gd name="connsiteX2" fmla="*/ 55245 w 63500"/>
                              <a:gd name="connsiteY2" fmla="*/ 9525 h 50800"/>
                              <a:gd name="connsiteX3" fmla="*/ 51435 w 63500"/>
                              <a:gd name="connsiteY3" fmla="*/ 14605 h 50800"/>
                              <a:gd name="connsiteX4" fmla="*/ 50165 w 63500"/>
                              <a:gd name="connsiteY4" fmla="*/ 13335 h 50800"/>
                              <a:gd name="connsiteX5" fmla="*/ 40005 w 63500"/>
                              <a:gd name="connsiteY5" fmla="*/ 19685 h 50800"/>
                              <a:gd name="connsiteX6" fmla="*/ 33655 w 63500"/>
                              <a:gd name="connsiteY6" fmla="*/ 27305 h 50800"/>
                              <a:gd name="connsiteX7" fmla="*/ 32385 w 63500"/>
                              <a:gd name="connsiteY7" fmla="*/ 27305 h 50800"/>
                              <a:gd name="connsiteX8" fmla="*/ 32385 w 63500"/>
                              <a:gd name="connsiteY8" fmla="*/ 24765 h 50800"/>
                              <a:gd name="connsiteX9" fmla="*/ 22225 w 63500"/>
                              <a:gd name="connsiteY9" fmla="*/ 31115 h 50800"/>
                              <a:gd name="connsiteX10" fmla="*/ 22225 w 63500"/>
                              <a:gd name="connsiteY10" fmla="*/ 27305 h 50800"/>
                              <a:gd name="connsiteX11" fmla="*/ 9525 w 63500"/>
                              <a:gd name="connsiteY11" fmla="*/ 36195 h 50800"/>
                              <a:gd name="connsiteX12" fmla="*/ 15875 w 63500"/>
                              <a:gd name="connsiteY12" fmla="*/ 43815 h 50800"/>
                              <a:gd name="connsiteX13" fmla="*/ 20955 w 63500"/>
                              <a:gd name="connsiteY13" fmla="*/ 38735 h 50800"/>
                              <a:gd name="connsiteX14" fmla="*/ 29845 w 63500"/>
                              <a:gd name="connsiteY14" fmla="*/ 45085 h 50800"/>
                              <a:gd name="connsiteX15" fmla="*/ 28575 w 63500"/>
                              <a:gd name="connsiteY15" fmla="*/ 52705 h 50800"/>
                              <a:gd name="connsiteX16" fmla="*/ 42545 w 63500"/>
                              <a:gd name="connsiteY16" fmla="*/ 40005 h 50800"/>
                              <a:gd name="connsiteX17" fmla="*/ 40005 w 63500"/>
                              <a:gd name="connsiteY17" fmla="*/ 38735 h 50800"/>
                              <a:gd name="connsiteX18" fmla="*/ 38735 w 63500"/>
                              <a:gd name="connsiteY18" fmla="*/ 37465 h 50800"/>
                              <a:gd name="connsiteX19" fmla="*/ 34925 w 63500"/>
                              <a:gd name="connsiteY19" fmla="*/ 37465 h 50800"/>
                              <a:gd name="connsiteX20" fmla="*/ 34925 w 63500"/>
                              <a:gd name="connsiteY20" fmla="*/ 28575 h 50800"/>
                              <a:gd name="connsiteX21" fmla="*/ 42545 w 63500"/>
                              <a:gd name="connsiteY21" fmla="*/ 23495 h 50800"/>
                              <a:gd name="connsiteX22" fmla="*/ 52705 w 63500"/>
                              <a:gd name="connsiteY22" fmla="*/ 17145 h 50800"/>
                              <a:gd name="connsiteX23" fmla="*/ 51435 w 63500"/>
                              <a:gd name="connsiteY23" fmla="*/ 14605 h 50800"/>
                              <a:gd name="connsiteX24" fmla="*/ 57785 w 63500"/>
                              <a:gd name="connsiteY24" fmla="*/ 14605 h 50800"/>
                              <a:gd name="connsiteX25" fmla="*/ 51435 w 63500"/>
                              <a:gd name="connsiteY25" fmla="*/ 14605 h 50800"/>
                              <a:gd name="connsiteX26" fmla="*/ 51435 w 63500"/>
                              <a:gd name="connsiteY26" fmla="*/ 14605 h 50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63500" h="50800">
                                <a:moveTo>
                                  <a:pt x="51435" y="14605"/>
                                </a:moveTo>
                                <a:cubicBezTo>
                                  <a:pt x="51435" y="13335"/>
                                  <a:pt x="50165" y="13335"/>
                                  <a:pt x="51435" y="14605"/>
                                </a:cubicBezTo>
                                <a:lnTo>
                                  <a:pt x="55245" y="9525"/>
                                </a:lnTo>
                                <a:cubicBezTo>
                                  <a:pt x="52705" y="9525"/>
                                  <a:pt x="51435" y="12065"/>
                                  <a:pt x="51435" y="14605"/>
                                </a:cubicBezTo>
                                <a:cubicBezTo>
                                  <a:pt x="50165" y="14605"/>
                                  <a:pt x="50165" y="13335"/>
                                  <a:pt x="50165" y="13335"/>
                                </a:cubicBezTo>
                                <a:cubicBezTo>
                                  <a:pt x="46355" y="14605"/>
                                  <a:pt x="42545" y="17145"/>
                                  <a:pt x="40005" y="19685"/>
                                </a:cubicBezTo>
                                <a:cubicBezTo>
                                  <a:pt x="37465" y="22225"/>
                                  <a:pt x="34925" y="23495"/>
                                  <a:pt x="33655" y="27305"/>
                                </a:cubicBezTo>
                                <a:lnTo>
                                  <a:pt x="32385" y="27305"/>
                                </a:lnTo>
                                <a:lnTo>
                                  <a:pt x="32385" y="24765"/>
                                </a:lnTo>
                                <a:cubicBezTo>
                                  <a:pt x="29845" y="27305"/>
                                  <a:pt x="24765" y="27305"/>
                                  <a:pt x="22225" y="31115"/>
                                </a:cubicBezTo>
                                <a:cubicBezTo>
                                  <a:pt x="23495" y="29845"/>
                                  <a:pt x="23495" y="28575"/>
                                  <a:pt x="22225" y="27305"/>
                                </a:cubicBezTo>
                                <a:cubicBezTo>
                                  <a:pt x="15875" y="27305"/>
                                  <a:pt x="12065" y="29845"/>
                                  <a:pt x="9525" y="36195"/>
                                </a:cubicBezTo>
                                <a:cubicBezTo>
                                  <a:pt x="13335" y="37465"/>
                                  <a:pt x="10795" y="43815"/>
                                  <a:pt x="15875" y="43815"/>
                                </a:cubicBezTo>
                                <a:cubicBezTo>
                                  <a:pt x="18415" y="43815"/>
                                  <a:pt x="18415" y="40005"/>
                                  <a:pt x="20955" y="38735"/>
                                </a:cubicBezTo>
                                <a:cubicBezTo>
                                  <a:pt x="23495" y="41275"/>
                                  <a:pt x="27305" y="45085"/>
                                  <a:pt x="29845" y="45085"/>
                                </a:cubicBezTo>
                                <a:cubicBezTo>
                                  <a:pt x="31115" y="50165"/>
                                  <a:pt x="27305" y="50165"/>
                                  <a:pt x="28575" y="52705"/>
                                </a:cubicBezTo>
                                <a:cubicBezTo>
                                  <a:pt x="34925" y="50165"/>
                                  <a:pt x="37465" y="45085"/>
                                  <a:pt x="42545" y="40005"/>
                                </a:cubicBezTo>
                                <a:lnTo>
                                  <a:pt x="40005" y="38735"/>
                                </a:lnTo>
                                <a:lnTo>
                                  <a:pt x="38735" y="37465"/>
                                </a:lnTo>
                                <a:cubicBezTo>
                                  <a:pt x="37465" y="37465"/>
                                  <a:pt x="36195" y="37465"/>
                                  <a:pt x="34925" y="37465"/>
                                </a:cubicBezTo>
                                <a:cubicBezTo>
                                  <a:pt x="36195" y="33655"/>
                                  <a:pt x="33655" y="32385"/>
                                  <a:pt x="34925" y="28575"/>
                                </a:cubicBezTo>
                                <a:cubicBezTo>
                                  <a:pt x="37465" y="27305"/>
                                  <a:pt x="40005" y="24765"/>
                                  <a:pt x="42545" y="23495"/>
                                </a:cubicBezTo>
                                <a:cubicBezTo>
                                  <a:pt x="45085" y="20955"/>
                                  <a:pt x="48895" y="18415"/>
                                  <a:pt x="52705" y="17145"/>
                                </a:cubicBezTo>
                                <a:cubicBezTo>
                                  <a:pt x="51435" y="15875"/>
                                  <a:pt x="51435" y="15875"/>
                                  <a:pt x="51435" y="14605"/>
                                </a:cubicBezTo>
                                <a:cubicBezTo>
                                  <a:pt x="53975" y="15875"/>
                                  <a:pt x="56515" y="14605"/>
                                  <a:pt x="57785" y="14605"/>
                                </a:cubicBezTo>
                                <a:lnTo>
                                  <a:pt x="51435" y="14605"/>
                                </a:lnTo>
                                <a:cubicBezTo>
                                  <a:pt x="51435" y="14605"/>
                                  <a:pt x="51435" y="14605"/>
                                  <a:pt x="51435" y="1460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62" name="Freeform: Shape 11162"/>
                        <wps:cNvSpPr/>
                        <wps:spPr>
                          <a:xfrm>
                            <a:off x="6946265" y="3919482"/>
                            <a:ext cx="63500" cy="38100"/>
                          </a:xfrm>
                          <a:custGeom>
                            <a:avLst/>
                            <a:gdLst>
                              <a:gd name="connsiteX0" fmla="*/ 28575 w 63500"/>
                              <a:gd name="connsiteY0" fmla="*/ 30853 h 38100"/>
                              <a:gd name="connsiteX1" fmla="*/ 28575 w 63500"/>
                              <a:gd name="connsiteY1" fmla="*/ 28313 h 38100"/>
                              <a:gd name="connsiteX2" fmla="*/ 29845 w 63500"/>
                              <a:gd name="connsiteY2" fmla="*/ 29583 h 38100"/>
                              <a:gd name="connsiteX3" fmla="*/ 53975 w 63500"/>
                              <a:gd name="connsiteY3" fmla="*/ 15613 h 38100"/>
                              <a:gd name="connsiteX4" fmla="*/ 51435 w 63500"/>
                              <a:gd name="connsiteY4" fmla="*/ 15613 h 38100"/>
                              <a:gd name="connsiteX5" fmla="*/ 51435 w 63500"/>
                              <a:gd name="connsiteY5" fmla="*/ 13072 h 38100"/>
                              <a:gd name="connsiteX6" fmla="*/ 32385 w 63500"/>
                              <a:gd name="connsiteY6" fmla="*/ 18153 h 38100"/>
                              <a:gd name="connsiteX7" fmla="*/ 28575 w 63500"/>
                              <a:gd name="connsiteY7" fmla="*/ 18153 h 38100"/>
                              <a:gd name="connsiteX8" fmla="*/ 24765 w 63500"/>
                              <a:gd name="connsiteY8" fmla="*/ 23233 h 38100"/>
                              <a:gd name="connsiteX9" fmla="*/ 9525 w 63500"/>
                              <a:gd name="connsiteY9" fmla="*/ 29583 h 38100"/>
                              <a:gd name="connsiteX10" fmla="*/ 10795 w 63500"/>
                              <a:gd name="connsiteY10" fmla="*/ 30853 h 38100"/>
                              <a:gd name="connsiteX11" fmla="*/ 9525 w 63500"/>
                              <a:gd name="connsiteY11" fmla="*/ 33393 h 38100"/>
                              <a:gd name="connsiteX12" fmla="*/ 13335 w 63500"/>
                              <a:gd name="connsiteY12" fmla="*/ 34663 h 38100"/>
                              <a:gd name="connsiteX13" fmla="*/ 15875 w 63500"/>
                              <a:gd name="connsiteY13" fmla="*/ 34663 h 38100"/>
                              <a:gd name="connsiteX14" fmla="*/ 17145 w 63500"/>
                              <a:gd name="connsiteY14" fmla="*/ 37203 h 38100"/>
                              <a:gd name="connsiteX15" fmla="*/ 28575 w 63500"/>
                              <a:gd name="connsiteY15" fmla="*/ 30853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63500" h="38100">
                                <a:moveTo>
                                  <a:pt x="28575" y="30853"/>
                                </a:moveTo>
                                <a:lnTo>
                                  <a:pt x="28575" y="28313"/>
                                </a:lnTo>
                                <a:lnTo>
                                  <a:pt x="29845" y="29583"/>
                                </a:lnTo>
                                <a:cubicBezTo>
                                  <a:pt x="38735" y="25772"/>
                                  <a:pt x="47625" y="21963"/>
                                  <a:pt x="53975" y="15613"/>
                                </a:cubicBezTo>
                                <a:lnTo>
                                  <a:pt x="51435" y="15613"/>
                                </a:lnTo>
                                <a:lnTo>
                                  <a:pt x="51435" y="13072"/>
                                </a:lnTo>
                                <a:cubicBezTo>
                                  <a:pt x="48895" y="4183"/>
                                  <a:pt x="40005" y="14343"/>
                                  <a:pt x="32385" y="18153"/>
                                </a:cubicBezTo>
                                <a:cubicBezTo>
                                  <a:pt x="31115" y="18153"/>
                                  <a:pt x="29845" y="16883"/>
                                  <a:pt x="28575" y="18153"/>
                                </a:cubicBezTo>
                                <a:cubicBezTo>
                                  <a:pt x="27305" y="19422"/>
                                  <a:pt x="26035" y="21963"/>
                                  <a:pt x="24765" y="23233"/>
                                </a:cubicBezTo>
                                <a:cubicBezTo>
                                  <a:pt x="19685" y="27043"/>
                                  <a:pt x="12065" y="28313"/>
                                  <a:pt x="9525" y="29583"/>
                                </a:cubicBezTo>
                                <a:lnTo>
                                  <a:pt x="10795" y="30853"/>
                                </a:lnTo>
                                <a:lnTo>
                                  <a:pt x="9525" y="33393"/>
                                </a:lnTo>
                                <a:cubicBezTo>
                                  <a:pt x="10795" y="33393"/>
                                  <a:pt x="13335" y="33393"/>
                                  <a:pt x="13335" y="34663"/>
                                </a:cubicBezTo>
                                <a:lnTo>
                                  <a:pt x="15875" y="34663"/>
                                </a:lnTo>
                                <a:lnTo>
                                  <a:pt x="17145" y="37203"/>
                                </a:lnTo>
                                <a:cubicBezTo>
                                  <a:pt x="20955" y="35933"/>
                                  <a:pt x="23495" y="30853"/>
                                  <a:pt x="28575" y="308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63" name="Freeform: Shape 11163"/>
                        <wps:cNvSpPr/>
                        <wps:spPr>
                          <a:xfrm>
                            <a:off x="7071995" y="3902710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12065 h 12700"/>
                              <a:gd name="connsiteX1" fmla="*/ 13336 w 12700"/>
                              <a:gd name="connsiteY1" fmla="*/ 9525 h 12700"/>
                              <a:gd name="connsiteX2" fmla="*/ 9525 w 12700"/>
                              <a:gd name="connsiteY2" fmla="*/ 1206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12065"/>
                                </a:moveTo>
                                <a:cubicBezTo>
                                  <a:pt x="10795" y="10795"/>
                                  <a:pt x="12065" y="10795"/>
                                  <a:pt x="13336" y="9525"/>
                                </a:cubicBezTo>
                                <a:lnTo>
                                  <a:pt x="9525" y="1206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64" name="Freeform: Shape 11164"/>
                        <wps:cNvSpPr/>
                        <wps:spPr>
                          <a:xfrm>
                            <a:off x="7662545" y="3815080"/>
                            <a:ext cx="12700" cy="254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9525 h 25400"/>
                              <a:gd name="connsiteX1" fmla="*/ 9525 w 12700"/>
                              <a:gd name="connsiteY1" fmla="*/ 15875 h 25400"/>
                              <a:gd name="connsiteX2" fmla="*/ 9525 w 12700"/>
                              <a:gd name="connsiteY2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25400">
                                <a:moveTo>
                                  <a:pt x="9525" y="9525"/>
                                </a:moveTo>
                                <a:lnTo>
                                  <a:pt x="9525" y="15875"/>
                                </a:lnTo>
                                <a:cubicBezTo>
                                  <a:pt x="10795" y="13335"/>
                                  <a:pt x="9525" y="10795"/>
                                  <a:pt x="952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65" name="Freeform: Shape 11165"/>
                        <wps:cNvSpPr/>
                        <wps:spPr>
                          <a:xfrm>
                            <a:off x="6538595" y="478790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4605 w 12700"/>
                              <a:gd name="connsiteY0" fmla="*/ 9525 h 12700"/>
                              <a:gd name="connsiteX1" fmla="*/ 9525 w 12700"/>
                              <a:gd name="connsiteY1" fmla="*/ 12065 h 12700"/>
                              <a:gd name="connsiteX2" fmla="*/ 14605 w 127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4605" y="9525"/>
                                </a:moveTo>
                                <a:cubicBezTo>
                                  <a:pt x="12065" y="9525"/>
                                  <a:pt x="10795" y="9525"/>
                                  <a:pt x="9525" y="12065"/>
                                </a:cubicBezTo>
                                <a:cubicBezTo>
                                  <a:pt x="12065" y="12065"/>
                                  <a:pt x="15875" y="13335"/>
                                  <a:pt x="1460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66" name="Freeform: Shape 11166"/>
                        <wps:cNvSpPr/>
                        <wps:spPr>
                          <a:xfrm>
                            <a:off x="7581265" y="3845560"/>
                            <a:ext cx="38100" cy="25400"/>
                          </a:xfrm>
                          <a:custGeom>
                            <a:avLst/>
                            <a:gdLst>
                              <a:gd name="connsiteX0" fmla="*/ 17145 w 38100"/>
                              <a:gd name="connsiteY0" fmla="*/ 17145 h 25400"/>
                              <a:gd name="connsiteX1" fmla="*/ 17145 w 38100"/>
                              <a:gd name="connsiteY1" fmla="*/ 17145 h 25400"/>
                              <a:gd name="connsiteX2" fmla="*/ 17145 w 38100"/>
                              <a:gd name="connsiteY2" fmla="*/ 17145 h 25400"/>
                              <a:gd name="connsiteX3" fmla="*/ 23495 w 38100"/>
                              <a:gd name="connsiteY3" fmla="*/ 14605 h 25400"/>
                              <a:gd name="connsiteX4" fmla="*/ 32385 w 38100"/>
                              <a:gd name="connsiteY4" fmla="*/ 9525 h 25400"/>
                              <a:gd name="connsiteX5" fmla="*/ 22225 w 38100"/>
                              <a:gd name="connsiteY5" fmla="*/ 12065 h 25400"/>
                              <a:gd name="connsiteX6" fmla="*/ 15875 w 38100"/>
                              <a:gd name="connsiteY6" fmla="*/ 14605 h 25400"/>
                              <a:gd name="connsiteX7" fmla="*/ 17145 w 38100"/>
                              <a:gd name="connsiteY7" fmla="*/ 15875 h 25400"/>
                              <a:gd name="connsiteX8" fmla="*/ 15875 w 38100"/>
                              <a:gd name="connsiteY8" fmla="*/ 15875 h 25400"/>
                              <a:gd name="connsiteX9" fmla="*/ 15875 w 38100"/>
                              <a:gd name="connsiteY9" fmla="*/ 15875 h 25400"/>
                              <a:gd name="connsiteX10" fmla="*/ 15875 w 38100"/>
                              <a:gd name="connsiteY10" fmla="*/ 15875 h 25400"/>
                              <a:gd name="connsiteX11" fmla="*/ 9525 w 38100"/>
                              <a:gd name="connsiteY11" fmla="*/ 19685 h 25400"/>
                              <a:gd name="connsiteX12" fmla="*/ 17145 w 38100"/>
                              <a:gd name="connsiteY12" fmla="*/ 1714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38100" h="25400">
                                <a:moveTo>
                                  <a:pt x="17145" y="17145"/>
                                </a:moveTo>
                                <a:cubicBezTo>
                                  <a:pt x="18415" y="17145"/>
                                  <a:pt x="18415" y="15875"/>
                                  <a:pt x="17145" y="17145"/>
                                </a:cubicBezTo>
                                <a:cubicBezTo>
                                  <a:pt x="18415" y="15875"/>
                                  <a:pt x="18415" y="15875"/>
                                  <a:pt x="17145" y="17145"/>
                                </a:cubicBezTo>
                                <a:lnTo>
                                  <a:pt x="23495" y="14605"/>
                                </a:lnTo>
                                <a:cubicBezTo>
                                  <a:pt x="27305" y="13335"/>
                                  <a:pt x="31115" y="13335"/>
                                  <a:pt x="32385" y="9525"/>
                                </a:cubicBezTo>
                                <a:cubicBezTo>
                                  <a:pt x="29845" y="10795"/>
                                  <a:pt x="26035" y="12065"/>
                                  <a:pt x="22225" y="12065"/>
                                </a:cubicBezTo>
                                <a:lnTo>
                                  <a:pt x="15875" y="14605"/>
                                </a:lnTo>
                                <a:lnTo>
                                  <a:pt x="17145" y="15875"/>
                                </a:lnTo>
                                <a:lnTo>
                                  <a:pt x="15875" y="15875"/>
                                </a:lnTo>
                                <a:cubicBezTo>
                                  <a:pt x="15875" y="15875"/>
                                  <a:pt x="15875" y="15875"/>
                                  <a:pt x="15875" y="15875"/>
                                </a:cubicBezTo>
                                <a:cubicBezTo>
                                  <a:pt x="15875" y="15875"/>
                                  <a:pt x="15875" y="15875"/>
                                  <a:pt x="15875" y="15875"/>
                                </a:cubicBezTo>
                                <a:cubicBezTo>
                                  <a:pt x="13335" y="15875"/>
                                  <a:pt x="9525" y="15875"/>
                                  <a:pt x="9525" y="19685"/>
                                </a:cubicBezTo>
                                <a:cubicBezTo>
                                  <a:pt x="12065" y="19685"/>
                                  <a:pt x="15875" y="19685"/>
                                  <a:pt x="17145" y="1714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67" name="Freeform: Shape 11167"/>
                        <wps:cNvSpPr/>
                        <wps:spPr>
                          <a:xfrm>
                            <a:off x="6665595" y="5143326"/>
                            <a:ext cx="25400" cy="12700"/>
                          </a:xfrm>
                          <a:custGeom>
                            <a:avLst/>
                            <a:gdLst>
                              <a:gd name="connsiteX0" fmla="*/ 14605 w 25400"/>
                              <a:gd name="connsiteY0" fmla="*/ 10969 h 12700"/>
                              <a:gd name="connsiteX1" fmla="*/ 9525 w 25400"/>
                              <a:gd name="connsiteY1" fmla="*/ 10969 h 12700"/>
                              <a:gd name="connsiteX2" fmla="*/ 12065 w 25400"/>
                              <a:gd name="connsiteY2" fmla="*/ 14779 h 12700"/>
                              <a:gd name="connsiteX3" fmla="*/ 15875 w 25400"/>
                              <a:gd name="connsiteY3" fmla="*/ 13509 h 12700"/>
                              <a:gd name="connsiteX4" fmla="*/ 14605 w 25400"/>
                              <a:gd name="connsiteY4" fmla="*/ 12239 h 12700"/>
                              <a:gd name="connsiteX5" fmla="*/ 14605 w 25400"/>
                              <a:gd name="connsiteY5" fmla="*/ 10969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4605" y="10969"/>
                                </a:moveTo>
                                <a:cubicBezTo>
                                  <a:pt x="12065" y="12239"/>
                                  <a:pt x="10795" y="7159"/>
                                  <a:pt x="9525" y="10969"/>
                                </a:cubicBezTo>
                                <a:cubicBezTo>
                                  <a:pt x="12065" y="10969"/>
                                  <a:pt x="12065" y="12239"/>
                                  <a:pt x="12065" y="14779"/>
                                </a:cubicBezTo>
                                <a:cubicBezTo>
                                  <a:pt x="13335" y="14779"/>
                                  <a:pt x="15875" y="14779"/>
                                  <a:pt x="15875" y="13509"/>
                                </a:cubicBezTo>
                                <a:lnTo>
                                  <a:pt x="14605" y="12239"/>
                                </a:lnTo>
                                <a:lnTo>
                                  <a:pt x="14605" y="1096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68" name="Freeform: Shape 11168"/>
                        <wps:cNvSpPr/>
                        <wps:spPr>
                          <a:xfrm>
                            <a:off x="7306945" y="3983492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2563 h 12700"/>
                              <a:gd name="connsiteX1" fmla="*/ 18415 w 25400"/>
                              <a:gd name="connsiteY1" fmla="*/ 10023 h 12700"/>
                              <a:gd name="connsiteX2" fmla="*/ 9525 w 25400"/>
                              <a:gd name="connsiteY2" fmla="*/ 12563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2563"/>
                                </a:moveTo>
                                <a:lnTo>
                                  <a:pt x="18415" y="10023"/>
                                </a:lnTo>
                                <a:cubicBezTo>
                                  <a:pt x="15875" y="8753"/>
                                  <a:pt x="12065" y="10023"/>
                                  <a:pt x="9525" y="1256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69" name="Freeform: Shape 11169"/>
                        <wps:cNvSpPr/>
                        <wps:spPr>
                          <a:xfrm>
                            <a:off x="7469505" y="389890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4605 w 12700"/>
                              <a:gd name="connsiteY0" fmla="*/ 9525 h 12700"/>
                              <a:gd name="connsiteX1" fmla="*/ 9525 w 12700"/>
                              <a:gd name="connsiteY1" fmla="*/ 12065 h 12700"/>
                              <a:gd name="connsiteX2" fmla="*/ 14605 w 127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4605" y="9525"/>
                                </a:moveTo>
                                <a:lnTo>
                                  <a:pt x="9525" y="12065"/>
                                </a:lnTo>
                                <a:cubicBezTo>
                                  <a:pt x="12064" y="13335"/>
                                  <a:pt x="12064" y="10795"/>
                                  <a:pt x="1460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70" name="Freeform: Shape 11170"/>
                        <wps:cNvSpPr/>
                        <wps:spPr>
                          <a:xfrm>
                            <a:off x="7226935" y="3995420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9525 h 12700"/>
                              <a:gd name="connsiteX1" fmla="*/ 10795 w 12700"/>
                              <a:gd name="connsiteY1" fmla="*/ 14605 h 12700"/>
                              <a:gd name="connsiteX2" fmla="*/ 9525 w 127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9525"/>
                                </a:moveTo>
                                <a:cubicBezTo>
                                  <a:pt x="9525" y="10795"/>
                                  <a:pt x="9525" y="13335"/>
                                  <a:pt x="10795" y="14605"/>
                                </a:cubicBezTo>
                                <a:lnTo>
                                  <a:pt x="9525" y="952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71" name="Freeform: Shape 11171"/>
                        <wps:cNvSpPr/>
                        <wps:spPr>
                          <a:xfrm>
                            <a:off x="7327265" y="3950632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9863 h 12700"/>
                              <a:gd name="connsiteX1" fmla="*/ 13335 w 12700"/>
                              <a:gd name="connsiteY1" fmla="*/ 13673 h 12700"/>
                              <a:gd name="connsiteX2" fmla="*/ 9525 w 12700"/>
                              <a:gd name="connsiteY2" fmla="*/ 9863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9863"/>
                                </a:moveTo>
                                <a:lnTo>
                                  <a:pt x="13335" y="13673"/>
                                </a:lnTo>
                                <a:cubicBezTo>
                                  <a:pt x="12065" y="11133"/>
                                  <a:pt x="10795" y="8593"/>
                                  <a:pt x="9525" y="986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72" name="Freeform: Shape 11172"/>
                        <wps:cNvSpPr/>
                        <wps:spPr>
                          <a:xfrm>
                            <a:off x="7256145" y="3893820"/>
                            <a:ext cx="38100" cy="38100"/>
                          </a:xfrm>
                          <a:custGeom>
                            <a:avLst/>
                            <a:gdLst>
                              <a:gd name="connsiteX0" fmla="*/ 15875 w 38100"/>
                              <a:gd name="connsiteY0" fmla="*/ 36195 h 38100"/>
                              <a:gd name="connsiteX1" fmla="*/ 26036 w 38100"/>
                              <a:gd name="connsiteY1" fmla="*/ 27305 h 38100"/>
                              <a:gd name="connsiteX2" fmla="*/ 27305 w 38100"/>
                              <a:gd name="connsiteY2" fmla="*/ 27305 h 38100"/>
                              <a:gd name="connsiteX3" fmla="*/ 32386 w 38100"/>
                              <a:gd name="connsiteY3" fmla="*/ 26035 h 38100"/>
                              <a:gd name="connsiteX4" fmla="*/ 31115 w 38100"/>
                              <a:gd name="connsiteY4" fmla="*/ 23495 h 38100"/>
                              <a:gd name="connsiteX5" fmla="*/ 33655 w 38100"/>
                              <a:gd name="connsiteY5" fmla="*/ 15875 h 38100"/>
                              <a:gd name="connsiteX6" fmla="*/ 33655 w 38100"/>
                              <a:gd name="connsiteY6" fmla="*/ 15875 h 38100"/>
                              <a:gd name="connsiteX7" fmla="*/ 40005 w 38100"/>
                              <a:gd name="connsiteY7" fmla="*/ 12065 h 38100"/>
                              <a:gd name="connsiteX8" fmla="*/ 31115 w 38100"/>
                              <a:gd name="connsiteY8" fmla="*/ 9525 h 38100"/>
                              <a:gd name="connsiteX9" fmla="*/ 31115 w 38100"/>
                              <a:gd name="connsiteY9" fmla="*/ 12065 h 38100"/>
                              <a:gd name="connsiteX10" fmla="*/ 33655 w 38100"/>
                              <a:gd name="connsiteY10" fmla="*/ 12065 h 38100"/>
                              <a:gd name="connsiteX11" fmla="*/ 31115 w 38100"/>
                              <a:gd name="connsiteY11" fmla="*/ 13335 h 38100"/>
                              <a:gd name="connsiteX12" fmla="*/ 26036 w 38100"/>
                              <a:gd name="connsiteY12" fmla="*/ 22225 h 38100"/>
                              <a:gd name="connsiteX13" fmla="*/ 23495 w 38100"/>
                              <a:gd name="connsiteY13" fmla="*/ 22225 h 38100"/>
                              <a:gd name="connsiteX14" fmla="*/ 23495 w 38100"/>
                              <a:gd name="connsiteY14" fmla="*/ 22225 h 38100"/>
                              <a:gd name="connsiteX15" fmla="*/ 9525 w 38100"/>
                              <a:gd name="connsiteY15" fmla="*/ 28575 h 38100"/>
                              <a:gd name="connsiteX16" fmla="*/ 10795 w 38100"/>
                              <a:gd name="connsiteY16" fmla="*/ 29845 h 38100"/>
                              <a:gd name="connsiteX17" fmla="*/ 9525 w 38100"/>
                              <a:gd name="connsiteY17" fmla="*/ 32385 h 38100"/>
                              <a:gd name="connsiteX18" fmla="*/ 15875 w 38100"/>
                              <a:gd name="connsiteY18" fmla="*/ 36195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38100" h="38100">
                                <a:moveTo>
                                  <a:pt x="15875" y="36195"/>
                                </a:moveTo>
                                <a:cubicBezTo>
                                  <a:pt x="19686" y="33655"/>
                                  <a:pt x="28575" y="32385"/>
                                  <a:pt x="26036" y="27305"/>
                                </a:cubicBezTo>
                                <a:cubicBezTo>
                                  <a:pt x="26036" y="27305"/>
                                  <a:pt x="27305" y="27305"/>
                                  <a:pt x="27305" y="27305"/>
                                </a:cubicBezTo>
                                <a:lnTo>
                                  <a:pt x="32386" y="26035"/>
                                </a:lnTo>
                                <a:lnTo>
                                  <a:pt x="31115" y="23495"/>
                                </a:lnTo>
                                <a:cubicBezTo>
                                  <a:pt x="29845" y="20955"/>
                                  <a:pt x="31115" y="19685"/>
                                  <a:pt x="33655" y="15875"/>
                                </a:cubicBezTo>
                                <a:lnTo>
                                  <a:pt x="33655" y="15875"/>
                                </a:lnTo>
                                <a:cubicBezTo>
                                  <a:pt x="37465" y="15875"/>
                                  <a:pt x="38736" y="13335"/>
                                  <a:pt x="40005" y="12065"/>
                                </a:cubicBezTo>
                                <a:cubicBezTo>
                                  <a:pt x="37465" y="12065"/>
                                  <a:pt x="34925" y="9525"/>
                                  <a:pt x="31115" y="9525"/>
                                </a:cubicBezTo>
                                <a:cubicBezTo>
                                  <a:pt x="31115" y="10795"/>
                                  <a:pt x="31115" y="10795"/>
                                  <a:pt x="31115" y="12065"/>
                                </a:cubicBezTo>
                                <a:lnTo>
                                  <a:pt x="33655" y="12065"/>
                                </a:lnTo>
                                <a:cubicBezTo>
                                  <a:pt x="33655" y="12065"/>
                                  <a:pt x="31115" y="12065"/>
                                  <a:pt x="31115" y="13335"/>
                                </a:cubicBezTo>
                                <a:cubicBezTo>
                                  <a:pt x="28575" y="15875"/>
                                  <a:pt x="26036" y="18415"/>
                                  <a:pt x="26036" y="22225"/>
                                </a:cubicBezTo>
                                <a:cubicBezTo>
                                  <a:pt x="26036" y="22225"/>
                                  <a:pt x="24765" y="22225"/>
                                  <a:pt x="23495" y="22225"/>
                                </a:cubicBezTo>
                                <a:lnTo>
                                  <a:pt x="23495" y="22225"/>
                                </a:lnTo>
                                <a:cubicBezTo>
                                  <a:pt x="15875" y="20955"/>
                                  <a:pt x="13336" y="26035"/>
                                  <a:pt x="9525" y="28575"/>
                                </a:cubicBezTo>
                                <a:lnTo>
                                  <a:pt x="10795" y="29845"/>
                                </a:lnTo>
                                <a:lnTo>
                                  <a:pt x="9525" y="32385"/>
                                </a:lnTo>
                                <a:cubicBezTo>
                                  <a:pt x="14605" y="36195"/>
                                  <a:pt x="17145" y="31115"/>
                                  <a:pt x="15875" y="361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73" name="Freeform: Shape 11173"/>
                        <wps:cNvSpPr/>
                        <wps:spPr>
                          <a:xfrm>
                            <a:off x="6946265" y="394462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5875 w 25400"/>
                              <a:gd name="connsiteY0" fmla="*/ 9525 h 25400"/>
                              <a:gd name="connsiteX1" fmla="*/ 9525 w 25400"/>
                              <a:gd name="connsiteY1" fmla="*/ 15875 h 25400"/>
                              <a:gd name="connsiteX2" fmla="*/ 15875 w 25400"/>
                              <a:gd name="connsiteY2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5875" y="9525"/>
                                </a:moveTo>
                                <a:lnTo>
                                  <a:pt x="9525" y="15875"/>
                                </a:lnTo>
                                <a:cubicBezTo>
                                  <a:pt x="12065" y="13335"/>
                                  <a:pt x="14605" y="12065"/>
                                  <a:pt x="1587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74" name="Freeform: Shape 11174"/>
                        <wps:cNvSpPr/>
                        <wps:spPr>
                          <a:xfrm>
                            <a:off x="6899572" y="3309639"/>
                            <a:ext cx="25400" cy="25400"/>
                          </a:xfrm>
                          <a:custGeom>
                            <a:avLst/>
                            <a:gdLst>
                              <a:gd name="connsiteX0" fmla="*/ 23198 w 25400"/>
                              <a:gd name="connsiteY0" fmla="*/ 23476 h 25400"/>
                              <a:gd name="connsiteX1" fmla="*/ 10498 w 25400"/>
                              <a:gd name="connsiteY1" fmla="*/ 10776 h 25400"/>
                              <a:gd name="connsiteX2" fmla="*/ 16848 w 25400"/>
                              <a:gd name="connsiteY2" fmla="*/ 27286 h 25400"/>
                              <a:gd name="connsiteX3" fmla="*/ 23198 w 25400"/>
                              <a:gd name="connsiteY3" fmla="*/ 23476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23198" y="23476"/>
                                </a:moveTo>
                                <a:cubicBezTo>
                                  <a:pt x="27008" y="12046"/>
                                  <a:pt x="19388" y="6966"/>
                                  <a:pt x="10498" y="10776"/>
                                </a:cubicBezTo>
                                <a:cubicBezTo>
                                  <a:pt x="7958" y="17126"/>
                                  <a:pt x="10498" y="27286"/>
                                  <a:pt x="16848" y="27286"/>
                                </a:cubicBezTo>
                                <a:cubicBezTo>
                                  <a:pt x="19388" y="27286"/>
                                  <a:pt x="18118" y="24746"/>
                                  <a:pt x="23198" y="234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75" name="Freeform: Shape 11175"/>
                        <wps:cNvSpPr/>
                        <wps:spPr>
                          <a:xfrm>
                            <a:off x="6967975" y="320040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9565 w 25400"/>
                              <a:gd name="connsiteY0" fmla="*/ 9525 h 25400"/>
                              <a:gd name="connsiteX1" fmla="*/ 10675 w 25400"/>
                              <a:gd name="connsiteY1" fmla="*/ 20955 h 25400"/>
                              <a:gd name="connsiteX2" fmla="*/ 19565 w 25400"/>
                              <a:gd name="connsiteY2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9565" y="9525"/>
                                </a:moveTo>
                                <a:cubicBezTo>
                                  <a:pt x="13215" y="10795"/>
                                  <a:pt x="6865" y="20955"/>
                                  <a:pt x="10675" y="20955"/>
                                </a:cubicBezTo>
                                <a:cubicBezTo>
                                  <a:pt x="11945" y="15875"/>
                                  <a:pt x="22105" y="15875"/>
                                  <a:pt x="1956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76" name="Freeform: Shape 11176"/>
                        <wps:cNvSpPr/>
                        <wps:spPr>
                          <a:xfrm>
                            <a:off x="6665595" y="3302000"/>
                            <a:ext cx="25400" cy="25400"/>
                          </a:xfrm>
                          <a:custGeom>
                            <a:avLst/>
                            <a:gdLst>
                              <a:gd name="connsiteX0" fmla="*/ 22225 w 25400"/>
                              <a:gd name="connsiteY0" fmla="*/ 9525 h 25400"/>
                              <a:gd name="connsiteX1" fmla="*/ 9525 w 25400"/>
                              <a:gd name="connsiteY1" fmla="*/ 20955 h 25400"/>
                              <a:gd name="connsiteX2" fmla="*/ 22225 w 25400"/>
                              <a:gd name="connsiteY2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22225" y="9525"/>
                                </a:moveTo>
                                <a:lnTo>
                                  <a:pt x="9525" y="20955"/>
                                </a:lnTo>
                                <a:cubicBezTo>
                                  <a:pt x="14605" y="17145"/>
                                  <a:pt x="20955" y="15875"/>
                                  <a:pt x="2222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77" name="Freeform: Shape 11177"/>
                        <wps:cNvSpPr/>
                        <wps:spPr>
                          <a:xfrm>
                            <a:off x="6933248" y="3308350"/>
                            <a:ext cx="63500" cy="50800"/>
                          </a:xfrm>
                          <a:custGeom>
                            <a:avLst/>
                            <a:gdLst>
                              <a:gd name="connsiteX0" fmla="*/ 9843 w 63500"/>
                              <a:gd name="connsiteY0" fmla="*/ 42545 h 50800"/>
                              <a:gd name="connsiteX1" fmla="*/ 13652 w 63500"/>
                              <a:gd name="connsiteY1" fmla="*/ 45085 h 50800"/>
                              <a:gd name="connsiteX2" fmla="*/ 44133 w 63500"/>
                              <a:gd name="connsiteY2" fmla="*/ 27305 h 50800"/>
                              <a:gd name="connsiteX3" fmla="*/ 61912 w 63500"/>
                              <a:gd name="connsiteY3" fmla="*/ 9525 h 50800"/>
                              <a:gd name="connsiteX4" fmla="*/ 40322 w 63500"/>
                              <a:gd name="connsiteY4" fmla="*/ 24765 h 50800"/>
                              <a:gd name="connsiteX5" fmla="*/ 13652 w 63500"/>
                              <a:gd name="connsiteY5" fmla="*/ 41275 h 50800"/>
                              <a:gd name="connsiteX6" fmla="*/ 11112 w 63500"/>
                              <a:gd name="connsiteY6" fmla="*/ 40005 h 50800"/>
                              <a:gd name="connsiteX7" fmla="*/ 9843 w 63500"/>
                              <a:gd name="connsiteY7" fmla="*/ 42545 h 50800"/>
                              <a:gd name="connsiteX8" fmla="*/ 9843 w 63500"/>
                              <a:gd name="connsiteY8" fmla="*/ 42545 h 50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63500" h="50800">
                                <a:moveTo>
                                  <a:pt x="9843" y="42545"/>
                                </a:moveTo>
                                <a:cubicBezTo>
                                  <a:pt x="9843" y="43815"/>
                                  <a:pt x="12382" y="45085"/>
                                  <a:pt x="13652" y="45085"/>
                                </a:cubicBezTo>
                                <a:cubicBezTo>
                                  <a:pt x="26352" y="42545"/>
                                  <a:pt x="35243" y="34925"/>
                                  <a:pt x="44133" y="27305"/>
                                </a:cubicBezTo>
                                <a:cubicBezTo>
                                  <a:pt x="50483" y="22225"/>
                                  <a:pt x="56833" y="17145"/>
                                  <a:pt x="61912" y="9525"/>
                                </a:cubicBezTo>
                                <a:cubicBezTo>
                                  <a:pt x="54293" y="13335"/>
                                  <a:pt x="46672" y="18415"/>
                                  <a:pt x="40322" y="24765"/>
                                </a:cubicBezTo>
                                <a:cubicBezTo>
                                  <a:pt x="31433" y="32385"/>
                                  <a:pt x="22543" y="38735"/>
                                  <a:pt x="13652" y="41275"/>
                                </a:cubicBezTo>
                                <a:cubicBezTo>
                                  <a:pt x="13652" y="41275"/>
                                  <a:pt x="11112" y="40005"/>
                                  <a:pt x="11112" y="40005"/>
                                </a:cubicBezTo>
                                <a:cubicBezTo>
                                  <a:pt x="8572" y="40005"/>
                                  <a:pt x="9843" y="41275"/>
                                  <a:pt x="9843" y="42545"/>
                                </a:cubicBezTo>
                                <a:cubicBezTo>
                                  <a:pt x="9843" y="42545"/>
                                  <a:pt x="9843" y="42545"/>
                                  <a:pt x="9843" y="4254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78" name="Freeform: Shape 11178"/>
                        <wps:cNvSpPr/>
                        <wps:spPr>
                          <a:xfrm>
                            <a:off x="6622405" y="3315970"/>
                            <a:ext cx="25400" cy="25400"/>
                          </a:xfrm>
                          <a:custGeom>
                            <a:avLst/>
                            <a:gdLst>
                              <a:gd name="connsiteX0" fmla="*/ 20965 w 25400"/>
                              <a:gd name="connsiteY0" fmla="*/ 9525 h 25400"/>
                              <a:gd name="connsiteX1" fmla="*/ 10805 w 25400"/>
                              <a:gd name="connsiteY1" fmla="*/ 18415 h 25400"/>
                              <a:gd name="connsiteX2" fmla="*/ 20965 w 25400"/>
                              <a:gd name="connsiteY2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20965" y="9525"/>
                                </a:moveTo>
                                <a:cubicBezTo>
                                  <a:pt x="17155" y="12065"/>
                                  <a:pt x="5725" y="12065"/>
                                  <a:pt x="10805" y="18415"/>
                                </a:cubicBezTo>
                                <a:cubicBezTo>
                                  <a:pt x="17155" y="17145"/>
                                  <a:pt x="20965" y="14605"/>
                                  <a:pt x="2096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79" name="Freeform: Shape 11179"/>
                        <wps:cNvSpPr/>
                        <wps:spPr>
                          <a:xfrm>
                            <a:off x="6580646" y="426085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0654 w 12700"/>
                              <a:gd name="connsiteY0" fmla="*/ 9525 h 12700"/>
                              <a:gd name="connsiteX1" fmla="*/ 10654 w 12700"/>
                              <a:gd name="connsiteY1" fmla="*/ 13335 h 12700"/>
                              <a:gd name="connsiteX2" fmla="*/ 10654 w 127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0654" y="9525"/>
                                </a:moveTo>
                                <a:cubicBezTo>
                                  <a:pt x="10654" y="10795"/>
                                  <a:pt x="8114" y="12065"/>
                                  <a:pt x="10654" y="13335"/>
                                </a:cubicBezTo>
                                <a:cubicBezTo>
                                  <a:pt x="10654" y="12065"/>
                                  <a:pt x="13194" y="10795"/>
                                  <a:pt x="10654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80" name="Freeform: Shape 11180"/>
                        <wps:cNvSpPr/>
                        <wps:spPr>
                          <a:xfrm>
                            <a:off x="6594475" y="3333750"/>
                            <a:ext cx="25400" cy="25400"/>
                          </a:xfrm>
                          <a:custGeom>
                            <a:avLst/>
                            <a:gdLst>
                              <a:gd name="connsiteX0" fmla="*/ 22225 w 25400"/>
                              <a:gd name="connsiteY0" fmla="*/ 9525 h 25400"/>
                              <a:gd name="connsiteX1" fmla="*/ 9525 w 25400"/>
                              <a:gd name="connsiteY1" fmla="*/ 19685 h 25400"/>
                              <a:gd name="connsiteX2" fmla="*/ 22225 w 25400"/>
                              <a:gd name="connsiteY2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22225" y="9525"/>
                                </a:moveTo>
                                <a:cubicBezTo>
                                  <a:pt x="18415" y="13335"/>
                                  <a:pt x="10795" y="14605"/>
                                  <a:pt x="9525" y="19685"/>
                                </a:cubicBezTo>
                                <a:cubicBezTo>
                                  <a:pt x="17145" y="22225"/>
                                  <a:pt x="22225" y="15875"/>
                                  <a:pt x="2222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81" name="Freeform: Shape 11181"/>
                        <wps:cNvSpPr/>
                        <wps:spPr>
                          <a:xfrm>
                            <a:off x="6562387" y="417068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3673 w 25400"/>
                              <a:gd name="connsiteY0" fmla="*/ 18415 h 25400"/>
                              <a:gd name="connsiteX1" fmla="*/ 18753 w 25400"/>
                              <a:gd name="connsiteY1" fmla="*/ 12065 h 25400"/>
                              <a:gd name="connsiteX2" fmla="*/ 16213 w 25400"/>
                              <a:gd name="connsiteY2" fmla="*/ 12065 h 25400"/>
                              <a:gd name="connsiteX3" fmla="*/ 14943 w 25400"/>
                              <a:gd name="connsiteY3" fmla="*/ 9525 h 25400"/>
                              <a:gd name="connsiteX4" fmla="*/ 9863 w 25400"/>
                              <a:gd name="connsiteY4" fmla="*/ 9525 h 25400"/>
                              <a:gd name="connsiteX5" fmla="*/ 13673 w 25400"/>
                              <a:gd name="connsiteY5" fmla="*/ 1841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3673" y="18415"/>
                                </a:moveTo>
                                <a:cubicBezTo>
                                  <a:pt x="14943" y="15875"/>
                                  <a:pt x="20023" y="17145"/>
                                  <a:pt x="18753" y="12065"/>
                                </a:cubicBezTo>
                                <a:lnTo>
                                  <a:pt x="16213" y="12065"/>
                                </a:lnTo>
                                <a:lnTo>
                                  <a:pt x="14943" y="9525"/>
                                </a:lnTo>
                                <a:cubicBezTo>
                                  <a:pt x="13673" y="9525"/>
                                  <a:pt x="11133" y="9525"/>
                                  <a:pt x="9863" y="9525"/>
                                </a:cubicBezTo>
                                <a:cubicBezTo>
                                  <a:pt x="8593" y="14605"/>
                                  <a:pt x="11133" y="15875"/>
                                  <a:pt x="13673" y="1841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82" name="Freeform: Shape 11182"/>
                        <wps:cNvSpPr/>
                        <wps:spPr>
                          <a:xfrm>
                            <a:off x="6562725" y="4166870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9525 h 12700"/>
                              <a:gd name="connsiteX1" fmla="*/ 13335 w 12700"/>
                              <a:gd name="connsiteY1" fmla="*/ 9525 h 12700"/>
                              <a:gd name="connsiteX2" fmla="*/ 9525 w 127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9525"/>
                                </a:moveTo>
                                <a:cubicBezTo>
                                  <a:pt x="10795" y="10795"/>
                                  <a:pt x="12065" y="9525"/>
                                  <a:pt x="13335" y="9525"/>
                                </a:cubicBezTo>
                                <a:lnTo>
                                  <a:pt x="9525" y="952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83" name="Freeform: Shape 11183"/>
                        <wps:cNvSpPr/>
                        <wps:spPr>
                          <a:xfrm>
                            <a:off x="6971419" y="322326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7391 w 25400"/>
                              <a:gd name="connsiteY0" fmla="*/ 9525 h 25400"/>
                              <a:gd name="connsiteX1" fmla="*/ 9771 w 25400"/>
                              <a:gd name="connsiteY1" fmla="*/ 17145 h 25400"/>
                              <a:gd name="connsiteX2" fmla="*/ 17391 w 25400"/>
                              <a:gd name="connsiteY2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7391" y="9525"/>
                                </a:moveTo>
                                <a:cubicBezTo>
                                  <a:pt x="12311" y="10795"/>
                                  <a:pt x="8501" y="13335"/>
                                  <a:pt x="9771" y="17145"/>
                                </a:cubicBezTo>
                                <a:cubicBezTo>
                                  <a:pt x="16121" y="15875"/>
                                  <a:pt x="18661" y="13335"/>
                                  <a:pt x="17391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84" name="Freeform: Shape 11184"/>
                        <wps:cNvSpPr/>
                        <wps:spPr>
                          <a:xfrm>
                            <a:off x="7107555" y="3844290"/>
                            <a:ext cx="38100" cy="25400"/>
                          </a:xfrm>
                          <a:custGeom>
                            <a:avLst/>
                            <a:gdLst>
                              <a:gd name="connsiteX0" fmla="*/ 28575 w 38100"/>
                              <a:gd name="connsiteY0" fmla="*/ 12065 h 25400"/>
                              <a:gd name="connsiteX1" fmla="*/ 26035 w 38100"/>
                              <a:gd name="connsiteY1" fmla="*/ 9525 h 25400"/>
                              <a:gd name="connsiteX2" fmla="*/ 24764 w 38100"/>
                              <a:gd name="connsiteY2" fmla="*/ 9525 h 25400"/>
                              <a:gd name="connsiteX3" fmla="*/ 9525 w 38100"/>
                              <a:gd name="connsiteY3" fmla="*/ 17145 h 25400"/>
                              <a:gd name="connsiteX4" fmla="*/ 9525 w 38100"/>
                              <a:gd name="connsiteY4" fmla="*/ 18415 h 25400"/>
                              <a:gd name="connsiteX5" fmla="*/ 9525 w 38100"/>
                              <a:gd name="connsiteY5" fmla="*/ 19685 h 25400"/>
                              <a:gd name="connsiteX6" fmla="*/ 10795 w 38100"/>
                              <a:gd name="connsiteY6" fmla="*/ 19685 h 25400"/>
                              <a:gd name="connsiteX7" fmla="*/ 26035 w 38100"/>
                              <a:gd name="connsiteY7" fmla="*/ 12065 h 25400"/>
                              <a:gd name="connsiteX8" fmla="*/ 26035 w 38100"/>
                              <a:gd name="connsiteY8" fmla="*/ 10795 h 25400"/>
                              <a:gd name="connsiteX9" fmla="*/ 27305 w 38100"/>
                              <a:gd name="connsiteY9" fmla="*/ 15875 h 25400"/>
                              <a:gd name="connsiteX10" fmla="*/ 28575 w 38100"/>
                              <a:gd name="connsiteY10" fmla="*/ 1206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38100" h="25400">
                                <a:moveTo>
                                  <a:pt x="28575" y="12065"/>
                                </a:moveTo>
                                <a:lnTo>
                                  <a:pt x="26035" y="9525"/>
                                </a:lnTo>
                                <a:lnTo>
                                  <a:pt x="24764" y="9525"/>
                                </a:lnTo>
                                <a:cubicBezTo>
                                  <a:pt x="19685" y="10795"/>
                                  <a:pt x="14605" y="13335"/>
                                  <a:pt x="9525" y="17145"/>
                                </a:cubicBezTo>
                                <a:cubicBezTo>
                                  <a:pt x="9525" y="17145"/>
                                  <a:pt x="9525" y="17145"/>
                                  <a:pt x="9525" y="18415"/>
                                </a:cubicBezTo>
                                <a:cubicBezTo>
                                  <a:pt x="9525" y="18415"/>
                                  <a:pt x="9525" y="18415"/>
                                  <a:pt x="9525" y="19685"/>
                                </a:cubicBezTo>
                                <a:cubicBezTo>
                                  <a:pt x="9525" y="19685"/>
                                  <a:pt x="10795" y="20955"/>
                                  <a:pt x="10795" y="19685"/>
                                </a:cubicBezTo>
                                <a:cubicBezTo>
                                  <a:pt x="15875" y="15875"/>
                                  <a:pt x="20955" y="14605"/>
                                  <a:pt x="26035" y="12065"/>
                                </a:cubicBezTo>
                                <a:lnTo>
                                  <a:pt x="26035" y="10795"/>
                                </a:lnTo>
                                <a:lnTo>
                                  <a:pt x="27305" y="15875"/>
                                </a:lnTo>
                                <a:lnTo>
                                  <a:pt x="28575" y="1206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85" name="Freeform: Shape 11185"/>
                        <wps:cNvSpPr/>
                        <wps:spPr>
                          <a:xfrm>
                            <a:off x="7140517" y="3839067"/>
                            <a:ext cx="12700" cy="12700"/>
                          </a:xfrm>
                          <a:custGeom>
                            <a:avLst/>
                            <a:gdLst>
                              <a:gd name="connsiteX0" fmla="*/ 13393 w 12700"/>
                              <a:gd name="connsiteY0" fmla="*/ 12208 h 12700"/>
                              <a:gd name="connsiteX1" fmla="*/ 13393 w 12700"/>
                              <a:gd name="connsiteY1" fmla="*/ 12208 h 12700"/>
                              <a:gd name="connsiteX2" fmla="*/ 13393 w 12700"/>
                              <a:gd name="connsiteY2" fmla="*/ 12208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3393" y="12208"/>
                                </a:moveTo>
                                <a:cubicBezTo>
                                  <a:pt x="9583" y="4588"/>
                                  <a:pt x="7043" y="16018"/>
                                  <a:pt x="13393" y="12208"/>
                                </a:cubicBezTo>
                                <a:lnTo>
                                  <a:pt x="13393" y="1220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86" name="Freeform: Shape 11186"/>
                        <wps:cNvSpPr/>
                        <wps:spPr>
                          <a:xfrm>
                            <a:off x="7200468" y="3804920"/>
                            <a:ext cx="25400" cy="12700"/>
                          </a:xfrm>
                          <a:custGeom>
                            <a:avLst/>
                            <a:gdLst>
                              <a:gd name="connsiteX0" fmla="*/ 10592 w 25400"/>
                              <a:gd name="connsiteY0" fmla="*/ 14605 h 12700"/>
                              <a:gd name="connsiteX1" fmla="*/ 14402 w 25400"/>
                              <a:gd name="connsiteY1" fmla="*/ 9525 h 12700"/>
                              <a:gd name="connsiteX2" fmla="*/ 10592 w 25400"/>
                              <a:gd name="connsiteY2" fmla="*/ 1460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0592" y="14605"/>
                                </a:moveTo>
                                <a:cubicBezTo>
                                  <a:pt x="10592" y="12065"/>
                                  <a:pt x="19482" y="12065"/>
                                  <a:pt x="14402" y="9525"/>
                                </a:cubicBezTo>
                                <a:cubicBezTo>
                                  <a:pt x="14402" y="12065"/>
                                  <a:pt x="6782" y="12065"/>
                                  <a:pt x="10592" y="1460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87" name="Freeform: Shape 11187"/>
                        <wps:cNvSpPr/>
                        <wps:spPr>
                          <a:xfrm>
                            <a:off x="7085818" y="386969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2212 w 12700"/>
                              <a:gd name="connsiteY0" fmla="*/ 9525 h 12700"/>
                              <a:gd name="connsiteX1" fmla="*/ 10942 w 12700"/>
                              <a:gd name="connsiteY1" fmla="*/ 13335 h 12700"/>
                              <a:gd name="connsiteX2" fmla="*/ 12212 w 127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2212" y="9525"/>
                                </a:moveTo>
                                <a:cubicBezTo>
                                  <a:pt x="12212" y="12065"/>
                                  <a:pt x="7132" y="12065"/>
                                  <a:pt x="10942" y="13335"/>
                                </a:cubicBezTo>
                                <a:cubicBezTo>
                                  <a:pt x="10942" y="12065"/>
                                  <a:pt x="17292" y="10795"/>
                                  <a:pt x="12212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88" name="Freeform: Shape 11188"/>
                        <wps:cNvSpPr/>
                        <wps:spPr>
                          <a:xfrm>
                            <a:off x="7008495" y="391160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4605 w 12700"/>
                              <a:gd name="connsiteY0" fmla="*/ 9525 h 12700"/>
                              <a:gd name="connsiteX1" fmla="*/ 9525 w 12700"/>
                              <a:gd name="connsiteY1" fmla="*/ 13335 h 12700"/>
                              <a:gd name="connsiteX2" fmla="*/ 14605 w 127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4605" y="9525"/>
                                </a:moveTo>
                                <a:cubicBezTo>
                                  <a:pt x="13336" y="10795"/>
                                  <a:pt x="12065" y="12065"/>
                                  <a:pt x="9525" y="13335"/>
                                </a:cubicBezTo>
                                <a:lnTo>
                                  <a:pt x="14605" y="952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89" name="Freeform: Shape 11189"/>
                        <wps:cNvSpPr/>
                        <wps:spPr>
                          <a:xfrm>
                            <a:off x="6598285" y="429895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3335 w 12700"/>
                              <a:gd name="connsiteY0" fmla="*/ 9525 h 12700"/>
                              <a:gd name="connsiteX1" fmla="*/ 9525 w 12700"/>
                              <a:gd name="connsiteY1" fmla="*/ 12065 h 12700"/>
                              <a:gd name="connsiteX2" fmla="*/ 13335 w 127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3335" y="9525"/>
                                </a:moveTo>
                                <a:lnTo>
                                  <a:pt x="9525" y="12065"/>
                                </a:lnTo>
                                <a:cubicBezTo>
                                  <a:pt x="12065" y="10795"/>
                                  <a:pt x="13335" y="10795"/>
                                  <a:pt x="1333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90" name="Freeform: Shape 11190"/>
                        <wps:cNvSpPr/>
                        <wps:spPr>
                          <a:xfrm>
                            <a:off x="7060565" y="3869690"/>
                            <a:ext cx="38100" cy="25400"/>
                          </a:xfrm>
                          <a:custGeom>
                            <a:avLst/>
                            <a:gdLst>
                              <a:gd name="connsiteX0" fmla="*/ 29845 w 38100"/>
                              <a:gd name="connsiteY0" fmla="*/ 10795 h 25400"/>
                              <a:gd name="connsiteX1" fmla="*/ 28575 w 38100"/>
                              <a:gd name="connsiteY1" fmla="*/ 9525 h 25400"/>
                              <a:gd name="connsiteX2" fmla="*/ 9525 w 38100"/>
                              <a:gd name="connsiteY2" fmla="*/ 23495 h 25400"/>
                              <a:gd name="connsiteX3" fmla="*/ 28575 w 38100"/>
                              <a:gd name="connsiteY3" fmla="*/ 12065 h 25400"/>
                              <a:gd name="connsiteX4" fmla="*/ 29845 w 38100"/>
                              <a:gd name="connsiteY4" fmla="*/ 1079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8100" h="25400">
                                <a:moveTo>
                                  <a:pt x="29845" y="10795"/>
                                </a:moveTo>
                                <a:cubicBezTo>
                                  <a:pt x="29845" y="9525"/>
                                  <a:pt x="28575" y="9525"/>
                                  <a:pt x="28575" y="9525"/>
                                </a:cubicBezTo>
                                <a:cubicBezTo>
                                  <a:pt x="23495" y="10795"/>
                                  <a:pt x="14605" y="14605"/>
                                  <a:pt x="9525" y="23495"/>
                                </a:cubicBezTo>
                                <a:cubicBezTo>
                                  <a:pt x="15875" y="17145"/>
                                  <a:pt x="23495" y="14605"/>
                                  <a:pt x="28575" y="12065"/>
                                </a:cubicBezTo>
                                <a:cubicBezTo>
                                  <a:pt x="29845" y="12065"/>
                                  <a:pt x="29845" y="10795"/>
                                  <a:pt x="29845" y="107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91" name="Freeform: Shape 11191"/>
                        <wps:cNvSpPr/>
                        <wps:spPr>
                          <a:xfrm>
                            <a:off x="7042785" y="3892550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0795 h 12700"/>
                              <a:gd name="connsiteX1" fmla="*/ 17145 w 25400"/>
                              <a:gd name="connsiteY1" fmla="*/ 9525 h 12700"/>
                              <a:gd name="connsiteX2" fmla="*/ 9525 w 25400"/>
                              <a:gd name="connsiteY2" fmla="*/ 1079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0795"/>
                                </a:moveTo>
                                <a:cubicBezTo>
                                  <a:pt x="12065" y="10795"/>
                                  <a:pt x="14605" y="10795"/>
                                  <a:pt x="17145" y="9525"/>
                                </a:cubicBezTo>
                                <a:lnTo>
                                  <a:pt x="9525" y="1079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92" name="Freeform: Shape 11192"/>
                        <wps:cNvSpPr/>
                        <wps:spPr>
                          <a:xfrm>
                            <a:off x="6989445" y="3886200"/>
                            <a:ext cx="63500" cy="50800"/>
                          </a:xfrm>
                          <a:custGeom>
                            <a:avLst/>
                            <a:gdLst>
                              <a:gd name="connsiteX0" fmla="*/ 9525 w 63500"/>
                              <a:gd name="connsiteY0" fmla="*/ 38735 h 50800"/>
                              <a:gd name="connsiteX1" fmla="*/ 12065 w 63500"/>
                              <a:gd name="connsiteY1" fmla="*/ 45085 h 50800"/>
                              <a:gd name="connsiteX2" fmla="*/ 13336 w 63500"/>
                              <a:gd name="connsiteY2" fmla="*/ 46355 h 50800"/>
                              <a:gd name="connsiteX3" fmla="*/ 12065 w 63500"/>
                              <a:gd name="connsiteY3" fmla="*/ 48895 h 50800"/>
                              <a:gd name="connsiteX4" fmla="*/ 20955 w 63500"/>
                              <a:gd name="connsiteY4" fmla="*/ 45085 h 50800"/>
                              <a:gd name="connsiteX5" fmla="*/ 17145 w 63500"/>
                              <a:gd name="connsiteY5" fmla="*/ 38735 h 50800"/>
                              <a:gd name="connsiteX6" fmla="*/ 24765 w 63500"/>
                              <a:gd name="connsiteY6" fmla="*/ 36195 h 50800"/>
                              <a:gd name="connsiteX7" fmla="*/ 31115 w 63500"/>
                              <a:gd name="connsiteY7" fmla="*/ 33655 h 50800"/>
                              <a:gd name="connsiteX8" fmla="*/ 31115 w 63500"/>
                              <a:gd name="connsiteY8" fmla="*/ 34925 h 50800"/>
                              <a:gd name="connsiteX9" fmla="*/ 31115 w 63500"/>
                              <a:gd name="connsiteY9" fmla="*/ 36195 h 50800"/>
                              <a:gd name="connsiteX10" fmla="*/ 33655 w 63500"/>
                              <a:gd name="connsiteY10" fmla="*/ 36195 h 50800"/>
                              <a:gd name="connsiteX11" fmla="*/ 33655 w 63500"/>
                              <a:gd name="connsiteY11" fmla="*/ 38735 h 50800"/>
                              <a:gd name="connsiteX12" fmla="*/ 45086 w 63500"/>
                              <a:gd name="connsiteY12" fmla="*/ 32385 h 50800"/>
                              <a:gd name="connsiteX13" fmla="*/ 43815 w 63500"/>
                              <a:gd name="connsiteY13" fmla="*/ 31115 h 50800"/>
                              <a:gd name="connsiteX14" fmla="*/ 45086 w 63500"/>
                              <a:gd name="connsiteY14" fmla="*/ 28575 h 50800"/>
                              <a:gd name="connsiteX15" fmla="*/ 42545 w 63500"/>
                              <a:gd name="connsiteY15" fmla="*/ 27305 h 50800"/>
                              <a:gd name="connsiteX16" fmla="*/ 51436 w 63500"/>
                              <a:gd name="connsiteY16" fmla="*/ 23495 h 50800"/>
                              <a:gd name="connsiteX17" fmla="*/ 62865 w 63500"/>
                              <a:gd name="connsiteY17" fmla="*/ 18415 h 50800"/>
                              <a:gd name="connsiteX18" fmla="*/ 62865 w 63500"/>
                              <a:gd name="connsiteY18" fmla="*/ 18415 h 50800"/>
                              <a:gd name="connsiteX19" fmla="*/ 65405 w 63500"/>
                              <a:gd name="connsiteY19" fmla="*/ 17145 h 50800"/>
                              <a:gd name="connsiteX20" fmla="*/ 62865 w 63500"/>
                              <a:gd name="connsiteY20" fmla="*/ 14605 h 50800"/>
                              <a:gd name="connsiteX21" fmla="*/ 65405 w 63500"/>
                              <a:gd name="connsiteY21" fmla="*/ 13335 h 50800"/>
                              <a:gd name="connsiteX22" fmla="*/ 64136 w 63500"/>
                              <a:gd name="connsiteY22" fmla="*/ 12065 h 50800"/>
                              <a:gd name="connsiteX23" fmla="*/ 65405 w 63500"/>
                              <a:gd name="connsiteY23" fmla="*/ 9525 h 50800"/>
                              <a:gd name="connsiteX24" fmla="*/ 60325 w 63500"/>
                              <a:gd name="connsiteY24" fmla="*/ 14605 h 50800"/>
                              <a:gd name="connsiteX25" fmla="*/ 51436 w 63500"/>
                              <a:gd name="connsiteY25" fmla="*/ 18415 h 50800"/>
                              <a:gd name="connsiteX26" fmla="*/ 40005 w 63500"/>
                              <a:gd name="connsiteY26" fmla="*/ 23495 h 50800"/>
                              <a:gd name="connsiteX27" fmla="*/ 32386 w 63500"/>
                              <a:gd name="connsiteY27" fmla="*/ 29845 h 50800"/>
                              <a:gd name="connsiteX28" fmla="*/ 27305 w 63500"/>
                              <a:gd name="connsiteY28" fmla="*/ 32385 h 50800"/>
                              <a:gd name="connsiteX29" fmla="*/ 19686 w 63500"/>
                              <a:gd name="connsiteY29" fmla="*/ 37465 h 50800"/>
                              <a:gd name="connsiteX30" fmla="*/ 18415 w 63500"/>
                              <a:gd name="connsiteY30" fmla="*/ 37465 h 50800"/>
                              <a:gd name="connsiteX31" fmla="*/ 19686 w 63500"/>
                              <a:gd name="connsiteY31" fmla="*/ 34925 h 50800"/>
                              <a:gd name="connsiteX32" fmla="*/ 9525 w 63500"/>
                              <a:gd name="connsiteY32" fmla="*/ 38735 h 50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</a:cxnLst>
                            <a:rect l="l" t="t" r="r" b="b"/>
                            <a:pathLst>
                              <a:path w="63500" h="50800">
                                <a:moveTo>
                                  <a:pt x="9525" y="38735"/>
                                </a:moveTo>
                                <a:cubicBezTo>
                                  <a:pt x="10795" y="40005"/>
                                  <a:pt x="12065" y="42545"/>
                                  <a:pt x="12065" y="45085"/>
                                </a:cubicBezTo>
                                <a:lnTo>
                                  <a:pt x="13336" y="46355"/>
                                </a:lnTo>
                                <a:lnTo>
                                  <a:pt x="12065" y="48895"/>
                                </a:lnTo>
                                <a:cubicBezTo>
                                  <a:pt x="17145" y="50165"/>
                                  <a:pt x="17145" y="45085"/>
                                  <a:pt x="20955" y="45085"/>
                                </a:cubicBezTo>
                                <a:cubicBezTo>
                                  <a:pt x="22225" y="40005"/>
                                  <a:pt x="17145" y="42545"/>
                                  <a:pt x="17145" y="38735"/>
                                </a:cubicBezTo>
                                <a:cubicBezTo>
                                  <a:pt x="19686" y="37465"/>
                                  <a:pt x="20955" y="36195"/>
                                  <a:pt x="24765" y="36195"/>
                                </a:cubicBezTo>
                                <a:cubicBezTo>
                                  <a:pt x="27305" y="36195"/>
                                  <a:pt x="28575" y="34925"/>
                                  <a:pt x="31115" y="33655"/>
                                </a:cubicBezTo>
                                <a:lnTo>
                                  <a:pt x="31115" y="34925"/>
                                </a:lnTo>
                                <a:cubicBezTo>
                                  <a:pt x="31115" y="34925"/>
                                  <a:pt x="31115" y="36195"/>
                                  <a:pt x="31115" y="36195"/>
                                </a:cubicBezTo>
                                <a:lnTo>
                                  <a:pt x="33655" y="36195"/>
                                </a:lnTo>
                                <a:lnTo>
                                  <a:pt x="33655" y="38735"/>
                                </a:lnTo>
                                <a:cubicBezTo>
                                  <a:pt x="36195" y="36195"/>
                                  <a:pt x="42545" y="34925"/>
                                  <a:pt x="45086" y="32385"/>
                                </a:cubicBezTo>
                                <a:lnTo>
                                  <a:pt x="43815" y="31115"/>
                                </a:lnTo>
                                <a:lnTo>
                                  <a:pt x="45086" y="28575"/>
                                </a:lnTo>
                                <a:cubicBezTo>
                                  <a:pt x="43815" y="28575"/>
                                  <a:pt x="42545" y="28575"/>
                                  <a:pt x="42545" y="27305"/>
                                </a:cubicBezTo>
                                <a:cubicBezTo>
                                  <a:pt x="45086" y="24765"/>
                                  <a:pt x="47625" y="24765"/>
                                  <a:pt x="51436" y="23495"/>
                                </a:cubicBezTo>
                                <a:cubicBezTo>
                                  <a:pt x="55245" y="23495"/>
                                  <a:pt x="60325" y="22225"/>
                                  <a:pt x="62865" y="18415"/>
                                </a:cubicBezTo>
                                <a:lnTo>
                                  <a:pt x="62865" y="18415"/>
                                </a:lnTo>
                                <a:cubicBezTo>
                                  <a:pt x="64136" y="18415"/>
                                  <a:pt x="65405" y="18415"/>
                                  <a:pt x="65405" y="17145"/>
                                </a:cubicBezTo>
                                <a:lnTo>
                                  <a:pt x="62865" y="14605"/>
                                </a:lnTo>
                                <a:lnTo>
                                  <a:pt x="65405" y="13335"/>
                                </a:lnTo>
                                <a:lnTo>
                                  <a:pt x="64136" y="12065"/>
                                </a:lnTo>
                                <a:lnTo>
                                  <a:pt x="65405" y="9525"/>
                                </a:lnTo>
                                <a:cubicBezTo>
                                  <a:pt x="60325" y="9525"/>
                                  <a:pt x="59055" y="10795"/>
                                  <a:pt x="60325" y="14605"/>
                                </a:cubicBezTo>
                                <a:cubicBezTo>
                                  <a:pt x="57786" y="17145"/>
                                  <a:pt x="55245" y="17145"/>
                                  <a:pt x="51436" y="18415"/>
                                </a:cubicBezTo>
                                <a:cubicBezTo>
                                  <a:pt x="47625" y="18415"/>
                                  <a:pt x="42545" y="19685"/>
                                  <a:pt x="40005" y="23495"/>
                                </a:cubicBezTo>
                                <a:cubicBezTo>
                                  <a:pt x="36195" y="23495"/>
                                  <a:pt x="33655" y="26035"/>
                                  <a:pt x="32386" y="29845"/>
                                </a:cubicBezTo>
                                <a:cubicBezTo>
                                  <a:pt x="31115" y="31115"/>
                                  <a:pt x="28575" y="31115"/>
                                  <a:pt x="27305" y="32385"/>
                                </a:cubicBezTo>
                                <a:cubicBezTo>
                                  <a:pt x="24765" y="33655"/>
                                  <a:pt x="20955" y="33655"/>
                                  <a:pt x="19686" y="37465"/>
                                </a:cubicBezTo>
                                <a:lnTo>
                                  <a:pt x="18415" y="37465"/>
                                </a:lnTo>
                                <a:lnTo>
                                  <a:pt x="19686" y="34925"/>
                                </a:lnTo>
                                <a:cubicBezTo>
                                  <a:pt x="14605" y="33655"/>
                                  <a:pt x="10795" y="37465"/>
                                  <a:pt x="9525" y="3873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93" name="Freeform: Shape 11193"/>
                        <wps:cNvSpPr/>
                        <wps:spPr>
                          <a:xfrm>
                            <a:off x="6440805" y="450977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5875 w 25400"/>
                              <a:gd name="connsiteY0" fmla="*/ 23495 h 25400"/>
                              <a:gd name="connsiteX1" fmla="*/ 19685 w 25400"/>
                              <a:gd name="connsiteY1" fmla="*/ 13335 h 25400"/>
                              <a:gd name="connsiteX2" fmla="*/ 18415 w 25400"/>
                              <a:gd name="connsiteY2" fmla="*/ 13335 h 25400"/>
                              <a:gd name="connsiteX3" fmla="*/ 18415 w 25400"/>
                              <a:gd name="connsiteY3" fmla="*/ 12065 h 25400"/>
                              <a:gd name="connsiteX4" fmla="*/ 14605 w 25400"/>
                              <a:gd name="connsiteY4" fmla="*/ 12065 h 25400"/>
                              <a:gd name="connsiteX5" fmla="*/ 13335 w 25400"/>
                              <a:gd name="connsiteY5" fmla="*/ 9525 h 25400"/>
                              <a:gd name="connsiteX6" fmla="*/ 10795 w 25400"/>
                              <a:gd name="connsiteY6" fmla="*/ 13335 h 25400"/>
                              <a:gd name="connsiteX7" fmla="*/ 12065 w 25400"/>
                              <a:gd name="connsiteY7" fmla="*/ 14605 h 25400"/>
                              <a:gd name="connsiteX8" fmla="*/ 9525 w 25400"/>
                              <a:gd name="connsiteY8" fmla="*/ 14605 h 25400"/>
                              <a:gd name="connsiteX9" fmla="*/ 15875 w 25400"/>
                              <a:gd name="connsiteY9" fmla="*/ 2349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5875" y="23495"/>
                                </a:moveTo>
                                <a:cubicBezTo>
                                  <a:pt x="18415" y="22225"/>
                                  <a:pt x="17145" y="14605"/>
                                  <a:pt x="19685" y="13335"/>
                                </a:cubicBezTo>
                                <a:lnTo>
                                  <a:pt x="18415" y="13335"/>
                                </a:lnTo>
                                <a:lnTo>
                                  <a:pt x="18415" y="12065"/>
                                </a:lnTo>
                                <a:lnTo>
                                  <a:pt x="14605" y="12065"/>
                                </a:lnTo>
                                <a:lnTo>
                                  <a:pt x="13335" y="9525"/>
                                </a:lnTo>
                                <a:cubicBezTo>
                                  <a:pt x="12065" y="9525"/>
                                  <a:pt x="12065" y="12065"/>
                                  <a:pt x="10795" y="13335"/>
                                </a:cubicBezTo>
                                <a:lnTo>
                                  <a:pt x="12065" y="14605"/>
                                </a:lnTo>
                                <a:lnTo>
                                  <a:pt x="9525" y="14605"/>
                                </a:lnTo>
                                <a:cubicBezTo>
                                  <a:pt x="10795" y="18415"/>
                                  <a:pt x="13335" y="20955"/>
                                  <a:pt x="15875" y="234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94" name="Freeform: Shape 11194"/>
                        <wps:cNvSpPr/>
                        <wps:spPr>
                          <a:xfrm>
                            <a:off x="6453505" y="4664903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10602 h 12700"/>
                              <a:gd name="connsiteX1" fmla="*/ 13335 w 12700"/>
                              <a:gd name="connsiteY1" fmla="*/ 13142 h 12700"/>
                              <a:gd name="connsiteX2" fmla="*/ 9525 w 12700"/>
                              <a:gd name="connsiteY2" fmla="*/ 10602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10602"/>
                                </a:moveTo>
                                <a:cubicBezTo>
                                  <a:pt x="9525" y="11872"/>
                                  <a:pt x="12065" y="18222"/>
                                  <a:pt x="13335" y="13142"/>
                                </a:cubicBezTo>
                                <a:cubicBezTo>
                                  <a:pt x="10795" y="14412"/>
                                  <a:pt x="10795" y="6792"/>
                                  <a:pt x="9525" y="1060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95" name="Freeform: Shape 11195"/>
                        <wps:cNvSpPr/>
                        <wps:spPr>
                          <a:xfrm>
                            <a:off x="6614795" y="5045124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12651 h 12700"/>
                              <a:gd name="connsiteX1" fmla="*/ 9525 w 12700"/>
                              <a:gd name="connsiteY1" fmla="*/ 12651 h 12700"/>
                              <a:gd name="connsiteX2" fmla="*/ 9525 w 12700"/>
                              <a:gd name="connsiteY2" fmla="*/ 12651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12651"/>
                                </a:moveTo>
                                <a:cubicBezTo>
                                  <a:pt x="15875" y="11381"/>
                                  <a:pt x="12065" y="6301"/>
                                  <a:pt x="9525" y="12651"/>
                                </a:cubicBezTo>
                                <a:lnTo>
                                  <a:pt x="9525" y="1265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96" name="Freeform: Shape 11196"/>
                        <wps:cNvSpPr/>
                        <wps:spPr>
                          <a:xfrm>
                            <a:off x="6461125" y="465201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8415 w 25400"/>
                              <a:gd name="connsiteY0" fmla="*/ 12065 h 25400"/>
                              <a:gd name="connsiteX1" fmla="*/ 19685 w 25400"/>
                              <a:gd name="connsiteY1" fmla="*/ 10795 h 25400"/>
                              <a:gd name="connsiteX2" fmla="*/ 18415 w 25400"/>
                              <a:gd name="connsiteY2" fmla="*/ 9525 h 25400"/>
                              <a:gd name="connsiteX3" fmla="*/ 10795 w 25400"/>
                              <a:gd name="connsiteY3" fmla="*/ 18415 h 25400"/>
                              <a:gd name="connsiteX4" fmla="*/ 9525 w 25400"/>
                              <a:gd name="connsiteY4" fmla="*/ 20955 h 25400"/>
                              <a:gd name="connsiteX5" fmla="*/ 10795 w 25400"/>
                              <a:gd name="connsiteY5" fmla="*/ 23495 h 25400"/>
                              <a:gd name="connsiteX6" fmla="*/ 13335 w 25400"/>
                              <a:gd name="connsiteY6" fmla="*/ 19685 h 25400"/>
                              <a:gd name="connsiteX7" fmla="*/ 18415 w 25400"/>
                              <a:gd name="connsiteY7" fmla="*/ 1206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8415" y="12065"/>
                                </a:moveTo>
                                <a:cubicBezTo>
                                  <a:pt x="19685" y="12065"/>
                                  <a:pt x="19685" y="10795"/>
                                  <a:pt x="19685" y="10795"/>
                                </a:cubicBezTo>
                                <a:cubicBezTo>
                                  <a:pt x="19685" y="9525"/>
                                  <a:pt x="18415" y="9525"/>
                                  <a:pt x="18415" y="9525"/>
                                </a:cubicBezTo>
                                <a:cubicBezTo>
                                  <a:pt x="14605" y="10795"/>
                                  <a:pt x="12065" y="14605"/>
                                  <a:pt x="10795" y="18415"/>
                                </a:cubicBezTo>
                                <a:cubicBezTo>
                                  <a:pt x="10795" y="19685"/>
                                  <a:pt x="9525" y="19685"/>
                                  <a:pt x="9525" y="20955"/>
                                </a:cubicBezTo>
                                <a:cubicBezTo>
                                  <a:pt x="9525" y="22225"/>
                                  <a:pt x="9525" y="22225"/>
                                  <a:pt x="10795" y="23495"/>
                                </a:cubicBezTo>
                                <a:cubicBezTo>
                                  <a:pt x="12065" y="22225"/>
                                  <a:pt x="12065" y="20955"/>
                                  <a:pt x="13335" y="19685"/>
                                </a:cubicBezTo>
                                <a:cubicBezTo>
                                  <a:pt x="13335" y="15875"/>
                                  <a:pt x="14605" y="12065"/>
                                  <a:pt x="18415" y="1206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97" name="Freeform: Shape 11197"/>
                        <wps:cNvSpPr/>
                        <wps:spPr>
                          <a:xfrm>
                            <a:off x="6433185" y="4512310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9525 h 12700"/>
                              <a:gd name="connsiteX1" fmla="*/ 9525 w 12700"/>
                              <a:gd name="connsiteY1" fmla="*/ 14605 h 12700"/>
                              <a:gd name="connsiteX2" fmla="*/ 14605 w 12700"/>
                              <a:gd name="connsiteY2" fmla="*/ 14605 h 12700"/>
                              <a:gd name="connsiteX3" fmla="*/ 9525 w 12700"/>
                              <a:gd name="connsiteY3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9525"/>
                                </a:moveTo>
                                <a:cubicBezTo>
                                  <a:pt x="9525" y="10795"/>
                                  <a:pt x="9525" y="13335"/>
                                  <a:pt x="9525" y="14605"/>
                                </a:cubicBezTo>
                                <a:cubicBezTo>
                                  <a:pt x="10795" y="14605"/>
                                  <a:pt x="13335" y="14605"/>
                                  <a:pt x="14605" y="14605"/>
                                </a:cubicBezTo>
                                <a:cubicBezTo>
                                  <a:pt x="14605" y="12065"/>
                                  <a:pt x="13335" y="9525"/>
                                  <a:pt x="952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98" name="Freeform: Shape 11198"/>
                        <wps:cNvSpPr/>
                        <wps:spPr>
                          <a:xfrm>
                            <a:off x="6455902" y="467106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2208 w 12700"/>
                              <a:gd name="connsiteY0" fmla="*/ 9525 h 12700"/>
                              <a:gd name="connsiteX1" fmla="*/ 12208 w 12700"/>
                              <a:gd name="connsiteY1" fmla="*/ 9525 h 12700"/>
                              <a:gd name="connsiteX2" fmla="*/ 12208 w 127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2208" y="9525"/>
                                </a:moveTo>
                                <a:cubicBezTo>
                                  <a:pt x="4588" y="13335"/>
                                  <a:pt x="16018" y="13335"/>
                                  <a:pt x="12208" y="9525"/>
                                </a:cubicBezTo>
                                <a:lnTo>
                                  <a:pt x="12208" y="952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99" name="Freeform: Shape 11199"/>
                        <wps:cNvSpPr/>
                        <wps:spPr>
                          <a:xfrm>
                            <a:off x="6860560" y="4661469"/>
                            <a:ext cx="12700" cy="12700"/>
                          </a:xfrm>
                          <a:custGeom>
                            <a:avLst/>
                            <a:gdLst>
                              <a:gd name="connsiteX0" fmla="*/ 13950 w 12700"/>
                              <a:gd name="connsiteY0" fmla="*/ 10226 h 12700"/>
                              <a:gd name="connsiteX1" fmla="*/ 11410 w 12700"/>
                              <a:gd name="connsiteY1" fmla="*/ 14036 h 12700"/>
                              <a:gd name="connsiteX2" fmla="*/ 13950 w 12700"/>
                              <a:gd name="connsiteY2" fmla="*/ 10226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3950" y="10226"/>
                                </a:moveTo>
                                <a:cubicBezTo>
                                  <a:pt x="10140" y="7686"/>
                                  <a:pt x="7600" y="12766"/>
                                  <a:pt x="11410" y="14036"/>
                                </a:cubicBezTo>
                                <a:cubicBezTo>
                                  <a:pt x="11410" y="11497"/>
                                  <a:pt x="13950" y="12766"/>
                                  <a:pt x="13950" y="1022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00" name="Freeform: Shape 11200"/>
                        <wps:cNvSpPr/>
                        <wps:spPr>
                          <a:xfrm>
                            <a:off x="6848475" y="4660900"/>
                            <a:ext cx="25400" cy="12700"/>
                          </a:xfrm>
                          <a:custGeom>
                            <a:avLst/>
                            <a:gdLst>
                              <a:gd name="connsiteX0" fmla="*/ 17145 w 25400"/>
                              <a:gd name="connsiteY0" fmla="*/ 9525 h 12700"/>
                              <a:gd name="connsiteX1" fmla="*/ 9525 w 25400"/>
                              <a:gd name="connsiteY1" fmla="*/ 12065 h 12700"/>
                              <a:gd name="connsiteX2" fmla="*/ 17145 w 254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7145" y="9525"/>
                                </a:moveTo>
                                <a:cubicBezTo>
                                  <a:pt x="13335" y="9525"/>
                                  <a:pt x="10795" y="9525"/>
                                  <a:pt x="9525" y="12065"/>
                                </a:cubicBezTo>
                                <a:cubicBezTo>
                                  <a:pt x="13335" y="12065"/>
                                  <a:pt x="17145" y="13335"/>
                                  <a:pt x="1714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01" name="Freeform: Shape 11201"/>
                        <wps:cNvSpPr/>
                        <wps:spPr>
                          <a:xfrm>
                            <a:off x="6403975" y="4701540"/>
                            <a:ext cx="12700" cy="25400"/>
                          </a:xfrm>
                          <a:custGeom>
                            <a:avLst/>
                            <a:gdLst>
                              <a:gd name="connsiteX0" fmla="*/ 13335 w 12700"/>
                              <a:gd name="connsiteY0" fmla="*/ 9525 h 25400"/>
                              <a:gd name="connsiteX1" fmla="*/ 9525 w 12700"/>
                              <a:gd name="connsiteY1" fmla="*/ 15875 h 25400"/>
                              <a:gd name="connsiteX2" fmla="*/ 13335 w 12700"/>
                              <a:gd name="connsiteY2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25400">
                                <a:moveTo>
                                  <a:pt x="13335" y="9525"/>
                                </a:moveTo>
                                <a:lnTo>
                                  <a:pt x="9525" y="15875"/>
                                </a:lnTo>
                                <a:cubicBezTo>
                                  <a:pt x="10795" y="14605"/>
                                  <a:pt x="13335" y="13335"/>
                                  <a:pt x="1333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02" name="Freeform: Shape 11202"/>
                        <wps:cNvSpPr/>
                        <wps:spPr>
                          <a:xfrm>
                            <a:off x="6415405" y="4522552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5793 h 12700"/>
                              <a:gd name="connsiteX1" fmla="*/ 18415 w 25400"/>
                              <a:gd name="connsiteY1" fmla="*/ 10713 h 12700"/>
                              <a:gd name="connsiteX2" fmla="*/ 9525 w 25400"/>
                              <a:gd name="connsiteY2" fmla="*/ 15793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5793"/>
                                </a:moveTo>
                                <a:cubicBezTo>
                                  <a:pt x="13335" y="15793"/>
                                  <a:pt x="17145" y="15793"/>
                                  <a:pt x="18415" y="10713"/>
                                </a:cubicBezTo>
                                <a:cubicBezTo>
                                  <a:pt x="14605" y="6903"/>
                                  <a:pt x="12065" y="13253"/>
                                  <a:pt x="9525" y="1579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03" name="Freeform: Shape 11203"/>
                        <wps:cNvSpPr/>
                        <wps:spPr>
                          <a:xfrm>
                            <a:off x="6472555" y="4640580"/>
                            <a:ext cx="25400" cy="254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20955 h 25400"/>
                              <a:gd name="connsiteX1" fmla="*/ 22225 w 25400"/>
                              <a:gd name="connsiteY1" fmla="*/ 10795 h 25400"/>
                              <a:gd name="connsiteX2" fmla="*/ 22225 w 25400"/>
                              <a:gd name="connsiteY2" fmla="*/ 9525 h 25400"/>
                              <a:gd name="connsiteX3" fmla="*/ 20955 w 25400"/>
                              <a:gd name="connsiteY3" fmla="*/ 9525 h 25400"/>
                              <a:gd name="connsiteX4" fmla="*/ 9525 w 25400"/>
                              <a:gd name="connsiteY4" fmla="*/ 2095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9525" y="20955"/>
                                </a:moveTo>
                                <a:cubicBezTo>
                                  <a:pt x="13335" y="17145"/>
                                  <a:pt x="18415" y="13335"/>
                                  <a:pt x="22225" y="10795"/>
                                </a:cubicBezTo>
                                <a:cubicBezTo>
                                  <a:pt x="22225" y="10795"/>
                                  <a:pt x="22225" y="9525"/>
                                  <a:pt x="22225" y="9525"/>
                                </a:cubicBezTo>
                                <a:cubicBezTo>
                                  <a:pt x="22225" y="9525"/>
                                  <a:pt x="20955" y="9525"/>
                                  <a:pt x="20955" y="9525"/>
                                </a:cubicBezTo>
                                <a:cubicBezTo>
                                  <a:pt x="15875" y="12065"/>
                                  <a:pt x="12065" y="15875"/>
                                  <a:pt x="9525" y="2095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04" name="Freeform: Shape 11204"/>
                        <wps:cNvSpPr/>
                        <wps:spPr>
                          <a:xfrm>
                            <a:off x="6557402" y="4273550"/>
                            <a:ext cx="25400" cy="25400"/>
                          </a:xfrm>
                          <a:custGeom>
                            <a:avLst/>
                            <a:gdLst>
                              <a:gd name="connsiteX0" fmla="*/ 9768 w 25400"/>
                              <a:gd name="connsiteY0" fmla="*/ 18415 h 25400"/>
                              <a:gd name="connsiteX1" fmla="*/ 18658 w 25400"/>
                              <a:gd name="connsiteY1" fmla="*/ 9525 h 25400"/>
                              <a:gd name="connsiteX2" fmla="*/ 9768 w 25400"/>
                              <a:gd name="connsiteY2" fmla="*/ 1841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9768" y="18415"/>
                                </a:moveTo>
                                <a:cubicBezTo>
                                  <a:pt x="13578" y="18415"/>
                                  <a:pt x="19928" y="13335"/>
                                  <a:pt x="18658" y="9525"/>
                                </a:cubicBezTo>
                                <a:cubicBezTo>
                                  <a:pt x="12308" y="9525"/>
                                  <a:pt x="8498" y="15875"/>
                                  <a:pt x="9768" y="1841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05" name="Freeform: Shape 11205"/>
                        <wps:cNvSpPr/>
                        <wps:spPr>
                          <a:xfrm>
                            <a:off x="6584315" y="4286076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0969 h 12700"/>
                              <a:gd name="connsiteX1" fmla="*/ 17145 w 25400"/>
                              <a:gd name="connsiteY1" fmla="*/ 10969 h 12700"/>
                              <a:gd name="connsiteX2" fmla="*/ 9525 w 25400"/>
                              <a:gd name="connsiteY2" fmla="*/ 10969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0969"/>
                                </a:moveTo>
                                <a:cubicBezTo>
                                  <a:pt x="10795" y="12239"/>
                                  <a:pt x="15875" y="14779"/>
                                  <a:pt x="17145" y="10969"/>
                                </a:cubicBezTo>
                                <a:cubicBezTo>
                                  <a:pt x="14605" y="12239"/>
                                  <a:pt x="10795" y="7159"/>
                                  <a:pt x="9525" y="1096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06" name="Freeform: Shape 11206"/>
                        <wps:cNvSpPr/>
                        <wps:spPr>
                          <a:xfrm>
                            <a:off x="6552565" y="4272280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13335 h 12700"/>
                              <a:gd name="connsiteX1" fmla="*/ 12065 w 12700"/>
                              <a:gd name="connsiteY1" fmla="*/ 9525 h 12700"/>
                              <a:gd name="connsiteX2" fmla="*/ 9525 w 12700"/>
                              <a:gd name="connsiteY2" fmla="*/ 1333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13335"/>
                                </a:moveTo>
                                <a:lnTo>
                                  <a:pt x="12065" y="9525"/>
                                </a:lnTo>
                                <a:cubicBezTo>
                                  <a:pt x="12065" y="10795"/>
                                  <a:pt x="10795" y="12065"/>
                                  <a:pt x="9525" y="1333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07" name="Freeform: Shape 11207"/>
                        <wps:cNvSpPr/>
                        <wps:spPr>
                          <a:xfrm>
                            <a:off x="6568976" y="426593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4704 w 25400"/>
                              <a:gd name="connsiteY0" fmla="*/ 9525 h 25400"/>
                              <a:gd name="connsiteX1" fmla="*/ 12164 w 25400"/>
                              <a:gd name="connsiteY1" fmla="*/ 10795 h 25400"/>
                              <a:gd name="connsiteX2" fmla="*/ 9624 w 25400"/>
                              <a:gd name="connsiteY2" fmla="*/ 15875 h 25400"/>
                              <a:gd name="connsiteX3" fmla="*/ 14704 w 25400"/>
                              <a:gd name="connsiteY3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4704" y="9525"/>
                                </a:moveTo>
                                <a:cubicBezTo>
                                  <a:pt x="14704" y="10795"/>
                                  <a:pt x="13434" y="10795"/>
                                  <a:pt x="12164" y="10795"/>
                                </a:cubicBezTo>
                                <a:cubicBezTo>
                                  <a:pt x="12164" y="13335"/>
                                  <a:pt x="13434" y="17145"/>
                                  <a:pt x="9624" y="15875"/>
                                </a:cubicBezTo>
                                <a:cubicBezTo>
                                  <a:pt x="8354" y="20955"/>
                                  <a:pt x="19784" y="13335"/>
                                  <a:pt x="14704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08" name="Freeform: Shape 11208"/>
                        <wps:cNvSpPr/>
                        <wps:spPr>
                          <a:xfrm>
                            <a:off x="6556375" y="426847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2065 w 12700"/>
                              <a:gd name="connsiteY0" fmla="*/ 9525 h 12700"/>
                              <a:gd name="connsiteX1" fmla="*/ 9525 w 12700"/>
                              <a:gd name="connsiteY1" fmla="*/ 13335 h 12700"/>
                              <a:gd name="connsiteX2" fmla="*/ 12065 w 127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2065" y="9525"/>
                                </a:moveTo>
                                <a:lnTo>
                                  <a:pt x="9525" y="13335"/>
                                </a:lnTo>
                                <a:cubicBezTo>
                                  <a:pt x="10795" y="12065"/>
                                  <a:pt x="12065" y="12065"/>
                                  <a:pt x="1206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09" name="Freeform: Shape 11209"/>
                        <wps:cNvSpPr/>
                        <wps:spPr>
                          <a:xfrm>
                            <a:off x="6480175" y="4613910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12065 h 12700"/>
                              <a:gd name="connsiteX1" fmla="*/ 14605 w 12700"/>
                              <a:gd name="connsiteY1" fmla="*/ 9525 h 12700"/>
                              <a:gd name="connsiteX2" fmla="*/ 9525 w 12700"/>
                              <a:gd name="connsiteY2" fmla="*/ 1206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12065"/>
                                </a:moveTo>
                                <a:cubicBezTo>
                                  <a:pt x="10795" y="12065"/>
                                  <a:pt x="13335" y="10795"/>
                                  <a:pt x="14605" y="9525"/>
                                </a:cubicBezTo>
                                <a:lnTo>
                                  <a:pt x="9525" y="1206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10" name="Freeform: Shape 11210"/>
                        <wps:cNvSpPr/>
                        <wps:spPr>
                          <a:xfrm>
                            <a:off x="6473569" y="4663042"/>
                            <a:ext cx="12700" cy="12700"/>
                          </a:xfrm>
                          <a:custGeom>
                            <a:avLst/>
                            <a:gdLst>
                              <a:gd name="connsiteX0" fmla="*/ 13590 w 12700"/>
                              <a:gd name="connsiteY0" fmla="*/ 11193 h 12700"/>
                              <a:gd name="connsiteX1" fmla="*/ 9781 w 12700"/>
                              <a:gd name="connsiteY1" fmla="*/ 13733 h 12700"/>
                              <a:gd name="connsiteX2" fmla="*/ 13590 w 12700"/>
                              <a:gd name="connsiteY2" fmla="*/ 11193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3590" y="11193"/>
                                </a:moveTo>
                                <a:cubicBezTo>
                                  <a:pt x="12321" y="8653"/>
                                  <a:pt x="8511" y="8653"/>
                                  <a:pt x="9781" y="13733"/>
                                </a:cubicBezTo>
                                <a:cubicBezTo>
                                  <a:pt x="12321" y="13733"/>
                                  <a:pt x="13590" y="13733"/>
                                  <a:pt x="13590" y="1119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11" name="Freeform: Shape 11211"/>
                        <wps:cNvSpPr/>
                        <wps:spPr>
                          <a:xfrm>
                            <a:off x="6444615" y="3181350"/>
                            <a:ext cx="25400" cy="254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8415 h 25400"/>
                              <a:gd name="connsiteX1" fmla="*/ 22225 w 25400"/>
                              <a:gd name="connsiteY1" fmla="*/ 9525 h 25400"/>
                              <a:gd name="connsiteX2" fmla="*/ 9525 w 25400"/>
                              <a:gd name="connsiteY2" fmla="*/ 1841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9525" y="18415"/>
                                </a:moveTo>
                                <a:cubicBezTo>
                                  <a:pt x="17145" y="15875"/>
                                  <a:pt x="20955" y="13335"/>
                                  <a:pt x="22225" y="9525"/>
                                </a:cubicBezTo>
                                <a:cubicBezTo>
                                  <a:pt x="15875" y="10795"/>
                                  <a:pt x="10795" y="14605"/>
                                  <a:pt x="9525" y="1841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12" name="Freeform: Shape 11212"/>
                        <wps:cNvSpPr/>
                        <wps:spPr>
                          <a:xfrm>
                            <a:off x="6426713" y="4463928"/>
                            <a:ext cx="12700" cy="12700"/>
                          </a:xfrm>
                          <a:custGeom>
                            <a:avLst/>
                            <a:gdLst>
                              <a:gd name="connsiteX0" fmla="*/ 13457 w 12700"/>
                              <a:gd name="connsiteY0" fmla="*/ 10917 h 12700"/>
                              <a:gd name="connsiteX1" fmla="*/ 10917 w 12700"/>
                              <a:gd name="connsiteY1" fmla="*/ 13457 h 12700"/>
                              <a:gd name="connsiteX2" fmla="*/ 13457 w 12700"/>
                              <a:gd name="connsiteY2" fmla="*/ 10917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3457" y="10917"/>
                                </a:moveTo>
                                <a:cubicBezTo>
                                  <a:pt x="12187" y="7107"/>
                                  <a:pt x="7107" y="12188"/>
                                  <a:pt x="10917" y="13457"/>
                                </a:cubicBezTo>
                                <a:cubicBezTo>
                                  <a:pt x="10917" y="10917"/>
                                  <a:pt x="12187" y="12188"/>
                                  <a:pt x="13457" y="1091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13" name="Freeform: Shape 11213"/>
                        <wps:cNvSpPr/>
                        <wps:spPr>
                          <a:xfrm>
                            <a:off x="6690995" y="5219362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3673 h 12700"/>
                              <a:gd name="connsiteX1" fmla="*/ 17145 w 25400"/>
                              <a:gd name="connsiteY1" fmla="*/ 9863 h 12700"/>
                              <a:gd name="connsiteX2" fmla="*/ 9525 w 25400"/>
                              <a:gd name="connsiteY2" fmla="*/ 13673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3673"/>
                                </a:moveTo>
                                <a:lnTo>
                                  <a:pt x="17145" y="9863"/>
                                </a:lnTo>
                                <a:cubicBezTo>
                                  <a:pt x="13335" y="8593"/>
                                  <a:pt x="12065" y="11133"/>
                                  <a:pt x="9525" y="1367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14" name="Freeform: Shape 11214"/>
                        <wps:cNvSpPr/>
                        <wps:spPr>
                          <a:xfrm>
                            <a:off x="6651625" y="5236210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12065 h 12700"/>
                              <a:gd name="connsiteX1" fmla="*/ 12065 w 12700"/>
                              <a:gd name="connsiteY1" fmla="*/ 12065 h 12700"/>
                              <a:gd name="connsiteX2" fmla="*/ 12065 w 12700"/>
                              <a:gd name="connsiteY2" fmla="*/ 9525 h 12700"/>
                              <a:gd name="connsiteX3" fmla="*/ 9525 w 12700"/>
                              <a:gd name="connsiteY3" fmla="*/ 9525 h 12700"/>
                              <a:gd name="connsiteX4" fmla="*/ 9525 w 12700"/>
                              <a:gd name="connsiteY4" fmla="*/ 1206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12065"/>
                                </a:moveTo>
                                <a:cubicBezTo>
                                  <a:pt x="10795" y="12065"/>
                                  <a:pt x="10795" y="12065"/>
                                  <a:pt x="12065" y="12065"/>
                                </a:cubicBezTo>
                                <a:cubicBezTo>
                                  <a:pt x="12065" y="10795"/>
                                  <a:pt x="12065" y="10795"/>
                                  <a:pt x="12065" y="9525"/>
                                </a:cubicBezTo>
                                <a:cubicBezTo>
                                  <a:pt x="10795" y="9525"/>
                                  <a:pt x="10795" y="9525"/>
                                  <a:pt x="9525" y="9525"/>
                                </a:cubicBezTo>
                                <a:cubicBezTo>
                                  <a:pt x="9525" y="10795"/>
                                  <a:pt x="9525" y="12065"/>
                                  <a:pt x="9525" y="1206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15" name="Freeform: Shape 11215"/>
                        <wps:cNvSpPr/>
                        <wps:spPr>
                          <a:xfrm>
                            <a:off x="6609715" y="5186680"/>
                            <a:ext cx="50800" cy="38100"/>
                          </a:xfrm>
                          <a:custGeom>
                            <a:avLst/>
                            <a:gdLst>
                              <a:gd name="connsiteX0" fmla="*/ 36195 w 50800"/>
                              <a:gd name="connsiteY0" fmla="*/ 20955 h 38100"/>
                              <a:gd name="connsiteX1" fmla="*/ 29845 w 50800"/>
                              <a:gd name="connsiteY1" fmla="*/ 9525 h 38100"/>
                              <a:gd name="connsiteX2" fmla="*/ 9525 w 50800"/>
                              <a:gd name="connsiteY2" fmla="*/ 19685 h 38100"/>
                              <a:gd name="connsiteX3" fmla="*/ 17145 w 50800"/>
                              <a:gd name="connsiteY3" fmla="*/ 36195 h 38100"/>
                              <a:gd name="connsiteX4" fmla="*/ 31115 w 50800"/>
                              <a:gd name="connsiteY4" fmla="*/ 37465 h 38100"/>
                              <a:gd name="connsiteX5" fmla="*/ 42545 w 50800"/>
                              <a:gd name="connsiteY5" fmla="*/ 19685 h 38100"/>
                              <a:gd name="connsiteX6" fmla="*/ 36195 w 50800"/>
                              <a:gd name="connsiteY6" fmla="*/ 20955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50800" h="38100">
                                <a:moveTo>
                                  <a:pt x="36195" y="20955"/>
                                </a:moveTo>
                                <a:cubicBezTo>
                                  <a:pt x="34925" y="15875"/>
                                  <a:pt x="33655" y="12065"/>
                                  <a:pt x="29845" y="9525"/>
                                </a:cubicBezTo>
                                <a:cubicBezTo>
                                  <a:pt x="23495" y="13335"/>
                                  <a:pt x="17145" y="18415"/>
                                  <a:pt x="9525" y="19685"/>
                                </a:cubicBezTo>
                                <a:cubicBezTo>
                                  <a:pt x="10795" y="27305"/>
                                  <a:pt x="17145" y="28575"/>
                                  <a:pt x="17145" y="36195"/>
                                </a:cubicBezTo>
                                <a:cubicBezTo>
                                  <a:pt x="23495" y="36195"/>
                                  <a:pt x="26035" y="40005"/>
                                  <a:pt x="31115" y="37465"/>
                                </a:cubicBezTo>
                                <a:cubicBezTo>
                                  <a:pt x="31115" y="27305"/>
                                  <a:pt x="41275" y="27305"/>
                                  <a:pt x="42545" y="19685"/>
                                </a:cubicBezTo>
                                <a:cubicBezTo>
                                  <a:pt x="38735" y="19685"/>
                                  <a:pt x="37465" y="20955"/>
                                  <a:pt x="36195" y="2095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16" name="Freeform: Shape 11216"/>
                        <wps:cNvSpPr/>
                        <wps:spPr>
                          <a:xfrm>
                            <a:off x="6549687" y="5130800"/>
                            <a:ext cx="12700" cy="25400"/>
                          </a:xfrm>
                          <a:custGeom>
                            <a:avLst/>
                            <a:gdLst>
                              <a:gd name="connsiteX0" fmla="*/ 9863 w 12700"/>
                              <a:gd name="connsiteY0" fmla="*/ 15875 h 25400"/>
                              <a:gd name="connsiteX1" fmla="*/ 13673 w 12700"/>
                              <a:gd name="connsiteY1" fmla="*/ 9525 h 25400"/>
                              <a:gd name="connsiteX2" fmla="*/ 9863 w 12700"/>
                              <a:gd name="connsiteY2" fmla="*/ 1587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25400">
                                <a:moveTo>
                                  <a:pt x="9863" y="15875"/>
                                </a:moveTo>
                                <a:cubicBezTo>
                                  <a:pt x="13673" y="17145"/>
                                  <a:pt x="13673" y="13335"/>
                                  <a:pt x="13673" y="9525"/>
                                </a:cubicBezTo>
                                <a:cubicBezTo>
                                  <a:pt x="11133" y="9525"/>
                                  <a:pt x="8593" y="14605"/>
                                  <a:pt x="9863" y="1587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17" name="Freeform: Shape 11217"/>
                        <wps:cNvSpPr/>
                        <wps:spPr>
                          <a:xfrm>
                            <a:off x="6640195" y="518287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3335 w 12700"/>
                              <a:gd name="connsiteY0" fmla="*/ 9525 h 12700"/>
                              <a:gd name="connsiteX1" fmla="*/ 10795 w 12700"/>
                              <a:gd name="connsiteY1" fmla="*/ 9525 h 12700"/>
                              <a:gd name="connsiteX2" fmla="*/ 9525 w 12700"/>
                              <a:gd name="connsiteY2" fmla="*/ 12065 h 12700"/>
                              <a:gd name="connsiteX3" fmla="*/ 13335 w 12700"/>
                              <a:gd name="connsiteY3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3335" y="9525"/>
                                </a:moveTo>
                                <a:cubicBezTo>
                                  <a:pt x="12065" y="9525"/>
                                  <a:pt x="12065" y="9525"/>
                                  <a:pt x="10795" y="9525"/>
                                </a:cubicBezTo>
                                <a:cubicBezTo>
                                  <a:pt x="10795" y="10795"/>
                                  <a:pt x="9525" y="10795"/>
                                  <a:pt x="9525" y="12065"/>
                                </a:cubicBezTo>
                                <a:cubicBezTo>
                                  <a:pt x="10795" y="12065"/>
                                  <a:pt x="13335" y="12065"/>
                                  <a:pt x="1333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18" name="Freeform: Shape 11218"/>
                        <wps:cNvSpPr/>
                        <wps:spPr>
                          <a:xfrm>
                            <a:off x="6619341" y="5182281"/>
                            <a:ext cx="12700" cy="12700"/>
                          </a:xfrm>
                          <a:custGeom>
                            <a:avLst/>
                            <a:gdLst>
                              <a:gd name="connsiteX0" fmla="*/ 10059 w 12700"/>
                              <a:gd name="connsiteY0" fmla="*/ 13924 h 12700"/>
                              <a:gd name="connsiteX1" fmla="*/ 10059 w 12700"/>
                              <a:gd name="connsiteY1" fmla="*/ 13924 h 12700"/>
                              <a:gd name="connsiteX2" fmla="*/ 10059 w 12700"/>
                              <a:gd name="connsiteY2" fmla="*/ 13924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0059" y="13924"/>
                                </a:moveTo>
                                <a:cubicBezTo>
                                  <a:pt x="15139" y="6304"/>
                                  <a:pt x="7519" y="10115"/>
                                  <a:pt x="10059" y="13924"/>
                                </a:cubicBezTo>
                                <a:lnTo>
                                  <a:pt x="10059" y="1392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19" name="Freeform: Shape 11219"/>
                        <wps:cNvSpPr/>
                        <wps:spPr>
                          <a:xfrm>
                            <a:off x="6401435" y="4491990"/>
                            <a:ext cx="12700" cy="25400"/>
                          </a:xfrm>
                          <a:custGeom>
                            <a:avLst/>
                            <a:gdLst>
                              <a:gd name="connsiteX0" fmla="*/ 13335 w 12700"/>
                              <a:gd name="connsiteY0" fmla="*/ 9525 h 25400"/>
                              <a:gd name="connsiteX1" fmla="*/ 9525 w 12700"/>
                              <a:gd name="connsiteY1" fmla="*/ 15875 h 25400"/>
                              <a:gd name="connsiteX2" fmla="*/ 13335 w 12700"/>
                              <a:gd name="connsiteY2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25400">
                                <a:moveTo>
                                  <a:pt x="13335" y="9525"/>
                                </a:moveTo>
                                <a:lnTo>
                                  <a:pt x="9525" y="15875"/>
                                </a:lnTo>
                                <a:cubicBezTo>
                                  <a:pt x="10795" y="14605"/>
                                  <a:pt x="13335" y="12065"/>
                                  <a:pt x="1333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20" name="Freeform: Shape 11220"/>
                        <wps:cNvSpPr/>
                        <wps:spPr>
                          <a:xfrm>
                            <a:off x="6544945" y="515366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3335 w 12700"/>
                              <a:gd name="connsiteY0" fmla="*/ 9525 h 12700"/>
                              <a:gd name="connsiteX1" fmla="*/ 9525 w 12700"/>
                              <a:gd name="connsiteY1" fmla="*/ 13335 h 12700"/>
                              <a:gd name="connsiteX2" fmla="*/ 13335 w 127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3335" y="9525"/>
                                </a:moveTo>
                                <a:cubicBezTo>
                                  <a:pt x="13335" y="12065"/>
                                  <a:pt x="9525" y="9525"/>
                                  <a:pt x="9525" y="13335"/>
                                </a:cubicBezTo>
                                <a:cubicBezTo>
                                  <a:pt x="13335" y="15875"/>
                                  <a:pt x="17145" y="12065"/>
                                  <a:pt x="1333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21" name="Freeform: Shape 11221"/>
                        <wps:cNvSpPr/>
                        <wps:spPr>
                          <a:xfrm>
                            <a:off x="6392545" y="4495800"/>
                            <a:ext cx="25400" cy="254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5875 h 25400"/>
                              <a:gd name="connsiteX1" fmla="*/ 15875 w 25400"/>
                              <a:gd name="connsiteY1" fmla="*/ 15875 h 25400"/>
                              <a:gd name="connsiteX2" fmla="*/ 17145 w 25400"/>
                              <a:gd name="connsiteY2" fmla="*/ 13335 h 25400"/>
                              <a:gd name="connsiteX3" fmla="*/ 18415 w 25400"/>
                              <a:gd name="connsiteY3" fmla="*/ 14605 h 25400"/>
                              <a:gd name="connsiteX4" fmla="*/ 19685 w 25400"/>
                              <a:gd name="connsiteY4" fmla="*/ 12065 h 25400"/>
                              <a:gd name="connsiteX5" fmla="*/ 17145 w 25400"/>
                              <a:gd name="connsiteY5" fmla="*/ 10795 h 25400"/>
                              <a:gd name="connsiteX6" fmla="*/ 15875 w 25400"/>
                              <a:gd name="connsiteY6" fmla="*/ 9525 h 25400"/>
                              <a:gd name="connsiteX7" fmla="*/ 9525 w 25400"/>
                              <a:gd name="connsiteY7" fmla="*/ 1587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9525" y="15875"/>
                                </a:moveTo>
                                <a:cubicBezTo>
                                  <a:pt x="10795" y="17145"/>
                                  <a:pt x="15875" y="19685"/>
                                  <a:pt x="15875" y="15875"/>
                                </a:cubicBezTo>
                                <a:lnTo>
                                  <a:pt x="17145" y="13335"/>
                                </a:lnTo>
                                <a:lnTo>
                                  <a:pt x="18415" y="14605"/>
                                </a:lnTo>
                                <a:cubicBezTo>
                                  <a:pt x="18415" y="13335"/>
                                  <a:pt x="19685" y="13335"/>
                                  <a:pt x="19685" y="12065"/>
                                </a:cubicBezTo>
                                <a:lnTo>
                                  <a:pt x="17145" y="10795"/>
                                </a:lnTo>
                                <a:lnTo>
                                  <a:pt x="15875" y="9525"/>
                                </a:lnTo>
                                <a:cubicBezTo>
                                  <a:pt x="13335" y="10795"/>
                                  <a:pt x="10795" y="12065"/>
                                  <a:pt x="9525" y="1587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22" name="Freeform: Shape 11222"/>
                        <wps:cNvSpPr/>
                        <wps:spPr>
                          <a:xfrm>
                            <a:off x="6401089" y="448691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6221 w 25400"/>
                              <a:gd name="connsiteY0" fmla="*/ 13335 h 25400"/>
                              <a:gd name="connsiteX1" fmla="*/ 14951 w 25400"/>
                              <a:gd name="connsiteY1" fmla="*/ 12065 h 25400"/>
                              <a:gd name="connsiteX2" fmla="*/ 16221 w 25400"/>
                              <a:gd name="connsiteY2" fmla="*/ 9525 h 25400"/>
                              <a:gd name="connsiteX3" fmla="*/ 9871 w 25400"/>
                              <a:gd name="connsiteY3" fmla="*/ 12065 h 25400"/>
                              <a:gd name="connsiteX4" fmla="*/ 12411 w 25400"/>
                              <a:gd name="connsiteY4" fmla="*/ 15875 h 25400"/>
                              <a:gd name="connsiteX5" fmla="*/ 14951 w 25400"/>
                              <a:gd name="connsiteY5" fmla="*/ 15875 h 25400"/>
                              <a:gd name="connsiteX6" fmla="*/ 16221 w 25400"/>
                              <a:gd name="connsiteY6" fmla="*/ 18415 h 25400"/>
                              <a:gd name="connsiteX7" fmla="*/ 16221 w 25400"/>
                              <a:gd name="connsiteY7" fmla="*/ 1333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6221" y="13335"/>
                                </a:moveTo>
                                <a:lnTo>
                                  <a:pt x="14951" y="12065"/>
                                </a:lnTo>
                                <a:lnTo>
                                  <a:pt x="16221" y="9525"/>
                                </a:lnTo>
                                <a:cubicBezTo>
                                  <a:pt x="13681" y="9525"/>
                                  <a:pt x="12411" y="10795"/>
                                  <a:pt x="9871" y="12065"/>
                                </a:cubicBezTo>
                                <a:cubicBezTo>
                                  <a:pt x="8601" y="14605"/>
                                  <a:pt x="11141" y="14605"/>
                                  <a:pt x="12411" y="15875"/>
                                </a:cubicBezTo>
                                <a:lnTo>
                                  <a:pt x="14951" y="15875"/>
                                </a:lnTo>
                                <a:lnTo>
                                  <a:pt x="16221" y="18415"/>
                                </a:lnTo>
                                <a:cubicBezTo>
                                  <a:pt x="16221" y="17145"/>
                                  <a:pt x="16221" y="14605"/>
                                  <a:pt x="16221" y="1333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23" name="Freeform: Shape 11223"/>
                        <wps:cNvSpPr/>
                        <wps:spPr>
                          <a:xfrm>
                            <a:off x="6384925" y="4484618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4357 h 12700"/>
                              <a:gd name="connsiteX1" fmla="*/ 17145 w 25400"/>
                              <a:gd name="connsiteY1" fmla="*/ 10547 h 12700"/>
                              <a:gd name="connsiteX2" fmla="*/ 9525 w 25400"/>
                              <a:gd name="connsiteY2" fmla="*/ 14357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4357"/>
                                </a:moveTo>
                                <a:cubicBezTo>
                                  <a:pt x="13335" y="14357"/>
                                  <a:pt x="15875" y="13087"/>
                                  <a:pt x="17145" y="10547"/>
                                </a:cubicBezTo>
                                <a:cubicBezTo>
                                  <a:pt x="14605" y="8007"/>
                                  <a:pt x="9525" y="10547"/>
                                  <a:pt x="9525" y="1435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24" name="Freeform: Shape 11224"/>
                        <wps:cNvSpPr/>
                        <wps:spPr>
                          <a:xfrm>
                            <a:off x="6724015" y="5267960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9525 h 12700"/>
                              <a:gd name="connsiteX1" fmla="*/ 12065 w 12700"/>
                              <a:gd name="connsiteY1" fmla="*/ 13335 h 12700"/>
                              <a:gd name="connsiteX2" fmla="*/ 9525 w 127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9525"/>
                                </a:moveTo>
                                <a:cubicBezTo>
                                  <a:pt x="9525" y="12065"/>
                                  <a:pt x="10795" y="13335"/>
                                  <a:pt x="12065" y="13335"/>
                                </a:cubicBezTo>
                                <a:cubicBezTo>
                                  <a:pt x="12065" y="12065"/>
                                  <a:pt x="12065" y="9525"/>
                                  <a:pt x="952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25" name="Freeform: Shape 11225"/>
                        <wps:cNvSpPr/>
                        <wps:spPr>
                          <a:xfrm>
                            <a:off x="6467466" y="189103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0805 w 25400"/>
                              <a:gd name="connsiteY0" fmla="*/ 18415 h 25400"/>
                              <a:gd name="connsiteX1" fmla="*/ 20964 w 25400"/>
                              <a:gd name="connsiteY1" fmla="*/ 9525 h 25400"/>
                              <a:gd name="connsiteX2" fmla="*/ 10805 w 25400"/>
                              <a:gd name="connsiteY2" fmla="*/ 1841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0805" y="18415"/>
                                </a:moveTo>
                                <a:cubicBezTo>
                                  <a:pt x="14614" y="15875"/>
                                  <a:pt x="19694" y="13335"/>
                                  <a:pt x="20964" y="9525"/>
                                </a:cubicBezTo>
                                <a:cubicBezTo>
                                  <a:pt x="17155" y="12065"/>
                                  <a:pt x="5725" y="12065"/>
                                  <a:pt x="10805" y="1841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26" name="Freeform: Shape 11226"/>
                        <wps:cNvSpPr/>
                        <wps:spPr>
                          <a:xfrm>
                            <a:off x="6714559" y="525526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3901 w 25400"/>
                              <a:gd name="connsiteY0" fmla="*/ 23495 h 25400"/>
                              <a:gd name="connsiteX1" fmla="*/ 13901 w 25400"/>
                              <a:gd name="connsiteY1" fmla="*/ 20955 h 25400"/>
                              <a:gd name="connsiteX2" fmla="*/ 15171 w 25400"/>
                              <a:gd name="connsiteY2" fmla="*/ 22225 h 25400"/>
                              <a:gd name="connsiteX3" fmla="*/ 20251 w 25400"/>
                              <a:gd name="connsiteY3" fmla="*/ 12065 h 25400"/>
                              <a:gd name="connsiteX4" fmla="*/ 17711 w 25400"/>
                              <a:gd name="connsiteY4" fmla="*/ 12065 h 25400"/>
                              <a:gd name="connsiteX5" fmla="*/ 17711 w 25400"/>
                              <a:gd name="connsiteY5" fmla="*/ 9525 h 25400"/>
                              <a:gd name="connsiteX6" fmla="*/ 11361 w 25400"/>
                              <a:gd name="connsiteY6" fmla="*/ 14605 h 25400"/>
                              <a:gd name="connsiteX7" fmla="*/ 13901 w 25400"/>
                              <a:gd name="connsiteY7" fmla="*/ 2349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3901" y="23495"/>
                                </a:moveTo>
                                <a:lnTo>
                                  <a:pt x="13901" y="20955"/>
                                </a:lnTo>
                                <a:lnTo>
                                  <a:pt x="15171" y="22225"/>
                                </a:lnTo>
                                <a:cubicBezTo>
                                  <a:pt x="17711" y="20955"/>
                                  <a:pt x="17711" y="14605"/>
                                  <a:pt x="20251" y="12065"/>
                                </a:cubicBezTo>
                                <a:lnTo>
                                  <a:pt x="17711" y="12065"/>
                                </a:lnTo>
                                <a:lnTo>
                                  <a:pt x="17711" y="9525"/>
                                </a:lnTo>
                                <a:cubicBezTo>
                                  <a:pt x="15171" y="10795"/>
                                  <a:pt x="13901" y="13335"/>
                                  <a:pt x="11361" y="14605"/>
                                </a:cubicBezTo>
                                <a:cubicBezTo>
                                  <a:pt x="12631" y="15875"/>
                                  <a:pt x="5011" y="23495"/>
                                  <a:pt x="13901" y="234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27" name="Freeform: Shape 11227"/>
                        <wps:cNvSpPr/>
                        <wps:spPr>
                          <a:xfrm>
                            <a:off x="6734175" y="5227320"/>
                            <a:ext cx="38100" cy="38100"/>
                          </a:xfrm>
                          <a:custGeom>
                            <a:avLst/>
                            <a:gdLst>
                              <a:gd name="connsiteX0" fmla="*/ 9525 w 38100"/>
                              <a:gd name="connsiteY0" fmla="*/ 29845 h 38100"/>
                              <a:gd name="connsiteX1" fmla="*/ 32385 w 38100"/>
                              <a:gd name="connsiteY1" fmla="*/ 10795 h 38100"/>
                              <a:gd name="connsiteX2" fmla="*/ 32385 w 38100"/>
                              <a:gd name="connsiteY2" fmla="*/ 9525 h 38100"/>
                              <a:gd name="connsiteX3" fmla="*/ 31115 w 38100"/>
                              <a:gd name="connsiteY3" fmla="*/ 9525 h 38100"/>
                              <a:gd name="connsiteX4" fmla="*/ 9525 w 38100"/>
                              <a:gd name="connsiteY4" fmla="*/ 29845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8100" h="38100">
                                <a:moveTo>
                                  <a:pt x="9525" y="29845"/>
                                </a:moveTo>
                                <a:cubicBezTo>
                                  <a:pt x="18415" y="24765"/>
                                  <a:pt x="26035" y="18415"/>
                                  <a:pt x="32385" y="10795"/>
                                </a:cubicBezTo>
                                <a:cubicBezTo>
                                  <a:pt x="32385" y="10795"/>
                                  <a:pt x="32385" y="9525"/>
                                  <a:pt x="32385" y="9525"/>
                                </a:cubicBezTo>
                                <a:cubicBezTo>
                                  <a:pt x="32385" y="9525"/>
                                  <a:pt x="31115" y="9525"/>
                                  <a:pt x="31115" y="9525"/>
                                </a:cubicBezTo>
                                <a:cubicBezTo>
                                  <a:pt x="24765" y="15875"/>
                                  <a:pt x="17145" y="22225"/>
                                  <a:pt x="9525" y="2984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28" name="Freeform: Shape 11228"/>
                        <wps:cNvSpPr/>
                        <wps:spPr>
                          <a:xfrm>
                            <a:off x="6715125" y="5276850"/>
                            <a:ext cx="25400" cy="12700"/>
                          </a:xfrm>
                          <a:custGeom>
                            <a:avLst/>
                            <a:gdLst>
                              <a:gd name="connsiteX0" fmla="*/ 18415 w 25400"/>
                              <a:gd name="connsiteY0" fmla="*/ 9525 h 12700"/>
                              <a:gd name="connsiteX1" fmla="*/ 9525 w 25400"/>
                              <a:gd name="connsiteY1" fmla="*/ 13335 h 12700"/>
                              <a:gd name="connsiteX2" fmla="*/ 18415 w 254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8415" y="9525"/>
                                </a:moveTo>
                                <a:cubicBezTo>
                                  <a:pt x="15875" y="10795"/>
                                  <a:pt x="12065" y="12065"/>
                                  <a:pt x="9525" y="13335"/>
                                </a:cubicBezTo>
                                <a:cubicBezTo>
                                  <a:pt x="12065" y="15875"/>
                                  <a:pt x="17145" y="14605"/>
                                  <a:pt x="1841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29" name="Freeform: Shape 11229"/>
                        <wps:cNvSpPr/>
                        <wps:spPr>
                          <a:xfrm>
                            <a:off x="6677025" y="5228590"/>
                            <a:ext cx="25400" cy="254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7145 h 25400"/>
                              <a:gd name="connsiteX1" fmla="*/ 19685 w 25400"/>
                              <a:gd name="connsiteY1" fmla="*/ 9525 h 25400"/>
                              <a:gd name="connsiteX2" fmla="*/ 9525 w 25400"/>
                              <a:gd name="connsiteY2" fmla="*/ 1714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9525" y="17145"/>
                                </a:moveTo>
                                <a:lnTo>
                                  <a:pt x="19685" y="9525"/>
                                </a:lnTo>
                                <a:cubicBezTo>
                                  <a:pt x="15875" y="9525"/>
                                  <a:pt x="13335" y="14605"/>
                                  <a:pt x="9525" y="1714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30" name="Freeform: Shape 11230"/>
                        <wps:cNvSpPr/>
                        <wps:spPr>
                          <a:xfrm>
                            <a:off x="6687185" y="522351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0795 w 25400"/>
                              <a:gd name="connsiteY0" fmla="*/ 15875 h 25400"/>
                              <a:gd name="connsiteX1" fmla="*/ 17145 w 25400"/>
                              <a:gd name="connsiteY1" fmla="*/ 22225 h 25400"/>
                              <a:gd name="connsiteX2" fmla="*/ 22225 w 25400"/>
                              <a:gd name="connsiteY2" fmla="*/ 13335 h 25400"/>
                              <a:gd name="connsiteX3" fmla="*/ 15875 w 25400"/>
                              <a:gd name="connsiteY3" fmla="*/ 10795 h 25400"/>
                              <a:gd name="connsiteX4" fmla="*/ 14605 w 25400"/>
                              <a:gd name="connsiteY4" fmla="*/ 10795 h 25400"/>
                              <a:gd name="connsiteX5" fmla="*/ 14605 w 25400"/>
                              <a:gd name="connsiteY5" fmla="*/ 9525 h 25400"/>
                              <a:gd name="connsiteX6" fmla="*/ 10795 w 25400"/>
                              <a:gd name="connsiteY6" fmla="*/ 14605 h 25400"/>
                              <a:gd name="connsiteX7" fmla="*/ 10795 w 25400"/>
                              <a:gd name="connsiteY7" fmla="*/ 15875 h 25400"/>
                              <a:gd name="connsiteX8" fmla="*/ 9525 w 25400"/>
                              <a:gd name="connsiteY8" fmla="*/ 17145 h 25400"/>
                              <a:gd name="connsiteX9" fmla="*/ 10795 w 25400"/>
                              <a:gd name="connsiteY9" fmla="*/ 1587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0795" y="15875"/>
                                </a:moveTo>
                                <a:cubicBezTo>
                                  <a:pt x="10795" y="19685"/>
                                  <a:pt x="13335" y="20955"/>
                                  <a:pt x="17145" y="22225"/>
                                </a:cubicBezTo>
                                <a:cubicBezTo>
                                  <a:pt x="19685" y="20955"/>
                                  <a:pt x="24765" y="15875"/>
                                  <a:pt x="22225" y="13335"/>
                                </a:cubicBezTo>
                                <a:cubicBezTo>
                                  <a:pt x="20955" y="14605"/>
                                  <a:pt x="18415" y="9525"/>
                                  <a:pt x="15875" y="10795"/>
                                </a:cubicBezTo>
                                <a:lnTo>
                                  <a:pt x="14605" y="10795"/>
                                </a:lnTo>
                                <a:lnTo>
                                  <a:pt x="14605" y="9525"/>
                                </a:lnTo>
                                <a:cubicBezTo>
                                  <a:pt x="12065" y="10795"/>
                                  <a:pt x="10795" y="10795"/>
                                  <a:pt x="10795" y="14605"/>
                                </a:cubicBezTo>
                                <a:lnTo>
                                  <a:pt x="10795" y="15875"/>
                                </a:lnTo>
                                <a:lnTo>
                                  <a:pt x="9525" y="17145"/>
                                </a:lnTo>
                                <a:cubicBezTo>
                                  <a:pt x="9525" y="15875"/>
                                  <a:pt x="9525" y="15875"/>
                                  <a:pt x="10795" y="1587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31" name="Freeform: Shape 11231"/>
                        <wps:cNvSpPr/>
                        <wps:spPr>
                          <a:xfrm>
                            <a:off x="6708775" y="5269230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9525 h 12700"/>
                              <a:gd name="connsiteX1" fmla="*/ 12065 w 12700"/>
                              <a:gd name="connsiteY1" fmla="*/ 14605 h 12700"/>
                              <a:gd name="connsiteX2" fmla="*/ 9525 w 127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9525"/>
                                </a:moveTo>
                                <a:cubicBezTo>
                                  <a:pt x="9525" y="12065"/>
                                  <a:pt x="9525" y="14605"/>
                                  <a:pt x="12065" y="14605"/>
                                </a:cubicBezTo>
                                <a:cubicBezTo>
                                  <a:pt x="12065" y="12065"/>
                                  <a:pt x="12065" y="9525"/>
                                  <a:pt x="952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32" name="Freeform: Shape 11232"/>
                        <wps:cNvSpPr/>
                        <wps:spPr>
                          <a:xfrm>
                            <a:off x="6683375" y="525018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9685 w 25400"/>
                              <a:gd name="connsiteY0" fmla="*/ 13335 h 25400"/>
                              <a:gd name="connsiteX1" fmla="*/ 18415 w 25400"/>
                              <a:gd name="connsiteY1" fmla="*/ 12065 h 25400"/>
                              <a:gd name="connsiteX2" fmla="*/ 19685 w 25400"/>
                              <a:gd name="connsiteY2" fmla="*/ 9525 h 25400"/>
                              <a:gd name="connsiteX3" fmla="*/ 9525 w 25400"/>
                              <a:gd name="connsiteY3" fmla="*/ 22225 h 25400"/>
                              <a:gd name="connsiteX4" fmla="*/ 24765 w 25400"/>
                              <a:gd name="connsiteY4" fmla="*/ 18415 h 25400"/>
                              <a:gd name="connsiteX5" fmla="*/ 19685 w 25400"/>
                              <a:gd name="connsiteY5" fmla="*/ 1333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9685" y="13335"/>
                                </a:moveTo>
                                <a:lnTo>
                                  <a:pt x="18415" y="12065"/>
                                </a:lnTo>
                                <a:lnTo>
                                  <a:pt x="19685" y="9525"/>
                                </a:lnTo>
                                <a:cubicBezTo>
                                  <a:pt x="14605" y="10795"/>
                                  <a:pt x="12065" y="17145"/>
                                  <a:pt x="9525" y="22225"/>
                                </a:cubicBezTo>
                                <a:cubicBezTo>
                                  <a:pt x="14605" y="20955"/>
                                  <a:pt x="22225" y="24765"/>
                                  <a:pt x="24765" y="18415"/>
                                </a:cubicBezTo>
                                <a:cubicBezTo>
                                  <a:pt x="23495" y="18415"/>
                                  <a:pt x="17145" y="20955"/>
                                  <a:pt x="19685" y="1333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33" name="Freeform: Shape 11233"/>
                        <wps:cNvSpPr/>
                        <wps:spPr>
                          <a:xfrm>
                            <a:off x="6384925" y="4806754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0992 h 12700"/>
                              <a:gd name="connsiteX1" fmla="*/ 15875 w 25400"/>
                              <a:gd name="connsiteY1" fmla="*/ 10992 h 12700"/>
                              <a:gd name="connsiteX2" fmla="*/ 9525 w 25400"/>
                              <a:gd name="connsiteY2" fmla="*/ 10992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0992"/>
                                </a:moveTo>
                                <a:lnTo>
                                  <a:pt x="15875" y="10992"/>
                                </a:lnTo>
                                <a:cubicBezTo>
                                  <a:pt x="13335" y="9721"/>
                                  <a:pt x="10795" y="8451"/>
                                  <a:pt x="9525" y="1099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34" name="Freeform: Shape 11234"/>
                        <wps:cNvSpPr/>
                        <wps:spPr>
                          <a:xfrm>
                            <a:off x="6302208" y="4834657"/>
                            <a:ext cx="88900" cy="76200"/>
                          </a:xfrm>
                          <a:custGeom>
                            <a:avLst/>
                            <a:gdLst>
                              <a:gd name="connsiteX0" fmla="*/ 64302 w 88900"/>
                              <a:gd name="connsiteY0" fmla="*/ 51668 h 76200"/>
                              <a:gd name="connsiteX1" fmla="*/ 80812 w 88900"/>
                              <a:gd name="connsiteY1" fmla="*/ 41509 h 76200"/>
                              <a:gd name="connsiteX2" fmla="*/ 78272 w 88900"/>
                              <a:gd name="connsiteY2" fmla="*/ 35159 h 76200"/>
                              <a:gd name="connsiteX3" fmla="*/ 73192 w 88900"/>
                              <a:gd name="connsiteY3" fmla="*/ 32618 h 76200"/>
                              <a:gd name="connsiteX4" fmla="*/ 73192 w 88900"/>
                              <a:gd name="connsiteY4" fmla="*/ 26268 h 76200"/>
                              <a:gd name="connsiteX5" fmla="*/ 66842 w 88900"/>
                              <a:gd name="connsiteY5" fmla="*/ 17378 h 76200"/>
                              <a:gd name="connsiteX6" fmla="*/ 65572 w 88900"/>
                              <a:gd name="connsiteY6" fmla="*/ 21188 h 76200"/>
                              <a:gd name="connsiteX7" fmla="*/ 64302 w 88900"/>
                              <a:gd name="connsiteY7" fmla="*/ 17378 h 76200"/>
                              <a:gd name="connsiteX8" fmla="*/ 63032 w 88900"/>
                              <a:gd name="connsiteY8" fmla="*/ 17378 h 76200"/>
                              <a:gd name="connsiteX9" fmla="*/ 61762 w 88900"/>
                              <a:gd name="connsiteY9" fmla="*/ 17378 h 76200"/>
                              <a:gd name="connsiteX10" fmla="*/ 50332 w 88900"/>
                              <a:gd name="connsiteY10" fmla="*/ 24998 h 76200"/>
                              <a:gd name="connsiteX11" fmla="*/ 61762 w 88900"/>
                              <a:gd name="connsiteY11" fmla="*/ 16109 h 76200"/>
                              <a:gd name="connsiteX12" fmla="*/ 61762 w 88900"/>
                              <a:gd name="connsiteY12" fmla="*/ 13568 h 76200"/>
                              <a:gd name="connsiteX13" fmla="*/ 64302 w 88900"/>
                              <a:gd name="connsiteY13" fmla="*/ 13568 h 76200"/>
                              <a:gd name="connsiteX14" fmla="*/ 64302 w 88900"/>
                              <a:gd name="connsiteY14" fmla="*/ 9759 h 76200"/>
                              <a:gd name="connsiteX15" fmla="*/ 31282 w 88900"/>
                              <a:gd name="connsiteY15" fmla="*/ 24998 h 76200"/>
                              <a:gd name="connsiteX16" fmla="*/ 28742 w 88900"/>
                              <a:gd name="connsiteY16" fmla="*/ 24998 h 76200"/>
                              <a:gd name="connsiteX17" fmla="*/ 26202 w 88900"/>
                              <a:gd name="connsiteY17" fmla="*/ 24998 h 76200"/>
                              <a:gd name="connsiteX18" fmla="*/ 27472 w 88900"/>
                              <a:gd name="connsiteY18" fmla="*/ 30078 h 76200"/>
                              <a:gd name="connsiteX19" fmla="*/ 19852 w 88900"/>
                              <a:gd name="connsiteY19" fmla="*/ 30078 h 76200"/>
                              <a:gd name="connsiteX20" fmla="*/ 17312 w 88900"/>
                              <a:gd name="connsiteY20" fmla="*/ 41509 h 76200"/>
                              <a:gd name="connsiteX21" fmla="*/ 16042 w 88900"/>
                              <a:gd name="connsiteY21" fmla="*/ 44048 h 76200"/>
                              <a:gd name="connsiteX22" fmla="*/ 9692 w 88900"/>
                              <a:gd name="connsiteY22" fmla="*/ 60559 h 76200"/>
                              <a:gd name="connsiteX23" fmla="*/ 26202 w 88900"/>
                              <a:gd name="connsiteY23" fmla="*/ 70718 h 76200"/>
                              <a:gd name="connsiteX24" fmla="*/ 55412 w 88900"/>
                              <a:gd name="connsiteY24" fmla="*/ 60559 h 76200"/>
                              <a:gd name="connsiteX25" fmla="*/ 69382 w 88900"/>
                              <a:gd name="connsiteY25" fmla="*/ 60559 h 76200"/>
                              <a:gd name="connsiteX26" fmla="*/ 80812 w 88900"/>
                              <a:gd name="connsiteY26" fmla="*/ 69448 h 76200"/>
                              <a:gd name="connsiteX27" fmla="*/ 64302 w 88900"/>
                              <a:gd name="connsiteY27" fmla="*/ 51668 h 76200"/>
                              <a:gd name="connsiteX28" fmla="*/ 61762 w 88900"/>
                              <a:gd name="connsiteY28" fmla="*/ 33888 h 76200"/>
                              <a:gd name="connsiteX29" fmla="*/ 63032 w 88900"/>
                              <a:gd name="connsiteY29" fmla="*/ 30078 h 76200"/>
                              <a:gd name="connsiteX30" fmla="*/ 61762 w 88900"/>
                              <a:gd name="connsiteY30" fmla="*/ 33888 h 76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88900" h="76200">
                                <a:moveTo>
                                  <a:pt x="64302" y="51668"/>
                                </a:moveTo>
                                <a:cubicBezTo>
                                  <a:pt x="70652" y="46588"/>
                                  <a:pt x="78272" y="52938"/>
                                  <a:pt x="80812" y="41509"/>
                                </a:cubicBezTo>
                                <a:cubicBezTo>
                                  <a:pt x="74462" y="41509"/>
                                  <a:pt x="79542" y="38968"/>
                                  <a:pt x="78272" y="35159"/>
                                </a:cubicBezTo>
                                <a:cubicBezTo>
                                  <a:pt x="75732" y="32618"/>
                                  <a:pt x="74462" y="36428"/>
                                  <a:pt x="73192" y="32618"/>
                                </a:cubicBezTo>
                                <a:cubicBezTo>
                                  <a:pt x="77002" y="32618"/>
                                  <a:pt x="73192" y="27538"/>
                                  <a:pt x="73192" y="26268"/>
                                </a:cubicBezTo>
                                <a:cubicBezTo>
                                  <a:pt x="66842" y="31348"/>
                                  <a:pt x="69382" y="18648"/>
                                  <a:pt x="66842" y="17378"/>
                                </a:cubicBezTo>
                                <a:cubicBezTo>
                                  <a:pt x="66842" y="18648"/>
                                  <a:pt x="66842" y="21188"/>
                                  <a:pt x="65572" y="21188"/>
                                </a:cubicBezTo>
                                <a:cubicBezTo>
                                  <a:pt x="65572" y="19918"/>
                                  <a:pt x="65572" y="18648"/>
                                  <a:pt x="64302" y="17378"/>
                                </a:cubicBezTo>
                                <a:lnTo>
                                  <a:pt x="63032" y="17378"/>
                                </a:lnTo>
                                <a:lnTo>
                                  <a:pt x="61762" y="17378"/>
                                </a:lnTo>
                                <a:cubicBezTo>
                                  <a:pt x="57952" y="19918"/>
                                  <a:pt x="55412" y="23728"/>
                                  <a:pt x="50332" y="24998"/>
                                </a:cubicBezTo>
                                <a:cubicBezTo>
                                  <a:pt x="52872" y="21188"/>
                                  <a:pt x="56682" y="18648"/>
                                  <a:pt x="61762" y="16109"/>
                                </a:cubicBezTo>
                                <a:lnTo>
                                  <a:pt x="61762" y="13568"/>
                                </a:lnTo>
                                <a:lnTo>
                                  <a:pt x="64302" y="13568"/>
                                </a:lnTo>
                                <a:cubicBezTo>
                                  <a:pt x="64302" y="12298"/>
                                  <a:pt x="64302" y="11028"/>
                                  <a:pt x="64302" y="9759"/>
                                </a:cubicBezTo>
                                <a:cubicBezTo>
                                  <a:pt x="51602" y="7218"/>
                                  <a:pt x="47792" y="26268"/>
                                  <a:pt x="31282" y="24998"/>
                                </a:cubicBezTo>
                                <a:lnTo>
                                  <a:pt x="28742" y="24998"/>
                                </a:lnTo>
                                <a:lnTo>
                                  <a:pt x="26202" y="24998"/>
                                </a:lnTo>
                                <a:cubicBezTo>
                                  <a:pt x="26202" y="26268"/>
                                  <a:pt x="30012" y="30078"/>
                                  <a:pt x="27472" y="30078"/>
                                </a:cubicBezTo>
                                <a:cubicBezTo>
                                  <a:pt x="27472" y="27538"/>
                                  <a:pt x="23662" y="31348"/>
                                  <a:pt x="19852" y="30078"/>
                                </a:cubicBezTo>
                                <a:cubicBezTo>
                                  <a:pt x="22392" y="36428"/>
                                  <a:pt x="12232" y="36428"/>
                                  <a:pt x="17312" y="41509"/>
                                </a:cubicBezTo>
                                <a:cubicBezTo>
                                  <a:pt x="10962" y="40238"/>
                                  <a:pt x="16042" y="42778"/>
                                  <a:pt x="16042" y="44048"/>
                                </a:cubicBezTo>
                                <a:cubicBezTo>
                                  <a:pt x="14772" y="47859"/>
                                  <a:pt x="8422" y="52938"/>
                                  <a:pt x="9692" y="60559"/>
                                </a:cubicBezTo>
                                <a:cubicBezTo>
                                  <a:pt x="16042" y="60559"/>
                                  <a:pt x="19852" y="68178"/>
                                  <a:pt x="26202" y="70718"/>
                                </a:cubicBezTo>
                                <a:cubicBezTo>
                                  <a:pt x="33822" y="61828"/>
                                  <a:pt x="55412" y="73259"/>
                                  <a:pt x="55412" y="60559"/>
                                </a:cubicBezTo>
                                <a:cubicBezTo>
                                  <a:pt x="61762" y="56748"/>
                                  <a:pt x="63032" y="61828"/>
                                  <a:pt x="69382" y="60559"/>
                                </a:cubicBezTo>
                                <a:cubicBezTo>
                                  <a:pt x="69382" y="66909"/>
                                  <a:pt x="75732" y="68178"/>
                                  <a:pt x="80812" y="69448"/>
                                </a:cubicBezTo>
                                <a:cubicBezTo>
                                  <a:pt x="80812" y="59288"/>
                                  <a:pt x="70652" y="60559"/>
                                  <a:pt x="64302" y="51668"/>
                                </a:cubicBezTo>
                                <a:close/>
                                <a:moveTo>
                                  <a:pt x="61762" y="33888"/>
                                </a:moveTo>
                                <a:cubicBezTo>
                                  <a:pt x="61762" y="33888"/>
                                  <a:pt x="63032" y="30078"/>
                                  <a:pt x="63032" y="30078"/>
                                </a:cubicBezTo>
                                <a:cubicBezTo>
                                  <a:pt x="65572" y="30078"/>
                                  <a:pt x="64302" y="37698"/>
                                  <a:pt x="61762" y="3388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35" name="Freeform: Shape 11235"/>
                        <wps:cNvSpPr/>
                        <wps:spPr>
                          <a:xfrm>
                            <a:off x="6361922" y="209793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4748 w 25400"/>
                              <a:gd name="connsiteY0" fmla="*/ 9635 h 25400"/>
                              <a:gd name="connsiteX1" fmla="*/ 9668 w 25400"/>
                              <a:gd name="connsiteY1" fmla="*/ 17255 h 25400"/>
                              <a:gd name="connsiteX2" fmla="*/ 14748 w 25400"/>
                              <a:gd name="connsiteY2" fmla="*/ 963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4748" y="9635"/>
                                </a:moveTo>
                                <a:cubicBezTo>
                                  <a:pt x="16018" y="9635"/>
                                  <a:pt x="8398" y="15985"/>
                                  <a:pt x="9668" y="17255"/>
                                </a:cubicBezTo>
                                <a:cubicBezTo>
                                  <a:pt x="14748" y="18525"/>
                                  <a:pt x="22368" y="8365"/>
                                  <a:pt x="14748" y="963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36" name="Freeform: Shape 11236"/>
                        <wps:cNvSpPr/>
                        <wps:spPr>
                          <a:xfrm>
                            <a:off x="6289872" y="502412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1868 w 25400"/>
                              <a:gd name="connsiteY0" fmla="*/ 9525 h 25400"/>
                              <a:gd name="connsiteX1" fmla="*/ 22028 w 25400"/>
                              <a:gd name="connsiteY1" fmla="*/ 22225 h 25400"/>
                              <a:gd name="connsiteX2" fmla="*/ 22028 w 25400"/>
                              <a:gd name="connsiteY2" fmla="*/ 15875 h 25400"/>
                              <a:gd name="connsiteX3" fmla="*/ 11868 w 25400"/>
                              <a:gd name="connsiteY3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1868" y="9525"/>
                                </a:moveTo>
                                <a:cubicBezTo>
                                  <a:pt x="5518" y="18415"/>
                                  <a:pt x="13138" y="26035"/>
                                  <a:pt x="22028" y="22225"/>
                                </a:cubicBezTo>
                                <a:cubicBezTo>
                                  <a:pt x="22028" y="19685"/>
                                  <a:pt x="22028" y="18415"/>
                                  <a:pt x="22028" y="15875"/>
                                </a:cubicBezTo>
                                <a:cubicBezTo>
                                  <a:pt x="15678" y="17145"/>
                                  <a:pt x="16948" y="10795"/>
                                  <a:pt x="11868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37" name="Freeform: Shape 11237"/>
                        <wps:cNvSpPr/>
                        <wps:spPr>
                          <a:xfrm>
                            <a:off x="6306185" y="4895117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10258 h 12700"/>
                              <a:gd name="connsiteX1" fmla="*/ 14605 w 12700"/>
                              <a:gd name="connsiteY1" fmla="*/ 10258 h 12700"/>
                              <a:gd name="connsiteX2" fmla="*/ 9525 w 12700"/>
                              <a:gd name="connsiteY2" fmla="*/ 10258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10258"/>
                                </a:moveTo>
                                <a:cubicBezTo>
                                  <a:pt x="12065" y="11528"/>
                                  <a:pt x="13335" y="15338"/>
                                  <a:pt x="14605" y="10258"/>
                                </a:cubicBezTo>
                                <a:cubicBezTo>
                                  <a:pt x="10795" y="12798"/>
                                  <a:pt x="9525" y="7718"/>
                                  <a:pt x="9525" y="1025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38" name="Freeform: Shape 11238"/>
                        <wps:cNvSpPr/>
                        <wps:spPr>
                          <a:xfrm>
                            <a:off x="6306320" y="5036113"/>
                            <a:ext cx="12700" cy="12700"/>
                          </a:xfrm>
                          <a:custGeom>
                            <a:avLst/>
                            <a:gdLst>
                              <a:gd name="connsiteX0" fmla="*/ 11930 w 12700"/>
                              <a:gd name="connsiteY0" fmla="*/ 11502 h 12700"/>
                              <a:gd name="connsiteX1" fmla="*/ 11930 w 12700"/>
                              <a:gd name="connsiteY1" fmla="*/ 11502 h 12700"/>
                              <a:gd name="connsiteX2" fmla="*/ 11930 w 12700"/>
                              <a:gd name="connsiteY2" fmla="*/ 11502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1930" y="11502"/>
                                </a:moveTo>
                                <a:cubicBezTo>
                                  <a:pt x="9389" y="5152"/>
                                  <a:pt x="8120" y="16582"/>
                                  <a:pt x="11930" y="11502"/>
                                </a:cubicBezTo>
                                <a:lnTo>
                                  <a:pt x="11930" y="1150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39" name="Freeform: Shape 11239"/>
                        <wps:cNvSpPr/>
                        <wps:spPr>
                          <a:xfrm>
                            <a:off x="6393947" y="202311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3203 w 25400"/>
                              <a:gd name="connsiteY0" fmla="*/ 15875 h 25400"/>
                              <a:gd name="connsiteX1" fmla="*/ 15743 w 25400"/>
                              <a:gd name="connsiteY1" fmla="*/ 9525 h 25400"/>
                              <a:gd name="connsiteX2" fmla="*/ 13203 w 25400"/>
                              <a:gd name="connsiteY2" fmla="*/ 1587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3203" y="15875"/>
                                </a:moveTo>
                                <a:cubicBezTo>
                                  <a:pt x="11933" y="13335"/>
                                  <a:pt x="17013" y="12065"/>
                                  <a:pt x="15743" y="9525"/>
                                </a:cubicBezTo>
                                <a:cubicBezTo>
                                  <a:pt x="9393" y="9525"/>
                                  <a:pt x="6853" y="17145"/>
                                  <a:pt x="13203" y="1587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40" name="Freeform: Shape 11240"/>
                        <wps:cNvSpPr/>
                        <wps:spPr>
                          <a:xfrm>
                            <a:off x="6428206" y="202184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1964 w 25400"/>
                              <a:gd name="connsiteY0" fmla="*/ 17145 h 25400"/>
                              <a:gd name="connsiteX1" fmla="*/ 17044 w 25400"/>
                              <a:gd name="connsiteY1" fmla="*/ 9525 h 25400"/>
                              <a:gd name="connsiteX2" fmla="*/ 11964 w 25400"/>
                              <a:gd name="connsiteY2" fmla="*/ 1714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1964" y="17145"/>
                                </a:moveTo>
                                <a:cubicBezTo>
                                  <a:pt x="14504" y="14605"/>
                                  <a:pt x="15774" y="13335"/>
                                  <a:pt x="17044" y="9525"/>
                                </a:cubicBezTo>
                                <a:cubicBezTo>
                                  <a:pt x="13234" y="10795"/>
                                  <a:pt x="5614" y="17145"/>
                                  <a:pt x="11964" y="1714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41" name="Freeform: Shape 11241"/>
                        <wps:cNvSpPr/>
                        <wps:spPr>
                          <a:xfrm>
                            <a:off x="6359525" y="2038350"/>
                            <a:ext cx="25400" cy="25400"/>
                          </a:xfrm>
                          <a:custGeom>
                            <a:avLst/>
                            <a:gdLst>
                              <a:gd name="connsiteX0" fmla="*/ 23495 w 25400"/>
                              <a:gd name="connsiteY0" fmla="*/ 9525 h 25400"/>
                              <a:gd name="connsiteX1" fmla="*/ 9525 w 25400"/>
                              <a:gd name="connsiteY1" fmla="*/ 19685 h 25400"/>
                              <a:gd name="connsiteX2" fmla="*/ 23495 w 25400"/>
                              <a:gd name="connsiteY2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23495" y="9525"/>
                                </a:moveTo>
                                <a:cubicBezTo>
                                  <a:pt x="15875" y="12065"/>
                                  <a:pt x="9525" y="14605"/>
                                  <a:pt x="9525" y="19685"/>
                                </a:cubicBezTo>
                                <a:cubicBezTo>
                                  <a:pt x="17145" y="17145"/>
                                  <a:pt x="22225" y="14605"/>
                                  <a:pt x="2349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42" name="Freeform: Shape 11242"/>
                        <wps:cNvSpPr/>
                        <wps:spPr>
                          <a:xfrm>
                            <a:off x="6383417" y="2080260"/>
                            <a:ext cx="25400" cy="25400"/>
                          </a:xfrm>
                          <a:custGeom>
                            <a:avLst/>
                            <a:gdLst>
                              <a:gd name="connsiteX0" fmla="*/ 9763 w 25400"/>
                              <a:gd name="connsiteY0" fmla="*/ 20955 h 25400"/>
                              <a:gd name="connsiteX1" fmla="*/ 21193 w 25400"/>
                              <a:gd name="connsiteY1" fmla="*/ 9525 h 25400"/>
                              <a:gd name="connsiteX2" fmla="*/ 9763 w 25400"/>
                              <a:gd name="connsiteY2" fmla="*/ 2095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9763" y="20955"/>
                                </a:moveTo>
                                <a:cubicBezTo>
                                  <a:pt x="17383" y="18415"/>
                                  <a:pt x="23733" y="15875"/>
                                  <a:pt x="21193" y="9525"/>
                                </a:cubicBezTo>
                                <a:cubicBezTo>
                                  <a:pt x="12303" y="10795"/>
                                  <a:pt x="8493" y="14605"/>
                                  <a:pt x="9763" y="2095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43" name="Freeform: Shape 11243"/>
                        <wps:cNvSpPr/>
                        <wps:spPr>
                          <a:xfrm>
                            <a:off x="6387465" y="4809490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14605 h 12700"/>
                              <a:gd name="connsiteX1" fmla="*/ 12065 w 12700"/>
                              <a:gd name="connsiteY1" fmla="*/ 9525 h 12700"/>
                              <a:gd name="connsiteX2" fmla="*/ 9525 w 12700"/>
                              <a:gd name="connsiteY2" fmla="*/ 1460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14605"/>
                                </a:moveTo>
                                <a:cubicBezTo>
                                  <a:pt x="9525" y="12065"/>
                                  <a:pt x="12065" y="10795"/>
                                  <a:pt x="12065" y="9525"/>
                                </a:cubicBezTo>
                                <a:lnTo>
                                  <a:pt x="9525" y="1460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44" name="Freeform: Shape 11244"/>
                        <wps:cNvSpPr/>
                        <wps:spPr>
                          <a:xfrm>
                            <a:off x="6378575" y="4810760"/>
                            <a:ext cx="25400" cy="25400"/>
                          </a:xfrm>
                          <a:custGeom>
                            <a:avLst/>
                            <a:gdLst>
                              <a:gd name="connsiteX0" fmla="*/ 20955 w 25400"/>
                              <a:gd name="connsiteY0" fmla="*/ 12065 h 25400"/>
                              <a:gd name="connsiteX1" fmla="*/ 18415 w 25400"/>
                              <a:gd name="connsiteY1" fmla="*/ 12065 h 25400"/>
                              <a:gd name="connsiteX2" fmla="*/ 18415 w 25400"/>
                              <a:gd name="connsiteY2" fmla="*/ 9525 h 25400"/>
                              <a:gd name="connsiteX3" fmla="*/ 9525 w 25400"/>
                              <a:gd name="connsiteY3" fmla="*/ 14605 h 25400"/>
                              <a:gd name="connsiteX4" fmla="*/ 27305 w 25400"/>
                              <a:gd name="connsiteY4" fmla="*/ 17145 h 25400"/>
                              <a:gd name="connsiteX5" fmla="*/ 20955 w 25400"/>
                              <a:gd name="connsiteY5" fmla="*/ 1206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20955" y="12065"/>
                                </a:moveTo>
                                <a:lnTo>
                                  <a:pt x="18415" y="12065"/>
                                </a:lnTo>
                                <a:lnTo>
                                  <a:pt x="18415" y="9525"/>
                                </a:lnTo>
                                <a:cubicBezTo>
                                  <a:pt x="14605" y="10795"/>
                                  <a:pt x="14605" y="15875"/>
                                  <a:pt x="9525" y="14605"/>
                                </a:cubicBezTo>
                                <a:cubicBezTo>
                                  <a:pt x="9525" y="23495"/>
                                  <a:pt x="22225" y="19685"/>
                                  <a:pt x="27305" y="17145"/>
                                </a:cubicBezTo>
                                <a:cubicBezTo>
                                  <a:pt x="23495" y="18415"/>
                                  <a:pt x="24765" y="12065"/>
                                  <a:pt x="20955" y="1206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45" name="Freeform: Shape 11245"/>
                        <wps:cNvSpPr/>
                        <wps:spPr>
                          <a:xfrm>
                            <a:off x="6369685" y="4531360"/>
                            <a:ext cx="25400" cy="25400"/>
                          </a:xfrm>
                          <a:custGeom>
                            <a:avLst/>
                            <a:gdLst>
                              <a:gd name="connsiteX0" fmla="*/ 20955 w 25400"/>
                              <a:gd name="connsiteY0" fmla="*/ 14605 h 25400"/>
                              <a:gd name="connsiteX1" fmla="*/ 18415 w 25400"/>
                              <a:gd name="connsiteY1" fmla="*/ 12065 h 25400"/>
                              <a:gd name="connsiteX2" fmla="*/ 15875 w 25400"/>
                              <a:gd name="connsiteY2" fmla="*/ 12065 h 25400"/>
                              <a:gd name="connsiteX3" fmla="*/ 14605 w 25400"/>
                              <a:gd name="connsiteY3" fmla="*/ 9525 h 25400"/>
                              <a:gd name="connsiteX4" fmla="*/ 10795 w 25400"/>
                              <a:gd name="connsiteY4" fmla="*/ 10795 h 25400"/>
                              <a:gd name="connsiteX5" fmla="*/ 9525 w 25400"/>
                              <a:gd name="connsiteY5" fmla="*/ 14605 h 25400"/>
                              <a:gd name="connsiteX6" fmla="*/ 15875 w 25400"/>
                              <a:gd name="connsiteY6" fmla="*/ 20955 h 25400"/>
                              <a:gd name="connsiteX7" fmla="*/ 20955 w 25400"/>
                              <a:gd name="connsiteY7" fmla="*/ 1460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20955" y="14605"/>
                                </a:moveTo>
                                <a:cubicBezTo>
                                  <a:pt x="19685" y="14605"/>
                                  <a:pt x="19685" y="13335"/>
                                  <a:pt x="18415" y="12065"/>
                                </a:cubicBezTo>
                                <a:lnTo>
                                  <a:pt x="15875" y="12065"/>
                                </a:lnTo>
                                <a:lnTo>
                                  <a:pt x="14605" y="9525"/>
                                </a:lnTo>
                                <a:cubicBezTo>
                                  <a:pt x="13335" y="9525"/>
                                  <a:pt x="12065" y="9525"/>
                                  <a:pt x="10795" y="10795"/>
                                </a:cubicBezTo>
                                <a:cubicBezTo>
                                  <a:pt x="9525" y="13335"/>
                                  <a:pt x="14605" y="15875"/>
                                  <a:pt x="9525" y="14605"/>
                                </a:cubicBezTo>
                                <a:cubicBezTo>
                                  <a:pt x="9525" y="18415"/>
                                  <a:pt x="12065" y="19685"/>
                                  <a:pt x="15875" y="20955"/>
                                </a:cubicBezTo>
                                <a:cubicBezTo>
                                  <a:pt x="17145" y="18415"/>
                                  <a:pt x="19685" y="18415"/>
                                  <a:pt x="20955" y="1460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46" name="Freeform: Shape 11246"/>
                        <wps:cNvSpPr/>
                        <wps:spPr>
                          <a:xfrm>
                            <a:off x="6761773" y="5220714"/>
                            <a:ext cx="12700" cy="12700"/>
                          </a:xfrm>
                          <a:custGeom>
                            <a:avLst/>
                            <a:gdLst>
                              <a:gd name="connsiteX0" fmla="*/ 11137 w 12700"/>
                              <a:gd name="connsiteY0" fmla="*/ 13590 h 12700"/>
                              <a:gd name="connsiteX1" fmla="*/ 13677 w 12700"/>
                              <a:gd name="connsiteY1" fmla="*/ 9781 h 12700"/>
                              <a:gd name="connsiteX2" fmla="*/ 11137 w 12700"/>
                              <a:gd name="connsiteY2" fmla="*/ 13590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1137" y="13590"/>
                                </a:moveTo>
                                <a:cubicBezTo>
                                  <a:pt x="11137" y="12320"/>
                                  <a:pt x="13677" y="11051"/>
                                  <a:pt x="13677" y="9781"/>
                                </a:cubicBezTo>
                                <a:cubicBezTo>
                                  <a:pt x="11137" y="8511"/>
                                  <a:pt x="7327" y="12320"/>
                                  <a:pt x="11137" y="135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47" name="Freeform: Shape 11247"/>
                        <wps:cNvSpPr/>
                        <wps:spPr>
                          <a:xfrm>
                            <a:off x="6321058" y="4793377"/>
                            <a:ext cx="25400" cy="25400"/>
                          </a:xfrm>
                          <a:custGeom>
                            <a:avLst/>
                            <a:gdLst>
                              <a:gd name="connsiteX0" fmla="*/ 9892 w 25400"/>
                              <a:gd name="connsiteY0" fmla="*/ 11668 h 25400"/>
                              <a:gd name="connsiteX1" fmla="*/ 9892 w 25400"/>
                              <a:gd name="connsiteY1" fmla="*/ 23098 h 25400"/>
                              <a:gd name="connsiteX2" fmla="*/ 18782 w 25400"/>
                              <a:gd name="connsiteY2" fmla="*/ 26908 h 25400"/>
                              <a:gd name="connsiteX3" fmla="*/ 23862 w 25400"/>
                              <a:gd name="connsiteY3" fmla="*/ 20558 h 25400"/>
                              <a:gd name="connsiteX4" fmla="*/ 18782 w 25400"/>
                              <a:gd name="connsiteY4" fmla="*/ 10398 h 25400"/>
                              <a:gd name="connsiteX5" fmla="*/ 9892 w 25400"/>
                              <a:gd name="connsiteY5" fmla="*/ 11668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9892" y="11668"/>
                                </a:moveTo>
                                <a:cubicBezTo>
                                  <a:pt x="8622" y="16748"/>
                                  <a:pt x="11162" y="18018"/>
                                  <a:pt x="9892" y="23098"/>
                                </a:cubicBezTo>
                                <a:cubicBezTo>
                                  <a:pt x="16242" y="19288"/>
                                  <a:pt x="13701" y="25638"/>
                                  <a:pt x="18782" y="26908"/>
                                </a:cubicBezTo>
                                <a:cubicBezTo>
                                  <a:pt x="18782" y="21828"/>
                                  <a:pt x="22592" y="23098"/>
                                  <a:pt x="23862" y="20558"/>
                                </a:cubicBezTo>
                                <a:cubicBezTo>
                                  <a:pt x="23862" y="15478"/>
                                  <a:pt x="13701" y="15478"/>
                                  <a:pt x="18782" y="10398"/>
                                </a:cubicBezTo>
                                <a:cubicBezTo>
                                  <a:pt x="14972" y="7858"/>
                                  <a:pt x="13701" y="11668"/>
                                  <a:pt x="9892" y="1166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48" name="Freeform: Shape 11248"/>
                        <wps:cNvSpPr/>
                        <wps:spPr>
                          <a:xfrm>
                            <a:off x="6335395" y="3192780"/>
                            <a:ext cx="25400" cy="254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9685 h 25400"/>
                              <a:gd name="connsiteX1" fmla="*/ 15875 w 25400"/>
                              <a:gd name="connsiteY1" fmla="*/ 22225 h 25400"/>
                              <a:gd name="connsiteX2" fmla="*/ 20955 w 25400"/>
                              <a:gd name="connsiteY2" fmla="*/ 9525 h 25400"/>
                              <a:gd name="connsiteX3" fmla="*/ 9525 w 25400"/>
                              <a:gd name="connsiteY3" fmla="*/ 1968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9525" y="19685"/>
                                </a:moveTo>
                                <a:cubicBezTo>
                                  <a:pt x="12065" y="19685"/>
                                  <a:pt x="14605" y="20955"/>
                                  <a:pt x="15875" y="22225"/>
                                </a:cubicBezTo>
                                <a:cubicBezTo>
                                  <a:pt x="22225" y="19685"/>
                                  <a:pt x="23495" y="15875"/>
                                  <a:pt x="20955" y="9525"/>
                                </a:cubicBezTo>
                                <a:cubicBezTo>
                                  <a:pt x="18415" y="13335"/>
                                  <a:pt x="9525" y="14605"/>
                                  <a:pt x="9525" y="1968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49" name="Freeform: Shape 11249"/>
                        <wps:cNvSpPr/>
                        <wps:spPr>
                          <a:xfrm>
                            <a:off x="6358255" y="3181350"/>
                            <a:ext cx="25400" cy="25400"/>
                          </a:xfrm>
                          <a:custGeom>
                            <a:avLst/>
                            <a:gdLst>
                              <a:gd name="connsiteX0" fmla="*/ 22225 w 25400"/>
                              <a:gd name="connsiteY0" fmla="*/ 9525 h 25400"/>
                              <a:gd name="connsiteX1" fmla="*/ 9525 w 25400"/>
                              <a:gd name="connsiteY1" fmla="*/ 17145 h 25400"/>
                              <a:gd name="connsiteX2" fmla="*/ 22225 w 25400"/>
                              <a:gd name="connsiteY2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22225" y="9525"/>
                                </a:moveTo>
                                <a:lnTo>
                                  <a:pt x="9525" y="17145"/>
                                </a:lnTo>
                                <a:cubicBezTo>
                                  <a:pt x="13335" y="14605"/>
                                  <a:pt x="18415" y="13335"/>
                                  <a:pt x="2222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50" name="Freeform: Shape 11250"/>
                        <wps:cNvSpPr/>
                        <wps:spPr>
                          <a:xfrm>
                            <a:off x="6346463" y="3205480"/>
                            <a:ext cx="25400" cy="12700"/>
                          </a:xfrm>
                          <a:custGeom>
                            <a:avLst/>
                            <a:gdLst>
                              <a:gd name="connsiteX0" fmla="*/ 12428 w 25400"/>
                              <a:gd name="connsiteY0" fmla="*/ 14605 h 12700"/>
                              <a:gd name="connsiteX1" fmla="*/ 18778 w 25400"/>
                              <a:gd name="connsiteY1" fmla="*/ 9525 h 12700"/>
                              <a:gd name="connsiteX2" fmla="*/ 12428 w 25400"/>
                              <a:gd name="connsiteY2" fmla="*/ 1460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2428" y="14605"/>
                                </a:moveTo>
                                <a:cubicBezTo>
                                  <a:pt x="13697" y="14605"/>
                                  <a:pt x="26397" y="9525"/>
                                  <a:pt x="18778" y="9525"/>
                                </a:cubicBezTo>
                                <a:cubicBezTo>
                                  <a:pt x="8617" y="10795"/>
                                  <a:pt x="7347" y="15875"/>
                                  <a:pt x="12428" y="1460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51" name="Freeform: Shape 11251"/>
                        <wps:cNvSpPr/>
                        <wps:spPr>
                          <a:xfrm>
                            <a:off x="6345299" y="4818380"/>
                            <a:ext cx="12700" cy="12700"/>
                          </a:xfrm>
                          <a:custGeom>
                            <a:avLst/>
                            <a:gdLst>
                              <a:gd name="connsiteX0" fmla="*/ 9781 w 12700"/>
                              <a:gd name="connsiteY0" fmla="*/ 9525 h 12700"/>
                              <a:gd name="connsiteX1" fmla="*/ 13591 w 12700"/>
                              <a:gd name="connsiteY1" fmla="*/ 13335 h 12700"/>
                              <a:gd name="connsiteX2" fmla="*/ 9781 w 127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781" y="9525"/>
                                </a:moveTo>
                                <a:cubicBezTo>
                                  <a:pt x="8511" y="13335"/>
                                  <a:pt x="12321" y="17145"/>
                                  <a:pt x="13591" y="13335"/>
                                </a:cubicBezTo>
                                <a:cubicBezTo>
                                  <a:pt x="11051" y="13335"/>
                                  <a:pt x="12321" y="9525"/>
                                  <a:pt x="9781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52" name="Freeform: Shape 11252"/>
                        <wps:cNvSpPr/>
                        <wps:spPr>
                          <a:xfrm>
                            <a:off x="6356647" y="482473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3673 w 25400"/>
                              <a:gd name="connsiteY0" fmla="*/ 17145 h 25400"/>
                              <a:gd name="connsiteX1" fmla="*/ 16213 w 25400"/>
                              <a:gd name="connsiteY1" fmla="*/ 12065 h 25400"/>
                              <a:gd name="connsiteX2" fmla="*/ 18753 w 25400"/>
                              <a:gd name="connsiteY2" fmla="*/ 10795 h 25400"/>
                              <a:gd name="connsiteX3" fmla="*/ 9863 w 25400"/>
                              <a:gd name="connsiteY3" fmla="*/ 9525 h 25400"/>
                              <a:gd name="connsiteX4" fmla="*/ 13673 w 25400"/>
                              <a:gd name="connsiteY4" fmla="*/ 1714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3673" y="17145"/>
                                </a:moveTo>
                                <a:cubicBezTo>
                                  <a:pt x="14943" y="15875"/>
                                  <a:pt x="13673" y="12065"/>
                                  <a:pt x="16213" y="12065"/>
                                </a:cubicBezTo>
                                <a:cubicBezTo>
                                  <a:pt x="16213" y="14605"/>
                                  <a:pt x="18753" y="12065"/>
                                  <a:pt x="18753" y="10795"/>
                                </a:cubicBezTo>
                                <a:cubicBezTo>
                                  <a:pt x="16213" y="10795"/>
                                  <a:pt x="12403" y="10795"/>
                                  <a:pt x="9863" y="9525"/>
                                </a:cubicBezTo>
                                <a:cubicBezTo>
                                  <a:pt x="8593" y="14605"/>
                                  <a:pt x="11133" y="15875"/>
                                  <a:pt x="13673" y="1714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53" name="Freeform: Shape 11253"/>
                        <wps:cNvSpPr/>
                        <wps:spPr>
                          <a:xfrm>
                            <a:off x="6768881" y="521462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2919 w 12700"/>
                              <a:gd name="connsiteY0" fmla="*/ 9525 h 12700"/>
                              <a:gd name="connsiteX1" fmla="*/ 10379 w 12700"/>
                              <a:gd name="connsiteY1" fmla="*/ 14605 h 12700"/>
                              <a:gd name="connsiteX2" fmla="*/ 14190 w 12700"/>
                              <a:gd name="connsiteY2" fmla="*/ 10795 h 12700"/>
                              <a:gd name="connsiteX3" fmla="*/ 12919 w 12700"/>
                              <a:gd name="connsiteY3" fmla="*/ 10795 h 12700"/>
                              <a:gd name="connsiteX4" fmla="*/ 12919 w 12700"/>
                              <a:gd name="connsiteY4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2919" y="9525"/>
                                </a:moveTo>
                                <a:cubicBezTo>
                                  <a:pt x="11649" y="10795"/>
                                  <a:pt x="7840" y="14605"/>
                                  <a:pt x="10379" y="14605"/>
                                </a:cubicBezTo>
                                <a:cubicBezTo>
                                  <a:pt x="10379" y="12065"/>
                                  <a:pt x="14190" y="13335"/>
                                  <a:pt x="14190" y="10795"/>
                                </a:cubicBezTo>
                                <a:lnTo>
                                  <a:pt x="12919" y="10795"/>
                                </a:lnTo>
                                <a:lnTo>
                                  <a:pt x="12919" y="952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54" name="Freeform: Shape 11254"/>
                        <wps:cNvSpPr/>
                        <wps:spPr>
                          <a:xfrm>
                            <a:off x="6707505" y="5248910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13335 h 12700"/>
                              <a:gd name="connsiteX1" fmla="*/ 12065 w 12700"/>
                              <a:gd name="connsiteY1" fmla="*/ 9525 h 12700"/>
                              <a:gd name="connsiteX2" fmla="*/ 9525 w 12700"/>
                              <a:gd name="connsiteY2" fmla="*/ 10795 h 12700"/>
                              <a:gd name="connsiteX3" fmla="*/ 9525 w 12700"/>
                              <a:gd name="connsiteY3" fmla="*/ 1333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13335"/>
                                </a:moveTo>
                                <a:lnTo>
                                  <a:pt x="12065" y="9525"/>
                                </a:lnTo>
                                <a:cubicBezTo>
                                  <a:pt x="10795" y="9525"/>
                                  <a:pt x="10795" y="10795"/>
                                  <a:pt x="9525" y="10795"/>
                                </a:cubicBezTo>
                                <a:cubicBezTo>
                                  <a:pt x="9525" y="12065"/>
                                  <a:pt x="9525" y="13335"/>
                                  <a:pt x="9525" y="1333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55" name="Freeform: Shape 11255"/>
                        <wps:cNvSpPr/>
                        <wps:spPr>
                          <a:xfrm>
                            <a:off x="6684645" y="5200650"/>
                            <a:ext cx="25400" cy="254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9685 h 25400"/>
                              <a:gd name="connsiteX1" fmla="*/ 22225 w 25400"/>
                              <a:gd name="connsiteY1" fmla="*/ 9525 h 25400"/>
                              <a:gd name="connsiteX2" fmla="*/ 9525 w 25400"/>
                              <a:gd name="connsiteY2" fmla="*/ 1968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9525" y="19685"/>
                                </a:moveTo>
                                <a:lnTo>
                                  <a:pt x="22225" y="9525"/>
                                </a:lnTo>
                                <a:cubicBezTo>
                                  <a:pt x="17145" y="12065"/>
                                  <a:pt x="13335" y="15875"/>
                                  <a:pt x="9525" y="1968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56" name="Freeform: Shape 11256"/>
                        <wps:cNvSpPr/>
                        <wps:spPr>
                          <a:xfrm>
                            <a:off x="6562725" y="5168900"/>
                            <a:ext cx="25400" cy="254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7145 h 25400"/>
                              <a:gd name="connsiteX1" fmla="*/ 15875 w 25400"/>
                              <a:gd name="connsiteY1" fmla="*/ 12065 h 25400"/>
                              <a:gd name="connsiteX2" fmla="*/ 13335 w 25400"/>
                              <a:gd name="connsiteY2" fmla="*/ 12065 h 25400"/>
                              <a:gd name="connsiteX3" fmla="*/ 12065 w 25400"/>
                              <a:gd name="connsiteY3" fmla="*/ 9525 h 25400"/>
                              <a:gd name="connsiteX4" fmla="*/ 9525 w 25400"/>
                              <a:gd name="connsiteY4" fmla="*/ 1714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9525" y="17145"/>
                                </a:moveTo>
                                <a:cubicBezTo>
                                  <a:pt x="12065" y="15875"/>
                                  <a:pt x="17145" y="17145"/>
                                  <a:pt x="15875" y="12065"/>
                                </a:cubicBezTo>
                                <a:lnTo>
                                  <a:pt x="13335" y="12065"/>
                                </a:lnTo>
                                <a:lnTo>
                                  <a:pt x="12065" y="9525"/>
                                </a:lnTo>
                                <a:cubicBezTo>
                                  <a:pt x="6985" y="9525"/>
                                  <a:pt x="13335" y="15875"/>
                                  <a:pt x="9525" y="1714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57" name="Freeform: Shape 11257"/>
                        <wps:cNvSpPr/>
                        <wps:spPr>
                          <a:xfrm>
                            <a:off x="6845935" y="5236210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3335 h 12700"/>
                              <a:gd name="connsiteX1" fmla="*/ 15875 w 25400"/>
                              <a:gd name="connsiteY1" fmla="*/ 9525 h 12700"/>
                              <a:gd name="connsiteX2" fmla="*/ 9525 w 25400"/>
                              <a:gd name="connsiteY2" fmla="*/ 1333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3335"/>
                                </a:moveTo>
                                <a:lnTo>
                                  <a:pt x="15875" y="9525"/>
                                </a:lnTo>
                                <a:cubicBezTo>
                                  <a:pt x="13335" y="9525"/>
                                  <a:pt x="10795" y="10795"/>
                                  <a:pt x="9525" y="1333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58" name="Freeform: Shape 11258"/>
                        <wps:cNvSpPr/>
                        <wps:spPr>
                          <a:xfrm>
                            <a:off x="6661785" y="5207000"/>
                            <a:ext cx="38100" cy="38100"/>
                          </a:xfrm>
                          <a:custGeom>
                            <a:avLst/>
                            <a:gdLst>
                              <a:gd name="connsiteX0" fmla="*/ 9525 w 38100"/>
                              <a:gd name="connsiteY0" fmla="*/ 31115 h 38100"/>
                              <a:gd name="connsiteX1" fmla="*/ 23495 w 38100"/>
                              <a:gd name="connsiteY1" fmla="*/ 37465 h 38100"/>
                              <a:gd name="connsiteX2" fmla="*/ 24765 w 38100"/>
                              <a:gd name="connsiteY2" fmla="*/ 34925 h 38100"/>
                              <a:gd name="connsiteX3" fmla="*/ 27305 w 38100"/>
                              <a:gd name="connsiteY3" fmla="*/ 34925 h 38100"/>
                              <a:gd name="connsiteX4" fmla="*/ 23495 w 38100"/>
                              <a:gd name="connsiteY4" fmla="*/ 27305 h 38100"/>
                              <a:gd name="connsiteX5" fmla="*/ 34925 w 38100"/>
                              <a:gd name="connsiteY5" fmla="*/ 20955 h 38100"/>
                              <a:gd name="connsiteX6" fmla="*/ 34925 w 38100"/>
                              <a:gd name="connsiteY6" fmla="*/ 10795 h 38100"/>
                              <a:gd name="connsiteX7" fmla="*/ 33655 w 38100"/>
                              <a:gd name="connsiteY7" fmla="*/ 10795 h 38100"/>
                              <a:gd name="connsiteX8" fmla="*/ 32385 w 38100"/>
                              <a:gd name="connsiteY8" fmla="*/ 9525 h 38100"/>
                              <a:gd name="connsiteX9" fmla="*/ 9525 w 38100"/>
                              <a:gd name="connsiteY9" fmla="*/ 31115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38100" h="38100">
                                <a:moveTo>
                                  <a:pt x="9525" y="31115"/>
                                </a:moveTo>
                                <a:cubicBezTo>
                                  <a:pt x="10795" y="36195"/>
                                  <a:pt x="19685" y="34925"/>
                                  <a:pt x="23495" y="37465"/>
                                </a:cubicBezTo>
                                <a:lnTo>
                                  <a:pt x="24765" y="34925"/>
                                </a:lnTo>
                                <a:lnTo>
                                  <a:pt x="27305" y="34925"/>
                                </a:lnTo>
                                <a:cubicBezTo>
                                  <a:pt x="27305" y="31115"/>
                                  <a:pt x="23495" y="32385"/>
                                  <a:pt x="23495" y="27305"/>
                                </a:cubicBezTo>
                                <a:cubicBezTo>
                                  <a:pt x="28575" y="23495"/>
                                  <a:pt x="29845" y="20955"/>
                                  <a:pt x="34925" y="20955"/>
                                </a:cubicBezTo>
                                <a:cubicBezTo>
                                  <a:pt x="36195" y="17145"/>
                                  <a:pt x="32385" y="15875"/>
                                  <a:pt x="34925" y="10795"/>
                                </a:cubicBezTo>
                                <a:lnTo>
                                  <a:pt x="33655" y="10795"/>
                                </a:lnTo>
                                <a:lnTo>
                                  <a:pt x="32385" y="9525"/>
                                </a:lnTo>
                                <a:cubicBezTo>
                                  <a:pt x="23495" y="19685"/>
                                  <a:pt x="15875" y="24765"/>
                                  <a:pt x="9525" y="3111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59" name="Freeform: Shape 11259"/>
                        <wps:cNvSpPr/>
                        <wps:spPr>
                          <a:xfrm>
                            <a:off x="6849745" y="5228590"/>
                            <a:ext cx="25400" cy="254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5875 h 25400"/>
                              <a:gd name="connsiteX1" fmla="*/ 10795 w 25400"/>
                              <a:gd name="connsiteY1" fmla="*/ 17145 h 25400"/>
                              <a:gd name="connsiteX2" fmla="*/ 9525 w 25400"/>
                              <a:gd name="connsiteY2" fmla="*/ 19685 h 25400"/>
                              <a:gd name="connsiteX3" fmla="*/ 15875 w 25400"/>
                              <a:gd name="connsiteY3" fmla="*/ 19685 h 25400"/>
                              <a:gd name="connsiteX4" fmla="*/ 20955 w 25400"/>
                              <a:gd name="connsiteY4" fmla="*/ 10795 h 25400"/>
                              <a:gd name="connsiteX5" fmla="*/ 18415 w 25400"/>
                              <a:gd name="connsiteY5" fmla="*/ 10795 h 25400"/>
                              <a:gd name="connsiteX6" fmla="*/ 17145 w 25400"/>
                              <a:gd name="connsiteY6" fmla="*/ 9525 h 25400"/>
                              <a:gd name="connsiteX7" fmla="*/ 9525 w 25400"/>
                              <a:gd name="connsiteY7" fmla="*/ 1587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9525" y="15875"/>
                                </a:moveTo>
                                <a:lnTo>
                                  <a:pt x="10795" y="17145"/>
                                </a:lnTo>
                                <a:lnTo>
                                  <a:pt x="9525" y="19685"/>
                                </a:lnTo>
                                <a:cubicBezTo>
                                  <a:pt x="12065" y="22225"/>
                                  <a:pt x="12065" y="18415"/>
                                  <a:pt x="15875" y="19685"/>
                                </a:cubicBezTo>
                                <a:cubicBezTo>
                                  <a:pt x="14605" y="13335"/>
                                  <a:pt x="20955" y="17145"/>
                                  <a:pt x="20955" y="10795"/>
                                </a:cubicBezTo>
                                <a:lnTo>
                                  <a:pt x="18415" y="10795"/>
                                </a:lnTo>
                                <a:lnTo>
                                  <a:pt x="17145" y="9525"/>
                                </a:lnTo>
                                <a:cubicBezTo>
                                  <a:pt x="13335" y="10795"/>
                                  <a:pt x="10795" y="12065"/>
                                  <a:pt x="9525" y="1587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60" name="Freeform: Shape 11260"/>
                        <wps:cNvSpPr/>
                        <wps:spPr>
                          <a:xfrm>
                            <a:off x="6859905" y="5223510"/>
                            <a:ext cx="25400" cy="254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7145 h 25400"/>
                              <a:gd name="connsiteX1" fmla="*/ 17145 w 25400"/>
                              <a:gd name="connsiteY1" fmla="*/ 9525 h 25400"/>
                              <a:gd name="connsiteX2" fmla="*/ 9525 w 25400"/>
                              <a:gd name="connsiteY2" fmla="*/ 1714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9525" y="17145"/>
                                </a:moveTo>
                                <a:lnTo>
                                  <a:pt x="17145" y="9525"/>
                                </a:lnTo>
                                <a:cubicBezTo>
                                  <a:pt x="13335" y="9525"/>
                                  <a:pt x="10795" y="12065"/>
                                  <a:pt x="9525" y="1714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61" name="Freeform: Shape 11261"/>
                        <wps:cNvSpPr/>
                        <wps:spPr>
                          <a:xfrm>
                            <a:off x="6729095" y="5223510"/>
                            <a:ext cx="25400" cy="12700"/>
                          </a:xfrm>
                          <a:custGeom>
                            <a:avLst/>
                            <a:gdLst>
                              <a:gd name="connsiteX0" fmla="*/ 15875 w 25400"/>
                              <a:gd name="connsiteY0" fmla="*/ 9525 h 12700"/>
                              <a:gd name="connsiteX1" fmla="*/ 9525 w 25400"/>
                              <a:gd name="connsiteY1" fmla="*/ 14605 h 12700"/>
                              <a:gd name="connsiteX2" fmla="*/ 15875 w 254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5875" y="9525"/>
                                </a:moveTo>
                                <a:lnTo>
                                  <a:pt x="9525" y="14605"/>
                                </a:lnTo>
                                <a:cubicBezTo>
                                  <a:pt x="12065" y="13335"/>
                                  <a:pt x="13335" y="10795"/>
                                  <a:pt x="1587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62" name="Freeform: Shape 11262"/>
                        <wps:cNvSpPr/>
                        <wps:spPr>
                          <a:xfrm>
                            <a:off x="6851015" y="5193030"/>
                            <a:ext cx="25400" cy="12700"/>
                          </a:xfrm>
                          <a:custGeom>
                            <a:avLst/>
                            <a:gdLst>
                              <a:gd name="connsiteX0" fmla="*/ 18415 w 25400"/>
                              <a:gd name="connsiteY0" fmla="*/ 9525 h 12700"/>
                              <a:gd name="connsiteX1" fmla="*/ 9525 w 25400"/>
                              <a:gd name="connsiteY1" fmla="*/ 12065 h 12700"/>
                              <a:gd name="connsiteX2" fmla="*/ 18415 w 254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8415" y="9525"/>
                                </a:moveTo>
                                <a:cubicBezTo>
                                  <a:pt x="15875" y="9525"/>
                                  <a:pt x="12065" y="9525"/>
                                  <a:pt x="9525" y="12065"/>
                                </a:cubicBezTo>
                                <a:lnTo>
                                  <a:pt x="18415" y="952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63" name="Freeform: Shape 11263"/>
                        <wps:cNvSpPr/>
                        <wps:spPr>
                          <a:xfrm>
                            <a:off x="6716395" y="5126990"/>
                            <a:ext cx="25400" cy="25400"/>
                          </a:xfrm>
                          <a:custGeom>
                            <a:avLst/>
                            <a:gdLst>
                              <a:gd name="connsiteX0" fmla="*/ 22225 w 25400"/>
                              <a:gd name="connsiteY0" fmla="*/ 9525 h 25400"/>
                              <a:gd name="connsiteX1" fmla="*/ 9525 w 25400"/>
                              <a:gd name="connsiteY1" fmla="*/ 17145 h 25400"/>
                              <a:gd name="connsiteX2" fmla="*/ 22225 w 25400"/>
                              <a:gd name="connsiteY2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22225" y="9525"/>
                                </a:moveTo>
                                <a:lnTo>
                                  <a:pt x="9525" y="17145"/>
                                </a:lnTo>
                                <a:cubicBezTo>
                                  <a:pt x="14605" y="15875"/>
                                  <a:pt x="19685" y="14605"/>
                                  <a:pt x="2222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64" name="Freeform: Shape 11264"/>
                        <wps:cNvSpPr/>
                        <wps:spPr>
                          <a:xfrm>
                            <a:off x="6867525" y="4653280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14605 h 12700"/>
                              <a:gd name="connsiteX1" fmla="*/ 14605 w 12700"/>
                              <a:gd name="connsiteY1" fmla="*/ 9525 h 12700"/>
                              <a:gd name="connsiteX2" fmla="*/ 10795 w 12700"/>
                              <a:gd name="connsiteY2" fmla="*/ 12065 h 12700"/>
                              <a:gd name="connsiteX3" fmla="*/ 9525 w 12700"/>
                              <a:gd name="connsiteY3" fmla="*/ 1460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14605"/>
                                </a:moveTo>
                                <a:lnTo>
                                  <a:pt x="14605" y="9525"/>
                                </a:lnTo>
                                <a:cubicBezTo>
                                  <a:pt x="13335" y="10795"/>
                                  <a:pt x="10795" y="10795"/>
                                  <a:pt x="10795" y="12065"/>
                                </a:cubicBezTo>
                                <a:cubicBezTo>
                                  <a:pt x="10795" y="12065"/>
                                  <a:pt x="9525" y="12065"/>
                                  <a:pt x="9525" y="1460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65" name="Freeform: Shape 11265"/>
                        <wps:cNvSpPr/>
                        <wps:spPr>
                          <a:xfrm>
                            <a:off x="6868231" y="4648518"/>
                            <a:ext cx="12700" cy="12700"/>
                          </a:xfrm>
                          <a:custGeom>
                            <a:avLst/>
                            <a:gdLst>
                              <a:gd name="connsiteX0" fmla="*/ 10089 w 12700"/>
                              <a:gd name="connsiteY0" fmla="*/ 10478 h 12700"/>
                              <a:gd name="connsiteX1" fmla="*/ 15169 w 12700"/>
                              <a:gd name="connsiteY1" fmla="*/ 13017 h 12700"/>
                              <a:gd name="connsiteX2" fmla="*/ 10089 w 12700"/>
                              <a:gd name="connsiteY2" fmla="*/ 10478 h 12700"/>
                              <a:gd name="connsiteX3" fmla="*/ 10089 w 12700"/>
                              <a:gd name="connsiteY3" fmla="*/ 10478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0089" y="10478"/>
                                </a:moveTo>
                                <a:cubicBezTo>
                                  <a:pt x="11360" y="10478"/>
                                  <a:pt x="12629" y="11748"/>
                                  <a:pt x="15169" y="13017"/>
                                </a:cubicBezTo>
                                <a:lnTo>
                                  <a:pt x="10089" y="10478"/>
                                </a:lnTo>
                                <a:cubicBezTo>
                                  <a:pt x="8819" y="9207"/>
                                  <a:pt x="10089" y="9207"/>
                                  <a:pt x="10089" y="1047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66" name="Freeform: Shape 11266"/>
                        <wps:cNvSpPr/>
                        <wps:spPr>
                          <a:xfrm>
                            <a:off x="6411595" y="481203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3335 w 12700"/>
                              <a:gd name="connsiteY0" fmla="*/ 13335 h 12700"/>
                              <a:gd name="connsiteX1" fmla="*/ 9525 w 12700"/>
                              <a:gd name="connsiteY1" fmla="*/ 9525 h 12700"/>
                              <a:gd name="connsiteX2" fmla="*/ 13335 w 12700"/>
                              <a:gd name="connsiteY2" fmla="*/ 1333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3335" y="13335"/>
                                </a:moveTo>
                                <a:lnTo>
                                  <a:pt x="9525" y="9525"/>
                                </a:lnTo>
                                <a:cubicBezTo>
                                  <a:pt x="10795" y="12065"/>
                                  <a:pt x="12065" y="12065"/>
                                  <a:pt x="13335" y="1333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67" name="Freeform: Shape 11267"/>
                        <wps:cNvSpPr/>
                        <wps:spPr>
                          <a:xfrm>
                            <a:off x="6517005" y="4593590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13335 h 12700"/>
                              <a:gd name="connsiteX1" fmla="*/ 13335 w 12700"/>
                              <a:gd name="connsiteY1" fmla="*/ 9525 h 12700"/>
                              <a:gd name="connsiteX2" fmla="*/ 9525 w 12700"/>
                              <a:gd name="connsiteY2" fmla="*/ 10795 h 12700"/>
                              <a:gd name="connsiteX3" fmla="*/ 9525 w 12700"/>
                              <a:gd name="connsiteY3" fmla="*/ 1333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13335"/>
                                </a:moveTo>
                                <a:lnTo>
                                  <a:pt x="13335" y="9525"/>
                                </a:lnTo>
                                <a:cubicBezTo>
                                  <a:pt x="12065" y="10795"/>
                                  <a:pt x="10795" y="10795"/>
                                  <a:pt x="9525" y="10795"/>
                                </a:cubicBezTo>
                                <a:cubicBezTo>
                                  <a:pt x="9525" y="10795"/>
                                  <a:pt x="9525" y="12065"/>
                                  <a:pt x="9525" y="1333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68" name="Freeform: Shape 11268"/>
                        <wps:cNvSpPr/>
                        <wps:spPr>
                          <a:xfrm>
                            <a:off x="6566535" y="5170170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12065 h 12700"/>
                              <a:gd name="connsiteX1" fmla="*/ 13335 w 12700"/>
                              <a:gd name="connsiteY1" fmla="*/ 9525 h 12700"/>
                              <a:gd name="connsiteX2" fmla="*/ 9525 w 12700"/>
                              <a:gd name="connsiteY2" fmla="*/ 1206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12065"/>
                                </a:moveTo>
                                <a:lnTo>
                                  <a:pt x="13335" y="9525"/>
                                </a:lnTo>
                                <a:cubicBezTo>
                                  <a:pt x="13335" y="9525"/>
                                  <a:pt x="10795" y="9525"/>
                                  <a:pt x="9525" y="1206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69" name="Freeform: Shape 11269"/>
                        <wps:cNvSpPr/>
                        <wps:spPr>
                          <a:xfrm>
                            <a:off x="6861175" y="4656894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0991 h 12700"/>
                              <a:gd name="connsiteX1" fmla="*/ 17145 w 25400"/>
                              <a:gd name="connsiteY1" fmla="*/ 10991 h 12700"/>
                              <a:gd name="connsiteX2" fmla="*/ 9525 w 25400"/>
                              <a:gd name="connsiteY2" fmla="*/ 10991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0991"/>
                                </a:moveTo>
                                <a:lnTo>
                                  <a:pt x="17145" y="10991"/>
                                </a:lnTo>
                                <a:cubicBezTo>
                                  <a:pt x="14605" y="9722"/>
                                  <a:pt x="10795" y="8452"/>
                                  <a:pt x="9525" y="1099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70" name="Freeform: Shape 11270"/>
                        <wps:cNvSpPr/>
                        <wps:spPr>
                          <a:xfrm>
                            <a:off x="6646545" y="5100320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12065 h 12700"/>
                              <a:gd name="connsiteX1" fmla="*/ 14605 w 12700"/>
                              <a:gd name="connsiteY1" fmla="*/ 9525 h 12700"/>
                              <a:gd name="connsiteX2" fmla="*/ 9525 w 12700"/>
                              <a:gd name="connsiteY2" fmla="*/ 1206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12065"/>
                                </a:moveTo>
                                <a:lnTo>
                                  <a:pt x="14605" y="9525"/>
                                </a:lnTo>
                                <a:cubicBezTo>
                                  <a:pt x="13335" y="10795"/>
                                  <a:pt x="10795" y="10795"/>
                                  <a:pt x="9525" y="1206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71" name="Freeform: Shape 11271"/>
                        <wps:cNvSpPr/>
                        <wps:spPr>
                          <a:xfrm>
                            <a:off x="6626225" y="4377690"/>
                            <a:ext cx="25400" cy="12700"/>
                          </a:xfrm>
                          <a:custGeom>
                            <a:avLst/>
                            <a:gdLst>
                              <a:gd name="connsiteX0" fmla="*/ 18415 w 25400"/>
                              <a:gd name="connsiteY0" fmla="*/ 9525 h 12700"/>
                              <a:gd name="connsiteX1" fmla="*/ 9525 w 25400"/>
                              <a:gd name="connsiteY1" fmla="*/ 12065 h 12700"/>
                              <a:gd name="connsiteX2" fmla="*/ 18415 w 254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8415" y="9525"/>
                                </a:moveTo>
                                <a:lnTo>
                                  <a:pt x="9525" y="12065"/>
                                </a:lnTo>
                                <a:cubicBezTo>
                                  <a:pt x="12065" y="10795"/>
                                  <a:pt x="14605" y="10795"/>
                                  <a:pt x="1841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72" name="Freeform: Shape 11272"/>
                        <wps:cNvSpPr/>
                        <wps:spPr>
                          <a:xfrm>
                            <a:off x="6635115" y="5055870"/>
                            <a:ext cx="25400" cy="12700"/>
                          </a:xfrm>
                          <a:custGeom>
                            <a:avLst/>
                            <a:gdLst>
                              <a:gd name="connsiteX0" fmla="*/ 15875 w 25400"/>
                              <a:gd name="connsiteY0" fmla="*/ 9525 h 12700"/>
                              <a:gd name="connsiteX1" fmla="*/ 9525 w 25400"/>
                              <a:gd name="connsiteY1" fmla="*/ 13335 h 12700"/>
                              <a:gd name="connsiteX2" fmla="*/ 15875 w 254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5875" y="9525"/>
                                </a:moveTo>
                                <a:lnTo>
                                  <a:pt x="9525" y="13335"/>
                                </a:lnTo>
                                <a:cubicBezTo>
                                  <a:pt x="12065" y="13335"/>
                                  <a:pt x="14605" y="13335"/>
                                  <a:pt x="1587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73" name="Freeform: Shape 11273"/>
                        <wps:cNvSpPr/>
                        <wps:spPr>
                          <a:xfrm>
                            <a:off x="6637655" y="5097780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4605 h 12700"/>
                              <a:gd name="connsiteX1" fmla="*/ 15875 w 25400"/>
                              <a:gd name="connsiteY1" fmla="*/ 9525 h 12700"/>
                              <a:gd name="connsiteX2" fmla="*/ 9525 w 25400"/>
                              <a:gd name="connsiteY2" fmla="*/ 1460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4605"/>
                                </a:moveTo>
                                <a:lnTo>
                                  <a:pt x="15875" y="9525"/>
                                </a:lnTo>
                                <a:cubicBezTo>
                                  <a:pt x="13335" y="10795"/>
                                  <a:pt x="10795" y="12065"/>
                                  <a:pt x="9525" y="1460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74" name="Freeform: Shape 11274"/>
                        <wps:cNvSpPr/>
                        <wps:spPr>
                          <a:xfrm>
                            <a:off x="6834505" y="525780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2065 w 25400"/>
                              <a:gd name="connsiteY0" fmla="*/ 23495 h 25400"/>
                              <a:gd name="connsiteX1" fmla="*/ 19685 w 25400"/>
                              <a:gd name="connsiteY1" fmla="*/ 17145 h 25400"/>
                              <a:gd name="connsiteX2" fmla="*/ 23495 w 25400"/>
                              <a:gd name="connsiteY2" fmla="*/ 13335 h 25400"/>
                              <a:gd name="connsiteX3" fmla="*/ 24765 w 25400"/>
                              <a:gd name="connsiteY3" fmla="*/ 10795 h 25400"/>
                              <a:gd name="connsiteX4" fmla="*/ 22225 w 25400"/>
                              <a:gd name="connsiteY4" fmla="*/ 9525 h 25400"/>
                              <a:gd name="connsiteX5" fmla="*/ 15875 w 25400"/>
                              <a:gd name="connsiteY5" fmla="*/ 15875 h 25400"/>
                              <a:gd name="connsiteX6" fmla="*/ 10795 w 25400"/>
                              <a:gd name="connsiteY6" fmla="*/ 19685 h 25400"/>
                              <a:gd name="connsiteX7" fmla="*/ 9525 w 25400"/>
                              <a:gd name="connsiteY7" fmla="*/ 22225 h 25400"/>
                              <a:gd name="connsiteX8" fmla="*/ 9525 w 25400"/>
                              <a:gd name="connsiteY8" fmla="*/ 23495 h 25400"/>
                              <a:gd name="connsiteX9" fmla="*/ 12065 w 25400"/>
                              <a:gd name="connsiteY9" fmla="*/ 2349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2065" y="23495"/>
                                </a:moveTo>
                                <a:cubicBezTo>
                                  <a:pt x="15875" y="22225"/>
                                  <a:pt x="17145" y="19685"/>
                                  <a:pt x="19685" y="17145"/>
                                </a:cubicBezTo>
                                <a:cubicBezTo>
                                  <a:pt x="20955" y="14605"/>
                                  <a:pt x="22225" y="13335"/>
                                  <a:pt x="23495" y="13335"/>
                                </a:cubicBezTo>
                                <a:cubicBezTo>
                                  <a:pt x="24765" y="13335"/>
                                  <a:pt x="24765" y="12065"/>
                                  <a:pt x="24765" y="10795"/>
                                </a:cubicBezTo>
                                <a:cubicBezTo>
                                  <a:pt x="24765" y="9525"/>
                                  <a:pt x="23495" y="9525"/>
                                  <a:pt x="22225" y="9525"/>
                                </a:cubicBezTo>
                                <a:cubicBezTo>
                                  <a:pt x="19685" y="10795"/>
                                  <a:pt x="17145" y="13335"/>
                                  <a:pt x="15875" y="15875"/>
                                </a:cubicBezTo>
                                <a:cubicBezTo>
                                  <a:pt x="14605" y="18415"/>
                                  <a:pt x="13335" y="19685"/>
                                  <a:pt x="10795" y="19685"/>
                                </a:cubicBezTo>
                                <a:cubicBezTo>
                                  <a:pt x="9525" y="19685"/>
                                  <a:pt x="9525" y="20955"/>
                                  <a:pt x="9525" y="22225"/>
                                </a:cubicBezTo>
                                <a:cubicBezTo>
                                  <a:pt x="9525" y="22225"/>
                                  <a:pt x="9525" y="22225"/>
                                  <a:pt x="9525" y="23495"/>
                                </a:cubicBezTo>
                                <a:cubicBezTo>
                                  <a:pt x="9525" y="22225"/>
                                  <a:pt x="10795" y="23495"/>
                                  <a:pt x="12065" y="234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75" name="Freeform: Shape 11275"/>
                        <wps:cNvSpPr/>
                        <wps:spPr>
                          <a:xfrm>
                            <a:off x="6846270" y="529463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3000 w 12700"/>
                              <a:gd name="connsiteY0" fmla="*/ 9525 h 12700"/>
                              <a:gd name="connsiteX1" fmla="*/ 13000 w 12700"/>
                              <a:gd name="connsiteY1" fmla="*/ 9525 h 12700"/>
                              <a:gd name="connsiteX2" fmla="*/ 13000 w 127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3000" y="9525"/>
                                </a:moveTo>
                                <a:cubicBezTo>
                                  <a:pt x="6650" y="10795"/>
                                  <a:pt x="10460" y="14605"/>
                                  <a:pt x="13000" y="9525"/>
                                </a:cubicBezTo>
                                <a:lnTo>
                                  <a:pt x="13000" y="952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76" name="Freeform: Shape 11276"/>
                        <wps:cNvSpPr/>
                        <wps:spPr>
                          <a:xfrm>
                            <a:off x="6834505" y="5307022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4913 h 12700"/>
                              <a:gd name="connsiteX1" fmla="*/ 17145 w 25400"/>
                              <a:gd name="connsiteY1" fmla="*/ 11103 h 12700"/>
                              <a:gd name="connsiteX2" fmla="*/ 9525 w 25400"/>
                              <a:gd name="connsiteY2" fmla="*/ 14913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4913"/>
                                </a:moveTo>
                                <a:cubicBezTo>
                                  <a:pt x="13335" y="14913"/>
                                  <a:pt x="14605" y="12373"/>
                                  <a:pt x="17145" y="11103"/>
                                </a:cubicBezTo>
                                <a:cubicBezTo>
                                  <a:pt x="14605" y="7293"/>
                                  <a:pt x="10795" y="11103"/>
                                  <a:pt x="9525" y="1491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77" name="Freeform: Shape 11277"/>
                        <wps:cNvSpPr/>
                        <wps:spPr>
                          <a:xfrm>
                            <a:off x="6824345" y="5237480"/>
                            <a:ext cx="38100" cy="38100"/>
                          </a:xfrm>
                          <a:custGeom>
                            <a:avLst/>
                            <a:gdLst>
                              <a:gd name="connsiteX0" fmla="*/ 9525 w 38100"/>
                              <a:gd name="connsiteY0" fmla="*/ 31115 h 38100"/>
                              <a:gd name="connsiteX1" fmla="*/ 10795 w 38100"/>
                              <a:gd name="connsiteY1" fmla="*/ 34925 h 38100"/>
                              <a:gd name="connsiteX2" fmla="*/ 13335 w 38100"/>
                              <a:gd name="connsiteY2" fmla="*/ 34925 h 38100"/>
                              <a:gd name="connsiteX3" fmla="*/ 14605 w 38100"/>
                              <a:gd name="connsiteY3" fmla="*/ 37465 h 38100"/>
                              <a:gd name="connsiteX4" fmla="*/ 22225 w 38100"/>
                              <a:gd name="connsiteY4" fmla="*/ 31115 h 38100"/>
                              <a:gd name="connsiteX5" fmla="*/ 33655 w 38100"/>
                              <a:gd name="connsiteY5" fmla="*/ 12065 h 38100"/>
                              <a:gd name="connsiteX6" fmla="*/ 31115 w 38100"/>
                              <a:gd name="connsiteY6" fmla="*/ 12065 h 38100"/>
                              <a:gd name="connsiteX7" fmla="*/ 29845 w 38100"/>
                              <a:gd name="connsiteY7" fmla="*/ 9525 h 38100"/>
                              <a:gd name="connsiteX8" fmla="*/ 9525 w 38100"/>
                              <a:gd name="connsiteY8" fmla="*/ 31115 h 38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8100" h="38100">
                                <a:moveTo>
                                  <a:pt x="9525" y="31115"/>
                                </a:moveTo>
                                <a:cubicBezTo>
                                  <a:pt x="10795" y="31115"/>
                                  <a:pt x="10795" y="33655"/>
                                  <a:pt x="10795" y="34925"/>
                                </a:cubicBezTo>
                                <a:lnTo>
                                  <a:pt x="13335" y="34925"/>
                                </a:lnTo>
                                <a:lnTo>
                                  <a:pt x="14605" y="37465"/>
                                </a:lnTo>
                                <a:cubicBezTo>
                                  <a:pt x="17145" y="36195"/>
                                  <a:pt x="19685" y="32385"/>
                                  <a:pt x="22225" y="31115"/>
                                </a:cubicBezTo>
                                <a:cubicBezTo>
                                  <a:pt x="20955" y="18415"/>
                                  <a:pt x="33655" y="23495"/>
                                  <a:pt x="33655" y="12065"/>
                                </a:cubicBezTo>
                                <a:lnTo>
                                  <a:pt x="31115" y="12065"/>
                                </a:lnTo>
                                <a:lnTo>
                                  <a:pt x="29845" y="9525"/>
                                </a:lnTo>
                                <a:cubicBezTo>
                                  <a:pt x="19685" y="13335"/>
                                  <a:pt x="17145" y="26035"/>
                                  <a:pt x="9525" y="3111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78" name="Freeform: Shape 11278"/>
                        <wps:cNvSpPr/>
                        <wps:spPr>
                          <a:xfrm>
                            <a:off x="6842125" y="5334000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13335 h 12700"/>
                              <a:gd name="connsiteX1" fmla="*/ 12065 w 12700"/>
                              <a:gd name="connsiteY1" fmla="*/ 9525 h 12700"/>
                              <a:gd name="connsiteX2" fmla="*/ 9525 w 12700"/>
                              <a:gd name="connsiteY2" fmla="*/ 1333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13335"/>
                                </a:moveTo>
                                <a:cubicBezTo>
                                  <a:pt x="12065" y="14605"/>
                                  <a:pt x="15875" y="10795"/>
                                  <a:pt x="12065" y="9525"/>
                                </a:cubicBezTo>
                                <a:cubicBezTo>
                                  <a:pt x="12065" y="12065"/>
                                  <a:pt x="9525" y="12065"/>
                                  <a:pt x="9525" y="1333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79" name="Freeform: Shape 11279"/>
                        <wps:cNvSpPr/>
                        <wps:spPr>
                          <a:xfrm>
                            <a:off x="6817995" y="5256530"/>
                            <a:ext cx="12700" cy="25400"/>
                          </a:xfrm>
                          <a:custGeom>
                            <a:avLst/>
                            <a:gdLst>
                              <a:gd name="connsiteX0" fmla="*/ 13335 w 12700"/>
                              <a:gd name="connsiteY0" fmla="*/ 9525 h 25400"/>
                              <a:gd name="connsiteX1" fmla="*/ 9525 w 12700"/>
                              <a:gd name="connsiteY1" fmla="*/ 15875 h 25400"/>
                              <a:gd name="connsiteX2" fmla="*/ 13335 w 12700"/>
                              <a:gd name="connsiteY2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25400">
                                <a:moveTo>
                                  <a:pt x="13335" y="9525"/>
                                </a:moveTo>
                                <a:cubicBezTo>
                                  <a:pt x="12065" y="12065"/>
                                  <a:pt x="9525" y="13335"/>
                                  <a:pt x="9525" y="15875"/>
                                </a:cubicBezTo>
                                <a:lnTo>
                                  <a:pt x="13335" y="952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80" name="Freeform: Shape 11280"/>
                        <wps:cNvSpPr/>
                        <wps:spPr>
                          <a:xfrm>
                            <a:off x="6806565" y="530606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2065 w 25400"/>
                              <a:gd name="connsiteY0" fmla="*/ 15875 h 25400"/>
                              <a:gd name="connsiteX1" fmla="*/ 15875 w 25400"/>
                              <a:gd name="connsiteY1" fmla="*/ 15875 h 25400"/>
                              <a:gd name="connsiteX2" fmla="*/ 18415 w 25400"/>
                              <a:gd name="connsiteY2" fmla="*/ 9525 h 25400"/>
                              <a:gd name="connsiteX3" fmla="*/ 9525 w 25400"/>
                              <a:gd name="connsiteY3" fmla="*/ 12065 h 25400"/>
                              <a:gd name="connsiteX4" fmla="*/ 12065 w 25400"/>
                              <a:gd name="connsiteY4" fmla="*/ 1587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2065" y="15875"/>
                                </a:moveTo>
                                <a:cubicBezTo>
                                  <a:pt x="13335" y="15875"/>
                                  <a:pt x="14605" y="17145"/>
                                  <a:pt x="15875" y="15875"/>
                                </a:cubicBezTo>
                                <a:cubicBezTo>
                                  <a:pt x="17145" y="14605"/>
                                  <a:pt x="17145" y="12065"/>
                                  <a:pt x="18415" y="9525"/>
                                </a:cubicBezTo>
                                <a:lnTo>
                                  <a:pt x="9525" y="12065"/>
                                </a:lnTo>
                                <a:cubicBezTo>
                                  <a:pt x="10795" y="13335"/>
                                  <a:pt x="12065" y="14605"/>
                                  <a:pt x="12065" y="1587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81" name="Freeform: Shape 11281"/>
                        <wps:cNvSpPr/>
                        <wps:spPr>
                          <a:xfrm>
                            <a:off x="6818213" y="5323672"/>
                            <a:ext cx="12700" cy="12700"/>
                          </a:xfrm>
                          <a:custGeom>
                            <a:avLst/>
                            <a:gdLst>
                              <a:gd name="connsiteX0" fmla="*/ 10577 w 12700"/>
                              <a:gd name="connsiteY0" fmla="*/ 14773 h 12700"/>
                              <a:gd name="connsiteX1" fmla="*/ 13117 w 12700"/>
                              <a:gd name="connsiteY1" fmla="*/ 9693 h 12700"/>
                              <a:gd name="connsiteX2" fmla="*/ 10577 w 12700"/>
                              <a:gd name="connsiteY2" fmla="*/ 14773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0577" y="14773"/>
                                </a:moveTo>
                                <a:cubicBezTo>
                                  <a:pt x="10577" y="12233"/>
                                  <a:pt x="14387" y="13503"/>
                                  <a:pt x="13117" y="9693"/>
                                </a:cubicBezTo>
                                <a:cubicBezTo>
                                  <a:pt x="10577" y="8423"/>
                                  <a:pt x="8037" y="14773"/>
                                  <a:pt x="10577" y="1477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82" name="Freeform: Shape 11282"/>
                        <wps:cNvSpPr/>
                        <wps:spPr>
                          <a:xfrm>
                            <a:off x="6820535" y="5230544"/>
                            <a:ext cx="12700" cy="127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12651 h 12700"/>
                              <a:gd name="connsiteX1" fmla="*/ 9525 w 12700"/>
                              <a:gd name="connsiteY1" fmla="*/ 12651 h 12700"/>
                              <a:gd name="connsiteX2" fmla="*/ 9525 w 12700"/>
                              <a:gd name="connsiteY2" fmla="*/ 12651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525" y="12651"/>
                                </a:moveTo>
                                <a:cubicBezTo>
                                  <a:pt x="15875" y="11381"/>
                                  <a:pt x="12065" y="6301"/>
                                  <a:pt x="9525" y="12651"/>
                                </a:cubicBezTo>
                                <a:lnTo>
                                  <a:pt x="9525" y="1265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83" name="Freeform: Shape 11283"/>
                        <wps:cNvSpPr/>
                        <wps:spPr>
                          <a:xfrm>
                            <a:off x="6821805" y="531749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0795 w 12700"/>
                              <a:gd name="connsiteY0" fmla="*/ 9525 h 12700"/>
                              <a:gd name="connsiteX1" fmla="*/ 9525 w 12700"/>
                              <a:gd name="connsiteY1" fmla="*/ 10795 h 12700"/>
                              <a:gd name="connsiteX2" fmla="*/ 9525 w 12700"/>
                              <a:gd name="connsiteY2" fmla="*/ 13335 h 12700"/>
                              <a:gd name="connsiteX3" fmla="*/ 10795 w 12700"/>
                              <a:gd name="connsiteY3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0795" y="9525"/>
                                </a:moveTo>
                                <a:cubicBezTo>
                                  <a:pt x="10795" y="10795"/>
                                  <a:pt x="10795" y="10795"/>
                                  <a:pt x="9525" y="10795"/>
                                </a:cubicBezTo>
                                <a:cubicBezTo>
                                  <a:pt x="9525" y="12065"/>
                                  <a:pt x="9525" y="12065"/>
                                  <a:pt x="9525" y="13335"/>
                                </a:cubicBezTo>
                                <a:cubicBezTo>
                                  <a:pt x="12065" y="15875"/>
                                  <a:pt x="13335" y="9525"/>
                                  <a:pt x="1079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84" name="Freeform: Shape 11284"/>
                        <wps:cNvSpPr/>
                        <wps:spPr>
                          <a:xfrm>
                            <a:off x="6923405" y="5349240"/>
                            <a:ext cx="25400" cy="12700"/>
                          </a:xfrm>
                          <a:custGeom>
                            <a:avLst/>
                            <a:gdLst>
                              <a:gd name="connsiteX0" fmla="*/ 13335 w 25400"/>
                              <a:gd name="connsiteY0" fmla="*/ 14605 h 12700"/>
                              <a:gd name="connsiteX1" fmla="*/ 19685 w 25400"/>
                              <a:gd name="connsiteY1" fmla="*/ 13335 h 12700"/>
                              <a:gd name="connsiteX2" fmla="*/ 9525 w 25400"/>
                              <a:gd name="connsiteY2" fmla="*/ 9525 h 12700"/>
                              <a:gd name="connsiteX3" fmla="*/ 13335 w 25400"/>
                              <a:gd name="connsiteY3" fmla="*/ 1460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3335" y="14605"/>
                                </a:moveTo>
                                <a:cubicBezTo>
                                  <a:pt x="14605" y="14605"/>
                                  <a:pt x="17145" y="14605"/>
                                  <a:pt x="19685" y="13335"/>
                                </a:cubicBezTo>
                                <a:lnTo>
                                  <a:pt x="9525" y="9525"/>
                                </a:lnTo>
                                <a:cubicBezTo>
                                  <a:pt x="12065" y="10795"/>
                                  <a:pt x="13335" y="13335"/>
                                  <a:pt x="13335" y="1460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85" name="Freeform: Shape 11285"/>
                        <wps:cNvSpPr/>
                        <wps:spPr>
                          <a:xfrm>
                            <a:off x="6864985" y="5326380"/>
                            <a:ext cx="12700" cy="25400"/>
                          </a:xfrm>
                          <a:custGeom>
                            <a:avLst/>
                            <a:gdLst>
                              <a:gd name="connsiteX0" fmla="*/ 9525 w 12700"/>
                              <a:gd name="connsiteY0" fmla="*/ 17145 h 25400"/>
                              <a:gd name="connsiteX1" fmla="*/ 14605 w 12700"/>
                              <a:gd name="connsiteY1" fmla="*/ 9525 h 25400"/>
                              <a:gd name="connsiteX2" fmla="*/ 9525 w 12700"/>
                              <a:gd name="connsiteY2" fmla="*/ 1714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25400">
                                <a:moveTo>
                                  <a:pt x="9525" y="17145"/>
                                </a:moveTo>
                                <a:lnTo>
                                  <a:pt x="14605" y="9525"/>
                                </a:lnTo>
                                <a:cubicBezTo>
                                  <a:pt x="10795" y="10795"/>
                                  <a:pt x="10795" y="14605"/>
                                  <a:pt x="9525" y="1714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86" name="Freeform: Shape 11286"/>
                        <wps:cNvSpPr/>
                        <wps:spPr>
                          <a:xfrm>
                            <a:off x="6885305" y="5251450"/>
                            <a:ext cx="25400" cy="12700"/>
                          </a:xfrm>
                          <a:custGeom>
                            <a:avLst/>
                            <a:gdLst>
                              <a:gd name="connsiteX0" fmla="*/ 9525 w 25400"/>
                              <a:gd name="connsiteY0" fmla="*/ 13335 h 12700"/>
                              <a:gd name="connsiteX1" fmla="*/ 15875 w 25400"/>
                              <a:gd name="connsiteY1" fmla="*/ 9525 h 12700"/>
                              <a:gd name="connsiteX2" fmla="*/ 10795 w 25400"/>
                              <a:gd name="connsiteY2" fmla="*/ 9525 h 12700"/>
                              <a:gd name="connsiteX3" fmla="*/ 9525 w 25400"/>
                              <a:gd name="connsiteY3" fmla="*/ 1333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9525" y="13335"/>
                                </a:moveTo>
                                <a:lnTo>
                                  <a:pt x="15875" y="9525"/>
                                </a:lnTo>
                                <a:cubicBezTo>
                                  <a:pt x="14605" y="9525"/>
                                  <a:pt x="12065" y="9525"/>
                                  <a:pt x="10795" y="9525"/>
                                </a:cubicBezTo>
                                <a:cubicBezTo>
                                  <a:pt x="9525" y="9525"/>
                                  <a:pt x="9525" y="12065"/>
                                  <a:pt x="9525" y="1333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87" name="Freeform: Shape 11287"/>
                        <wps:cNvSpPr/>
                        <wps:spPr>
                          <a:xfrm>
                            <a:off x="6821690" y="5264026"/>
                            <a:ext cx="25400" cy="25400"/>
                          </a:xfrm>
                          <a:custGeom>
                            <a:avLst/>
                            <a:gdLst>
                              <a:gd name="connsiteX0" fmla="*/ 12180 w 25400"/>
                              <a:gd name="connsiteY0" fmla="*/ 9649 h 25400"/>
                              <a:gd name="connsiteX1" fmla="*/ 10910 w 25400"/>
                              <a:gd name="connsiteY1" fmla="*/ 17269 h 25400"/>
                              <a:gd name="connsiteX2" fmla="*/ 15990 w 25400"/>
                              <a:gd name="connsiteY2" fmla="*/ 10919 h 25400"/>
                              <a:gd name="connsiteX3" fmla="*/ 13450 w 25400"/>
                              <a:gd name="connsiteY3" fmla="*/ 10919 h 25400"/>
                              <a:gd name="connsiteX4" fmla="*/ 12180 w 25400"/>
                              <a:gd name="connsiteY4" fmla="*/ 9649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2180" y="9649"/>
                                </a:moveTo>
                                <a:cubicBezTo>
                                  <a:pt x="9640" y="8379"/>
                                  <a:pt x="8369" y="17269"/>
                                  <a:pt x="10910" y="17269"/>
                                </a:cubicBezTo>
                                <a:cubicBezTo>
                                  <a:pt x="12180" y="14729"/>
                                  <a:pt x="17260" y="17269"/>
                                  <a:pt x="15990" y="10919"/>
                                </a:cubicBezTo>
                                <a:lnTo>
                                  <a:pt x="13450" y="10919"/>
                                </a:lnTo>
                                <a:lnTo>
                                  <a:pt x="12180" y="964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88" name="Freeform: Shape 11288"/>
                        <wps:cNvSpPr/>
                        <wps:spPr>
                          <a:xfrm>
                            <a:off x="8137525" y="4678680"/>
                            <a:ext cx="25400" cy="12700"/>
                          </a:xfrm>
                          <a:custGeom>
                            <a:avLst/>
                            <a:gdLst>
                              <a:gd name="connsiteX0" fmla="*/ 17145 w 25400"/>
                              <a:gd name="connsiteY0" fmla="*/ 9525 h 12700"/>
                              <a:gd name="connsiteX1" fmla="*/ 9525 w 25400"/>
                              <a:gd name="connsiteY1" fmla="*/ 13335 h 12700"/>
                              <a:gd name="connsiteX2" fmla="*/ 17145 w 254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400" h="12700">
                                <a:moveTo>
                                  <a:pt x="17145" y="9525"/>
                                </a:moveTo>
                                <a:lnTo>
                                  <a:pt x="9525" y="13335"/>
                                </a:lnTo>
                                <a:cubicBezTo>
                                  <a:pt x="12065" y="12065"/>
                                  <a:pt x="14605" y="12065"/>
                                  <a:pt x="1714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89" name="Freeform: Shape 11289"/>
                        <wps:cNvSpPr/>
                        <wps:spPr>
                          <a:xfrm>
                            <a:off x="6842873" y="5314950"/>
                            <a:ext cx="12700" cy="12700"/>
                          </a:xfrm>
                          <a:custGeom>
                            <a:avLst/>
                            <a:gdLst>
                              <a:gd name="connsiteX0" fmla="*/ 10047 w 12700"/>
                              <a:gd name="connsiteY0" fmla="*/ 9525 h 12700"/>
                              <a:gd name="connsiteX1" fmla="*/ 13857 w 12700"/>
                              <a:gd name="connsiteY1" fmla="*/ 9525 h 12700"/>
                              <a:gd name="connsiteX2" fmla="*/ 10047 w 12700"/>
                              <a:gd name="connsiteY2" fmla="*/ 9525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10047" y="9525"/>
                                </a:moveTo>
                                <a:cubicBezTo>
                                  <a:pt x="7507" y="13335"/>
                                  <a:pt x="15127" y="13335"/>
                                  <a:pt x="13857" y="9525"/>
                                </a:cubicBezTo>
                                <a:cubicBezTo>
                                  <a:pt x="12587" y="9525"/>
                                  <a:pt x="11317" y="9525"/>
                                  <a:pt x="10047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90" name="Freeform: Shape 11290"/>
                        <wps:cNvSpPr/>
                        <wps:spPr>
                          <a:xfrm>
                            <a:off x="6852285" y="5316220"/>
                            <a:ext cx="25400" cy="25400"/>
                          </a:xfrm>
                          <a:custGeom>
                            <a:avLst/>
                            <a:gdLst>
                              <a:gd name="connsiteX0" fmla="*/ 12065 w 25400"/>
                              <a:gd name="connsiteY0" fmla="*/ 9525 h 25400"/>
                              <a:gd name="connsiteX1" fmla="*/ 9525 w 25400"/>
                              <a:gd name="connsiteY1" fmla="*/ 17145 h 25400"/>
                              <a:gd name="connsiteX2" fmla="*/ 17145 w 25400"/>
                              <a:gd name="connsiteY2" fmla="*/ 22225 h 25400"/>
                              <a:gd name="connsiteX3" fmla="*/ 12065 w 25400"/>
                              <a:gd name="connsiteY3" fmla="*/ 952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12065" y="9525"/>
                                </a:moveTo>
                                <a:cubicBezTo>
                                  <a:pt x="10795" y="10795"/>
                                  <a:pt x="10795" y="14605"/>
                                  <a:pt x="9525" y="17145"/>
                                </a:cubicBezTo>
                                <a:cubicBezTo>
                                  <a:pt x="12065" y="18415"/>
                                  <a:pt x="13335" y="20955"/>
                                  <a:pt x="17145" y="22225"/>
                                </a:cubicBezTo>
                                <a:cubicBezTo>
                                  <a:pt x="23495" y="14605"/>
                                  <a:pt x="15875" y="13335"/>
                                  <a:pt x="12065" y="95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91" name="Freeform: Shape 11291"/>
                        <wps:cNvSpPr/>
                        <wps:spPr>
                          <a:xfrm>
                            <a:off x="6847205" y="5300980"/>
                            <a:ext cx="25400" cy="25400"/>
                          </a:xfrm>
                          <a:custGeom>
                            <a:avLst/>
                            <a:gdLst>
                              <a:gd name="connsiteX0" fmla="*/ 26035 w 25400"/>
                              <a:gd name="connsiteY0" fmla="*/ 15875 h 25400"/>
                              <a:gd name="connsiteX1" fmla="*/ 23495 w 25400"/>
                              <a:gd name="connsiteY1" fmla="*/ 9525 h 25400"/>
                              <a:gd name="connsiteX2" fmla="*/ 9525 w 25400"/>
                              <a:gd name="connsiteY2" fmla="*/ 20955 h 25400"/>
                              <a:gd name="connsiteX3" fmla="*/ 26035 w 25400"/>
                              <a:gd name="connsiteY3" fmla="*/ 15875 h 25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400" h="25400">
                                <a:moveTo>
                                  <a:pt x="26035" y="15875"/>
                                </a:moveTo>
                                <a:cubicBezTo>
                                  <a:pt x="22225" y="15875"/>
                                  <a:pt x="22225" y="10795"/>
                                  <a:pt x="23495" y="9525"/>
                                </a:cubicBezTo>
                                <a:cubicBezTo>
                                  <a:pt x="15875" y="9525"/>
                                  <a:pt x="13335" y="15875"/>
                                  <a:pt x="9525" y="20955"/>
                                </a:cubicBezTo>
                                <a:cubicBezTo>
                                  <a:pt x="13335" y="15875"/>
                                  <a:pt x="23495" y="20955"/>
                                  <a:pt x="26035" y="1587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92" name="Freeform: Shape 11292"/>
                        <wps:cNvSpPr/>
                        <wps:spPr>
                          <a:xfrm>
                            <a:off x="7724630" y="5764865"/>
                            <a:ext cx="12700" cy="12700"/>
                          </a:xfrm>
                          <a:custGeom>
                            <a:avLst/>
                            <a:gdLst>
                              <a:gd name="connsiteX0" fmla="*/ 9670 w 12700"/>
                              <a:gd name="connsiteY0" fmla="*/ 13000 h 12700"/>
                              <a:gd name="connsiteX1" fmla="*/ 12210 w 12700"/>
                              <a:gd name="connsiteY1" fmla="*/ 13000 h 12700"/>
                              <a:gd name="connsiteX2" fmla="*/ 9670 w 12700"/>
                              <a:gd name="connsiteY2" fmla="*/ 13000 h 12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700" h="12700">
                                <a:moveTo>
                                  <a:pt x="9670" y="13000"/>
                                </a:moveTo>
                                <a:cubicBezTo>
                                  <a:pt x="10939" y="13000"/>
                                  <a:pt x="10939" y="13000"/>
                                  <a:pt x="12210" y="13000"/>
                                </a:cubicBezTo>
                                <a:cubicBezTo>
                                  <a:pt x="16020" y="10460"/>
                                  <a:pt x="8400" y="6650"/>
                                  <a:pt x="9670" y="130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DFDFFE" id="Graphic 2" o:spid="_x0000_s1026" alt="&quot;&quot;" style="position:absolute;margin-left:-79.95pt;margin-top:171.95pt;width:513pt;height:712.45pt;z-index:-251650048;mso-width-relative:margin;mso-height-relative:margin" coordorigin="4572,7524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">
                <v:shape id="Freeform: Shape 10097" o:spid="_x0000_s1027" style="position:absolute;left:18218;top:86220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" path="m23495,9525l9525,15875c14605,13335,19685,12064,23495,9525xe" filled="f" stroked="f">
                  <v:stroke joinstyle="miter"/>
                  <v:path arrowok="t" o:connecttype="custom" o:connectlocs="23495,9525;9525,15875;23495,9525" o:connectangles="0,0,0"/>
                </v:shape>
                <v:shape id="Freeform: Shape 10098" o:spid="_x0000_s1028" style="position:absolute;left:16993;top:65913;width:381;height:381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" path="m10051,28575v8890,,19050,6350,27940,-2540l37991,23495r2540,-2540c39261,19685,39261,18415,37991,19685,40531,15875,35451,9525,30371,9525v,5080,-11430,5080,-13970,2540l16401,14605r-3810,c15131,22225,7511,23495,10051,28575xe" filled="f" stroked="f">
                  <v:stroke joinstyle="miter"/>
                  <v:path arrowok="t" o:connecttype="custom" o:connectlocs="10051,28575;37991,26035;37991,23495;40531,20955;37991,19685;30371,9525;16401,12065;16401,14605;12591,14605;10051,28575" o:connectangles="0,0,0,0,0,0,0,0,0,0"/>
                </v:shape>
                <v:shape id="Freeform: Shape 10099" o:spid="_x0000_s1029" style="position:absolute;left:4946;top:59276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" path="m14605,10217c10795,7677,10795,12757,9525,15297v1270,-1270,2540,-3810,5080,-5080xe" filled="f" stroked="f">
                  <v:stroke joinstyle="miter"/>
                  <v:path arrowok="t" o:connecttype="custom" o:connectlocs="14605,10217;9525,15297;14605,10217" o:connectangles="0,0,0"/>
                </v:shape>
                <v:shape id="Freeform: Shape 10100" o:spid="_x0000_s1030" style="position:absolute;left:6010;top:60271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" path="m9835,14834v2540,-1270,5080,-5080,8890,-2540c21265,7214,7295,9754,9835,14834xe" filled="f" stroked="f">
                  <v:stroke joinstyle="miter"/>
                  <v:path arrowok="t" o:connecttype="custom" o:connectlocs="9835,14834;18725,12294;9835,14834" o:connectangles="0,0,0"/>
                </v:shape>
                <v:shape id="Freeform: Shape 10101" o:spid="_x0000_s1031" style="position:absolute;left:5810;top:58928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" path="m13335,17145v1270,-5080,5080,-3810,3810,-7620c13335,9525,10795,10795,9525,13335v1270,1270,1270,3810,3810,3810xe" filled="f" stroked="f">
                  <v:stroke joinstyle="miter"/>
                  <v:path arrowok="t" o:connecttype="custom" o:connectlocs="13335,17145;17145,9525;9525,13335;13335,17145" o:connectangles="0,0,0,0"/>
                </v:shape>
                <v:shape id="Freeform: Shape 10102" o:spid="_x0000_s1032" style="position:absolute;left:5873;top:59087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" path="m9525,10125v,3810,5080,,5080,3810c18415,13935,10795,7585,9525,10125xe" filled="f" stroked="f">
                  <v:stroke joinstyle="miter"/>
                  <v:path arrowok="t" o:connecttype="custom" o:connectlocs="9525,10125;14605,13935;9525,10125" o:connectangles="0,0,0"/>
                </v:shape>
                <v:shape id="Freeform: Shape 10103" o:spid="_x0000_s1033" style="position:absolute;left:5886;top:59185;width:381;height:254;visibility:visible;mso-wrap-style:square;v-text-anchor:middle" coordsize="381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" path="m10795,20637v,1270,,1270,,c12065,21907,13335,20637,13335,20637v2540,-2539,6350,-3809,10160,-3809c27305,15557,29845,15557,33655,13017v1270,,1270,-1269,,-2539c32385,9207,32385,9207,31115,10478v-2540,1270,-5080,2539,-8890,2539c18415,14287,13335,15557,9525,18098v,1269,,2539,1270,2539xe" filled="f" stroked="f">
                  <v:stroke joinstyle="miter"/>
                  <v:path arrowok="t" o:connecttype="custom" o:connectlocs="10795,20637;10795,20637;13335,20637;23495,16828;33655,13017;33655,10478;31115,10478;22225,13017;9525,18098;10795,20637" o:connectangles="0,0,0,0,0,0,0,0,0,0"/>
                </v:shape>
                <v:shape id="Freeform: Shape 10104" o:spid="_x0000_s1034" style="position:absolute;left:4845;top:59359;width:508;height:254;visibility:visible;mso-wrap-style:square;v-text-anchor:middle" coordsize="508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" path="m9525,23495r1270,3810c10795,27305,10795,27305,10795,27305v,,,-1270,,-1270c10795,26035,10795,23495,10795,23495v,,1270,-1270,2540,-2540c15875,19685,17145,19685,18415,20955v-1270,1270,-2540,1270,-2540,2540l17145,24765r,2540c22225,28575,28575,23495,26035,18415r-1270,l24765,17145v5080,-1270,10160,-3810,17780,-5080c42545,12065,42545,13335,43815,14605v,,1270,,1270,c45085,14605,45085,13335,45085,13335,43815,10795,42545,10795,42545,9525v-8890,1270,-13970,2540,-19050,6350c22225,15875,19685,15875,18415,17145r1270,2540l18415,18415c15875,17145,14605,17145,12065,17145v,3810,-1270,3810,-2540,6350xe" filled="f" stroked="f">
                  <v:stroke joinstyle="miter"/>
                  <v:path arrowok="t" o:connecttype="custom" o:connectlocs="9525,23495;10795,27305;10795,27305;10795,26035;10795,23495;13335,20955;18415,20955;15875,23495;17145,24765;17145,27305;26035,18415;24765,18415;24765,17145;42545,12065;43815,14605;45085,14605;45085,13335;42545,9525;23495,15875;18415,17145;19685,19685;18415,18415;12065,17145;9525,23495" o:connectangles="0,0,0,0,0,0,0,0,0,0,0,0,0,0,0,0,0,0,0,0,0,0,0,0"/>
                </v:shape>
                <v:shape id="Freeform: Shape 10105" o:spid="_x0000_s1035" style="position:absolute;left:6115;top:56299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" path="m9525,9525v1270,5080,7620,,,l9525,9525xe" filled="f" stroked="f">
                  <v:stroke joinstyle="miter"/>
                  <v:path arrowok="t" o:connecttype="custom" o:connectlocs="9525,9525;9525,9525;9525,9525" o:connectangles="0,0,0"/>
                </v:shape>
                <v:shape id="Freeform: Shape 10106" o:spid="_x0000_s1036" style="position:absolute;left:6010;top:59416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" path="m12324,11495v,-5080,-3810,1270,-2540,1270c11054,12765,12324,11495,12324,11495xe" filled="f" stroked="f">
                  <v:stroke joinstyle="miter"/>
                  <v:path arrowok="t" o:connecttype="custom" o:connectlocs="12324,11495;9784,12765;12324,11495" o:connectangles="0,0,0"/>
                </v:shape>
                <v:shape id="Freeform: Shape 10107" o:spid="_x0000_s1037" style="position:absolute;left:6115;top:56535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" path="m9525,10059v1270,5080,7620,-2540,,l9525,10059xe" filled="f" stroked="f">
                  <v:stroke joinstyle="miter"/>
                  <v:path arrowok="t" o:connecttype="custom" o:connectlocs="9525,10059;9525,10059;9525,10059" o:connectangles="0,0,0"/>
                </v:shape>
                <v:shape id="Freeform: Shape 10108" o:spid="_x0000_s1038" style="position:absolute;left:6038;top:59817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" path="m13335,9525v-1270,,-2540,1270,-3810,1270c9525,13335,14605,12065,13335,9525xe" filled="f" stroked="f">
                  <v:stroke joinstyle="miter"/>
                  <v:path arrowok="t" o:connecttype="custom" o:connectlocs="13335,9525;9525,10795;13335,9525" o:connectangles="0,0,0"/>
                </v:shape>
                <v:shape id="Freeform: Shape 10109" o:spid="_x0000_s1039" style="position:absolute;left:6064;top:60491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" path="m9525,11930v1270,,2540,-1270,5080,c15875,8120,9525,9389,9525,11930xe" filled="f" stroked="f">
                  <v:stroke joinstyle="miter"/>
                  <v:path arrowok="t" o:connecttype="custom" o:connectlocs="9525,11930;14605,11930;9525,11930" o:connectangles="0,0,0"/>
                </v:shape>
                <v:shape id="Freeform: Shape 10110" o:spid="_x0000_s1040" style="position:absolute;left:5768;top:59067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" path="m9871,13335v3810,2540,3810,-2540,7620,1270c18761,12065,16221,10795,12411,9525v-1270,1270,-3810,,-2540,3810xe" filled="f" stroked="f">
                  <v:stroke joinstyle="miter"/>
                  <v:path arrowok="t" o:connecttype="custom" o:connectlocs="9871,13335;17491,14605;12411,9525;9871,13335" o:connectangles="0,0,0,0"/>
                </v:shape>
                <v:shape id="Freeform: Shape 10111" o:spid="_x0000_s1041" style="position:absolute;left:5530;top:59220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" path="m9525,13335l17145,9525v-3810,1270,-5080,2540,-7620,3810xe" filled="f" stroked="f">
                  <v:stroke joinstyle="miter"/>
                  <v:path arrowok="t" o:connecttype="custom" o:connectlocs="9525,13335;17145,9525;9525,13335" o:connectangles="0,0,0"/>
                </v:shape>
                <v:shape id="Freeform: Shape 10112" o:spid="_x0000_s1042" style="position:absolute;left:18141;top:86525;width:127;height:254;visibility:visible;mso-wrap-style:square;v-text-anchor:middle" coordsize="127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" path="m9525,18415v2540,-2540,1270,-5080,,-8890l9525,18415xe" filled="f" stroked="f">
                  <v:stroke joinstyle="miter"/>
                  <v:path arrowok="t" o:connecttype="custom" o:connectlocs="9525,18415;9525,9525;9525,18415" o:connectangles="0,0,0"/>
                </v:shape>
                <v:shape id="Freeform: Shape 10113" o:spid="_x0000_s1043" style="position:absolute;left:16529;top:85737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" path="m12065,9525l9525,13336v2540,,3810,-1271,2540,-3811xe" filled="f" stroked="f">
                  <v:stroke joinstyle="miter"/>
                  <v:path arrowok="t" o:connecttype="custom" o:connectlocs="12065,9525;9525,13336;12065,9525" o:connectangles="0,0,0"/>
                </v:shape>
                <v:shape id="Freeform: Shape 10114" o:spid="_x0000_s1044" style="position:absolute;left:5694;top:58978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" path="m17287,12065v-1270,-5080,-3810,,-7620,-2540c8397,13335,16017,15875,17287,12065xe" filled="f" stroked="f">
                  <v:stroke joinstyle="miter"/>
                  <v:path arrowok="t" o:connecttype="custom" o:connectlocs="17287,12065;9667,9525;17287,12065" o:connectangles="0,0,0"/>
                </v:shape>
                <v:shape id="Freeform: Shape 10115" o:spid="_x0000_s1045" style="position:absolute;left:13285;top:63804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" path="m15131,9525v-1270,,-2540,1270,-5080,c8781,10795,10051,10795,11321,10795v1270,,1270,1270,2540,1270c13861,10795,13861,9525,15131,9525xe" filled="f" stroked="f">
                  <v:stroke joinstyle="miter"/>
                  <v:path arrowok="t" o:connecttype="custom" o:connectlocs="15131,9525;10051,9525;11321,10795;13861,12065;15131,9525" o:connectangles="0,0,0,0,0"/>
                </v:shape>
                <v:shape id="Freeform: Shape 10116" o:spid="_x0000_s1046" style="position:absolute;left:13176;top:67459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" path="m19685,11112c15875,8572,13335,9843,9525,9843r10160,1269xe" filled="f" stroked="f">
                  <v:stroke joinstyle="miter"/>
                  <v:path arrowok="t" o:connecttype="custom" o:connectlocs="19685,11112;9525,9843;19685,11112" o:connectangles="0,0,0"/>
                </v:shape>
                <v:shape id="Freeform: Shape 10117" o:spid="_x0000_s1047" style="position:absolute;left:13250;top:64481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" path="m14773,10419v-2540,-2540,-2540,1270,-5080,c8423,12959,14773,14229,14773,10419xe" filled="f" stroked="f">
                  <v:stroke joinstyle="miter"/>
                  <v:path arrowok="t" o:connecttype="custom" o:connectlocs="14773,10419;9693,10419;14773,10419" o:connectangles="0,0,0"/>
                </v:shape>
                <v:shape id="Freeform: Shape 10118" o:spid="_x0000_s1048" style="position:absolute;left:13112;top:63715;width:381;height:254;visibility:visible;mso-wrap-style:square;v-text-anchor:middle" coordsize="381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" path="m14605,19685v6350,-2540,12700,-3810,17780,-7620l29845,12065r,-2540c23495,12065,13335,5715,9525,17145v1270,2540,5080,-1270,5080,2540xe" filled="f" stroked="f">
                  <v:stroke joinstyle="miter"/>
                  <v:path arrowok="t" o:connecttype="custom" o:connectlocs="14605,19685;32385,12065;29845,12065;29845,9525;9525,17145;14605,19685" o:connectangles="0,0,0,0,0,0"/>
                </v:shape>
                <v:shape id="Freeform: Shape 10119" o:spid="_x0000_s1049" style="position:absolute;left:13303;top:64439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" path="m17145,9525v-2540,,-3810,3810,-7620,2540c10795,15875,15875,12065,17145,9525xe" filled="f" stroked="f">
                  <v:stroke joinstyle="miter"/>
                  <v:path arrowok="t" o:connecttype="custom" o:connectlocs="17145,9525;9525,12065;17145,9525" o:connectangles="0,0,0"/>
                </v:shape>
                <v:shape id="Freeform: Shape 10120" o:spid="_x0000_s1050" style="position:absolute;left:5492;top:60048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" path="m9525,10478r1270,c10795,9207,10795,9207,9525,10478v,-1271,,,,xe" filled="f" stroked="f">
                  <v:stroke joinstyle="miter"/>
                  <v:path arrowok="t" o:connecttype="custom" o:connectlocs="9525,10478;10795,10478;9525,10478;9525,10478" o:connectangles="0,0,0,0"/>
                </v:shape>
                <v:shape id="Freeform: Shape 10121" o:spid="_x0000_s1051" style="position:absolute;left:5378;top:59944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" path="m9525,10776v,3810,3810,-1270,6350,c15875,6966,12065,13316,9525,10776xe" filled="f" stroked="f">
                  <v:stroke joinstyle="miter"/>
                  <v:path arrowok="t" o:connecttype="custom" o:connectlocs="9525,10776;15875,10776;9525,10776" o:connectangles="0,0,0"/>
                </v:shape>
                <v:shape id="Freeform: Shape 10122" o:spid="_x0000_s1052" style="position:absolute;left:16579;top:65952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" path="m9525,10654v,7620,6350,10160,16510,7620c24765,15734,23495,11924,24765,10654v-5080,,-7620,-2540,-15240,xe" filled="f" stroked="f">
                  <v:stroke joinstyle="miter"/>
                  <v:path arrowok="t" o:connecttype="custom" o:connectlocs="9525,10654;26035,18274;24765,10654;9525,10654" o:connectangles="0,0,0,0"/>
                </v:shape>
                <v:shape id="Freeform: Shape 10123" o:spid="_x0000_s1053" style="position:absolute;left:16528;top:60963;width:381;height:381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" path="m37550,23110c36280,10410,17230,4060,10880,15490,3260,29460,29930,45970,37550,23110xe" filled="f" stroked="f">
                  <v:stroke joinstyle="miter"/>
                  <v:path arrowok="t" o:connecttype="custom" o:connectlocs="37550,23110;10880,15490;37550,23110" o:connectangles="0,0,0"/>
                </v:shape>
                <v:shape id="Freeform: Shape 10124" o:spid="_x0000_s1054" style="position:absolute;left:13760;top:66480;width:1143;height:889;visibility:visible;mso-wrap-style:square;v-text-anchor:middle" coordsize="11430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" path="m22225,61999v6350,5080,7620,11430,8890,17780c42545,84859,65405,95019,74295,82319,65405,79779,67945,70889,59055,65809,69215,61999,55245,54379,62865,48029v16510,-6350,29210,-3810,44450,-5080c100965,25169,80645,34059,66675,30249,67945,25169,69215,13739,64135,9929,52705,7389,51435,17549,45085,20089,37465,15009,26035,25169,17145,28979,19685,39139,10795,45489,9525,54379r2540,2540l9525,58189v2540,5080,10160,,12700,3810xe" filled="f" stroked="f">
                  <v:stroke joinstyle="miter"/>
                  <v:path arrowok="t" o:connecttype="custom" o:connectlocs="22225,61999;31115,79779;74295,82319;59055,65809;62865,48029;107315,42949;66675,30249;64135,9929;45085,20089;17145,28979;9525,54379;12065,56919;9525,58189;22225,61999" o:connectangles="0,0,0,0,0,0,0,0,0,0,0,0,0,0"/>
                </v:shape>
                <v:shape id="Freeform: Shape 10125" o:spid="_x0000_s1055" style="position:absolute;left:13379;top:63703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" path="m9525,10795v2540,,5080,-1270,6350,-1270l9525,10795xe" filled="f" stroked="f">
                  <v:stroke joinstyle="miter"/>
                  <v:path arrowok="t" o:connecttype="custom" o:connectlocs="9525,10795;15875,9525;9525,10795" o:connectangles="0,0,0"/>
                </v:shape>
                <v:shape id="Freeform: Shape 10126" o:spid="_x0000_s1056" style="position:absolute;left:13315;top:63715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" path="m9525,10795l15875,9525v-1270,,-3810,,-6350,1270xe" filled="f" stroked="f">
                  <v:stroke joinstyle="miter"/>
                  <v:path arrowok="t" o:connecttype="custom" o:connectlocs="9525,10795;15875,9525;9525,10795" o:connectangles="0,0,0"/>
                </v:shape>
                <v:shape id="Freeform: Shape 10127" o:spid="_x0000_s1057" style="position:absolute;left:12033;top:60515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" path="m17145,9525c14605,10795,9525,8255,9525,14605v2540,-1270,6350,,7620,-5080xe" filled="f" stroked="f">
                  <v:stroke joinstyle="miter"/>
                  <v:path arrowok="t" o:connecttype="custom" o:connectlocs="17145,9525;9525,14605;17145,9525" o:connectangles="0,0,0"/>
                </v:shape>
                <v:shape id="Freeform: Shape 10128" o:spid="_x0000_s1058" style="position:absolute;left:11423;top:63639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" path="m9525,10795l14605,9525v-2540,,-3810,,-5080,1270xe" filled="f" stroked="f">
                  <v:stroke joinstyle="miter"/>
                  <v:path arrowok="t" o:connecttype="custom" o:connectlocs="9525,10795;14605,9525;9525,10795" o:connectangles="0,0,0"/>
                </v:shape>
                <v:shape id="Freeform: Shape 10129" o:spid="_x0000_s1059" style="position:absolute;left:6345;top:93154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" path="m20744,19685v12700,-7620,,-7620,-5080,-10160c6774,15875,6774,15875,20744,19685xe" filled="f" stroked="f">
                  <v:stroke joinstyle="miter"/>
                  <v:path arrowok="t" o:connecttype="custom" o:connectlocs="20744,19685;15664,9525;20744,19685" o:connectangles="0,0,0"/>
                </v:shape>
                <v:shape id="Freeform: Shape 10130" o:spid="_x0000_s1060" style="position:absolute;left:4476;top:71462;width:381;height:381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" path="m31115,15875c29845,12065,26035,13335,24765,12065r-2540,1270c20955,12065,20955,9525,19685,9525v-2540,,-6350,,-8890,3810l10795,10795v,,,,-1270,l9525,28575c17145,24765,27305,22225,31115,15875xm18415,15875v-1270,,-2540,-1270,-3810,-2540l19685,13335v-1270,,-2540,1270,-1270,2540xe" filled="f" stroked="f">
                  <v:stroke joinstyle="miter"/>
                  <v:path arrowok="t" o:connecttype="custom" o:connectlocs="31115,15875;24765,12065;22225,13335;19685,9525;10795,13335;10795,10795;9525,10795;9525,28575;31115,15875;18415,15875;14605,13335;19685,13335;18415,15875" o:connectangles="0,0,0,0,0,0,0,0,0,0,0,0,0"/>
                </v:shape>
                <v:shape id="Freeform: Shape 10131" o:spid="_x0000_s1061" style="position:absolute;left:11660;top:60637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" path="m18821,10055c15011,7515,15011,15135,9931,11325v-2540,1270,7620,2540,8890,-1270xe" filled="f" stroked="f">
                  <v:stroke joinstyle="miter"/>
                  <v:path arrowok="t" o:connecttype="custom" o:connectlocs="18821,10055;9931,11325;18821,10055" o:connectangles="0,0,0"/>
                </v:shape>
                <v:shape id="Freeform: Shape 10132" o:spid="_x0000_s1062" style="position:absolute;left:6407;top:92849;width:1016;height:381;visibility:visible;mso-wrap-style:square;v-text-anchor:middle" coordsize="1016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" path="m74295,19686c78105,15875,86995,13336,94615,9525,61595,14605,33655,24765,9525,40005,34925,37465,57785,34925,74295,19686xe" filled="f" stroked="f">
                  <v:stroke joinstyle="miter"/>
                  <v:path arrowok="t" o:connecttype="custom" o:connectlocs="74295,19686;94615,9525;9525,40005;74295,19686" o:connectangles="0,0,0,0"/>
                </v:shape>
                <v:shape id="Freeform: Shape 10133" o:spid="_x0000_s1063" style="position:absolute;left:11461;top:63627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" path="m9525,10795v2540,,3810,-1270,6350,-1270l9525,10795xe" filled="f" stroked="f">
                  <v:stroke joinstyle="miter"/>
                  <v:path arrowok="t" o:connecttype="custom" o:connectlocs="9525,10795;15875,9525;9525,10795" o:connectangles="0,0,0"/>
                </v:shape>
                <v:shape id="Freeform: Shape 10134" o:spid="_x0000_s1064" style="position:absolute;left:11220;top:63687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" path="m18415,9788c14605,8518,13335,12328,9525,11058v,5080,8890,3810,8890,-1270xe" filled="f" stroked="f">
                  <v:stroke joinstyle="miter"/>
                  <v:path arrowok="t" o:connecttype="custom" o:connectlocs="18415,9788;9525,11058;18415,9788" o:connectangles="0,0,0"/>
                </v:shape>
                <v:shape id="Freeform: Shape 10135" o:spid="_x0000_s1065" style="position:absolute;left:5543;top:60579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" path="m14605,9525c13335,10795,9525,8255,9525,10795v1270,-1270,3810,1270,5080,-1270xe" filled="f" stroked="f">
                  <v:stroke joinstyle="miter"/>
                  <v:path arrowok="t" o:connecttype="custom" o:connectlocs="14605,9525;9525,10795;14605,9525" o:connectangles="0,0,0"/>
                </v:shape>
                <v:shape id="Freeform: Shape 10136" o:spid="_x0000_s1066" style="position:absolute;left:12172;top:60481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" path="m15875,11624v,-3809,-5080,-1270,-6350,-1270c9525,12894,14605,10354,15875,11624xe" filled="f" stroked="f">
                  <v:stroke joinstyle="miter"/>
                  <v:path arrowok="t" o:connecttype="custom" o:connectlocs="15875,11624;9525,10354;15875,11624" o:connectangles="0,0,0"/>
                </v:shape>
                <v:shape id="Freeform: Shape 10137" o:spid="_x0000_s1067" style="position:absolute;left:11880;top:60573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" path="m9525,10089r6350,c13335,10089,10795,8819,9525,10089xe" filled="f" stroked="f">
                  <v:stroke joinstyle="miter"/>
                  <v:path arrowok="t" o:connecttype="custom" o:connectlocs="9525,10089;15875,10089;9525,10089" o:connectangles="0,0,0"/>
                </v:shape>
                <v:shape id="Freeform: Shape 10138" o:spid="_x0000_s1068" style="position:absolute;left:13760;top:89674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" path="m9525,10795v2540,,6350,-1270,10160,-1270c17145,9525,12065,10795,9525,10795xe" filled="f" stroked="f">
                  <v:stroke joinstyle="miter"/>
                  <v:path arrowok="t" o:connecttype="custom" o:connectlocs="9525,10795;19685,9525;9525,10795" o:connectangles="0,0,0"/>
                </v:shape>
                <v:shape id="Freeform: Shape 10139" o:spid="_x0000_s1069" style="position:absolute;left:11753;top:63512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" path="m9525,13335l19685,9525v-2540,,-7620,1270,-10160,3810xe" filled="f" stroked="f">
                  <v:stroke joinstyle="miter"/>
                  <v:path arrowok="t" o:connecttype="custom" o:connectlocs="9525,13335;19685,9525;9525,13335" o:connectangles="0,0,0"/>
                </v:shape>
                <v:shape id="Freeform: Shape 10140" o:spid="_x0000_s1070" style="position:absolute;left:5175;top:59105;width:508;height:254;visibility:visible;mso-wrap-style:square;v-text-anchor:middle" coordsize="508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" path="m10795,22225v,,1270,,1270,c15875,19685,20955,18415,24765,17145,31115,15875,36195,13335,42545,9525v-7620,,-12700,2540,-19050,3810c18415,14605,14605,15875,9525,18415v,1270,,2540,1270,3810c10795,22225,10795,22225,10795,22225xe" filled="f" stroked="f">
                  <v:stroke joinstyle="miter"/>
                  <v:path arrowok="t" o:connecttype="custom" o:connectlocs="10795,22225;12065,22225;24765,17145;42545,9525;23495,13335;9525,18415;10795,22225;10795,22225" o:connectangles="0,0,0,0,0,0,0,0"/>
                </v:shape>
                <v:shape id="Freeform: Shape 10141" o:spid="_x0000_s1071" style="position:absolute;left:22180;top:81026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" path="m9525,15875v3810,-1270,11430,-1270,6350,-6350c12065,10795,9525,13335,9525,15875xe" filled="f" stroked="f">
                  <v:stroke joinstyle="miter"/>
                  <v:path arrowok="t" o:connecttype="custom" o:connectlocs="9525,15875;15875,9525;9525,15875" o:connectangles="0,0,0"/>
                </v:shape>
                <v:shape id="Freeform: Shape 10142" o:spid="_x0000_s1072" style="position:absolute;left:22066;top:80672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" path="m19685,10562c14605,9292,9525,8022,9525,14372v3810,-5080,11430,,10160,-3810xe" filled="f" stroked="f">
                  <v:stroke joinstyle="miter"/>
                  <v:path arrowok="t" o:connecttype="custom" o:connectlocs="19685,10562;9525,14372;19685,10562" o:connectangles="0,0,0"/>
                </v:shape>
                <v:shape id="Freeform: Shape 10143" o:spid="_x0000_s1073" style="position:absolute;left:22282;top:80327;width:1397;height:635;visibility:visible;mso-wrap-style:square;v-text-anchor:middle" coordsize="13970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" path="m26035,56515v3810,-2540,7620,-5080,11430,-8890l40005,47625r2540,2540c73025,37465,98425,20955,130175,19685v-1270,-2540,-2540,-5080,-3810,-7620l122555,12065r,-2540c118745,10795,118745,13335,114935,14605,89535,12065,53975,31115,37465,46355v,,,,,-1270c31115,47625,26035,50165,20955,52705v-2540,1270,-6350,3810,-10160,5080c9525,57785,9525,59055,9525,60325v,,,,,c10795,61595,12065,61595,13335,61595v6350,-1270,10160,-2540,12700,-5080xe" filled="f" stroked="f">
                  <v:stroke joinstyle="miter"/>
                  <v:path arrowok="t" o:connecttype="custom" o:connectlocs="26035,56515;37465,47625;40005,47625;42545,50165;130175,19685;126365,12065;122555,12065;122555,9525;114935,14605;37465,46355;37465,45085;20955,52705;10795,57785;9525,60325;9525,60325;13335,61595;26035,56515" o:connectangles="0,0,0,0,0,0,0,0,0,0,0,0,0,0,0,0,0"/>
                </v:shape>
                <v:shape id="Freeform: Shape 10144" o:spid="_x0000_s1074" style="position:absolute;left:20377;top:84340;width:1143;height:635;visibility:visible;mso-wrap-style:square;v-text-anchor:middle" coordsize="11430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" path="m80645,36195v3810,1270,6350,,7620,-1270l86995,33655v-1270,,-1270,1270,-1270,2540l83185,36195v-3810,-3809,6350,-7620,7620,-3809l93345,31115r,2540c97155,31115,109855,32386,104775,26036v-3810,,-6350,-3811,-12700,c84455,13336,67945,19686,59055,9525,52705,17145,43815,26036,46355,32386v-19050,,-13970,20319,-36830,24129c10795,64136,18415,56515,20955,64136,41275,55245,60325,51436,83185,40005l80645,36195xe" filled="f" stroked="f">
                  <v:stroke joinstyle="miter"/>
                  <v:path arrowok="t" o:connecttype="custom" o:connectlocs="80645,36195;88265,34925;86995,33655;85725,36195;83185,36195;90805,32386;93345,31115;93345,33655;104775,26036;92075,26036;59055,9525;46355,32386;9525,56515;20955,64136;83185,40005;80645,36195" o:connectangles="0,0,0,0,0,0,0,0,0,0,0,0,0,0,0,0"/>
                </v:shape>
                <v:shape id="Freeform: Shape 10145" o:spid="_x0000_s1075" style="position:absolute;left:22282;top:80632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" path="m13335,9525v-1270,,-2540,1270,-3810,1270c9525,12064,10795,13335,10795,14605v1270,,2540,-1270,3810,-1270c14605,12064,13335,10795,13335,9525xe" filled="f" stroked="f">
                  <v:stroke joinstyle="miter"/>
                  <v:path arrowok="t" o:connecttype="custom" o:connectlocs="13335,9525;9525,10795;10795,14605;14605,13335;13335,9525" o:connectangles="0,0,0,0,0"/>
                </v:shape>
                <v:shape id="Freeform: Shape 10146" o:spid="_x0000_s1076" style="position:absolute;left:22142;top:82067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" path="m15875,9525l9525,13335v3810,,6350,-1270,6350,-3810xe" filled="f" stroked="f">
                  <v:stroke joinstyle="miter"/>
                  <v:path arrowok="t" o:connecttype="custom" o:connectlocs="15875,9525;9525,13335;15875,9525" o:connectangles="0,0,0"/>
                </v:shape>
                <v:shape id="Freeform: Shape 10147" o:spid="_x0000_s1077" style="position:absolute;left:21062;top:84683;width:635;height:635;visibility:visible;mso-wrap-style:square;v-text-anchor:middle" coordsize="6350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" path="m40005,9525v-3810,1270,-6350,1270,-8890,1270l31115,13335r-3810,c27305,14605,28575,15875,28575,17145v-10160,1270,-6350,6350,-12700,8890c17145,28575,18415,29845,20955,31115,13335,28575,18415,36195,9525,37465v3810,6350,5080,5080,3810,11430c17145,48895,24765,42545,27305,46355v3810,6350,2540,11430,1270,16510c45085,59055,47625,42545,41275,33655,43815,29845,52705,28575,53975,23495,42545,19685,42545,18415,40005,9525xe" filled="f" stroked="f">
                  <v:stroke joinstyle="miter"/>
                  <v:path arrowok="t" o:connecttype="custom" o:connectlocs="40005,9525;31115,10795;31115,13335;27305,13335;28575,17145;15875,26035;20955,31115;9525,37465;13335,48895;27305,46355;28575,62865;41275,33655;53975,23495;40005,9525" o:connectangles="0,0,0,0,0,0,0,0,0,0,0,0,0,0"/>
                </v:shape>
                <v:shape id="Freeform: Shape 10148" o:spid="_x0000_s1078" style="position:absolute;left:21215;top:84670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" path="m9525,10795v1270,1270,2540,2540,5080,3810l9525,9525v,,1270,1270,,1270xe" filled="f" stroked="f">
                  <v:stroke joinstyle="miter"/>
                  <v:path arrowok="t" o:connecttype="custom" o:connectlocs="9525,10795;14605,14605;9525,9525;9525,10795" o:connectangles="0,0,0,0"/>
                </v:shape>
                <v:shape id="Freeform: Shape 10149" o:spid="_x0000_s1079" style="position:absolute;left:22663;top:81838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" path="m22225,9525v-5080,1270,-8890,3810,-12700,6350l22225,9525xe" filled="f" stroked="f">
                  <v:stroke joinstyle="miter"/>
                  <v:path arrowok="t" o:connecttype="custom" o:connectlocs="22225,9525;9525,15875;22225,9525" o:connectangles="0,0,0"/>
                </v:shape>
                <v:shape id="Freeform: Shape 10150" o:spid="_x0000_s1080" style="position:absolute;left:22104;top:82118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" path="m14605,9525v-2540,1270,-3810,1270,-5080,3811l14605,9525xe" filled="f" stroked="f">
                  <v:stroke joinstyle="miter"/>
                  <v:path arrowok="t" o:connecttype="custom" o:connectlocs="14605,9525;9525,13336;14605,9525" o:connectangles="0,0,0"/>
                </v:shape>
                <v:shape id="Freeform: Shape 10151" o:spid="_x0000_s1081" style="position:absolute;left:23317;top:81534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" path="m15207,9525v-13970,2540,2540,7620,,l15207,9525xe" filled="f" stroked="f">
                  <v:stroke joinstyle="miter"/>
                  <v:path arrowok="t" o:connecttype="custom" o:connectlocs="15207,9525;15207,9525;15207,9525" o:connectangles="0,0,0"/>
                </v:shape>
                <v:shape id="Freeform: Shape 10152" o:spid="_x0000_s1082" style="position:absolute;left:22357;top:80604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" path="m14705,9781v-2540,,-7620,3810,-3810,3810c13435,12321,18515,8510,14705,9781xe" filled="f" stroked="f">
                  <v:stroke joinstyle="miter"/>
                  <v:path arrowok="t" o:connecttype="custom" o:connectlocs="14705,9781;10895,13591;14705,9781" o:connectangles="0,0,0"/>
                </v:shape>
                <v:shape id="Freeform: Shape 10153" o:spid="_x0000_s1083" style="position:absolute;left:22628;top:81203;width:508;height:381;visibility:visible;mso-wrap-style:square;v-text-anchor:middle" coordsize="508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" path="m51118,9525v-5080,5080,-11430,6350,-19050,7620c24448,18414,16828,20955,10478,26035v-1271,1270,-1271,1270,,2540c10478,28575,10478,28575,10478,29845v1270,1269,2540,1269,3810,c19368,26035,25718,23495,33338,22225,40957,20955,48578,18414,51118,9525xe" filled="f" stroked="f">
                  <v:stroke joinstyle="miter"/>
                  <v:path arrowok="t" o:connecttype="custom" o:connectlocs="51118,9525;32068,17145;10478,26035;10478,28575;10478,29845;14288,29845;33338,22225;51118,9525" o:connectangles="0,0,0,0,0,0,0,0"/>
                </v:shape>
                <v:shape id="Freeform: Shape 10154" o:spid="_x0000_s1084" style="position:absolute;left:23488;top:80975;width:1270;height:635;visibility:visible;mso-wrap-style:square;v-text-anchor:middle" coordsize="12700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" path="m120015,9525c108585,12065,103505,20955,89535,27305r1270,1270c78105,32386,65405,38736,53975,43815,40005,50165,26035,56515,10795,60325v-1270,,-1270,2540,-1270,2540c9525,64136,12065,64136,12065,64136,27305,59055,41275,52705,55245,46355,67945,41275,79375,34925,89535,27305r1270,1270l88265,31115v7620,-1270,20320,-5079,27940,-8890l114935,18415r3810,-2540c111125,13336,121285,13336,120015,9525xe" filled="f" stroked="f">
                  <v:stroke joinstyle="miter"/>
                  <v:path arrowok="t" o:connecttype="custom" o:connectlocs="120015,9525;89535,27305;90805,28575;53975,43815;10795,60325;9525,62865;12065,64136;55245,46355;89535,27305;90805,28575;88265,31115;116205,22225;114935,18415;118745,15875;120015,9525" o:connectangles="0,0,0,0,0,0,0,0,0,0,0,0,0,0,0"/>
                </v:shape>
                <v:shape id="Freeform: Shape 10155" o:spid="_x0000_s1085" style="position:absolute;left:23031;top:80784;width:1270;height:635;visibility:visible;mso-wrap-style:square;v-text-anchor:middle" coordsize="12700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" path="m107315,9525c74295,19686,40005,37465,9525,50165r2540,2540l12065,55245c42545,42545,90805,43815,118745,27305,102235,28575,117475,15875,107315,9525xe" filled="f" stroked="f">
                  <v:stroke joinstyle="miter"/>
                  <v:path arrowok="t" o:connecttype="custom" o:connectlocs="107315,9525;9525,50165;12065,52705;12065,55245;118745,27305;107315,9525" o:connectangles="0,0,0,0,0,0"/>
                </v:shape>
                <v:shape id="Freeform: Shape 10156" o:spid="_x0000_s1086" style="position:absolute;left:22350;top:79984;width:2667;height:1270;visibility:visible;mso-wrap-style:square;v-text-anchor:middle" coordsize="2667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" path="m95449,79375v21590,6350,41910,-7620,60960,-13970c160219,64135,164029,66675,169109,65405v7620,-1270,13970,-8890,21590,-11430c205939,48895,223719,47625,232609,38735v5080,-1270,7620,5080,12700,2540c250389,40005,244039,32385,252929,32385r-2540,-2540l252929,27305v-1270,-2540,2540,-2540,5080,-3810l255469,20955r2540,-2540c255469,17145,252929,14605,251659,9525v-15240,8890,-21590,1270,-31750,c217369,15875,211019,14605,202129,17145v1270,6350,10160,2540,6350,8890c167839,40005,132279,59055,92909,74295v,,,,,c75129,83185,56079,92075,38299,99695v-8890,3810,-17780,7620,-26670,11430c9089,112395,9089,113665,10359,116205v,,,,,c11629,117475,14169,118745,16709,117475v8890,-3810,17780,-7620,26670,-11430c59889,95885,77669,88265,95449,79375xe" filled="f" stroked="f">
                  <v:stroke joinstyle="miter"/>
                  <v:path arrowok="t" o:connecttype="custom" o:connectlocs="95449,79375;156409,65405;169109,65405;190699,53975;232609,38735;245309,41275;252929,32385;250389,29845;252929,27305;258009,23495;255469,20955;258009,18415;251659,9525;219909,9525;202129,17145;208479,26035;92909,74295;92909,74295;38299,99695;11629,111125;10359,116205;10359,116205;16709,117475;43379,106045;95449,79375" o:connectangles="0,0,0,0,0,0,0,0,0,0,0,0,0,0,0,0,0,0,0,0,0,0,0,0,0"/>
                </v:shape>
                <v:shape id="Freeform: Shape 10157" o:spid="_x0000_s1087" style="position:absolute;left:24758;top:79819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" path="m15875,10795l9525,9525v,2540,3810,2540,6350,1270xe" filled="f" stroked="f">
                  <v:stroke joinstyle="miter"/>
                  <v:path arrowok="t" o:connecttype="custom" o:connectlocs="15875,10795;9525,9525;15875,10795" o:connectangles="0,0,0"/>
                </v:shape>
                <v:shape id="Freeform: Shape 10158" o:spid="_x0000_s1088" style="position:absolute;left:24071;top:80092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" path="m18539,10160v-1270,,-10160,-2540,-8890,2540c13459,8890,19809,15240,18539,10160xe" filled="f" stroked="f">
                  <v:stroke joinstyle="miter"/>
                  <v:path arrowok="t" o:connecttype="custom" o:connectlocs="18539,10160;9649,12700;18539,10160" o:connectangles="0,0,0"/>
                </v:shape>
                <v:shape id="Freeform: Shape 10159" o:spid="_x0000_s1089" style="position:absolute;left:21282;top:82562;width:381;height:254;visibility:visible;mso-wrap-style:square;v-text-anchor:middle" coordsize="381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" path="m10477,24765v-1269,,-1269,1271,,1271c10477,26036,10477,26036,10477,26036v,1269,1270,1269,2541,c16827,23495,20637,22225,24447,19686,30797,17145,35877,14605,38418,9525v-5081,3811,-10160,6350,-16510,7620c18097,20955,14287,22225,10477,24765xe" filled="f" stroked="f">
                  <v:stroke joinstyle="miter"/>
                  <v:path arrowok="t" o:connecttype="custom" o:connectlocs="10477,24765;10477,26036;10477,26036;13018,26036;24447,19686;38418,9525;21908,17145;10477,24765" o:connectangles="0,0,0,0,0,0,0,0"/>
                </v:shape>
                <v:shape id="Freeform: Shape 10160" o:spid="_x0000_s1090" style="position:absolute;left:21164;top:84582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" path="m12065,9525l9525,10795r1270,1270c12065,12065,13335,12065,12065,9525xe" filled="f" stroked="f">
                  <v:stroke joinstyle="miter"/>
                  <v:path arrowok="t" o:connecttype="custom" o:connectlocs="12065,9525;9525,10795;10795,12065;12065,9525" o:connectangles="0,0,0,0"/>
                </v:shape>
                <v:shape id="Freeform: Shape 10161" o:spid="_x0000_s1091" style="position:absolute;left:18764;top:83476;width:635;height:635;visibility:visible;mso-wrap-style:square;v-text-anchor:middle" coordsize="6350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" path="m47625,9590v-1270,11430,5080,25400,-5080,33020l42545,42610v-3810,1270,-6350,3810,-10160,5080c26035,51500,19685,55310,12065,56580v-1270,,-2540,2540,-2540,3810c9525,60390,9525,60390,9525,60390v1270,1270,2540,2540,5080,1270c22225,59120,29845,55310,36195,51500v2540,-1270,6350,-3810,8890,-5080c47625,46420,51435,46420,55245,45150v2540,-5080,8890,-10160,8890,-17780c59055,26100,65405,8320,47625,9590xe" filled="f" stroked="f">
                  <v:stroke joinstyle="miter"/>
                  <v:path arrowok="t" o:connecttype="custom" o:connectlocs="47625,9590;42545,42610;42545,42610;32385,47690;12065,56580;9525,60390;9525,60390;14605,61660;36195,51500;45085,46420;55245,45150;64135,27370;47625,9590" o:connectangles="0,0,0,0,0,0,0,0,0,0,0,0,0"/>
                </v:shape>
                <v:shape id="Freeform: Shape 10162" o:spid="_x0000_s1092" style="position:absolute;left:18980;top:86753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" path="m17145,9525v-2540,1270,-7620,1270,-7620,3811c12065,13336,13335,14605,15875,15875v-1270,1270,-3810,1270,-3810,2540c18415,20955,15875,15875,19685,13336v,1269,2540,1269,2540,-1271c19685,14605,18415,12065,17145,9525xe" filled="f" stroked="f">
                  <v:stroke joinstyle="miter"/>
                  <v:path arrowok="t" o:connecttype="custom" o:connectlocs="17145,9525;9525,13336;15875,15875;12065,18415;19685,13336;22225,12065;17145,9525" o:connectangles="0,0,0,0,0,0,0"/>
                </v:shape>
                <v:shape id="Freeform: Shape 10163" o:spid="_x0000_s1093" style="position:absolute;left:16440;top:85178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" path="m20955,9525l9525,17145v3810,,8890,-1270,11430,-3810c20955,12065,20955,10795,20955,9525xe" filled="f" stroked="f">
                  <v:stroke joinstyle="miter"/>
                  <v:path arrowok="t" o:connecttype="custom" o:connectlocs="20955,9525;9525,17145;20955,13335;20955,9525" o:connectangles="0,0,0,0"/>
                </v:shape>
                <v:shape id="Freeform: Shape 10164" o:spid="_x0000_s1094" style="position:absolute;left:17697;top:86702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" path="m18415,9525c14605,10795,9525,18415,9525,24765r3810,l17145,26035c27305,22225,28575,10795,18415,9525xe" filled="f" stroked="f">
                  <v:stroke joinstyle="miter"/>
                  <v:path arrowok="t" o:connecttype="custom" o:connectlocs="18415,9525;9525,24765;13335,24765;17145,26035;18415,9525" o:connectangles="0,0,0,0,0"/>
                </v:shape>
                <v:shape id="Freeform: Shape 10165" o:spid="_x0000_s1095" style="position:absolute;left:18180;top:87045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" path="m9525,10795v,1269,1270,2540,1270,3810c12065,14605,13335,13335,14605,13335v,-1271,-1270,-2540,-1270,-3810c12065,9525,10795,9525,9525,10795xe" filled="f" stroked="f">
                  <v:stroke joinstyle="miter"/>
                  <v:path arrowok="t" o:connecttype="custom" o:connectlocs="9525,10795;10795,14605;14605,13335;13335,9525;9525,10795" o:connectangles="0,0,0,0,0"/>
                </v:shape>
                <v:shape id="Freeform: Shape 10166" o:spid="_x0000_s1096" style="position:absolute;left:18942;top:86638;width:127;height:254;visibility:visible;mso-wrap-style:square;v-text-anchor:middle" coordsize="127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" path="m10795,9650v,1269,1270,2540,-1270,2540c9525,13459,10795,14729,10795,16000v7620,1269,3810,-7621,,-6350xe" filled="f" stroked="f">
                  <v:stroke joinstyle="miter"/>
                  <v:path arrowok="t" o:connecttype="custom" o:connectlocs="10795,9650;9525,12190;10795,16000;10795,9650" o:connectangles="0,0,0,0"/>
                </v:shape>
                <v:shape id="Freeform: Shape 10167" o:spid="_x0000_s1097" style="position:absolute;left:17900;top:86537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" path="m9525,12064v,6350,12700,2541,6350,-2539c14605,10795,12065,10795,9525,12064xe" filled="f" stroked="f">
                  <v:stroke joinstyle="miter"/>
                  <v:path arrowok="t" o:connecttype="custom" o:connectlocs="9525,12064;15875,9525;9525,12064" o:connectangles="0,0,0"/>
                </v:shape>
                <v:shape id="Freeform: Shape 10168" o:spid="_x0000_s1098" style="position:absolute;left:19996;top:83333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" path="m15797,9869v-10160,-2540,-6350,10160,,l15797,9869xe" filled="f" stroked="f">
                  <v:stroke joinstyle="miter"/>
                  <v:path arrowok="t" o:connecttype="custom" o:connectlocs="15797,9869;15797,9869;15797,9869" o:connectangles="0,0,0"/>
                </v:shape>
                <v:shape id="Freeform: Shape 10169" o:spid="_x0000_s1099" style="position:absolute;left:5746;top:93230;width:635;height:381;visibility:visible;mso-wrap-style:square;v-text-anchor:middle" coordsize="635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" path="m50165,9525c32385,15875,22225,20955,40005,26036,31115,27305,23495,27305,9525,28575v20320,2540,20320,2540,39370,-5080c70485,15875,48895,14605,50165,9525xe" filled="f" stroked="f">
                  <v:stroke joinstyle="miter"/>
                  <v:path arrowok="t" o:connecttype="custom" o:connectlocs="50165,9525;40005,26036;9525,28575;48895,23495;50165,9525" o:connectangles="0,0,0,0,0"/>
                </v:shape>
                <v:shape id="Freeform: Shape 10170" o:spid="_x0000_s1100" style="position:absolute;left:5276;top:93510;width:508;height:254;visibility:visible;mso-wrap-style:square;v-text-anchor:middle" coordsize="508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" path="m9525,23495v24130,7620,33020,-1270,43180,-8890c51435,13335,50165,10795,48895,9525,36195,14605,24765,18415,9525,23495xe" filled="f" stroked="f">
                  <v:stroke joinstyle="miter"/>
                  <v:path arrowok="t" o:connecttype="custom" o:connectlocs="9525,23495;52705,14605;48895,9525;9525,23495" o:connectangles="0,0,0,0"/>
                </v:shape>
                <v:shape id="Freeform: Shape 10171" o:spid="_x0000_s1101" style="position:absolute;left:20637;top:82791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" path="m15207,9525v-13970,2539,2540,8889,,l15207,9525xe" filled="f" stroked="f">
                  <v:stroke joinstyle="miter"/>
                  <v:path arrowok="t" o:connecttype="custom" o:connectlocs="15207,9525;15207,9525;15207,9525" o:connectangles="0,0,0"/>
                </v:shape>
                <v:shape id="Freeform: Shape 10172" o:spid="_x0000_s1102" style="position:absolute;left:20389;top:85661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" path="m9525,10795v,1270,1270,2540,1270,3810c12065,14605,13335,13335,14605,13335v,-1270,-1270,-2540,-1270,-3810c12065,9525,10795,10795,9525,10795xe" filled="f" stroked="f">
                  <v:stroke joinstyle="miter"/>
                  <v:path arrowok="t" o:connecttype="custom" o:connectlocs="9525,10795;10795,14605;14605,13335;13335,9525;9525,10795" o:connectangles="0,0,0,0,0"/>
                </v:shape>
                <v:shape id="Freeform: Shape 10173" o:spid="_x0000_s1103" style="position:absolute;left:20386;top:82928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" path="m14913,9784v-3810,,-7620,3810,-3810,2540c14913,12324,19993,8514,14913,9784xe" filled="f" stroked="f">
                  <v:stroke joinstyle="miter"/>
                  <v:path arrowok="t" o:connecttype="custom" o:connectlocs="14913,9784;11103,12324;14913,9784" o:connectangles="0,0,0"/>
                </v:shape>
                <v:shape id="Freeform: Shape 10174" o:spid="_x0000_s1104" style="position:absolute;left:20123;top:83007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" path="m20955,9525c14605,10795,10795,13336,9525,17145,17145,15875,20955,13336,20955,9525xe" filled="f" stroked="f">
                  <v:stroke joinstyle="miter"/>
                  <v:path arrowok="t" o:connecttype="custom" o:connectlocs="20955,9525;9525,17145;20955,9525" o:connectangles="0,0,0"/>
                </v:shape>
                <v:shape id="Freeform: Shape 10175" o:spid="_x0000_s1105" style="position:absolute;left:20123;top:82791;width:1143;height:635;visibility:visible;mso-wrap-style:square;v-text-anchor:middle" coordsize="11430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" path="m108585,9525c85725,19685,64135,29845,42545,41275,32385,46355,22225,52705,10795,57785v-1270,,-1270,1270,-1270,2540c9525,60325,9525,60325,9525,60325v1270,1270,2540,1270,3810,1270c23495,56514,34925,51435,45085,45085,66675,33655,88265,22225,108585,9525xe" filled="f" stroked="f">
                  <v:stroke joinstyle="miter"/>
                  <v:path arrowok="t" o:connecttype="custom" o:connectlocs="108585,9525;42545,41275;10795,57785;9525,60325;9525,60325;13335,61595;45085,45085;108585,9525" o:connectangles="0,0,0,0,0,0,0,0"/>
                </v:shape>
                <v:shape id="Freeform: Shape 10176" o:spid="_x0000_s1106" style="position:absolute;left:20628;top:81544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" path="m14913,9784v-3810,,-7620,3811,-3810,2540c14913,12324,19993,8514,14913,9784xe" filled="f" stroked="f">
                  <v:stroke joinstyle="miter"/>
                  <v:path arrowok="t" o:connecttype="custom" o:connectlocs="14913,9784;11103,12324;14913,9784" o:connectangles="0,0,0"/>
                </v:shape>
                <v:shape id="Freeform: Shape 10177" o:spid="_x0000_s1107" style="position:absolute;left:19754;top:83464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" path="m14605,9525l9525,13335v1270,-1270,3810,-2540,5080,-3810xe" filled="f" stroked="f">
                  <v:stroke joinstyle="miter"/>
                  <v:path arrowok="t" o:connecttype="custom" o:connectlocs="14605,9525;9525,13335;14605,9525" o:connectangles="0,0,0"/>
                </v:shape>
                <v:shape id="Freeform: Shape 10178" o:spid="_x0000_s1108" style="position:absolute;left:26371;top:80533;width:381;height:254;visibility:visible;mso-wrap-style:square;v-text-anchor:middle" coordsize="381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" path="m9525,16861v5080,3810,19050,5080,24130,-1270c29845,6702,10795,7971,9525,16861xe" filled="f" stroked="f">
                  <v:stroke joinstyle="miter"/>
                  <v:path arrowok="t" o:connecttype="custom" o:connectlocs="9525,16861;33655,15591;9525,16861" o:connectangles="0,0,0"/>
                </v:shape>
                <v:shape id="Freeform: Shape 10179" o:spid="_x0000_s1109" style="position:absolute;left:27006;top:80949;width:127;height:254;visibility:visible;mso-wrap-style:square;v-text-anchor:middle" coordsize="127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" path="m9525,19685v5080,-2540,6350,-5080,5080,-10160c10795,12064,9525,15875,9525,19685xe" filled="f" stroked="f">
                  <v:stroke joinstyle="miter"/>
                  <v:path arrowok="t" o:connecttype="custom" o:connectlocs="9525,19685;14605,9525;9525,19685" o:connectangles="0,0,0"/>
                </v:shape>
                <v:shape id="Freeform: Shape 10180" o:spid="_x0000_s1110" style="position:absolute;left:26521;top:80441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" path="m11030,18414v6350,,16510,-1269,10160,-8889c14840,10795,5950,12064,11030,18414xe" filled="f" stroked="f">
                  <v:stroke joinstyle="miter"/>
                  <v:path arrowok="t" o:connecttype="custom" o:connectlocs="11030,18414;21190,9525;11030,18414" o:connectangles="0,0,0"/>
                </v:shape>
                <v:shape id="Freeform: Shape 10181" o:spid="_x0000_s1111" style="position:absolute;left:27120;top:79552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" path="m19685,9525c13335,12064,9525,14605,9525,18414v5080,2541,13970,-2539,13970,-6350c20955,12064,19685,10795,19685,9525xe" filled="f" stroked="f">
                  <v:stroke joinstyle="miter"/>
                  <v:path arrowok="t" o:connecttype="custom" o:connectlocs="19685,9525;9525,18414;23495,12064;19685,9525" o:connectangles="0,0,0,0"/>
                </v:shape>
                <v:shape id="Freeform: Shape 10182" o:spid="_x0000_s1112" style="position:absolute;left:27539;top:77254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" path="m9525,12065v,3810,3810,10160,6350,12700c23495,22225,20955,15875,18415,9525v-2540,1270,-6350,1270,-8890,2540xe" filled="f" stroked="f">
                  <v:stroke joinstyle="miter"/>
                  <v:path arrowok="t" o:connecttype="custom" o:connectlocs="9525,12065;15875,24765;18415,9525;9525,12065" o:connectangles="0,0,0,0"/>
                </v:shape>
                <v:shape id="Freeform: Shape 10183" o:spid="_x0000_s1113" style="position:absolute;left:25203;top:80645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" path="m10795,14605v1270,,2540,-1270,3810,-1270c14605,12065,13335,10795,13335,9525v-1270,,-2540,1270,-3810,1270c9525,12065,10795,13335,10795,14605xe" filled="f" stroked="f">
                  <v:stroke joinstyle="miter"/>
                  <v:path arrowok="t" o:connecttype="custom" o:connectlocs="10795,14605;14605,13335;13335,9525;9525,10795;10795,14605" o:connectangles="0,0,0,0,0"/>
                </v:shape>
                <v:shape id="Freeform: Shape 10184" o:spid="_x0000_s1114" style="position:absolute;left:25088;top:80606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" path="m19685,17145c18415,14605,17145,12065,15875,9525v-2540,1270,-3810,1270,-6350,2540c10795,17145,15875,17145,19685,17145xe" filled="f" stroked="f">
                  <v:stroke joinstyle="miter"/>
                  <v:path arrowok="t" o:connecttype="custom" o:connectlocs="19685,17145;15875,9525;9525,12065;19685,17145" o:connectangles="0,0,0,0"/>
                </v:shape>
                <v:shape id="Freeform: Shape 10185" o:spid="_x0000_s1115" style="position:absolute;left:11156;top:60731;width:381;height:254;visibility:visible;mso-wrap-style:square;v-text-anchor:middle" coordsize="381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" path="m20955,14605v3810,-1270,6350,-2540,10160,-2540c31115,12065,32385,12065,32385,10795v,,,-1270,-1270,-1270c27305,9525,23495,10795,19685,12065v-3810,1270,-6350,2540,-10160,2540c9525,14605,9525,14605,9525,14605v3810,3810,7620,2540,11430,xe" filled="f" stroked="f">
                  <v:stroke joinstyle="miter"/>
                  <v:path arrowok="t" o:connecttype="custom" o:connectlocs="20955,14605;31115,12065;32385,10795;31115,9525;19685,12065;9525,14605;9525,14605;20955,14605" o:connectangles="0,0,0,0,0,0,0,0"/>
                </v:shape>
                <v:shape id="Freeform: Shape 10186" o:spid="_x0000_s1116" style="position:absolute;left:26092;top:80248;width:635;height:381;visibility:visible;mso-wrap-style:square;v-text-anchor:middle" coordsize="635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" path="m60325,21235c57785,17425,55245,12344,56515,9805,37465,7265,13335,22505,9525,35205r3810,1270l13335,40285c24765,39015,38735,35205,50165,35205,41275,25044,53975,27585,60325,21235xe" filled="f" stroked="f">
                  <v:stroke joinstyle="miter"/>
                  <v:path arrowok="t" o:connecttype="custom" o:connectlocs="60325,21235;56515,9805;9525,35205;13335,36475;13335,40285;50165,35205;60325,21235" o:connectangles="0,0,0,0,0,0,0"/>
                </v:shape>
                <v:shape id="Freeform: Shape 10187" o:spid="_x0000_s1117" style="position:absolute;left:23000;top:81597;width:381;height:254;visibility:visible;mso-wrap-style:square;v-text-anchor:middle" coordsize="381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" path="m13861,22225v5080,-1270,10160,-3810,15240,-5080c31641,15875,34181,14605,34181,9525v-2540,1270,-5080,2540,-8890,3810c21481,15875,16401,17145,11321,18415v-1270,,-2540,1270,-1270,2540c10051,20955,10051,20955,10051,20955v1270,1270,2540,2540,3810,1270xe" filled="f" stroked="f">
                  <v:stroke joinstyle="miter"/>
                  <v:path arrowok="t" o:connecttype="custom" o:connectlocs="13861,22225;29101,17145;34181,9525;25291,13335;11321,18415;10051,20955;10051,20955;13861,22225" o:connectangles="0,0,0,0,0,0,0,0"/>
                </v:shape>
                <v:shape id="Freeform: Shape 10188" o:spid="_x0000_s1118" style="position:absolute;left:4718;top:59563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" path="m13335,13335r-2540,1270c13335,15875,12065,17145,14605,18415v2540,-1270,5080,-3810,6350,-7620l18415,10795,17145,9525v-2540,1270,-5080,1270,-7620,3810l13335,13335xe" filled="f" stroked="f">
                  <v:stroke joinstyle="miter"/>
                  <v:path arrowok="t" o:connecttype="custom" o:connectlocs="13335,13335;10795,14605;14605,18415;20955,10795;18415,10795;17145,9525;9525,13335;13335,13335" o:connectangles="0,0,0,0,0,0,0,0"/>
                </v:shape>
                <v:shape id="Freeform: Shape 10189" o:spid="_x0000_s1119" style="position:absolute;left:4629;top:59558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" path="m9525,12563r7620,-2540c13335,8753,10795,10023,9525,12563xe" filled="f" stroked="f">
                  <v:stroke joinstyle="miter"/>
                  <v:path arrowok="t" o:connecttype="custom" o:connectlocs="9525,12563;17145,10023;9525,12563" o:connectangles="0,0,0"/>
                </v:shape>
                <v:shape id="Freeform: Shape 10190" o:spid="_x0000_s1120" style="position:absolute;left:4832;top:59524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" path="m14605,9525l9525,14605v1270,-1270,2540,-2540,5080,-5080xe" filled="f" stroked="f">
                  <v:stroke joinstyle="miter"/>
                  <v:path arrowok="t" o:connecttype="custom" o:connectlocs="14605,9525;9525,14605;14605,9525" o:connectangles="0,0,0"/>
                </v:shape>
                <v:shape id="Freeform: Shape 10191" o:spid="_x0000_s1121" style="position:absolute;left:4832;top:59334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" path="m9525,12065l14605,9525v-1270,,-3810,1270,-5080,2540xe" filled="f" stroked="f">
                  <v:stroke joinstyle="miter"/>
                  <v:path arrowok="t" o:connecttype="custom" o:connectlocs="9525,12065;14605,9525;9525,12065" o:connectangles="0,0,0"/>
                </v:shape>
                <v:shape id="Freeform: Shape 10192" o:spid="_x0000_s1122" style="position:absolute;left:27679;top:75895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" path="m20955,9525l9525,15875v5080,,8890,-2539,11430,-6350xe" filled="f" stroked="f">
                  <v:stroke joinstyle="miter"/>
                  <v:path arrowok="t" o:connecttype="custom" o:connectlocs="20955,9525;9525,15875;20955,9525" o:connectangles="0,0,0"/>
                </v:shape>
                <v:shape id="Freeform: Shape 10193" o:spid="_x0000_s1123" style="position:absolute;left:4692;top:59397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" path="m9525,10795l15875,9525v-1270,,-3810,,-6350,1270xe" filled="f" stroked="f">
                  <v:stroke joinstyle="miter"/>
                  <v:path arrowok="t" o:connecttype="custom" o:connectlocs="9525,10795;15875,9525;9525,10795" o:connectangles="0,0,0"/>
                </v:shape>
                <v:shape id="Freeform: Shape 10194" o:spid="_x0000_s1124" style="position:absolute;left:4730;top:59499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" path="m9525,13335v1270,,2540,1270,3810,1270c13335,13335,14605,12065,14605,10795v-1270,,-2540,-1270,-3810,-1270c10795,10795,10795,12065,9525,13335xe" filled="f" stroked="f">
                  <v:stroke joinstyle="miter"/>
                  <v:path arrowok="t" o:connecttype="custom" o:connectlocs="9525,13335;13335,14605;14605,10795;10795,9525;9525,13335" o:connectangles="0,0,0,0,0"/>
                </v:shape>
                <v:shape id="Freeform: Shape 10195" o:spid="_x0000_s1125" style="position:absolute;left:27590;top:76984;width:508;height:254;visibility:visible;mso-wrap-style:square;v-text-anchor:middle" coordsize="508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" path="m33655,9861v-3810,8890,-15240,,-24130,5079c14605,23831,34925,23831,41275,20021v-6350,,2540,-12700,-7620,-10160xe" filled="f" stroked="f">
                  <v:stroke joinstyle="miter"/>
                  <v:path arrowok="t" o:connecttype="custom" o:connectlocs="33655,9861;9525,14940;41275,20021;33655,9861" o:connectangles="0,0,0,0"/>
                </v:shape>
                <v:shape id="Freeform: Shape 10196" o:spid="_x0000_s1126" style="position:absolute;left:26051;top:80505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" path="m14857,9525v-2540,1270,-6350,1270,-5080,3810l13587,14605r,3809c16127,17145,19937,17145,18667,14605l14857,13335r,-3810xe" filled="f" stroked="f">
                  <v:stroke joinstyle="miter"/>
                  <v:path arrowok="t" o:connecttype="custom" o:connectlocs="14857,9525;9777,13335;13587,14605;13587,18414;18667,14605;14857,13335;14857,9525" o:connectangles="0,0,0,0,0,0,0"/>
                </v:shape>
                <v:shape id="Freeform: Shape 10197" o:spid="_x0000_s1127" style="position:absolute;left:22434;top:83801;width:508;height:381;visibility:visible;mso-wrap-style:square;v-text-anchor:middle" coordsize="508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" path="m38735,12680c22225,3791,10795,15220,9525,27920v7620,-1269,10160,-1269,10160,5081c32385,30460,36195,25380,43815,21570,41275,17760,36195,17760,38735,12680xe" filled="f" stroked="f">
                  <v:stroke joinstyle="miter"/>
                  <v:path arrowok="t" o:connecttype="custom" o:connectlocs="38735,12680;9525,27920;19685,33001;43815,21570;38735,12680" o:connectangles="0,0,0,0,0"/>
                </v:shape>
                <v:shape id="Freeform: Shape 10198" o:spid="_x0000_s1128" style="position:absolute;left:22468;top:81419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" path="m9986,17145v5081,3810,10161,-7620,3811,-7620c16336,13336,7447,13336,9986,17145xe" filled="f" stroked="f">
                  <v:stroke joinstyle="miter"/>
                  <v:path arrowok="t" o:connecttype="custom" o:connectlocs="9986,17145;13797,9525;9986,17145" o:connectangles="0,0,0"/>
                </v:shape>
                <v:shape id="Freeform: Shape 10199" o:spid="_x0000_s1129" style="position:absolute;left:24593;top:80489;width:381;height:254;visibility:visible;mso-wrap-style:square;v-text-anchor:middle" coordsize="381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" path="m20955,16213c27305,13672,32385,11133,40005,9863,32385,8593,26035,11133,19685,13672v-2540,1271,-6350,2541,-8890,3811c9525,17483,9525,18753,9525,18753v,,,,,c9525,20022,10795,20022,12065,20022v2540,-1269,5080,-3809,8890,-3809xe" filled="f" stroked="f">
                  <v:stroke joinstyle="miter"/>
                  <v:path arrowok="t" o:connecttype="custom" o:connectlocs="20955,16213;40005,9863;19685,13672;10795,17483;9525,18753;9525,18753;12065,20022;20955,16213" o:connectangles="0,0,0,0,0,0,0,0"/>
                </v:shape>
                <v:shape id="Freeform: Shape 10200" o:spid="_x0000_s1130" style="position:absolute;left:4476;top:59568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" path="m9525,10290r,15240c13335,24260,18415,22990,22225,22990v1270,-1270,1270,-2540,,-2540l20955,19180r1270,-1270c20955,16640,20955,15370,20955,14100l19685,12830r1270,-1270c15875,6480,14605,12830,9525,10290xe" filled="f" stroked="f">
                  <v:stroke joinstyle="miter"/>
                  <v:path arrowok="t" o:connecttype="custom" o:connectlocs="9525,10290;9525,25530;22225,22990;22225,20450;20955,19180;22225,17910;20955,14100;19685,12830;20955,11560;9525,10290" o:connectangles="0,0,0,0,0,0,0,0,0,0"/>
                </v:shape>
                <v:shape id="Freeform: Shape 10201" o:spid="_x0000_s1131" style="position:absolute;left:5416;top:60274;width:381;height:254;visibility:visible;mso-wrap-style:square;v-text-anchor:middle" coordsize="381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" path="m28575,17145v3810,-1270,7620,-2540,10160,-3810c40005,13335,40005,12065,40005,10795v,-1270,-1270,-1270,-2540,-1270c33655,10795,31115,12065,27305,13335,20955,15875,15875,18415,9525,20955v7620,1270,12700,-1270,19050,-3810xe" filled="f" stroked="f">
                  <v:stroke joinstyle="miter"/>
                  <v:path arrowok="t" o:connecttype="custom" o:connectlocs="28575,17145;38735,13335;40005,10795;37465,9525;27305,13335;9525,20955;28575,17145" o:connectangles="0,0,0,0,0,0,0"/>
                </v:shape>
                <v:shape id="Freeform: Shape 10202" o:spid="_x0000_s1132" style="position:absolute;left:24117;top:80670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" path="m10140,17145v3810,1270,8890,,13970,-2540c22840,12065,21570,9525,19030,9525v2540,6350,-12700,3810,-8890,7620xe" filled="f" stroked="f">
                  <v:stroke joinstyle="miter"/>
                  <v:path arrowok="t" o:connecttype="custom" o:connectlocs="10140,17145;24110,14605;19030,9525;10140,17145" o:connectangles="0,0,0,0"/>
                </v:shape>
                <v:shape id="Freeform: Shape 10203" o:spid="_x0000_s1133" style="position:absolute;left:24045;top:80616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" path="m9724,14936v2540,-1271,7620,-1271,7620,-5081c13534,8586,8454,11126,9724,14936xe" filled="f" stroked="f">
                  <v:stroke joinstyle="miter"/>
                  <v:path arrowok="t" o:connecttype="custom" o:connectlocs="9724,14936;17344,9855;9724,14936" o:connectangles="0,0,0"/>
                </v:shape>
                <v:shape id="Freeform: Shape 10204" o:spid="_x0000_s1134" style="position:absolute;left:23247;top:84124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" path="m9525,14605v3810,2540,16510,2540,15240,-5080c17145,12064,13335,8255,9525,14605xe" filled="f" stroked="f">
                  <v:stroke joinstyle="miter"/>
                  <v:path arrowok="t" o:connecttype="custom" o:connectlocs="9525,14605;24765,9525;9525,14605" o:connectangles="0,0,0"/>
                </v:shape>
                <v:shape id="Freeform: Shape 10205" o:spid="_x0000_s1135" style="position:absolute;left:22917;top:84340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" path="m9525,10795v,1270,1270,2541,1270,3810c12065,14605,13335,13336,14605,13336v,-1271,-1270,-2541,-1270,-3811c12065,10795,10795,10795,9525,10795xe" filled="f" stroked="f">
                  <v:stroke joinstyle="miter"/>
                  <v:path arrowok="t" o:connecttype="custom" o:connectlocs="9525,10795;10795,14605;14605,13336;13335,9525;9525,10795" o:connectangles="0,0,0,0,0"/>
                </v:shape>
                <v:shape id="Freeform: Shape 10206" o:spid="_x0000_s1136" style="position:absolute;left:22608;top:82016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" path="m17574,9525c9954,10795,8684,14605,9954,19685v3810,-2540,13970,-1270,11430,-6350l17574,12065r1270,-1270l17574,10795r,-1270xe" filled="f" stroked="f">
                  <v:stroke joinstyle="miter"/>
                  <v:path arrowok="t" o:connecttype="custom" o:connectlocs="17574,9525;9954,19685;21384,13335;17574,12065;18844,10795;17574,10795;17574,9525" o:connectangles="0,0,0,0,0,0,0"/>
                </v:shape>
                <v:shape id="Freeform: Shape 10207" o:spid="_x0000_s1137" style="position:absolute;left:4489;top:56730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" path="m17145,9525v-2540,,-6350,,-7620,3810c12065,12065,15875,12065,17145,9525xe" filled="f" stroked="f">
                  <v:stroke joinstyle="miter"/>
                  <v:path arrowok="t" o:connecttype="custom" o:connectlocs="17145,9525;9525,13335;17145,9525" o:connectangles="0,0,0"/>
                </v:shape>
                <v:shape id="Freeform: Shape 10208" o:spid="_x0000_s1138" style="position:absolute;left:4476;top:59461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" path="m9525,13335r,1270c13335,13335,15875,12065,18415,12065v1270,,1270,,1270,-1270c19685,9525,18415,9525,18415,9525v-3810,,-6350,1270,-8890,3810xe" filled="f" stroked="f">
                  <v:stroke joinstyle="miter"/>
                  <v:path arrowok="t" o:connecttype="custom" o:connectlocs="9525,13335;9525,14605;18415,12065;19685,10795;18415,9525;9525,13335" o:connectangles="0,0,0,0,0,0"/>
                </v:shape>
                <v:shape id="Freeform: Shape 10209" o:spid="_x0000_s1139" style="position:absolute;left:25482;top:78928;width:635;height:254;visibility:visible;mso-wrap-style:square;v-text-anchor:middle" coordsize="635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" path="m59055,23673c51435,7163,20955,4623,9525,18593r3810,1270l13335,23673v12700,-3810,30480,8890,45720,xe" filled="f" stroked="f">
                  <v:stroke joinstyle="miter"/>
                  <v:path arrowok="t" o:connecttype="custom" o:connectlocs="59055,23673;9525,18593;13335,19863;13335,23673;59055,23673" o:connectangles="0,0,0,0,0"/>
                </v:shape>
                <v:shape id="Freeform: Shape 10210" o:spid="_x0000_s1140" style="position:absolute;left:4476;top:93717;width:762;height:635;visibility:visible;mso-wrap-style:square;v-text-anchor:middle" coordsize="7620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" path="m65405,10334c57785,7793,38735,11603,41275,16684,47625,29384,26035,35734,9525,42084r,13969c17145,52243,24765,48434,33655,45893,45085,42084,55245,35734,64135,29384,75565,23034,75565,14143,65405,10334xe" filled="f" stroked="f">
                  <v:stroke joinstyle="miter"/>
                  <v:path arrowok="t" o:connecttype="custom" o:connectlocs="65405,10334;41275,16684;9525,42084;9525,56053;33655,45893;64135,29384;65405,10334" o:connectangles="0,0,0,0,0,0,0"/>
                </v:shape>
                <v:shape id="Freeform: Shape 10211" o:spid="_x0000_s1141" style="position:absolute;left:24923;top:79196;width:1397;height:889;visibility:visible;mso-wrap-style:square;v-text-anchor:middle" coordsize="13970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" path="m89535,47687c78105,51497,75565,59117,59055,61657v5080,6350,2540,10160,,13970l62865,75627r,2540c69215,80707,64135,83247,67945,88327r3810,l71755,90867v13970,-2540,12700,,20320,-8890c107315,85787,122555,84517,136525,81977v1270,-8890,-8890,-6350,-11430,-17780c130175,62927,135255,61657,133985,57847,118745,47687,107315,43877,95885,24827v5080,,6350,3810,8890,-1270c89535,-573,65405,12127,37465,19747,32385,26097,27305,31177,15875,34987v,3810,8890,3810,3810,7620c17145,43877,15875,43877,13335,45147r,2540l9525,47687v29210,17780,49530,-8890,80010,xe" filled="f" stroked="f">
                  <v:stroke joinstyle="miter"/>
                  <v:path arrowok="t" o:connecttype="custom" o:connectlocs="89535,47687;59055,61657;59055,75627;62865,75627;62865,78167;67945,88327;71755,88327;71755,90867;92075,81977;136525,81977;125095,64197;133985,57847;95885,24827;104775,23557;37465,19747;15875,34987;19685,42607;13335,45147;13335,47687;9525,47687;89535,47687" o:connectangles="0,0,0,0,0,0,0,0,0,0,0,0,0,0,0,0,0,0,0,0,0"/>
                </v:shape>
                <v:shape id="Freeform: Shape 10212" o:spid="_x0000_s1142" style="position:absolute;left:22701;top:80619;width:3556;height:1524;visibility:visible;mso-wrap-style:square;v-text-anchor:middle" coordsize="35560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" path="m339725,13335l338455,9525c296545,18415,268605,45085,234315,36195v-6350,7620,-29210,7620,-34290,15240l203835,52705r,3810c207645,55245,211455,53975,212725,55245v-5080,7620,-17780,5080,-22860,12700c128905,94615,69215,121285,10795,147955r-1270,3810l14605,154305c74295,127635,132715,100965,193675,74295r,c238125,57785,276225,37465,319405,31115v5080,-8890,22860,-12700,31750,-16510c348615,14605,347345,13335,344805,12065r-5080,1270xe" filled="f" stroked="f">
                  <v:stroke joinstyle="miter"/>
                  <v:path arrowok="t" o:connecttype="custom" o:connectlocs="339725,13335;338455,9525;234315,36195;200025,51435;203835,52705;203835,56515;212725,55245;189865,67945;10795,147955;9525,151765;14605,154305;193675,74295;193675,74295;319405,31115;351155,14605;344805,12065;339725,13335" o:connectangles="0,0,0,0,0,0,0,0,0,0,0,0,0,0,0,0,0"/>
                </v:shape>
                <v:shape id="Freeform: Shape 10213" o:spid="_x0000_s1143" style="position:absolute;left:25431;top:79997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" path="m20955,9525l9525,17145v5080,-1270,8890,-3810,11430,-7620xe" filled="f" stroked="f">
                  <v:stroke joinstyle="miter"/>
                  <v:path arrowok="t" o:connecttype="custom" o:connectlocs="20955,9525;9525,17145;20955,9525" o:connectangles="0,0,0"/>
                </v:shape>
                <v:shape id="Freeform: Shape 10214" o:spid="_x0000_s1144" style="position:absolute;left:23807;top:81165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" path="m10707,17145c15787,15875,23407,14605,22137,9525,18327,12065,5627,10795,10707,17145xe" filled="f" stroked="f">
                  <v:stroke joinstyle="miter"/>
                  <v:path arrowok="t" o:connecttype="custom" o:connectlocs="10707,17145;22137,9525;10707,17145" o:connectangles="0,0,0"/>
                </v:shape>
                <v:shape id="Freeform: Shape 10215" o:spid="_x0000_s1145" style="position:absolute;left:72320;top:15506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" path="m9525,12065l15875,9525v-2540,,-5080,,-6350,2540xe" filled="f" stroked="f">
                  <v:stroke joinstyle="miter"/>
                  <v:path arrowok="t" o:connecttype="custom" o:connectlocs="9525,12065;15875,9525;9525,12065" o:connectangles="0,0,0"/>
                </v:shape>
                <v:shape id="Freeform: Shape 10216" o:spid="_x0000_s1146" style="position:absolute;left:71367;top:15773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" path="m9525,9525r6350,2540c14605,9525,12065,9525,9525,9525xe" filled="f" stroked="f">
                  <v:stroke joinstyle="miter"/>
                  <v:path arrowok="t" o:connecttype="custom" o:connectlocs="9525,9525;15875,12065;9525,9525" o:connectangles="0,0,0"/>
                </v:shape>
                <v:shape id="Freeform: Shape 10217" o:spid="_x0000_s1147" style="position:absolute;left:72256;top:15134;width:889;height:508;visibility:visible;mso-wrap-style:square;v-text-anchor:middle" coordsize="889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" path="m66675,20108v2540,1270,5080,1270,6350,-1270c74295,16298,74295,13758,71755,12488,62865,6138,52705,11218,46355,16298,31115,25188,20955,21378,9525,34078r5080,1270l14605,40428v3810,-1270,7620,-2540,10160,-1270c26035,41698,23495,42968,24765,44238r3810,l28575,48048v1270,5080,5080,3810,7620,5080c43815,51858,43815,46778,48895,42968v3810,1270,6350,2540,10160,3810l57785,44238v3810,,7620,-1270,10160,-5080l67945,42968v6350,-2540,12700,-3810,19050,-6350c81915,30268,88265,28998,83185,22648l80645,20108r,-3810c74295,21378,60325,27728,53975,21378v3810,-2540,8890,-5080,12700,-1270xm62865,39158v,1270,1270,2540,1270,3810l59055,45508c57785,44238,57785,42968,57785,41698v1270,-1270,3810,-1270,5080,-2540xm47625,21378r,l48895,21378r-1270,xe" filled="f" stroked="f">
                  <v:stroke joinstyle="miter"/>
                  <v:path arrowok="t" o:connecttype="custom" o:connectlocs="66675,20108;73025,18838;71755,12488;46355,16298;9525,34078;14605,35348;14605,40428;24765,39158;24765,44238;28575,44238;28575,48048;36195,53128;48895,42968;59055,46778;57785,44238;67945,39158;67945,42968;86995,36618;83185,22648;80645,20108;80645,16298;53975,21378;66675,20108;62865,39158;64135,42968;59055,45508;57785,41698;62865,39158;47625,21378;47625,21378;48895,21378;47625,21378" o:connectangles="0,0,0,0,0,0,0,0,0,0,0,0,0,0,0,0,0,0,0,0,0,0,0,0,0,0,0,0,0,0,0,0"/>
                </v:shape>
                <v:shape id="Freeform: Shape 10218" o:spid="_x0000_s1148" style="position:absolute;left:71352;top:15379;width:1143;height:635;visibility:visible;mso-wrap-style:square;v-text-anchor:middle" coordsize="11430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" path="m103702,15875l98621,14605r,-5080c82111,17145,79571,18415,61792,24765r,c55442,26035,51632,28575,49092,32385v-1271,1270,-2540,3810,-5081,5080c35121,36195,28771,41275,24961,48895l23692,46355v-1271,,-2540,1270,-5081,1270l17342,50165r-2540,c14802,52705,13532,56515,10992,53975v-2540,1270,-1271,5080,,7620l14802,61595r,3810c19882,64135,23692,61595,28771,60325l27502,57785v6350,1270,15240,,19050,-3810c49092,51435,50361,47625,49092,43815v1269,-1270,3810,-2540,5079,-5080c56711,34925,59252,33655,61792,33655v1269,,1269,1270,2540,1270c64332,40005,56711,41275,59252,47625v10159,,22859,-7620,29209,-12700c85921,34925,80842,33655,84652,31115v10159,-7620,20319,5080,25400,-6350l106242,24765r,-3810c104971,19685,104971,18415,103702,15875xm42742,47625v-1271,1270,-5081,2540,-7621,2540c37661,47625,40202,46355,42742,46355v,,,1270,,1270c42742,47625,42742,47625,42742,47625xe" filled="f" stroked="f">
                  <v:stroke joinstyle="miter"/>
                  <v:path arrowok="t" o:connecttype="custom" o:connectlocs="103702,15875;98621,14605;98621,9525;61792,24765;61792,24765;49092,32385;44011,37465;24961,48895;23692,46355;18611,47625;17342,50165;14802,50165;10992,53975;10992,61595;14802,61595;14802,65405;28771,60325;27502,57785;46552,53975;49092,43815;54171,38735;61792,33655;64332,34925;59252,47625;88461,34925;84652,31115;110052,24765;106242,24765;106242,20955;103702,15875;42742,47625;35121,50165;42742,46355;42742,47625;42742,47625" o:connectangles="0,0,0,0,0,0,0,0,0,0,0,0,0,0,0,0,0,0,0,0,0,0,0,0,0,0,0,0,0,0,0,0,0,0,0"/>
                </v:shape>
                <v:shape id="Freeform: Shape 10219" o:spid="_x0000_s1149" style="position:absolute;left:71723;top:15595;width:889;height:508;visibility:visible;mso-wrap-style:square;v-text-anchor:middle" coordsize="889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" path="m83185,15875r1270,c86995,15875,85725,15875,85725,13335v,-1270,-3810,-3810,-5080,-3810c74295,17145,62865,22225,50165,27305,41275,31115,31115,34925,22225,41275r,-1270c17145,37465,12065,42545,9525,48895v5080,-2540,16510,6350,17780,-3810l27305,45085c34925,40005,43815,36195,52705,32385,66675,29845,78105,24765,83185,15875xe" filled="f" stroked="f">
                  <v:stroke joinstyle="miter"/>
                  <v:path arrowok="t" o:connecttype="custom" o:connectlocs="83185,15875;84455,15875;85725,13335;80645,9525;50165,27305;22225,41275;22225,40005;9525,48895;27305,45085;27305,45085;52705,32385;83185,15875" o:connectangles="0,0,0,0,0,0,0,0,0,0,0,0"/>
                </v:shape>
                <v:shape id="Freeform: Shape 10220" o:spid="_x0000_s1150" style="position:absolute;left:72536;top:14770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" path="m9525,9525r7620,10160c15875,17145,14605,14605,14605,12065v-1270,,-3810,-1270,-5080,-2540xe" filled="f" stroked="f">
                  <v:stroke joinstyle="miter"/>
                  <v:path arrowok="t" o:connecttype="custom" o:connectlocs="9525,9525;17145,19685;14605,12065;9525,9525" o:connectangles="0,0,0,0"/>
                </v:shape>
                <v:shape id="Freeform: Shape 10221" o:spid="_x0000_s1151" style="position:absolute;left:71503;top:15430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" path="m12458,9525v-10160,10160,10160,3810,,l12458,9525xe" filled="f" stroked="f">
                  <v:stroke joinstyle="miter"/>
                  <v:path arrowok="t" o:connecttype="custom" o:connectlocs="12458,9525;12458,9525;12458,9525" o:connectangles="0,0,0"/>
                </v:shape>
                <v:shape id="Freeform: Shape 10222" o:spid="_x0000_s1152" style="position:absolute;left:72252;top:14841;width:635;height:381;visibility:visible;mso-wrap-style:square;v-text-anchor:middle" coordsize="635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" path="m9947,40531c23917,35451,44237,24021,56937,29101,54397,22751,50587,25291,53127,20211l45507,17671r3810,-6350c48047,10051,48047,8781,45507,10051r,3810l42967,11321c28997,20211,6137,27831,9947,40531xe" filled="f" stroked="f">
                  <v:stroke joinstyle="miter"/>
                  <v:path arrowok="t" o:connecttype="custom" o:connectlocs="9947,40531;56937,29101;53127,20211;45507,17671;49317,11321;45507,10051;45507,13861;42967,11321;9947,40531" o:connectangles="0,0,0,0,0,0,0,0,0"/>
                </v:shape>
                <v:shape id="Freeform: Shape 10223" o:spid="_x0000_s1153" style="position:absolute;left:71913;top:15113;width:381;height:254;visibility:visible;mso-wrap-style:square;v-text-anchor:middle" coordsize="381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" path="m34925,12065v,,,,,c34925,12065,32385,12065,32385,10795v,,-5080,-1270,-6350,-1270c26035,14605,20955,17145,14605,20955v,,-5080,2540,-5080,2540c9525,23495,9525,23495,9525,23495v,,1270,,2540,1270c12065,26035,15875,24765,17145,23495,23495,19685,29845,17145,27305,10795v2540,1270,6350,1270,7620,1270xe" filled="f" stroked="f">
                  <v:stroke joinstyle="miter"/>
                  <v:path arrowok="t" o:connecttype="custom" o:connectlocs="34925,12065;34925,12065;32385,10795;26035,9525;14605,20955;9525,23495;9525,23495;12065,24765;17145,23495;27305,10795;34925,12065" o:connectangles="0,0,0,0,0,0,0,0,0,0,0"/>
                </v:shape>
                <v:shape id="Freeform: Shape 10224" o:spid="_x0000_s1154" style="position:absolute;left:72828;top:15455;width:381;height:254;visibility:visible;mso-wrap-style:square;v-text-anchor:middle" coordsize="381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" path="m9525,24765v2540,-1270,5080,-2540,7620,-3810c22225,18415,27305,15875,32385,15875v1270,,3810,-1270,3810,-2540c36195,12065,34925,9525,32385,9525v-7620,,-13970,2540,-19050,5080c12065,17145,9525,18415,9525,24765xe" filled="f" stroked="f">
                  <v:stroke joinstyle="miter"/>
                  <v:path arrowok="t" o:connecttype="custom" o:connectlocs="9525,24765;17145,20955;32385,15875;36195,13335;32385,9525;13335,14605;9525,24765" o:connectangles="0,0,0,0,0,0,0"/>
                </v:shape>
                <v:shape id="Freeform: Shape 10225" o:spid="_x0000_s1155" style="position:absolute;left:4794;top:93652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" path="m9525,10477v,,1270,,1270,c9525,10477,9525,9208,9525,10477v,-1269,,-1269,,c9525,10477,9525,10477,9525,10477xe" filled="f" stroked="f">
                  <v:stroke joinstyle="miter"/>
                  <v:path arrowok="t" o:connecttype="custom" o:connectlocs="9525,10477;10795,10477;9525,10477;9525,10477;9525,10477" o:connectangles="0,0,0,0,0"/>
                </v:shape>
                <v:shape id="Freeform: Shape 10226" o:spid="_x0000_s1156" style="position:absolute;left:66641;top:16624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" path="m19881,9525c13531,10795,8451,13335,9721,18415,13531,15875,24961,17145,19881,9525xe" filled="f" stroked="f">
                  <v:stroke joinstyle="miter"/>
                  <v:path arrowok="t" o:connecttype="custom" o:connectlocs="19881,9525;9721,18415;19881,9525" o:connectangles="0,0,0"/>
                </v:shape>
                <v:shape id="Freeform: Shape 10227" o:spid="_x0000_s1157" style="position:absolute;left:17341;top:66009;width:381;height:381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" path="m26035,32904v3810,1270,8890,-1270,12700,c38735,25284,43815,18934,34925,11314v-10160,2540,-13970,-5080,-25400,l12065,13854,9525,16394v5080,6350,17780,6350,16510,16510xe" filled="f" stroked="f">
                  <v:stroke joinstyle="miter"/>
                  <v:path arrowok="t" o:connecttype="custom" o:connectlocs="26035,32904;38735,32904;34925,11314;9525,11314;12065,13854;9525,16394;26035,32904" o:connectangles="0,0,0,0,0,0,0"/>
                </v:shape>
                <v:shape id="Freeform: Shape 10228" o:spid="_x0000_s1158" style="position:absolute;left:72383;top:15494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" path="m15875,9525l9525,12065v2540,-1270,5080,-1270,6350,-2540xe" filled="f" stroked="f">
                  <v:stroke joinstyle="miter"/>
                  <v:path arrowok="t" o:connecttype="custom" o:connectlocs="15875,9525;9525,12065;15875,9525" o:connectangles="0,0,0"/>
                </v:shape>
                <v:shape id="Freeform: Shape 10229" o:spid="_x0000_s1159" style="position:absolute;left:7308;top:91871;width:2032;height:1143;visibility:visible;mso-wrap-style:square;v-text-anchor:middle" coordsize="2032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" path="m95885,45085v3810,,7620,-1271,11430,-1271c104775,47625,100965,50164,98425,53975v-1270,,-3810,,-5080,c93345,51435,93345,48895,94615,47625,61595,60325,38735,74295,27305,90805,22225,88264,17145,85725,12065,84455,10795,88264,9525,93345,9525,97155v,3809,,6350,,10159c55245,85725,99695,65405,144145,43814v1270,-1269,,-3809,-1270,-6350c161925,31114,188595,34925,202565,19685v1270,-6350,-29210,1270,-15240,-10160c164465,15875,141605,23495,118745,29845v-8890,5080,-16510,10160,-22860,15240xe" filled="f" stroked="f">
                  <v:stroke joinstyle="miter"/>
                  <v:path arrowok="t" o:connecttype="custom" o:connectlocs="95885,45085;107315,43814;98425,53975;93345,53975;94615,47625;27305,90805;12065,84455;9525,97155;9525,107314;144145,43814;142875,37464;202565,19685;187325,9525;118745,29845;95885,45085" o:connectangles="0,0,0,0,0,0,0,0,0,0,0,0,0,0,0"/>
                </v:shape>
                <v:shape id="Freeform: Shape 10230" o:spid="_x0000_s1160" style="position:absolute;left:7312;top:92595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" path="m10478,9525v,,,,,c10478,9525,10478,9525,10478,9525r,c9207,9525,9207,9525,10478,9525v-1271,1270,-1271,1270,,c9207,10795,9207,10795,10478,9525v-1271,1270,-1271,,,l10478,9525xe" filled="f" stroked="f">
                  <v:stroke joinstyle="miter"/>
                  <v:path arrowok="t" o:connecttype="custom" o:connectlocs="10478,9525;10478,9525;10478,9525;10478,9525;10478,9525;10478,9525;10478,9525;10478,9525;10478,9525" o:connectangles="0,0,0,0,0,0,0,0,0"/>
                </v:shape>
                <v:shape id="Freeform: Shape 10231" o:spid="_x0000_s1161" style="position:absolute;left:72180;top:14414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" path="m24765,9525c18415,12065,13336,13335,9525,12065v3811,6350,19050,3810,15240,-2540xe" filled="f" stroked="f">
                  <v:stroke joinstyle="miter"/>
                  <v:path arrowok="t" o:connecttype="custom" o:connectlocs="24765,9525;9525,12065;24765,9525" o:connectangles="0,0,0"/>
                </v:shape>
                <v:shape id="Freeform: Shape 10232" o:spid="_x0000_s1162" style="position:absolute;left:72078;top:14243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" path="m9525,12700v2540,-1270,7620,2540,7620,-2540c13335,10160,9525,7620,9525,12700xe" filled="f" stroked="f">
                  <v:stroke joinstyle="miter"/>
                  <v:path arrowok="t" o:connecttype="custom" o:connectlocs="9525,12700;17145,10160;9525,12700" o:connectangles="0,0,0"/>
                </v:shape>
                <v:shape id="Freeform: Shape 10233" o:spid="_x0000_s1163" style="position:absolute;left:71608;top:14351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" path="m19686,9525v-6350,1270,-8891,5080,-10161,8890c13336,15875,24765,15875,19686,9525xe" filled="f" stroked="f">
                  <v:stroke joinstyle="miter"/>
                  <v:path arrowok="t" o:connecttype="custom" o:connectlocs="19686,9525;9525,18415;19686,9525" o:connectangles="0,0,0"/>
                </v:shape>
                <v:shape id="Freeform: Shape 10234" o:spid="_x0000_s1164" style="position:absolute;left:70478;top:14490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" path="m17145,14605c15875,13335,15875,12065,14605,9525v-1270,,-3810,1270,-5080,1270c9525,12065,10795,13335,12065,15875v2540,,3810,,5080,-1270xe" filled="f" stroked="f">
                  <v:stroke joinstyle="miter"/>
                  <v:path arrowok="t" o:connecttype="custom" o:connectlocs="17145,14605;14605,9525;9525,10795;12065,15875;17145,14605" o:connectangles="0,0,0,0,0"/>
                </v:shape>
                <v:shape id="Freeform: Shape 10235" o:spid="_x0000_s1165" style="position:absolute;left:70910;top:14312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" path="m12065,19685v3810,,6350,1270,10160,-1270c19686,13335,14605,12065,9525,9525v3811,3810,1270,6350,2540,10160xe" filled="f" stroked="f">
                  <v:stroke joinstyle="miter"/>
                  <v:path arrowok="t" o:connecttype="custom" o:connectlocs="12065,19685;22225,18415;9525,9525;12065,19685" o:connectangles="0,0,0,0"/>
                </v:shape>
                <v:shape id="Freeform: Shape 10236" o:spid="_x0000_s1166" style="position:absolute;left:69500;top:14706;width:508;height:381;visibility:visible;mso-wrap-style:square;v-text-anchor:middle" coordsize="508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" path="m45085,15875v-6350,2540,-13970,,-11430,-6350c22225,15875,17145,14605,9525,23495r2540,2540l9525,28575c22225,27305,42545,29845,45085,15875xe" filled="f" stroked="f">
                  <v:stroke joinstyle="miter"/>
                  <v:path arrowok="t" o:connecttype="custom" o:connectlocs="45085,15875;33655,9525;9525,23495;12065,26035;9525,28575;45085,15875" o:connectangles="0,0,0,0,0,0"/>
                </v:shape>
                <v:shape id="Freeform: Shape 10237" o:spid="_x0000_s1167" style="position:absolute;left:66794;top:16686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" path="m9624,22314c19784,21044,26134,8344,14704,9614v5080,7620,-6350,7620,-5080,12700xe" filled="f" stroked="f">
                  <v:stroke joinstyle="miter"/>
                  <v:path arrowok="t" o:connecttype="custom" o:connectlocs="9624,22314;14704,9614;9624,22314" o:connectangles="0,0,0"/>
                </v:shape>
                <v:shape id="Freeform: Shape 10238" o:spid="_x0000_s1168" style="position:absolute;left:66795;top:16586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" path="m20955,15875c19685,13335,18415,10795,18415,9525v-3810,1270,-6350,2540,-8890,3810c10795,18415,15875,15875,20955,15875xe" filled="f" stroked="f">
                  <v:stroke joinstyle="miter"/>
                  <v:path arrowok="t" o:connecttype="custom" o:connectlocs="20955,15875;18415,9525;9525,13335;20955,15875" o:connectangles="0,0,0,0"/>
                </v:shape>
                <v:shape id="Freeform: Shape 10239" o:spid="_x0000_s1169" style="position:absolute;left:72482;top:13871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" path="m21193,10442c12303,6632,8493,15522,9763,21872v7620,-1270,7620,-7620,11430,-11430xe" filled="f" stroked="f">
                  <v:stroke joinstyle="miter"/>
                  <v:path arrowok="t" o:connecttype="custom" o:connectlocs="21193,10442;9763,21872;21193,10442" o:connectangles="0,0,0"/>
                </v:shape>
                <v:shape id="Freeform: Shape 10240" o:spid="_x0000_s1170" style="position:absolute;left:72586;top:13970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" path="m17145,22225v10160,-3810,2540,-5080,,-12700c14605,10795,12065,10795,9525,12065v2540,6350,10160,2540,7620,10160xe" filled="f" stroked="f">
                  <v:stroke joinstyle="miter"/>
                  <v:path arrowok="t" o:connecttype="custom" o:connectlocs="17145,22225;17145,9525;9525,12065;17145,22225" o:connectangles="0,0,0,0"/>
                </v:shape>
                <v:shape id="Freeform: Shape 10241" o:spid="_x0000_s1171" style="position:absolute;left:72688;top:14108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" path="m14585,18525v-1270,-3810,7620,-3810,3810,-8890c9505,8365,5695,18525,14585,18525xe" filled="f" stroked="f">
                  <v:stroke joinstyle="miter"/>
                  <v:path arrowok="t" o:connecttype="custom" o:connectlocs="14585,18525;18395,9635;14585,18525" o:connectangles="0,0,0"/>
                </v:shape>
                <v:shape id="Freeform: Shape 10242" o:spid="_x0000_s1172" style="position:absolute;left:72009;top:13893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" path="m25334,23495c26604,17145,21524,17145,21524,9525v-7620,,-13970,2540,-11430,11430c17714,17145,20254,22225,25334,23495xe" filled="f" stroked="f">
                  <v:stroke joinstyle="miter"/>
                  <v:path arrowok="t" o:connecttype="custom" o:connectlocs="25334,23495;21524,9525;10094,20955;25334,23495" o:connectangles="0,0,0,0"/>
                </v:shape>
                <v:shape id="Freeform: Shape 10243" o:spid="_x0000_s1173" style="position:absolute;left:72701;top:14773;width:254;height:381;visibility:visible;mso-wrap-style:square;v-text-anchor:middle" coordsize="254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" path="m10795,10478v1270,3809,1270,6350,-1270,8889l12065,23178,9525,26987v1270,8891,6350,6350,12700,3810c18415,23178,20955,15557,27305,18097,23495,10478,18415,7937,10795,10478xe" filled="f" stroked="f">
                  <v:stroke joinstyle="miter"/>
                  <v:path arrowok="t" o:connecttype="custom" o:connectlocs="10795,10478;9525,19367;12065,23178;9525,26987;22225,30797;27305,18097;10795,10478" o:connectangles="0,0,0,0,0,0,0"/>
                </v:shape>
                <v:shape id="Freeform: Shape 10244" o:spid="_x0000_s1174" style="position:absolute;left:4946;top:71551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" path="m9525,14605l12065,9525v-1270,1270,-2540,3810,-2540,5080xe" filled="f" stroked="f">
                  <v:stroke joinstyle="miter"/>
                  <v:path arrowok="t" o:connecttype="custom" o:connectlocs="9525,14605;12065,9525;9525,14605" o:connectangles="0,0,0"/>
                </v:shape>
                <v:shape id="Freeform: Shape 10245" o:spid="_x0000_s1175" style="position:absolute;left:72370;top:14566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" path="m9525,14605v3811,-1270,7620,-2540,10161,-5080l9525,14605xe" filled="f" stroked="f">
                  <v:stroke joinstyle="miter"/>
                  <v:path arrowok="t" o:connecttype="custom" o:connectlocs="9525,14605;19686,9525;9525,14605" o:connectangles="0,0,0"/>
                </v:shape>
                <v:shape id="Freeform: Shape 10246" o:spid="_x0000_s1176" style="position:absolute;left:72231;top:14617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" path="m23495,9525c18415,10795,13335,12065,9525,15875l23495,9525xe" filled="f" stroked="f">
                  <v:stroke joinstyle="miter"/>
                  <v:path arrowok="t" o:connecttype="custom" o:connectlocs="23495,9525;9525,15875;23495,9525" o:connectangles="0,0,0"/>
                </v:shape>
                <v:shape id="Freeform: Shape 10247" o:spid="_x0000_s1177" style="position:absolute;left:71316;top:15760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" path="m14605,10795l9525,9525v1270,1270,3810,1270,5080,1270xe" filled="f" stroked="f">
                  <v:stroke joinstyle="miter"/>
                  <v:path arrowok="t" o:connecttype="custom" o:connectlocs="14605,10795;9525,9525;14605,10795" o:connectangles="0,0,0"/>
                </v:shape>
                <v:shape id="Freeform: Shape 10248" o:spid="_x0000_s1178" style="position:absolute;left:80105;top:12369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" path="m9525,9525r11430,2540c17145,9525,14605,9525,9525,9525xe" filled="f" stroked="f">
                  <v:stroke joinstyle="miter"/>
                  <v:path arrowok="t" o:connecttype="custom" o:connectlocs="9525,9525;20955,12065;9525,9525" o:connectangles="0,0,0"/>
                </v:shape>
                <v:shape id="Freeform: Shape 10249" o:spid="_x0000_s1179" style="position:absolute;left:7054;top:71475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" path="m26035,9525l9525,10795c14605,13335,19685,9525,26035,9525xe" filled="f" stroked="f">
                  <v:stroke joinstyle="miter"/>
                  <v:path arrowok="t" o:connecttype="custom" o:connectlocs="26035,9525;9525,10795;26035,9525" o:connectangles="0,0,0"/>
                </v:shape>
                <v:shape id="Freeform: Shape 10250" o:spid="_x0000_s1180" style="position:absolute;left:76167;top:9036;width:635;height:635;visibility:visible;mso-wrap-style:square;v-text-anchor:middle" coordsize="6350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" path="m52746,62218c76875,44438,56556,-7632,15915,15228,-1865,35548,19725,76188,52746,62218xe" filled="f" stroked="f">
                  <v:stroke joinstyle="miter"/>
                  <v:path arrowok="t" o:connecttype="custom" o:connectlocs="52746,62218;15915,15228;52746,62218" o:connectangles="0,0,0"/>
                </v:shape>
                <v:shape id="Freeform: Shape 10251" o:spid="_x0000_s1181" style="position:absolute;left:80791;top:11156;width:1143;height:1143;visibility:visible;mso-wrap-style:square;v-text-anchor:middle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" path="m20955,73730v7620,6350,7620,13970,10159,22860c43814,102940,70485,116910,79375,100400,69214,96590,73025,86430,62864,80080,74295,75000,57785,66110,66675,57220v19050,-7620,33020,-3810,49530,-6350c108585,28010,86995,39440,71755,35630,73025,28010,74295,14040,69214,10230,56514,6420,55245,19120,47625,22930,38735,16580,26035,29280,17145,34360,19685,47060,9525,54680,9525,66110r2539,2540l9525,71190v1270,5080,8889,-2540,11430,2540xe" filled="f" stroked="f">
                  <v:stroke joinstyle="miter"/>
                  <v:path arrowok="t" o:connecttype="custom" o:connectlocs="20955,73730;31114,96590;79375,100400;62864,80080;66675,57220;116205,50870;71755,35630;69214,10230;47625,22930;17145,34360;9525,66110;12064,68650;9525,71190;20955,73730" o:connectangles="0,0,0,0,0,0,0,0,0,0,0,0,0,0"/>
                </v:shape>
                <v:shape id="Freeform: Shape 10252" o:spid="_x0000_s1182" style="position:absolute;left:74933;top:15532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" path="m18674,9525v-3810,2540,-12700,1270,-7620,7620c16133,15875,19943,13335,18674,9525xe" filled="f" stroked="f">
                  <v:stroke joinstyle="miter"/>
                  <v:path arrowok="t" o:connecttype="custom" o:connectlocs="18674,9525;11054,17145;18674,9525" o:connectangles="0,0,0"/>
                </v:shape>
                <v:shape id="Freeform: Shape 10253" o:spid="_x0000_s1183" style="position:absolute;left:72180;top:17094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" path="m12065,10795l9525,9525r,2540c10795,10795,12065,10795,12065,10795xe" filled="f" stroked="f">
                  <v:stroke joinstyle="miter"/>
                  <v:path arrowok="t" o:connecttype="custom" o:connectlocs="12065,10795;9525,9525;9525,12065;12065,10795" o:connectangles="0,0,0,0"/>
                </v:shape>
                <v:shape id="Freeform: Shape 10254" o:spid="_x0000_s1184" style="position:absolute;left:72955;top:16624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" path="m18415,14605v,-1270,1270,-2540,1270,-5080l9525,17145v3810,,6350,,8890,-2540xe" filled="f" stroked="f">
                  <v:stroke joinstyle="miter"/>
                  <v:path arrowok="t" o:connecttype="custom" o:connectlocs="18415,14605;19685,9525;9525,17145;18415,14605" o:connectangles="0,0,0,0"/>
                </v:shape>
                <v:shape id="Freeform: Shape 10255" o:spid="_x0000_s1185" style="position:absolute;left:74828;top:15582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" path="m10131,18415v2540,-1270,5080,-1270,7620,-2540c16481,13335,15211,9525,12671,9525v1270,3810,-5080,5080,-2540,8890xe" filled="f" stroked="f">
                  <v:stroke joinstyle="miter"/>
                  <v:path arrowok="t" o:connecttype="custom" o:connectlocs="10131,18415;17751,15875;12671,9525;10131,18415" o:connectangles="0,0,0,0"/>
                </v:shape>
                <v:shape id="Freeform: Shape 10256" o:spid="_x0000_s1186" style="position:absolute;left:10669;top:71653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" path="m11321,9525v-1270,,-2540,1270,-1270,2540l15131,12065,11321,9525xe" filled="f" stroked="f">
                  <v:stroke joinstyle="miter"/>
                  <v:path arrowok="t" o:connecttype="custom" o:connectlocs="11321,9525;10051,12065;15131,12065;11321,9525" o:connectangles="0,0,0,0"/>
                </v:shape>
                <v:shape id="Freeform: Shape 10257" o:spid="_x0000_s1187" style="position:absolute;left:22739;top:72889;width:381;height:127;visibility:visible;mso-wrap-style:square;v-text-anchor:middle" coordsize="381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" path="m9525,12920l34925,10380c26035,7839,18415,11649,9525,12920xe" filled="f" stroked="f">
                  <v:stroke joinstyle="miter"/>
                  <v:path arrowok="t" o:connecttype="custom" o:connectlocs="9525,12920;34925,10380;9525,12920" o:connectangles="0,0,0"/>
                </v:shape>
                <v:shape id="Freeform: Shape 10258" o:spid="_x0000_s1188" style="position:absolute;left:10547;top:71843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" path="m15875,9525v-2540,,-3810,,-6350,l20955,14605c18415,12065,17145,10795,15875,9525xe" filled="f" stroked="f">
                  <v:stroke joinstyle="miter"/>
                  <v:path arrowok="t" o:connecttype="custom" o:connectlocs="15875,9525;9525,9525;20955,14605;15875,9525" o:connectangles="0,0,0,0"/>
                </v:shape>
                <v:shape id="Freeform: Shape 10259" o:spid="_x0000_s1189" style="position:absolute;left:20681;top:74244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" path="m9525,14605l23495,9525c18415,10795,13335,10795,9525,14605xe" filled="f" stroked="f">
                  <v:stroke joinstyle="miter"/>
                  <v:path arrowok="t" o:connecttype="custom" o:connectlocs="9525,14605;23495,9525;9525,14605" o:connectangles="0,0,0"/>
                </v:shape>
                <v:shape id="Freeform: Shape 10260" o:spid="_x0000_s1190" style="position:absolute;left:9671;top:70866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" path="m9525,9525r,1270l10795,12065,9525,9525xe" filled="f" stroked="f">
                  <v:stroke joinstyle="miter"/>
                  <v:path arrowok="t" o:connecttype="custom" o:connectlocs="9525,9525;9525,10795;10795,12065" o:connectangles="0,0,0"/>
                </v:shape>
                <v:shape id="Freeform: Shape 10261" o:spid="_x0000_s1191" style="position:absolute;left:9607;top:71653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" path="m9525,17145l20955,9525c15875,10795,10795,13335,9525,17145xe" filled="f" stroked="f">
                  <v:stroke joinstyle="miter"/>
                  <v:path arrowok="t" o:connecttype="custom" o:connectlocs="9525,17145;20955,9525;9525,17145" o:connectangles="0,0,0"/>
                </v:shape>
                <v:shape id="Freeform: Shape 10262" o:spid="_x0000_s1192" style="position:absolute;left:11156;top:70840;width:1016;height:635;visibility:visible;mso-wrap-style:square;v-text-anchor:middle" coordsize="10160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" path="m23495,55245c26035,50165,32385,45085,38735,37465r2540,l41275,40005c50165,36195,66675,34925,64135,27305v2540,-1270,6350,-2540,8890,-5080c79375,18415,85725,14605,92075,9525v-8890,1270,-15240,5080,-22860,8890c66675,19685,62865,22225,59055,23495r,c50165,27305,43815,31115,37465,36195v,,,,1270,-1270c31115,38735,20955,43815,14605,51435l9525,53975r13970,1270l23495,55245xe" filled="f" stroked="f">
                  <v:stroke joinstyle="miter"/>
                  <v:path arrowok="t" o:connecttype="custom" o:connectlocs="23495,55245;38735,37465;41275,37465;41275,40005;64135,27305;73025,22225;92075,9525;69215,18415;59055,23495;59055,23495;37465,36195;38735,34925;14605,51435;9525,53975;23495,55245;23495,55245" o:connectangles="0,0,0,0,0,0,0,0,0,0,0,0,0,0,0,0"/>
                </v:shape>
                <v:shape id="Freeform: Shape 10263" o:spid="_x0000_s1193" style="position:absolute;left:10420;top:69621;width:381;height:254;visibility:visible;mso-wrap-style:square;v-text-anchor:middle" coordsize="381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" path="m29845,9525l9525,18415c17145,17145,23495,13335,29845,9525xe" filled="f" stroked="f">
                  <v:stroke joinstyle="miter"/>
                  <v:path arrowok="t" o:connecttype="custom" o:connectlocs="29845,9525;9525,18415;29845,9525" o:connectangles="0,0,0"/>
                </v:shape>
                <v:shape id="Freeform: Shape 10264" o:spid="_x0000_s1194" style="position:absolute;left:17494;top:67208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" path="m17145,9525l9525,15875v3810,,6350,-2540,7620,-6350xe" filled="f" stroked="f">
                  <v:stroke joinstyle="miter"/>
                  <v:path arrowok="t" o:connecttype="custom" o:connectlocs="17145,9525;9525,15875;17145,9525" o:connectangles="0,0,0"/>
                </v:shape>
                <v:shape id="Freeform: Shape 10265" o:spid="_x0000_s1195" style="position:absolute;left:72015;top:16503;width:381;height:381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" path="m12065,30534c23495,31804,26035,22914,29845,16564r-3810,l26035,12754v-5080,-8890,-7620,3810,-16510,c19685,20374,8255,21644,12065,30534xe" filled="f" stroked="f">
                  <v:stroke joinstyle="miter"/>
                  <v:path arrowok="t" o:connecttype="custom" o:connectlocs="12065,30534;29845,16564;26035,16564;26035,12754;9525,12754;12065,30534" o:connectangles="0,0,0,0,0,0"/>
                </v:shape>
                <v:shape id="Freeform: Shape 10266" o:spid="_x0000_s1196" style="position:absolute;left:10280;top:70446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" path="m22225,9525l9525,15875v3810,-1270,7620,-5080,12700,-6350xe" filled="f" stroked="f">
                  <v:stroke joinstyle="miter"/>
                  <v:path arrowok="t" o:connecttype="custom" o:connectlocs="22225,9525;9525,15875;22225,9525" o:connectangles="0,0,0"/>
                </v:shape>
                <v:shape id="Freeform: Shape 10267" o:spid="_x0000_s1197" style="position:absolute;left:71722;top:17157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" path="m9633,23495c19793,20955,26143,17145,26143,9525,18523,14605,8364,17145,9633,23495xe" filled="f" stroked="f">
                  <v:stroke joinstyle="miter"/>
                  <v:path arrowok="t" o:connecttype="custom" o:connectlocs="9633,23495;26143,9525;9633,23495" o:connectangles="0,0,0"/>
                </v:shape>
                <v:shape id="Freeform: Shape 10268" o:spid="_x0000_s1198" style="position:absolute;left:71835;top:17297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" path="m19879,9525v-7621,,-15240,8890,-6350,10160c9719,14605,27498,17145,19879,9525xe" filled="f" stroked="f">
                  <v:stroke joinstyle="miter"/>
                  <v:path arrowok="t" o:connecttype="custom" o:connectlocs="19879,9525;13529,19685;19879,9525" o:connectangles="0,0,0"/>
                </v:shape>
                <v:shape id="Freeform: Shape 10269" o:spid="_x0000_s1199" style="position:absolute;left:72866;top:15793;width:635;height:508;visibility:visible;mso-wrap-style:square;v-text-anchor:middle" coordsize="635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" path="m23495,17660r-2540,1270c22225,21470,23495,21470,24765,22740,20955,26550,14605,29090,9525,32900v5080,6350,3810,3810,5080,11430l19685,45600r,5080c38735,51950,40005,30360,64135,32900,56515,24010,38735,25280,40005,10040,34925,7500,31115,15120,20955,16390r2540,1270xe" filled="f" stroked="f">
                  <v:stroke joinstyle="miter"/>
                  <v:path arrowok="t" o:connecttype="custom" o:connectlocs="23495,17660;20955,18930;24765,22740;9525,32900;14605,44330;19685,45600;19685,50680;64135,32900;40005,10040;20955,16390;23495,17660" o:connectangles="0,0,0,0,0,0,0,0,0,0,0"/>
                </v:shape>
                <v:shape id="Freeform: Shape 10270" o:spid="_x0000_s1200" style="position:absolute;left:4972;top:71501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" path="m9525,14605v1270,-1270,2540,-2540,2540,-5080l9525,14605xe" filled="f" stroked="f">
                  <v:stroke joinstyle="miter"/>
                  <v:path arrowok="t" o:connecttype="custom" o:connectlocs="9525,14605;12065,9525;9525,14605" o:connectangles="0,0,0"/>
                </v:shape>
                <v:shape id="Freeform: Shape 10271" o:spid="_x0000_s1201" style="position:absolute;left:73116;top:16230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" path="m22590,9525c18780,12065,7349,12065,9890,17145v3809,2540,11430,-2540,12700,-7620xe" filled="f" stroked="f">
                  <v:stroke joinstyle="miter"/>
                  <v:path arrowok="t" o:connecttype="custom" o:connectlocs="22590,9525;9890,17145;22590,9525" o:connectangles="0,0,0"/>
                </v:shape>
                <v:shape id="Freeform: Shape 10272" o:spid="_x0000_s1202" style="position:absolute;left:72867;top:15760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" path="m20814,9525v-25400,3810,,11430,,l20814,9525xe" filled="f" stroked="f">
                  <v:stroke joinstyle="miter"/>
                  <v:path arrowok="t" o:connecttype="custom" o:connectlocs="20814,9525;20814,9525;20814,9525" o:connectangles="0,0,0"/>
                </v:shape>
                <v:shape id="Freeform: Shape 10273" o:spid="_x0000_s1203" style="position:absolute;left:72000;top:17272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" path="m11054,17145v3809,-1270,7620,-3810,7620,-7620c14863,12065,5974,12065,11054,17145xe" filled="f" stroked="f">
                  <v:stroke joinstyle="miter"/>
                  <v:path arrowok="t" o:connecttype="custom" o:connectlocs="11054,17145;18674,9525;11054,17145" o:connectangles="0,0,0"/>
                </v:shape>
                <v:shape id="Freeform: Shape 10274" o:spid="_x0000_s1204" style="position:absolute;left:72167;top:17056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" path="m12065,12065r,-2540c10795,9525,10795,9525,9525,10795r2540,1270xe" filled="f" stroked="f">
                  <v:stroke joinstyle="miter"/>
                  <v:path arrowok="t" o:connecttype="custom" o:connectlocs="12065,12065;12065,9525;9525,10795;12065,12065" o:connectangles="0,0,0,0"/>
                </v:shape>
                <v:shape id="Freeform: Shape 10275" o:spid="_x0000_s1205" style="position:absolute;left:13354;top:69329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" path="m18415,9525v-2540,,-6350,1270,-8890,2540l18415,9525xe" filled="f" stroked="f">
                  <v:stroke joinstyle="miter"/>
                  <v:path arrowok="t" o:connecttype="custom" o:connectlocs="18415,9525;9525,12065;18415,9525" o:connectangles="0,0,0"/>
                </v:shape>
                <v:shape id="Freeform: Shape 10276" o:spid="_x0000_s1206" style="position:absolute;left:71951;top:17005;width:381;height:254;visibility:visible;mso-wrap-style:square;v-text-anchor:middle" coordsize="381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" path="m24765,14605l20955,13335,19685,9525v-6350,5080,-7620,6350,-10160,8890c14605,18415,15875,28575,22225,27305v,-2540,1270,-3810,3810,-3810l23495,20955r3810,l27305,20955v2540,,5080,-1270,6350,-2540l27305,19685c26035,17145,26035,15875,24765,14605xe" filled="f" stroked="f">
                  <v:stroke joinstyle="miter"/>
                  <v:path arrowok="t" o:connecttype="custom" o:connectlocs="24765,14605;20955,13335;19685,9525;9525,18415;22225,27305;26035,23495;23495,20955;27305,20955;27305,20955;33655,18415;27305,19685;24765,14605" o:connectangles="0,0,0,0,0,0,0,0,0,0,0,0"/>
                </v:shape>
                <v:shape id="Freeform: Shape 10277" o:spid="_x0000_s1207" style="position:absolute;left:72150;top:15518;width:2667;height:1905;visibility:visible;mso-wrap-style:square;v-text-anchor:middle" coordsize="26670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" path="m131856,75664r,-3810c119156,71854,131856,83284,124236,84554v-19050,8890,-33020,17780,-46990,16510c82325,93444,96296,89634,91216,78204l86136,76934,84866,71854c72166,75664,65816,82014,56925,82014r-2539,c54386,80744,54386,79474,53116,79474,46766,78204,41686,82014,39146,85824v-3810,3810,-6350,5080,-11430,6350l27716,90904r3809,c23906,78204,-4034,109954,17556,103604r2540,-2540l23906,101064v,-2540,1269,-3810,2540,-6350l26446,93444v7620,3810,11429,-1270,15240,-5080c44225,85824,46766,84554,49306,83284,51846,94714,31525,97254,27716,101064r2540,5080l25175,107414v5081,3810,-2539,10160,3811,8890c28986,108684,48036,104874,53116,109954v-8891,12700,-31750,13970,-39370,29210l13746,142974r-2540,2540c12475,146784,12475,148054,15016,146784v,1270,1270,2540,-1270,2540l17556,154404r-5081,3810c12475,159484,13746,159484,13746,160754r2540,-2540l16286,162024v12700,-7620,20320,-25400,35560,-10160c36606,158214,23906,167104,12475,178534v-1269,1270,-1269,2540,-1269,3810c11206,182344,11206,183614,12475,183614v1271,1270,3811,1270,6350,c28986,172184,42956,163294,56925,158214r,c67086,156944,67086,150594,77246,148054v1270,-3810,-1271,-7620,-6350,-7620l68356,142974r,-3810c64546,140434,60736,142974,59466,136624v2540,-1270,5080,-1270,7620,-2540c67086,135354,68356,135354,68356,136624r2540,-1270l72166,137894v2540,-1270,2540,-2540,3809,-3810l73436,131544r2539,-2540c74706,123924,86136,123924,86136,127734r3810,-1270l92486,122654v-1270,-1270,-1270,-2540,-2540,-5080c92486,117574,95025,116304,96296,117574r3810,l100106,121384v3810,-1270,6350,,8890,2540l111536,121384r2539,2540c116616,122654,120425,121384,120425,118844v-2539,,-5079,-1270,-6350,-2540c120425,113764,120425,118844,122966,112494v1270,-7620,-6350,-6350,-2541,-12700c130586,94714,136936,88364,147096,93444v-1271,-5080,-1271,-7620,-1271,-12700c159796,74394,172496,66774,186466,57884,202975,47724,219486,38834,235996,31214v8890,,21590,-8890,26670,-15240l258856,13434r1269,-3810c255046,8354,239806,19784,230916,17244v1270,2540,-1270,3810,1270,7620c214406,32484,197896,42644,181386,52804v-13970,7620,-26670,16510,-40640,22860c136936,76934,135666,74394,134396,70584r-2540,5080xe" filled="f" stroked="f">
                  <v:stroke joinstyle="miter"/>
                  <v:path arrowok="t" o:connecttype="custom" o:connectlocs="131856,75664;131856,71854;124236,84554;77246,101064;91216,78204;86136,76934;84866,71854;56925,82014;54386,82014;53116,79474;39146,85824;27716,92174;27716,90904;31525,90904;17556,103604;20096,101064;23906,101064;26446,94714;26446,93444;41686,88364;49306,83284;27716,101064;30256,106144;25175,107414;28986,116304;53116,109954;13746,139164;13746,142974;11206,145514;15016,146784;13746,149324;17556,154404;12475,158214;13746,160754;16286,158214;16286,162024;51846,151864;12475,178534;11206,182344;12475,183614;18825,183614;56925,158214;56925,158214;77246,148054;70896,140434;68356,142974;68356,139164;59466,136624;67086,134084;68356,136624;70896,135354;72166,137894;75975,134084;73436,131544;75975,129004;86136,127734;89946,126464;92486,122654;89946,117574;96296,117574;100106,117574;100106,121384;108996,123924;111536,121384;114075,123924;120425,118844;114075,116304;122966,112494;120425,99794;147096,93444;145825,80744;186466,57884;235996,31214;262666,15974;258856,13434;260125,9624;230916,17244;232186,24864;181386,52804;140746,75664;134396,70584;131856,75664" o:connectangles="0,0,0,0,0,0,0,0,0,0,0,0,0,0,0,0,0,0,0,0,0,0,0,0,0,0,0,0,0,0,0,0,0,0,0,0,0,0,0,0,0,0,0,0,0,0,0,0,0,0,0,0,0,0,0,0,0,0,0,0,0,0,0,0,0,0,0,0,0,0,0,0,0,0,0,0,0,0,0,0,0,0"/>
                </v:shape>
                <v:shape id="Freeform: Shape 10278" o:spid="_x0000_s1208" style="position:absolute;left:73374;top:16103;width:127;height:254;visibility:visible;mso-wrap-style:square;v-text-anchor:middle" coordsize="127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" path="m10795,10795c9525,12065,9525,13335,9525,17145l14605,9525v-1270,1270,-2540,1270,-3810,1270xe" filled="f" stroked="f">
                  <v:stroke joinstyle="miter"/>
                  <v:path arrowok="t" o:connecttype="custom" o:connectlocs="10795,10795;9525,17145;14605,9525;10795,10795" o:connectangles="0,0,0,0"/>
                </v:shape>
                <v:shape id="Freeform: Shape 10279" o:spid="_x0000_s1209" style="position:absolute;left:73002;top:15684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" path="m12427,14605v1271,,13971,-5080,6350,-5080c8617,10795,7348,15875,12427,14605xe" filled="f" stroked="f">
                  <v:stroke joinstyle="miter"/>
                  <v:path arrowok="t" o:connecttype="custom" o:connectlocs="12427,14605;18777,9525;12427,14605" o:connectangles="0,0,0"/>
                </v:shape>
                <v:shape id="Freeform: Shape 10280" o:spid="_x0000_s1210" style="position:absolute;left:4476;top:93662;width:508;height:381;visibility:visible;mso-wrap-style:square;v-text-anchor:middle" coordsize="508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" path="m9525,20955r,8890c23495,24765,37465,18415,41275,9525,32385,12065,24765,15875,15875,19685v-2540,,-3810,1270,-6350,1270xe" filled="f" stroked="f">
                  <v:stroke joinstyle="miter"/>
                  <v:path arrowok="t" o:connecttype="custom" o:connectlocs="9525,20955;9525,29845;41275,9525;15875,19685;9525,20955" o:connectangles="0,0,0,0,0"/>
                </v:shape>
                <v:shape id="Freeform: Shape 10281" o:spid="_x0000_s1211" style="position:absolute;left:16134;top:69913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" path="m17205,9525v,,-1270,1270,-2540,1270c-575,5715,23555,18415,17205,9525xe" filled="f" stroked="f">
                  <v:stroke joinstyle="miter"/>
                  <v:path arrowok="t" o:connecttype="custom" o:connectlocs="17205,9525;14665,10795;17205,9525" o:connectangles="0,0,0"/>
                </v:shape>
                <v:shape id="Freeform: Shape 10282" o:spid="_x0000_s1212" style="position:absolute;left:15868;top:69608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" path="m22225,9525c15875,10795,10795,14605,9525,18415,13335,15875,27305,15875,22225,9525xe" filled="f" stroked="f">
                  <v:stroke joinstyle="miter"/>
                  <v:path arrowok="t" o:connecttype="custom" o:connectlocs="22225,9525;9525,18415;22225,9525" o:connectangles="0,0,0"/>
                </v:shape>
                <v:shape id="Freeform: Shape 10283" o:spid="_x0000_s1213" style="position:absolute;left:15728;top:69697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" path="m15875,9525v-3810,1270,-6350,3810,-6350,6350c13335,14605,17145,13335,15875,9525xe" filled="f" stroked="f">
                  <v:stroke joinstyle="miter"/>
                  <v:path arrowok="t" o:connecttype="custom" o:connectlocs="15875,9525;9525,15875;15875,9525" o:connectangles="0,0,0"/>
                </v:shape>
                <v:shape id="Freeform: Shape 10284" o:spid="_x0000_s1214" style="position:absolute;left:16396;top:69799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" path="m15207,9525v-13970,2540,2540,8890,,l15207,9525xe" filled="f" stroked="f">
                  <v:stroke joinstyle="miter"/>
                  <v:path arrowok="t" o:connecttype="custom" o:connectlocs="15207,9525;15207,9525;15207,9525" o:connectangles="0,0,0"/>
                </v:shape>
                <v:shape id="Freeform: Shape 10285" o:spid="_x0000_s1215" style="position:absolute;left:12249;top:68300;width:6350;height:2667;visibility:visible;mso-wrap-style:square;v-text-anchor:middle" coordsize="63500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" path="m498475,26035v-1270,,-3810,5080,-6350,6350c489585,33655,487045,31115,483235,33655v-1270,1270,1270,2540,-2540,5080c457835,48895,428625,52705,403225,69215v,,,,,c362585,88265,323215,106045,282575,123825,192405,164465,98425,206375,10795,252095v-1270,1270,-1270,2540,-1270,3810c9525,255905,9525,255905,9525,255905v1270,1270,3810,1270,5080,1270c102235,210185,194945,168275,285115,128905,324485,111125,365125,93345,404495,74295r,c427355,65405,462915,55245,474345,66675v-3810,1270,-6350,-1270,-6350,2540c471805,69215,474345,71755,475615,75565v-11430,1270,-7620,8890,-10160,13970c483235,85725,492125,78105,504825,79375v,-2540,,-6350,5080,-10160c526415,69215,544195,60325,563245,53975v21590,3810,46990,-3810,71120,-5080c629285,34925,614045,41275,603885,37465v11430,-5080,1270,-8890,,-19050c596265,13335,586105,15875,579755,9525v-29210,8890,-55880,6350,-81280,16510xe" filled="f" stroked="f">
                  <v:stroke joinstyle="miter"/>
                  <v:path arrowok="t" o:connecttype="custom" o:connectlocs="498475,26035;492125,32385;483235,33655;480695,38735;403225,69215;403225,69215;282575,123825;10795,252095;9525,255905;9525,255905;14605,257175;285115,128905;404495,74295;404495,74295;474345,66675;467995,69215;475615,75565;465455,89535;504825,79375;509905,69215;563245,53975;634365,48895;603885,37465;603885,18415;579755,9525;498475,26035" o:connectangles="0,0,0,0,0,0,0,0,0,0,0,0,0,0,0,0,0,0,0,0,0,0,0,0,0,0"/>
                </v:shape>
                <v:shape id="Freeform: Shape 10286" o:spid="_x0000_s1216" style="position:absolute;left:17341;top:69926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" path="m10795,15875v2540,-1270,5080,-1270,8890,-2540c19685,12065,18415,10795,18415,9525v-2540,1270,-5080,1270,-8890,2540c9525,13335,10795,14605,10795,15875xe" filled="f" stroked="f">
                  <v:stroke joinstyle="miter"/>
                  <v:path arrowok="t" o:connecttype="custom" o:connectlocs="10795,15875;19685,13335;18415,9525;9525,12065;10795,15875" o:connectangles="0,0,0,0,0"/>
                </v:shape>
                <v:shape id="Freeform: Shape 10287" o:spid="_x0000_s1217" style="position:absolute;left:17261;top:68922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" path="m16246,10795v-1270,,-2540,,-2540,-1270c12436,9525,11166,10795,9896,10795v-2540,6350,8890,3810,6350,xe" filled="f" stroked="f">
                  <v:stroke joinstyle="miter"/>
                  <v:path arrowok="t" o:connecttype="custom" o:connectlocs="16246,10795;13706,9525;9896,10795;16246,10795" o:connectangles="0,0,0,0"/>
                </v:shape>
                <v:shape id="Freeform: Shape 10288" o:spid="_x0000_s1218" style="position:absolute;left:7097;top:92481;width:508;height:381;visibility:visible;mso-wrap-style:square;v-text-anchor:middle" coordsize="508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" path="m11592,32385c19212,28575,24292,24765,30642,20955,34452,17145,38262,13335,42072,9525,24292,14605,2702,19685,11592,32385xe" filled="f" stroked="f">
                  <v:stroke joinstyle="miter"/>
                  <v:path arrowok="t" o:connecttype="custom" o:connectlocs="11592,32385;30642,20955;42072,9525;11592,32385" o:connectangles="0,0,0,0"/>
                </v:shape>
                <v:shape id="Freeform: Shape 10289" o:spid="_x0000_s1219" style="position:absolute;left:19501;top:69430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" path="m19664,9616v-16510,-1271,-10160,11429,,l19664,9616xe" filled="f" stroked="f">
                  <v:stroke joinstyle="miter"/>
                  <v:path arrowok="t" o:connecttype="custom" o:connectlocs="19664,9616;19664,9616;19664,9616" o:connectangles="0,0,0"/>
                </v:shape>
                <v:shape id="Freeform: Shape 10290" o:spid="_x0000_s1220" style="position:absolute;left:19183;top:69380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" path="m22225,9525c15875,10795,10795,14605,9525,18415v3810,-1270,5080,3810,10160,1270c14605,13335,24765,14605,22225,9525xe" filled="f" stroked="f">
                  <v:stroke joinstyle="miter"/>
                  <v:path arrowok="t" o:connecttype="custom" o:connectlocs="22225,9525;9525,18415;19685,19685;22225,9525" o:connectangles="0,0,0,0"/>
                </v:shape>
                <v:shape id="Freeform: Shape 10291" o:spid="_x0000_s1221" style="position:absolute;left:7286;top:92837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" path="m10478,9525v,,,,,c9207,9525,9207,9525,10478,9525v-1271,,-1271,,,xe" filled="f" stroked="f">
                  <v:stroke joinstyle="miter"/>
                  <v:path arrowok="t" o:connecttype="custom" o:connectlocs="10478,9525;10478,9525;10478,9525;10478,9525" o:connectangles="0,0,0,0"/>
                </v:shape>
                <v:shape id="Freeform: Shape 10292" o:spid="_x0000_s1222" style="position:absolute;left:19183;top:69570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" path="m9525,17145v,,,1270,,1270l22225,9525v-3810,2540,-7620,3810,-12700,7620xe" filled="f" stroked="f">
                  <v:stroke joinstyle="miter"/>
                  <v:path arrowok="t" o:connecttype="custom" o:connectlocs="9525,17145;9525,18415;22225,9525;9525,17145" o:connectangles="0,0,0,0"/>
                </v:shape>
                <v:shape id="Freeform: Shape 10293" o:spid="_x0000_s1223" style="position:absolute;left:18582;top:67814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" path="m15011,9903v-10160,-2540,-3810,8890,,l15011,9903xe" filled="f" stroked="f">
                  <v:stroke joinstyle="miter"/>
                  <v:path arrowok="t" o:connecttype="custom" o:connectlocs="15011,9903;15011,9903;15011,9903" o:connectangles="0,0,0"/>
                </v:shape>
                <v:shape id="Freeform: Shape 10294" o:spid="_x0000_s1224" style="position:absolute;left:16541;top:68732;width:2159;height:889;visibility:visible;mso-wrap-style:square;v-text-anchor:middle" coordsize="21590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" path="m89535,29845v1270,6350,10160,2540,6350,8890c57785,48895,38735,66675,10795,74295v-2540,1270,,5080,-1270,6350l9525,83185r,2540c28575,84455,55245,71755,76835,64135v5080,1270,11430,6350,8890,11430l88265,76835r,2540c107315,60325,121285,86995,137795,70485v3810,1270,6350,6350,11430,5080c159385,67945,191135,76835,194945,59055v-6350,-5080,-16510,-2540,-24130,-5080c178435,52705,179705,50165,184785,47625v-1270,-6350,-8890,,-8890,-7620c188595,33655,197485,36195,198755,26035v6350,1270,15240,6350,19050,c216535,18415,207645,24765,205105,19685v-1270,-3810,8890,-5080,5080,-10160c169545,15875,151765,18415,108585,33655,104775,27305,98425,27305,89535,29845xe" filled="f" stroked="f">
                  <v:stroke joinstyle="miter"/>
                  <v:path arrowok="t" o:connecttype="custom" o:connectlocs="89535,29845;95885,38735;10795,74295;9525,80645;9525,83185;9525,85725;76835,64135;85725,75565;88265,76835;88265,79375;137795,70485;149225,75565;194945,59055;170815,53975;184785,47625;175895,40005;198755,26035;217805,26035;205105,19685;210185,9525;108585,33655;89535,29845" o:connectangles="0,0,0,0,0,0,0,0,0,0,0,0,0,0,0,0,0,0,0,0,0,0"/>
                </v:shape>
                <v:shape id="Freeform: Shape 10295" o:spid="_x0000_s1225" style="position:absolute;left:15685;top:69455;width:1016;height:635;visibility:visible;mso-wrap-style:square;v-text-anchor:middle" coordsize="10160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" path="m88791,9646c76091,8376,54501,17266,49421,28696,41801,32506,26561,32506,27831,40126r,c25291,41396,22751,42666,20211,45206v-2540,1270,-5080,3810,-8890,5080c10051,50286,8781,52826,10051,52826v,,,,,c11321,54096,12591,54096,13861,54096v3810,-1270,6350,-3810,10160,-5080c26561,47746,29101,45206,30371,41396r2540,l32911,45206c53231,33776,83711,27426,95141,13456r-3810,l88791,9646xe" filled="f" stroked="f">
                  <v:stroke joinstyle="miter"/>
                  <v:path arrowok="t" o:connecttype="custom" o:connectlocs="88791,9646;49421,28696;27831,40126;27831,40126;20211,45206;11321,50286;10051,52826;10051,52826;13861,54096;24021,49016;30371,41396;32911,41396;32911,45206;95141,13456;91331,13456;88791,9646" o:connectangles="0,0,0,0,0,0,0,0,0,0,0,0,0,0,0,0"/>
                </v:shape>
                <v:shape id="Freeform: Shape 10296" o:spid="_x0000_s1226" style="position:absolute;left:17480;top:69875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" path="m9615,10795v-1270,6350,11430,2540,8890,-1270c15965,10795,13424,9525,9615,10795xe" filled="f" stroked="f">
                  <v:stroke joinstyle="miter"/>
                  <v:path arrowok="t" o:connecttype="custom" o:connectlocs="9615,10795;18505,9525;9615,10795" o:connectangles="0,0,0"/>
                </v:shape>
                <v:shape id="Freeform: Shape 10297" o:spid="_x0000_s1227" style="position:absolute;left:14676;top:69259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" path="m13208,13935v5080,,16510,-6350,5080,-3810c13208,10125,5588,16475,11938,16475v,-1270,,-2540,1270,-2540xe" filled="f" stroked="f">
                  <v:stroke joinstyle="miter"/>
                  <v:path arrowok="t" o:connecttype="custom" o:connectlocs="13208,13935;18288,10125;11938,16475;13208,13935" o:connectangles="0,0,0,0"/>
                </v:shape>
                <v:shape id="Freeform: Shape 10298" o:spid="_x0000_s1228" style="position:absolute;left:15143;top:69049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" path="m9669,17145v7620,,11430,-7620,3810,-7620c16019,14605,8399,14605,9669,17145xe" filled="f" stroked="f">
                  <v:stroke joinstyle="miter"/>
                  <v:path arrowok="t" o:connecttype="custom" o:connectlocs="9669,17145;13479,9525;9669,17145" o:connectangles="0,0,0"/>
                </v:shape>
                <v:shape id="Freeform: Shape 10299" o:spid="_x0000_s1229" style="position:absolute;left:6394;top:93144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" path="m9525,10477v,,,,,c9525,10477,9525,10477,9525,10477r,c9525,10477,9525,10477,9525,10477v1270,,1270,,1270,c10795,10477,10795,10477,10795,10477v,-1269,-1270,-1269,-1270,c9525,10477,9525,10477,9525,10477xe" filled="f" stroked="f">
                  <v:stroke joinstyle="miter"/>
                  <v:path arrowok="t" o:connecttype="custom" o:connectlocs="9525,10477;9525,10477;9525,10477;9525,10477;9525,10477;10795,10477;10795,10477;9525,10477;9525,10477" o:connectangles="0,0,0,0,0,0,0,0,0"/>
                </v:shape>
                <v:shape id="Freeform: Shape 10300" o:spid="_x0000_s1230" style="position:absolute;left:15335;top:68986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" path="m18415,9525l9525,14605v3810,,6350,-2540,8890,-5080xe" filled="f" stroked="f">
                  <v:stroke joinstyle="miter"/>
                  <v:path arrowok="t" o:connecttype="custom" o:connectlocs="18415,9525;9525,14605;18415,9525" o:connectangles="0,0,0"/>
                </v:shape>
                <v:shape id="Freeform: Shape 10301" o:spid="_x0000_s1231" style="position:absolute;left:16472;top:68055;width:1651;height:635;visibility:visible;mso-wrap-style:square;v-text-anchor:middle" coordsize="16510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" path="m10051,58123v,,,,,c11321,59393,13861,60663,15131,59393,50691,42883,95141,25103,144671,20023v3810,1270,13970,1270,15240,-2540c158641,14943,157371,12403,156101,9863v-3810,-1270,-12700,1270,-13970,3810c91331,18753,48151,36533,11321,54313v-1270,1270,-2540,2540,-1270,3810xe" filled="f" stroked="f">
                  <v:stroke joinstyle="miter"/>
                  <v:path arrowok="t" o:connecttype="custom" o:connectlocs="10051,58123;10051,58123;15131,59393;144671,20023;159911,17483;156101,9863;142131,13673;11321,54313;10051,58123" o:connectangles="0,0,0,0,0,0,0,0,0"/>
                </v:shape>
                <v:shape id="Freeform: Shape 10302" o:spid="_x0000_s1232" style="position:absolute;left:15964;top:67856;width:1905;height:762;visibility:visible;mso-wrap-style:square;v-text-anchor:middle" coordsize="1905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" path="m11321,69215v-1270,1270,-2540,2540,-1270,3810c10051,73025,10051,73025,10051,73025v1270,1270,3810,1270,5080,1270c67201,48895,126891,27305,178961,15875v1270,,2540,-2540,2540,-3810c180231,9525,178961,9525,177691,9525,124351,20955,63391,42545,11321,69215xe" filled="f" stroked="f">
                  <v:stroke joinstyle="miter"/>
                  <v:path arrowok="t" o:connecttype="custom" o:connectlocs="11321,69215;10051,73025;10051,73025;15131,74295;178961,15875;181501,12065;177691,9525;11321,69215" o:connectangles="0,0,0,0,0,0,0,0"/>
                </v:shape>
                <v:shape id="Freeform: Shape 10303" o:spid="_x0000_s1233" style="position:absolute;left:7258;top:92844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" path="m9525,10089v1270,,2540,,2540,c12065,10089,10795,10089,10795,10089v,-1269,,,-1270,xe" filled="f" stroked="f">
                  <v:stroke joinstyle="miter"/>
                  <v:path arrowok="t" o:connecttype="custom" o:connectlocs="9525,10089;12065,10089;10795,10089;9525,10089" o:connectangles="0,0,0,0"/>
                </v:shape>
                <v:shape id="Freeform: Shape 10304" o:spid="_x0000_s1234" style="position:absolute;left:17822;top:67847;width:508;height:254;visibility:visible;mso-wrap-style:square;v-text-anchor:middle" coordsize="508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" path="m30077,24389v6350,-3810,8890,-1270,12700,c44047,14229,35157,18039,35157,10419v-8890,1270,-15240,-2540,-25400,c7217,21850,26267,14229,30077,24389xe" filled="f" stroked="f">
                  <v:stroke joinstyle="miter"/>
                  <v:path arrowok="t" o:connecttype="custom" o:connectlocs="30077,24389;42777,24389;35157,10419;9757,10419;30077,24389" o:connectangles="0,0,0,0,0"/>
                </v:shape>
                <v:shape id="Freeform: Shape 10305" o:spid="_x0000_s1235" style="position:absolute;left:12655;top:70243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" path="m12091,9525v-8890,7620,8890,1270,,l12091,9525xe" filled="f" stroked="f">
                  <v:stroke joinstyle="miter"/>
                  <v:path arrowok="t" o:connecttype="custom" o:connectlocs="12091,9525;12091,9525;12091,9525" o:connectangles="0,0,0"/>
                </v:shape>
                <v:shape id="Freeform: Shape 10306" o:spid="_x0000_s1236" style="position:absolute;left:15556;top:69918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" path="m14103,10327v-8890,-3811,-2540,7620,,l14103,10327xe" filled="f" stroked="f">
                  <v:stroke joinstyle="miter"/>
                  <v:path arrowok="t" o:connecttype="custom" o:connectlocs="14103,10327;14103,10327;14103,10327" o:connectangles="0,0,0"/>
                </v:shape>
                <v:shape id="Freeform: Shape 10307" o:spid="_x0000_s1237" style="position:absolute;left:14111;top:69542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" path="m9962,14858v19050,-8890,-3810,-5080,,l9962,14858xe" filled="f" stroked="f">
                  <v:stroke joinstyle="miter"/>
                  <v:path arrowok="t" o:connecttype="custom" o:connectlocs="9962,14858;9962,14858;9962,14858" o:connectangles="0,0,0"/>
                </v:shape>
                <v:shape id="Freeform: Shape 10308" o:spid="_x0000_s1238" style="position:absolute;left:15424;top:68935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" path="m9525,14605l17145,9525v-3810,1270,-6350,3810,-7620,5080xe" filled="f" stroked="f">
                  <v:stroke joinstyle="miter"/>
                  <v:path arrowok="t" o:connecttype="custom" o:connectlocs="9525,14605;17145,9525;9525,14605" o:connectangles="0,0,0"/>
                </v:shape>
                <v:shape id="Freeform: Shape 10309" o:spid="_x0000_s1239" style="position:absolute;left:12490;top:70332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" path="m17145,9525v-3810,1270,-5080,2540,-7620,5080l17145,9525xe" filled="f" stroked="f">
                  <v:stroke joinstyle="miter"/>
                  <v:path arrowok="t" o:connecttype="custom" o:connectlocs="17145,9525;9525,14605;17145,9525" o:connectangles="0,0,0"/>
                </v:shape>
                <v:shape id="Freeform: Shape 10310" o:spid="_x0000_s1240" style="position:absolute;left:19513;top:69303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" path="m22225,9525c17145,12065,10795,14605,9525,18415,15875,15875,20955,13335,22225,9525xe" filled="f" stroked="f">
                  <v:stroke joinstyle="miter"/>
                  <v:path arrowok="t" o:connecttype="custom" o:connectlocs="22225,9525;9525,18415;22225,9525" o:connectangles="0,0,0"/>
                </v:shape>
                <v:shape id="Freeform: Shape 10311" o:spid="_x0000_s1241" style="position:absolute;left:15690;top:68697;width:508;height:254;visibility:visible;mso-wrap-style:square;v-text-anchor:middle" coordsize="508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" path="m24765,21907v6350,-2539,11430,-5079,16510,-8889c42545,13018,42545,11748,41275,10478v-1270,-1271,-1270,-1271,-2540,c33655,14287,27305,15557,22225,18098,17145,20637,12065,21907,9525,28257v5080,-2539,10160,-5079,15240,-6350xe" filled="f" stroked="f">
                  <v:stroke joinstyle="miter"/>
                  <v:path arrowok="t" o:connecttype="custom" o:connectlocs="24765,21907;41275,13018;41275,10478;38735,10478;22225,18098;9525,28257;24765,21907" o:connectangles="0,0,0,0,0,0,0"/>
                </v:shape>
                <v:shape id="Freeform: Shape 10312" o:spid="_x0000_s1242" style="position:absolute;left:15055;top:68516;width:889;height:508;visibility:visible;mso-wrap-style:square;v-text-anchor:middle" coordsize="889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" path="m10795,42545v-1270,,-1270,2540,-1270,2540c9525,46355,12065,46355,13335,46355,29845,42545,45085,34925,59055,27305,69215,22225,78105,17145,85725,9525,75565,13335,65405,18415,56515,23495,40005,31115,26035,38735,10795,42545xe" filled="f" stroked="f">
                  <v:stroke joinstyle="miter"/>
                  <v:path arrowok="t" o:connecttype="custom" o:connectlocs="10795,42545;9525,45085;13335,46355;59055,27305;85725,9525;56515,23495;10795,42545" o:connectangles="0,0,0,0,0,0,0"/>
                </v:shape>
                <v:shape id="Freeform: Shape 10313" o:spid="_x0000_s1243" style="position:absolute;left:21278;top:66763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" path="m20955,15875l9525,9525v2540,3810,7620,6350,11430,6350xe" filled="f" stroked="f">
                  <v:stroke joinstyle="miter"/>
                  <v:path arrowok="t" o:connecttype="custom" o:connectlocs="20955,15875;9525,9525;20955,15875" o:connectangles="0,0,0"/>
                </v:shape>
                <v:shape id="Freeform: Shape 10314" o:spid="_x0000_s1244" style="position:absolute;left:24276;top:68059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" path="m17145,22225r1270,-3810l22225,18415c20955,14605,18415,12065,15875,9525v-2540,1270,-3810,1270,-6350,2540c12065,14605,12065,23495,17145,22225xe" filled="f" stroked="f">
                  <v:stroke joinstyle="miter"/>
                  <v:path arrowok="t" o:connecttype="custom" o:connectlocs="17145,22225;18415,18415;22225,18415;15875,9525;9525,12065;17145,22225" o:connectangles="0,0,0,0,0,0"/>
                </v:shape>
                <v:shape id="Freeform: Shape 10315" o:spid="_x0000_s1245" style="position:absolute;left:24441;top:68260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" path="m24765,10966c17145,14776,14605,8426,9525,9696v3810,5080,1270,7620,3810,11430c17145,22396,26035,17316,24765,10966xe" filled="f" stroked="f">
                  <v:stroke joinstyle="miter"/>
                  <v:path arrowok="t" o:connecttype="custom" o:connectlocs="24765,10966;9525,9696;13335,21126;24765,10966" o:connectangles="0,0,0,0"/>
                </v:shape>
                <v:shape id="Freeform: Shape 10316" o:spid="_x0000_s1246" style="position:absolute;left:27946;top:72544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" path="m17145,16922c14605,14382,14605,6763,9525,10572v1270,3810,3810,6350,7620,6350xe" filled="f" stroked="f">
                  <v:stroke joinstyle="miter"/>
                  <v:path arrowok="t" o:connecttype="custom" o:connectlocs="17145,16922;9525,10572;17145,16922" o:connectangles="0,0,0"/>
                </v:shape>
                <v:shape id="Freeform: Shape 10317" o:spid="_x0000_s1247" style="position:absolute;left:24745;top:68795;width:762;height:762;visibility:visible;mso-wrap-style:square;v-text-anchor:middle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" path="m9525,13335v8890,6350,3810,12700,5080,19050c20955,40005,26035,42545,26035,51435v16510,3810,20320,30480,40640,26670c56515,50165,41275,38735,32385,9525,23495,14605,13335,8255,9525,13335xe" filled="f" stroked="f">
                  <v:stroke joinstyle="miter"/>
                  <v:path arrowok="t" o:connecttype="custom" o:connectlocs="9525,13335;14605,32385;26035,51435;66675,78105;32385,9525;9525,13335" o:connectangles="0,0,0,0,0,0"/>
                </v:shape>
                <v:shape id="Freeform: Shape 10318" o:spid="_x0000_s1248" style="position:absolute;left:24428;top:68400;width:635;height:508;visibility:visible;mso-wrap-style:square;v-text-anchor:middle" coordsize="635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" path="m33655,42689c45085,40149,45085,40149,56515,35069,48895,21099,32385,-492,9525,14749v11430,3809,16510,12700,24130,27940xe" filled="f" stroked="f">
                  <v:stroke joinstyle="miter"/>
                  <v:path arrowok="t" o:connecttype="custom" o:connectlocs="33655,42689;56515,35069;9525,14749;33655,42689" o:connectangles="0,0,0,0"/>
                </v:shape>
                <v:shape id="Freeform: Shape 10319" o:spid="_x0000_s1249" style="position:absolute;left:21494;top:67116;width:2794;height:1270;visibility:visible;mso-wrap-style:square;v-text-anchor:middle" coordsize="2794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" path="m33655,84733v16510,-7620,26670,7620,38100,-1270l71755,83463v5080,3810,10160,6350,16510,7620c90805,91083,92075,91083,93345,89813v,-1270,,-3810,-2540,-3810c85725,84733,80645,82193,76835,79653v,-1270,-1270,-1270,-1270,-2540c81915,74573,85725,77113,89535,77113,93345,74573,83185,66953,92075,65683v20320,6350,46990,-3810,59690,22860c153035,93623,147955,96163,150495,101243v15240,-2540,31750,-1270,44450,6350c206375,115213,216535,112673,227965,120293v1270,1270,5080,10160,10160,7620c244475,115213,258445,126643,273685,116483v-7620,-7620,-7620,-10160,,-15240c263525,96163,257175,93623,249555,88543v-1270,-1270,-2540,-6350,-5080,-8890c239395,74573,234315,74573,227965,72033,210185,56793,196215,56793,182245,39013v-8890,-1270,-12700,5080,-20320,8890c160655,44093,155575,47903,154305,41553v-2540,-7620,2540,-11430,3810,-17780c147955,23773,147955,22503,147955,14883v-5080,-1270,-12700,1270,-17780,-1270c135255,21233,121285,27583,113665,25043v,-3810,6350,-5080,7620,-8890c116205,11073,109855,7263,98425,11073,94615,27583,74295,17423,64135,26313v7620,2540,-7620,8890,-5080,13970c55245,41553,51435,42823,48895,44093v6350,11430,,17780,10160,25400c40005,77113,29845,68223,15875,66953v,2540,-2540,5080,-6350,6350l12065,75843,9525,78383v10160,1270,20320,-2540,24130,6350xe" filled="f" stroked="f">
                  <v:stroke joinstyle="miter"/>
                  <v:path arrowok="t" o:connecttype="custom" o:connectlocs="33655,84733;71755,83463;71755,83463;88265,91083;93345,89813;90805,86003;76835,79653;75565,77113;89535,77113;92075,65683;151765,88543;150495,101243;194945,107593;227965,120293;238125,127913;273685,116483;273685,101243;249555,88543;244475,79653;227965,72033;182245,39013;161925,47903;154305,41553;158115,23773;147955,14883;130175,13613;113665,25043;121285,16153;98425,11073;64135,26313;59055,40283;48895,44093;59055,69493;15875,66953;9525,73303;12065,75843;9525,78383;33655,84733" o:connectangles="0,0,0,0,0,0,0,0,0,0,0,0,0,0,0,0,0,0,0,0,0,0,0,0,0,0,0,0,0,0,0,0,0,0,0,0,0,0"/>
                </v:shape>
                <v:shape id="Freeform: Shape 10320" o:spid="_x0000_s1250" style="position:absolute;left:19678;top:69253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" path="m14646,9525v-12700,2540,2540,7620,,l14646,9525xe" filled="f" stroked="f">
                  <v:stroke joinstyle="miter"/>
                  <v:path arrowok="t" o:connecttype="custom" o:connectlocs="14646,9525;14646,9525;14646,9525" o:connectangles="0,0,0"/>
                </v:shape>
                <v:shape id="Freeform: Shape 10321" o:spid="_x0000_s1251" style="position:absolute;left:21837;top:66869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" path="m24765,11668v-5080,,-8890,-3810,-15240,-1270c12065,15478,27305,19288,24765,11668xe" filled="f" stroked="f">
                  <v:stroke joinstyle="miter"/>
                  <v:path arrowok="t" o:connecttype="custom" o:connectlocs="24765,11668;9525,10398;24765,11668" o:connectangles="0,0,0"/>
                </v:shape>
                <v:shape id="Freeform: Shape 10322" o:spid="_x0000_s1252" style="position:absolute;left:28860;top:75589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" path="m9525,9649v2540,2540,2540,11429,7620,10159c14605,17268,14605,8378,9525,9649xe" filled="f" stroked="f">
                  <v:stroke joinstyle="miter"/>
                  <v:path arrowok="t" o:connecttype="custom" o:connectlocs="9525,9649;17145,19808;9525,9649" o:connectangles="0,0,0"/>
                </v:shape>
                <v:shape id="Freeform: Shape 10323" o:spid="_x0000_s1253" style="position:absolute;left:28695;top:75131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" path="m9525,13459v2540,6350,6350,7620,12700,6350c19685,17269,19685,8379,14605,9648r-1270,3811l9525,13459xe" filled="f" stroked="f">
                  <v:stroke joinstyle="miter"/>
                  <v:path arrowok="t" o:connecttype="custom" o:connectlocs="9525,13459;22225,19809;14605,9648;13335,13459;9525,13459" o:connectangles="0,0,0,0,0"/>
                </v:shape>
                <v:shape id="Freeform: Shape 10324" o:spid="_x0000_s1254" style="position:absolute;left:28644;top:74701;width:508;height:381;visibility:visible;mso-wrap-style:square;v-text-anchor:middle" coordsize="508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" path="m47625,29845v-2540,-3810,1270,-5080,1270,-6350c42545,20955,36195,17145,32385,9525v-7620,1270,-8890,5080,-5080,10160l27305,22225c22225,20955,19685,20955,17145,20955v-2540,1270,-5080,3810,-7620,5080l24765,23495v6350,6350,13970,6350,22860,6350xe" filled="f" stroked="f">
                  <v:stroke joinstyle="miter"/>
                  <v:path arrowok="t" o:connecttype="custom" o:connectlocs="47625,29845;48895,23495;32385,9525;27305,19685;27305,22225;17145,20955;9525,26035;24765,23495;47625,29845" o:connectangles="0,0,0,0,0,0,0,0,0"/>
                </v:shape>
                <v:shape id="Freeform: Shape 10325" o:spid="_x0000_s1255" style="position:absolute;left:61714;top:19405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" path="m23604,9525c18524,14605,8364,6985,9634,14605v6350,-3810,15240,3810,13970,-5080xe" filled="f" stroked="f">
                  <v:stroke joinstyle="miter"/>
                  <v:path arrowok="t" o:connecttype="custom" o:connectlocs="23604,9525;9634,14605;23604,9525" o:connectangles="0,0,0"/>
                </v:shape>
                <v:shape id="Freeform: Shape 10326" o:spid="_x0000_s1256" style="position:absolute;left:28759;top:75780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" path="m26035,18415c23495,12065,18415,12065,14605,9525v1270,2540,,5080,-5080,5080c12065,22225,15875,26035,22225,24765v-2540,-2540,-1270,-5080,3810,-6350xe" filled="f" stroked="f">
                  <v:stroke joinstyle="miter"/>
                  <v:path arrowok="t" o:connecttype="custom" o:connectlocs="26035,18415;14605,9525;9525,14605;22225,24765;26035,18415" o:connectangles="0,0,0,0,0"/>
                </v:shape>
                <v:shape id="Freeform: Shape 10327" o:spid="_x0000_s1257" style="position:absolute;left:63997;top:18145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" path="m16324,9841v-11431,-2540,-6350,11430,,l16324,9841xe" filled="f" stroked="f">
                  <v:stroke joinstyle="miter"/>
                  <v:path arrowok="t" o:connecttype="custom" o:connectlocs="16324,9841;16324,9841;16324,9841" o:connectangles="0,0,0"/>
                </v:shape>
                <v:shape id="Freeform: Shape 10328" o:spid="_x0000_s1258" style="position:absolute;left:28463;top:74841;width:381;height:508;visibility:visible;mso-wrap-style:square;v-text-anchor:middle" coordsize="381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" path="m32789,42545r1270,-3810l37869,38735v-1270,-7620,,-13970,-7620,-20320c36599,17145,36599,13335,31519,12065r-3810,l27709,9525c17549,13335,23899,22225,20089,28575,17549,32385,7389,29845,9929,37465v15240,-6350,16510,3810,22860,5080xe" filled="f" stroked="f">
                  <v:stroke joinstyle="miter"/>
                  <v:path arrowok="t" o:connecttype="custom" o:connectlocs="32789,42545;34059,38735;37869,38735;30249,18415;31519,12065;27709,12065;27709,9525;20089,28575;9929,37465;32789,42545" o:connectangles="0,0,0,0,0,0,0,0,0,0"/>
                </v:shape>
                <v:shape id="Freeform: Shape 10329" o:spid="_x0000_s1259" style="position:absolute;left:28276;top:72555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" path="m15875,9525v-2540,1270,-3810,1270,-6350,2540c10795,13335,10795,15875,12065,17145v3810,-1270,5080,-3810,3810,-7620xe" filled="f" stroked="f">
                  <v:stroke joinstyle="miter"/>
                  <v:path arrowok="t" o:connecttype="custom" o:connectlocs="15875,9525;9525,12065;12065,17145;15875,9525" o:connectangles="0,0,0,0"/>
                </v:shape>
                <v:shape id="Freeform: Shape 10330" o:spid="_x0000_s1260" style="position:absolute;left:24174;top:68436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" path="m23495,12413v-5080,2540,-12700,-7620,-13970,c12065,14953,27305,22573,23495,12413xe" filled="f" stroked="f">
                  <v:stroke joinstyle="miter"/>
                  <v:path arrowok="t" o:connecttype="custom" o:connectlocs="23495,12413;9525,12413;23495,12413" o:connectangles="0,0,0"/>
                </v:shape>
                <v:shape id="Freeform: Shape 10331" o:spid="_x0000_s1261" style="position:absolute;left:19843;top:69215;width:381;height:254;visibility:visible;mso-wrap-style:square;v-text-anchor:middle" coordsize="381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" path="m9525,19685v2540,3810,3810,5080,7620,6350c17145,17145,31115,29845,29845,22225v-7620,-1270,,-8890,-1270,-12700c20955,12065,14605,15875,9525,19685xe" filled="f" stroked="f">
                  <v:stroke joinstyle="miter"/>
                  <v:path arrowok="t" o:connecttype="custom" o:connectlocs="9525,19685;17145,26035;29845,22225;28575,9525;9525,19685" o:connectangles="0,0,0,0,0"/>
                </v:shape>
                <v:shape id="Freeform: Shape 10332" o:spid="_x0000_s1262" style="position:absolute;left:20058;top:69182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" path="m9649,14029v3810,-1270,6350,,8890,-1270c17269,7679,8379,8949,9649,14029xe" filled="f" stroked="f">
                  <v:stroke joinstyle="miter"/>
                  <v:path arrowok="t" o:connecttype="custom" o:connectlocs="9649,14029;18539,12759;9649,14029" o:connectangles="0,0,0"/>
                </v:shape>
                <v:shape id="Freeform: Shape 10333" o:spid="_x0000_s1263" style="position:absolute;left:19907;top:68008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" path="m22225,17145c20955,14605,19685,12065,18415,9525v-3810,2540,-8890,3810,-8890,6350c14605,17145,17145,19685,22225,17145xe" filled="f" stroked="f">
                  <v:stroke joinstyle="miter"/>
                  <v:path arrowok="t" o:connecttype="custom" o:connectlocs="22225,17145;18415,9525;9525,15875;22225,17145" o:connectangles="0,0,0,0"/>
                </v:shape>
                <v:shape id="Freeform: Shape 10334" o:spid="_x0000_s1264" style="position:absolute;left:19996;top:67102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" path="m20955,13734c19685,8653,14605,8653,9525,11194v2540,5079,7620,3809,11430,2540xe" filled="f" stroked="f">
                  <v:stroke joinstyle="miter"/>
                  <v:path arrowok="t" o:connecttype="custom" o:connectlocs="20955,13734;9525,11194;20955,13734" o:connectangles="0,0,0"/>
                </v:shape>
                <v:shape id="Freeform: Shape 10335" o:spid="_x0000_s1265" style="position:absolute;left:19677;top:69364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" path="m18505,9843v-3810,,-5080,-1271,-8890,1269c8345,16193,21045,12382,18505,9843xe" filled="f" stroked="f">
                  <v:stroke joinstyle="miter"/>
                  <v:path arrowok="t" o:connecttype="custom" o:connectlocs="18505,9843;9615,11112;18505,9843" o:connectangles="0,0,0"/>
                </v:shape>
                <v:shape id="Freeform: Shape 10336" o:spid="_x0000_s1266" style="position:absolute;left:21215;top:66681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" path="m17145,21570r,-2540l20955,19030v2540,-1270,1270,-2540,3810,-2540l22225,13950r2540,-2540c20955,7600,10795,10140,9525,13950v1270,,2540,6350,7620,7620xe" filled="f" stroked="f">
                  <v:stroke joinstyle="miter"/>
                  <v:path arrowok="t" o:connecttype="custom" o:connectlocs="17145,21570;17145,19030;20955,19030;24765,16490;22225,13950;24765,11410;9525,13950;17145,21570" o:connectangles="0,0,0,0,0,0,0,0"/>
                </v:shape>
                <v:shape id="Freeform: Shape 10337" o:spid="_x0000_s1267" style="position:absolute;left:18603;top:67983;width:1397;height:889;visibility:visible;mso-wrap-style:square;v-text-anchor:middle" coordsize="13970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" path="m12912,48895v22860,-6350,38100,3810,54610,11430c64982,67945,71332,76835,80222,80645v11430,-3810,10160,-8890,22860,-8890c103082,67945,100542,64135,103082,61595v12700,,20320,10160,33020,7620c134832,62865,128482,67945,127212,61595v2540,-1270,5080,-1270,8890,-2540c120862,48895,141182,42545,133562,31115,110702,37465,108162,19685,95462,9525v-7620,8890,-13970,,-24130,1270c57362,18415,30692,15875,16722,23495r-2540,1270l12912,23495v,7620,-7620,13970,,25400xe" filled="f" stroked="f">
                  <v:stroke joinstyle="miter"/>
                  <v:path arrowok="t" o:connecttype="custom" o:connectlocs="12912,48895;67522,60325;80222,80645;103082,71755;103082,61595;136102,69215;127212,61595;136102,59055;133562,31115;95462,9525;71332,10795;16722,23495;14182,24765;12912,23495;12912,48895" o:connectangles="0,0,0,0,0,0,0,0,0,0,0,0,0,0,0"/>
                </v:shape>
                <v:shape id="Freeform: Shape 10338" o:spid="_x0000_s1268" style="position:absolute;left:18676;top:67881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" path="m19588,18415c18318,15875,17048,12065,14508,9525v-8890,1270,-5080,12700,5080,8890xe" filled="f" stroked="f">
                  <v:stroke joinstyle="miter"/>
                  <v:path arrowok="t" o:connecttype="custom" o:connectlocs="19588,18415;14508,9525;19588,18415" o:connectangles="0,0,0"/>
                </v:shape>
                <v:shape id="Freeform: Shape 10339" o:spid="_x0000_s1269" style="position:absolute;left:20511;top:68846;width:508;height:254;visibility:visible;mso-wrap-style:square;v-text-anchor:middle" coordsize="508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" path="m10089,26035r,c11359,27305,12629,27305,12629,27305,24059,23495,34219,17145,41839,9525,31679,14605,21519,20955,10089,24765v,,-1270,,,1270xe" filled="f" stroked="f">
                  <v:stroke joinstyle="miter"/>
                  <v:path arrowok="t" o:connecttype="custom" o:connectlocs="10089,26035;10089,26035;12629,27305;41839,9525;10089,24765;10089,26035" o:connectangles="0,0,0,0,0,0"/>
                </v:shape>
                <v:shape id="Freeform: Shape 10340" o:spid="_x0000_s1270" style="position:absolute;left:20745;top:67313;width:762;height:381;visibility:visible;mso-wrap-style:square;v-text-anchor:middle" coordsize="762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" path="m9525,23178v13970,1270,24130,12700,36830,15239c53975,37148,45085,29528,56515,29528v3810,7620,10160,7620,17780,6350c74295,29528,59055,25717,67945,16828,53975,9207,10795,2857,9525,23178xe" filled="f" stroked="f">
                  <v:stroke joinstyle="miter"/>
                  <v:path arrowok="t" o:connecttype="custom" o:connectlocs="9525,23178;46355,38417;56515,29528;74295,35878;67945,16828;9525,23178" o:connectangles="0,0,0,0,0,0"/>
                </v:shape>
                <v:shape id="Freeform: Shape 10341" o:spid="_x0000_s1271" style="position:absolute;left:20478;top:66542;width:635;height:381;visibility:visible;mso-wrap-style:square;v-text-anchor:middle" coordsize="635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" path="m14605,31680v12700,1269,25400,1269,40640,-2541c50165,21519,52705,16439,50165,10089v-7620,-1270,-16510,,-25400,c24765,17710,17145,22789,9525,27869r3810,1270l14605,31680xe" filled="f" stroked="f">
                  <v:stroke joinstyle="miter"/>
                  <v:path arrowok="t" o:connecttype="custom" o:connectlocs="14605,31680;55245,29139;50165,10089;24765,10089;9525,27869;13335,29139;14605,31680" o:connectangles="0,0,0,0,0,0,0"/>
                </v:shape>
                <v:shape id="Freeform: Shape 10342" o:spid="_x0000_s1272" style="position:absolute;left:20319;top:67094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" path="m15305,9525v-19050,,16510,,,l15305,9525xe" filled="f" stroked="f">
                  <v:stroke joinstyle="miter"/>
                  <v:path arrowok="t" o:connecttype="custom" o:connectlocs="15305,9525;15305,9525;15305,9525" o:connectangles="0,0,0"/>
                </v:shape>
                <v:shape id="Freeform: Shape 10343" o:spid="_x0000_s1273" style="position:absolute;left:20326;top:69011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" path="m9525,18415v2540,,16510,-2540,12700,-8890c15875,12065,9525,14605,9525,18415xe" filled="f" stroked="f">
                  <v:stroke joinstyle="miter"/>
                  <v:path arrowok="t" o:connecttype="custom" o:connectlocs="9525,18415;22225,9525;9525,18415" o:connectangles="0,0,0"/>
                </v:shape>
                <v:shape id="Freeform: Shape 10344" o:spid="_x0000_s1274" style="position:absolute;left:20224;top:67005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" path="m9525,9525r12700,2540c19685,8255,13335,10795,9525,9525xe" filled="f" stroked="f">
                  <v:stroke joinstyle="miter"/>
                  <v:path arrowok="t" o:connecttype="custom" o:connectlocs="9525,9525;22225,12065;9525,9525" o:connectangles="0,0,0"/>
                </v:shape>
                <v:shape id="Freeform: Shape 10345" o:spid="_x0000_s1275" style="position:absolute;left:20173;top:69113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" path="m19685,9525v-3810,1270,-5080,,-8890,1270c13335,14605,9525,15875,9525,17145v3810,1270,11430,-2540,10160,-7620xe" filled="f" stroked="f">
                  <v:stroke joinstyle="miter"/>
                  <v:path arrowok="t" o:connecttype="custom" o:connectlocs="19685,9525;10795,10795;9525,17145;19685,9525" o:connectangles="0,0,0,0"/>
                </v:shape>
                <v:shape id="Freeform: Shape 10346" o:spid="_x0000_s1276" style="position:absolute;left:8058;top:60801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" path="m14605,11430v1270,-2540,-5080,-2540,-5080,c12065,11430,13335,10160,14605,11430xe" filled="f" stroked="f">
                  <v:stroke joinstyle="miter"/>
                  <v:path arrowok="t" o:connecttype="custom" o:connectlocs="14605,11430;9525,11430;14605,11430" o:connectangles="0,0,0"/>
                </v:shape>
                <v:shape id="Freeform: Shape 10347" o:spid="_x0000_s1277" style="position:absolute;left:7804;top:64820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" path="m12065,9525l9525,14605v2540,-1270,2540,-3810,2540,-5080xe" filled="f" stroked="f">
                  <v:stroke joinstyle="miter"/>
                  <v:path arrowok="t" o:connecttype="custom" o:connectlocs="12065,9525;9525,14605;12065,9525" o:connectangles="0,0,0"/>
                </v:shape>
                <v:shape id="Freeform: Shape 10348" o:spid="_x0000_s1278" style="position:absolute;left:7537;top:64152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" path="m9525,11624v2540,1270,3810,1270,5080,-1269c13335,10355,10795,7814,9525,11624xe" filled="f" stroked="f">
                  <v:stroke joinstyle="miter"/>
                  <v:path arrowok="t" o:connecttype="custom" o:connectlocs="9525,11624;14605,10355;9525,11624" o:connectangles="0,0,0"/>
                </v:shape>
                <v:shape id="Freeform: Shape 10349" o:spid="_x0000_s1279" style="position:absolute;left:6305;top:59575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" path="m19685,9525v-3810,1270,-7620,,-10160,3810c13335,12065,17145,10795,19685,9525xe" filled="f" stroked="f">
                  <v:stroke joinstyle="miter"/>
                  <v:path arrowok="t" o:connecttype="custom" o:connectlocs="19685,9525;9525,13335;19685,9525" o:connectangles="0,0,0"/>
                </v:shape>
                <v:shape id="Freeform: Shape 10350" o:spid="_x0000_s1280" style="position:absolute;left:6325;top:60312;width:508;height:381;visibility:visible;mso-wrap-style:square;v-text-anchor:middle" coordsize="508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" path="m16464,23495v-2540,,-8890,,-6350,5080l12654,28575r1270,1270c15194,31115,15194,29845,15194,29845v,,,,,c20274,29845,24084,28575,26624,26035v2540,-1270,5080,-2540,7620,-2540c34244,23495,34244,23495,34244,23495v5080,,7620,-6350,13970,-5080l49484,15875r1270,-2540c49484,12065,48214,10795,46944,9525v-3810,6350,-10160,1270,-13970,8890l32974,18415v-3810,,-6350,1270,-8890,3810c21544,23495,19004,24765,15194,24765v1270,,1270,,1270,-1270xe" filled="f" stroked="f">
                  <v:stroke joinstyle="miter"/>
                  <v:path arrowok="t" o:connecttype="custom" o:connectlocs="16464,23495;10114,28575;12654,28575;13924,29845;15194,29845;15194,29845;26624,26035;34244,23495;34244,23495;48214,18415;49484,15875;50754,13335;46944,9525;32974,18415;32974,18415;24084,22225;15194,24765;16464,23495" o:connectangles="0,0,0,0,0,0,0,0,0,0,0,0,0,0,0,0,0,0"/>
                </v:shape>
                <v:shape id="Freeform: Shape 10351" o:spid="_x0000_s1281" style="position:absolute;left:6318;top:56997;width:127;height:254;visibility:visible;mso-wrap-style:square;v-text-anchor:middle" coordsize="127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" path="m13335,15875v3810,,1270,-5080,-3810,-6350c9525,12065,14605,13335,13335,15875xe" filled="f" stroked="f">
                  <v:stroke joinstyle="miter"/>
                  <v:path arrowok="t" o:connecttype="custom" o:connectlocs="13335,15875;9525,9525;13335,15875" o:connectangles="0,0,0"/>
                </v:shape>
                <v:shape id="Freeform: Shape 10352" o:spid="_x0000_s1282" style="position:absolute;left:6724;top:60375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" path="m10795,14605v1270,1270,3810,1270,5080,l9525,9525v1270,1270,2540,3810,1270,5080xe" filled="f" stroked="f">
                  <v:stroke joinstyle="miter"/>
                  <v:path arrowok="t" o:connecttype="custom" o:connectlocs="10795,14605;15875,14605;9525,9525;10795,14605" o:connectangles="0,0,0,0"/>
                </v:shape>
                <v:shape id="Freeform: Shape 10353" o:spid="_x0000_s1283" style="position:absolute;left:6229;top:56756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" path="m14605,10795v-1270,,-2540,-1270,-3810,-1270c10795,10795,9525,12065,9525,13335v1270,,3810,,5080,-2540xe" filled="f" stroked="f">
                  <v:stroke joinstyle="miter"/>
                  <v:path arrowok="t" o:connecttype="custom" o:connectlocs="14605,10795;10795,9525;9525,13335;14605,10795" o:connectangles="0,0,0,0"/>
                </v:shape>
                <v:shape id="Freeform: Shape 10354" o:spid="_x0000_s1284" style="position:absolute;left:6351;top:60147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" path="m15131,12065v,-1270,,-2540,-1270,-2540c12591,10795,10051,12065,10051,13335v-1270,2540,,3810,1270,6350c11321,19685,11321,19685,12591,19685v2540,1270,3810,1270,5080,l12591,18415r1270,-1270c12591,15875,12591,14605,13861,13335v,1270,1270,-1270,1270,-1270xe" filled="f" stroked="f">
                  <v:stroke joinstyle="miter"/>
                  <v:path arrowok="t" o:connecttype="custom" o:connectlocs="15131,12065;13861,9525;10051,13335;11321,19685;12591,19685;17671,19685;12591,18415;13861,17145;13861,13335;15131,12065" o:connectangles="0,0,0,0,0,0,0,0,0,0"/>
                </v:shape>
                <v:shape id="Freeform: Shape 10355" o:spid="_x0000_s1285" style="position:absolute;left:6254;top:59664;width:381;height:254;visibility:visible;mso-wrap-style:square;v-text-anchor:middle" coordsize="381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" path="m9525,18415v,,,1270,,c10795,19685,12065,19685,12065,19685v5080,-2540,11430,-3810,16510,-6350c29845,13335,29845,12065,29845,10795v,-1270,-1270,-1270,-2540,-1270c22225,12065,15875,13335,10795,15875v-1270,,-1270,1270,-1270,2540xe" filled="f" stroked="f">
                  <v:stroke joinstyle="miter"/>
                  <v:path arrowok="t" o:connecttype="custom" o:connectlocs="9525,18415;9525,18415;12065,19685;28575,13335;29845,10795;27305,9525;10795,15875;9525,18415" o:connectangles="0,0,0,0,0,0,0,0"/>
                </v:shape>
                <v:shape id="Freeform: Shape 10356" o:spid="_x0000_s1286" style="position:absolute;left:6262;top:59397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" path="m11252,14605v1270,-2540,3810,-1270,3810,-5080c13792,10795,6172,12065,11252,14605xe" filled="f" stroked="f">
                  <v:stroke joinstyle="miter"/>
                  <v:path arrowok="t" o:connecttype="custom" o:connectlocs="11252,14605;15062,9525;11252,14605" o:connectangles="0,0,0"/>
                </v:shape>
                <v:shape id="Freeform: Shape 10357" o:spid="_x0000_s1287" style="position:absolute;left:6880;top:60071;width:635;height:381;visibility:visible;mso-wrap-style:square;v-text-anchor:middle" coordsize="635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" path="m54928,18415v3809,1270,5080,-3810,8890,-3810c63818,12065,61278,10795,58737,9525v-1269,3810,-6350,2540,-5079,6350l54928,17145r,1270c53658,18415,53658,18415,54928,18415v-6350,-1270,-11430,,-15241,1270c29528,23495,19368,26035,10478,29845v-1271,,-1271,1270,,2540c10478,32385,10478,32385,11748,33655v,,1270,,1270,c21907,29845,32068,26035,42228,23495v3809,-1270,7620,-2540,12700,-5080xe" filled="f" stroked="f">
                  <v:stroke joinstyle="miter"/>
                  <v:path arrowok="t" o:connecttype="custom" o:connectlocs="54928,18415;63818,14605;58737,9525;53658,15875;54928,17145;54928,18415;54928,18415;39687,19685;10478,29845;10478,32385;11748,33655;13018,33655;42228,23495;54928,18415" o:connectangles="0,0,0,0,0,0,0,0,0,0,0,0,0,0"/>
                </v:shape>
                <v:shape id="Freeform: Shape 10358" o:spid="_x0000_s1288" style="position:absolute;left:7131;top:58926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" path="m9525,9697v1270,5080,7620,-1270,,l9525,9697xe" filled="f" stroked="f">
                  <v:stroke joinstyle="miter"/>
                  <v:path arrowok="t" o:connecttype="custom" o:connectlocs="9525,9697;9525,9697;9525,9697" o:connectangles="0,0,0"/>
                </v:shape>
                <v:shape id="Freeform: Shape 10359" o:spid="_x0000_s1289" style="position:absolute;left:6934;top:59127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" path="m11378,12403v1270,-2540,5080,2540,6350,-2540c13918,8593,7568,11133,10108,13673v1270,2540,,,1270,-1270xe" filled="f" stroked="f">
                  <v:stroke joinstyle="miter"/>
                  <v:path arrowok="t" o:connecttype="custom" o:connectlocs="11378,12403;17728,9863;10108,13673;11378,12403" o:connectangles="0,0,0,0"/>
                </v:shape>
                <v:shape id="Freeform: Shape 10360" o:spid="_x0000_s1290" style="position:absolute;left:7461;top:64173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" path="m15875,9525v-2540,,-3810,,-6350,c9525,10795,10795,12065,10795,14605v2540,,3810,-1270,5080,-5080xe" filled="f" stroked="f">
                  <v:stroke joinstyle="miter"/>
                  <v:path arrowok="t" o:connecttype="custom" o:connectlocs="15875,9525;9525,9525;10795,14605;15875,9525" o:connectangles="0,0,0,0"/>
                </v:shape>
                <v:shape id="Freeform: Shape 10361" o:spid="_x0000_s1291" style="position:absolute;left:7078;top:60296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" path="m9694,13677v,,3810,-2540,3810,-2540c14774,7327,8424,11137,9694,13677xe" filled="f" stroked="f">
                  <v:stroke joinstyle="miter"/>
                  <v:path arrowok="t" o:connecttype="custom" o:connectlocs="9694,13677;13504,11137;9694,13677" o:connectangles="0,0,0"/>
                </v:shape>
                <v:shape id="Freeform: Shape 10362" o:spid="_x0000_s1292" style="position:absolute;left:6623;top:59599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" path="m9525,12180v1270,-1271,5080,1270,5080,-1271c13335,8370,10795,9639,9525,12180xe" filled="f" stroked="f">
                  <v:stroke joinstyle="miter"/>
                  <v:path arrowok="t" o:connecttype="custom" o:connectlocs="9525,12180;14605,10909;9525,12180" o:connectangles="0,0,0"/>
                </v:shape>
                <v:shape id="Freeform: Shape 10363" o:spid="_x0000_s1293" style="position:absolute;left:7221;top:59042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" path="m11861,9525v-6350,1270,2540,5080,,l11861,9525xe" filled="f" stroked="f">
                  <v:stroke joinstyle="miter"/>
                  <v:path arrowok="t" o:connecttype="custom" o:connectlocs="11861,9525;11861,9525;11861,9525" o:connectangles="0,0,0"/>
                </v:shape>
                <v:shape id="Freeform: Shape 10364" o:spid="_x0000_s1294" style="position:absolute;left:6737;top:60350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" path="m9525,12065v2540,,5080,-2540,6350,-2540l9525,12065xe" filled="f" stroked="f">
                  <v:stroke joinstyle="miter"/>
                  <v:path arrowok="t" o:connecttype="custom" o:connectlocs="9525,12065;15875,9525;9525,12065" o:connectangles="0,0,0"/>
                </v:shape>
                <v:shape id="Freeform: Shape 10365" o:spid="_x0000_s1295" style="position:absolute;left:7258;top:59812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" path="m14605,10001v-2540,-1270,-3810,,-5080,3810c13335,13811,14605,12541,14605,10001xe" filled="f" stroked="f">
                  <v:stroke joinstyle="miter"/>
                  <v:path arrowok="t" o:connecttype="custom" o:connectlocs="14605,10001;9525,13811;14605,10001" o:connectangles="0,0,0"/>
                </v:shape>
                <v:shape id="Freeform: Shape 10366" o:spid="_x0000_s1296" style="position:absolute;left:6864;top:60731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" path="m9525,10795v2540,1270,6350,-1270,8890,-1270l9525,10795xe" filled="f" stroked="f">
                  <v:stroke joinstyle="miter"/>
                  <v:path arrowok="t" o:connecttype="custom" o:connectlocs="9525,10795;18415,9525;9525,10795" o:connectangles="0,0,0"/>
                </v:shape>
                <v:shape id="Freeform: Shape 10367" o:spid="_x0000_s1297" style="position:absolute;left:8307;top:60871;width:381;height:381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" path="m20183,19685c17643,18415,17643,15875,13833,17145r-1270,1270l11293,17145v5080,-2540,7620,-2540,10160,-2540c22723,14605,25263,14605,26533,14605v,,,,,-1270c27803,14605,29073,15875,30343,14605v,,,,1270,-1270l27803,12065v,,,,,-1270c27803,9525,26533,9525,25263,9525v-1270,,-2540,,-5080,c16373,9525,13833,9525,11293,12065r,l11293,14605v,,,1270,,1270l13833,18415r-2540,2540l12563,20955v-2540,2540,-3810,5080,-2540,7620l12563,22225v2540,2540,6350,3810,7620,-2540xe" filled="f" stroked="f">
                  <v:stroke joinstyle="miter"/>
                  <v:path arrowok="t" o:connecttype="custom" o:connectlocs="20183,19685;13833,17145;12563,18415;11293,17145;21453,14605;26533,14605;26533,13335;30343,14605;31613,13335;27803,12065;27803,10795;25263,9525;20183,9525;11293,12065;11293,12065;11293,14605;11293,15875;13833,18415;11293,20955;12563,20955;10023,28575;12563,22225;20183,19685" o:connectangles="0,0,0,0,0,0,0,0,0,0,0,0,0,0,0,0,0,0,0,0,0,0,0"/>
                </v:shape>
                <v:shape id="Freeform: Shape 10368" o:spid="_x0000_s1298" style="position:absolute;left:8807;top:60896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" path="m12065,13335r2540,1270c17145,14605,19685,12065,18415,9525v-2540,1270,-5080,-1270,-7620,2540l12065,13335,9525,14605v,,1270,,1270,l12065,13335xe" filled="f" stroked="f">
                  <v:stroke joinstyle="miter"/>
                  <v:path arrowok="t" o:connecttype="custom" o:connectlocs="12065,13335;14605,14605;18415,9525;10795,12065;12065,13335;9525,14605;10795,14605;12065,13335" o:connectangles="0,0,0,0,0,0,0,0"/>
                </v:shape>
                <v:shape id="Freeform: Shape 10369" o:spid="_x0000_s1299" style="position:absolute;left:8324;top:61099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" path="m14605,13335l9525,9525v1270,1270,2540,2540,5080,3810xe" filled="f" stroked="f">
                  <v:stroke joinstyle="miter"/>
                  <v:path arrowok="t" o:connecttype="custom" o:connectlocs="14605,13335;9525,9525;14605,13335" o:connectangles="0,0,0"/>
                </v:shape>
                <v:shape id="Freeform: Shape 10370" o:spid="_x0000_s1300" style="position:absolute;left:6369;top:61315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" path="m15875,14605c13335,13335,19685,9525,13335,9525v-1270,,-2540,2540,-3810,3810l10795,15875,9525,17145v1270,,1270,1270,2540,1270l13335,15875r2540,1270l14605,15875r1270,-1270xe" filled="f" stroked="f">
                  <v:stroke joinstyle="miter"/>
                  <v:path arrowok="t" o:connecttype="custom" o:connectlocs="15875,14605;13335,9525;9525,13335;10795,15875;9525,17145;12065,18415;13335,15875;15875,17145;14605,15875;15875,14605" o:connectangles="0,0,0,0,0,0,0,0,0,0"/>
                </v:shape>
                <v:shape id="Freeform: Shape 10371" o:spid="_x0000_s1301" style="position:absolute;left:7867;top:63636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" path="m9525,13673l17145,9863c14605,8593,12065,11133,9525,13673xe" filled="f" stroked="f">
                  <v:stroke joinstyle="miter"/>
                  <v:path arrowok="t" o:connecttype="custom" o:connectlocs="9525,13673;17145,9863;9525,13673" o:connectangles="0,0,0"/>
                </v:shape>
                <v:shape id="Freeform: Shape 10372" o:spid="_x0000_s1302" style="position:absolute;left:7816;top:62395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" path="m10795,10795v,,,1270,-1270,1270l13335,9525v-1270,1270,-2540,1270,-2540,1270xe" filled="f" stroked="f">
                  <v:stroke joinstyle="miter"/>
                  <v:path arrowok="t" o:connecttype="custom" o:connectlocs="10795,10795;9525,12065;13335,9525;10795,10795" o:connectangles="0,0,0,0"/>
                </v:shape>
                <v:shape id="Freeform: Shape 10373" o:spid="_x0000_s1303" style="position:absolute;left:8337;top:61553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" path="m9525,12411l15875,9871c12065,8601,10795,11141,9525,12411xe" filled="f" stroked="f">
                  <v:stroke joinstyle="miter"/>
                  <v:path arrowok="t" o:connecttype="custom" o:connectlocs="9525,12411;15875,9871;9525,12411" o:connectangles="0,0,0"/>
                </v:shape>
                <v:shape id="Freeform: Shape 10374" o:spid="_x0000_s1304" style="position:absolute;left:5403;top:61569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" path="m9525,13335v3810,-1270,7620,-1270,11430,-3810l9525,13335xe" filled="f" stroked="f">
                  <v:stroke joinstyle="miter"/>
                  <v:path arrowok="t" o:connecttype="custom" o:connectlocs="9525,13335;20955,9525;9525,13335" o:connectangles="0,0,0"/>
                </v:shape>
                <v:shape id="Freeform: Shape 10375" o:spid="_x0000_s1305" style="position:absolute;left:7689;top:64096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" path="m9525,13386v2540,-1270,5080,1271,7620,-2540c12065,8307,10795,9577,9525,13386xe" filled="f" stroked="f">
                  <v:stroke joinstyle="miter"/>
                  <v:path arrowok="t" o:connecttype="custom" o:connectlocs="9525,13386;17145,10846;9525,13386" o:connectangles="0,0,0"/>
                </v:shape>
                <v:shape id="Freeform: Shape 10376" o:spid="_x0000_s1306" style="position:absolute;left:7766;top:62382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" path="m9525,9525v1270,2540,3810,3810,5080,3810l9525,9525xe" filled="f" stroked="f">
                  <v:stroke joinstyle="miter"/>
                  <v:path arrowok="t" o:connecttype="custom" o:connectlocs="9525,9525;14605,13335;9525,9525" o:connectangles="0,0,0"/>
                </v:shape>
                <v:shape id="Freeform: Shape 10377" o:spid="_x0000_s1307" style="position:absolute;left:7727;top:63893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" path="m17145,12065v,-1270,1270,-2540,1270,-2540l9525,13335v3810,1270,6350,,7620,-1270xe" filled="f" stroked="f">
                  <v:stroke joinstyle="miter"/>
                  <v:path arrowok="t" o:connecttype="custom" o:connectlocs="17145,12065;18415,9525;9525,13335;17145,12065" o:connectangles="0,0,0,0"/>
                </v:shape>
                <v:shape id="Freeform: Shape 10378" o:spid="_x0000_s1308" style="position:absolute;left:6216;top:60642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" path="m9525,13335l14605,9525v-1270,,-3810,1270,-5080,3810xe" filled="f" stroked="f">
                  <v:stroke joinstyle="miter"/>
                  <v:path arrowok="t" o:connecttype="custom" o:connectlocs="9525,13335;14605,9525;9525,13335" o:connectangles="0,0,0"/>
                </v:shape>
                <v:shape id="Freeform: Shape 10379" o:spid="_x0000_s1309" style="position:absolute;left:6189;top:57086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" path="m13511,14605v,-1270,-1270,-2540,-1270,-5080c8431,9525,8431,13335,13511,14605xe" filled="f" stroked="f">
                  <v:stroke joinstyle="miter"/>
                  <v:path arrowok="t" o:connecttype="custom" o:connectlocs="13511,14605;12241,9525;13511,14605" o:connectangles="0,0,0"/>
                </v:shape>
                <v:shape id="Freeform: Shape 10380" o:spid="_x0000_s1310" style="position:absolute;left:6254;top:60553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" path="m23495,22225v1270,-5080,5080,-3810,3810,-7620l26035,12065r,-2540c20955,12065,14605,10795,9525,15875r1270,1270l12065,19685v3810,2540,6350,-1270,11430,2540xe" filled="f" stroked="f">
                  <v:stroke joinstyle="miter"/>
                  <v:path arrowok="t" o:connecttype="custom" o:connectlocs="23495,22225;27305,14605;26035,12065;26035,9525;9525,15875;10795,17145;12065,19685;23495,22225" o:connectangles="0,0,0,0,0,0,0,0"/>
                </v:shape>
                <v:shape id="Freeform: Shape 10381" o:spid="_x0000_s1311" style="position:absolute;left:6164;top:59063;width:381;height:254;visibility:visible;mso-wrap-style:square;v-text-anchor:middle" coordsize="381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" path="m18539,22689v6350,-5080,13970,-6350,20320,-7620c40129,12529,36319,12529,36319,9989,28699,7449,26159,16339,18539,12529,17269,18879,8379,16339,9649,21419v5080,2540,5080,-3810,8890,1270xe" filled="f" stroked="f">
                  <v:stroke joinstyle="miter"/>
                  <v:path arrowok="t" o:connecttype="custom" o:connectlocs="18539,22689;38859,15069;36319,9989;18539,12529;9649,21419;18539,22689" o:connectangles="0,0,0,0,0,0"/>
                </v:shape>
                <v:shape id="Freeform: Shape 10382" o:spid="_x0000_s1312" style="position:absolute;left:5568;top:61209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" path="m9525,12563r6350,-2540c13335,8753,10795,10023,9525,12563xe" filled="f" stroked="f">
                  <v:stroke joinstyle="miter"/>
                  <v:path arrowok="t" o:connecttype="custom" o:connectlocs="9525,12563;15875,10023;9525,12563" o:connectangles="0,0,0"/>
                </v:shape>
                <v:shape id="Freeform: Shape 10383" o:spid="_x0000_s1313" style="position:absolute;left:5619;top:60883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" path="m15875,9525l9525,12065v2540,,5080,-1270,6350,-2540xe" filled="f" stroked="f">
                  <v:stroke joinstyle="miter"/>
                  <v:path arrowok="t" o:connecttype="custom" o:connectlocs="15875,9525;9525,12065;15875,9525" o:connectangles="0,0,0"/>
                </v:shape>
                <v:shape id="Freeform: Shape 10384" o:spid="_x0000_s1314" style="position:absolute;left:5861;top:60820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" path="m9525,12065l10795,9525r2540,2540c13335,12065,13335,10795,13335,10795l9525,9525r,2540xe" filled="f" stroked="f">
                  <v:stroke joinstyle="miter"/>
                  <v:path arrowok="t" o:connecttype="custom" o:connectlocs="9525,12065;10795,9525;13335,12065;13335,10795;9525,9525;9525,12065" o:connectangles="0,0,0,0,0,0"/>
                </v:shape>
                <v:shape id="Freeform: Shape 10385" o:spid="_x0000_s1315" style="position:absolute;left:6584;top:60477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" path="m15875,9525v-2540,,-5080,,-6350,2540c12065,12065,14605,12065,15875,9525xe" filled="f" stroked="f">
                  <v:stroke joinstyle="miter"/>
                  <v:path arrowok="t" o:connecttype="custom" o:connectlocs="15875,9525;9525,12065;15875,9525" o:connectangles="0,0,0"/>
                </v:shape>
                <v:shape id="Freeform: Shape 10386" o:spid="_x0000_s1316" style="position:absolute;left:7829;top:60756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" path="m13335,10795v-1270,,-1270,-1270,-2540,-1270c10795,10795,9525,10795,9525,12065v1270,,1270,1270,2540,1270c12065,12065,13335,10795,13335,10795xe" filled="f" stroked="f">
                  <v:stroke joinstyle="miter"/>
                  <v:path arrowok="t" o:connecttype="custom" o:connectlocs="13335,10795;10795,9525;9525,12065;12065,13335;13335,10795" o:connectangles="0,0,0,0,0"/>
                </v:shape>
                <v:shape id="Freeform: Shape 10387" o:spid="_x0000_s1317" style="position:absolute;left:7626;top:60009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" path="m17145,11833v,-5080,-5080,,-7620,-1270c9525,15643,14605,10563,17145,11833xe" filled="f" stroked="f">
                  <v:stroke joinstyle="miter"/>
                  <v:path arrowok="t" o:connecttype="custom" o:connectlocs="17145,11833;9525,10563;17145,11833" o:connectangles="0,0,0"/>
                </v:shape>
                <v:shape id="Freeform: Shape 10388" o:spid="_x0000_s1318" style="position:absolute;left:7824;top:61010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" path="m11252,13335v1270,-2540,2540,-1270,3810,-3810c13792,10795,6172,12065,11252,13335xe" filled="f" stroked="f">
                  <v:stroke joinstyle="miter"/>
                  <v:path arrowok="t" o:connecttype="custom" o:connectlocs="11252,13335;15062,9525;11252,13335" o:connectangles="0,0,0"/>
                </v:shape>
                <v:shape id="Freeform: Shape 10389" o:spid="_x0000_s1319" style="position:absolute;left:7827;top:60805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" path="m13539,9784c12269,8514,10999,12324,9729,12324v-1270,2540,3810,,3810,-2540xe" filled="f" stroked="f">
                  <v:stroke joinstyle="miter"/>
                  <v:path arrowok="t" o:connecttype="custom" o:connectlocs="13539,9784;9729,12324;13539,9784" o:connectangles="0,0,0"/>
                </v:shape>
                <v:shape id="Freeform: Shape 10390" o:spid="_x0000_s1320" style="position:absolute;left:7192;top:64704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" path="m9691,9730v-1270,3810,5080,3810,7620,1270c13501,7190,12231,12270,9691,9730xe" filled="f" stroked="f">
                  <v:stroke joinstyle="miter"/>
                  <v:path arrowok="t" o:connecttype="custom" o:connectlocs="9691,9730;17311,11000;9691,9730" o:connectangles="0,0,0"/>
                </v:shape>
                <v:shape id="Freeform: Shape 10391" o:spid="_x0000_s1321" style="position:absolute;left:7880;top:60782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" path="m17145,9525v-2540,,-5080,1270,-7620,5080c12065,13335,14605,12065,17145,9525xe" filled="f" stroked="f">
                  <v:stroke joinstyle="miter"/>
                  <v:path arrowok="t" o:connecttype="custom" o:connectlocs="17145,9525;9525,14605;17145,9525" o:connectangles="0,0,0"/>
                </v:shape>
                <v:shape id="Freeform: Shape 10392" o:spid="_x0000_s1322" style="position:absolute;left:7423;top:64211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" path="m12065,12065v,-1270,-1270,-1270,,-2540c10795,9525,10795,9525,9525,9525v,1270,1270,1270,,2540c10795,12065,10795,12065,12065,12065xe" filled="f" stroked="f">
                  <v:stroke joinstyle="miter"/>
                  <v:path arrowok="t" o:connecttype="custom" o:connectlocs="12065,12065;12065,9525;9525,9525;9525,12065;12065,12065" o:connectangles="0,0,0,0,0"/>
                </v:shape>
                <v:shape id="Freeform: Shape 10393" o:spid="_x0000_s1323" style="position:absolute;left:7494;top:58635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" path="m13857,9525v-2540,,-1270,1270,,c12587,13335,11317,12065,10047,12065v-2540,6350,5080,2540,3810,-2540xe" filled="f" stroked="f">
                  <v:stroke joinstyle="miter"/>
                  <v:path arrowok="t" o:connecttype="custom" o:connectlocs="13857,9525;13857,9525;10047,12065;13857,9525" o:connectangles="0,0,0,0"/>
                </v:shape>
                <v:shape id="Freeform: Shape 10394" o:spid="_x0000_s1324" style="position:absolute;left:7588;top:58629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" path="m14605,11468v,-3810,-5080,-1270,-5080,1270c10795,15278,12065,10198,14605,11468xe" filled="f" stroked="f">
                  <v:stroke joinstyle="miter"/>
                  <v:path arrowok="t" o:connecttype="custom" o:connectlocs="14605,11468;9525,12738;14605,11468" o:connectangles="0,0,0"/>
                </v:shape>
                <v:shape id="Freeform: Shape 10395" o:spid="_x0000_s1325" style="position:absolute;left:8642;top:58258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" path="m17145,10419v-3810,-2540,-5080,1270,-7620,c10795,15500,17145,14229,17145,10419xe" filled="f" stroked="f">
                  <v:stroke joinstyle="miter"/>
                  <v:path arrowok="t" o:connecttype="custom" o:connectlocs="17145,10419;9525,10419;17145,10419" o:connectangles="0,0,0"/>
                </v:shape>
                <v:shape id="Freeform: Shape 10396" o:spid="_x0000_s1326" style="position:absolute;left:8819;top:60782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" path="m12085,9525v-6350,2540,1270,7620,,l12085,9525xe" filled="f" stroked="f">
                  <v:stroke joinstyle="miter"/>
                  <v:path arrowok="t" o:connecttype="custom" o:connectlocs="12085,9525;12085,9525;12085,9525" o:connectangles="0,0,0"/>
                </v:shape>
                <v:shape id="Freeform: Shape 10397" o:spid="_x0000_s1327" style="position:absolute;left:8401;top:58343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" path="m9525,10795v2540,,3810,-1270,6350,-1270l9525,10795xe" filled="f" stroked="f">
                  <v:stroke joinstyle="miter"/>
                  <v:path arrowok="t" o:connecttype="custom" o:connectlocs="9525,10795;15875,9525;9525,10795" o:connectangles="0,0,0"/>
                </v:shape>
                <v:shape id="Freeform: Shape 10398" o:spid="_x0000_s1328" style="position:absolute;left:7435;top:60775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" path="m9525,11468v1270,,1270,1270,2540,1270c12065,11468,13335,11468,13335,12738,14605,10198,9525,7658,9525,11468xe" filled="f" stroked="f">
                  <v:stroke joinstyle="miter"/>
                  <v:path arrowok="t" o:connecttype="custom" o:connectlocs="9525,11468;12065,12738;13335,12738;9525,11468" o:connectangles="0,0,0,0"/>
                </v:shape>
                <v:shape id="Freeform: Shape 10399" o:spid="_x0000_s1329" style="position:absolute;left:7804;top:58483;width:381;height:254;visibility:visible;mso-wrap-style:square;v-text-anchor:middle" coordsize="381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" path="m33655,12065v1270,,1270,,1270,-1270c34925,9525,34925,9525,33655,9525r,2540l33655,9525c24765,14605,17145,17145,9525,18415v7620,1270,15240,-1270,24130,-6350xe" filled="f" stroked="f">
                  <v:stroke joinstyle="miter"/>
                  <v:path arrowok="t" o:connecttype="custom" o:connectlocs="33655,12065;34925,10795;33655,9525;33655,12065;33655,9525;9525,18415;33655,12065" o:connectangles="0,0,0,0,0,0,0"/>
                </v:shape>
                <v:shape id="Freeform: Shape 10400" o:spid="_x0000_s1330" style="position:absolute;left:8921;top:60769;width:381;height:254;visibility:visible;mso-wrap-style:square;v-text-anchor:middle" coordsize="381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" path="m10795,22225v,,1270,,1270,c14605,20955,17145,19685,20955,19685v5080,-1270,11430,-2540,13970,-7620c36195,12065,36195,12065,36195,10795v,-1270,-1270,-1270,-2540,-1270l33655,10795,32385,9525v-3810,5080,-8890,5080,-12700,6350c15875,17145,12065,17145,9525,19685v,,,1270,1270,2540c9525,22225,10795,22225,10795,22225xe" filled="f" stroked="f">
                  <v:stroke joinstyle="miter"/>
                  <v:path arrowok="t" o:connecttype="custom" o:connectlocs="10795,22225;12065,22225;20955,19685;34925,12065;36195,10795;33655,9525;33655,10795;32385,9525;19685,15875;9525,19685;10795,22225;10795,22225" o:connectangles="0,0,0,0,0,0,0,0,0,0,0,0"/>
                </v:shape>
                <v:shape id="Freeform: Shape 10401" o:spid="_x0000_s1331" style="position:absolute;left:8248;top:58243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" path="m9525,10625v2540,3810,8890,-3810,,l9525,10625xe" filled="f" stroked="f">
                  <v:stroke joinstyle="miter"/>
                  <v:path arrowok="t" o:connecttype="custom" o:connectlocs="9525,10625;9525,10625;9525,10625" o:connectangles="0,0,0"/>
                </v:shape>
                <v:shape id="Freeform: Shape 10402" o:spid="_x0000_s1332" style="position:absolute;left:8464;top:58318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" path="m9525,12065l17145,9525v-3810,,-5080,1270,-7620,2540xe" filled="f" stroked="f">
                  <v:stroke joinstyle="miter"/>
                  <v:path arrowok="t" o:connecttype="custom" o:connectlocs="9525,12065;17145,9525;9525,12065" o:connectangles="0,0,0"/>
                </v:shape>
                <v:shape id="Freeform: Shape 10403" o:spid="_x0000_s1333" style="position:absolute;left:6800;top:59179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" path="m17145,9731c13335,8461,13335,13540,9525,12271v,1269,7620,1269,7620,-2540xe" filled="f" stroked="f">
                  <v:stroke joinstyle="miter"/>
                  <v:path arrowok="t" o:connecttype="custom" o:connectlocs="17145,9731;9525,12271;17145,9731" o:connectangles="0,0,0"/>
                </v:shape>
                <v:shape id="Freeform: Shape 10404" o:spid="_x0000_s1334" style="position:absolute;left:8281;top:58074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" path="m15123,12370v,-5080,-7620,-2540,-5080,1270c12583,14910,12583,9830,15123,12370xe" filled="f" stroked="f">
                  <v:stroke joinstyle="miter"/>
                  <v:path arrowok="t" o:connecttype="custom" o:connectlocs="15123,12370;10043,13640;15123,12370" o:connectangles="0,0,0"/>
                </v:shape>
                <v:shape id="Freeform: Shape 10405" o:spid="_x0000_s1335" style="position:absolute;left:6305;top:60729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" path="m13304,9697v-10160,5080,3810,-1270,,l13304,9697xe" filled="f" stroked="f">
                  <v:stroke joinstyle="miter"/>
                  <v:path arrowok="t" o:connecttype="custom" o:connectlocs="13304,9697;13304,9697;13304,9697" o:connectangles="0,0,0"/>
                </v:shape>
                <v:shape id="Freeform: Shape 10406" o:spid="_x0000_s1336" style="position:absolute;left:6293;top:61048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" path="m11991,13335v1270,-2540,2540,-1270,3810,-3810c13261,9525,5641,10795,11991,13335xe" filled="f" stroked="f">
                  <v:stroke joinstyle="miter"/>
                  <v:path arrowok="t" o:connecttype="custom" o:connectlocs="11991,13335;15801,9525;11991,13335" o:connectangles="0,0,0"/>
                </v:shape>
                <v:shape id="Freeform: Shape 10407" o:spid="_x0000_s1337" style="position:absolute;left:6330;top:61163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" path="m22225,9525v-1270,1270,-2540,2540,-3810,2540c17145,12065,12065,10795,9525,14605v3810,,5080,-1270,8890,c19685,14605,22225,12065,20955,10795v,,1270,-1270,1270,-1270xe" filled="f" stroked="f">
                  <v:stroke joinstyle="miter"/>
                  <v:path arrowok="t" o:connecttype="custom" o:connectlocs="22225,9525;18415,12065;9525,14605;18415,14605;20955,10795;22225,9525" o:connectangles="0,0,0,0,0,0"/>
                </v:shape>
                <v:shape id="Freeform: Shape 10408" o:spid="_x0000_s1338" style="position:absolute;left:6384;top:60972;width:381;height:254;visibility:visible;mso-wrap-style:square;v-text-anchor:middle" coordsize="381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" path="m30798,9525r-7620,c19368,12065,14287,13335,10478,15875v-1271,,-1271,1270,,2540c10478,18415,10478,18415,11747,19685v,,1271,,1271,c16828,17145,21907,15875,25717,13335l30798,9525xe" filled="f" stroked="f">
                  <v:stroke joinstyle="miter"/>
                  <v:path arrowok="t" o:connecttype="custom" o:connectlocs="30798,9525;23178,9525;10478,15875;10478,18415;11747,19685;13018,19685;25717,13335;30798,9525" o:connectangles="0,0,0,0,0,0,0,0"/>
                </v:shape>
                <v:shape id="Freeform: Shape 10409" o:spid="_x0000_s1339" style="position:absolute;left:6496;top:60871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" path="m17145,12065v-2540,,-3810,-1270,-5080,-2540c10795,9525,10795,10795,9525,10795r7620,1270xe" filled="f" stroked="f">
                  <v:stroke joinstyle="miter"/>
                  <v:path arrowok="t" o:connecttype="custom" o:connectlocs="17145,12065;12065,9525;9525,10795;17145,12065" o:connectangles="0,0,0,0"/>
                </v:shape>
                <v:shape id="Freeform: Shape 10410" o:spid="_x0000_s1340" style="position:absolute;left:6635;top:60515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" path="m17145,9525c14605,10795,12065,8255,9525,12065v3810,1270,6350,1270,7620,-2540xe" filled="f" stroked="f">
                  <v:stroke joinstyle="miter"/>
                  <v:path arrowok="t" o:connecttype="custom" o:connectlocs="17145,9525;9525,12065;17145,9525" o:connectangles="0,0,0"/>
                </v:shape>
                <v:shape id="Freeform: Shape 10411" o:spid="_x0000_s1341" style="position:absolute;left:7308;top:64891;width:127;height:254;visibility:visible;mso-wrap-style:square;v-text-anchor:middle" coordsize="127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" path="m12065,10089v-1270,,-1270,-1270,,l9525,17710v2540,-2541,2540,-5080,2540,-7621xe" filled="f" stroked="f">
                  <v:stroke joinstyle="miter"/>
                  <v:path arrowok="t" o:connecttype="custom" o:connectlocs="12065,10089;12065,10089;9525,17710;12065,10089" o:connectangles="0,0,0,0"/>
                </v:shape>
                <v:shape id="Freeform: Shape 10412" o:spid="_x0000_s1342" style="position:absolute;left:6496;top:60511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" path="m9525,12445v2540,1270,5080,-2540,8890,-1270c17145,7365,10795,11175,9525,12445xe" filled="f" stroked="f">
                  <v:stroke joinstyle="miter"/>
                  <v:path arrowok="t" o:connecttype="custom" o:connectlocs="9525,12445;18415,11175;9525,12445" o:connectangles="0,0,0"/>
                </v:shape>
                <v:shape id="Freeform: Shape 10413" o:spid="_x0000_s1343" style="position:absolute;left:7293;top:58554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" path="m13591,11270v1270,-3810,-2540,,-3810,-1270c8511,15080,12321,10000,13591,11270xe" filled="f" stroked="f">
                  <v:stroke joinstyle="miter"/>
                  <v:path arrowok="t" o:connecttype="custom" o:connectlocs="13591,11270;9781,10000;13591,11270" o:connectangles="0,0,0"/>
                </v:shape>
                <v:shape id="Freeform: Shape 10414" o:spid="_x0000_s1344" style="position:absolute;left:6699;top:60784;width:381;height:254;visibility:visible;mso-wrap-style:square;v-text-anchor:middle" coordsize="381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" path="m32385,10547v-5080,-2540,-8890,,-11430,3810l23495,14357r,1270c20955,15627,18415,16897,15875,16897,14605,14357,13335,13087,12065,13087r,l9525,14357v,,,1270,,1270c9525,15627,9525,15627,9525,15627v,,1270,,1270,l9525,14357r2540,l14605,18167v3810,1270,6350,,8890,-2540l23495,15627v5080,2540,10160,1270,8890,-5080xe" filled="f" stroked="f">
                  <v:stroke joinstyle="miter"/>
                  <v:path arrowok="t" o:connecttype="custom" o:connectlocs="32385,10547;20955,14357;23495,14357;23495,15627;15875,16897;12065,13087;12065,13087;9525,14357;9525,15627;9525,15627;10795,15627;9525,14357;12065,14357;14605,18167;23495,15627;23495,15627;32385,10547" o:connectangles="0,0,0,0,0,0,0,0,0,0,0,0,0,0,0,0,0"/>
                </v:shape>
                <v:shape id="Freeform: Shape 10415" o:spid="_x0000_s1345" style="position:absolute;left:6532;top:56680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" path="m12235,9525v-1270,,-1270,,-2540,c8425,12065,14775,13335,12235,9525xe" filled="f" stroked="f">
                  <v:stroke joinstyle="miter"/>
                  <v:path arrowok="t" o:connecttype="custom" o:connectlocs="12235,9525;9695,9525;12235,9525" o:connectangles="0,0,0"/>
                </v:shape>
                <v:shape id="Freeform: Shape 10416" o:spid="_x0000_s1346" style="position:absolute;left:6546;top:56730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" path="m9525,12065v3810,2540,5080,1270,8890,1270c18415,12065,15875,10795,17145,9525v-3810,,-6350,,-7620,2540xe" filled="f" stroked="f">
                  <v:stroke joinstyle="miter"/>
                  <v:path arrowok="t" o:connecttype="custom" o:connectlocs="9525,12065;18415,13335;17145,9525;9525,12065" o:connectangles="0,0,0,0"/>
                </v:shape>
                <v:shape id="Freeform: Shape 10417" o:spid="_x0000_s1347" style="position:absolute;left:7092;top:58680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" path="m15875,11430v1270,-2540,-5080,-2540,-6350,c13335,13970,13335,10160,15875,11430xe" filled="f" stroked="f">
                  <v:stroke joinstyle="miter"/>
                  <v:path arrowok="t" o:connecttype="custom" o:connectlocs="15875,11430;9525,11430;15875,11430" o:connectangles="0,0,0"/>
                </v:shape>
                <v:shape id="Freeform: Shape 10418" o:spid="_x0000_s1348" style="position:absolute;left:7092;top:61093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" path="m9525,11430v2540,2540,2540,-1270,5080,c15875,8890,9525,8890,9525,11430xe" filled="f" stroked="f">
                  <v:stroke joinstyle="miter"/>
                  <v:path arrowok="t" o:connecttype="custom" o:connectlocs="9525,11430;14605,11430;9525,11430" o:connectangles="0,0,0"/>
                </v:shape>
                <v:shape id="Freeform: Shape 10419" o:spid="_x0000_s1349" style="position:absolute;left:6503;top:58661;width:1016;height:508;visibility:visible;mso-wrap-style:square;v-text-anchor:middle" coordsize="1016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" path="m12591,47625v6350,-1270,12700,-2540,19050,-5080c35451,41275,39261,40005,43071,38735v,,,,,c46881,37465,48151,37465,50691,33655r3810,-1270c71011,26035,87521,20955,102761,13335v1270,,1270,-1270,1270,-2540c104031,9525,102761,9525,101491,9525,86251,15875,69741,22225,53231,28575r-5080,1270l48151,29845v-2540,-1270,-3810,2540,-6350,1270c40531,32385,40531,33655,41801,34925v-3810,1270,-7620,2540,-11430,3810c24021,41275,17671,42545,11321,43815v-1270,,-2540,1270,-1270,2540c10051,47625,11321,47625,11321,47625v,,,,1270,xe" filled="f" stroked="f">
                  <v:stroke joinstyle="miter"/>
                  <v:path arrowok="t" o:connecttype="custom" o:connectlocs="12591,47625;31641,42545;43071,38735;43071,38735;50691,33655;54501,32385;102761,13335;104031,10795;101491,9525;53231,28575;48151,29845;48151,29845;41801,31115;41801,34925;30371,38735;11321,43815;10051,46355;11321,47625;12591,47625" o:connectangles="0,0,0,0,0,0,0,0,0,0,0,0,0,0,0,0,0,0,0"/>
                </v:shape>
                <v:shape id="Freeform: Shape 10420" o:spid="_x0000_s1350" style="position:absolute;left:7042;top:60985;width:381;height:254;visibility:visible;mso-wrap-style:square;v-text-anchor:middle" coordsize="381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" path="m28575,15875v,,-2540,1270,-2540,1270c26035,17145,24765,18415,24765,18415r,l29845,17145v1270,-1270,2540,-1270,3810,-2540c34925,12065,33655,9525,32385,9525v-3810,1270,-6350,1270,-8890,2540c19685,14605,15875,15875,10795,15875v,,-1270,,-1270,1270c9525,17145,9525,18415,9525,18415v,,,,,c14605,18415,18415,15875,23495,13335v2540,-1270,5080,-2540,7620,-2540c31115,14605,29845,14605,28575,15875xe" filled="f" stroked="f">
                  <v:stroke joinstyle="miter"/>
                  <v:path arrowok="t" o:connecttype="custom" o:connectlocs="28575,15875;26035,17145;24765,18415;24765,18415;29845,17145;33655,14605;32385,9525;23495,12065;10795,15875;9525,17145;9525,18415;9525,18415;23495,13335;31115,10795;28575,15875" o:connectangles="0,0,0,0,0,0,0,0,0,0,0,0,0,0,0"/>
                </v:shape>
                <v:shape id="Freeform: Shape 10421" o:spid="_x0000_s1351" style="position:absolute;left:7283;top:61070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" path="m9525,11151v1270,2540,2540,5080,5080,6350c15875,16231,15875,17501,17145,16231l15875,14961r2540,c18415,13691,19685,13691,19685,12421r-2540,l17145,9881c13335,8611,12065,11151,9525,11151xe" filled="f" stroked="f">
                  <v:stroke joinstyle="miter"/>
                  <v:path arrowok="t" o:connecttype="custom" o:connectlocs="9525,11151;14605,17501;17145,16231;15875,14961;18415,14961;19685,12421;17145,12421;17145,9881;9525,11151" o:connectangles="0,0,0,0,0,0,0,0,0"/>
                </v:shape>
                <v:shape id="Freeform: Shape 10422" o:spid="_x0000_s1352" style="position:absolute;left:7346;top:61061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" path="m9525,13335l18415,9525v-2540,1270,-7620,,-8890,3810xe" filled="f" stroked="f">
                  <v:stroke joinstyle="miter"/>
                  <v:path arrowok="t" o:connecttype="custom" o:connectlocs="9525,13335;18415,9525;9525,13335" o:connectangles="0,0,0"/>
                </v:shape>
                <v:shape id="Freeform: Shape 10423" o:spid="_x0000_s1353" style="position:absolute;left:7876;top:63740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" path="m12458,9652v-5080,-1271,-2540,7620,,l12458,9652xe" filled="f" stroked="f">
                  <v:stroke joinstyle="miter"/>
                  <v:path arrowok="t" o:connecttype="custom" o:connectlocs="12458,9652;12458,9652;12458,9652" o:connectangles="0,0,0"/>
                </v:shape>
                <v:shape id="Freeform: Shape 10424" o:spid="_x0000_s1354" style="position:absolute;left:8743;top:62523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" path="m14605,10654v1270,-2540,-3810,,-5080,l10795,10654r,1270c12065,13194,12065,9384,14605,10654xe" filled="f" stroked="f">
                  <v:stroke joinstyle="miter"/>
                  <v:path arrowok="t" o:connecttype="custom" o:connectlocs="14605,10654;9525,10654;10795,10654;10795,11924;14605,10654" o:connectangles="0,0,0,0,0"/>
                </v:shape>
                <v:shape id="Freeform: Shape 10425" o:spid="_x0000_s1355" style="position:absolute;left:5467;top:61036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" path="m9525,13335l18415,9525v-3810,,-7620,,-8890,3810xe" filled="f" stroked="f">
                  <v:stroke joinstyle="miter"/>
                  <v:path arrowok="t" o:connecttype="custom" o:connectlocs="9525,13335;18415,9525;9525,13335" o:connectangles="0,0,0"/>
                </v:shape>
                <v:shape id="Freeform: Shape 10426" o:spid="_x0000_s1356" style="position:absolute;left:6038;top:61429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" path="m10795,9525v,1270,-1270,2540,-1270,3810c12065,14605,13335,13335,13335,14605v3810,,,-5080,-2540,-5080xe" filled="f" stroked="f">
                  <v:stroke joinstyle="miter"/>
                  <v:path arrowok="t" o:connecttype="custom" o:connectlocs="10795,9525;9525,13335;13335,14605;10795,9525" o:connectangles="0,0,0,0"/>
                </v:shape>
                <v:shape id="Freeform: Shape 10427" o:spid="_x0000_s1357" style="position:absolute;left:5857;top:61079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" path="m17543,11560v,-5080,-3810,1270,-6350,-1270c8653,14100,8653,16640,13733,17910v2540,-1270,,-7620,3810,-6350xe" filled="f" stroked="f">
                  <v:stroke joinstyle="miter"/>
                  <v:path arrowok="t" o:connecttype="custom" o:connectlocs="17543,11560;11193,10290;13733,17910;17543,11560" o:connectangles="0,0,0,0"/>
                </v:shape>
                <v:shape id="Freeform: Shape 10428" o:spid="_x0000_s1358" style="position:absolute;left:5757;top:61379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" path="m9729,10795v-1270,3810,3810,2540,3810,-1270c10999,9525,10999,10795,9729,10795xe" filled="f" stroked="f">
                  <v:stroke joinstyle="miter"/>
                  <v:path arrowok="t" o:connecttype="custom" o:connectlocs="9729,10795;13539,9525;9729,10795" o:connectangles="0,0,0"/>
                </v:shape>
                <v:shape id="Freeform: Shape 10429" o:spid="_x0000_s1359" style="position:absolute;left:5886;top:61389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" path="m15875,9731c13335,8461,12065,13541,9525,12271v1270,3810,6350,,6350,-2540xe" filled="f" stroked="f">
                  <v:stroke joinstyle="miter"/>
                  <v:path arrowok="t" o:connecttype="custom" o:connectlocs="15875,9731;9525,12271;15875,9731" o:connectangles="0,0,0"/>
                </v:shape>
                <v:shape id="Freeform: Shape 10430" o:spid="_x0000_s1360" style="position:absolute;left:6102;top:61125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" path="m9525,14605v3810,,5080,-2540,7620,-5080l9525,14605xe" filled="f" stroked="f">
                  <v:stroke joinstyle="miter"/>
                  <v:path arrowok="t" o:connecttype="custom" o:connectlocs="9525,14605;17145,9525;9525,14605" o:connectangles="0,0,0"/>
                </v:shape>
                <v:shape id="Freeform: Shape 10431" o:spid="_x0000_s1361" style="position:absolute;left:6165;top:61264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" path="m9525,13335v3810,,5080,-2540,8890,-3810l9525,13335xe" filled="f" stroked="f">
                  <v:stroke joinstyle="miter"/>
                  <v:path arrowok="t" o:connecttype="custom" o:connectlocs="9525,13335;18415,9525;9525,13335" o:connectangles="0,0,0"/>
                </v:shape>
                <v:shape id="Freeform: Shape 10432" o:spid="_x0000_s1362" style="position:absolute;left:5899;top:61225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" path="m9525,13476v3810,1270,6350,-1270,8890,-3810c14605,9666,10795,8396,9525,13476xe" filled="f" stroked="f">
                  <v:stroke joinstyle="miter"/>
                  <v:path arrowok="t" o:connecttype="custom" o:connectlocs="9525,13476;18415,9666;9525,13476" o:connectangles="0,0,0"/>
                </v:shape>
                <v:shape id="Freeform: Shape 10433" o:spid="_x0000_s1363" style="position:absolute;left:5645;top:61417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" path="m13335,9525v-1270,,-2540,1270,-3810,1270c9525,13335,13335,12065,13335,9525xe" filled="f" stroked="f">
                  <v:stroke joinstyle="miter"/>
                  <v:path arrowok="t" o:connecttype="custom" o:connectlocs="13335,9525;9525,10795;13335,9525" o:connectangles="0,0,0"/>
                </v:shape>
                <v:shape id="Freeform: Shape 10434" o:spid="_x0000_s1364" style="position:absolute;left:7715;top:62001;width:635;height:381;visibility:visible;mso-wrap-style:square;v-text-anchor:middle" coordsize="635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" path="m61595,10795v-1270,,-2540,-1270,-3810,-1270c56515,12065,52705,9525,52705,14605v-1270,,-2540,-1270,-3810,-1270l48895,15875,47625,14605v-7620,7620,-16510,8890,-26670,7620l18415,23495,15875,22225v,3810,-1270,3810,-3810,6350l12065,29845r-1270,1270c12065,32385,10795,34925,9525,36195r2540,l12065,38735v2540,,3810,-1270,6350,-1270l17145,40005v1270,-1270,1270,-1270,2540,-1270c19685,37465,19685,36195,18415,34925r1270,1270c32385,27305,46355,26035,59055,17145v-1270,,-2540,-1270,-1270,-2540l57785,12065r3810,-1270xe" filled="f" stroked="f">
                  <v:stroke joinstyle="miter"/>
                  <v:path arrowok="t" o:connecttype="custom" o:connectlocs="61595,10795;57785,9525;52705,14605;48895,13335;48895,15875;47625,14605;20955,22225;18415,23495;15875,22225;12065,28575;12065,29845;10795,31115;9525,36195;12065,36195;12065,38735;18415,37465;17145,40005;19685,38735;18415,34925;19685,36195;59055,17145;57785,14605;57785,12065;61595,10795" o:connectangles="0,0,0,0,0,0,0,0,0,0,0,0,0,0,0,0,0,0,0,0,0,0,0,0"/>
                </v:shape>
                <v:shape id="Freeform: Shape 10435" o:spid="_x0000_s1365" style="position:absolute;left:8413;top:62275;width:508;height:381;visibility:visible;mso-wrap-style:square;v-text-anchor:middle" coordsize="508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" path="m14605,34155r,-2540l17145,31615v1270,-1270,,-2540,1270,-5080c20955,25265,23495,23995,26035,22725v3810,-1270,6350,-2540,8890,-3810l34925,15105v1270,-1270,2540,-1270,5080,-1270c40005,13835,40005,13835,41275,13835r1270,l45085,15105r,-1270l46355,12565v,-3810,-5080,-3810,-6350,-1270c37465,11295,33655,12565,32385,13835v-1270,1270,-1270,3810,,5080c31115,18915,27305,20185,24765,20185v-2540,1270,-6350,2540,-8890,3810l15875,22725v-2540,2540,-6350,2540,-6350,6350l12065,29075r,2540c12065,35425,12065,34155,14605,34155xe" filled="f" stroked="f">
                  <v:stroke joinstyle="miter"/>
                  <v:path arrowok="t" o:connecttype="custom" o:connectlocs="14605,34155;14605,31615;17145,31615;18415,26535;26035,22725;34925,18915;34925,15105;40005,13835;41275,13835;42545,13835;45085,15105;45085,13835;46355,12565;40005,11295;32385,13835;32385,18915;24765,20185;15875,23995;15875,22725;9525,29075;12065,29075;12065,31615;14605,34155" o:connectangles="0,0,0,0,0,0,0,0,0,0,0,0,0,0,0,0,0,0,0,0,0,0,0"/>
                </v:shape>
                <v:shape id="Freeform: Shape 10436" o:spid="_x0000_s1366" style="position:absolute;left:8210;top:62026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" path="m17145,10795l9525,9525v2540,1270,5080,1270,7620,1270xe" filled="f" stroked="f">
                  <v:stroke joinstyle="miter"/>
                  <v:path arrowok="t" o:connecttype="custom" o:connectlocs="17145,10795;9525,9525;17145,10795" o:connectangles="0,0,0"/>
                </v:shape>
                <v:shape id="Freeform: Shape 10437" o:spid="_x0000_s1367" style="position:absolute;left:8298;top:62243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" path="m9669,12029v,-1270,3810,,3810,1270c16019,10759,8399,6949,9669,12029xe" filled="f" stroked="f">
                  <v:stroke joinstyle="miter"/>
                  <v:path arrowok="t" o:connecttype="custom" o:connectlocs="9669,12029;13479,13299;9669,12029" o:connectangles="0,0,0"/>
                </v:shape>
                <v:shape id="Freeform: Shape 10438" o:spid="_x0000_s1368" style="position:absolute;left:7600;top:62230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" path="m9525,14605r1270,2540l9525,18415v5080,1270,2540,1270,7620,2540c18415,17145,20955,18415,22225,14605r,-2540l22225,9525v-5080,1270,-8890,1270,-12700,5080xe" filled="f" stroked="f">
                  <v:stroke joinstyle="miter"/>
                  <v:path arrowok="t" o:connecttype="custom" o:connectlocs="9525,14605;10795,17145;9525,18415;17145,20955;22225,14605;22225,12065;22225,9525;9525,14605" o:connectangles="0,0,0,0,0,0,0,0"/>
                </v:shape>
                <v:shape id="Freeform: Shape 10439" o:spid="_x0000_s1369" style="position:absolute;left:7842;top:61658;width:889;height:381;visibility:visible;mso-wrap-style:square;v-text-anchor:middle" coordsize="889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" path="m80645,10795v,-1270,-1270,-1270,-2540,-1270c69215,13335,59055,17145,48895,18415v,,,,-1270,1270c47625,19685,47625,19685,47625,19685v-1270,2540,-5080,3810,-7620,5080c38735,24765,37465,26035,36195,27305r,c33655,27305,31115,28575,28575,31115r1270,1270l28575,33655c26035,32385,24765,32385,23495,32385v-3810,1270,-8890,1270,-11430,3810l12065,34925v-1270,,-1270,1270,-2540,1270l12065,36195v,,,,,l12065,37465r,c12065,37465,12065,37465,12065,37465v,,1270,,1270,c15875,34925,19685,34925,23495,33655v1270,,2540,-1270,3810,-1270c31115,34925,32385,32385,36195,36195v3810,-1270,,-5080,-1270,-7620l32385,28575r,-1270c34925,28575,36195,28575,37465,27305v2540,-1270,6350,-2540,8890,-6350c56515,19685,67945,15875,75565,12065v5080,1270,5080,,5080,-1270xe" filled="f" stroked="f">
                  <v:stroke joinstyle="miter"/>
                  <v:path arrowok="t" o:connecttype="custom" o:connectlocs="80645,10795;78105,9525;48895,18415;47625,19685;47625,19685;40005,24765;36195,27305;36195,27305;28575,31115;29845,32385;28575,33655;23495,32385;12065,36195;12065,34925;9525,36195;12065,36195;12065,36195;12065,37465;12065,37465;12065,37465;13335,37465;23495,33655;27305,32385;36195,36195;34925,28575;32385,28575;32385,27305;37465,27305;46355,20955;75565,12065;80645,10795" o:connectangles="0,0,0,0,0,0,0,0,0,0,0,0,0,0,0,0,0,0,0,0,0,0,0,0,0,0,0,0,0,0,0"/>
                </v:shape>
                <v:shape id="Freeform: Shape 10440" o:spid="_x0000_s1370" style="position:absolute;left:8464;top:62293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" path="m9525,12065v2540,,5080,-1270,7620,-2540l9525,12065xe" filled="f" stroked="f">
                  <v:stroke joinstyle="miter"/>
                  <v:path arrowok="t" o:connecttype="custom" o:connectlocs="9525,12065;17145,9525;9525,12065" o:connectangles="0,0,0"/>
                </v:shape>
                <v:shape id="Freeform: Shape 10441" o:spid="_x0000_s1371" style="position:absolute;left:8375;top:62270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" path="m19685,15612l18415,14343r1270,-1270c15875,4182,10795,14343,9525,18152r2540,l12065,20693v2540,-1270,5080,-3811,7620,-5081xe" filled="f" stroked="f">
                  <v:stroke joinstyle="miter"/>
                  <v:path arrowok="t" o:connecttype="custom" o:connectlocs="19685,15612;18415,14343;19685,13073;9525,18152;12065,18152;12065,20693;19685,15612" o:connectangles="0,0,0,0,0,0,0"/>
                </v:shape>
                <v:shape id="Freeform: Shape 10442" o:spid="_x0000_s1372" style="position:absolute;left:5403;top:60964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" path="m9525,12919r6350,-2540c12065,7839,12065,11650,9525,12919xe" filled="f" stroked="f">
                  <v:stroke joinstyle="miter"/>
                  <v:path arrowok="t" o:connecttype="custom" o:connectlocs="9525,12919;15875,10379;9525,12919" o:connectangles="0,0,0"/>
                </v:shape>
                <v:shape id="Freeform: Shape 10443" o:spid="_x0000_s1373" style="position:absolute;left:6051;top:61325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" path="m14605,9788c12065,8518,12065,12328,9525,11058v,3810,7620,1270,5080,-1270xe" filled="f" stroked="f">
                  <v:stroke joinstyle="miter"/>
                  <v:path arrowok="t" o:connecttype="custom" o:connectlocs="14605,9788;9525,11058;14605,9788" o:connectangles="0,0,0"/>
                </v:shape>
                <v:shape id="Freeform: Shape 10444" o:spid="_x0000_s1374" style="position:absolute;left:6369;top:68567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" path="m13335,9525v-1270,,-2540,1270,-3810,2540l13335,9525xe" filled="f" stroked="f">
                  <v:stroke joinstyle="miter"/>
                  <v:path arrowok="t" o:connecttype="custom" o:connectlocs="13335,9525;9525,12065;13335,9525" o:connectangles="0,0,0"/>
                </v:shape>
                <v:shape id="Freeform: Shape 10445" o:spid="_x0000_s1375" style="position:absolute;left:5060;top:60934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" path="m9525,12065v2540,,6350,,7620,-2540l9525,12065xe" filled="f" stroked="f">
                  <v:stroke joinstyle="miter"/>
                  <v:path arrowok="t" o:connecttype="custom" o:connectlocs="9525,12065;17145,9525;9525,12065" o:connectangles="0,0,0"/>
                </v:shape>
                <v:shape id="Freeform: Shape 10446" o:spid="_x0000_s1376" style="position:absolute;left:4756;top:71310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" path="m22225,9525l9525,14605c14605,12065,19685,12065,22225,9525xe" filled="f" stroked="f">
                  <v:stroke joinstyle="miter"/>
                  <v:path arrowok="t" o:connecttype="custom" o:connectlocs="22225,9525;9525,14605;22225,9525" o:connectangles="0,0,0"/>
                </v:shape>
                <v:shape id="Freeform: Shape 10447" o:spid="_x0000_s1377" style="position:absolute;left:7600;top:64922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" path="m9525,12065v2540,,5080,-1270,5080,-2540l9525,12065xe" filled="f" stroked="f">
                  <v:stroke joinstyle="miter"/>
                  <v:path arrowok="t" o:connecttype="custom" o:connectlocs="9525,12065;14605,9525;9525,12065" o:connectangles="0,0,0"/>
                </v:shape>
                <v:shape id="Freeform: Shape 10448" o:spid="_x0000_s1378" style="position:absolute;left:6610;top:64777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" path="m10795,12629v1270,,1270,-1269,,l10795,11360r,-1271c9525,8819,9525,10089,9525,10089r1270,2540l10795,12629xe" filled="f" stroked="f">
                  <v:stroke joinstyle="miter"/>
                  <v:path arrowok="t" o:connecttype="custom" o:connectlocs="10795,12629;10795,12629;10795,11360;10795,10089;9525,10089;10795,12629;10795,12629" o:connectangles="0,0,0,0,0,0,0"/>
                </v:shape>
                <v:shape id="Freeform: Shape 10449" o:spid="_x0000_s1379" style="position:absolute;left:12693;top:79590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" path="m9525,13335l22225,9525v-5080,,-8890,1270,-12700,3810xe" filled="f" stroked="f">
                  <v:stroke joinstyle="miter"/>
                  <v:path arrowok="t" o:connecttype="custom" o:connectlocs="9525,13335;22225,9525;9525,13335" o:connectangles="0,0,0"/>
                </v:shape>
                <v:shape id="Freeform: Shape 10450" o:spid="_x0000_s1380" style="position:absolute;left:5492;top:61478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" path="m22225,19940v,-1270,-1270,-1270,,-2539l20955,14861r1270,-1271c19685,12320,20955,8511,18415,9781v,6350,-5080,5080,-8890,8889l12065,19940r-1270,2541c15875,22481,18415,19940,22225,19940xe" filled="f" stroked="f">
                  <v:stroke joinstyle="miter"/>
                  <v:path arrowok="t" o:connecttype="custom" o:connectlocs="22225,19940;22225,17401;20955,14861;22225,13590;18415,9781;9525,18670;12065,19940;10795,22481;22225,19940" o:connectangles="0,0,0,0,0,0,0,0,0"/>
                </v:shape>
                <v:shape id="Freeform: Shape 10451" o:spid="_x0000_s1381" style="position:absolute;left:7054;top:61087;width:508;height:254;visibility:visible;mso-wrap-style:square;v-text-anchor:middle" coordsize="508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" path="m23495,22225v1270,-1270,,-2540,,-3810l22225,17145r,-1270c22225,15875,22225,15875,22225,15875v1270,1270,2540,,3810,-1270c26035,15875,28575,15875,29845,17145v1270,1270,3810,2540,5080,2540c33655,20955,31115,22225,29845,24765r5080,-5080c34925,19685,34925,19685,36195,19685v1270,,1270,,1270,-1270c37465,18415,37465,18415,37465,17145r5080,-1270c40005,14605,38735,17145,37465,17145v,,,-1270,,-1270c34925,15875,33655,14605,32385,13335,29845,12065,28575,10795,26035,9525v-1270,1270,-2540,1270,-3810,1270l22225,10795v-3810,,-6350,2540,-11430,c10795,12065,9525,13335,9525,14605r1270,2540l10795,19685v5080,,10160,3810,12700,2540xe" filled="f" stroked="f">
                  <v:stroke joinstyle="miter"/>
                  <v:path arrowok="t" o:connecttype="custom" o:connectlocs="23495,22225;23495,18415;22225,17145;22225,15875;22225,15875;26035,14605;29845,17145;34925,19685;29845,24765;34925,19685;36195,19685;37465,18415;37465,17145;42545,15875;37465,17145;37465,15875;32385,13335;26035,9525;22225,10795;22225,10795;10795,10795;9525,14605;10795,17145;10795,19685;23495,22225" o:connectangles="0,0,0,0,0,0,0,0,0,0,0,0,0,0,0,0,0,0,0,0,0,0,0,0,0"/>
                </v:shape>
                <v:shape id="Freeform: Shape 10452" o:spid="_x0000_s1382" style="position:absolute;left:4972;top:70218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" path="m9525,13335l19685,9525v-2540,1270,-6350,1270,-10160,3810xe" filled="f" stroked="f">
                  <v:stroke joinstyle="miter"/>
                  <v:path arrowok="t" o:connecttype="custom" o:connectlocs="9525,13335;19685,9525;9525,13335" o:connectangles="0,0,0"/>
                </v:shape>
                <v:shape id="Freeform: Shape 10453" o:spid="_x0000_s1383" style="position:absolute;left:5314;top:60758;width:635;height:381;visibility:visible;mso-wrap-style:square;v-text-anchor:middle" coordsize="635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" path="m47625,11882r,c47625,13152,46355,11882,46355,11882v-1270,,-2540,,-3810,l38735,11882v-2540,2540,-3810,3810,-5080,5080c29845,16962,26035,18232,22225,19502v-3810,1270,-6350,3810,-10160,1270c10795,20772,9525,20772,9525,22042v,1270,,2540,1270,2540c10795,24582,10795,24582,10795,24582v5080,2540,10160,,13970,-1270c27305,22042,31115,20772,33655,20772r,c31115,24582,27305,24582,24765,25852r1270,2540l24765,29662v1270,1270,3810,1270,5080,2540c33655,27122,40005,28392,43815,23312r-3810,1270l41275,23312v-1270,,-2540,-1270,-3810,-1270l36195,22042v1270,-1270,2540,-2540,3810,-3810c43815,18232,46355,18232,47625,16962v,,,,,l48895,16962v,,,,,c48895,16962,48895,16962,48895,16962r2540,-1270l55245,14422v,,,-1270,,-1270l52705,13152r,-2540c48895,8072,48895,10612,47625,11882xe" filled="f" stroked="f">
                  <v:stroke joinstyle="miter"/>
                  <v:path arrowok="t" o:connecttype="custom" o:connectlocs="47625,11882;47625,11882;46355,11882;42545,11882;38735,11882;33655,16962;22225,19502;12065,20772;9525,22042;10795,24582;10795,24582;24765,23312;33655,20772;33655,20772;24765,25852;26035,28392;24765,29662;29845,32202;43815,23312;40005,24582;41275,23312;37465,22042;36195,22042;40005,18232;47625,16962;47625,16962;48895,16962;48895,16962;48895,16962;51435,15692;55245,14422;55245,13152;52705,13152;52705,10612;47625,11882" o:connectangles="0,0,0,0,0,0,0,0,0,0,0,0,0,0,0,0,0,0,0,0,0,0,0,0,0,0,0,0,0,0,0,0,0,0,0"/>
                </v:shape>
                <v:shape id="Freeform: Shape 10454" o:spid="_x0000_s1384" style="position:absolute;left:5213;top:70180;width:127;height:254;visibility:visible;mso-wrap-style:square;v-text-anchor:middle" coordsize="127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" path="m13335,15875v,-2540,-1270,-5080,-2540,-6350l9525,19685v1270,-1270,2540,-2540,3810,-3810xe" filled="f" stroked="f">
                  <v:stroke joinstyle="miter"/>
                  <v:path arrowok="t" o:connecttype="custom" o:connectlocs="13335,15875;10795,9525;9525,19685;13335,15875" o:connectangles="0,0,0,0"/>
                </v:shape>
                <v:shape id="Freeform: Shape 10455" o:spid="_x0000_s1385" style="position:absolute;left:5746;top:60740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" path="m9525,13673l15875,9863c12065,8593,10795,11133,9525,13673xe" filled="f" stroked="f">
                  <v:stroke joinstyle="miter"/>
                  <v:path arrowok="t" o:connecttype="custom" o:connectlocs="9525,13673;15875,9863;9525,13673" o:connectangles="0,0,0"/>
                </v:shape>
                <v:shape id="Freeform: Shape 10456" o:spid="_x0000_s1386" style="position:absolute;left:5810;top:60528;width:635;height:508;visibility:visible;mso-wrap-style:square;v-text-anchor:middle" coordsize="635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" path="m9525,29845r,2540l9525,34925v1270,,2540,,3810,1270l17145,37465r1270,3810c18415,41275,19685,41275,19685,42545r-2540,3810c18415,46355,20955,47625,22225,47625v1270,-1270,,-3810,-1270,-6350l23495,41275v7620,3810,7620,-8890,15240,-3810c38735,36195,40005,33655,37465,32385v3810,-3810,10160,1270,12700,-3810l50165,26035,48895,23495c46355,22225,45085,22225,43815,22225v,-1270,1270,-1270,1270,-2540l45085,19685c51435,17145,59055,14605,65405,9525v-7620,1270,-13970,5080,-20320,6350l45085,15875c31115,17145,19685,20955,9525,29845xm22225,32385v-1270,,-1270,-1270,-2540,-1270c19685,29845,20955,29845,20955,28575v1270,,1270,1270,2540,1270c22225,31115,22225,31115,22225,32385xe" filled="f" stroked="f">
                  <v:stroke joinstyle="miter"/>
                  <v:path arrowok="t" o:connecttype="custom" o:connectlocs="9525,29845;9525,32385;9525,34925;13335,36195;17145,37465;18415,41275;19685,42545;17145,46355;22225,47625;20955,41275;23495,41275;38735,37465;37465,32385;50165,28575;50165,26035;48895,23495;43815,22225;45085,19685;45085,19685;65405,9525;45085,15875;45085,15875;9525,29845;22225,32385;19685,31115;20955,28575;23495,29845;22225,32385" o:connectangles="0,0,0,0,0,0,0,0,0,0,0,0,0,0,0,0,0,0,0,0,0,0,0,0,0,0,0,0"/>
                </v:shape>
                <v:shape id="Freeform: Shape 10457" o:spid="_x0000_s1387" style="position:absolute;left:5670;top:60807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" path="m12065,10795v-1270,1270,-1270,2540,-2540,5080l10795,17145r,2540c15875,18415,20955,17145,26035,14605l24765,13335,23495,10795v-1270,-1270,-2540,,-3810,-1270l17145,13335,12065,10795xe" filled="f" stroked="f">
                  <v:stroke joinstyle="miter"/>
                  <v:path arrowok="t" o:connecttype="custom" o:connectlocs="12065,10795;9525,15875;10795,17145;10795,19685;26035,14605;24765,13335;23495,10795;19685,9525;17145,13335;12065,10795" o:connectangles="0,0,0,0,0,0,0,0,0,0"/>
                </v:shape>
                <v:shape id="Freeform: Shape 10458" o:spid="_x0000_s1388" style="position:absolute;left:5962;top:70205;width:635;height:508;visibility:visible;mso-wrap-style:square;v-text-anchor:middle" coordsize="635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" path="m62865,26035l60325,23495r2540,-1270c61595,20955,64135,19685,62865,18415r-3810,l59055,15875v-1270,,-1270,,-2540,1270c55245,14605,53975,12065,52705,9525,34925,10795,33655,27305,9525,36195v1270,,2540,1270,3810,2540l17145,40005r,3810c36195,37465,45085,28575,62865,26035xe" filled="f" stroked="f">
                  <v:stroke joinstyle="miter"/>
                  <v:path arrowok="t" o:connecttype="custom" o:connectlocs="62865,26035;60325,23495;62865,22225;62865,18415;59055,18415;59055,15875;56515,17145;52705,9525;9525,36195;13335,38735;17145,40005;17145,43815;62865,26035" o:connectangles="0,0,0,0,0,0,0,0,0,0,0,0,0"/>
                </v:shape>
                <v:shape id="Freeform: Shape 10459" o:spid="_x0000_s1389" style="position:absolute;left:7648;top:62468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" path="m12411,12324v2540,,-2540,-3810,-2540,-2540c8601,9784,11141,12324,12411,12324xe" filled="f" stroked="f">
                  <v:stroke joinstyle="miter"/>
                  <v:path arrowok="t" o:connecttype="custom" o:connectlocs="12411,12324;9871,9784;12411,12324" o:connectangles="0,0,0"/>
                </v:shape>
                <v:shape id="Freeform: Shape 10460" o:spid="_x0000_s1390" style="position:absolute;left:5911;top:70485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" path="m9525,17145c14605,14605,19685,13335,23495,9525l9525,17145xe" filled="f" stroked="f">
                  <v:stroke joinstyle="miter"/>
                  <v:path arrowok="t" o:connecttype="custom" o:connectlocs="9525,17145;23495,9525;9525,17145" o:connectangles="0,0,0"/>
                </v:shape>
                <v:shape id="Freeform: Shape 10461" o:spid="_x0000_s1391" style="position:absolute;left:4476;top:60921;width:8763;height:10541;visibility:visible;mso-wrap-style:square;v-text-anchor:middle" coordsize="876300,105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" path="m93345,14605c89535,6985,84455,10795,78105,12065r,2540l75565,14605v-2540,2540,-3810,7620,-7620,3810c67945,17145,69215,15875,69215,14605l67945,13335r1270,-1270c67945,10795,65405,10795,64135,9525v-5080,2540,-2540,8890,-6350,6350c56515,18415,59055,18415,60325,19685v-2540,2540,-6350,3810,-11430,1270c45085,29845,38735,28575,33655,31115,32385,29845,26035,28575,27305,26035v-1270,1270,-6350,6350,-7620,2540c15875,28575,20955,33655,18415,36195v-3810,2540,-6350,5080,-8890,3810l9525,991235v12700,-7620,20320,-15240,36830,-15240c57785,967105,71755,955675,85725,956945v-1270,,-2540,1270,-1270,2540l86995,962025r-3810,c85725,965835,78105,965835,79375,969645v2540,,6350,-2540,7620,c86995,974725,73025,973455,74295,978535r3810,1270l78105,982345v-1270,,-2540,1270,-2540,1270c75565,987425,78105,982345,80645,984885v,,,-1270,,-1270c85725,983615,89535,975995,94615,982345v-11430,,-15240,10160,-30480,13970l66675,998855r-3810,c61595,1009015,50165,1006475,43815,1009015v,,,,-1270,c42545,1009015,42545,1009015,42545,1009015v-3810,2540,-7620,1270,-8890,6350l34925,1015365v-7620,3810,-17780,6350,-25400,10160l9525,1052195v12700,-6350,33020,-7620,35560,-16510c47625,1038225,50165,1039495,52705,1042035v,2540,-7620,2540,-6350,6350l50165,1048385r,2540c60325,1048385,65405,1044575,69215,1040765v-1270,-2540,-2540,-6350,-5080,-8890c84455,1021715,117475,1009015,133985,1000125v-15240,-5080,7620,-17780,17780,-22860l151765,974725r,-2540c140335,968375,144145,968375,141605,975995v-20320,-1270,-20320,7620,-34290,15240c109855,984885,107315,986155,103505,978535v3810,-2540,13970,-1270,11430,-6350c107315,972185,114935,968375,114935,965835v-6350,-3810,-21590,-2540,-19050,-12700l92075,953135r,-2540c89535,950595,88265,949325,85725,948055r-3810,l81915,945515v-10160,,-10160,12700,-20320,8890l60325,953135r-2540,1270c50165,958215,41275,962025,31115,960755v1270,-8890,13970,-1270,25400,-7620l57785,949325r3810,c59055,945515,62865,944245,62865,942975r-3810,l59055,940435v-12700,-6350,13970,-8890,8890,-2540l70485,940435r,2540c74295,941705,79375,940435,83185,939165r1270,-3810l85725,931545v-1270,-2540,-5080,-1270,-1270,-3810l84455,925195r3810,c89535,920115,81915,916305,84455,912495v3810,-3810,10160,2540,8890,-2540c92075,909955,92075,908685,90805,908685v17780,-11430,36830,-19050,54610,-26670c153035,880745,161925,878205,169545,874395v,1270,1270,1270,,2540c170815,876935,173355,876935,173355,878205r2540,l174625,879475v2540,1270,5080,1270,5080,1270c179705,882015,178435,883285,179705,885825v12700,-3810,30480,-12700,41910,-8890c219075,871855,216535,874395,217805,869315r-6350,-2540l213995,861695v-1270,-1270,-1270,-2540,-2540,-1270l211455,862965r-2540,-2540c200025,865505,186055,870585,180975,876935v,-1270,-1270,-5080,,-7620c175895,868045,173355,871855,170815,870585v3810,-2540,7620,-5080,10160,-8890c179705,861695,179705,861695,178435,861695v12700,-6350,27940,-12700,40640,-17780c221615,842645,224155,841375,225425,836295v1270,-2540,3810,1270,6350,c231775,835025,231775,832485,233045,829945r,-1270c244475,827405,254635,822325,263525,817245v8890,-5080,19050,-8890,29210,-11430c294005,805815,294005,804545,294005,803275v,-1270,-1270,-1270,-2540,-1270c280035,804545,271145,809625,262255,813435v-8890,5080,-17780,8890,-27940,11430c233045,824865,233045,823595,233045,823595r-2540,l230505,822325v5080,,10160,-2540,15240,-2540c247015,819785,247015,818515,247015,818515v,-1270,-1270,-1270,-1270,-1270c240665,818515,235585,819785,231775,822325r,c231775,822325,230505,822325,230505,822325v3810,-6350,3810,-6350,7620,-8890l235585,813435r,-1270l241935,810895v5080,-2540,10160,-6350,16510,-8890c259715,802005,259715,800735,259715,800735v,-1270,-1270,-1270,-1270,-1270c252095,802005,247015,804545,241935,808355r-5080,3810l236855,812165v-1270,,-1270,-1270,-2540,-1270c235585,803275,247015,799465,253365,793115v1270,1270,3810,1270,2540,2540c259715,789305,267335,789305,273685,788035v12700,-5080,17780,-15240,22860,-13970c300355,774065,292735,780415,297815,776605v2540,-2540,8890,-1270,10160,-3810c310515,771525,311785,766445,314325,765175v2540,-2540,8890,-1270,7620,-6350c324485,757555,328295,760095,330835,756285r-1270,-1270l330835,753745v,,-1270,,-1270,c328295,751205,334645,748665,335915,747395v,-1270,-3810,-2540,-2540,-3810c335915,741045,338455,741045,339725,738505v1270,,1270,1270,2540,1270l342265,737235r1270,-1270c340995,734695,342265,733425,339725,732155v6350,-3810,15240,-3810,21590,-8890l360045,721995r1270,-1270c358775,719455,356235,718185,353695,716915v-8890,6350,-20320,6350,-29210,15240c316865,727075,311785,739775,304165,733425v-8890,-1270,-8890,8890,-16510,8890c286385,744855,287655,744855,286385,747395v-3810,,-11430,-2540,-10160,3810c274955,749935,272415,749935,273685,748665v,3810,-5080,7620,-11430,5080c262255,755015,262255,756285,263525,757555v-3810,1270,-8890,1270,-11430,5080c249555,761365,249555,760095,249555,758825v-6350,3810,-13970,2540,-17780,12700c227965,770255,225425,768985,227965,765175v-3810,,-7620,2540,-11430,2540c217805,763905,224155,757555,229235,758825v-3810,-5080,3810,-11430,-2540,-12700c230505,739775,230505,747395,234315,749935v2540,-1270,5080,-2540,7620,-2540c243205,744855,236855,744855,236855,742315v2540,-3810,5080,-5080,7620,-3810l244475,735965r2540,c248285,732155,252095,730885,255905,725805v-3810,-1270,,-5080,-1270,-6350c249555,719455,247015,725805,240665,723265v5080,-2540,2540,-6350,8890,-11430c250825,714375,254635,713105,258445,714375v1270,,,2540,,2540c259715,716915,260985,715645,259715,714375v,-1270,1270,-2540,1270,-3810l259715,708025r1270,-1270c259715,706755,259715,705485,260985,705485v2540,-2540,5080,-3810,8890,-3810c271145,701675,271145,700405,271145,699135v,-1270,-1270,-1270,-2540,-1270c264795,699135,262255,700405,258445,702945r,c257175,701675,257175,701675,255905,702945v8890,-11430,29210,-11430,39370,-22860l295275,678815r1270,-1270c292735,675005,302895,669925,299085,676275r2540,l301625,678815v7620,-1270,13970,-7620,22860,-6350c329565,664845,330835,663575,337185,659765r-2540,l335915,658495v-1270,,,-1270,,-2540l332105,654685r2540,-2540c334645,650875,333375,650875,334645,649605v2540,1270,2540,2540,2540,3810l338455,654685r-1270,1270c337185,655955,338455,655955,338455,655955r1270,l340995,657225v3810,-1270,7620,-2540,10160,-6350l349885,650875r-1270,-1270c348615,649605,347345,649605,347345,649605v-2540,-5080,6350,-2540,7620,-5080c354965,643255,352425,641985,351155,640715v1270,-1270,1270,-3810,2540,-5080c361315,638175,366395,634365,370205,629285r-1270,l368935,628015v-1270,-2540,2540,-6350,3810,-6350c372745,622935,374015,624205,375285,624205r2540,l376555,625475v5080,1270,6350,-7620,8890,-10160c394335,615315,395605,607695,403225,608965v1270,-2540,,-7620,5080,-6350l408305,600075r1270,1270c410845,600075,410845,601345,410845,601345v2540,,,-1270,1270,-3810c417195,600075,418465,597535,424815,598805r,-1270l426085,597535v,-1270,-1270,-2540,-1270,-5080c426085,591185,426085,593725,428625,593725v,-1270,1270,-2540,1270,-3810c436245,596265,443865,586105,450215,586105v2540,-3810,-1270,-5080,-1270,-7620c452755,578485,452755,579755,457835,581025v2540,-2540,7620,-10160,12700,-13970l470535,572135v,-2540,3810,-6350,,-6350l470535,564515v1270,-1270,,-1270,-1270,-1270c470535,559435,471805,555625,474345,554355v2540,1270,1270,2540,3810,3810c478155,553085,481965,555625,488315,554355v-1270,-5080,7620,-7620,11430,-8890c501015,546735,501015,548005,501015,549275r2540,l503555,551815v2540,,5080,,6350,-3810c508635,545465,504825,544195,506095,541655v2540,,5080,1270,10160,2540l516255,541655r1270,1270c522605,536575,535305,541655,535305,531495r-1270,-1270l535305,528955v-1270,-1270,-1270,-2540,-2540,-2540c541655,518795,554355,520065,564515,513715v2540,1270,3810,5080,7620,3810c572135,504825,588645,506095,596265,502285v1270,,1270,-2540,1270,-3810c602615,497205,606425,497205,610235,497205v5080,-7620,15240,-6350,22860,-10160c640715,484505,645795,475615,655955,478155v5080,-7620,15240,-3810,21590,-12700c675005,465455,673735,465455,672465,462915v3810,,7620,-2540,11430,-1270l686435,461645r1270,2540c688975,464185,688975,464185,690245,464185v-5080,-5080,3810,-5080,6350,-7620c697865,455295,696595,454025,696595,454025v3810,-2540,7620,1270,7620,-3810c706755,447675,705485,452755,708025,451485v1270,-2540,2540,-3810,3810,-5080l711835,443865r2540,c714375,442595,713105,442595,714375,441325v1270,,1270,,2540,l716915,438785r1270,-1270c719455,434975,714375,434975,715645,432435v2540,1270,3810,-2540,7620,c721995,434975,720725,437515,718185,438785r,2540l716915,442595v1270,1270,,2540,,3810l710565,445135v1270,1270,2540,3810,3810,3810c715645,448945,716915,447675,718185,447675r,2540c721995,450215,735965,447675,730885,442595v3810,-3810,10160,-1270,13970,-3810l743585,437515r1270,-1270c741045,433705,752475,428625,748665,433705r1270,1270l749935,437515v6350,,11430,,12700,-6350l760095,432435r,-2540c758825,429895,756285,429895,756285,428625v2540,,5080,-6350,6350,-1270l763905,426085r,2540c765175,428625,763905,429895,763905,431165v7620,-1270,13970,-5080,21590,-7620c788035,421005,781685,419735,785495,417195r-2540,l782955,415925v2540,,3810,,5080,-1270c790575,413385,793115,412115,794385,409575v,-1270,,-1270,-1270,-1270c793115,408305,791845,408305,791845,408305v-1270,-1270,-3810,-2540,-6350,-2540l791845,408305v-1270,2540,-2540,2540,-5080,3810c785495,413385,784225,413385,782955,414655r,c766445,414655,753745,424815,737235,424815v,1270,1270,2540,1270,5080c735965,427355,728345,431165,724535,431165v,-3810,7620,-6350,11430,-8890c735965,419735,734695,422275,733425,421005v5080,-6350,11430,-6350,19050,-5080c755015,412115,753745,410845,753745,408305r-1270,l751205,408305v-1270,,-2540,-1270,-3810,-1270c747395,405765,748665,405765,748665,404495v1270,,2540,1270,3810,1270l755015,405765r,2540c760095,407035,762635,405765,766445,408305v-1270,-3810,1270,-1270,2540,-5080c766445,401955,766445,400685,765175,399415v2540,-2540,6350,-3810,8890,-6350c777875,394335,776605,396875,780415,395605v-1270,-6350,6350,-3810,7620,-5080c788035,390525,786765,387985,788035,387985v1270,-1270,3810,1270,6350,c796925,386715,796925,384175,798195,382905v3810,-2540,7620,-1270,10160,-5080c813435,381635,815975,379095,819785,379095v-3810,-2540,,-3810,3810,-5080l822325,372745r-1270,-2540c819785,370205,818515,368935,819785,367665r-2540,l815975,366395v-1270,,-1270,,-2540,c814705,363855,815975,362585,817245,363855v,,,1270,,1270l819785,365125r1270,1270c822325,366395,827405,366395,826135,368935r1270,2540l827405,374015v3810,-1270,6350,-3810,10160,-5080c836295,367665,835025,368935,833755,367665v1270,-2540,3810,-1270,5080,-5080c838835,363855,841375,365125,842645,366395v,-2540,1270,-5080,-2540,-6350c843915,358775,846455,356235,842645,352425v3810,-2540,11430,,13970,-7620l854075,344805r,-1270c862965,344805,870585,342265,876935,338455v,,,-1270,,-1270c876935,337185,875665,335915,875665,337185v-6350,3810,-12700,6350,-20320,7620l855345,343535v-12700,-5080,-17780,8890,-30480,5080c822325,353695,819785,352425,814705,353695v-6350,2540,-13970,5080,-20320,7620c790575,354965,784225,363855,785495,354965v3810,-3810,6350,-1270,6350,-7620c794385,348615,793115,349885,793115,352425v2540,-1270,5080,-3810,5080,-6350c799465,344805,799465,347345,802005,347345v-1270,-3810,2540,-1270,1270,-5080l802005,340995v1270,1270,5080,1270,6350,l804545,340995v,-1270,-1270,-1270,-2540,-2540c808355,333375,814705,332105,822325,333375v,-8890,10160,-7620,13970,-12700l836295,318135r1270,-1270c835025,314325,840105,311785,842645,313055r,-2540l843915,311785v6350,-1270,5080,-7620,10160,-6350l854075,302895r1270,-1270c861695,301625,868045,299085,873125,296545v,,1270,-1270,1270,-1270c874395,295275,874395,294005,874395,294005r-2540,1270c865505,297815,860425,300355,855345,301625v,-1270,1270,-1270,1270,-2540c845185,300355,835025,307975,822325,307975r,2540l821055,309245v,1270,-1270,1270,-1270,2540c818515,311785,817245,310515,818515,309245r-2540,l817245,307975v-3810,-8890,-17780,7620,-10160,7620c804545,318135,796925,321945,795655,318135r-1270,l793115,318135v,,-1270,,-1270,-1270l794385,316865v1270,-1270,1270,-2540,1270,-3810c794385,313055,793115,313055,791845,313055v,1270,-1270,1270,-1270,2540l789305,314325v-10160,2540,-19050,3810,-29210,6350c756285,319405,755015,318135,756285,314325v-2540,-1270,-1270,5080,-5080,1270l751205,318135r-2540,c747395,320675,746125,320675,744855,320675v,-1270,-1270,-1270,,-2540l742315,318135r,-2540c730885,315595,720725,324485,708025,323215v-1270,1270,-1270,2540,-2540,5080c700405,323215,704215,328295,700405,329565v,-6350,-7620,,-11430,-2540c688975,328295,690245,329565,690245,332105v-2540,,-7620,,-15240,c673735,334645,675005,333375,676275,334645v-3810,5080,-11430,1270,-15240,7620c658495,337185,654685,340995,652145,343535r1270,2540l652145,347345v1270,,2540,1270,1270,2540c652145,348615,648335,353695,649605,349885r-2540,l647065,347345v-13970,1270,-24130,10160,-36830,11430c606425,362585,603885,365125,597535,362585v-1270,,-2540,1270,-3810,3810c592455,365125,589915,365125,588645,363855v-7620,5080,-13970,15240,-25400,10160c560705,380365,554355,375285,550545,375285v-1270,1270,,3810,-1270,5080c548005,381635,545465,380365,544195,380365v-1270,1270,,2540,,2540c541655,384175,534035,380365,530225,385445v-10160,1270,-20320,8890,-30480,3810l499745,391795r-2540,c488315,401955,475615,403225,465455,410845v-2540,-1270,-2540,-3810,-3810,-1270l461645,412115r-2540,c459105,412115,459105,413385,459105,413385v-5080,-1270,-7620,-2540,-8890,1270c447675,412115,454025,410845,451485,409575v-3810,1270,-2540,1270,-3810,-1270c446405,408305,446405,408305,445135,408305v3810,,17780,-8890,6350,-7620c454025,398145,457835,398145,459105,396875v-1270,1270,-1270,2540,,2540l459105,398145r1270,c466725,401955,469265,394335,475615,395605r,-2540l478155,393065v2540,-2540,3810,-3810,3810,1270c481965,389255,487045,395605,487045,393065v,-3810,3810,-2540,-2540,-3810c489585,385445,490855,389255,497205,387985r,-2540l499745,385445v1270,-1270,2540,,3810,-1270l502285,381635r1270,-1270c502285,380365,502285,379095,501015,379095v,-1270,1270,-1270,1270,-2540c503555,376555,503555,377825,504825,377825r2540,-1270l509905,377825v6350,-3810,13970,-5080,21590,1270c528955,375285,531495,376555,534035,371475v-2540,-1270,-2540,-2540,-2540,-5080l535305,363855v6350,-3810,13970,-7620,21590,-7620c559435,353695,559435,352425,559435,349885v,,,,-1270,c559435,348615,561975,348615,563245,346075v,-1270,-1270,-2540,-1270,-3810c561975,342265,561975,342265,561975,342265v,,,,,c564515,339725,568325,338455,573405,337185r,c573405,337185,573405,337185,573405,337185v,,,,1270,c574675,337185,574675,338455,574675,338455v1270,1270,1270,2540,2540,3810c578485,342265,579755,342265,581025,342265r-5080,-5080c575945,337185,575945,337185,575945,337185v2540,-2540,5080,-3810,8890,-3810c587375,332105,589915,332105,591185,330835v1270,,1270,-1270,,-2540c591185,327025,589915,327025,588645,328295v-1270,1270,-3810,2540,-6350,2540c578485,332105,575945,333375,573405,335915v,,,,,l572135,335915v-3810,1270,-8890,2540,-11430,5080c556895,339725,553085,342265,549275,344805v,,,,,c541655,344805,535305,348615,527685,352425r,c509905,356235,493395,365125,476885,371475v-10160,3810,-26670,6350,-35560,15240c434975,385445,427355,387985,422275,393065v-2540,1270,-5080,,-6350,1270c414655,394335,414655,396875,414655,398145v-1270,1270,-3810,,-6350,1270c403225,401955,400685,409575,391795,404495v-10160,13970,-26670,7620,-38100,16510c352425,419735,349885,419735,348615,418465v-1270,1270,-7620,5080,-8890,5080c333375,426085,324485,424815,318135,428625v-1270,,-2540,3810,-3810,5080c311785,434975,307975,434975,305435,437515v3810,3810,-2540,7620,-7620,6350l297815,446405r-2540,c294005,447675,294005,445135,290195,445135v,-1270,-1270,-6350,2540,-5080l292735,437515r2540,c299085,433705,300355,433705,304165,427355v8890,3810,15240,-1270,21590,-5080l324485,419735r1270,-1270c324485,418465,325755,417195,325755,415925r-2540,l323215,413385v-1270,,-1270,,-1270,l325755,409575v-3810,-1270,-7620,2540,-6350,5080l316865,413385v-1270,,-2540,1270,-2540,2540c315595,415925,318135,415925,319405,417195v-1270,1270,-3810,,-3810,2540c313055,417195,310515,415925,306705,415925v,,,,,-1270c306705,414655,307975,412115,307975,410845v-2540,-1270,-3810,-2540,-5080,-3810c300355,405765,297815,405765,296545,407035v-1270,1270,-2540,3810,-2540,6350c296545,412115,297815,409575,297815,409575v3810,,5080,1270,7620,2540c304165,413385,302895,415925,304165,417195r-1270,c301625,421005,296545,424815,295275,422275r-2540,l292735,419735v-2540,-1270,-2540,2540,-6350,c285115,415925,287655,418465,288925,414655r-1270,-1270l288925,412115v-6350,,-12700,1270,-17780,6350c264795,415925,254635,415925,252095,424815v-5080,,-5080,-3810,-8890,-2540l243205,423545r-1270,1270c239395,432435,231775,426085,227965,428625v,-3810,7620,-3810,10160,-6350l239395,419735r1270,-2540c240665,415925,240665,414655,241935,412115v1270,-1270,3810,,5080,1270c243205,410845,248285,405765,240665,401955v1270,-3810,5080,-1270,6350,-6350c243205,391795,241935,395605,239395,395605v2540,-3810,6350,-2540,6350,-7620c257175,385445,266065,380365,276225,375285v,-2540,-2540,-1270,-3810,-1270l271145,375285r-1270,-1270c267335,374015,264795,372745,267335,371475r3810,3810c271145,374015,271145,372745,271145,372745v-1270,-1270,-2540,-1270,-3810,-2540l269875,370205v1270,-3810,5080,-1270,6350,-3810l281305,370205v-1270,-1270,,-3810,-1270,-6350c278765,363855,277495,363855,274955,363855r,-2540c271145,357505,277495,349885,282575,352425r,-2540l283845,349885v1270,2540,2540,3810,3810,5080c290195,356235,294005,356235,297815,354965v1270,,2540,-1270,2540,-1270c300355,352425,300355,352425,299085,352425r-1270,c292735,353695,287655,353695,283845,349885v,-1270,,-1270,,-1270c295275,348615,301625,340995,313055,332105r,c315595,332105,316865,330835,319405,329565v1270,-1270,3810,-2540,5080,-2540c325755,327025,327025,325755,325755,324485v,-1270,-1270,-1270,-2540,-1270c320675,323215,318135,324485,315595,327025v-1270,1270,-2540,2540,-5080,2540c310515,329565,310515,329565,310515,329565r,c304165,327025,301625,333375,296545,332105r,2540l295275,333375v-1270,1270,-2540,1270,-3810,1270l288925,335915r-2540,-1270c285115,335915,286385,337185,286385,338455v-2540,-1270,-3810,,-5080,-1270l281305,339725r-1270,-1270c278765,339725,276225,337185,274955,338455r1270,l276225,339725v1270,,1270,,2540,c278765,346075,269875,344805,264795,346075v2540,-3810,6350,-2540,8890,-5080l272415,340995r,-1270c269875,337185,277495,334645,280035,335915r1270,-1270l281305,337185v1270,,2540,-1270,3810,-2540c283845,333375,285115,333375,285115,333375r2540,-1270l290195,333375v1270,,2540,-2540,3810,-2540l294005,328295r1270,1270c300355,323215,307975,321945,314325,319405v,-2540,-2540,-1270,-3810,-1270c313055,313055,318135,313055,321945,309245v5080,,-1270,3810,3810,5080c328295,313055,330835,309245,335915,311785v,-7620,3810,-2540,8890,-5080c344805,302895,343535,299085,349885,300355v1270,-2540,,-2540,1270,-5080l348615,295275r,-2540c348615,288925,343535,292735,346075,288925v-1270,,-2540,2540,-3810,3810c333375,292735,324485,304165,316865,297815v-3810,2540,-8890,1270,-10160,6350c302895,300355,297815,305435,296545,300355v-2540,,,2540,-2540,1270l294005,304165r-1270,-1270c290195,309245,281305,313055,280035,310515v3810,-1270,1270,-3810,5080,-6350c288925,306705,290195,304165,291465,302895v-1270,,-2540,-1270,-1270,-2540l290195,297815v1270,2540,2540,2540,3810,2540l295275,300355v,-1270,-1270,-2540,-2540,-1270l291465,297815v2540,-1270,3810,-3810,6350,-2540c299085,290195,300355,287655,304165,285115v2540,1270,-1270,3810,,6350c311785,286385,319405,282575,328295,278765r-1270,c329565,277495,330835,276225,330835,273685v,,-1270,-1270,-1270,-1270l327025,277495v-6350,-5080,-13970,-1270,-21590,-1270c304165,274955,304165,273685,304165,271145v5080,-3810,10160,-7620,16510,-6350c325755,260985,330835,255905,338455,257175v1270,-1270,,-2540,,-3810c342265,252095,340995,255905,343535,254635v,-1270,,-2540,,-3810c347345,249555,344805,252095,348615,253365v2540,-1270,-1270,-8890,7620,-3810c356235,245745,360045,245745,362585,244475v2540,-2540,-3810,-3810,-1270,-6350c363855,239395,365125,236855,367665,234315r-1270,-1270c367665,233045,368935,233045,370205,233045v1270,-1270,2540,-2540,2540,-5080l372745,225425r2540,c377825,221615,381635,222885,385445,220345v1270,,,1270,,2540c390525,221615,395605,216535,395605,213995v6350,-1270,16510,-2540,21590,-7620c418465,205105,419735,207645,419735,206375v2540,-1270,-1270,-6350,3810,-2540c427355,194945,436245,201295,437515,193675v13970,-3810,25400,-10160,38100,-16510l475615,174625r1270,-1270c476885,173355,476885,173355,476885,173355v3810,1270,6350,,8890,-1270c489585,169545,492125,168275,495935,168275v1270,,1270,-1270,1270,-1270c497205,165735,495935,165735,495935,165735v-5080,,-8890,2540,-11430,5080c481965,172085,479425,173355,476885,174625v-7620,-6350,-16510,2540,-24130,3810c451485,178435,452755,177165,452755,175895v-3810,1270,-6350,1270,-3810,5080c445135,182245,441325,179705,437515,180975v,3810,-1270,8890,-6350,6350l431165,189865r-2540,c427355,191135,426085,191135,424815,191135r-1270,1270l422275,191135v-1270,2540,-2540,-3810,-2540,-5080c422275,187325,423545,186055,423545,187325r1270,l426085,187325v,,1270,,1270,l428625,186055r1270,1270c432435,184785,432435,183515,432435,179705r-2540,l431165,178435v-5080,,1270,-3810,-3810,-5080c426085,175895,421005,178435,421005,174625v-1270,3810,-8890,5080,-12700,5080c408305,179705,407035,179705,407035,179705r-1270,1270l404495,179705v-1270,5080,-3810,3810,-7620,5080c398145,186055,398145,188595,396875,191135r-3810,-1270c394335,191135,395605,191135,396875,192405v,,,,,l399415,192405r-1270,1270c396875,194945,395605,194945,394335,194945v,-1270,,-1270,,-2540l393065,189865r2540,c395605,188595,395605,187325,393065,186055v-1270,6350,-6350,5080,-8890,8890c381635,193675,382905,192405,380365,191135v3810,-8890,17780,-2540,17780,-12700l396875,177165r1270,-1270c394335,170815,390525,168275,384175,165735v,2540,,3810,-2540,5080c379095,163195,370205,167005,365125,169545v2540,-8890,16510,-10160,19050,-20320c379095,151765,376555,151765,375285,147955v-5080,10160,-17780,5080,-24130,10160l353695,159385r-1270,2540c353695,163195,352425,163195,353695,164465v-1270,,-7620,-1270,-10160,l344805,165735r-1270,1270c346075,169545,347345,170815,348615,172085v-3810,1270,-2540,-1270,-6350,-2540l342265,172085r-2540,c338455,174625,332105,169545,335915,167005r,-2540l338455,164465v,-1270,-2540,-2540,-1270,-5080c330835,160655,332105,167005,325755,168275v-1270,3810,2540,,5080,2540c329565,178435,321945,177165,316865,179705v-5080,2540,-7620,8890,-12700,3810l301625,183515r1270,-1270c301625,180975,299085,180975,300355,179705r-2540,l297815,178435v3810,,6350,-1270,8890,-2540c309245,174625,310515,174625,313055,173355v,,1270,-1270,,-1270c313055,172085,311785,170815,311785,172085v-1270,1270,-3810,1270,-6350,2540c302895,175895,299085,177165,296545,178435r,-1270c295275,178435,291465,174625,290195,177165r1270,1270l288925,178435v-8890,2540,-17780,5080,-25400,10160c269875,179705,280035,182245,286385,175895r,-1270l287655,174625v1270,-1270,,-1270,-1270,-1270c290195,170815,294005,170815,299085,172085v1270,-3810,-5080,1270,-1270,-3810c300355,165735,300355,168275,302895,169545v3810,,3810,-6350,8890,-2540c315595,163195,313055,163195,314325,158115r-2540,l311785,155575v-2540,-1270,-3810,-1270,-5080,-1270c304165,150495,313055,149225,305435,146685v3810,-6350,13970,-7620,17780,-7620c321945,135255,333375,132715,334645,135255r2540,l338455,136525v5080,1270,2540,-2540,5080,-6350l343535,127635r1270,1270c348615,127635,352425,126365,354965,121285v-3810,-1270,-5080,1270,-8890,l346075,123825r-2540,c342265,123825,340995,125095,338455,123825r-1270,-1270l338455,121285v-5080,,-16510,7620,-17780,1270c325755,126365,328295,120015,325755,117475v6350,1270,8890,-3810,15240,-2540c338455,114935,339725,112395,339725,111125v3810,2540,5080,-3810,7620,-3810c351155,106045,357505,107315,360045,102235v2540,1270,1270,2540,2540,2540c365125,103505,367665,99695,370205,98425v1270,1270,3810,1270,5080,2540l375285,98425r2540,c381635,93345,386715,94615,390525,92075v1270,-3810,-3810,-5080,,-8890l387985,83185r,-2540c381635,80645,377825,88265,370205,84455v-5080,5080,-10160,7620,-17780,6350c353695,97155,342265,93345,335915,97155v-1270,1270,-1270,3810,-3810,3810c328295,102235,321945,102235,318135,104775v-3810,-5080,6350,-2540,1270,-8890c321945,90805,325755,89535,329565,90805v,-1270,1270,-2540,1270,-3810c338455,86995,344805,83185,351155,79375v8890,-1270,19050,-3810,25400,-10160l374015,69215r1270,-1270c375285,67945,374015,67945,374015,67945v2540,-7620,13970,-13970,22860,-12700c396875,53975,396875,51435,398145,50165r-1270,-2540l398145,46355v-2540,-1270,-2540,-6350,1270,-3810c399415,43815,399415,43815,399415,45085r,2540l399415,50165v7620,,12700,-2540,20320,-1270c422275,41275,428625,47625,431165,38735v11430,-1270,25400,-6350,31750,-13970l461645,23495r1270,-1270c464185,20955,462915,19685,462915,18415r-1270,l461645,17145v-3810,,-7620,,-10160,5080c447675,22225,442595,23495,438785,24765r,2540l436245,27305v-1270,-1270,-1270,,-1270,c433705,27305,433705,26035,432435,26035v,-1270,1270,-1270,1270,-2540l431165,23495r,-2540c427355,19685,423545,20955,424815,23495r2540,l426085,24765v1270,,1270,1270,2540,1270c428625,27305,427355,27305,427355,28575v-1270,,-2540,-1270,-1270,-2540l424815,26035r-1270,-1270c422275,24765,419735,24765,418465,23495v-1270,2540,-2540,1270,-2540,5080c413385,29845,410845,29845,407035,28575v,1270,,3810,-1270,3810l405765,34925r-1270,-1270c403225,36195,400685,36195,401955,38735v-2540,1270,-6350,1270,-10160,2540l391795,43815r-2540,c387985,48895,382905,46355,385445,42545r-1270,-2540l382905,38735v-2540,,-5080,1270,-7620,2540l375285,43815r-1270,-1270c370205,46355,366395,46355,361315,47625v1270,-5080,6350,-1270,8890,-5080c365125,41275,372745,40005,370205,36195v-3810,-1270,-7620,,-10160,3810c358775,38735,360045,36195,361315,36195v-3810,-2540,-8890,1270,-13970,2540c342265,40005,339725,40005,334645,42545v-2540,-2540,3810,-6350,-2540,-7620c321945,41275,316865,45085,305435,46355v,3810,2540,5080,1270,8890c297815,59055,288925,56515,282575,57785r-1270,l280035,56515v-1270,-1270,-3810,-1270,-5080,-2540c271145,55245,274955,56515,271145,57785v-3810,-2540,-6350,-1270,-8890,c263525,56515,263525,55245,262255,55245v-1270,1270,-3810,1270,-5080,1270c257175,55245,258445,53975,258445,52705r-2540,l255905,50165v-1270,,-2540,1270,-3810,1270c250825,51435,250825,50165,252095,50165r-1270,l250825,48895v-5080,,-8890,3810,-13970,2540c239395,59055,225425,61595,219075,64135r,2540l217805,65405v-1270,2540,-3810,2540,-6350,2540c212725,64135,215265,67945,216535,62865v-2540,-1270,-10160,3810,-7620,-2540c205105,60325,197485,62865,197485,65405r1270,1270l197485,67945v1270,,1270,1270,2540,1270c198755,71755,197485,71755,196215,71755r,2540l193675,74295v-1270,1270,-1270,,-2540,1270c189865,75565,189865,74295,188595,74295r-2540,l186055,71755v-1270,,-3810,2540,-1270,3810c179705,75565,175895,78105,173355,80645v-1270,-1270,-3810,-1270,-2540,-2540c167005,80645,163195,86995,156845,81915v-1270,5080,-8890,6350,-10160,5080l145415,86995r,-1270c145415,85725,145415,86995,145415,86995v-1270,,,-1270,,-2540c140335,81915,137795,86995,133985,85725v3810,-5080,6350,-3810,5080,-10160c131445,78105,122555,75565,117475,83185r1270,2540l123825,71755v3810,3810,5080,-1270,8890,1270c127635,80645,112395,76835,113665,86995v-3810,1270,-1270,-1270,-5080,-2540c106045,89535,100965,86995,98425,92075,93345,88265,95885,88265,89535,88265v2540,-3810,8890,,12700,-3810c103505,81915,102235,81915,103505,79375r-1270,-1270l102235,75565v-2540,-1270,-2540,2540,-5080,1270l97155,79375r-2540,c92075,79375,92075,84455,86995,81915v2540,-2540,1270,-1270,2540,-5080c90805,76835,90805,76835,92075,76835r,-2540l94615,74295v1270,-1270,,-1270,-1270,-1270c97155,70485,100965,69215,103505,66675v2540,1270,2540,2540,2540,3810c108585,67945,113665,66675,114935,57785v7620,,15240,-3810,21590,-7620l136525,47625r1270,1270c139065,45085,144145,48895,145415,45085v2540,-3810,,-5080,1270,-8890c141605,32385,140335,33655,135255,33655v-6350,3810,2540,8890,-2540,11430c128905,43815,120015,43815,117475,40005r-1270,l116205,38735v-3810,-2540,-5080,3810,-8890,2540c106045,45085,109855,48895,104775,50165v-1270,-1270,2540,-2540,1270,-6350c94615,46355,83185,51435,73025,56515v-1270,,,-1270,,-2540c55245,61595,37465,69215,18415,75565,15875,71755,13335,74295,12065,69215,20955,61595,31115,53975,43815,53975v1270,-2540,2540,-1270,3810,-3810l47625,50165v6350,-1270,8890,-2540,11430,-5080c64135,45085,66675,42545,69215,40005v2540,-1270,3810,-3810,6350,-3810c76835,37465,79375,37465,79375,38735v3810,,2540,-3810,6350,-6350c81915,32385,80645,26035,75565,31115r,c71755,31115,69215,33655,66675,36195v-2540,2540,-5080,5080,-8890,3810c57785,40005,56515,40005,56515,40005,55245,38735,55245,37465,53975,36195r2540,3810c56515,40005,56515,40005,55245,40005v-1270,2540,-3810,2540,-6350,2540c47625,42545,47625,42545,46355,43815v-2540,-1270,-2540,3810,-6350,1270c43815,40005,48895,37465,53975,37465r,-2540l56515,34925v5080,-2540,8890,-7620,16510,-5080c80645,19685,93345,20955,102235,14605r-1270,-1270l99695,10795v-1270,2540,-3810,2540,-6350,3810xm85725,1002665v-2540,-5080,,-6350,6350,-7620c90805,997585,90805,1001395,85725,1002665xm306705,760095v,,1270,-1270,2540,-1270c310515,756285,307975,758825,306705,760095v-1270,1270,-1270,,,xm221615,822325v-1270,1270,-1270,6350,-5080,3810c217805,823595,220345,822325,221615,822325xm803275,367665v-1270,2540,-2540,3810,-5080,3810c799465,367665,802005,366395,803275,367665xm771525,340995v1270,3810,2540,3810,2540,3810l775335,344805v1270,,1270,1270,2540,1270c777875,347345,776605,347345,776605,348615v-1270,,-1270,,-2540,c774065,348615,774065,347345,774065,347345r-2540,l771525,344805v-2540,,-3810,2540,-7620,2540c765175,343535,768985,339725,771525,340995xm462915,564515v-2540,7620,-6350,-1270,,l462915,564515xm528955,349885v6350,-3810,12700,-7620,20320,-7620c549275,342265,550545,342265,550545,342265v1270,-1270,3810,-2540,6350,-2540l554355,344805v,,,-1270,-1270,-1270c551815,343535,551815,344805,551815,346075v,1270,,2540,,3810c544195,349885,537845,353695,530225,357505r-5080,2540l525145,360045v-6350,-5080,-7620,3810,-13970,c516255,353695,525145,357505,528955,349885xm423545,412115v-2540,-1270,-2540,-2540,-2540,-3810c423545,408305,426085,409575,423545,412115xm325755,649605v-2540,-1270,-2540,2540,-5080,c320675,647065,325755,645795,325755,649605xm415925,184785v-6350,1270,-2540,-6350,,l415925,184785xm393065,191135v-1270,2540,-1270,3810,-1270,5080c390525,194945,387985,194945,386715,193675v1270,-3810,3810,-2540,6350,-2540xm374015,220345r-3810,3810c368935,222885,371475,220345,374015,220345xm349885,170815v2540,1270,3810,,5080,1270c356235,175895,348615,173355,349885,170815xm332105,241935v-2540,-1270,-2540,3810,-5080,1270c327025,241935,332105,238125,332105,241935xm274955,302895v,1270,-1270,1270,-1270,2540c272415,305435,271145,305435,271145,305435v,-2540,1270,-3810,3810,-2540xm305435,93345v3810,1270,3810,-1270,3810,-1270l311785,92075v,,,2540,,-1270c314325,92075,314325,86995,318135,89535v-7620,2540,-7620,3810,-7620,3810l307975,93345v2540,3810,-3810,1270,-2540,xm299085,98425v-2540,2540,-6350,1270,-8890,2540c292735,97155,295275,97155,299085,98425xm273685,53975v,,-3810,-1270,-3810,c268605,50165,274955,52705,273685,53975xm266065,109855v1270,,1270,1270,2540,1270c268605,112395,267335,112395,267335,113665v-1270,,-1270,-1270,-2540,-1270c264795,111125,266065,111125,266065,109855xm268605,156845v-1270,2540,-2540,5080,-6350,2540c260985,158115,264795,154305,268605,156845xm259715,47625v,,-1270,-1270,,c250825,50165,260985,42545,259715,47625xm240665,363855v,1270,1270,3810,-1270,3810c239395,365125,238125,363855,240665,363855xm224155,173355v-1270,1270,-1270,3810,-3810,3810c220345,175895,220345,170815,224155,173355xm220345,390525v2540,3810,-1270,2540,6350,2540l227965,393065r,1270c229235,394335,229235,394335,230505,394335v1270,5080,-3810,3810,-6350,3810l224155,399415r-1270,c222885,400685,222885,403225,221615,403225v-2540,-5080,-2540,-7620,-1270,-12700xm222885,719455r2540,c225425,718185,226695,718185,226695,716915v1270,,1270,1270,2540,1270l229235,715645r2540,c233045,715645,234315,713105,235585,713105v-1270,2540,-2540,3810,-5080,3810l230505,719455r-2540,c227965,720725,225425,719455,225425,719455r,2540l222885,721995v-1270,3810,-3810,3810,-6350,3810c221615,720725,222885,719455,222885,719455xm217805,424815v-2540,-1270,-1270,5080,-5080,1270c212725,422275,219075,422275,217805,424815xm208915,428625v1270,2540,,5080,-3810,2540c205105,428625,206375,427355,208915,428625xm177165,744855v1270,6350,-6350,1270,,l177165,744855xm172085,779145r,l173355,779145v-1270,-2540,1270,-6350,5080,-6350c177165,774065,177165,775335,178435,775335r2540,c178435,776605,177165,777875,178435,780415r1270,c180975,779145,179705,779145,179705,779145r1270,-2540c187325,777875,192405,775335,196215,767715v2540,3810,8890,,5080,3810l202565,772795r-1270,1270c208915,776605,198755,781685,201295,775335r-2540,l198755,772795v-2540,-1270,-5080,-1270,-7620,2540l193675,775335r,2540c193675,777875,194945,777875,194945,777875v-1270,2540,-2540,3810,-3810,2540c191135,780415,191135,779145,191135,779145r-1270,-1270l189865,775335v-5080,,-6350,5080,-11430,3810l178435,781685r-1270,-1270c175895,781685,173355,781685,172085,781685v1270,,,-1270,,-2540xm125095,810895v,1270,,1270,1270,1270c126365,813435,125095,813435,125095,814705v-3810,1270,-2540,-5080,,-3810xm121285,878205v-2540,7620,-5080,-1270,,l121285,878205xm111125,814705v3810,2540,5080,,7620,1270c117475,818515,116205,821055,114935,822325v-3810,-2540,-3810,-5080,-3810,-7620xm89535,824865v2540,1270,2540,-1270,2540,-1270l94615,823595v,-2540,6350,-2540,5080,c94615,823595,94615,826135,94615,826135r-2540,c92075,827405,90805,827405,90805,828675v-1270,,-1270,-1270,-2540,-1270c89535,826135,89535,826135,89535,824865xm89535,887095v-2540,6350,-6350,-2540,,l89535,887095xm80645,81915v-1270,2540,-2540,5080,-6350,2540c75565,81915,78105,81915,80645,81915xm70485,907415v-1270,1270,-1270,1270,-2540,2540c65405,911225,64135,911225,61595,912495v-1270,,-1270,,-2540,c62865,908685,66675,907415,70485,907415xm31115,850265v-1270,,-1270,1270,-2540,1270c28575,851535,28575,850265,29845,850265v,,,,1270,xm28575,841375v-2540,-1270,-2540,2540,-5080,c24765,838835,29845,838835,28575,841375xm26035,852805v,,,,,l26035,852805r,xm26035,929005v,1270,-1270,1270,-1270,2540c24765,931545,24765,931545,24765,931545r,-1270c23495,930275,23495,930275,22225,930275v1270,-1270,2540,-2540,3810,-1270xm33655,935355v,1270,-1270,1270,-1270,2540c26035,940435,22225,940435,22225,940435v2540,-1270,6350,-3810,11430,-5080xe" filled="f" stroked="f">
                  <v:stroke joinstyle="miter"/>
                  <v:path arrowok="t" o:connecttype="custom" o:connectlocs="93345,14605;78105,12065;78105,14605;75565,14605;67945,18415;69215,14605;67945,13335;69215,12065;64135,9525;57785,15875;60325,19685;48895,20955;33655,31115;27305,26035;19685,28575;18415,36195;9525,40005;9525,991235;46355,975995;85725,956945;84455,959485;86995,962025;83185,962025;79375,969645;86995,969645;74295,978535;78105,979805;78105,982345;75565,983615;80645,984885;80645,983615;94615,982345;64135,996315;66675,998855;62865,998855;43815,1009015;42545,1009015;42545,1009015;33655,1015365;34925,1015365;9525,1025525;9525,1052195;45085,1035685;52705,1042035;46355,1048385;50165,1048385;50165,1050925;69215,1040765;64135,1031875;133985,1000125;151765,977265;151765,974725;151765,972185;141605,975995;107315,991235;103505,978535;114935,972185;114935,965835;95885,953135;92075,953135;92075,950595;85725,948055;81915,948055;81915,945515;61595,954405;60325,953135;57785,954405;31115,960755;56515,953135;57785,949325;61595,949325;62865,942975;59055,942975;59055,940435;67945,937895;70485,940435;70485,942975;83185,939165;84455,935355;85725,931545;84455,927735;84455,925195;88265,925195;84455,912495;93345,909955;90805,908685;145415,882015;169545,874395;169545,876935;173355,878205;175895,878205;174625,879475;179705,880745;179705,885825;221615,876935;217805,869315;211455,866775;213995,861695;211455,860425;211455,862965;208915,860425;180975,876935;180975,869315;170815,870585;180975,861695;178435,861695;219075,843915;225425,836295;231775,836295;233045,829945;233045,828675;263525,817245;292735,805815;294005,803275;291465,802005;262255,813435;234315,824865;233045,823595;230505,823595;230505,822325;245745,819785;247015,818515;245745,817245;231775,822325;231775,822325;230505,822325;238125,813435;235585,813435;235585,812165;241935,810895;258445,802005;259715,800735;258445,799465;241935,808355;236855,812165;236855,812165;234315,810895;253365,793115;255905,795655;273685,788035;296545,774065;297815,776605;307975,772795;314325,765175;321945,758825;330835,756285;329565,755015;330835,753745;329565,753745;335915,747395;333375,743585;339725,738505;342265,739775;342265,737235;343535,735965;339725,732155;361315,723265;360045,721995;361315,720725;353695,716915;324485,732155;304165,733425;287655,742315;286385,747395;276225,751205;273685,748665;262255,753745;263525,757555;252095,762635;249555,758825;231775,771525;227965,765175;216535,767715;229235,758825;226695,746125;234315,749935;241935,747395;236855,742315;244475,738505;244475,735965;247015,735965;255905,725805;254635,719455;240665,723265;249555,711835;258445,714375;258445,716915;259715,714375;260985,710565;259715,708025;260985,706755;260985,705485;269875,701675;271145,699135;268605,697865;258445,702945;258445,702945;255905,702945;295275,680085;295275,678815;296545,677545;299085,676275;301625,676275;301625,678815;324485,672465;337185,659765;334645,659765;335915,658495;335915,655955;332105,654685;334645,652145;334645,649605;337185,653415;338455,654685;337185,655955;338455,655955;339725,655955;340995,657225;351155,650875;349885,650875;348615,649605;347345,649605;354965,644525;351155,640715;353695,635635;370205,629285;368935,629285;368935,628015;372745,621665;375285,624205;377825,624205;376555,625475;385445,615315;403225,608965;408305,602615;408305,600075;409575,601345;410845,601345;412115,597535;424815,598805;424815,597535;426085,597535;424815,592455;428625,593725;429895,589915;450215,586105;448945,578485;457835,581025;470535,567055;470535,572135;470535,565785;470535,564515;469265,563245;474345,554355;478155,558165;488315,554355;499745,545465;501015,549275;503555,549275;503555,551815;509905,548005;506095,541655;516255,544195;516255,541655;517525,542925;535305,531495;534035,530225;535305,528955;532765,526415;564515,513715;572135,517525;596265,502285;597535,498475;610235,497205;633095,487045;655955,478155;677545,465455;672465,462915;683895,461645;686435,461645;687705,464185;690245,464185;696595,456565;696595,454025;704215,450215;708025,451485;711835,446405;711835,443865;714375,443865;714375,441325;716915,441325;716915,438785;718185,437515;715645,432435;723265,432435;718185,438785;718185,441325;716915,442595;716915,446405;710565,445135;714375,448945;718185,447675;718185,450215;730885,442595;744855,438785;743585,437515;744855,436245;748665,433705;749935,434975;749935,437515;762635,431165;760095,432435;760095,429895;756285,428625;762635,427355;763905,426085;763905,428625;763905,431165;785495,423545;785495,417195;782955,417195;782955,415925;788035,414655;794385,409575;793115,408305;791845,408305;785495,405765;791845,408305;786765,412115;782955,414655;782955,414655;737235,424815;738505,429895;724535,431165;735965,422275;733425,421005;752475,415925;753745,408305;752475,408305;751205,408305;747395,407035;748665,404495;752475,405765;755015,405765;755015,408305;766445,408305;768985,403225;765175,399415;774065,393065;780415,395605;788035,390525;788035,387985;794385,387985;798195,382905;808355,377825;819785,379095;823595,374015;822325,372745;821055,370205;819785,367665;817245,367665;815975,366395;813435,366395;817245,363855;817245,365125;819785,365125;821055,366395;826135,368935;827405,371475;827405,374015;837565,368935;833755,367665;838835,362585;842645,366395;840105,360045;842645,352425;856615,344805;854075,344805;854075,343535;876935,338455;876935,337185;875665,337185;855345,344805;855345,343535;824865,348615;814705,353695;794385,361315;785495,354965;791845,347345;793115,352425;798195,346075;802005,347345;803275,342265;802005,340995;808355,340995;804545,340995;802005,338455;822325,333375;836295,320675;836295,318135;837565,316865;842645,313055;842645,310515;843915,311785;854075,305435;854075,302895;855345,301625;873125,296545;874395,295275;874395,294005;871855,295275;855345,301625;856615,299085;822325,307975;822325,310515;821055,309245;819785,311785;818515,309245;815975,309245;817245,307975;807085,315595;795655,318135;794385,318135;793115,318135;791845,316865;794385,316865;795655,313055;791845,313055;790575,315595;789305,314325;760095,320675;756285,314325;751205,315595;751205,318135;748665,318135;744855,320675;744855,318135;742315,318135;742315,315595;708025,323215;705485,328295;700405,329565;688975,327025;690245,332105;675005,332105;676275,334645;661035,342265;652145,343535;653415,346075;652145,347345;653415,349885;649605,349885;647065,349885;647065,347345;610235,358775;597535,362585;593725,366395;588645,363855;563245,374015;550545,375285;549275,380365;544195,380365;544195,382905;530225,385445;499745,389255;499745,391795;497205,391795;465455,410845;461645,409575;461645,412115;459105,412115;459105,413385;450215,414655;451485,409575;447675,408305;445135,408305;451485,400685;459105,396875;459105,399415;459105,398145;460375,398145;475615,395605;475615,393065;478155,393065;481965,394335;487045,393065;484505,389255;497205,387985;497205,385445;499745,385445;503555,384175;502285,381635;503555,380365;501015,379095;502285,376555;504825,377825;507365,376555;509905,377825;531495,379095;534035,371475;531495,366395;535305,363855;556895,356235;559435,349885;558165,349885;563245,346075;561975,342265;561975,342265;561975,342265;573405,337185;573405,337185;573405,337185;574675,337185;574675,338455;577215,342265;581025,342265;575945,337185;575945,337185;584835,333375;591185,330835;591185,328295;588645,328295;582295,330835;573405,335915;573405,335915;572135,335915;560705,340995;549275,344805;549275,344805;527685,352425;527685,352425;476885,371475;441325,386715;422275,393065;415925,394335;414655,398145;408305,399415;391795,404495;353695,421005;348615,418465;339725,423545;318135,428625;314325,433705;305435,437515;297815,443865;297815,446405;295275,446405;290195,445135;292735,440055;292735,437515;295275,437515;304165,427355;325755,422275;324485,419735;325755,418465;325755,415925;323215,415925;323215,413385;321945,413385;325755,409575;319405,414655;316865,413385;314325,415925;319405,417195;315595,419735;306705,415925;306705,414655;307975,410845;302895,407035;296545,407035;294005,413385;297815,409575;305435,412115;304165,417195;302895,417195;295275,422275;292735,422275;292735,419735;286385,419735;288925,414655;287655,413385;288925,412115;271145,418465;252095,424815;243205,422275;243205,423545;241935,424815;227965,428625;238125,422275;239395,419735;240665,417195;241935,412115;247015,413385;240665,401955;247015,395605;239395,395605;245745,387985;276225,375285;272415,374015;271145,375285;269875,374015;267335,371475;271145,375285;271145,372745;267335,370205;269875,370205;276225,366395;281305,370205;280035,363855;274955,363855;274955,361315;282575,352425;282575,349885;283845,349885;287655,354965;297815,354965;300355,353695;299085,352425;297815,352425;283845,349885;283845,348615;313055,332105;313055,332105;319405,329565;324485,327025;325755,324485;323215,323215;315595,327025;310515,329565;310515,329565;310515,329565;296545,332105;296545,334645;295275,333375;291465,334645;288925,335915;286385,334645;286385,338455;281305,337185;281305,339725;280035,338455;274955,338455;276225,338455;276225,339725;278765,339725;264795,346075;273685,340995;272415,340995;272415,339725;280035,335915;281305,334645;281305,337185;285115,334645;285115,333375;287655,332105;290195,333375;294005,330835;294005,328295;295275,329565;314325,319405;310515,318135;321945,309245;325755,314325;335915,311785;344805,306705;349885,300355;351155,295275;348615,295275;348615,292735;346075,288925;342265,292735;316865,297815;306705,304165;296545,300355;294005,301625;294005,304165;292735,302895;280035,310515;285115,304165;291465,302895;290195,300355;290195,297815;294005,300355;295275,300355;292735,299085;291465,297815;297815,295275;304165,285115;304165,291465;328295,278765;327025,278765;330835,273685;329565,272415;327025,277495;305435,276225;304165,271145;320675,264795;338455,257175;338455,253365;343535,254635;343535,250825;348615,253365;356235,249555;362585,244475;361315,238125;367665,234315;366395,233045;370205,233045;372745,227965;372745,225425;375285,225425;385445,220345;385445,222885;395605,213995;417195,206375;419735,206375;423545,203835;437515,193675;475615,177165;475615,174625;476885,173355;476885,173355;485775,172085;495935,168275;497205,167005;495935,165735;484505,170815;476885,174625;452755,178435;452755,175895;448945,180975;437515,180975;431165,187325;431165,189865;428625,189865;424815,191135;423545,192405;422275,191135;419735,186055;423545,187325;424815,187325;426085,187325;427355,187325;428625,186055;429895,187325;432435,179705;429895,179705;431165,178435;427355,173355;421005,174625;408305,179705;407035,179705;405765,180975;404495,179705;396875,184785;396875,191135;393065,189865;396875,192405;396875,192405;399415,192405;398145,193675;394335,194945;394335,192405;393065,189865;395605,189865;393065,186055;384175,194945;380365,191135;398145,178435;396875,177165;398145,175895;384175,165735;381635,170815;365125,169545;384175,149225;375285,147955;351155,158115;353695,159385;352425,161925;353695,164465;343535,164465;344805,165735;343535,167005;348615,172085;342265,169545;342265,172085;339725,172085;335915,167005;335915,164465;338455,164465;337185,159385;325755,168275;330835,170815;316865,179705;304165,183515;301625,183515;302895,182245;300355,179705;297815,179705;297815,178435;306705,175895;313055,173355;313055,172085;311785,172085;305435,174625;296545,178435;296545,177165;290195,177165;291465,178435;288925,178435;263525,188595;286385,175895;286385,174625;287655,174625;286385,173355;299085,172085;297815,168275;302895,169545;311785,167005;314325,158115;311785,158115;311785,155575;306705,154305;305435,146685;323215,139065;334645,135255;337185,135255;338455,136525;343535,130175;343535,127635;344805,128905;354965,121285;346075,121285;346075,123825;343535,123825;338455,123825;337185,122555;338455,121285;320675,122555;325755,117475;340995,114935;339725,111125;347345,107315;360045,102235;362585,104775;370205,98425;375285,100965;375285,98425;377825,98425;390525,92075;390525,83185;387985,83185;387985,80645;370205,84455;352425,90805;335915,97155;332105,100965;318135,104775;319405,95885;329565,90805;330835,86995;351155,79375;376555,69215;374015,69215;375285,67945;374015,67945;396875,55245;398145,50165;396875,47625;398145,46355;399415,42545;399415,45085;399415,47625;399415,50165;419735,48895;431165,38735;462915,24765;461645,23495;462915,22225;462915,18415;461645,18415;461645,17145;451485,22225;438785,24765;438785,27305;436245,27305;434975,27305;432435,26035;433705,23495;431165,23495;431165,20955;424815,23495;427355,23495;426085,24765;428625,26035;427355,28575;426085,26035;424815,26035;423545,24765;418465,23495;415925,28575;407035,28575;405765,32385;405765,34925;404495,33655;401955,38735;391795,41275;391795,43815;389255,43815;385445,42545;384175,40005;382905,38735;375285,41275;375285,43815;374015,42545;361315,47625;370205,42545;370205,36195;360045,40005;361315,36195;347345,38735;334645,42545;332105,34925;305435,46355;306705,55245;282575,57785;281305,57785;280035,56515;274955,53975;271145,57785;262255,57785;262255,55245;257175,56515;258445,52705;255905,52705;255905,50165;252095,51435;252095,50165;250825,50165;250825,48895;236855,51435;219075,64135;219075,66675;217805,65405;211455,67945;216535,62865;208915,60325;197485,65405;198755,66675;197485,67945;200025,69215;196215,71755;196215,74295;193675,74295;191135,75565;188595,74295;186055,74295;186055,71755;184785,75565;173355,80645;170815,78105;156845,81915;146685,86995;145415,86995;145415,85725;145415,86995;145415,84455;133985,85725;139065,75565;117475,83185;118745,85725;123825,71755;132715,73025;113665,86995;108585,84455;98425,92075;89535,88265;102235,84455;103505,79375;102235,78105;102235,75565;97155,76835;97155,79375;94615,79375;86995,81915;89535,76835;92075,76835;92075,74295;94615,74295;93345,73025;103505,66675;106045,70485;114935,57785;136525,50165;136525,47625;137795,48895;145415,45085;146685,36195;135255,33655;132715,45085;117475,40005;116205,40005;116205,38735;107315,41275;104775,50165;106045,43815;73025,56515;73025,53975;18415,75565;12065,69215;43815,53975;47625,50165;47625,50165;59055,45085;69215,40005;75565,36195;79375,38735;85725,32385;75565,31115;75565,31115;66675,36195;57785,40005;56515,40005;53975,36195;56515,40005;55245,40005;48895,42545;46355,43815;40005,45085;53975,37465;53975,34925;56515,34925;73025,29845;102235,14605;100965,13335;99695,10795;93345,14605;85725,1002665;92075,995045;85725,1002665;306705,760095;309245,758825;306705,760095;306705,760095;221615,822325;216535,826135;221615,822325;803275,367665;798195,371475;803275,367665;771525,340995;774065,344805;775335,344805;777875,346075;776605,348615;774065,348615;774065,347345;771525,347345;771525,344805;763905,347345;771525,340995;462915,564515;462915,564515;462915,564515;528955,349885;549275,342265;550545,342265;556895,339725;554355,344805;553085,343535;551815,346075;551815,349885;530225,357505;525145,360045;525145,360045;511175,360045;528955,349885;423545,412115;421005,408305;423545,412115;325755,649605;320675,649605;325755,649605;415925,184785;415925,184785;415925,184785;393065,191135;391795,196215;386715,193675;393065,191135;374015,220345;370205,224155;374015,220345;349885,170815;354965,172085;349885,170815;332105,241935;327025,243205;332105,241935;274955,302895;273685,305435;271145,305435;274955,302895;305435,93345;309245,92075;311785,92075;311785,90805;318135,89535;310515,93345;307975,93345;305435,93345;299085,98425;290195,100965;299085,98425;273685,53975;269875,53975;273685,53975;266065,109855;268605,111125;267335,113665;264795,112395;266065,109855;268605,156845;262255,159385;268605,156845;259715,47625;259715,47625;259715,47625;240665,363855;239395,367665;240665,363855;224155,173355;220345,177165;224155,173355;220345,390525;226695,393065;227965,393065;227965,394335;230505,394335;224155,398145;224155,399415;222885,399415;221615,403225;220345,390525;222885,719455;225425,719455;226695,716915;229235,718185;229235,715645;231775,715645;235585,713105;230505,716915;230505,719455;227965,719455;225425,719455;225425,721995;222885,721995;216535,725805;222885,719455;217805,424815;212725,426085;217805,424815;208915,428625;205105,431165;208915,428625;177165,744855;177165,744855;177165,744855;172085,779145;172085,779145;173355,779145;178435,772795;178435,775335;180975,775335;178435,780415;179705,780415;179705,779145;180975,776605;196215,767715;201295,771525;202565,772795;201295,774065;201295,775335;198755,775335;198755,772795;191135,775335;193675,775335;193675,777875;194945,777875;191135,780415;191135,779145;189865,777875;189865,775335;178435,779145;178435,781685;177165,780415;172085,781685;172085,779145;125095,810895;126365,812165;125095,814705;125095,810895;121285,878205;121285,878205;121285,878205;111125,814705;118745,815975;114935,822325;111125,814705;89535,824865;92075,823595;94615,823595;99695,823595;94615,826135;92075,826135;90805,828675;88265,827405;89535,824865;89535,887095;89535,887095;89535,887095;80645,81915;74295,84455;80645,81915;70485,907415;67945,909955;61595,912495;59055,912495;70485,907415;31115,850265;28575,851535;29845,850265;31115,850265;28575,841375;23495,841375;28575,841375;26035,852805;26035,852805;26035,852805;26035,852805;26035,929005;24765,931545;24765,931545;24765,930275;22225,930275;26035,929005;33655,935355;32385,937895;22225,940435;33655,93535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462" o:spid="_x0000_s1392" style="position:absolute;left:12553;top:63881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" path="m9525,12065l14605,9525v-1270,1270,-3810,2540,-5080,2540xe" filled="f" stroked="f">
                  <v:stroke joinstyle="miter"/>
                  <v:path arrowok="t" o:connecttype="custom" o:connectlocs="9525,12065;14605,9525;9525,12065" o:connectangles="0,0,0"/>
                </v:shape>
                <v:shape id="Freeform: Shape 10463" o:spid="_x0000_s1393" style="position:absolute;left:8947;top:60756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" path="m9525,12065v1270,,2540,-1270,3810,-2540l9525,12065xe" filled="f" stroked="f">
                  <v:stroke joinstyle="miter"/>
                  <v:path arrowok="t" o:connecttype="custom" o:connectlocs="9525,12065;13335,9525;9525,12065" o:connectangles="0,0,0"/>
                </v:shape>
                <v:shape id="Freeform: Shape 10464" o:spid="_x0000_s1394" style="position:absolute;left:12846;top:63944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" path="m9525,13335l20955,9525v-3810,,-8890,,-11430,3810xe" filled="f" stroked="f">
                  <v:stroke joinstyle="miter"/>
                  <v:path arrowok="t" o:connecttype="custom" o:connectlocs="9525,13335;20955,9525;9525,13335" o:connectangles="0,0,0"/>
                </v:shape>
                <v:shape id="Freeform: Shape 10465" o:spid="_x0000_s1395" style="position:absolute;left:12541;top:63893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" path="m10795,9525r,1270l9525,12065v,,1270,,1270,l10795,10795r,-1270xe" filled="f" stroked="f">
                  <v:stroke joinstyle="miter"/>
                  <v:path arrowok="t" o:connecttype="custom" o:connectlocs="10795,9525;10795,10795;9525,12065;10795,12065;10795,10795;10795,9525" o:connectangles="0,0,0,0,0,0"/>
                </v:shape>
                <v:shape id="Freeform: Shape 10466" o:spid="_x0000_s1396" style="position:absolute;left:12693;top:63995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" path="m9525,10795v2540,,6350,,8890,-1270l9525,10795xe" filled="f" stroked="f">
                  <v:stroke joinstyle="miter"/>
                  <v:path arrowok="t" o:connecttype="custom" o:connectlocs="9525,10795;18415,9525;9525,10795" o:connectangles="0,0,0"/>
                </v:shape>
                <v:shape id="Freeform: Shape 10467" o:spid="_x0000_s1397" style="position:absolute;left:11830;top:65176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" path="m17145,9525l9525,12065v2540,,5080,-1270,7620,-2540xe" filled="f" stroked="f">
                  <v:stroke joinstyle="miter"/>
                  <v:path arrowok="t" o:connecttype="custom" o:connectlocs="17145,9525;9525,12065;17145,9525" o:connectangles="0,0,0"/>
                </v:shape>
                <v:shape id="Freeform: Shape 10468" o:spid="_x0000_s1398" style="position:absolute;left:12782;top:63960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" path="m17145,11689r,l17145,10419v-1270,1270,-5080,-2540,-6350,l10795,12959,9525,11689v,,,1270,,1270l12065,14229r,2540c13335,16769,15875,16769,17145,11689xe" filled="f" stroked="f">
                  <v:stroke joinstyle="miter"/>
                  <v:path arrowok="t" o:connecttype="custom" o:connectlocs="17145,11689;17145,11689;17145,10419;10795,10419;10795,12959;9525,11689;9525,12959;12065,14229;12065,16769;17145,11689" o:connectangles="0,0,0,0,0,0,0,0,0,0"/>
                </v:shape>
                <v:shape id="Freeform: Shape 10469" o:spid="_x0000_s1399" style="position:absolute;left:9398;top:66344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" path="m10089,10795v1270,,1270,-1270,2540,-1270l10089,10795v-1270,,,,,xe" filled="f" stroked="f">
                  <v:stroke joinstyle="miter"/>
                  <v:path arrowok="t" o:connecttype="custom" o:connectlocs="10089,10795;12629,9525;10089,10795;10089,10795" o:connectangles="0,0,0,0"/>
                </v:shape>
                <v:shape id="Freeform: Shape 10470" o:spid="_x0000_s1400" style="position:absolute;left:7418;top:63685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" path="m10023,12563v1270,,1270,1270,2540,1270c12563,12563,12563,11293,12563,10023v-2540,-1270,-3810,,-2540,2540xe" filled="f" stroked="f">
                  <v:stroke joinstyle="miter"/>
                  <v:path arrowok="t" o:connecttype="custom" o:connectlocs="10023,12563;12563,13833;12563,10023;10023,12563" o:connectangles="0,0,0,0"/>
                </v:shape>
                <v:shape id="Freeform: Shape 10471" o:spid="_x0000_s1401" style="position:absolute;left:9734;top:66128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" path="m13335,12065v1270,-1270,1270,-2540,2540,-2540l9525,12065v1270,,2540,,3810,xe" filled="f" stroked="f">
                  <v:stroke joinstyle="miter"/>
                  <v:path arrowok="t" o:connecttype="custom" o:connectlocs="13335,12065;15875,9525;9525,12065;13335,12065" o:connectangles="0,0,0,0"/>
                </v:shape>
                <v:shape id="Freeform: Shape 10472" o:spid="_x0000_s1402" style="position:absolute;left:7278;top:65123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" path="m12563,14861r1270,-2540l16373,13591c21453,12321,15103,8511,13833,9781r-1270,2540l10023,12321v-1270,1270,,2540,2540,2540xe" filled="f" stroked="f">
                  <v:stroke joinstyle="miter"/>
                  <v:path arrowok="t" o:connecttype="custom" o:connectlocs="12563,14861;13833,12321;16373,13591;13833,9781;12563,12321;10023,12321;12563,14861" o:connectangles="0,0,0,0,0,0,0"/>
                </v:shape>
                <v:shape id="Freeform: Shape 10473" o:spid="_x0000_s1403" style="position:absolute;left:9112;top:64731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" path="m13335,14605l9525,9525v1270,1270,1270,2540,1270,3810c10795,13335,12065,13335,13335,14605xe" filled="f" stroked="f">
                  <v:stroke joinstyle="miter"/>
                  <v:path arrowok="t" o:connecttype="custom" o:connectlocs="13335,14605;9525,9525;10795,13335;13335,14605" o:connectangles="0,0,0,0"/>
                </v:shape>
                <v:shape id="Freeform: Shape 10474" o:spid="_x0000_s1404" style="position:absolute;left:9328;top:64643;width:127;height:254;visibility:visible;mso-wrap-style:square;v-text-anchor:middle" coordsize="127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" path="m9525,9525r1270,6350c10795,13335,12065,12065,9525,9525xe" filled="f" stroked="f">
                  <v:stroke joinstyle="miter"/>
                  <v:path arrowok="t" o:connecttype="custom" o:connectlocs="9525,9525;10795,15875;9525,9525" o:connectangles="0,0,0"/>
                </v:shape>
                <v:shape id="Freeform: Shape 10475" o:spid="_x0000_s1405" style="position:absolute;left:7651;top:64871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" path="m10795,14605v,-2540,-1270,-3810,-1270,-5080l10795,14605xe" filled="f" stroked="f">
                  <v:stroke joinstyle="miter"/>
                  <v:path arrowok="t" o:connecttype="custom" o:connectlocs="10795,14605;9525,9525;10795,14605" o:connectangles="0,0,0"/>
                </v:shape>
                <v:shape id="Freeform: Shape 10476" o:spid="_x0000_s1406" style="position:absolute;left:11804;top:63908;width:381;height:254;visibility:visible;mso-wrap-style:square;v-text-anchor:middle" coordsize="381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" path="m13335,19502r,c14605,18232,14605,18232,14605,18232v5080,-1270,8890,-2540,12700,-3810c31115,13152,33655,11882,37465,10612v-3810,-2540,-7620,,-11430,1270c22225,13152,18415,15692,13335,15692r,-1270c12065,14422,10795,14422,9525,15692r1270,1270l13335,19502v-1270,-1270,-1270,,,xe" filled="f" stroked="f">
                  <v:stroke joinstyle="miter"/>
                  <v:path arrowok="t" o:connecttype="custom" o:connectlocs="13335,19502;13335,19502;14605,18232;27305,14422;37465,10612;26035,11882;13335,15692;13335,14422;9525,15692;10795,16962;13335,19502;13335,19502" o:connectangles="0,0,0,0,0,0,0,0,0,0,0,0"/>
                </v:shape>
                <v:shape id="Freeform: Shape 10477" o:spid="_x0000_s1407" style="position:absolute;left:11779;top:63969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" path="m9525,14605l14605,9525v-2540,1270,-5080,3810,-5080,5080xe" filled="f" stroked="f">
                  <v:stroke joinstyle="miter"/>
                  <v:path arrowok="t" o:connecttype="custom" o:connectlocs="9525,14605;14605,9525;9525,14605" o:connectangles="0,0,0"/>
                </v:shape>
                <v:shape id="Freeform: Shape 10478" o:spid="_x0000_s1408" style="position:absolute;left:8893;top:64808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" path="m9777,18415v1270,,1270,,2540,l12317,15875r2540,c17397,14605,19937,14605,21207,10795v-1270,,-3810,,-5080,-1270l16127,12065,14857,10795v-2540,,-6350,6350,-5080,7620xe" filled="f" stroked="f">
                  <v:stroke joinstyle="miter"/>
                  <v:path arrowok="t" o:connecttype="custom" o:connectlocs="9777,18415;12317,18415;12317,15875;14857,15875;21207,10795;16127,9525;16127,12065;14857,10795;9777,18415" o:connectangles="0,0,0,0,0,0,0,0,0"/>
                </v:shape>
                <v:shape id="Freeform: Shape 10479" o:spid="_x0000_s1409" style="position:absolute;left:8950;top:64770;width:127;height:254;visibility:visible;mso-wrap-style:square;v-text-anchor:middle" coordsize="127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" path="m10477,15875r,-6350c9208,10795,9208,13335,10477,15875xe" filled="f" stroked="f">
                  <v:stroke joinstyle="miter"/>
                  <v:path arrowok="t" o:connecttype="custom" o:connectlocs="10477,15875;10477,9525;10477,15875" o:connectangles="0,0,0"/>
                </v:shape>
                <v:shape id="Freeform: Shape 10480" o:spid="_x0000_s1410" style="position:absolute;left:7867;top:61628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" path="m9525,12563v1270,,2540,1270,3810,1270c13335,12563,13335,11293,13335,10023v-2540,-1270,-2540,,-3810,2540xe" filled="f" stroked="f">
                  <v:stroke joinstyle="miter"/>
                  <v:path arrowok="t" o:connecttype="custom" o:connectlocs="9525,12563;13335,13833;13335,10023;9525,12563" o:connectangles="0,0,0,0"/>
                </v:shape>
                <v:shape id="Freeform: Shape 10481" o:spid="_x0000_s1411" style="position:absolute;left:8413;top:61864;width:381;height:254;visibility:visible;mso-wrap-style:square;v-text-anchor:middle" coordsize="381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" path="m9525,21907r,1271c19685,20637,24765,18097,31115,13017v1270,,1270,-1270,,-2539c31115,9207,29845,9207,28575,10478v-5080,3809,-11430,6350,-17780,7619l9525,21907xe" filled="f" stroked="f">
                  <v:stroke joinstyle="miter"/>
                  <v:path arrowok="t" o:connecttype="custom" o:connectlocs="9525,21907;9525,23178;31115,13017;31115,10478;28575,10478;10795,18097;9525,21907" o:connectangles="0,0,0,0,0,0,0"/>
                </v:shape>
                <v:shape id="Freeform: Shape 10482" o:spid="_x0000_s1412" style="position:absolute;left:8015;top:61923;width:127;height:254;visibility:visible;mso-wrap-style:square;v-text-anchor:middle" coordsize="127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" path="m11295,16042v1270,,,-3810,1270,-6350c8755,8422,8755,14772,11295,16042xe" filled="f" stroked="f">
                  <v:stroke joinstyle="miter"/>
                  <v:path arrowok="t" o:connecttype="custom" o:connectlocs="11295,16042;12565,9692;11295,16042" o:connectangles="0,0,0"/>
                </v:shape>
                <v:shape id="Freeform: Shape 10483" o:spid="_x0000_s1413" style="position:absolute;left:8578;top:61772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" path="m9525,12065v,2540,6350,,7620,-2540c15875,9525,14605,9525,13335,9525v-1270,1270,-2540,2540,-3810,2540xe" filled="f" stroked="f">
                  <v:stroke joinstyle="miter"/>
                  <v:path arrowok="t" o:connecttype="custom" o:connectlocs="9525,12065;17145,9525;13335,9525;9525,12065" o:connectangles="0,0,0,0"/>
                </v:shape>
                <v:shape id="Freeform: Shape 10484" o:spid="_x0000_s1414" style="position:absolute;left:7486;top:62506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" path="m9525,13673v2540,-1270,5080,-1270,6350,-3810c12065,8593,10795,11133,9525,13673xe" filled="f" stroked="f">
                  <v:stroke joinstyle="miter"/>
                  <v:path arrowok="t" o:connecttype="custom" o:connectlocs="9525,13673;15875,9863;9525,13673" o:connectangles="0,0,0"/>
                </v:shape>
                <v:shape id="Freeform: Shape 10485" o:spid="_x0000_s1415" style="position:absolute;left:8020;top:63345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" path="m9525,10969v7620,1270,5080,-3810,,l9525,10969xe" filled="f" stroked="f">
                  <v:stroke joinstyle="miter"/>
                  <v:path arrowok="t" o:connecttype="custom" o:connectlocs="9525,10969;9525,10969;9525,10969" o:connectangles="0,0,0"/>
                </v:shape>
                <v:shape id="Freeform: Shape 10486" o:spid="_x0000_s1416" style="position:absolute;left:8616;top:61620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" path="m9525,12065v5080,,8890,-2540,12700,-2540l9525,12065xe" filled="f" stroked="f">
                  <v:stroke joinstyle="miter"/>
                  <v:path arrowok="t" o:connecttype="custom" o:connectlocs="9525,12065;22225,9525;9525,12065" o:connectangles="0,0,0"/>
                </v:shape>
                <v:shape id="Freeform: Shape 10487" o:spid="_x0000_s1417" style="position:absolute;left:8235;top:61861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" path="m9525,12065v2540,,5080,1270,6350,-2540c13335,9525,10795,9525,9525,12065xe" filled="f" stroked="f">
                  <v:stroke joinstyle="miter"/>
                  <v:path arrowok="t" o:connecttype="custom" o:connectlocs="9525,12065;15875,9525;9525,12065" o:connectangles="0,0,0"/>
                </v:shape>
                <v:shape id="Freeform: Shape 10488" o:spid="_x0000_s1418" style="position:absolute;left:8426;top:61573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" path="m9525,12912v7620,,,-7620,,l9525,12912xe" filled="f" stroked="f">
                  <v:stroke joinstyle="miter"/>
                  <v:path arrowok="t" o:connecttype="custom" o:connectlocs="9525,12912;9525,12912;9525,12912" o:connectangles="0,0,0"/>
                </v:shape>
                <v:shape id="Freeform: Shape 10489" o:spid="_x0000_s1419" style="position:absolute;left:8631;top:62217;width:127;height:254;visibility:visible;mso-wrap-style:square;v-text-anchor:middle" coordsize="127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" path="m10625,9525v-3810,2540,3810,2540,,6350c14435,15875,14435,9525,10625,9525xe" filled="f" stroked="f">
                  <v:stroke joinstyle="miter"/>
                  <v:path arrowok="t" o:connecttype="custom" o:connectlocs="10625,9525;10625,15875;10625,9525" o:connectangles="0,0,0"/>
                </v:shape>
                <v:shape id="Freeform: Shape 10490" o:spid="_x0000_s1420" style="position:absolute;left:7308;top:67551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" path="m9525,12065v2540,,3810,-1270,5080,-2540l9525,12065v,,,,,xe" filled="f" stroked="f">
                  <v:stroke joinstyle="miter"/>
                  <v:path arrowok="t" o:connecttype="custom" o:connectlocs="9525,12065;14605,9525;9525,12065;9525,12065" o:connectangles="0,0,0,0"/>
                </v:shape>
                <v:shape id="Freeform: Shape 10491" o:spid="_x0000_s1421" style="position:absolute;left:7677;top:67360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" path="m14605,9525l9525,12065v2540,,5080,,5080,-2540xe" filled="f" stroked="f">
                  <v:stroke joinstyle="miter"/>
                  <v:path arrowok="t" o:connecttype="custom" o:connectlocs="14605,9525;9525,12065;14605,9525" o:connectangles="0,0,0"/>
                </v:shape>
                <v:shape id="Freeform: Shape 10492" o:spid="_x0000_s1422" style="position:absolute;left:7829;top:67284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" path="m9525,12065l17145,9525v-2540,,-5080,1270,-7620,2540xe" filled="f" stroked="f">
                  <v:stroke joinstyle="miter"/>
                  <v:path arrowok="t" o:connecttype="custom" o:connectlocs="9525,12065;17145,9525;9525,12065" o:connectangles="0,0,0"/>
                </v:shape>
                <v:shape id="Freeform: Shape 10493" o:spid="_x0000_s1423" style="position:absolute;left:8598;top:66802;width:127;height:254;visibility:visible;mso-wrap-style:square;v-text-anchor:middle" coordsize="127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" path="m10051,17145l11321,9525v-1270,2540,-2540,5080,-1270,7620xe" filled="f" stroked="f">
                  <v:stroke joinstyle="miter"/>
                  <v:path arrowok="t" o:connecttype="custom" o:connectlocs="10051,17145;11321,9525;10051,17145" o:connectangles="0,0,0"/>
                </v:shape>
                <v:shape id="Freeform: Shape 10494" o:spid="_x0000_s1424" style="position:absolute;left:8032;top:67043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" path="m14605,14605v1270,-1270,1270,-3810,3810,-5080l9525,14605v1270,,2540,,5080,xe" filled="f" stroked="f">
                  <v:stroke joinstyle="miter"/>
                  <v:path arrowok="t" o:connecttype="custom" o:connectlocs="14605,14605;18415,9525;9525,14605;14605,14605" o:connectangles="0,0,0,0"/>
                </v:shape>
                <v:shape id="Freeform: Shape 10495" o:spid="_x0000_s1425" style="position:absolute;left:7473;top:63432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" path="m9525,13748v1270,3810,5080,-6350,1270,-3810c12065,11208,9525,13748,9525,13748xe" filled="f" stroked="f">
                  <v:stroke joinstyle="miter"/>
                  <v:path arrowok="t" o:connecttype="custom" o:connectlocs="9525,13748;10795,9938;9525,13748" o:connectangles="0,0,0"/>
                </v:shape>
                <v:shape id="Freeform: Shape 10496" o:spid="_x0000_s1426" style="position:absolute;left:7651;top:68338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" path="m9525,12065v3810,,6350,-1270,8890,-2540l9525,12065xe" filled="f" stroked="f">
                  <v:stroke joinstyle="miter"/>
                  <v:path arrowok="t" o:connecttype="custom" o:connectlocs="9525,12065;18415,9525;9525,12065" o:connectangles="0,0,0"/>
                </v:shape>
                <v:shape id="Freeform: Shape 10497" o:spid="_x0000_s1427" style="position:absolute;left:7715;top:63449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" path="m9525,13335v2540,,6350,,7620,-3810c14605,9525,12065,9525,9525,13335xe" filled="f" stroked="f">
                  <v:stroke joinstyle="miter"/>
                  <v:path arrowok="t" o:connecttype="custom" o:connectlocs="9525,13335;17145,9525;9525,13335" o:connectangles="0,0,0"/>
                </v:shape>
                <v:shape id="Freeform: Shape 10498" o:spid="_x0000_s1428" style="position:absolute;left:6407;top:69354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" path="m15875,13335v-1270,,-2540,,-2540,c13335,13335,13335,13335,13335,12065,12065,10795,10795,10795,9525,9525r2540,3810c12065,13335,10795,14605,10795,14605v1270,1270,2540,1270,2540,l15875,17145v,-1270,-1270,-2540,-1270,-3810c14605,15875,15875,14605,15875,13335xe" filled="f" stroked="f">
                  <v:stroke joinstyle="miter"/>
                  <v:path arrowok="t" o:connecttype="custom" o:connectlocs="15875,13335;13335,13335;13335,12065;9525,9525;12065,13335;10795,14605;13335,14605;15875,17145;14605,13335;15875,13335" o:connectangles="0,0,0,0,0,0,0,0,0,0"/>
                </v:shape>
                <v:shape id="Freeform: Shape 10499" o:spid="_x0000_s1429" style="position:absolute;left:5962;top:69850;width:127;height:254;visibility:visible;mso-wrap-style:square;v-text-anchor:middle" coordsize="127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" path="m12065,9525v-2540,2540,,3810,-2540,7620c12065,15875,17145,10795,12065,9525xe" filled="f" stroked="f">
                  <v:stroke joinstyle="miter"/>
                  <v:path arrowok="t" o:connecttype="custom" o:connectlocs="12065,9525;9525,17145;12065,9525" o:connectangles="0,0,0"/>
                </v:shape>
                <v:shape id="Freeform: Shape 10500" o:spid="_x0000_s1430" style="position:absolute;left:4705;top:59791;width:127;height:254;visibility:visible;mso-wrap-style:square;v-text-anchor:middle" coordsize="127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" path="m9525,9525r1270,6350c9525,13335,10795,12065,9525,9525xe" filled="f" stroked="f">
                  <v:stroke joinstyle="miter"/>
                  <v:path arrowok="t" o:connecttype="custom" o:connectlocs="9525,9525;10795,15875;9525,9525" o:connectangles="0,0,0"/>
                </v:shape>
                <v:shape id="Freeform: Shape 10501" o:spid="_x0000_s1431" style="position:absolute;left:4629;top:59867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" path="m12065,9525v-1270,1270,-1270,2540,-2540,3810l14605,9525v-1270,,-1270,,-2540,xe" filled="f" stroked="f">
                  <v:stroke joinstyle="miter"/>
                  <v:path arrowok="t" o:connecttype="custom" o:connectlocs="12065,9525;9525,13335;14605,9525;12065,9525" o:connectangles="0,0,0,0"/>
                </v:shape>
                <v:shape id="Freeform: Shape 10502" o:spid="_x0000_s1432" style="position:absolute;left:5289;top:59778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" path="m9525,10795v2540,,3810,-1270,5080,-1270l9525,10795xe" filled="f" stroked="f">
                  <v:stroke joinstyle="miter"/>
                  <v:path arrowok="t" o:connecttype="custom" o:connectlocs="9525,10795;14605,9525;9525,10795" o:connectangles="0,0,0"/>
                </v:shape>
                <v:shape id="Freeform: Shape 10503" o:spid="_x0000_s1433" style="position:absolute;left:5471;top:70593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" path="m15461,10153v-13970,-3810,1270,11430,,l15461,10153xe" filled="f" stroked="f">
                  <v:stroke joinstyle="miter"/>
                  <v:path arrowok="t" o:connecttype="custom" o:connectlocs="15461,10153;15461,10153;15461,10153" o:connectangles="0,0,0"/>
                </v:shape>
                <v:shape id="Freeform: Shape 10504" o:spid="_x0000_s1434" style="position:absolute;left:5124;top:59715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" path="m10795,10795v,1270,,1270,-1270,2540l13335,9525v,,-1270,,-2540,1270xe" filled="f" stroked="f">
                  <v:stroke joinstyle="miter"/>
                  <v:path arrowok="t" o:connecttype="custom" o:connectlocs="10795,10795;9525,13335;13335,9525;10795,10795" o:connectangles="0,0,0,0"/>
                </v:shape>
                <v:shape id="Freeform: Shape 10505" o:spid="_x0000_s1435" style="position:absolute;left:5670;top:71285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" path="m9525,19685c18415,17145,23495,14605,23495,9525,18415,12065,9525,13335,9525,19685xe" filled="f" stroked="f">
                  <v:stroke joinstyle="miter"/>
                  <v:path arrowok="t" o:connecttype="custom" o:connectlocs="9525,19685;23495,9525;9525,19685" o:connectangles="0,0,0"/>
                </v:shape>
                <v:shape id="Freeform: Shape 10506" o:spid="_x0000_s1436" style="position:absolute;left:5499;top:71196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" path="m15207,9525v-13970,2540,2540,7620,,l15207,9525xe" filled="f" stroked="f">
                  <v:stroke joinstyle="miter"/>
                  <v:path arrowok="t" o:connecttype="custom" o:connectlocs="15207,9525;15207,9525;15207,9525" o:connectangles="0,0,0"/>
                </v:shape>
                <v:shape id="Freeform: Shape 10507" o:spid="_x0000_s1437" style="position:absolute;left:5772;top:59300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" path="m9525,11629r3810,-1270c12065,9089,9525,9089,9525,11629xe" filled="f" stroked="f">
                  <v:stroke joinstyle="miter"/>
                  <v:path arrowok="t" o:connecttype="custom" o:connectlocs="9525,11629;13335,10359;9525,11629" o:connectangles="0,0,0"/>
                </v:shape>
                <v:shape id="Freeform: Shape 10508" o:spid="_x0000_s1438" style="position:absolute;left:5200;top:59524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" path="m10795,9525v,,-1270,1270,-1270,2540l13335,9525v-1270,,-1270,,-2540,xe" filled="f" stroked="f">
                  <v:stroke joinstyle="miter"/>
                  <v:path arrowok="t" o:connecttype="custom" o:connectlocs="10795,9525;9525,12065;13335,9525;10795,9525" o:connectangles="0,0,0,0"/>
                </v:shape>
                <v:shape id="Freeform: Shape 10509" o:spid="_x0000_s1439" style="position:absolute;left:5607;top:59506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" path="m9525,11321r2540,-1270c10795,8781,9525,10051,9525,11321xe" filled="f" stroked="f">
                  <v:stroke joinstyle="miter"/>
                  <v:path arrowok="t" o:connecttype="custom" o:connectlocs="9525,11321;12065,10051;9525,11321" o:connectangles="0,0,0"/>
                </v:shape>
                <v:shape id="Freeform: Shape 10510" o:spid="_x0000_s1440" style="position:absolute;left:5518;top:59613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" path="m9525,13335l15875,9525v-1270,,-1270,,-2540,c12065,9525,10795,10795,9525,13335xe" filled="f" stroked="f">
                  <v:stroke joinstyle="miter"/>
                  <v:path arrowok="t" o:connecttype="custom" o:connectlocs="9525,13335;15875,9525;13335,9525;9525,13335" o:connectangles="0,0,0,0"/>
                </v:shape>
                <v:shape id="Freeform: Shape 10511" o:spid="_x0000_s1441" style="position:absolute;left:5467;top:59613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" path="m9525,13335v1270,2540,1270,1270,3810,1270l14605,14605r1270,1270c15875,14605,17145,13335,17145,12065r-2540,l14605,9525v-2540,,-3810,1270,-5080,3810xe" filled="f" stroked="f">
                  <v:stroke joinstyle="miter"/>
                  <v:path arrowok="t" o:connecttype="custom" o:connectlocs="9525,13335;13335,14605;14605,14605;15875,15875;17145,12065;14605,12065;14605,9525;9525,13335" o:connectangles="0,0,0,0,0,0,0,0"/>
                </v:shape>
                <v:shape id="Freeform: Shape 10512" o:spid="_x0000_s1442" style="position:absolute;left:5746;top:59474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" path="m15875,9525l9525,12065v2540,1270,5080,,6350,-2540xe" filled="f" stroked="f">
                  <v:stroke joinstyle="miter"/>
                  <v:path arrowok="t" o:connecttype="custom" o:connectlocs="15875,9525;9525,12065;15875,9525" o:connectangles="0,0,0"/>
                </v:shape>
                <v:shape id="Freeform: Shape 10513" o:spid="_x0000_s1443" style="position:absolute;left:5581;top:59524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" path="m12065,9525l9525,10795v1270,,1270,-1270,2540,-1270xe" filled="f" stroked="f">
                  <v:stroke joinstyle="miter"/>
                  <v:path arrowok="t" o:connecttype="custom" o:connectlocs="12065,9525;9525,10795;12065,9525" o:connectangles="0,0,0"/>
                </v:shape>
                <v:shape id="Freeform: Shape 10514" o:spid="_x0000_s1444" style="position:absolute;left:4629;top:59601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" path="m9525,12065v2540,-1270,6350,,8890,-2540l9525,12065xe" filled="f" stroked="f">
                  <v:stroke joinstyle="miter"/>
                  <v:path arrowok="t" o:connecttype="custom" o:connectlocs="9525,12065;18415,9525;9525,12065" o:connectangles="0,0,0"/>
                </v:shape>
                <v:shape id="Freeform: Shape 10515" o:spid="_x0000_s1445" style="position:absolute;left:4464;top:59604;width:1016;height:762;visibility:visible;mso-wrap-style:square;v-text-anchor:middle" coordsize="1016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" path="m28575,35878r2540,l32385,37148v1270,,1270,1270,2540,1270c34925,39688,33655,39688,33655,40957v-1270,,-1270,-1269,-2540,-1269l31115,42228r-2540,c27305,42228,27305,40957,26035,40957r-1270,l24765,39688c19685,40957,14605,42228,9525,44768r,22860c20955,63818,32385,60007,42545,53657r,-3809l41275,47307v-2540,-2539,10160,-6350,7620,-2539l50165,47307r,2541c56515,46038,64135,46038,69215,40957r,c69215,40957,70485,40957,70485,40957v1270,-1269,3810,-1269,6350,-2539c79375,37148,81915,35878,84455,34607r,c88265,33338,92075,32068,94615,29528l93345,28257r1270,-1269c94615,23178,93345,23178,90805,20638v,-1270,1270,-1270,1270,-2540l92075,18098v1270,-1270,2540,-1270,3810,-2541c97155,14288,99695,14288,100965,13018v1270,,1270,-1270,,-2540c100965,9207,99695,9207,98425,10478v-1270,1270,-2540,1270,-3810,2540c93345,14288,90805,15557,89535,16828r,c86995,15557,85725,16828,84455,20638v-1270,,-2540,-1270,-1270,-2540c80645,16828,84455,20638,80645,20638r1270,1269l83185,24448v2540,1270,2540,2540,2540,3809c84455,26988,84455,28257,84455,28257r1270,1271l84455,30798v,,,1270,,1270c83185,33338,80645,34607,78105,34607v-1270,,-3810,1271,-5080,2541c71755,37148,70485,37148,69215,35878v3810,-5080,10160,-1271,13970,-7621l80645,28257r1270,-1269c81915,25718,81915,25718,81915,24448r-2540,l76835,24448v-6350,2540,-8890,-1270,-15240,c60325,26988,61595,30798,57785,30798v-1270,-1270,,-2541,-2540,-3810c48895,28257,43815,34607,37465,33338r,2540l36195,34607v-5080,-1269,-6350,-1269,-7620,1271xe" filled="f" stroked="f">
                  <v:stroke joinstyle="miter"/>
                  <v:path arrowok="t" o:connecttype="custom" o:connectlocs="28575,35878;31115,35878;32385,37148;34925,38418;33655,40957;31115,39688;31115,42228;28575,42228;26035,40957;24765,40957;24765,39688;9525,44768;9525,67628;42545,53657;42545,49848;41275,47307;48895,44768;50165,47307;50165,49848;69215,40957;69215,40957;70485,40957;76835,38418;84455,34607;84455,34607;94615,29528;93345,28257;94615,26988;90805,20638;92075,18098;92075,18098;95885,15557;100965,13018;100965,10478;98425,10478;94615,13018;89535,16828;89535,16828;84455,20638;83185,18098;80645,20638;81915,21907;83185,24448;85725,28257;84455,28257;85725,29528;84455,30798;84455,32068;78105,34607;73025,37148;69215,35878;83185,28257;80645,28257;81915,26988;81915,24448;79375,24448;76835,24448;61595,24448;57785,30798;55245,26988;37465,33338;37465,35878;36195,34607;28575,35878" o:connectangles="0,0,0,0,0,0,0,0,0,0,0,0,0,0,0,0,0,0,0,0,0,0,0,0,0,0,0,0,0,0,0,0,0,0,0,0,0,0,0,0,0,0,0,0,0,0,0,0,0,0,0,0,0,0,0,0,0,0,0,0,0,0,0,0"/>
                </v:shape>
                <v:shape id="Freeform: Shape 10516" o:spid="_x0000_s1446" style="position:absolute;left:11118;top:63885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" path="m15875,10379c13335,7839,12065,11650,9525,12919v3810,2540,5080,,6350,-2540xe" filled="f" stroked="f">
                  <v:stroke joinstyle="miter"/>
                  <v:path arrowok="t" o:connecttype="custom" o:connectlocs="15875,10379;9525,12919;15875,10379" o:connectangles="0,0,0"/>
                </v:shape>
                <v:shape id="Freeform: Shape 10517" o:spid="_x0000_s1447" style="position:absolute;left:4476;top:59486;width:889;height:508;visibility:visible;mso-wrap-style:square;v-text-anchor:middle" coordsize="889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" path="m19685,32385v-2540,3810,-6350,6350,-10160,7620l9525,50165v7620,-3810,15240,-6350,22860,-7620l32385,40005r1270,1270c33655,40005,34925,38735,34925,37465r1270,-2540c36195,34925,36195,34925,36195,34925v,,,,,l37465,36195v,,,-1270,1270,-1270c46355,29845,55245,26035,64135,23495r,-1270c65405,22225,65405,23495,66675,22225v2540,1270,2540,2540,2540,3810c75565,26035,78105,17145,84455,19685v3810,-2540,-3810,-2540,-2540,-5080l80645,14605,79375,13335c76835,12065,78105,10795,75565,9525v-6350,2540,-6350,3810,-11430,8890l64135,18415c52705,22225,43815,26035,34925,31115r,c33655,31115,31115,31115,31115,33655,29845,28575,24765,32385,19685,32385xe" filled="f" stroked="f">
                  <v:stroke joinstyle="miter"/>
                  <v:path arrowok="t" o:connecttype="custom" o:connectlocs="19685,32385;9525,40005;9525,50165;32385,42545;32385,40005;33655,41275;34925,37465;36195,34925;36195,34925;36195,34925;37465,36195;38735,34925;64135,23495;64135,22225;66675,22225;69215,26035;84455,19685;81915,14605;80645,14605;79375,13335;75565,9525;64135,18415;64135,18415;34925,31115;34925,31115;31115,33655;19685,32385" o:connectangles="0,0,0,0,0,0,0,0,0,0,0,0,0,0,0,0,0,0,0,0,0,0,0,0,0,0,0"/>
                </v:shape>
                <v:shape id="Freeform: Shape 10518" o:spid="_x0000_s1448" style="position:absolute;left:5226;top:59309;width:762;height:381;visibility:visible;mso-wrap-style:square;v-text-anchor:middle" coordsize="762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" path="m37465,27305v1270,-2540,2540,-1270,3810,-3810c51435,22225,59055,18415,67945,15875v1270,-2540,-3810,-2540,-2540,-5080l64135,10795,62865,9525c51435,14605,38735,14605,29845,22225v-1270,2540,-1270,-2540,-5080,-2540c19685,23495,14605,24765,9525,28575r1270,1270l9525,31115v7620,6350,17780,-3810,27940,-3810xe" filled="f" stroked="f">
                  <v:stroke joinstyle="miter"/>
                  <v:path arrowok="t" o:connecttype="custom" o:connectlocs="37465,27305;41275,23495;67945,15875;65405,10795;64135,10795;62865,9525;29845,22225;24765,19685;9525,28575;10795,29845;9525,31115;37465,27305" o:connectangles="0,0,0,0,0,0,0,0,0,0,0,0"/>
                </v:shape>
                <v:shape id="Freeform: Shape 10519" o:spid="_x0000_s1449" style="position:absolute;left:8312;top:66938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" path="m17145,12382v,-3809,-7620,-3809,-7620,l12065,12382r,2541c15875,18732,14605,9843,17145,12382xe" filled="f" stroked="f">
                  <v:stroke joinstyle="miter"/>
                  <v:path arrowok="t" o:connecttype="custom" o:connectlocs="17145,12382;9525,12382;12065,12382;12065,14923;17145,12382" o:connectangles="0,0,0,0,0"/>
                </v:shape>
                <v:shape id="Freeform: Shape 10520" o:spid="_x0000_s1450" style="position:absolute;left:8225;top:66979;width:127;height:254;visibility:visible;mso-wrap-style:square;v-text-anchor:middle" coordsize="127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" path="m11833,9525v-5080,,,6350,-1270,7620c15643,17145,11833,10795,11833,9525xe" filled="f" stroked="f">
                  <v:stroke joinstyle="miter"/>
                  <v:path arrowok="t" o:connecttype="custom" o:connectlocs="11833,9525;10563,17145;11833,9525" o:connectangles="0,0,0"/>
                </v:shape>
                <v:shape id="Freeform: Shape 10521" o:spid="_x0000_s1451" style="position:absolute;left:8045;top:67906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" path="m24765,12065v-5080,,-10160,1270,-12700,c12065,10795,12065,10795,10795,9525v-1270,,-1270,,-1270,c9525,9525,9525,12065,9525,12065v,,1270,1270,1270,1270c15875,17145,20955,14605,24765,12065xe" filled="f" stroked="f">
                  <v:stroke joinstyle="miter"/>
                  <v:path arrowok="t" o:connecttype="custom" o:connectlocs="24765,12065;12065,12065;10795,9525;9525,9525;9525,12065;10795,13335;24765,12065" o:connectangles="0,0,0,0,0,0,0"/>
                </v:shape>
                <v:shape id="Freeform: Shape 10522" o:spid="_x0000_s1452" style="position:absolute;left:7512;top:67564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" path="m12065,13335v,-1270,1270,-1270,1270,-2540c12065,10795,12065,9525,10795,9525v,1270,-1270,1270,-1270,2540c10795,13335,10795,13335,12065,13335xe" filled="f" stroked="f">
                  <v:stroke joinstyle="miter"/>
                  <v:path arrowok="t" o:connecttype="custom" o:connectlocs="12065,13335;13335,10795;10795,9525;9525,12065;12065,13335" o:connectangles="0,0,0,0,0"/>
                </v:shape>
                <v:shape id="Freeform: Shape 10523" o:spid="_x0000_s1453" style="position:absolute;left:10991;top:60845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" path="m9525,10795l13335,9525v-1270,,-2540,1270,-3810,1270xe" filled="f" stroked="f">
                  <v:stroke joinstyle="miter"/>
                  <v:path arrowok="t" o:connecttype="custom" o:connectlocs="9525,10795;13335,9525;9525,10795" o:connectangles="0,0,0"/>
                </v:shape>
                <v:shape id="Freeform: Shape 10524" o:spid="_x0000_s1454" style="position:absolute;left:7954;top:68031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" path="m16075,18615v1270,1270,-1270,1270,-1270,3811c16075,22426,18615,21155,19885,21155r,-2540l21155,16076v,-1271,1270,-1271,1270,-2541l23695,12265r,-2539c17345,8455,12265,13535,9725,16076v-1270,3809,3810,2539,6350,2539xe" filled="f" stroked="f">
                  <v:stroke joinstyle="miter"/>
                  <v:path arrowok="t" o:connecttype="custom" o:connectlocs="16075,18615;14805,22426;19885,21155;19885,18615;21155,16076;22425,13535;23695,12265;23695,9726;9725,16076;16075,18615" o:connectangles="0,0,0,0,0,0,0,0,0,0"/>
                </v:shape>
                <v:shape id="Freeform: Shape 10525" o:spid="_x0000_s1455" style="position:absolute;left:7889;top:68110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" path="m9871,9525v-1270,2540,1270,2540,2540,3810c12411,12065,11141,12065,12411,10795,11141,9525,9871,9525,9871,9525xe" filled="f" stroked="f">
                  <v:stroke joinstyle="miter"/>
                  <v:path arrowok="t" o:connecttype="custom" o:connectlocs="9871,9525;12411,13335;12411,10795;9871,9525" o:connectangles="0,0,0,0"/>
                </v:shape>
                <v:shape id="Freeform: Shape 10526" o:spid="_x0000_s1456" style="position:absolute;left:8045;top:68072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" path="m13335,13335v,-1270,,-2540,,-3810l9525,14605v1270,,2540,,3810,-1270xe" filled="f" stroked="f">
                  <v:stroke joinstyle="miter"/>
                  <v:path arrowok="t" o:connecttype="custom" o:connectlocs="13335,13335;13335,9525;9525,14605;13335,13335" o:connectangles="0,0,0,0"/>
                </v:shape>
                <v:shape id="Freeform: Shape 10527" o:spid="_x0000_s1457" style="position:absolute;left:7223;top:67876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" path="m16769,12563c15499,10023,12959,8753,10419,10023v-2540,2540,1270,3810,,6350c12959,15103,15499,16373,16769,12563xe" filled="f" stroked="f">
                  <v:stroke joinstyle="miter"/>
                  <v:path arrowok="t" o:connecttype="custom" o:connectlocs="16769,12563;10419,10023;10419,16373;16769,12563" o:connectangles="0,0,0,0"/>
                </v:shape>
                <v:shape id="Freeform: Shape 10528" o:spid="_x0000_s1458" style="position:absolute;left:7090;top:68737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" path="m9777,11517v-1270,2540,2540,,5080,2540c14857,12787,16127,12787,16127,11517v-1270,,-1270,-1270,-1270,-1270c12317,7707,12317,12787,9777,11517xe" filled="f" stroked="f">
                  <v:stroke joinstyle="miter"/>
                  <v:path arrowok="t" o:connecttype="custom" o:connectlocs="9777,11517;14857,14057;16127,11517;14857,10247;9777,11517" o:connectangles="0,0,0,0,0"/>
                </v:shape>
                <v:shape id="Freeform: Shape 10529" o:spid="_x0000_s1459" style="position:absolute;left:7169;top:68698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" path="m15875,10398c12065,7858,12065,11668,9525,11668v,3810,6350,1270,6350,-1270xe" filled="f" stroked="f">
                  <v:stroke joinstyle="miter"/>
                  <v:path arrowok="t" o:connecttype="custom" o:connectlocs="15875,10398;9525,11668;15875,10398" o:connectangles="0,0,0"/>
                </v:shape>
                <v:shape id="Freeform: Shape 10530" o:spid="_x0000_s1460" style="position:absolute;left:7091;top:67758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" path="m9693,10419v-1270,1270,5080,2540,5080,c12233,7879,12233,11689,9693,10419xe" filled="f" stroked="f">
                  <v:stroke joinstyle="miter"/>
                  <v:path arrowok="t" o:connecttype="custom" o:connectlocs="9693,10419;14773,10419;9693,10419" o:connectangles="0,0,0"/>
                </v:shape>
                <v:shape id="Freeform: Shape 10531" o:spid="_x0000_s1461" style="position:absolute;left:6927;top:68935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" path="m12065,13335v,-1270,1270,-1270,1270,-2540c12065,10795,12065,9525,10795,9525v,1270,-1270,1270,-1270,2540c10795,12065,10795,12065,12065,13335xe" filled="f" stroked="f">
                  <v:stroke joinstyle="miter"/>
                  <v:path arrowok="t" o:connecttype="custom" o:connectlocs="12065,13335;13335,10795;10795,9525;9525,12065;12065,13335" o:connectangles="0,0,0,0,0"/>
                </v:shape>
                <v:shape id="Freeform: Shape 10532" o:spid="_x0000_s1462" style="position:absolute;left:6216;top:69456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" path="m9525,14605v3810,-2540,7620,-2540,10160,-5080l9525,14605xe" filled="f" stroked="f">
                  <v:stroke joinstyle="miter"/>
                  <v:path arrowok="t" o:connecttype="custom" o:connectlocs="9525,14605;19685,9525;9525,14605" o:connectangles="0,0,0"/>
                </v:shape>
                <v:shape id="Freeform: Shape 10533" o:spid="_x0000_s1463" style="position:absolute;left:7143;top:68818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" path="m15875,9784c12065,8514,12065,12324,9525,12324v,3810,6350,1270,6350,-2540xe" filled="f" stroked="f">
                  <v:stroke joinstyle="miter"/>
                  <v:path arrowok="t" o:connecttype="custom" o:connectlocs="15875,9784;9525,12324;15875,9784" o:connectangles="0,0,0"/>
                </v:shape>
                <v:shape id="Freeform: Shape 10534" o:spid="_x0000_s1464" style="position:absolute;left:6978;top:67983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" path="m9525,13335v,,1270,1270,1270,1270c13335,15875,15875,13335,17145,12065,15875,10795,14605,9525,13335,9525v-1270,,-3810,1270,-3810,3810xe" filled="f" stroked="f">
                  <v:stroke joinstyle="miter"/>
                  <v:path arrowok="t" o:connecttype="custom" o:connectlocs="9525,13335;10795,14605;17145,12065;13335,9525;9525,13335" o:connectangles="0,0,0,0,0"/>
                </v:shape>
                <v:shape id="Freeform: Shape 10535" o:spid="_x0000_s1465" style="position:absolute;left:6864;top:68243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" path="m9525,11468v1270,,1270,1270,2540,1270c12065,11468,13335,11468,13335,12738,15875,10198,9525,7658,9525,11468xe" filled="f" stroked="f">
                  <v:stroke joinstyle="miter"/>
                  <v:path arrowok="t" o:connecttype="custom" o:connectlocs="9525,11468;12065,12738;13335,12738;9525,11468" o:connectangles="0,0,0,0"/>
                </v:shape>
                <v:shape id="Freeform: Shape 10536" o:spid="_x0000_s1466" style="position:absolute;left:6750;top:68311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" path="m9525,9697v2540,5080,6350,-1270,,l9525,9697xe" filled="f" stroked="f">
                  <v:stroke joinstyle="miter"/>
                  <v:path arrowok="t" o:connecttype="custom" o:connectlocs="9525,9697;9525,9697;9525,9697" o:connectangles="0,0,0"/>
                </v:shape>
                <v:shape id="Freeform: Shape 10537" o:spid="_x0000_s1467" style="position:absolute;left:7372;top:68793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" path="m9525,11058v,1270,1270,1270,,c12065,12328,12065,12328,10795,13598v1270,,1270,-1270,,-1270c12065,11058,13335,12328,14605,13598v,-1270,,-2540,,-3810c14605,8518,13335,12328,9525,11058xe" filled="f" stroked="f">
                  <v:stroke joinstyle="miter"/>
                  <v:path arrowok="t" o:connecttype="custom" o:connectlocs="9525,11058;9525,11058;10795,13598;10795,12328;14605,13598;14605,9788;9525,11058" o:connectangles="0,0,0,0,0,0,0"/>
                </v:shape>
                <v:shape id="Freeform: Shape 10538" o:spid="_x0000_s1468" style="position:absolute;left:4591;top:60413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" path="m14605,9525l9525,10795v1270,,3810,,5080,-1270xe" filled="f" stroked="f">
                  <v:stroke joinstyle="miter"/>
                  <v:path arrowok="t" o:connecttype="custom" o:connectlocs="14605,9525;9525,10795;14605,9525" o:connectangles="0,0,0"/>
                </v:shape>
                <v:shape id="Freeform: Shape 10539" o:spid="_x0000_s1469" style="position:absolute;left:4667;top:60388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" path="m9525,12065l14605,9525v-2540,,-3810,,-5080,2540xe" filled="f" stroked="f">
                  <v:stroke joinstyle="miter"/>
                  <v:path arrowok="t" o:connecttype="custom" o:connectlocs="9525,12065;14605,9525;9525,12065" o:connectangles="0,0,0"/>
                </v:shape>
                <v:shape id="Freeform: Shape 10540" o:spid="_x0000_s1470" style="position:absolute;left:4616;top:60383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" path="m9525,11321r2540,1270l13335,15131v1270,,2540,1270,1270,2540c17145,18941,17145,13861,17145,12591r-2540,l14605,10051v-2540,-1270,-3810,,-5080,1270xe" filled="f" stroked="f">
                  <v:stroke joinstyle="miter"/>
                  <v:path arrowok="t" o:connecttype="custom" o:connectlocs="9525,11321;12065,12591;13335,15131;14605,17671;17145,12591;14605,12591;14605,10051;9525,11321" o:connectangles="0,0,0,0,0,0,0,0"/>
                </v:shape>
                <v:shape id="Freeform: Shape 10541" o:spid="_x0000_s1471" style="position:absolute;left:4618;top:60566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" path="m10602,9525v-3810,2540,3810,2540,2540,5080c14412,15875,14412,9525,10602,9525xe" filled="f" stroked="f">
                  <v:stroke joinstyle="miter"/>
                  <v:path arrowok="t" o:connecttype="custom" o:connectlocs="10602,9525;13142,14605;10602,9525" o:connectangles="0,0,0"/>
                </v:shape>
                <v:shape id="Freeform: Shape 10542" o:spid="_x0000_s1472" style="position:absolute;left:4489;top:60426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" path="m15875,12065r-2540,l13335,9525v-1270,,-2540,2540,-3810,2540l9525,23495v3810,,3810,-6350,6350,-11430xe" filled="f" stroked="f">
                  <v:stroke joinstyle="miter"/>
                  <v:path arrowok="t" o:connecttype="custom" o:connectlocs="15875,12065;13335,12065;13335,9525;9525,12065;9525,23495;15875,12065" o:connectangles="0,0,0,0,0,0"/>
                </v:shape>
                <v:shape id="Freeform: Shape 10543" o:spid="_x0000_s1473" style="position:absolute;left:4718;top:60528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" path="m9525,10795v,3810,6350,1270,6350,-1270c13335,9525,12065,12065,9525,10795xe" filled="f" stroked="f">
                  <v:stroke joinstyle="miter"/>
                  <v:path arrowok="t" o:connecttype="custom" o:connectlocs="9525,10795;15875,9525;9525,10795" o:connectangles="0,0,0"/>
                </v:shape>
                <v:shape id="Freeform: Shape 10544" o:spid="_x0000_s1474" style="position:absolute;left:5042;top:60534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" path="m10125,12738v1270,,1270,-1270,3810,-1270c13935,7658,7585,10198,10125,12738xe" filled="f" stroked="f">
                  <v:stroke joinstyle="miter"/>
                  <v:path arrowok="t" o:connecttype="custom" o:connectlocs="10125,12738;13935,11468;10125,12738" o:connectangles="0,0,0"/>
                </v:shape>
                <v:shape id="Freeform: Shape 10545" o:spid="_x0000_s1475" style="position:absolute;left:4984;top:60195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" path="m9525,12268v2540,,5080,,6350,-2540c13335,9728,10795,8458,9525,12268xe" filled="f" stroked="f">
                  <v:stroke joinstyle="miter"/>
                  <v:path arrowok="t" o:connecttype="custom" o:connectlocs="9525,12268;15875,9728;9525,12268" o:connectangles="0,0,0"/>
                </v:shape>
                <v:shape id="Freeform: Shape 10546" o:spid="_x0000_s1476" style="position:absolute;left:4819;top:60264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" path="m22225,10478v-1270,1270,-2540,1270,-5080,1270c14605,11748,10795,11748,9525,14287v3810,1270,5080,1270,7620,1270c19685,15557,23495,15557,24765,13017v,-1269,,-1269,,-2539c23495,9207,22225,9207,22225,10478xe" filled="f" stroked="f">
                  <v:stroke joinstyle="miter"/>
                  <v:path arrowok="t" o:connecttype="custom" o:connectlocs="22225,10478;17145,11748;9525,14287;17145,15557;24765,13017;24765,10478;22225,10478" o:connectangles="0,0,0,0,0,0,0"/>
                </v:shape>
                <v:shape id="Freeform: Shape 10547" o:spid="_x0000_s1477" style="position:absolute;left:5149;top:60109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" path="m22225,15875r,l24765,13335v,,2540,,2540,-1270c27305,10795,27305,9525,27305,9525r-1270,l23495,12065v-5080,,-10160,2540,-13970,6350c14605,15875,18415,14605,22225,15875xe" filled="f" stroked="f">
                  <v:stroke joinstyle="miter"/>
                  <v:path arrowok="t" o:connecttype="custom" o:connectlocs="22225,15875;22225,15875;24765,13335;27305,12065;27305,9525;26035,9525;23495,12065;9525,18415;22225,15875" o:connectangles="0,0,0,0,0,0,0,0,0"/>
                </v:shape>
                <v:shape id="Freeform: Shape 10548" o:spid="_x0000_s1478" style="position:absolute;left:5214;top:60807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" path="m11992,12027v,-1270,1270,,2540,c17072,4407,4372,17107,11992,12027xe" filled="f" stroked="f">
                  <v:stroke joinstyle="miter"/>
                  <v:path arrowok="t" o:connecttype="custom" o:connectlocs="11992,12027;14532,12027;11992,12027" o:connectangles="0,0,0"/>
                </v:shape>
                <v:shape id="Freeform: Shape 10549" o:spid="_x0000_s1479" style="position:absolute;left:5226;top:60632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" path="m15875,11783v,-5080,-3810,,-6350,c9525,15593,14605,10513,15875,11783xe" filled="f" stroked="f">
                  <v:stroke joinstyle="miter"/>
                  <v:path arrowok="t" o:connecttype="custom" o:connectlocs="15875,11783;9525,11783;15875,11783" o:connectangles="0,0,0"/>
                </v:shape>
                <v:shape id="Freeform: Shape 10550" o:spid="_x0000_s1480" style="position:absolute;left:5251;top:60680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" path="m13335,9525v-1270,,-2540,1270,-3810,1270c9525,14605,14605,13335,13335,9525xe" filled="f" stroked="f">
                  <v:stroke joinstyle="miter"/>
                  <v:path arrowok="t" o:connecttype="custom" o:connectlocs="13335,9525;9525,10795;13335,9525" o:connectangles="0,0,0"/>
                </v:shape>
                <v:shape id="Freeform: Shape 10551" o:spid="_x0000_s1481" style="position:absolute;left:5162;top:59999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" path="m9525,15427v3810,-1270,8890,-1270,11430,-5080c15875,7807,9525,11618,9525,15427xe" filled="f" stroked="f">
                  <v:stroke joinstyle="miter"/>
                  <v:path arrowok="t" o:connecttype="custom" o:connectlocs="9525,15427;20955,10347;9525,15427" o:connectangles="0,0,0"/>
                </v:shape>
                <v:shape id="Freeform: Shape 10552" o:spid="_x0000_s1482" style="position:absolute;left:5721;top:59448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" path="m9525,10795l13335,9525v-1270,,-2540,,-3810,1270xe" filled="f" stroked="f">
                  <v:stroke joinstyle="miter"/>
                  <v:path arrowok="t" o:connecttype="custom" o:connectlocs="9525,10795;13335,9525;9525,10795" o:connectangles="0,0,0"/>
                </v:shape>
                <v:shape id="Freeform: Shape 10553" o:spid="_x0000_s1483" style="position:absolute;left:4451;top:60551;width:762;height:381;visibility:visible;mso-wrap-style:square;v-text-anchor:middle" coordsize="762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" path="m66675,12314v,-1270,-1270,-2540,-2540,-2540c57785,8504,52705,12314,47625,16124v-2540,2540,-5080,3810,-8890,3810c38735,18664,41275,16124,37465,16124,29845,22474,18415,23744,9525,28824r,6350c10795,35174,10795,36444,12065,36444,19685,30094,28575,28824,37465,25014r,c37465,25014,37465,25014,38735,25014v3810,-1270,7620,-3810,11430,-5080c53975,17394,59055,13584,62865,14854v2540,,3810,-1270,3810,-2540xe" filled="f" stroked="f">
                  <v:stroke joinstyle="miter"/>
                  <v:path arrowok="t" o:connecttype="custom" o:connectlocs="66675,12314;64135,9774;47625,16124;38735,19934;37465,16124;9525,28824;9525,35174;12065,36444;37465,25014;37465,25014;38735,25014;50165,19934;62865,14854;66675,12314" o:connectangles="0,0,0,0,0,0,0,0,0,0,0,0,0,0"/>
                </v:shape>
                <v:shape id="Freeform: Shape 10554" o:spid="_x0000_s1484" style="position:absolute;left:5048;top:60208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" path="m15875,9728v-2540,,-5080,-1270,-6350,2540c13335,12268,15875,13538,15875,9728xe" filled="f" stroked="f">
                  <v:stroke joinstyle="miter"/>
                  <v:path arrowok="t" o:connecttype="custom" o:connectlocs="15875,9728;9525,12268;15875,9728" o:connectangles="0,0,0"/>
                </v:shape>
                <v:shape id="Freeform: Shape 10555" o:spid="_x0000_s1485" style="position:absolute;left:5086;top:60820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" path="m14605,9525r-5080,c10795,10795,13335,10795,14605,9525xe" filled="f" stroked="f">
                  <v:stroke joinstyle="miter"/>
                  <v:path arrowok="t" o:connecttype="custom" o:connectlocs="14605,9525;9525,9525;14605,9525" o:connectangles="0,0,0"/>
                </v:shape>
                <v:shape id="Freeform: Shape 10556" o:spid="_x0000_s1486" style="position:absolute;left:5022;top:60814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" path="m9525,10089r6350,c13335,10089,10795,8819,9525,10089xe" filled="f" stroked="f">
                  <v:stroke joinstyle="miter"/>
                  <v:path arrowok="t" o:connecttype="custom" o:connectlocs="9525,10089;15875,10089;9525,10089" o:connectangles="0,0,0"/>
                </v:shape>
                <v:shape id="Freeform: Shape 10557" o:spid="_x0000_s1487" style="position:absolute;left:5530;top:60350;width:508;height:254;visibility:visible;mso-wrap-style:square;v-text-anchor:middle" coordsize="508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" path="m46355,10795v,,-1270,-1270,-1270,-1270c34925,12065,24765,17145,14605,20955l9525,23495r6350,c24765,19685,34925,14605,45085,12065v1270,,2540,-1270,1270,-1270xe" filled="f" stroked="f">
                  <v:stroke joinstyle="miter"/>
                  <v:path arrowok="t" o:connecttype="custom" o:connectlocs="46355,10795;45085,9525;14605,20955;9525,23495;15875,23495;45085,12065;46355,10795" o:connectangles="0,0,0,0,0,0,0"/>
                </v:shape>
                <v:shape id="Freeform: Shape 10558" o:spid="_x0000_s1488" style="position:absolute;left:10839;top:63766;width:508;height:254;visibility:visible;mso-wrap-style:square;v-text-anchor:middle" coordsize="508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" path="m28575,14605v5080,-1270,8890,-2540,13970,-5080c37465,9525,32385,10795,28575,12065v-6350,1270,-12700,3810,-16510,7620c10795,19685,9525,19685,9525,20955v,,,1270,,1270c9525,22225,9525,22225,9525,22225r,-1270l10795,22225v6350,-5080,11430,-6350,17780,-7620xe" filled="f" stroked="f">
                  <v:stroke joinstyle="miter"/>
                  <v:path arrowok="t" o:connecttype="custom" o:connectlocs="28575,14605;42545,9525;28575,12065;12065,19685;9525,20955;9525,22225;9525,22225;9525,20955;10795,22225;28575,14605" o:connectangles="0,0,0,0,0,0,0,0,0,0"/>
                </v:shape>
                <v:shape id="Freeform: Shape 10559" o:spid="_x0000_s1489" style="position:absolute;left:5665;top:60512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" path="m10040,14913v3810,2540,3810,-5080,6350,-3810c15120,7293,7500,11103,10040,14913xe" filled="f" stroked="f">
                  <v:stroke joinstyle="miter"/>
                  <v:path arrowok="t" o:connecttype="custom" o:connectlocs="10040,14913;16390,11103;10040,14913" o:connectangles="0,0,0"/>
                </v:shape>
                <v:shape id="Freeform: Shape 10560" o:spid="_x0000_s1490" style="position:absolute;left:5137;top:60737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" path="m9525,11407v,3810,3810,,5080,3810c15875,12677,15875,11407,15875,10137,12065,7597,12065,13947,9525,11407xe" filled="f" stroked="f">
                  <v:stroke joinstyle="miter"/>
                  <v:path arrowok="t" o:connecttype="custom" o:connectlocs="9525,11407;14605,15217;15875,10137;9525,11407" o:connectangles="0,0,0,0"/>
                </v:shape>
                <v:shape id="Freeform: Shape 10561" o:spid="_x0000_s1491" style="position:absolute;left:4675;top:60109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" path="m13824,9525v-6350,,-5080,6350,,l13824,9525xe" filled="f" stroked="f">
                  <v:stroke joinstyle="miter"/>
                  <v:path arrowok="t" o:connecttype="custom" o:connectlocs="13824,9525;13824,9525;13824,9525" o:connectangles="0,0,0"/>
                </v:shape>
                <v:shape id="Freeform: Shape 10562" o:spid="_x0000_s1492" style="position:absolute;left:5772;top:59436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" path="m9525,10795v1270,,1270,,2540,-1270l9525,10795xe" filled="f" stroked="f">
                  <v:stroke joinstyle="miter"/>
                  <v:path arrowok="t" o:connecttype="custom" o:connectlocs="9525,10795;12065,9525;9525,10795" o:connectangles="0,0,0"/>
                </v:shape>
                <v:shape id="Freeform: Shape 10563" o:spid="_x0000_s1493" style="position:absolute;left:5568;top:59448;width:381;height:254;visibility:visible;mso-wrap-style:square;v-text-anchor:middle" coordsize="381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" path="m27305,10795r-1270,l24765,9525v-3810,,-6350,1270,-8890,3810l15875,14605r-1270,1270c20955,19685,10795,18415,10795,22225r1270,2540l9525,27305v3810,1270,13970,-1270,19050,-7620c26035,19685,26035,19685,28575,18415l27305,15875r1270,-1270c27305,13335,27305,12065,27305,10795xe" filled="f" stroked="f">
                  <v:stroke joinstyle="miter"/>
                  <v:path arrowok="t" o:connecttype="custom" o:connectlocs="27305,10795;26035,10795;24765,9525;15875,13335;15875,14605;14605,15875;10795,22225;12065,24765;9525,27305;28575,19685;28575,18415;27305,15875;28575,14605;27305,10795" o:connectangles="0,0,0,0,0,0,0,0,0,0,0,0,0,0"/>
                </v:shape>
                <v:shape id="Freeform: Shape 10564" o:spid="_x0000_s1494" style="position:absolute;left:5899;top:59510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" path="m19685,10918c14605,7107,13335,12187,9525,13457v1270,2540,7620,,10160,-2539xe" filled="f" stroked="f">
                  <v:stroke joinstyle="miter"/>
                  <v:path arrowok="t" o:connecttype="custom" o:connectlocs="19685,10918;9525,13457;19685,10918" o:connectangles="0,0,0"/>
                </v:shape>
                <v:shape id="Freeform: Shape 10565" o:spid="_x0000_s1495" style="position:absolute;left:5772;top:59385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" path="m9525,14605r2540,l10795,15875v1270,,1270,1270,1270,1270l14605,17145r,2540c17145,19685,19685,20955,22225,20955v3810,-5080,,-6350,1270,-11430c18415,13335,13335,10795,9525,14605xe" filled="f" stroked="f">
                  <v:stroke joinstyle="miter"/>
                  <v:path arrowok="t" o:connecttype="custom" o:connectlocs="9525,14605;12065,14605;10795,15875;12065,17145;14605,17145;14605,19685;22225,20955;23495,9525;9525,14605" o:connectangles="0,0,0,0,0,0,0,0,0"/>
                </v:shape>
                <v:shape id="Freeform: Shape 10566" o:spid="_x0000_s1496" style="position:absolute;left:5921;top:59359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" path="m13591,9525v-1270,,-2540,1270,-3810,2540c8511,14605,12321,10795,13591,9525xe" filled="f" stroked="f">
                  <v:stroke joinstyle="miter"/>
                  <v:path arrowok="t" o:connecttype="custom" o:connectlocs="13591,9525;9781,12065;13591,9525" o:connectangles="0,0,0"/>
                </v:shape>
                <v:shape id="Freeform: Shape 10567" o:spid="_x0000_s1497" style="position:absolute;left:5022;top:60083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" path="m9525,12065v1270,,3810,-1270,5080,-2540l9525,12065xe" filled="f" stroked="f">
                  <v:stroke joinstyle="miter"/>
                  <v:path arrowok="t" o:connecttype="custom" o:connectlocs="9525,12065;14605,9525;9525,12065" o:connectangles="0,0,0"/>
                </v:shape>
                <v:shape id="Freeform: Shape 10568" o:spid="_x0000_s1498" style="position:absolute;left:4984;top:60109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" path="m9525,12065l13335,9525v-1270,,-2540,,-3810,2540xe" filled="f" stroked="f">
                  <v:stroke joinstyle="miter"/>
                  <v:path arrowok="t" o:connecttype="custom" o:connectlocs="9525,12065;13335,9525;9525,12065" o:connectangles="0,0,0"/>
                </v:shape>
                <v:shape id="Freeform: Shape 10569" o:spid="_x0000_s1499" style="position:absolute;left:4476;top:60210;width:254;height:381;visibility:visible;mso-wrap-style:square;v-text-anchor:middle" coordsize="254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" path="m24765,9525c18415,10795,14605,13335,9525,15875r,10160l9525,26035v1270,-1270,1270,,2540,-1270c12065,26035,13335,26035,13335,27305v,1270,1270,3810,1270,5080c14605,32385,14605,33655,15875,33655v,,1270,,1270,c18415,33655,18415,32385,18415,31115,17145,29845,17145,28575,17145,27305v,-1270,-1270,-2540,-2540,-5080l15875,23495v2540,-2540,5080,-5080,7620,-6350l22225,14605r1270,-1270c22225,10795,26035,10795,24765,9525xe" filled="f" stroked="f">
                  <v:stroke joinstyle="miter"/>
                  <v:path arrowok="t" o:connecttype="custom" o:connectlocs="24765,9525;9525,15875;9525,26035;9525,26035;12065,24765;13335,27305;14605,32385;15875,33655;17145,33655;18415,31115;17145,27305;14605,22225;15875,23495;23495,17145;22225,14605;23495,13335;24765,9525" o:connectangles="0,0,0,0,0,0,0,0,0,0,0,0,0,0,0,0,0"/>
                </v:shape>
                <v:shape id="Freeform: Shape 10570" o:spid="_x0000_s1500" style="position:absolute;left:4476;top:60693;width:635;height:381;visibility:visible;mso-wrap-style:square;v-text-anchor:middle" coordsize="635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" path="m60325,10795v,-1270,-1270,-1270,-2540,-1270c42545,18415,27305,24765,9525,29845r,3810c27305,27305,43815,20955,59055,12065v1270,1270,1270,,1270,-1270xe" filled="f" stroked="f">
                  <v:stroke joinstyle="miter"/>
                  <v:path arrowok="t" o:connecttype="custom" o:connectlocs="60325,10795;57785,9525;9525,29845;9525,33655;59055,12065;60325,10795" o:connectangles="0,0,0,0,0,0"/>
                </v:shape>
                <v:shape id="Freeform: Shape 10571" o:spid="_x0000_s1501" style="position:absolute;left:4654;top:60071;width:508;height:381;visibility:visible;mso-wrap-style:square;v-text-anchor:middle" coordsize="508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" path="m14605,23495r3810,1270l18415,28575v2540,-2540,3810,2540,1270,2540c23495,31115,26035,23495,24765,29845,29845,20955,38735,23495,45085,17145l42545,15875r,-2540c41275,12065,41275,13335,41275,13335,38735,12065,40005,10795,37465,9525,29845,17145,17145,13335,9525,22225v1270,1270,2540,,5080,1270xe" filled="f" stroked="f">
                  <v:stroke joinstyle="miter"/>
                  <v:path arrowok="t" o:connecttype="custom" o:connectlocs="14605,23495;18415,24765;18415,28575;19685,31115;24765,29845;45085,17145;42545,15875;42545,13335;41275,13335;37465,9525;9525,22225;14605,23495" o:connectangles="0,0,0,0,0,0,0,0,0,0,0,0"/>
                </v:shape>
                <v:shape id="Freeform: Shape 10572" o:spid="_x0000_s1502" style="position:absolute;left:4883;top:61007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" path="m9525,11151v,1270,1270,2540,2540,2540c12065,12421,13335,11151,13335,9881,12065,8611,12065,11151,9525,11151xe" filled="f" stroked="f">
                  <v:stroke joinstyle="miter"/>
                  <v:path arrowok="t" o:connecttype="custom" o:connectlocs="9525,11151;12065,13691;13335,9881;9525,11151" o:connectangles="0,0,0,0"/>
                </v:shape>
                <v:shape id="Freeform: Shape 10573" o:spid="_x0000_s1503" style="position:absolute;left:4476;top:70688;width:635;height:381;visibility:visible;mso-wrap-style:square;v-text-anchor:middle" coordsize="635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" path="m9525,17145r,20320c12065,36195,14605,36195,17145,34925,22225,31115,14605,23495,26035,22225v2540,3810,-5080,3810,-3810,7620c37465,32385,48895,23495,53975,26035v-1270,-2540,2540,-6350,1270,-12700c46355,17145,37465,19685,38735,9525,32385,13335,18415,17145,9525,17145xe" filled="f" stroked="f">
                  <v:stroke joinstyle="miter"/>
                  <v:path arrowok="t" o:connecttype="custom" o:connectlocs="9525,17145;9525,37465;17145,34925;26035,22225;22225,29845;53975,26035;55245,13335;38735,9525;9525,17145" o:connectangles="0,0,0,0,0,0,0,0,0"/>
                </v:shape>
                <v:shape id="Freeform: Shape 10574" o:spid="_x0000_s1504" style="position:absolute;left:4616;top:60219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" path="m9525,14961v5080,1270,1270,7620,6350,6350c17145,18770,18415,16231,18415,13691l15875,12420,17145,9881v-2540,-1270,-3810,1269,-6350,1269l12065,13691,9525,14961xe" filled="f" stroked="f">
                  <v:stroke joinstyle="miter"/>
                  <v:path arrowok="t" o:connecttype="custom" o:connectlocs="9525,14961;15875,21311;18415,13691;15875,12420;17145,9881;10795,11150;12065,13691;9525,14961" o:connectangles="0,0,0,0,0,0,0,0"/>
                </v:shape>
                <v:shape id="Freeform: Shape 10575" o:spid="_x0000_s1505" style="position:absolute;left:6089;top:71208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" path="m10795,10795l9525,9525r,2540c9525,12065,10795,10795,10795,10795xe" filled="f" stroked="f">
                  <v:stroke joinstyle="miter"/>
                  <v:path arrowok="t" o:connecttype="custom" o:connectlocs="10795,10795;9525,9525;9525,12065;10795,10795" o:connectangles="0,0,0,0"/>
                </v:shape>
                <v:shape id="Freeform: Shape 10576" o:spid="_x0000_s1506" style="position:absolute;left:9988;top:64274;width:127;height:254;visibility:visible;mso-wrap-style:square;v-text-anchor:middle" coordsize="127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" path="m15862,13335v,-1270,-1270,-1270,,-2540c14592,10795,14592,9525,13322,9525v,3810,-7620,3810,-1270,6350c9512,12065,13322,13335,15862,13335xe" filled="f" stroked="f">
                  <v:stroke joinstyle="miter"/>
                  <v:path arrowok="t" o:connecttype="custom" o:connectlocs="15862,13335;15862,10795;13322,9525;12052,15875;15862,13335" o:connectangles="0,0,0,0,0"/>
                </v:shape>
                <v:shape id="Freeform: Shape 10577" o:spid="_x0000_s1507" style="position:absolute;left:9211;top:64744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" path="m9729,10795v-1270,3810,3810,2540,3810,-1270c10999,9525,10999,10795,9729,10795xe" filled="f" stroked="f">
                  <v:stroke joinstyle="miter"/>
                  <v:path arrowok="t" o:connecttype="custom" o:connectlocs="9729,10795;13539,9525;9729,10795" o:connectangles="0,0,0"/>
                </v:shape>
                <v:shape id="Freeform: Shape 10578" o:spid="_x0000_s1508" style="position:absolute;left:6864;top:64719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" path="m14605,9525l9525,13335v1270,,1270,,2540,c13335,12065,13335,10795,14605,9525xe" filled="f" stroked="f">
                  <v:stroke joinstyle="miter"/>
                  <v:path arrowok="t" o:connecttype="custom" o:connectlocs="14605,9525;9525,13335;12065,13335;14605,9525" o:connectangles="0,0,0,0"/>
                </v:shape>
                <v:shape id="Freeform: Shape 10579" o:spid="_x0000_s1509" style="position:absolute;left:10417;top:64173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" path="m11093,14605v,-2540,2540,-1270,5080,c17443,12065,14903,12065,14903,9525v,1270,-8890,2540,-3810,5080xe" filled="f" stroked="f">
                  <v:stroke joinstyle="miter"/>
                  <v:path arrowok="t" o:connecttype="custom" o:connectlocs="11093,14605;16173,14605;14903,9525;11093,14605" o:connectangles="0,0,0,0"/>
                </v:shape>
                <v:shape id="Freeform: Shape 10580" o:spid="_x0000_s1510" style="position:absolute;left:10445;top:63944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" path="m18415,13335v2540,,6350,-1270,7620,-2540c26035,10795,26035,9525,26035,9525v,,-1270,,-1270,c22225,10795,19685,10795,17145,12065v-2540,,-5080,1270,-7620,2540c14605,14605,15875,14605,18415,13335xe" filled="f" stroked="f">
                  <v:stroke joinstyle="miter"/>
                  <v:path arrowok="t" o:connecttype="custom" o:connectlocs="18415,13335;26035,10795;26035,9525;24765,9525;17145,12065;9525,14605;18415,13335" o:connectangles="0,0,0,0,0,0,0"/>
                </v:shape>
                <v:shape id="Freeform: Shape 10581" o:spid="_x0000_s1511" style="position:absolute;left:10558;top:64023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" path="m9729,13095v1270,,2540,-1270,3810,-1270c13539,8015,8459,9286,9729,13095xe" filled="f" stroked="f">
                  <v:stroke joinstyle="miter"/>
                  <v:path arrowok="t" o:connecttype="custom" o:connectlocs="9729,13095;13539,11825;9729,13095" o:connectangles="0,0,0"/>
                </v:shape>
                <v:shape id="Freeform: Shape 10582" o:spid="_x0000_s1512" style="position:absolute;left:7004;top:64681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" path="m13335,9525v,,,,,c10795,9525,10795,10795,9525,10795l13335,9525xe" filled="f" stroked="f">
                  <v:stroke joinstyle="miter"/>
                  <v:path arrowok="t" o:connecttype="custom" o:connectlocs="13335,9525;13335,9525;9525,10795;13335,9525" o:connectangles="0,0,0,0"/>
                </v:shape>
                <v:shape id="Freeform: Shape 10583" o:spid="_x0000_s1513" style="position:absolute;left:10585;top:60967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" path="m9525,12563l20955,10023v-5080,-1270,-8890,,-11430,2540xe" filled="f" stroked="f">
                  <v:stroke joinstyle="miter"/>
                  <v:path arrowok="t" o:connecttype="custom" o:connectlocs="9525,12563;20955,10023;9525,12563" o:connectangles="0,0,0"/>
                </v:shape>
                <v:shape id="Freeform: Shape 10584" o:spid="_x0000_s1514" style="position:absolute;left:12109;top:64693;width:635;height:381;visibility:visible;mso-wrap-style:square;v-text-anchor:middle" coordsize="635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" path="m32385,14605c24765,17145,15875,19685,9525,23495v,3810,1270,5080,1270,6350c10795,29845,12065,31115,12065,31115v,,1270,,1270,c14605,31115,14605,29845,14605,29845v,,-1270,-1270,-1270,-1270l9525,26035r1270,-1270c17145,20955,24765,18415,32385,17145,40005,14605,47625,13335,53975,9525v-7620,,-13970,2540,-21590,5080xe" filled="f" stroked="f">
                  <v:stroke joinstyle="miter"/>
                  <v:path arrowok="t" o:connecttype="custom" o:connectlocs="32385,14605;9525,23495;10795,29845;12065,31115;13335,31115;14605,29845;13335,28575;9525,26035;10795,24765;32385,17145;53975,9525;32385,14605" o:connectangles="0,0,0,0,0,0,0,0,0,0,0,0"/>
                </v:shape>
                <v:shape id="Freeform: Shape 10585" o:spid="_x0000_s1515" style="position:absolute;left:12426;top:64833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" path="m9525,17145v1270,6350,3810,-5080,6350,-1270c15875,13335,15875,10795,13335,9525v-3810,3810,,8890,-3810,7620xe" filled="f" stroked="f">
                  <v:stroke joinstyle="miter"/>
                  <v:path arrowok="t" o:connecttype="custom" o:connectlocs="9525,17145;15875,15875;13335,9525;9525,17145" o:connectangles="0,0,0,0"/>
                </v:shape>
                <v:shape id="Freeform: Shape 10586" o:spid="_x0000_s1516" style="position:absolute;left:9442;top:67387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" path="m17145,10654v-3810,-2540,-5080,,-7620,c9525,14464,15875,13194,17145,10654xe" filled="f" stroked="f">
                  <v:stroke joinstyle="miter"/>
                  <v:path arrowok="t" o:connecttype="custom" o:connectlocs="17145,10654;9525,10654;17145,10654" o:connectangles="0,0,0"/>
                </v:shape>
                <v:shape id="Freeform: Shape 10587" o:spid="_x0000_s1517" style="position:absolute;left:9264;top:66390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" path="m9525,12562v,3810,5080,,5080,-1270c12065,6212,12065,13832,9525,12562xe" filled="f" stroked="f">
                  <v:stroke joinstyle="miter"/>
                  <v:path arrowok="t" o:connecttype="custom" o:connectlocs="9525,12562;14605,11292;9525,12562" o:connectangles="0,0,0"/>
                </v:shape>
                <v:shape id="Freeform: Shape 10588" o:spid="_x0000_s1518" style="position:absolute;left:9340;top:67423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" path="m9525,13387v2540,1269,3810,-3811,6350,-2540c15875,8306,9525,9576,9525,13387xe" filled="f" stroked="f">
                  <v:stroke joinstyle="miter"/>
                  <v:path arrowok="t" o:connecttype="custom" o:connectlocs="9525,13387;15875,10847;9525,13387" o:connectangles="0,0,0"/>
                </v:shape>
                <v:shape id="Freeform: Shape 10589" o:spid="_x0000_s1519" style="position:absolute;left:9137;top:67509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" path="m9525,11151v,3810,6350,1269,8890,-1270c14605,8611,13335,11151,9525,11151xe" filled="f" stroked="f">
                  <v:stroke joinstyle="miter"/>
                  <v:path arrowok="t" o:connecttype="custom" o:connectlocs="9525,11151;18415,9881;9525,11151" o:connectangles="0,0,0"/>
                </v:shape>
                <v:shape id="Freeform: Shape 10590" o:spid="_x0000_s1520" style="position:absolute;left:9874;top:66078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" path="m17145,9525l9525,13335v2540,-1270,6350,,7620,-3810xe" filled="f" stroked="f">
                  <v:stroke joinstyle="miter"/>
                  <v:path arrowok="t" o:connecttype="custom" o:connectlocs="17145,9525;9525,13335;17145,9525" o:connectangles="0,0,0"/>
                </v:shape>
                <v:shape id="Freeform: Shape 10591" o:spid="_x0000_s1521" style="position:absolute;left:9531;top:67360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" path="m9525,13335v3810,,6350,-1270,7620,-3810c14605,9525,12065,9525,9525,13335xe" filled="f" stroked="f">
                  <v:stroke joinstyle="miter"/>
                  <v:path arrowok="t" o:connecttype="custom" o:connectlocs="9525,13335;17145,9525;9525,13335" o:connectangles="0,0,0"/>
                </v:shape>
                <v:shape id="Freeform: Shape 10592" o:spid="_x0000_s1522" style="position:absolute;left:9988;top:66001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" path="m9525,13335v3810,1270,2540,3810,6350,2540c17145,13335,14605,10795,12065,9525v-1270,1270,-1270,2540,-2540,3810xe" filled="f" stroked="f">
                  <v:stroke joinstyle="miter"/>
                  <v:path arrowok="t" o:connecttype="custom" o:connectlocs="9525,13335;15875,15875;12065,9525;9525,13335" o:connectangles="0,0,0,0"/>
                </v:shape>
                <v:shape id="Freeform: Shape 10593" o:spid="_x0000_s1523" style="position:absolute;left:9820;top:67255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" path="m9855,13673v2540,,3810,-1270,5080,-3810c11125,8593,8585,11133,9855,13673xe" filled="f" stroked="f">
                  <v:stroke joinstyle="miter"/>
                  <v:path arrowok="t" o:connecttype="custom" o:connectlocs="9855,13673;14935,9863;9855,13673" o:connectangles="0,0,0"/>
                </v:shape>
                <v:shape id="Freeform: Shape 10594" o:spid="_x0000_s1524" style="position:absolute;left:9036;top:61720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" path="m9525,10992r6350,c14605,8451,10795,9721,9525,10992xe" filled="f" stroked="f">
                  <v:stroke joinstyle="miter"/>
                  <v:path arrowok="t" o:connecttype="custom" o:connectlocs="9525,10992;15875,10992;9525,10992" o:connectangles="0,0,0"/>
                </v:shape>
                <v:shape id="Freeform: Shape 10595" o:spid="_x0000_s1525" style="position:absolute;left:8972;top:67589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" path="m17145,9525l9525,10795v2540,,6350,1270,7620,-1270xe" filled="f" stroked="f">
                  <v:stroke joinstyle="miter"/>
                  <v:path arrowok="t" o:connecttype="custom" o:connectlocs="17145,9525;9525,10795;17145,9525" o:connectangles="0,0,0"/>
                </v:shape>
                <v:shape id="Freeform: Shape 10596" o:spid="_x0000_s1526" style="position:absolute;left:9241;top:61633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" path="m14334,9525v-7620,,-5080,6350,,l14334,9525xe" filled="f" stroked="f">
                  <v:stroke joinstyle="miter"/>
                  <v:path arrowok="t" o:connecttype="custom" o:connectlocs="14334,9525;14334,9525;14334,9525" o:connectangles="0,0,0"/>
                </v:shape>
                <v:shape id="Freeform: Shape 10597" o:spid="_x0000_s1527" style="position:absolute;left:9417;top:61574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" path="m9525,11526v6350,1270,3810,-5080,,l9525,11526xe" filled="f" stroked="f">
                  <v:stroke joinstyle="miter"/>
                  <v:path arrowok="t" o:connecttype="custom" o:connectlocs="9525,11526;9525,11526;9525,11526" o:connectangles="0,0,0"/>
                </v:shape>
                <v:shape id="Freeform: Shape 10598" o:spid="_x0000_s1528" style="position:absolute;left:8894;top:62242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" path="m16042,9525v-2540,,-3810,,-6350,c8422,14605,14772,13335,16042,9525xe" filled="f" stroked="f">
                  <v:stroke joinstyle="miter"/>
                  <v:path arrowok="t" o:connecttype="custom" o:connectlocs="16042,9525;9692,9525;16042,9525" o:connectangles="0,0,0"/>
                </v:shape>
                <v:shape id="Freeform: Shape 10599" o:spid="_x0000_s1529" style="position:absolute;left:8934;top:61366;width:762;height:254;visibility:visible;mso-wrap-style:square;v-text-anchor:middle" coordsize="762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" path="m40005,18415v5080,-2540,10160,-3810,15240,-5080c55245,13335,55245,14605,56515,15875v1270,2540,3810,6350,8890,3810c66675,19685,66675,18415,66675,17145v,-1270,-1270,-1270,-2540,-1270c61595,17145,60325,15875,59055,13335,57785,12065,57785,10795,55245,9525v-6350,1270,-11430,3810,-16510,5080c28575,18415,19685,22225,9525,24765v11430,1270,20320,-2540,30480,-6350xe" filled="f" stroked="f">
                  <v:stroke joinstyle="miter"/>
                  <v:path arrowok="t" o:connecttype="custom" o:connectlocs="40005,18415;55245,13335;56515,15875;65405,19685;66675,17145;64135,15875;59055,13335;55245,9525;38735,14605;9525,24765;40005,18415" o:connectangles="0,0,0,0,0,0,0,0,0,0,0"/>
                </v:shape>
                <v:shape id="Freeform: Shape 10600" o:spid="_x0000_s1530" style="position:absolute;left:9040;top:58131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" path="m12919,10407v-10160,6350,6350,-3810,,l12919,10407xe" filled="f" stroked="f">
                  <v:stroke joinstyle="miter"/>
                  <v:path arrowok="t" o:connecttype="custom" o:connectlocs="12919,10407;12919,10407;12919,10407" o:connectangles="0,0,0"/>
                </v:shape>
                <v:shape id="Freeform: Shape 10601" o:spid="_x0000_s1531" style="position:absolute;left:9137;top:58072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" path="m14605,11295c15875,8755,9525,8755,9525,12565v2540,1270,2540,-2540,5080,-1270xe" filled="f" stroked="f">
                  <v:stroke joinstyle="miter"/>
                  <v:path arrowok="t" o:connecttype="custom" o:connectlocs="14605,11295;9525,12565;14605,11295" o:connectangles="0,0,0"/>
                </v:shape>
                <v:shape id="Freeform: Shape 10602" o:spid="_x0000_s1532" style="position:absolute;left:8845;top:61747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" path="m9525,17145v5080,2540,7620,-2540,10160,-7620c15875,12065,9525,14605,9525,17145xe" filled="f" stroked="f">
                  <v:stroke joinstyle="miter"/>
                  <v:path arrowok="t" o:connecttype="custom" o:connectlocs="9525,17145;19685,9525;9525,17145" o:connectangles="0,0,0"/>
                </v:shape>
                <v:shape id="Freeform: Shape 10603" o:spid="_x0000_s1533" style="position:absolute;left:8921;top:61620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" path="m9525,12065l13335,9525v-1270,,-2540,1270,-3810,2540xe" filled="f" stroked="f">
                  <v:stroke joinstyle="miter"/>
                  <v:path arrowok="t" o:connecttype="custom" o:connectlocs="9525,12065;13335,9525;9525,12065" o:connectangles="0,0,0"/>
                </v:shape>
                <v:shape id="Freeform: Shape 10604" o:spid="_x0000_s1534" style="position:absolute;left:10331;top:64096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" path="m13335,9525v-1270,,-2540,1270,-3810,2540c9525,15875,13335,12065,13335,9525xe" filled="f" stroked="f">
                  <v:stroke joinstyle="miter"/>
                  <v:path arrowok="t" o:connecttype="custom" o:connectlocs="13335,9525;9525,12065;13335,9525" o:connectangles="0,0,0"/>
                </v:shape>
                <v:shape id="Freeform: Shape 10605" o:spid="_x0000_s1535" style="position:absolute;left:9277;top:58026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" path="m9525,14605l20955,9525v-3810,1270,-8890,2540,-11430,5080xe" filled="f" stroked="f">
                  <v:stroke joinstyle="miter"/>
                  <v:path arrowok="t" o:connecttype="custom" o:connectlocs="9525,14605;20955,9525;9525,14605" o:connectangles="0,0,0"/>
                </v:shape>
                <v:shape id="Freeform: Shape 10606" o:spid="_x0000_s1536" style="position:absolute;left:10191;top:61099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" path="m9525,10795l13335,9525v-1270,,-2540,1270,-3810,1270xe" filled="f" stroked="f">
                  <v:stroke joinstyle="miter"/>
                  <v:path arrowok="t" o:connecttype="custom" o:connectlocs="9525,10795;13335,9525;9525,10795" o:connectangles="0,0,0"/>
                </v:shape>
                <v:shape id="Freeform: Shape 10607" o:spid="_x0000_s1537" style="position:absolute;left:10064;top:61125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" path="m13335,10795v-1270,,-1270,-1270,-2540,-1270c10795,10795,9525,10795,9525,12065v1270,,1270,1270,2540,1270c13335,12065,13335,12065,13335,10795xe" filled="f" stroked="f">
                  <v:stroke joinstyle="miter"/>
                  <v:path arrowok="t" o:connecttype="custom" o:connectlocs="13335,10795;10795,9525;9525,12065;12065,13335;13335,10795" o:connectangles="0,0,0,0,0"/>
                </v:shape>
                <v:shape id="Freeform: Shape 10608" o:spid="_x0000_s1538" style="position:absolute;left:10394;top:61036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" path="m18415,9525l9525,10795v1270,,1270,,2540,1270c14605,10795,15875,9525,18415,9525xe" filled="f" stroked="f">
                  <v:stroke joinstyle="miter"/>
                  <v:path arrowok="t" o:connecttype="custom" o:connectlocs="18415,9525;9525,10795;12065,12065;18415,9525" o:connectangles="0,0,0,0"/>
                </v:shape>
                <v:shape id="Freeform: Shape 10609" o:spid="_x0000_s1539" style="position:absolute;left:10166;top:61112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" path="m9525,10795v1270,,2540,,2540,-1270l9525,10795xe" filled="f" stroked="f">
                  <v:stroke joinstyle="miter"/>
                  <v:path arrowok="t" o:connecttype="custom" o:connectlocs="9525,10795;12065,9525;9525,10795" o:connectangles="0,0,0"/>
                </v:shape>
                <v:shape id="Freeform: Shape 10610" o:spid="_x0000_s1540" style="position:absolute;left:9480;top:62367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" path="m18415,9784c14605,8514,12065,12324,9525,12324v1270,3810,7620,-1270,8890,-2540xe" filled="f" stroked="f">
                  <v:stroke joinstyle="miter"/>
                  <v:path arrowok="t" o:connecttype="custom" o:connectlocs="18415,9784;9525,12324;18415,9784" o:connectangles="0,0,0"/>
                </v:shape>
                <v:shape id="Freeform: Shape 10611" o:spid="_x0000_s1541" style="position:absolute;left:9721;top:61163;width:381;height:254;visibility:visible;mso-wrap-style:square;v-text-anchor:middle" coordsize="381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" path="m38735,10795v,,,-1270,,-1270c38735,9525,37465,9525,37465,9525v-3810,3810,-7620,3810,-12700,5080c19685,15875,13335,17145,9525,20955v5080,-2540,10160,-2540,15240,-3810c29845,15875,34925,14605,38735,10795xe" filled="f" stroked="f">
                  <v:stroke joinstyle="miter"/>
                  <v:path arrowok="t" o:connecttype="custom" o:connectlocs="38735,10795;38735,9525;37465,9525;24765,14605;9525,20955;24765,17145;38735,10795" o:connectangles="0,0,0,0,0,0,0"/>
                </v:shape>
                <v:shape id="Freeform: Shape 10612" o:spid="_x0000_s1542" style="position:absolute;left:9518;top:61290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" path="m9525,13335v3810,,8890,-1270,11430,-3810l9525,13335xe" filled="f" stroked="f">
                  <v:stroke joinstyle="miter"/>
                  <v:path arrowok="t" o:connecttype="custom" o:connectlocs="9525,13335;20955,9525;9525,13335" o:connectangles="0,0,0"/>
                </v:shape>
                <v:shape id="Freeform: Shape 10613" o:spid="_x0000_s1543" style="position:absolute;left:6699;top:70154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" path="m19685,9525v-22860,2540,,8890,,l19685,9525xe" filled="f" stroked="f">
                  <v:stroke joinstyle="miter"/>
                  <v:path arrowok="t" o:connecttype="custom" o:connectlocs="19685,9525;19685,9525;19685,9525" o:connectangles="0,0,0"/>
                </v:shape>
                <v:shape id="Freeform: Shape 10614" o:spid="_x0000_s1544" style="position:absolute;left:5468;top:69900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" path="m11963,9525v-8890,7620,10160,1270,,l11963,9525xe" filled="f" stroked="f">
                  <v:stroke joinstyle="miter"/>
                  <v:path arrowok="t" o:connecttype="custom" o:connectlocs="11963,9525;11963,9525;11963,9525" o:connectangles="0,0,0"/>
                </v:shape>
                <v:shape id="Freeform: Shape 10615" o:spid="_x0000_s1545" style="position:absolute;left:5772;top:69684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" path="m9525,13335l17145,9525v-2540,1270,-6350,1270,-7620,3810xe" filled="f" stroked="f">
                  <v:stroke joinstyle="miter"/>
                  <v:path arrowok="t" o:connecttype="custom" o:connectlocs="9525,13335;17145,9525;9525,13335" o:connectangles="0,0,0"/>
                </v:shape>
                <v:shape id="Freeform: Shape 10616" o:spid="_x0000_s1546" style="position:absolute;left:5861;top:69607;width:381;height:254;visibility:visible;mso-wrap-style:square;v-text-anchor:middle" coordsize="381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" path="m14605,21034v,,-1270,,-1270,1270c13335,22304,9525,24844,9525,24844v,,,,,c9525,24844,10795,24844,10795,26114v,1270,3810,,5080,c20955,23575,24765,21034,26035,18494r1270,c27305,18494,27305,18494,27305,17225v,,,-1271,,-1271c29845,17225,33655,15954,33655,15954v,,,,,c33655,15954,31115,15954,31115,14684v,,-5080,-1270,-6350,-1270c24765,13414,24765,14684,24765,14684v-1270,,-1270,-1270,-2540,-1270l24765,14684v-1270,1270,-2540,2541,-5080,3810c19685,17225,22225,14684,23495,13414l22225,12144r1270,-1269c20955,7064,13335,12144,10795,15954r1270,l12065,17225v-1270,,,1269,2540,3809xe" filled="f" stroked="f">
                  <v:stroke joinstyle="miter"/>
                  <v:path arrowok="t" o:connecttype="custom" o:connectlocs="14605,21034;13335,22304;9525,24844;9525,24844;10795,26114;15875,26114;26035,18494;27305,18494;27305,17225;27305,15954;33655,15954;33655,15954;31115,14684;24765,13414;24765,14684;22225,13414;24765,14684;19685,18494;23495,13414;22225,12144;23495,10875;10795,15954;12065,15954;12065,17225;14605,21034" o:connectangles="0,0,0,0,0,0,0,0,0,0,0,0,0,0,0,0,0,0,0,0,0,0,0,0,0"/>
                </v:shape>
                <v:shape id="Freeform: Shape 10617" o:spid="_x0000_s1547" style="position:absolute;left:5899;top:69873;width:127;height:254;visibility:visible;mso-wrap-style:square;v-text-anchor:middle" coordsize="127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" path="m14605,9726c10795,8455,9525,13535,9525,16076v6350,1269,3810,-3811,5080,-6350xe" filled="f" stroked="f">
                  <v:stroke joinstyle="miter"/>
                  <v:path arrowok="t" o:connecttype="custom" o:connectlocs="14605,9726;9525,16076;14605,9726" o:connectangles="0,0,0"/>
                </v:shape>
                <v:shape id="Freeform: Shape 10618" o:spid="_x0000_s1548" style="position:absolute;left:5276;top:60464;width:381;height:254;visibility:visible;mso-wrap-style:square;v-text-anchor:middle" coordsize="381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" path="m28575,17145v2540,1270,3810,,6350,c36195,15875,36195,14605,37465,12065r-1270,l34925,10795v-1270,,-2540,-1270,-3810,-1270c31115,13335,28575,12065,27305,14605v-3810,1270,-8890,2540,-12700,3810l9525,19685r6350,1270c20955,19685,24765,18415,28575,17145xe" filled="f" stroked="f">
                  <v:stroke joinstyle="miter"/>
                  <v:path arrowok="t" o:connecttype="custom" o:connectlocs="28575,17145;34925,17145;37465,12065;36195,12065;34925,10795;31115,9525;27305,14605;14605,18415;9525,19685;15875,20955;28575,17145" o:connectangles="0,0,0,0,0,0,0,0,0,0,0"/>
                </v:shape>
                <v:shape id="Freeform: Shape 10619" o:spid="_x0000_s1549" style="position:absolute;left:5353;top:70164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" path="m9525,9843r6350,1270c14605,8572,12065,9843,9525,9843xe" filled="f" stroked="f">
                  <v:stroke joinstyle="miter"/>
                  <v:path arrowok="t" o:connecttype="custom" o:connectlocs="9525,9843;15875,11113;9525,9843" o:connectangles="0,0,0"/>
                </v:shape>
                <v:shape id="Freeform: Shape 10620" o:spid="_x0000_s1550" style="position:absolute;left:5376;top:69862;width:1016;height:635;visibility:visible;mso-wrap-style:square;v-text-anchor:middle" coordsize="10160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" path="m91001,14605l87191,13335r,-3810c71951,14605,70681,17145,54171,22225v1270,-1270,2540,-2540,3810,-2540l52901,23495v1270,,1270,,2540,l55441,23495v-5080,1270,-8890,3810,-11430,6350c42741,31115,41471,32385,40201,33655,32581,32385,26231,37465,23691,42545l22421,41275v-1270,,-2540,1270,-3810,1270l17341,43815r-2540,c14801,46355,13531,48895,10991,46355v-2540,1270,-1270,3810,,6350l14801,52705r,2540c18611,53975,23691,52705,27501,51435l26231,48895v6350,1270,13970,,17780,-3810c46551,42545,46551,40005,46551,37465v1270,-1270,2540,-2540,3810,-3810c52901,31115,54171,29845,56711,29845v,,1270,1270,2540,1270c59251,34925,52901,36195,54171,41275v8890,,20320,-5080,26670,-10160c78301,31115,74491,29845,77031,28575v8890,-6350,17780,3810,21590,-5080l94811,23495r,-2540c92271,15875,91001,14605,91001,14605xm35121,38735v-1270,1270,-5080,2540,-7620,2540c30041,38735,32581,37465,35121,38735v,,,,,c35121,38735,35121,38735,35121,38735xe" filled="f" stroked="f">
                  <v:stroke joinstyle="miter"/>
                  <v:path arrowok="t" o:connecttype="custom" o:connectlocs="91001,14605;87191,13335;87191,9525;54171,22225;57981,19685;52901,23495;55441,23495;55441,23495;44011,29845;40201,33655;23691,42545;22421,41275;18611,42545;17341,43815;14801,43815;10991,46355;10991,52705;14801,52705;14801,55245;27501,51435;26231,48895;44011,45085;46551,37465;50361,33655;56711,29845;59251,31115;54171,41275;80841,31115;77031,28575;98621,23495;94811,23495;94811,20955;91001,14605;35121,38735;27501,41275;35121,38735;35121,38735;35121,38735" o:connectangles="0,0,0,0,0,0,0,0,0,0,0,0,0,0,0,0,0,0,0,0,0,0,0,0,0,0,0,0,0,0,0,0,0,0,0,0,0,0"/>
                </v:shape>
                <v:shape id="Freeform: Shape 10621" o:spid="_x0000_s1551" style="position:absolute;left:10788;top:60877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" path="m19685,10125c14605,7585,13335,13935,9525,13935v,2540,12700,2540,10160,-3810xe" filled="f" stroked="f">
                  <v:stroke joinstyle="miter"/>
                  <v:path arrowok="t" o:connecttype="custom" o:connectlocs="19685,10125;9525,13935;19685,10125" o:connectangles="0,0,0"/>
                </v:shape>
                <v:shape id="Freeform: Shape 10622" o:spid="_x0000_s1552" style="position:absolute;left:6115;top:69673;width:889;height:508;visibility:visible;mso-wrap-style:square;v-text-anchor:middle" coordsize="889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" path="m47625,36104v2540,1269,6350,2539,8890,3810l55245,38643v2540,,6350,-1270,8890,-3809l64135,37373v5080,-1269,11430,-3809,16510,-5080c76835,27214,81915,25943,76835,20864l74295,18323r,-2539c69215,19593,56515,24673,50165,19593v5080,-2539,8890,-5079,11430,-2539c62865,18323,65405,18323,66675,17054v1270,-1270,1270,-3811,-1270,-5081c56515,6893,48895,10704,42545,14514,28575,20864,20955,18323,9525,28484r3810,1270l13335,33564v3810,-1271,6350,-1271,8890,-1271c23495,33564,20955,34834,22225,36104r3810,l26035,38643v1270,3811,5080,2541,6350,3811c43815,42454,43815,38643,47625,36104xm60325,32293v,1271,1270,2541,1270,2541l57785,36104v,-1270,-1270,-2540,-1270,-3811c57785,32293,59055,32293,60325,32293xm47625,17054r,l46355,15784r1270,1270xe" filled="f" stroked="f">
                  <v:stroke joinstyle="miter"/>
                  <v:path arrowok="t" o:connecttype="custom" o:connectlocs="47625,36104;56515,39914;55245,38643;64135,34834;64135,37373;80645,32293;76835,20864;74295,18323;74295,15784;50165,19593;61595,17054;66675,17054;65405,11973;42545,14514;9525,28484;13335,29754;13335,33564;22225,32293;22225,36104;26035,36104;26035,38643;32385,42454;47625,36104;60325,32293;61595,34834;57785,36104;56515,32293;60325,32293;47625,17054;47625,17054;46355,15784;47625,17054" o:connectangles="0,0,0,0,0,0,0,0,0,0,0,0,0,0,0,0,0,0,0,0,0,0,0,0,0,0,0,0,0,0,0,0"/>
                </v:shape>
                <v:shape id="Freeform: Shape 10623" o:spid="_x0000_s1553" style="position:absolute;left:6546;top:69367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" path="m20955,26035c17145,19685,19685,14605,26035,15875,22225,10795,17145,9525,10795,9525v1270,2540,1270,5080,-1270,6350l12065,18415,9525,20955v1270,8890,6350,6350,11430,5080xe" filled="f" stroked="f">
                  <v:stroke joinstyle="miter"/>
                  <v:path arrowok="t" o:connecttype="custom" o:connectlocs="20955,26035;26035,15875;10795,9525;9525,15875;12065,18415;9525,20955;20955,26035" o:connectangles="0,0,0,0,0,0,0"/>
                </v:shape>
                <v:shape id="Freeform: Shape 10624" o:spid="_x0000_s1554" style="position:absolute;left:6914;top:70523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" path="m9634,15875v3810,1270,10160,-2540,11430,-6350c18524,13335,8364,12065,9634,15875xe" filled="f" stroked="f">
                  <v:stroke joinstyle="miter"/>
                  <v:path arrowok="t" o:connecttype="custom" o:connectlocs="9634,15875;21064,9525;9634,15875" o:connectangles="0,0,0"/>
                </v:shape>
                <v:shape id="Freeform: Shape 10625" o:spid="_x0000_s1555" style="position:absolute;left:7258;top:68673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" path="m9525,11629v1270,-1270,5080,1270,5080,-1270c12065,9089,10795,9089,9525,11629xe" filled="f" stroked="f">
                  <v:stroke joinstyle="miter"/>
                  <v:path arrowok="t" o:connecttype="custom" o:connectlocs="9525,11629;14605,10359;9525,11629" o:connectangles="0,0,0"/>
                </v:shape>
                <v:shape id="Freeform: Shape 10626" o:spid="_x0000_s1556" style="position:absolute;left:6821;top:70101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" path="m17576,9729c8686,10999,7416,13539,12496,13539v1270,,11430,-5080,5080,-3810xe" filled="f" stroked="f">
                  <v:stroke joinstyle="miter"/>
                  <v:path arrowok="t" o:connecttype="custom" o:connectlocs="17576,9729;12496,13539;17576,9729" o:connectangles="0,0,0"/>
                </v:shape>
                <v:shape id="Freeform: Shape 10627" o:spid="_x0000_s1557" style="position:absolute;left:5895;top:69803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" path="m13673,10359v,-1270,-1270,-1270,-3810,1270c8593,12899,11133,16709,13673,10359xe" filled="f" stroked="f">
                  <v:stroke joinstyle="miter"/>
                  <v:path arrowok="t" o:connecttype="custom" o:connectlocs="13673,10359;9863,11629;13673,10359" o:connectangles="0,0,0"/>
                </v:shape>
                <v:shape id="Freeform: Shape 10628" o:spid="_x0000_s1558" style="position:absolute;left:6673;top:69926;width:381;height:254;visibility:visible;mso-wrap-style:square;v-text-anchor:middle" coordsize="381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" path="m29845,9525v-6350,,-11430,2540,-16510,3810c10795,14605,9525,14605,9525,20955v2540,-1270,5080,-1270,7620,-2540c22225,15875,26035,14605,31115,14605v1270,,2540,-1270,2540,-2540c32385,10795,31115,9525,29845,9525xe" filled="f" stroked="f">
                  <v:stroke joinstyle="miter"/>
                  <v:path arrowok="t" o:connecttype="custom" o:connectlocs="29845,9525;13335,13335;9525,20955;17145,18415;31115,14605;33655,12065;29845,9525" o:connectangles="0,0,0,0,0,0,0"/>
                </v:shape>
                <v:shape id="Freeform: Shape 10629" o:spid="_x0000_s1559" style="position:absolute;left:6711;top:70178;width:635;height:508;visibility:visible;mso-wrap-style:square;v-text-anchor:middle" coordsize="635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" path="m36195,9727c31115,8457,28575,13537,19685,14807r1270,1270l18415,17347v1270,1270,2540,1270,3810,2540c19685,23697,13335,24967,9525,27507v3810,5080,3810,2540,5080,8890l18415,37667r,3810c34925,41477,36195,24967,57785,27507,51435,21157,34925,22427,36195,9727xe" filled="f" stroked="f">
                  <v:stroke joinstyle="miter"/>
                  <v:path arrowok="t" o:connecttype="custom" o:connectlocs="36195,9727;19685,14807;20955,16077;18415,17347;22225,19887;9525,27507;14605,36397;18415,37667;18415,41477;57785,27507;36195,9727" o:connectangles="0,0,0,0,0,0,0,0,0,0,0"/>
                </v:shape>
                <v:shape id="Freeform: Shape 10630" o:spid="_x0000_s1560" style="position:absolute;left:5302;top:70154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" path="m14605,10795l9525,9525v2540,1270,3810,1270,5080,1270xe" filled="f" stroked="f">
                  <v:stroke joinstyle="miter"/>
                  <v:path arrowok="t" o:connecttype="custom" o:connectlocs="14605,10795;9525,9525;14605,10795" o:connectangles="0,0,0"/>
                </v:shape>
                <v:shape id="Freeform: Shape 10631" o:spid="_x0000_s1561" style="position:absolute;left:6584;top:69318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" path="m15875,10577v-2540,-2540,-5080,,-6350,2540c12065,13117,14605,13117,15875,10577xe" filled="f" stroked="f">
                  <v:stroke joinstyle="miter"/>
                  <v:path arrowok="t" o:connecttype="custom" o:connectlocs="15875,10577;9525,13117;15875,10577" o:connectangles="0,0,0"/>
                </v:shape>
                <v:shape id="Freeform: Shape 10632" o:spid="_x0000_s1562" style="position:absolute;left:5683;top:70040;width:762;height:508;visibility:visible;mso-wrap-style:square;v-text-anchor:middle" coordsize="762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" path="m75565,13335v1270,,1270,,1270,-1270c76835,10795,74295,9525,71755,9525,65405,15875,55245,19685,45085,23495,36195,26035,27305,29845,20955,34925r,c17145,32385,12065,37465,9525,42545v5080,-2540,13970,5080,15240,-2540l24765,40005c31115,36195,40005,32385,47625,29845,59055,26035,70485,22225,74295,14605r1270,-1270xe" filled="f" stroked="f">
                  <v:stroke joinstyle="miter"/>
                  <v:path arrowok="t" o:connecttype="custom" o:connectlocs="75565,13335;76835,12065;71755,9525;45085,23495;20955,34925;20955,34925;9525,42545;24765,40005;24765,40005;47625,29845;74295,14605;75565,13335" o:connectangles="0,0,0,0,0,0,0,0,0,0,0,0"/>
                </v:shape>
                <v:shape id="Freeform: Shape 10633" o:spid="_x0000_s1563" style="position:absolute;left:6064;top:71183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" path="m12065,12065r,-2540c10795,9525,10795,9525,9525,10795r2540,1270xe" filled="f" stroked="f">
                  <v:stroke joinstyle="miter"/>
                  <v:path arrowok="t" o:connecttype="custom" o:connectlocs="12065,12065;12065,9525;9525,10795;12065,12065" o:connectangles="0,0,0,0"/>
                </v:shape>
                <v:shape id="Freeform: Shape 10634" o:spid="_x0000_s1564" style="position:absolute;left:8972;top:58153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" path="m13335,12065v,-1270,-1270,-1270,,-2540c12065,9525,10795,9525,9525,12065v1270,,2540,-1270,3810,xe" filled="f" stroked="f">
                  <v:stroke joinstyle="miter"/>
                  <v:path arrowok="t" o:connecttype="custom" o:connectlocs="13335,12065;13335,9525;9525,12065;13335,12065" o:connectangles="0,0,0,0"/>
                </v:shape>
                <v:shape id="Freeform: Shape 10635" o:spid="_x0000_s1565" style="position:absolute;left:6775;top:70853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" path="m17145,13335v,-1270,,-2540,1270,-3810l9525,15875v3810,-1270,6350,-1270,7620,-2540xe" filled="f" stroked="f">
                  <v:stroke joinstyle="miter"/>
                  <v:path arrowok="t" o:connecttype="custom" o:connectlocs="17145,13335;18415,9525;9525,15875;17145,13335" o:connectangles="0,0,0,0"/>
                </v:shape>
                <v:shape id="Freeform: Shape 10636" o:spid="_x0000_s1566" style="position:absolute;left:5873;top:71132;width:381;height:254;visibility:visible;mso-wrap-style:square;v-text-anchor:middle" coordsize="381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" path="m23495,14605l19685,13335,18415,9525v-5080,3810,-6350,5080,-8890,6350c14605,15875,14605,23495,20955,23495v,-1270,1270,-2540,3810,-2540l22225,18415r3810,l26035,18415v2540,,3810,-1270,5080,-1270l26035,18415c24765,17145,24765,15875,23495,14605xe" filled="f" stroked="f">
                  <v:stroke joinstyle="miter"/>
                  <v:path arrowok="t" o:connecttype="custom" o:connectlocs="23495,14605;19685,13335;18415,9525;9525,15875;20955,23495;24765,20955;22225,18415;26035,18415;26035,18415;31115,17145;26035,18415;23495,14605" o:connectangles="0,0,0,0,0,0,0,0,0,0,0,0"/>
                </v:shape>
                <v:shape id="Freeform: Shape 10637" o:spid="_x0000_s1567" style="position:absolute;left:8452;top:70015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" path="m10759,17145v2540,-1270,3810,-1270,6350,-2540c15839,12065,14569,9525,12029,9525v1270,3810,-5080,3810,-1270,7620xe" filled="f" stroked="f">
                  <v:stroke joinstyle="miter"/>
                  <v:path arrowok="t" o:connecttype="custom" o:connectlocs="10759,17145;17109,14605;12029,9525;10759,17145" o:connectangles="0,0,0,0"/>
                </v:shape>
                <v:shape id="Freeform: Shape 10638" o:spid="_x0000_s1568" style="position:absolute;left:8718;top:66832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" path="m9525,11526v6350,1270,5080,-5080,,l9525,11526xe" filled="f" stroked="f">
                  <v:stroke joinstyle="miter"/>
                  <v:path arrowok="t" o:connecttype="custom" o:connectlocs="9525,11526;9525,11526;9525,11526" o:connectangles="0,0,0"/>
                </v:shape>
                <v:shape id="Freeform: Shape 10639" o:spid="_x0000_s1569" style="position:absolute;left:8536;top:69977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" path="m17567,9525v-3810,1270,-11430,1270,-6350,6350c16297,14605,18837,12065,17567,9525xe" filled="f" stroked="f">
                  <v:stroke joinstyle="miter"/>
                  <v:path arrowok="t" o:connecttype="custom" o:connectlocs="17567,9525;11217,15875;17567,9525" o:connectangles="0,0,0"/>
                </v:shape>
                <v:shape id="Freeform: Shape 10640" o:spid="_x0000_s1570" style="position:absolute;left:8756;top:67686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" path="m14605,11295c15875,8755,9525,8755,9525,12565v2540,1270,3810,-2540,5080,-1270xe" filled="f" stroked="f">
                  <v:stroke joinstyle="miter"/>
                  <v:path arrowok="t" o:connecttype="custom" o:connectlocs="14605,11295;9525,12565;14605,11295" o:connectangles="0,0,0"/>
                </v:shape>
                <v:shape id="Freeform: Shape 10641" o:spid="_x0000_s1571" style="position:absolute;left:8512;top:66890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" path="m9777,9525v-1270,3810,2540,2540,5080,2540c16127,9525,12317,13335,9777,9525xe" filled="f" stroked="f">
                  <v:stroke joinstyle="miter"/>
                  <v:path arrowok="t" o:connecttype="custom" o:connectlocs="9777,9525;14857,12065;9777,9525" o:connectangles="0,0,0"/>
                </v:shape>
                <v:shape id="Freeform: Shape 10642" o:spid="_x0000_s1572" style="position:absolute;left:7156;top:70434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" path="m10795,9525c9525,10795,9525,12065,9525,14605l14605,9525v-2540,,-3810,,-3810,xe" filled="f" stroked="f">
                  <v:stroke joinstyle="miter"/>
                  <v:path arrowok="t" o:connecttype="custom" o:connectlocs="10795,9525;9525,14605;14605,9525;10795,9525" o:connectangles="0,0,0,0"/>
                </v:shape>
                <v:shape id="Freeform: Shape 10643" o:spid="_x0000_s1573" style="position:absolute;left:5899;top:70307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" path="m23495,9525v-2540,1270,-3810,2540,-6350,3810c14605,14605,12065,17145,9525,17145v3810,1270,6350,,8890,-2540c19685,13335,22225,12065,23495,10795v,,1270,-1270,,-1270c24765,9525,23495,9525,23495,9525xe" filled="f" stroked="f">
                  <v:stroke joinstyle="miter"/>
                  <v:path arrowok="t" o:connecttype="custom" o:connectlocs="23495,9525;17145,13335;9525,17145;18415,14605;23495,10795;23495,9525;23495,9525" o:connectangles="0,0,0,0,0,0,0"/>
                </v:shape>
                <v:shape id="Freeform: Shape 10644" o:spid="_x0000_s1574" style="position:absolute;left:5695;top:70231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" path="m14605,9525l9525,12065v1270,,3810,,5080,-2540xe" filled="f" stroked="f">
                  <v:stroke joinstyle="miter"/>
                  <v:path arrowok="t" o:connecttype="custom" o:connectlocs="14605,9525;9525,12065;14605,9525" o:connectangles="0,0,0"/>
                </v:shape>
                <v:shape id="Freeform: Shape 10645" o:spid="_x0000_s1575" style="position:absolute;left:6267;top:69938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" path="m14605,9525l9525,10795v1270,,3810,,5080,-1270xe" filled="f" stroked="f">
                  <v:stroke joinstyle="miter"/>
                  <v:path arrowok="t" o:connecttype="custom" o:connectlocs="14605,9525;9525,10795;14605,9525" o:connectangles="0,0,0"/>
                </v:shape>
                <v:shape id="Freeform: Shape 10646" o:spid="_x0000_s1576" style="position:absolute;left:8845;top:67624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" path="m13335,13598v,-1270,1270,-2540,1270,-3810c12065,8518,12065,12328,9525,11058v,2540,2540,1270,3810,2540xe" filled="f" stroked="f">
                  <v:stroke joinstyle="miter"/>
                  <v:path arrowok="t" o:connecttype="custom" o:connectlocs="13335,13598;14605,9788;9525,11058;13335,13598" o:connectangles="0,0,0,0"/>
                </v:shape>
                <v:shape id="Freeform: Shape 10647" o:spid="_x0000_s1577" style="position:absolute;left:5937;top:70748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" path="m10795,26383c20955,27653,22225,20033,27305,14953r-3810,l23495,12413v-3810,-7620,-7620,2540,-13970,c18415,17493,8255,18763,10795,26383xe" filled="f" stroked="f">
                  <v:stroke joinstyle="miter"/>
                  <v:path arrowok="t" o:connecttype="custom" o:connectlocs="10795,26383;27305,14953;23495,14953;23495,12413;9525,12413;10795,26383" o:connectangles="0,0,0,0,0,0"/>
                </v:shape>
                <v:shape id="Freeform: Shape 10648" o:spid="_x0000_s1578" style="position:absolute;left:6064;top:69975;width:2413;height:1524;visibility:visible;mso-wrap-style:square;v-text-anchor:middle" coordsize="24130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" path="m212725,28685v8890,,19050,-7620,24130,-12700l233045,13445r1270,-3810c229235,8365,216535,18526,207645,15985v1270,2541,-1270,3810,,6350c192405,28685,177165,36305,163195,43926v-12700,6350,-24130,12700,-36830,17779c123825,61705,121285,60435,120015,57895r-2540,2540l117475,57895v-11430,,,8890,-7620,10160c93345,74405,80645,82026,67945,82026,73025,75676,85725,73135,80645,62976l76835,61705r,-3810c65405,61705,59055,65515,51435,65515r-1270,c50165,64245,50165,64245,48895,64245,42545,62976,38735,66785,36195,69326v-3810,2539,-5080,3809,-10160,5079l26035,73135r3810,c23495,62976,-1905,88376,17145,83295r2540,-1269l23495,82026v,-2541,1270,-3811,2540,-5081l26035,75676v6350,2539,10160,-1271,13970,-3811c42545,69326,43815,68055,46355,68055,48895,76945,31115,79485,26035,82026r1270,3809l23495,87105v5080,2540,-2540,8890,3810,7621c27305,88376,43815,85835,48895,89645,41275,99805,20955,99805,13335,112505r,2540l10795,116315v,1270,1270,2540,2540,1270c13335,118855,14605,120126,12065,120126r3810,3809l10795,126476v,,,1269,1270,1269l14605,125205r,2540c26035,121395,33655,107426,46355,118855v-12700,5080,-25400,11430,-35560,20321c9525,140445,9525,141715,9525,142985v,,,1270,1270,1270c12065,145526,14605,145526,15875,144255v10160,-8890,21590,-15240,34290,-20320l50165,123935v8890,-1270,10160,-6350,17780,-7620c69215,112505,66675,109965,62865,109965r-2540,1270l60325,108695v-3810,1270,-7620,2540,-8890,-1269c53975,106155,55245,106155,57785,104885v,,,1270,1270,1270l61595,104885r1270,1270c65405,104885,64135,103615,66675,103615r-2540,-2539l66675,99805v-1270,-3810,8890,-3810,8890,-1270l79375,97265r2540,-2539c81915,93455,80645,92185,80645,90915v1270,,3810,-1270,5080,l89535,90915r,2540c93345,92185,95885,93455,97155,94726r2540,-2541l102235,94726v2540,-1271,6350,-1271,5080,-3811c104775,90915,103505,89645,100965,88376v5080,-2541,6350,1269,8890,-2541c111125,79485,104775,80755,107315,75676v8890,-3811,15240,-8891,24130,-5081c130175,65515,130175,64245,130175,60435v12700,-5080,24130,-11430,35560,-17780c182245,42655,197485,35035,212725,28685xe" filled="f" stroked="f">
                  <v:stroke joinstyle="miter"/>
                  <v:path arrowok="t" o:connecttype="custom" o:connectlocs="212725,28685;236855,15985;233045,13445;234315,9635;207645,15985;207645,22335;163195,43926;126365,61705;120015,57895;117475,60435;117475,57895;109855,68055;67945,82026;80645,62976;76835,61705;76835,57895;51435,65515;50165,65515;48895,64245;36195,69326;26035,74405;26035,73135;29845,73135;17145,83295;19685,82026;23495,82026;26035,76945;26035,75676;40005,71865;46355,68055;26035,82026;27305,85835;23495,87105;27305,94726;48895,89645;13335,112505;13335,115045;10795,116315;13335,117585;12065,120126;15875,123935;10795,126476;12065,127745;14605,125205;14605,127745;46355,118855;10795,139176;9525,142985;10795,144255;15875,144255;50165,123935;50165,123935;67945,116315;62865,109965;60325,111235;60325,108695;51435,107426;57785,104885;59055,106155;61595,104885;62865,106155;66675,103615;64135,101076;66675,99805;75565,98535;79375,97265;81915,94726;80645,90915;85725,90915;89535,90915;89535,93455;97155,94726;99695,92185;102235,94726;107315,90915;100965,88376;109855,85835;107315,75676;131445,70595;130175,60435;165735,42655;212725,28685" o:connectangles="0,0,0,0,0,0,0,0,0,0,0,0,0,0,0,0,0,0,0,0,0,0,0,0,0,0,0,0,0,0,0,0,0,0,0,0,0,0,0,0,0,0,0,0,0,0,0,0,0,0,0,0,0,0,0,0,0,0,0,0,0,0,0,0,0,0,0,0,0,0,0,0,0,0,0,0,0,0,0,0,0,0"/>
                </v:shape>
                <v:shape id="Freeform: Shape 10649" o:spid="_x0000_s1579" style="position:absolute;left:6203;top:69951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" path="m14605,9525v-2540,,-3810,,-5080,1270l14605,9525xe" filled="f" stroked="f">
                  <v:stroke joinstyle="miter"/>
                  <v:path arrowok="t" o:connecttype="custom" o:connectlocs="14605,9525;9525,10795;14605,9525" o:connectangles="0,0,0"/>
                </v:shape>
                <v:shape id="Freeform: Shape 10650" o:spid="_x0000_s1580" style="position:absolute;left:6298;top:70116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" path="m10248,9525v,1270,,2540,1270,3810c5168,17145,16598,12065,10248,9525xe" filled="f" stroked="f">
                  <v:stroke joinstyle="miter"/>
                  <v:path arrowok="t" o:connecttype="custom" o:connectlocs="10248,9525;11518,13335;10248,9525" o:connectangles="0,0,0"/>
                </v:shape>
                <v:shape id="Freeform: Shape 10651" o:spid="_x0000_s1581" style="position:absolute;left:21532;top:75641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" path="m9525,9525r8890,7620c17145,13336,13335,12065,9525,9525xe" filled="f" stroked="f">
                  <v:stroke joinstyle="miter"/>
                  <v:path arrowok="t" o:connecttype="custom" o:connectlocs="9525,9525;18415,17145;9525,9525" o:connectangles="0,0,0"/>
                </v:shape>
                <v:shape id="Freeform: Shape 10652" o:spid="_x0000_s1582" style="position:absolute;left:77857;top:36639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" path="m14605,9525l9525,13335v1270,,2540,-1270,5080,-3810xe" filled="f" stroked="f">
                  <v:stroke joinstyle="miter"/>
                  <v:path arrowok="t" o:connecttype="custom" o:connectlocs="14605,9525;9525,13335;14605,9525" o:connectangles="0,0,0"/>
                </v:shape>
                <v:shape id="Freeform: Shape 10653" o:spid="_x0000_s1583" style="position:absolute;left:77311;top:37719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" path="m9525,9525r2540,2540c12065,10795,12065,10795,12065,9525v-1270,,-1270,,-2540,xe" filled="f" stroked="f">
                  <v:stroke joinstyle="miter"/>
                  <v:path arrowok="t" o:connecttype="custom" o:connectlocs="9525,9525;12065,12065;12065,9525;9525,9525" o:connectangles="0,0,0,0"/>
                </v:shape>
                <v:shape id="Freeform: Shape 10654" o:spid="_x0000_s1584" style="position:absolute;left:77997;top:36550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" path="m17145,13335v,-1270,,-2540,,-3810c13335,9525,10795,12065,9525,14605v2539,-1270,3810,-2540,7620,-1270xe" filled="f" stroked="f">
                  <v:stroke joinstyle="miter"/>
                  <v:path arrowok="t" o:connecttype="custom" o:connectlocs="17145,13335;17145,9525;9525,14605;17145,13335" o:connectangles="0,0,0,0"/>
                </v:shape>
                <v:shape id="Freeform: Shape 10655" o:spid="_x0000_s1585" style="position:absolute;left:77895;top:36614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" path="m14605,9525v-1269,,-3810,1270,-5080,2540l14605,9525xe" filled="f" stroked="f">
                  <v:stroke joinstyle="miter"/>
                  <v:path arrowok="t" o:connecttype="custom" o:connectlocs="14605,9525;9525,12065;14605,9525" o:connectangles="0,0,0"/>
                </v:shape>
                <v:shape id="Freeform: Shape 10656" o:spid="_x0000_s1586" style="position:absolute;left:77933;top:36817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" path="m17145,9525v-3810,,-6350,1270,-7620,3810c13335,13335,18414,14605,17145,9525xe" filled="f" stroked="f">
                  <v:stroke joinstyle="miter"/>
                  <v:path arrowok="t" o:connecttype="custom" o:connectlocs="17145,9525;9525,13335;17145,9525" o:connectangles="0,0,0"/>
                </v:shape>
                <v:shape id="Freeform: Shape 10657" o:spid="_x0000_s1587" style="position:absolute;left:78076;top:36499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" path="m10504,9525v-3809,5080,5081,5080,,l10504,9525xe" filled="f" stroked="f">
                  <v:stroke joinstyle="miter"/>
                  <v:path arrowok="t" o:connecttype="custom" o:connectlocs="10504,9525;10504,9525;10504,9525" o:connectangles="0,0,0"/>
                </v:shape>
                <v:shape id="Freeform: Shape 10658" o:spid="_x0000_s1588" style="position:absolute;left:77298;top:36982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" path="m9525,10795v1270,,1270,,1270,1270c12064,12065,13335,12065,13335,9525v-1271,,-2540,,-3810,1270xe" filled="f" stroked="f">
                  <v:stroke joinstyle="miter"/>
                  <v:path arrowok="t" o:connecttype="custom" o:connectlocs="9525,10795;10795,12065;13335,9525;9525,10795" o:connectangles="0,0,0,0"/>
                </v:shape>
                <v:shape id="Freeform: Shape 10659" o:spid="_x0000_s1589" style="position:absolute;left:77501;top:37617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" path="m18415,9525l9525,13335v3810,,6350,-1270,8890,-3810xe" filled="f" stroked="f">
                  <v:stroke joinstyle="miter"/>
                  <v:path arrowok="t" o:connecttype="custom" o:connectlocs="18415,9525;9525,13335;18415,9525" o:connectangles="0,0,0"/>
                </v:shape>
                <v:shape id="Freeform: Shape 10660" o:spid="_x0000_s1590" style="position:absolute;left:77527;top:37287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" path="m18415,9525l9525,13335v3810,,6350,-2540,8890,-3810xe" filled="f" stroked="f">
                  <v:stroke joinstyle="miter"/>
                  <v:path arrowok="t" o:connecttype="custom" o:connectlocs="18415,9525;9525,13335;18415,9525" o:connectangles="0,0,0"/>
                </v:shape>
                <v:shape id="Freeform: Shape 10661" o:spid="_x0000_s1591" style="position:absolute;left:77539;top:36748;width:381;height:254;visibility:visible;mso-wrap-style:square;v-text-anchor:middle" coordsize="381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" path="m29845,11359v,,1270,-1270,,-1270c29845,10089,28575,8820,28575,10089v-2540,1270,-5080,2541,-6350,3810c18415,16439,14605,18980,9525,22789v5080,,10160,-3809,13970,-6350c24765,13899,27305,12630,29845,11359xe" filled="f" stroked="f">
                  <v:stroke joinstyle="miter"/>
                  <v:path arrowok="t" o:connecttype="custom" o:connectlocs="29845,11359;29845,10089;28575,10089;22225,13899;9525,22789;23495,16439;29845,11359" o:connectangles="0,0,0,0,0,0,0"/>
                </v:shape>
                <v:shape id="Freeform: Shape 10662" o:spid="_x0000_s1592" style="position:absolute;left:78060;top:36766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" path="m9525,13335v3810,,3810,2540,6350,c15875,12065,15875,10795,15875,9525v-3811,,-6350,,-6350,3810xe" filled="f" stroked="f">
                  <v:stroke joinstyle="miter"/>
                  <v:path arrowok="t" o:connecttype="custom" o:connectlocs="9525,13335;15875,13335;15875,9525;9525,13335" o:connectangles="0,0,0,0"/>
                </v:shape>
                <v:shape id="Freeform: Shape 10663" o:spid="_x0000_s1593" style="position:absolute;left:79406;top:35687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" path="m9525,17145l19685,9525v-3810,1270,-5080,5080,-10160,7620xe" filled="f" stroked="f">
                  <v:stroke joinstyle="miter"/>
                  <v:path arrowok="t" o:connecttype="custom" o:connectlocs="9525,17145;19685,9525;9525,17145" o:connectangles="0,0,0"/>
                </v:shape>
                <v:shape id="Freeform: Shape 10664" o:spid="_x0000_s1594" style="position:absolute;left:77806;top:37122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" path="m9525,14605v1270,,3810,6350,5080,1270c10795,14605,17145,14605,18414,14605v,-2540,1271,-3810,1271,-5080c17145,9525,15875,12065,13335,9525v,2540,-2540,3810,-3810,5080xe" filled="f" stroked="f">
                  <v:stroke joinstyle="miter"/>
                  <v:path arrowok="t" o:connecttype="custom" o:connectlocs="9525,14605;14605,15875;18414,14605;19685,9525;13335,9525;9525,14605" o:connectangles="0,0,0,0,0,0"/>
                </v:shape>
                <v:shape id="Freeform: Shape 10665" o:spid="_x0000_s1595" style="position:absolute;left:78937;top:34709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" path="m15768,9525v-15240,2540,2540,10160,,l15768,9525xe" filled="f" stroked="f">
                  <v:stroke joinstyle="miter"/>
                  <v:path arrowok="t" o:connecttype="custom" o:connectlocs="15768,9525;15768,9525;15768,9525" o:connectangles="0,0,0"/>
                </v:shape>
                <v:shape id="Freeform: Shape 10666" o:spid="_x0000_s1596" style="position:absolute;left:79279;top:36283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" path="m22225,9525c18415,10795,10795,6985,9525,13335v3810,,3810,5080,8890,3810c17145,12065,20955,13335,22225,9525xe" filled="f" stroked="f">
                  <v:stroke joinstyle="miter"/>
                  <v:path arrowok="t" o:connecttype="custom" o:connectlocs="22225,9525;9525,13335;18415,17145;22225,9525" o:connectangles="0,0,0,0"/>
                </v:shape>
                <v:shape id="Freeform: Shape 10667" o:spid="_x0000_s1597" style="position:absolute;left:79355;top:35725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" path="m10795,15875r,1270l9525,18415v6350,1270,7620,-2540,10161,-5080c18415,13335,15875,13335,15875,12065r-2539,l14605,9525v-1269,1270,-3810,3810,-3810,6350xe" filled="f" stroked="f">
                  <v:stroke joinstyle="miter"/>
                  <v:path arrowok="t" o:connecttype="custom" o:connectlocs="10795,15875;10795,17145;9525,18415;19686,13335;15875,12065;13336,12065;14605,9525;10795,15875" o:connectangles="0,0,0,0,0,0,0,0"/>
                </v:shape>
                <v:shape id="Freeform: Shape 10668" o:spid="_x0000_s1598" style="position:absolute;left:78238;top:36652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" path="m9525,14605l19685,9525v-2540,,-5080,1270,-7620,2540c10795,12065,9525,13335,9525,14605xe" filled="f" stroked="f">
                  <v:stroke joinstyle="miter"/>
                  <v:path arrowok="t" o:connecttype="custom" o:connectlocs="9525,14605;19685,9525;12065,12065;9525,14605" o:connectangles="0,0,0,0"/>
                </v:shape>
                <v:shape id="Freeform: Shape 10669" o:spid="_x0000_s1599" style="position:absolute;left:78924;top:36783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" path="m15875,10379c13335,7839,12065,11649,9525,12919v2540,,5080,,6350,-2540xe" filled="f" stroked="f">
                  <v:stroke joinstyle="miter"/>
                  <v:path arrowok="t" o:connecttype="custom" o:connectlocs="15875,10379;9525,12919;15875,10379" o:connectangles="0,0,0"/>
                </v:shape>
                <v:shape id="Freeform: Shape 10670" o:spid="_x0000_s1600" style="position:absolute;left:78314;top:36385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" path="m15875,9525v-1270,2540,-6350,,-6350,3810c9525,14605,19685,10795,15875,9525xe" filled="f" stroked="f">
                  <v:stroke joinstyle="miter"/>
                  <v:path arrowok="t" o:connecttype="custom" o:connectlocs="15875,9525;9525,13335;15875,9525" o:connectangles="0,0,0"/>
                </v:shape>
                <v:shape id="Freeform: Shape 10671" o:spid="_x0000_s1601" style="position:absolute;left:78236;top:36410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" path="m9727,14605v2540,,7621,-3810,5080,-5080c13537,13335,8457,9525,9727,14605xe" filled="f" stroked="f">
                  <v:stroke joinstyle="miter"/>
                  <v:path arrowok="t" o:connecttype="custom" o:connectlocs="9727,14605;14807,9525;9727,14605" o:connectangles="0,0,0"/>
                </v:shape>
                <v:shape id="Freeform: Shape 10672" o:spid="_x0000_s1602" style="position:absolute;left:77061;top:37424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" path="m10379,13591v,-2540,2540,-2540,2540,-3810c11650,8511,7840,12321,10379,13591xe" filled="f" stroked="f">
                  <v:stroke joinstyle="miter"/>
                  <v:path arrowok="t" o:connecttype="custom" o:connectlocs="10379,13591;12919,9781;10379,13591" o:connectangles="0,0,0"/>
                </v:shape>
                <v:shape id="Freeform: Shape 10673" o:spid="_x0000_s1603" style="position:absolute;left:76770;top:37960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" path="m10226,12065v1271,,2541,-1270,3810,-2540c12767,9525,7686,10795,10226,12065xe" filled="f" stroked="f">
                  <v:stroke joinstyle="miter"/>
                  <v:path arrowok="t" o:connecttype="custom" o:connectlocs="10226,12065;14036,9525;10226,12065" o:connectangles="0,0,0"/>
                </v:shape>
                <v:shape id="Freeform: Shape 10674" o:spid="_x0000_s1604" style="position:absolute;left:76712;top:38036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" path="m9729,13335v3810,,2540,-2540,5080,c14809,12065,14809,9525,13539,9525v,3810,-5080,-1270,-3810,3810xe" filled="f" stroked="f">
                  <v:stroke joinstyle="miter"/>
                  <v:path arrowok="t" o:connecttype="custom" o:connectlocs="9729,13335;14809,13335;13539,9525;9729,13335" o:connectangles="0,0,0,0"/>
                </v:shape>
                <v:shape id="Freeform: Shape 10675" o:spid="_x0000_s1605" style="position:absolute;left:76701;top:37803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" path="m9525,13733v2540,-1270,5080,3810,5080,c13335,13733,13335,13733,13335,12463v1270,,2540,,2540,-1270c14605,8653,9525,8653,9525,13733xe" filled="f" stroked="f">
                  <v:stroke joinstyle="miter"/>
                  <v:path arrowok="t" o:connecttype="custom" o:connectlocs="9525,13733;14605,13733;13335,12463;15875,11193;9525,13733" o:connectangles="0,0,0,0,0"/>
                </v:shape>
                <v:shape id="Freeform: Shape 10676" o:spid="_x0000_s1606" style="position:absolute;left:77006;top:37592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" path="m14605,10795c13336,9525,9525,8255,9525,12065v1270,1270,3811,,5080,-1270xe" filled="f" stroked="f">
                  <v:stroke joinstyle="miter"/>
                  <v:path arrowok="t" o:connecttype="custom" o:connectlocs="14605,10795;9525,12065;14605,10795" o:connectangles="0,0,0"/>
                </v:shape>
                <v:shape id="Freeform: Shape 10677" o:spid="_x0000_s1607" style="position:absolute;left:79316;top:36519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" path="m10910,13935v,-1270,1269,-1270,1269,-3810c9639,7585,8370,13935,10910,13935xe" filled="f" stroked="f">
                  <v:stroke joinstyle="miter"/>
                  <v:path arrowok="t" o:connecttype="custom" o:connectlocs="10910,13935;12179,10125;10910,13935" o:connectangles="0,0,0"/>
                </v:shape>
                <v:shape id="Freeform: Shape 10678" o:spid="_x0000_s1608" style="position:absolute;left:76841;top:37211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" path="m9525,13335v1270,,2540,-1270,3810,-1270c13335,12065,13335,10795,13335,9525l9525,13335xe" filled="f" stroked="f">
                  <v:stroke joinstyle="miter"/>
                  <v:path arrowok="t" o:connecttype="custom" o:connectlocs="9525,13335;13335,12065;13335,9525;9525,13335" o:connectangles="0,0,0,0"/>
                </v:shape>
                <v:shape id="Freeform: Shape 10679" o:spid="_x0000_s1609" style="position:absolute;left:77140;top:37846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" path="m10090,9525v,,-1271,,,l10090,9525v,,,,,xe" filled="f" stroked="f">
                  <v:stroke joinstyle="miter"/>
                  <v:path arrowok="t" o:connecttype="custom" o:connectlocs="10090,9525;10090,9525;10090,9525;10090,9525" o:connectangles="0,0,0,0"/>
                </v:shape>
                <v:shape id="Freeform: Shape 10680" o:spid="_x0000_s1610" style="position:absolute;left:77133;top:37833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" path="m9525,9525r,l9525,9525xe" filled="f" stroked="f">
                  <v:stroke joinstyle="miter"/>
                  <v:path arrowok="t" o:connecttype="custom" o:connectlocs="9525,9525;9525,9525;9525,9525" o:connectangles="0,0,0"/>
                </v:shape>
                <v:shape id="Freeform: Shape 10681" o:spid="_x0000_s1611" style="position:absolute;left:77336;top:37744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" path="m10795,10795l9525,9525v,,,1270,1270,1270c9525,10795,9525,10795,10795,10795xe" filled="f" stroked="f">
                  <v:stroke joinstyle="miter"/>
                  <v:path arrowok="t" o:connecttype="custom" o:connectlocs="10795,10795;9525,9525;10795,10795;10795,10795" o:connectangles="0,0,0,0"/>
                </v:shape>
                <v:shape id="Freeform: Shape 10682" o:spid="_x0000_s1612" style="position:absolute;left:76892;top:37820;width:381;height:254;visibility:visible;mso-wrap-style:square;v-text-anchor:middle" coordsize="381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" path="m32385,9525v-1270,1270,-1270,2540,-1270,5080c27305,15875,24765,17145,22225,19685v-3810,2540,-6350,5080,-10160,5080c12065,24765,10795,22225,10795,23495v,,-1270,-1270,-1270,-1270l9525,27305r1270,c15875,27305,19685,24765,23495,22225v2540,-1270,5080,-3810,8890,-5080l33655,10795v,,,-1270,-1270,-1270xe" filled="f" stroked="f">
                  <v:stroke joinstyle="miter"/>
                  <v:path arrowok="t" o:connecttype="custom" o:connectlocs="32385,9525;31115,14605;22225,19685;12065,24765;10795,23495;9525,22225;9525,27305;10795,27305;23495,22225;32385,17145;33655,10795;32385,9525" o:connectangles="0,0,0,0,0,0,0,0,0,0,0,0"/>
                </v:shape>
                <v:shape id="Freeform: Shape 10683" o:spid="_x0000_s1613" style="position:absolute;left:77336;top:37249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" path="m12065,10795v1270,,3810,-1270,5080,-1270l9525,9525v1270,,1270,,2540,1270xe" filled="f" stroked="f">
                  <v:stroke joinstyle="miter"/>
                  <v:path arrowok="t" o:connecttype="custom" o:connectlocs="12065,10795;17145,9525;9525,9525;12065,10795" o:connectangles="0,0,0,0"/>
                </v:shape>
                <v:shape id="Freeform: Shape 10684" o:spid="_x0000_s1614" style="position:absolute;left:76219;top:37858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" path="m14605,9525v-2541,,-3810,1270,-5080,2540l14605,9525xe" filled="f" stroked="f">
                  <v:stroke joinstyle="miter"/>
                  <v:path arrowok="t" o:connecttype="custom" o:connectlocs="14605,9525;9525,12065;14605,9525" o:connectangles="0,0,0"/>
                </v:shape>
                <v:shape id="Freeform: Shape 10685" o:spid="_x0000_s1615" style="position:absolute;left:76180;top:37884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" path="m13336,9525l9525,10795v1270,,2540,,3811,-1270xe" filled="f" stroked="f">
                  <v:stroke joinstyle="miter"/>
                  <v:path arrowok="t" o:connecttype="custom" o:connectlocs="13336,9525;9525,10795;13336,9525" o:connectangles="0,0,0"/>
                </v:shape>
                <v:shape id="Freeform: Shape 10686" o:spid="_x0000_s1616" style="position:absolute;left:77355;top:36941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" path="m16540,13631c20350,6011,6380,11091,10190,12361v3810,-2540,2540,-1270,6350,1270xe" filled="f" stroked="f">
                  <v:stroke joinstyle="miter"/>
                  <v:path arrowok="t" o:connecttype="custom" o:connectlocs="16540,13631;10190,12361;16540,13631" o:connectangles="0,0,0"/>
                </v:shape>
                <v:shape id="Freeform: Shape 10687" o:spid="_x0000_s1617" style="position:absolute;left:76257;top:37858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" path="m10795,13335v,,1270,,1270,l9525,9525v,2540,1270,2540,1270,3810xe" filled="f" stroked="f">
                  <v:stroke joinstyle="miter"/>
                  <v:path arrowok="t" o:connecttype="custom" o:connectlocs="10795,13335;12065,13335;9525,9525;10795,13335" o:connectangles="0,0,0,0"/>
                </v:shape>
                <v:shape id="Freeform: Shape 10688" o:spid="_x0000_s1618" style="position:absolute;left:76358;top:37934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" path="m14605,15875v-1270,2540,-3810,3810,-5080,7620c12065,22225,14605,19685,15875,17145v2540,-2540,3810,-5080,7620,-5080c24765,12065,24765,10795,24765,10795v,-1270,-1270,-1270,-1270,-1270c19685,9525,17145,12065,14605,15875xe" filled="f" stroked="f">
                  <v:stroke joinstyle="miter"/>
                  <v:path arrowok="t" o:connecttype="custom" o:connectlocs="14605,15875;9525,23495;15875,17145;23495,12065;24765,10795;23495,9525;14605,15875" o:connectangles="0,0,0,0,0,0,0"/>
                </v:shape>
                <v:shape id="Freeform: Shape 10689" o:spid="_x0000_s1619" style="position:absolute;left:76592;top:35369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" path="m16657,9525v1269,5080,-10161,3810,-6350,10160c12846,18415,25546,10795,16657,9525xe" filled="f" stroked="f">
                  <v:stroke joinstyle="miter"/>
                  <v:path arrowok="t" o:connecttype="custom" o:connectlocs="16657,9525;10307,19685;16657,9525" o:connectangles="0,0,0"/>
                </v:shape>
                <v:shape id="Freeform: Shape 10690" o:spid="_x0000_s1620" style="position:absolute;left:76288;top:38298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" path="m12738,13796v1270,-1269,,-3809,-1270,-3809c7658,7446,10198,16337,12738,13796xe" filled="f" stroked="f">
                  <v:stroke joinstyle="miter"/>
                  <v:path arrowok="t" o:connecttype="custom" o:connectlocs="12738,13796;11468,9987;12738,13796" o:connectangles="0,0,0"/>
                </v:shape>
                <v:shape id="Freeform: Shape 10691" o:spid="_x0000_s1621" style="position:absolute;left:76561;top:37857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" path="m9525,14709v5080,-1270,5080,2540,8890,2540c19686,14709,22225,13439,22225,9629v-5080,,-11430,-1270,-12700,5080xe" filled="f" stroked="f">
                  <v:stroke joinstyle="miter"/>
                  <v:path arrowok="t" o:connecttype="custom" o:connectlocs="9525,14709;18415,17249;22225,9629;9525,14709" o:connectangles="0,0,0,0"/>
                </v:shape>
                <v:shape id="Freeform: Shape 10692" o:spid="_x0000_s1622" style="position:absolute;left:80765;top:35394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" path="m9525,12065l15875,9525v-2540,,-5080,,-6350,2540xe" filled="f" stroked="f">
                  <v:stroke joinstyle="miter"/>
                  <v:path arrowok="t" o:connecttype="custom" o:connectlocs="9525,12065;15875,9525;9525,12065" o:connectangles="0,0,0"/>
                </v:shape>
                <v:shape id="Freeform: Shape 10693" o:spid="_x0000_s1623" style="position:absolute;left:80867;top:35330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" path="m17145,10897v-3810,,-6350,-3810,-7620,1270c12065,13437,17145,13437,17145,10897xe" filled="f" stroked="f">
                  <v:stroke joinstyle="miter"/>
                  <v:path arrowok="t" o:connecttype="custom" o:connectlocs="17145,10897;9525,12167;17145,10897" o:connectangles="0,0,0"/>
                </v:shape>
                <v:shape id="Freeform: Shape 10694" o:spid="_x0000_s1624" style="position:absolute;left:81260;top:34556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" path="m13336,9525l9525,13335v1270,,2540,-1270,3811,-3810xe" filled="f" stroked="f">
                  <v:stroke joinstyle="miter"/>
                  <v:path arrowok="t" o:connecttype="custom" o:connectlocs="13336,9525;9525,13335;13336,9525" o:connectangles="0,0,0"/>
                </v:shape>
                <v:shape id="Freeform: Shape 10695" o:spid="_x0000_s1625" style="position:absolute;left:81248;top:35286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" path="m10795,15286l9525,17826v2540,,,2540,,3810c12065,21636,12065,24176,13335,24176v-1270,-5080,5080,-3810,7620,-10160c14605,12746,12065,3856,9525,15286r1270,xe" filled="f" stroked="f">
                  <v:stroke joinstyle="miter"/>
                  <v:path arrowok="t" o:connecttype="custom" o:connectlocs="10795,15286;9525,17826;9525,21636;13335,24176;20955,14016;9525,15286;10795,15286" o:connectangles="0,0,0,0,0,0,0"/>
                </v:shape>
                <v:shape id="Freeform: Shape 10696" o:spid="_x0000_s1626" style="position:absolute;left:81045;top:35406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" path="m22225,13458r-2540,l19685,10918v-2540,,-8890,2540,-5080,-1270c6985,8378,14605,17268,9525,19808r1270,l10795,21078v5080,,12700,-2540,11430,-7620xe" filled="f" stroked="f">
                  <v:stroke joinstyle="miter"/>
                  <v:path arrowok="t" o:connecttype="custom" o:connectlocs="22225,13458;19685,13458;19685,10918;14605,9648;9525,19808;10795,19808;10795,21078;22225,13458" o:connectangles="0,0,0,0,0,0,0,0"/>
                </v:shape>
                <v:shape id="Freeform: Shape 10697" o:spid="_x0000_s1627" style="position:absolute;left:81413;top:35242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" path="m18415,9525v-3810,1270,-6350,3810,-8890,6350l18415,9525xe" filled="f" stroked="f">
                  <v:stroke joinstyle="miter"/>
                  <v:path arrowok="t" o:connecttype="custom" o:connectlocs="18415,9525;9525,15875;18415,9525" o:connectangles="0,0,0"/>
                </v:shape>
                <v:shape id="Freeform: Shape 10698" o:spid="_x0000_s1628" style="position:absolute;left:80948;top:35379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" path="m11606,12324v2540,,3810,-2540,2540,-2540c7796,8514,9066,12324,11606,12324xe" filled="f" stroked="f">
                  <v:stroke joinstyle="miter"/>
                  <v:path arrowok="t" o:connecttype="custom" o:connectlocs="11606,12324;14146,9784;11606,12324" o:connectangles="0,0,0"/>
                </v:shape>
                <v:shape id="Freeform: Shape 10699" o:spid="_x0000_s1629" style="position:absolute;left:80981;top:35521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" path="m17145,9525l9525,13335v3810,1270,5080,-2540,7620,-3810xe" filled="f" stroked="f">
                  <v:stroke joinstyle="miter"/>
                  <v:path arrowok="t" o:connecttype="custom" o:connectlocs="17145,9525;9525,13335;17145,9525" o:connectangles="0,0,0"/>
                </v:shape>
                <v:shape id="Freeform: Shape 10700" o:spid="_x0000_s1630" style="position:absolute;left:80918;top:35290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" path="m9525,11113v3810,-1271,3810,2540,7620,2540c17145,7303,10795,9842,9525,11113xe" filled="f" stroked="f">
                  <v:stroke joinstyle="miter"/>
                  <v:path arrowok="t" o:connecttype="custom" o:connectlocs="9525,11113;17145,13653;9525,11113" o:connectangles="0,0,0"/>
                </v:shape>
                <v:shape id="Freeform: Shape 10701" o:spid="_x0000_s1631" style="position:absolute;left:76866;top:16116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" path="m24765,9525l9525,17145c14605,15875,19685,13335,24765,9525xe" filled="f" stroked="f">
                  <v:stroke joinstyle="miter"/>
                  <v:path arrowok="t" o:connecttype="custom" o:connectlocs="24765,9525;9525,17145;24765,9525" o:connectangles="0,0,0"/>
                </v:shape>
                <v:shape id="Freeform: Shape 10702" o:spid="_x0000_s1632" style="position:absolute;left:81533;top:33920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" path="m11468,21064c17818,18524,25438,8364,14007,9634v7621,7620,-10159,3810,-2539,11430xe" filled="f" stroked="f">
                  <v:stroke joinstyle="miter"/>
                  <v:path arrowok="t" o:connecttype="custom" o:connectlocs="11468,21064;14007,9634;11468,21064" o:connectangles="0,0,0"/>
                </v:shape>
                <v:shape id="Freeform: Shape 10703" o:spid="_x0000_s1633" style="position:absolute;left:81790;top:14637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" path="m13732,15123v5080,,17780,-7620,6350,-5080c13732,10043,4842,17663,12462,17663v-1270,-1270,-1270,-2540,1270,-2540xe" filled="f" stroked="f">
                  <v:stroke joinstyle="miter"/>
                  <v:path arrowok="t" o:connecttype="custom" o:connectlocs="13732,15123;20082,10043;12462,17663;13732,15123" o:connectangles="0,0,0,0"/>
                </v:shape>
                <v:shape id="Freeform: Shape 10704" o:spid="_x0000_s1634" style="position:absolute;left:81165;top:14994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" path="m10213,16323v20320,-11430,-5080,-6350,,l10213,16323xe" filled="f" stroked="f">
                  <v:stroke joinstyle="miter"/>
                  <v:path arrowok="t" o:connecttype="custom" o:connectlocs="10213,16323;10213,16323;10213,16323" o:connectangles="0,0,0"/>
                </v:shape>
                <v:shape id="Freeform: Shape 10705" o:spid="_x0000_s1635" style="position:absolute;left:80308;top:14719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" path="m19686,9525v-3811,,-6350,1270,-10161,2540l19686,9525xe" filled="f" stroked="f">
                  <v:stroke joinstyle="miter"/>
                  <v:path arrowok="t" o:connecttype="custom" o:connectlocs="19686,9525;9525,12065;19686,9525" o:connectangles="0,0,0"/>
                </v:shape>
                <v:shape id="Freeform: Shape 10706" o:spid="_x0000_s1636" style="position:absolute;left:79529;top:15862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" path="m12458,9525v-10160,10160,10160,3810,,l12458,9525xe" filled="f" stroked="f">
                  <v:stroke joinstyle="miter"/>
                  <v:path arrowok="t" o:connecttype="custom" o:connectlocs="12458,9525;12458,9525;12458,9525" o:connectangles="0,0,0"/>
                </v:shape>
                <v:shape id="Freeform: Shape 10707" o:spid="_x0000_s1637" style="position:absolute;left:81718;top:35026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" path="m14605,9525v-2540,,-3810,1270,-5080,3810c13335,13335,14605,13335,14605,9525xe" filled="f" stroked="f">
                  <v:stroke joinstyle="miter"/>
                  <v:path arrowok="t" o:connecttype="custom" o:connectlocs="14605,9525;9525,13335;14605,9525" o:connectangles="0,0,0"/>
                </v:shape>
                <v:shape id="Freeform: Shape 10708" o:spid="_x0000_s1638" style="position:absolute;left:79330;top:15976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" path="m18414,9525v-5079,1270,-6350,3810,-8889,5080l18414,9525xe" filled="f" stroked="f">
                  <v:stroke joinstyle="miter"/>
                  <v:path arrowok="t" o:connecttype="custom" o:connectlocs="18414,9525;9525,14605;18414,9525" o:connectangles="0,0,0"/>
                </v:shape>
                <v:shape id="Freeform: Shape 10709" o:spid="_x0000_s1639" style="position:absolute;left:81565;top:35128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" path="m9525,13335v2540,,3810,-1270,5080,-3810c13335,10795,9525,10795,9525,13335xe" filled="f" stroked="f">
                  <v:stroke joinstyle="miter"/>
                  <v:path arrowok="t" o:connecttype="custom" o:connectlocs="9525,13335;14605,9525;9525,13335" o:connectangles="0,0,0"/>
                </v:shape>
                <v:shape id="Freeform: Shape 10710" o:spid="_x0000_s1640" style="position:absolute;left:81819;top:34518;width:508;height:508;visibility:visible;mso-wrap-style:square;v-text-anchor:middle" coordsize="508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" path="m34925,23495v-5080,2540,-8890,5080,-12700,8890c18415,36195,14605,38735,10795,41275,9525,42545,9525,43815,9525,45085v,,,,,c10795,46355,12065,46355,13335,46355v5080,-2540,8890,-6350,12700,-10160c29845,32385,33655,29845,34925,23495r3810,l38735,27305v3810,-1270,6350,-2540,7620,-2540l46355,9525c41275,12065,33655,17145,34925,23495xe" filled="f" stroked="f">
                  <v:stroke joinstyle="miter"/>
                  <v:path arrowok="t" o:connecttype="custom" o:connectlocs="34925,23495;22225,32385;10795,41275;9525,45085;9525,45085;13335,46355;26035,36195;34925,23495;38735,23495;38735,27305;46355,24765;46355,9525;34925,23495" o:connectangles="0,0,0,0,0,0,0,0,0,0,0,0,0"/>
                </v:shape>
                <v:shape id="Freeform: Shape 10711" o:spid="_x0000_s1641" style="position:absolute;left:79071;top:14795;width:3302;height:1905;visibility:visible;mso-wrap-style:square;v-text-anchor:middle" coordsize="33020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" path="m11321,175895v-1270,1270,-2540,2540,-1270,5080c10051,180975,10051,180975,10051,182245v1270,1270,3810,2540,5080,1270c112921,125095,217061,73025,318661,22225v1270,-1270,2540,-1270,3810,-2540l322471,9525v-2540,1270,-5080,2540,-8890,3810c213251,65405,109111,117475,11321,175895xe" filled="f" stroked="f">
                  <v:stroke joinstyle="miter"/>
                  <v:path arrowok="t" o:connecttype="custom" o:connectlocs="11321,175895;10051,180975;10051,182245;15131,183515;318661,22225;322471,19685;322471,9525;313581,13335;11321,175895" o:connectangles="0,0,0,0,0,0,0,0,0"/>
                </v:shape>
                <v:shape id="Freeform: Shape 10712" o:spid="_x0000_s1642" style="position:absolute;left:79557;top:36210;width:508;height:381;visibility:visible;mso-wrap-style:square;v-text-anchor:middle" coordsize="508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" path="m19891,24447r,c14810,24447,14810,29527,9731,28258v-1271,3809,3810,2539,2540,6350c18621,34608,19891,29527,23700,26987v2541,-1270,5081,-2540,7621,-5079c35131,19367,38941,16827,42750,14287v1271,-1270,1271,-2540,,-3810c41481,9208,40210,9208,40210,10477v-2539,2540,-6350,5081,-10160,7620c26241,20637,22431,21908,19891,24447v,,,,,xe" filled="f" stroked="f">
                  <v:stroke joinstyle="miter"/>
                  <v:path arrowok="t" o:connecttype="custom" o:connectlocs="19891,24447;19891,24447;9731,28258;12271,34608;23700,26987;31321,21908;42750,14287;42750,10477;40210,10477;30050,18097;19891,24447;19891,24447" o:connectangles="0,0,0,0,0,0,0,0,0,0,0,0"/>
                </v:shape>
                <v:shape id="Freeform: Shape 10713" o:spid="_x0000_s1643" style="position:absolute;left:79711;top:36144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" path="m14605,9525v-2541,,-3810,,-5080,2540c10795,12065,14605,14605,14605,9525xe" filled="f" stroked="f">
                  <v:stroke joinstyle="miter"/>
                  <v:path arrowok="t" o:connecttype="custom" o:connectlocs="14605,9525;9525,12065;14605,9525" o:connectangles="0,0,0"/>
                </v:shape>
                <v:shape id="Freeform: Shape 10714" o:spid="_x0000_s1644" style="position:absolute;left:79305;top:35826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" path="m13335,9525l9525,10795v2540,1270,2540,-1270,3810,-1270xe" filled="f" stroked="f">
                  <v:stroke joinstyle="miter"/>
                  <v:path arrowok="t" o:connecttype="custom" o:connectlocs="13335,9525;9525,10795;13335,9525" o:connectangles="0,0,0"/>
                </v:shape>
                <v:shape id="Freeform: Shape 10715" o:spid="_x0000_s1645" style="position:absolute;left:79838;top:35572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" path="m10758,14605v1270,-1270,6350,-3810,1270,-5080c13299,13335,6949,13335,10758,14605xe" filled="f" stroked="f">
                  <v:stroke joinstyle="miter"/>
                  <v:path arrowok="t" o:connecttype="custom" o:connectlocs="10758,14605;12028,9525;10758,14605" o:connectangles="0,0,0"/>
                </v:shape>
                <v:shape id="Freeform: Shape 10716" o:spid="_x0000_s1646" style="position:absolute;left:79807;top:35966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" path="m13857,9525v-1270,,-2540,,-3810,c7507,13335,15127,13335,13857,9525xe" filled="f" stroked="f">
                  <v:stroke joinstyle="miter"/>
                  <v:path arrowok="t" o:connecttype="custom" o:connectlocs="13857,9525;10047,9525;13857,9525" o:connectangles="0,0,0"/>
                </v:shape>
                <v:shape id="Freeform: Shape 10717" o:spid="_x0000_s1647" style="position:absolute;left:79800;top:35471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" path="m9525,14605v3811,,6350,-1270,7620,-5080c14605,10795,9525,9525,9525,14605xe" filled="f" stroked="f">
                  <v:stroke joinstyle="miter"/>
                  <v:path arrowok="t" o:connecttype="custom" o:connectlocs="9525,14605;17145,9525;9525,14605" o:connectangles="0,0,0"/>
                </v:shape>
                <v:shape id="Freeform: Shape 10718" o:spid="_x0000_s1648" style="position:absolute;left:79457;top:36512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" path="m14605,9525v-3810,,-5080,,-5080,3810c12064,12065,14605,13335,14605,9525xe" filled="f" stroked="f">
                  <v:stroke joinstyle="miter"/>
                  <v:path arrowok="t" o:connecttype="custom" o:connectlocs="14605,9525;9525,13335;14605,9525" o:connectangles="0,0,0"/>
                </v:shape>
                <v:shape id="Freeform: Shape 10719" o:spid="_x0000_s1649" style="position:absolute;left:79368;top:36215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" path="m20955,12591v-1270,1270,-2540,,-3810,-1270c15875,10051,13335,8781,9525,10051r,1270c9525,11321,9525,11321,9525,12591v,,,1270,1270,1270c12065,13861,12065,13861,12065,12591v1270,,2540,,3810,1270c15875,15131,18415,16401,20955,12591xe" filled="f" stroked="f">
                  <v:stroke joinstyle="miter"/>
                  <v:path arrowok="t" o:connecttype="custom" o:connectlocs="20955,12591;17145,11321;9525,10051;9525,11321;9525,12591;10795,13861;12065,12591;15875,13861;20955,12591" o:connectangles="0,0,0,0,0,0,0,0,0"/>
                </v:shape>
                <v:shape id="Freeform: Shape 10720" o:spid="_x0000_s1650" style="position:absolute;left:79166;top:36383;width:127;height:254;visibility:visible;mso-wrap-style:square;v-text-anchor:middle" coordsize="127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" path="m11973,16075v,-3810,3810,-2539,2540,-6350c10703,8455,6894,13536,11973,16075xe" filled="f" stroked="f">
                  <v:stroke joinstyle="miter"/>
                  <v:path arrowok="t" o:connecttype="custom" o:connectlocs="11973,16075;14513,9725;11973,16075" o:connectangles="0,0,0"/>
                </v:shape>
                <v:shape id="Freeform: Shape 10721" o:spid="_x0000_s1651" style="position:absolute;left:79159;top:34404;width:381;height:381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" path="m30419,10795v-2540,2540,-6350,5080,-10160,7620c13909,22225,7559,27305,10098,33655v1271,-5080,6350,-8890,12700,-12700c26609,18415,30419,15875,32959,12065v1270,-1270,1270,-2540,,-2540c31688,9525,30419,9525,30419,10795xe" filled="f" stroked="f">
                  <v:stroke joinstyle="miter"/>
                  <v:path arrowok="t" o:connecttype="custom" o:connectlocs="30419,10795;20259,18415;10098,33655;22798,20955;32959,12065;32959,9525;30419,10795" o:connectangles="0,0,0,0,0,0,0"/>
                </v:shape>
                <v:shape id="Freeform: Shape 10722" o:spid="_x0000_s1652" style="position:absolute;left:79628;top:35493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" path="m10226,13673v,-3810,5081,1270,3810,-3810c12767,8593,7686,11133,10226,13673xe" filled="f" stroked="f">
                  <v:stroke joinstyle="miter"/>
                  <v:path arrowok="t" o:connecttype="custom" o:connectlocs="10226,13673;14036,9863;10226,13673" o:connectangles="0,0,0"/>
                </v:shape>
                <v:shape id="Freeform: Shape 10723" o:spid="_x0000_s1653" style="position:absolute;left:80486;top:35331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" path="m14605,9525v-2540,,-3810,1270,-5080,2540l14605,9525xe" filled="f" stroked="f">
                  <v:stroke joinstyle="miter"/>
                  <v:path arrowok="t" o:connecttype="custom" o:connectlocs="14605,9525;9525,12065;14605,9525" o:connectangles="0,0,0"/>
                </v:shape>
                <v:shape id="Freeform: Shape 10724" o:spid="_x0000_s1654" style="position:absolute;left:81146;top:35382;width:127;height:254;visibility:visible;mso-wrap-style:square;v-text-anchor:middle" coordsize="127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" path="m9525,9525r,6350c10795,14605,10795,12065,9525,9525xe" filled="f" stroked="f">
                  <v:stroke joinstyle="miter"/>
                  <v:path arrowok="t" o:connecttype="custom" o:connectlocs="9525,9525;9525,15875;9525,9525" o:connectangles="0,0,0"/>
                </v:shape>
                <v:shape id="Freeform: Shape 10725" o:spid="_x0000_s1655" style="position:absolute;left:80486;top:35026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" path="m22225,10795v,,1270,-1270,,-1270c22225,9525,20955,9525,20955,9525v-1270,1270,-3810,2540,-5080,2540c13335,13335,9525,14605,9525,18415v2540,-2540,5080,-3810,7620,-5080c18415,13335,20955,13335,22225,10795xe" filled="f" stroked="f">
                  <v:stroke joinstyle="miter"/>
                  <v:path arrowok="t" o:connecttype="custom" o:connectlocs="22225,10795;22225,9525;20955,9525;15875,12065;9525,18415;17145,13335;22225,10795" o:connectangles="0,0,0,0,0,0,0"/>
                </v:shape>
                <v:shape id="Freeform: Shape 10726" o:spid="_x0000_s1656" style="position:absolute;left:76701;top:37312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" path="m9525,13335v2540,,3810,-2540,5080,-3810l9525,13335xe" filled="f" stroked="f">
                  <v:stroke joinstyle="miter"/>
                  <v:path arrowok="t" o:connecttype="custom" o:connectlocs="9525,13335;14605,9525;9525,13335" o:connectangles="0,0,0"/>
                </v:shape>
                <v:shape id="Freeform: Shape 10727" o:spid="_x0000_s1657" style="position:absolute;left:80040;top:35585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" path="m10969,14605v,-2540,3811,-1270,3811,-3810c13509,10795,13509,10795,13509,9525v-1270,,-1270,,-2540,c12239,12065,7159,13335,10969,14605xe" filled="f" stroked="f">
                  <v:stroke joinstyle="miter"/>
                  <v:path arrowok="t" o:connecttype="custom" o:connectlocs="10969,14605;14780,10795;13509,9525;10969,9525;10969,14605" o:connectangles="0,0,0,0,0"/>
                </v:shape>
                <v:shape id="Freeform: Shape 10728" o:spid="_x0000_s1658" style="position:absolute;left:79571;top:36309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" path="m9525,13335v2540,,5080,,5080,-3810c13335,10795,9525,10795,9525,13335xe" filled="f" stroked="f">
                  <v:stroke joinstyle="miter"/>
                  <v:path arrowok="t" o:connecttype="custom" o:connectlocs="9525,13335;14605,9525;9525,13335" o:connectangles="0,0,0"/>
                </v:shape>
                <v:shape id="Freeform: Shape 10729" o:spid="_x0000_s1659" style="position:absolute;left:79546;top:36169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" path="m9525,13335v2540,1270,7620,-2540,3811,-3810c13336,12065,9525,9525,9525,13335xe" filled="f" stroked="f">
                  <v:stroke joinstyle="miter"/>
                  <v:path arrowok="t" o:connecttype="custom" o:connectlocs="9525,13335;13336,9525;9525,13335" o:connectangles="0,0,0"/>
                </v:shape>
                <v:shape id="Freeform: Shape 10730" o:spid="_x0000_s1660" style="position:absolute;left:79959;top:36176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" path="m12646,11358v,,-1269,,,c5027,5008,13917,17708,12646,11358xe" filled="f" stroked="f">
                  <v:stroke joinstyle="miter"/>
                  <v:path arrowok="t" o:connecttype="custom" o:connectlocs="12646,11358;12646,11358;12646,11358" o:connectangles="0,0,0"/>
                </v:shape>
                <v:shape id="Freeform: Shape 10731" o:spid="_x0000_s1661" style="position:absolute;left:79940;top:35394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" path="m13282,9525v,1270,-6350,2540,-2540,5080c10742,12065,17092,10795,13282,9525xe" filled="f" stroked="f">
                  <v:stroke joinstyle="miter"/>
                  <v:path arrowok="t" o:connecttype="custom" o:connectlocs="13282,9525;10742,14605;13282,9525" o:connectangles="0,0,0"/>
                </v:shape>
                <v:shape id="Freeform: Shape 10732" o:spid="_x0000_s1662" style="position:absolute;left:80871;top:34877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" path="m11630,10475v,1270,1270,2540,2541,2540c15440,5395,5280,13015,11630,10475xe" filled="f" stroked="f">
                  <v:stroke joinstyle="miter"/>
                  <v:path arrowok="t" o:connecttype="custom" o:connectlocs="11630,10475;14171,13015;11630,10475" o:connectangles="0,0,0"/>
                </v:shape>
                <v:shape id="Freeform: Shape 10733" o:spid="_x0000_s1663" style="position:absolute;left:72497;top:39662;width:381;height:254;visibility:visible;mso-wrap-style:square;v-text-anchor:middle" coordsize="381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" path="m28575,10795r-1270,l26036,9525c19686,10795,15875,14605,9525,15875v1270,1270,2540,1270,3811,2540l15875,18415r1270,2540c22225,18415,27305,17145,29845,12065r-2540,l28575,9525v,2540,,1270,,1270xe" filled="f" stroked="f">
                  <v:stroke joinstyle="miter"/>
                  <v:path arrowok="t" o:connecttype="custom" o:connectlocs="28575,10795;27305,10795;26036,9525;9525,15875;13336,18415;15875,18415;17145,20955;29845,12065;27305,12065;28575,9525;28575,10795" o:connectangles="0,0,0,0,0,0,0,0,0,0,0"/>
                </v:shape>
                <v:shape id="Freeform: Shape 10734" o:spid="_x0000_s1664" style="position:absolute;left:72675;top:39682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" path="m9525,12563r6350,-2540c14605,8753,12065,10023,9525,12563xe" filled="f" stroked="f">
                  <v:stroke joinstyle="miter"/>
                  <v:path arrowok="t" o:connecttype="custom" o:connectlocs="9525,12563;15875,10023;9525,12563" o:connectangles="0,0,0"/>
                </v:shape>
                <v:shape id="Freeform: Shape 10735" o:spid="_x0000_s1665" style="position:absolute;left:72461;top:39687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" path="m14402,9525v,2540,-7621,1270,-3810,3810c11862,12065,18212,12065,14402,9525xe" filled="f" stroked="f">
                  <v:stroke joinstyle="miter"/>
                  <v:path arrowok="t" o:connecttype="custom" o:connectlocs="14402,9525;10592,13335;14402,9525" o:connectangles="0,0,0"/>
                </v:shape>
                <v:shape id="Freeform: Shape 10736" o:spid="_x0000_s1666" style="position:absolute;left:72538;top:39636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" path="m16922,9525v-2540,,-10159,1270,-6350,3810c11842,10795,18192,14605,16922,9525xe" filled="f" stroked="f">
                  <v:stroke joinstyle="miter"/>
                  <v:path arrowok="t" o:connecttype="custom" o:connectlocs="16922,9525;10572,13335;16922,9525" o:connectangles="0,0,0"/>
                </v:shape>
                <v:shape id="Freeform: Shape 10737" o:spid="_x0000_s1667" style="position:absolute;left:72762;top:39624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" path="m9784,9525v-1270,3810,2540,2540,2540,5080c16134,14605,17404,13335,17404,9525v-2540,1270,-5080,2540,-7620,xe" filled="f" stroked="f">
                  <v:stroke joinstyle="miter"/>
                  <v:path arrowok="t" o:connecttype="custom" o:connectlocs="9784,9525;12324,14605;17404,9525;9784,9525" o:connectangles="0,0,0,0"/>
                </v:shape>
                <v:shape id="Freeform: Shape 10738" o:spid="_x0000_s1668" style="position:absolute;left:72751;top:37884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" path="m18415,13335v,-1270,,-3810,-1270,-3810c17145,14605,9525,9525,9525,14605v3811,,7620,1270,8890,-1270xe" filled="f" stroked="f">
                  <v:stroke joinstyle="miter"/>
                  <v:path arrowok="t" o:connecttype="custom" o:connectlocs="18415,13335;17145,9525;9525,14605;18415,13335" o:connectangles="0,0,0,0"/>
                </v:shape>
                <v:shape id="Freeform: Shape 10739" o:spid="_x0000_s1669" style="position:absolute;left:72876;top:37844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" path="m13550,9671v-7621,-1270,-2540,6350,,l13550,9671xe" filled="f" stroked="f">
                  <v:stroke joinstyle="miter"/>
                  <v:path arrowok="t" o:connecttype="custom" o:connectlocs="13550,9671;13550,9671;13550,9671" o:connectangles="0,0,0"/>
                </v:shape>
                <v:shape id="Freeform: Shape 10740" o:spid="_x0000_s1670" style="position:absolute;left:72688;top:39624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" path="m9525,13335v1270,-1270,2540,-2540,2540,-3810l9525,13335xe" filled="f" stroked="f">
                  <v:stroke joinstyle="miter"/>
                  <v:path arrowok="t" o:connecttype="custom" o:connectlocs="9525,13335;12065,9525;9525,13335" o:connectangles="0,0,0"/>
                </v:shape>
                <v:shape id="Freeform: Shape 10741" o:spid="_x0000_s1671" style="position:absolute;left:72866;top:39027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" path="m9525,12065v1270,,1270,,2540,c12065,10795,12065,10795,12065,9525v-1270,,-1270,,-2540,c9525,10795,9525,10795,9525,12065xe" filled="f" stroked="f">
                  <v:stroke joinstyle="miter"/>
                  <v:path arrowok="t" o:connecttype="custom" o:connectlocs="9525,12065;12065,12065;12065,9525;9525,9525;9525,12065" o:connectangles="0,0,0,0,0"/>
                </v:shape>
                <v:shape id="Freeform: Shape 10742" o:spid="_x0000_s1672" style="position:absolute;left:73069;top:38912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" path="m17145,9525l9525,13335v3811,-1270,6350,-1270,7620,-3810xe" filled="f" stroked="f">
                  <v:stroke joinstyle="miter"/>
                  <v:path arrowok="t" o:connecttype="custom" o:connectlocs="17145,9525;9525,13335;17145,9525" o:connectangles="0,0,0"/>
                </v:shape>
                <v:shape id="Freeform: Shape 10743" o:spid="_x0000_s1673" style="position:absolute;left:73075;top:37716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" path="m16559,9781c12749,8511,7669,12321,10209,13591v1269,-1270,6350,,6350,-3810xe" filled="f" stroked="f">
                  <v:stroke joinstyle="miter"/>
                  <v:path arrowok="t" o:connecttype="custom" o:connectlocs="16559,9781;10209,13591;16559,9781" o:connectangles="0,0,0"/>
                </v:shape>
                <v:shape id="Freeform: Shape 10744" o:spid="_x0000_s1674" style="position:absolute;left:73056;top:38758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" path="m9525,12268v3810,,7620,1270,7620,-2540c13335,9728,9525,8458,9525,12268xe" filled="f" stroked="f">
                  <v:stroke joinstyle="miter"/>
                  <v:path arrowok="t" o:connecttype="custom" o:connectlocs="9525,12268;17145,9728;9525,12268" o:connectangles="0,0,0"/>
                </v:shape>
                <v:shape id="Freeform: Shape 10745" o:spid="_x0000_s1675" style="position:absolute;left:72370;top:38310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" path="m9525,11321r2540,-1270c10795,8781,9525,10051,9525,11321xe" filled="f" stroked="f">
                  <v:stroke joinstyle="miter"/>
                  <v:path arrowok="t" o:connecttype="custom" o:connectlocs="9525,11321;12065,10051;9525,11321" o:connectangles="0,0,0"/>
                </v:shape>
                <v:shape id="Freeform: Shape 10746" o:spid="_x0000_s1676" style="position:absolute;left:71088;top:40208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" path="m14605,13335v,-1270,,-2540,,-3810c12065,9525,10795,10795,9525,13335v1270,-1270,2540,-1270,5080,xe" filled="f" stroked="f">
                  <v:stroke joinstyle="miter"/>
                  <v:path arrowok="t" o:connecttype="custom" o:connectlocs="14605,13335;14605,9525;9525,13335;14605,13335" o:connectangles="0,0,0,0"/>
                </v:shape>
                <v:shape id="Freeform: Shape 10747" o:spid="_x0000_s1677" style="position:absolute;left:71939;top:39849;width:127;height:254;visibility:visible;mso-wrap-style:square;v-text-anchor:middle" coordsize="127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" path="m14605,14922r,-2539l14605,9843v-1270,,-5080,-1271,-5080,1269c10795,11112,10795,13653,10795,14922r2540,l12065,17462v,,1270,-1269,2540,-2540xe" filled="f" stroked="f">
                  <v:stroke joinstyle="miter"/>
                  <v:path arrowok="t" o:connecttype="custom" o:connectlocs="14605,14922;14605,12383;14605,9843;9525,11112;10795,14922;13335,14922;12065,17462;14605,14922" o:connectangles="0,0,0,0,0,0,0,0"/>
                </v:shape>
                <v:shape id="Freeform: Shape 10748" o:spid="_x0000_s1678" style="position:absolute;left:72381;top:39611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" path="m14868,9525v,1270,-2540,1270,-3810,1270c12328,14605,8518,14605,9788,17145v5080,1270,7620,,7620,-5080c11058,13335,17408,9525,14868,9525xe" filled="f" stroked="f">
                  <v:stroke joinstyle="miter"/>
                  <v:path arrowok="t" o:connecttype="custom" o:connectlocs="14868,9525;11058,10795;9788,17145;17408,12065;14868,9525" o:connectangles="0,0,0,0,0"/>
                </v:shape>
                <v:shape id="Freeform: Shape 10749" o:spid="_x0000_s1679" style="position:absolute;left:71723;top:39878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" path="m22225,9525v-2540,1270,-3810,2540,-5080,3810c14605,14605,13335,15875,10795,17145v-1270,,-1270,1270,-1270,1270c9525,18415,9525,18415,9525,18415v,1270,1270,1270,2540,1270c14605,18415,17145,17145,19685,15875v1270,-1270,3810,-2540,5080,-2540c26035,13335,26035,12065,26035,10795,23495,9525,22225,9525,22225,9525xe" filled="f" stroked="f">
                  <v:stroke joinstyle="miter"/>
                  <v:path arrowok="t" o:connecttype="custom" o:connectlocs="22225,9525;17145,13335;10795,17145;9525,18415;9525,18415;12065,19685;19685,15875;24765,13335;26035,10795;22225,9525" o:connectangles="0,0,0,0,0,0,0,0,0,0"/>
                </v:shape>
                <v:shape id="Freeform: Shape 10750" o:spid="_x0000_s1680" style="position:absolute;left:71570;top:40017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" path="m9525,12065v1270,2540,3810,1270,6350,1270l12065,9525v-1270,,-2540,1270,-2540,2540xe" filled="f" stroked="f">
                  <v:stroke joinstyle="miter"/>
                  <v:path arrowok="t" o:connecttype="custom" o:connectlocs="9525,12065;15875,13335;12065,9525;9525,12065" o:connectangles="0,0,0,0"/>
                </v:shape>
                <v:shape id="Freeform: Shape 10751" o:spid="_x0000_s1681" style="position:absolute;left:71481;top:39865;width:381;height:254;visibility:visible;mso-wrap-style:square;v-text-anchor:middle" coordsize="381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" path="m19686,15875v-2541,2540,-6350,5080,-8891,5080c9525,20955,9525,22225,9525,22225v,,,,,c9525,23495,10795,23495,10795,23495v5080,,7620,-3810,11430,-6350c24765,14605,27305,13335,28575,9525v-3810,2540,-6350,3810,-8889,6350xe" filled="f" stroked="f">
                  <v:stroke joinstyle="miter"/>
                  <v:path arrowok="t" o:connecttype="custom" o:connectlocs="19686,15875;10795,20955;9525,22225;9525,22225;10795,23495;22225,17145;28575,9525;19686,15875" o:connectangles="0,0,0,0,0,0,0,0"/>
                </v:shape>
                <v:shape id="Freeform: Shape 10752" o:spid="_x0000_s1682" style="position:absolute;left:70758;top:39839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" path="m9525,10795l13335,9525v-1271,,-3810,,-3810,1270xe" filled="f" stroked="f">
                  <v:stroke joinstyle="miter"/>
                  <v:path arrowok="t" o:connecttype="custom" o:connectlocs="9525,10795;13335,9525;9525,10795" o:connectangles="0,0,0"/>
                </v:shape>
                <v:shape id="Freeform: Shape 10753" o:spid="_x0000_s1683" style="position:absolute;left:71227;top:38379;width:889;height:508;visibility:visible;mso-wrap-style:square;v-text-anchor:middle" coordsize="889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" path="m76836,12065l75565,9525c67945,13335,60325,15875,55245,22225v,,,,,c48895,27305,41275,31115,33655,34925,24765,38735,14605,42545,9525,52705,17145,45085,26036,41275,34925,37465,42545,33655,50165,31115,56515,24765r,c64136,22225,73025,19685,79375,13335l76836,12065xe" filled="f" stroked="f">
                  <v:stroke joinstyle="miter"/>
                  <v:path arrowok="t" o:connecttype="custom" o:connectlocs="76836,12065;75565,9525;55245,22225;55245,22225;33655,34925;9525,52705;34925,37465;56515,24765;56515,24765;79375,13335;76836,12065" o:connectangles="0,0,0,0,0,0,0,0,0,0,0"/>
                </v:shape>
                <v:shape id="Freeform: Shape 10754" o:spid="_x0000_s1684" style="position:absolute;left:71774;top:38798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" path="m12064,9525v-1269,,-2539,,-2539,1270l12064,9525xe" filled="f" stroked="f">
                  <v:stroke joinstyle="miter"/>
                  <v:path arrowok="t" o:connecttype="custom" o:connectlocs="12064,9525;9525,10795;12064,9525" o:connectangles="0,0,0"/>
                </v:shape>
                <v:shape id="Freeform: Shape 10755" o:spid="_x0000_s1685" style="position:absolute;left:71786;top:38773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" path="m14605,9525l9525,12065v2540,,3810,,5080,-2540c14605,10795,14605,9525,14605,9525xe" filled="f" stroked="f">
                  <v:stroke joinstyle="miter"/>
                  <v:path arrowok="t" o:connecttype="custom" o:connectlocs="14605,9525;9525,12065;14605,9525;14605,9525" o:connectangles="0,0,0,0"/>
                </v:shape>
                <v:shape id="Freeform: Shape 10756" o:spid="_x0000_s1686" style="position:absolute;left:71050;top:38900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" path="m13335,9525l9525,13335v1270,-1270,2540,-1270,3810,-3810xe" filled="f" stroked="f">
                  <v:stroke joinstyle="miter"/>
                  <v:path arrowok="t" o:connecttype="custom" o:connectlocs="13335,9525;9525,13335;13335,9525" o:connectangles="0,0,0"/>
                </v:shape>
                <v:shape id="Freeform: Shape 10757" o:spid="_x0000_s1687" style="position:absolute;left:72284;top:37858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" path="m11825,9525v-3810,1270,-2539,7620,1271,3810c8015,13335,15636,9525,11825,9525xe" filled="f" stroked="f">
                  <v:stroke joinstyle="miter"/>
                  <v:path arrowok="t" o:connecttype="custom" o:connectlocs="11825,9525;13096,13335;11825,9525" o:connectangles="0,0,0"/>
                </v:shape>
                <v:shape id="Freeform: Shape 10758" o:spid="_x0000_s1688" style="position:absolute;left:71935;top:38745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" path="m11137,13539v,-1270,2540,-2540,2540,-3810c11137,8459,7327,13539,11137,13539xe" filled="f" stroked="f">
                  <v:stroke joinstyle="miter"/>
                  <v:path arrowok="t" o:connecttype="custom" o:connectlocs="11137,13539;13677,9729;11137,13539" o:connectangles="0,0,0"/>
                </v:shape>
                <v:shape id="Freeform: Shape 10759" o:spid="_x0000_s1689" style="position:absolute;left:71926;top:38150;width:508;height:381;visibility:visible;mso-wrap-style:square;v-text-anchor:middle" coordsize="508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" path="m33655,18415r,c24765,22225,15875,24765,9525,31115r1270,1270l10795,34925c22225,31115,28575,28575,34925,19685r,c38736,15875,43815,13335,48895,9525v-6350,1270,-10159,5080,-15240,8890xm33655,20955r,l33655,20955r,xe" filled="f" stroked="f">
                  <v:stroke joinstyle="miter"/>
                  <v:path arrowok="t" o:connecttype="custom" o:connectlocs="33655,18415;33655,18415;9525,31115;10795,32385;10795,34925;34925,19685;34925,19685;48895,9525;33655,18415;33655,20955;33655,20955;33655,20955;33655,20955" o:connectangles="0,0,0,0,0,0,0,0,0,0,0,0,0"/>
                </v:shape>
                <v:shape id="Freeform: Shape 10760" o:spid="_x0000_s1690" style="position:absolute;left:72383;top:38277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" path="m12065,9525l9525,12065v1270,,2540,-1270,2540,-2540xe" filled="f" stroked="f">
                  <v:stroke joinstyle="miter"/>
                  <v:path arrowok="t" o:connecttype="custom" o:connectlocs="12065,9525;9525,12065;12065,9525" o:connectangles="0,0,0"/>
                </v:shape>
                <v:shape id="Freeform: Shape 10761" o:spid="_x0000_s1691" style="position:absolute;left:72273;top:38328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" path="m10360,13335v1269,,5079,-3810,1269,-3810c9089,9525,9089,13335,10360,13335xe" filled="f" stroked="f">
                  <v:stroke joinstyle="miter"/>
                  <v:path arrowok="t" o:connecttype="custom" o:connectlocs="10360,13335;11629,9525;10360,13335" o:connectangles="0,0,0"/>
                </v:shape>
                <v:shape id="Freeform: Shape 10762" o:spid="_x0000_s1692" style="position:absolute;left:70834;top:38862;width:381;height:254;visibility:visible;mso-wrap-style:square;v-text-anchor:middle" coordsize="381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" path="m27305,13335l26035,12065,27305,9525v-7620,,-11430,6350,-17780,8890c14605,19685,17145,22225,22225,24765,24765,19685,34925,19685,33655,14605r-2540,l32385,12065v-1270,1270,-3810,1270,-5080,1270xe" filled="f" stroked="f">
                  <v:stroke joinstyle="miter"/>
                  <v:path arrowok="t" o:connecttype="custom" o:connectlocs="27305,13335;26035,12065;27305,9525;9525,18415;22225,24765;33655,14605;31115,14605;32385,12065;27305,13335" o:connectangles="0,0,0,0,0,0,0,0,0"/>
                </v:shape>
                <v:shape id="Freeform: Shape 10763" o:spid="_x0000_s1693" style="position:absolute;left:72513;top:38569;width:381;height:254;visibility:visible;mso-wrap-style:square;v-text-anchor:middle" coordsize="381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" path="m10477,23495v-1269,,-1269,,,c10477,24765,10477,26035,10477,26035v1271,1270,1271,1270,2540,c18098,20955,24448,15875,30798,13335v1269,,1269,-1270,1269,-2540c32067,9525,30798,9525,29527,9525,21908,13335,15558,17145,10477,23495xe" filled="f" stroked="f">
                  <v:stroke joinstyle="miter"/>
                  <v:path arrowok="t" o:connecttype="custom" o:connectlocs="10477,23495;10477,23495;10477,26035;13017,26035;30798,13335;32067,10795;29527,9525;10477,23495" o:connectangles="0,0,0,0,0,0,0,0"/>
                </v:shape>
                <v:shape id="Freeform: Shape 10764" o:spid="_x0000_s1694" style="position:absolute;left:72421;top:37782;width:381;height:254;visibility:visible;mso-wrap-style:square;v-text-anchor:middle" coordsize="381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" path="m36195,9525v-5080,2540,-10160,5080,-13970,7620c18415,19685,14605,22225,10795,23495v,,-1270,1270,-1270,1270c9525,24765,9525,24765,9525,26035v,1270,1270,1270,2540,1270c15875,26035,19685,23495,23495,20955v3810,-2540,8890,-5080,13970,-7620c38735,13335,38735,12065,38735,10795,37465,9525,37465,9525,36195,9525xe" filled="f" stroked="f">
                  <v:stroke joinstyle="miter"/>
                  <v:path arrowok="t" o:connecttype="custom" o:connectlocs="36195,9525;22225,17145;10795,23495;9525,24765;9525,26035;12065,27305;23495,20955;37465,13335;38735,10795;36195,9525" o:connectangles="0,0,0,0,0,0,0,0,0,0"/>
                </v:shape>
                <v:shape id="Freeform: Shape 10765" o:spid="_x0000_s1695" style="position:absolute;left:72383;top:38442;width:381;height:254;visibility:visible;mso-wrap-style:square;v-text-anchor:middle" coordsize="381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" path="m9525,22225v,1270,,1270,,c9525,23495,10795,23495,10795,23495v2540,-1270,3810,-1270,6350,-2540c23495,18415,28575,15875,32385,9525v-3810,3810,-10160,6350,-15240,7620c15875,19685,13335,20955,9525,22225v1270,,,,,xe" filled="f" stroked="f">
                  <v:stroke joinstyle="miter"/>
                  <v:path arrowok="t" o:connecttype="custom" o:connectlocs="9525,22225;9525,22225;10795,23495;17145,20955;32385,9525;17145,17145;9525,22225;9525,22225" o:connectangles="0,0,0,0,0,0,0,0"/>
                </v:shape>
                <v:shape id="Freeform: Shape 10766" o:spid="_x0000_s1696" style="position:absolute;left:72701;top:38417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" path="m9525,12065v1270,,1270,,2540,c12065,10795,12065,10795,12065,9525v-1270,,-1270,,-2540,c9525,10795,9525,10795,9525,12065xe" filled="f" stroked="f">
                  <v:stroke joinstyle="miter"/>
                  <v:path arrowok="t" o:connecttype="custom" o:connectlocs="9525,12065;12065,12065;12065,9525;9525,9525;9525,12065" o:connectangles="0,0,0,0,0"/>
                </v:shape>
                <v:shape id="Freeform: Shape 10767" o:spid="_x0000_s1697" style="position:absolute;left:73102;top:38775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" path="m10023,19445v5080,-2540,10160,-3810,12700,-8890c15103,6745,7483,14365,10023,19445xe" filled="f" stroked="f">
                  <v:stroke joinstyle="miter"/>
                  <v:path arrowok="t" o:connecttype="custom" o:connectlocs="10023,19445;22723,10555;10023,19445" o:connectangles="0,0,0"/>
                </v:shape>
                <v:shape id="Freeform: Shape 10768" o:spid="_x0000_s1698" style="position:absolute;left:72204;top:39160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" path="m10910,13935v,-1270,1269,-1270,1269,-3810c9639,7585,8370,13935,10910,13935xe" filled="f" stroked="f">
                  <v:stroke joinstyle="miter"/>
                  <v:path arrowok="t" o:connecttype="custom" o:connectlocs="10910,13935;12179,10125;10910,13935" o:connectangles="0,0,0"/>
                </v:shape>
                <v:shape id="Freeform: Shape 10769" o:spid="_x0000_s1699" style="position:absolute;left:71240;top:39573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" path="m14605,9525v-2540,,-3810,,-5080,2540c10795,12065,12065,14605,14605,13335v,-1270,,-2540,,-3810xe" filled="f" stroked="f">
                  <v:stroke joinstyle="miter"/>
                  <v:path arrowok="t" o:connecttype="custom" o:connectlocs="14605,9525;9525,12065;14605,13335;14605,9525" o:connectangles="0,0,0,0"/>
                </v:shape>
                <v:shape id="Freeform: Shape 10770" o:spid="_x0000_s1700" style="position:absolute;left:70872;top:39776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" path="m12065,12065v,-1270,,-1270,,-2540c10795,9525,10795,9525,9525,9525v,1270,,1270,,2540c10795,12065,12065,12065,12065,12065xe" filled="f" stroked="f">
                  <v:stroke joinstyle="miter"/>
                  <v:path arrowok="t" o:connecttype="custom" o:connectlocs="12065,12065;12065,9525;9525,9525;9525,12065;12065,12065" o:connectangles="0,0,0,0,0"/>
                </v:shape>
                <v:shape id="Freeform: Shape 10771" o:spid="_x0000_s1701" style="position:absolute;left:70986;top:38837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" path="m22225,11930v-2540,-2540,-5080,-3810,-7620,l14605,14470v-1270,,-3810,,-5080,2540l13335,15740v,1270,3810,1270,3810,2540l19685,18280r,2540c20955,20820,22225,20820,22225,19550v-3810,-3810,1270,-5080,,-7620xe" filled="f" stroked="f">
                  <v:stroke joinstyle="miter"/>
                  <v:path arrowok="t" o:connecttype="custom" o:connectlocs="22225,11930;14605,11930;14605,14470;9525,17010;13335,15740;17145,18280;19685,18280;19685,20820;22225,19550;22225,11930" o:connectangles="0,0,0,0,0,0,0,0,0,0"/>
                </v:shape>
                <v:shape id="Freeform: Shape 10772" o:spid="_x0000_s1702" style="position:absolute;left:73374;top:39039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" path="m9525,12065v2540,,5080,,5080,-2540c12065,9525,9525,9525,9525,12065xe" filled="f" stroked="f">
                  <v:stroke joinstyle="miter"/>
                  <v:path arrowok="t" o:connecttype="custom" o:connectlocs="9525,12065;14605,9525;9525,12065" o:connectangles="0,0,0"/>
                </v:shape>
                <v:shape id="Freeform: Shape 10773" o:spid="_x0000_s1703" style="position:absolute;left:74902;top:38572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" path="m12919,10505v-10160,5079,6350,-3811,,l12919,10505xe" filled="f" stroked="f">
                  <v:stroke joinstyle="miter"/>
                  <v:path arrowok="t" o:connecttype="custom" o:connectlocs="12919,10505;12919,10505;12919,10505" o:connectangles="0,0,0"/>
                </v:shape>
                <v:shape id="Freeform: Shape 10774" o:spid="_x0000_s1704" style="position:absolute;left:74974;top:32346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" path="m14605,9525v-1269,,-2540,1270,-5080,1270c10795,12065,10795,13335,12065,15875v1271,,3810,-1270,5080,-1270c15875,12065,14605,10795,14605,9525xe" filled="f" stroked="f">
                  <v:stroke joinstyle="miter"/>
                  <v:path arrowok="t" o:connecttype="custom" o:connectlocs="14605,9525;9525,10795;12065,15875;17145,14605;14605,9525" o:connectangles="0,0,0,0,0"/>
                </v:shape>
                <v:shape id="Freeform: Shape 10775" o:spid="_x0000_s1705" style="position:absolute;left:74707;top:38709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" path="m12065,9525l9525,14605v2540,-1270,2540,-2540,2540,-5080xe" filled="f" stroked="f">
                  <v:stroke joinstyle="miter"/>
                  <v:path arrowok="t" o:connecttype="custom" o:connectlocs="12065,9525;9525,14605;12065,9525" o:connectangles="0,0,0"/>
                </v:shape>
                <v:shape id="Freeform: Shape 10776" o:spid="_x0000_s1706" style="position:absolute;left:75152;top:34861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" path="m17145,14605c15875,13335,15875,12065,14605,9525v-1270,,-3810,1270,-5080,1270c10795,12065,10795,13335,12065,15875v1270,,3810,,5080,-1270xe" filled="f" stroked="f">
                  <v:stroke joinstyle="miter"/>
                  <v:path arrowok="t" o:connecttype="custom" o:connectlocs="17145,14605;14605,9525;9525,10795;12065,15875;17145,14605" o:connectangles="0,0,0,0,0"/>
                </v:shape>
                <v:shape id="Freeform: Shape 10777" o:spid="_x0000_s1707" style="position:absolute;left:73272;top:39255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" path="m9525,13335v,,,1270,,c10795,14605,12065,14605,12065,14605r,1270c13335,18415,13335,19685,17145,19685v2540,-2540,,-1270,,-5080c18415,14605,19685,14605,19685,13335l18415,12065,19685,9525v-3810,,-6350,1270,-7620,3810l9525,13335xe" filled="f" stroked="f">
                  <v:stroke joinstyle="miter"/>
                  <v:path arrowok="t" o:connecttype="custom" o:connectlocs="9525,13335;9525,13335;12065,14605;12065,15875;17145,19685;17145,14605;19685,13335;18415,12065;19685,9525;12065,13335;9525,13335" o:connectangles="0,0,0,0,0,0,0,0,0,0,0"/>
                </v:shape>
                <v:shape id="Freeform: Shape 10778" o:spid="_x0000_s1708" style="position:absolute;left:74707;top:38396;width:635;height:381;visibility:visible;mso-wrap-style:square;v-text-anchor:middle" coordsize="635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" path="m31115,37017r,l33655,33207c40005,28128,47625,21778,55245,16697r1270,1270l55245,20507v5080,,7620,-2540,8890,-6350l62865,12888r,-2541c60325,7807,52705,11617,55245,15428r,c46355,17967,38735,24317,31115,29397r-2540,2541c19685,29397,10795,31938,9525,39557r2540,l13335,40828v6350,-1271,12700,-2540,17780,-3811xe" filled="f" stroked="f">
                  <v:stroke joinstyle="miter"/>
                  <v:path arrowok="t" o:connecttype="custom" o:connectlocs="31115,37017;31115,37017;33655,33207;55245,16697;56515,17967;55245,20507;64135,14157;62865,12888;62865,10347;55245,15428;55245,15428;31115,29397;28575,31938;9525,39557;12065,39557;13335,40828;31115,37017" o:connectangles="0,0,0,0,0,0,0,0,0,0,0,0,0,0,0,0,0"/>
                </v:shape>
                <v:shape id="Freeform: Shape 10779" o:spid="_x0000_s1709" style="position:absolute;left:75204;top:38417;width:635;height:508;visibility:visible;mso-wrap-style:square;v-text-anchor:middle" coordsize="635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" path="m10625,34925v3810,1270,-3810,6350,,7620c10625,40005,14435,40005,16975,40005,19515,31115,28405,38735,32215,29845v-1271,-2540,-5080,,-5080,-2540c32215,27305,29675,24765,30944,20955r1271,c29675,24765,34755,23495,32215,27305v3810,,6350,-1270,7620,-3810c38565,23495,38565,22225,37294,20955r,c38565,19685,41105,18415,42375,17145v2540,-2540,3810,-3810,6350,-3810c49994,13335,49994,12065,49994,12065v,,,,,l56344,9525v-2539,,-3809,1270,-6350,1270c49994,10795,49994,10795,49994,12065v,,,,,c46185,12065,43644,14605,41105,17145v-1270,1270,-2540,2540,-3811,5080l36025,22225v-1270,-2540,-3810,-1270,-6350,l29675,19685v-3810,1270,-7620,2540,-11431,2540c19515,31115,11894,29845,10625,34925xe" filled="f" stroked="f">
                  <v:stroke joinstyle="miter"/>
                  <v:path arrowok="t" o:connecttype="custom" o:connectlocs="10625,34925;10625,42545;16975,40005;32215,29845;27135,27305;30944,20955;32215,20955;32215,27305;39835,23495;37294,20955;37294,20955;42375,17145;48725,13335;49994,12065;49994,12065;56344,9525;49994,10795;49994,12065;49994,12065;41105,17145;37294,22225;36025,22225;29675,22225;29675,19685;18244,22225;10625,34925" o:connectangles="0,0,0,0,0,0,0,0,0,0,0,0,0,0,0,0,0,0,0,0,0,0,0,0,0,0"/>
                </v:shape>
                <v:shape id="Freeform: Shape 10780" o:spid="_x0000_s1710" style="position:absolute;left:74377;top:38620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" path="m12064,10795v-1269,,-1269,-1270,-2539,-1270c9525,12065,9525,14605,12064,13335v,-1270,,-1270,,-2540xe" filled="f" stroked="f">
                  <v:stroke joinstyle="miter"/>
                  <v:path arrowok="t" o:connecttype="custom" o:connectlocs="12064,10795;9525,9525;12064,13335;12064,10795" o:connectangles="0,0,0,0"/>
                </v:shape>
                <v:shape id="Freeform: Shape 10781" o:spid="_x0000_s1711" style="position:absolute;left:74504;top:38587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" path="m9525,11624l20955,10354v-5080,,-8891,-2540,-11430,1270xe" filled="f" stroked="f">
                  <v:stroke joinstyle="miter"/>
                  <v:path arrowok="t" o:connecttype="custom" o:connectlocs="9525,11624;20955,10354;9525,11624" o:connectangles="0,0,0"/>
                </v:shape>
                <v:shape id="Freeform: Shape 10782" o:spid="_x0000_s1712" style="position:absolute;left:73298;top:38544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" path="m9525,13335v2539,,3810,-1270,3810,-2540c12064,10795,12064,9525,10795,9525v,2540,-1270,2540,-1270,3810xe" filled="f" stroked="f">
                  <v:stroke joinstyle="miter"/>
                  <v:path arrowok="t" o:connecttype="custom" o:connectlocs="9525,13335;13335,10795;10795,9525;9525,13335" o:connectangles="0,0,0,0"/>
                </v:shape>
                <v:shape id="Freeform: Shape 10783" o:spid="_x0000_s1713" style="position:absolute;left:72218;top:37941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" path="m13322,11358v,,-1270,,-1270,c5702,5008,13322,17708,13322,11358xe" filled="f" stroked="f">
                  <v:stroke joinstyle="miter"/>
                  <v:path arrowok="t" o:connecttype="custom" o:connectlocs="13322,11358;12052,11358;13322,11358" o:connectangles="0,0,0"/>
                </v:shape>
                <v:shape id="Freeform: Shape 10784" o:spid="_x0000_s1714" style="position:absolute;left:76028;top:37973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" path="m13335,13335v,-1270,,-2540,,-3810c10795,9525,9525,10795,9525,13335v1270,,2539,,3810,xe" filled="f" stroked="f">
                  <v:stroke joinstyle="miter"/>
                  <v:path arrowok="t" o:connecttype="custom" o:connectlocs="13335,13335;13335,9525;9525,13335;13335,13335" o:connectangles="0,0,0,0"/>
                </v:shape>
                <v:shape id="Freeform: Shape 10785" o:spid="_x0000_s1715" style="position:absolute;left:75291;top:38417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" path="m17145,12065l9525,9525v1270,1270,2540,2540,3811,3810c14605,13335,15875,12065,17145,12065xe" filled="f" stroked="f">
                  <v:stroke joinstyle="miter"/>
                  <v:path arrowok="t" o:connecttype="custom" o:connectlocs="17145,12065;9525,9525;13336,13335;17145,12065" o:connectangles="0,0,0,0"/>
                </v:shape>
                <v:shape id="Freeform: Shape 10786" o:spid="_x0000_s1716" style="position:absolute;left:76282;top:37553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" path="m17145,9525l9525,10795v2539,,5080,-1270,7620,-1270xe" filled="f" stroked="f">
                  <v:stroke joinstyle="miter"/>
                  <v:path arrowok="t" o:connecttype="custom" o:connectlocs="17145,9525;9525,10795;17145,9525" o:connectangles="0,0,0"/>
                </v:shape>
                <v:shape id="Freeform: Shape 10787" o:spid="_x0000_s1717" style="position:absolute;left:76346;top:37388;width:381;height:381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" path="m18414,23495r,c22225,19685,26035,17145,31114,15875r5081,-2540c37464,13335,37464,12065,37464,10795v,-1270,-1269,-1270,-2539,-1270l31114,12065c26035,14605,20955,17145,18414,23495l17145,22225r,-2540c13335,19685,12064,23495,9525,24765r1270,1270l9525,28575v5080,1270,6350,-1270,8889,-5080xe" filled="f" stroked="f">
                  <v:stroke joinstyle="miter"/>
                  <v:path arrowok="t" o:connecttype="custom" o:connectlocs="18414,23495;18414,23495;31114,15875;36195,13335;37464,10795;34925,9525;31114,12065;18414,23495;17145,22225;17145,19685;9525,24765;10795,26035;9525,28575;18414,23495" o:connectangles="0,0,0,0,0,0,0,0,0,0,0,0,0,0"/>
                </v:shape>
                <v:shape id="Freeform: Shape 10788" o:spid="_x0000_s1718" style="position:absolute;left:75694;top:38211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" path="m13677,9781c11137,8511,7327,12321,11137,13591v,-2540,2540,-1270,2540,-3810xe" filled="f" stroked="f">
                  <v:stroke joinstyle="miter"/>
                  <v:path arrowok="t" o:connecttype="custom" o:connectlocs="13677,9781;11137,13591;13677,9781" o:connectangles="0,0,0"/>
                </v:shape>
                <v:shape id="Freeform: Shape 10789" o:spid="_x0000_s1719" style="position:absolute;left:75520;top:38505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" path="m9525,14705v2539,-1270,7620,1270,7620,-3810c14605,7085,9525,12165,9525,14705xe" filled="f" stroked="f">
                  <v:stroke joinstyle="miter"/>
                  <v:path arrowok="t" o:connecttype="custom" o:connectlocs="9525,14705;17145,10895;9525,14705" o:connectangles="0,0,0"/>
                </v:shape>
                <v:shape id="Freeform: Shape 10790" o:spid="_x0000_s1720" style="position:absolute;left:75634;top:38533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" path="m13335,10654v-1270,,-2540,-2540,-3810,c10795,10654,12065,13194,13335,10654xe" filled="f" stroked="f">
                  <v:stroke joinstyle="miter"/>
                  <v:path arrowok="t" o:connecttype="custom" o:connectlocs="13335,10654;9525,10654;13335,10654" o:connectangles="0,0,0"/>
                </v:shape>
                <v:shape id="Freeform: Shape 10791" o:spid="_x0000_s1721" style="position:absolute;left:75006;top:38633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" path="m12700,14605v,-2540,,-5080,-2540,-5080c10160,12065,7620,14605,12700,14605xe" filled="f" stroked="f">
                  <v:stroke joinstyle="miter"/>
                  <v:path arrowok="t" o:connecttype="custom" o:connectlocs="12700,14605;10160,9525;12700,14605" o:connectangles="0,0,0"/>
                </v:shape>
                <v:shape id="Freeform: Shape 10792" o:spid="_x0000_s1722" style="position:absolute;left:73346;top:37579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" path="m9729,13335v2540,1270,6350,-2540,3810,-3810c13539,13335,8459,8255,9729,13335xe" filled="f" stroked="f">
                  <v:stroke joinstyle="miter"/>
                  <v:path arrowok="t" o:connecttype="custom" o:connectlocs="9729,13335;13539,9525;9729,13335" o:connectangles="0,0,0"/>
                </v:shape>
                <v:shape id="Freeform: Shape 10793" o:spid="_x0000_s1723" style="position:absolute;left:73323;top:39204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" path="m9525,12065v2540,,3811,,3811,-2540c12065,9525,12065,9525,10795,9525v,1270,-1270,1270,-1270,2540xe" filled="f" stroked="f">
                  <v:stroke joinstyle="miter"/>
                  <v:path arrowok="t" o:connecttype="custom" o:connectlocs="9525,12065;13336,9525;10795,9525;9525,12065" o:connectangles="0,0,0,0"/>
                </v:shape>
                <v:shape id="Freeform: Shape 10794" o:spid="_x0000_s1724" style="position:absolute;left:73729;top:33248;width:127;height:254;visibility:visible;mso-wrap-style:square;v-text-anchor:middle" coordsize="127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" path="m14605,9525l9525,15875v1270,-1270,3810,-3810,5080,-6350xe" filled="f" stroked="f">
                  <v:stroke joinstyle="miter"/>
                  <v:path arrowok="t" o:connecttype="custom" o:connectlocs="14605,9525;9525,15875;14605,9525" o:connectangles="0,0,0"/>
                </v:shape>
                <v:shape id="Freeform: Shape 10795" o:spid="_x0000_s1725" style="position:absolute;left:73878;top:33642;width:127;height:254;visibility:visible;mso-wrap-style:square;v-text-anchor:middle" coordsize="127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" path="m14972,9525v-1271,,-3811,1270,-5080,1270c11161,13335,8622,14605,9892,15875v2540,,7619,-1270,5080,-6350xe" filled="f" stroked="f">
                  <v:stroke joinstyle="miter"/>
                  <v:path arrowok="t" o:connecttype="custom" o:connectlocs="14972,9525;9892,10795;9892,15875;14972,9525" o:connectangles="0,0,0,0"/>
                </v:shape>
                <v:shape id="Freeform: Shape 10796" o:spid="_x0000_s1726" style="position:absolute;left:73723;top:38557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" path="m13924,9525v-7619,1270,-3810,6350,,l13924,9525xe" filled="f" stroked="f">
                  <v:stroke joinstyle="miter"/>
                  <v:path arrowok="t" o:connecttype="custom" o:connectlocs="13924,9525;13924,9525;13924,9525" o:connectangles="0,0,0"/>
                </v:shape>
                <v:shape id="Freeform: Shape 10797" o:spid="_x0000_s1727" style="position:absolute;left:73534;top:37299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" path="m13857,9525v-1270,,-2539,,-3810,c7507,12065,15127,13335,13857,9525xe" filled="f" stroked="f">
                  <v:stroke joinstyle="miter"/>
                  <v:path arrowok="t" o:connecttype="custom" o:connectlocs="13857,9525;10047,9525;13857,9525" o:connectangles="0,0,0"/>
                </v:shape>
                <v:shape id="Freeform: Shape 10798" o:spid="_x0000_s1728" style="position:absolute;left:73704;top:38961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" path="m18415,9727c13336,8457,12065,13537,9525,14807v5080,,7620,-1270,8890,-5080xe" filled="f" stroked="f">
                  <v:stroke joinstyle="miter"/>
                  <v:path arrowok="t" o:connecttype="custom" o:connectlocs="18415,9727;9525,14807;18415,9727" o:connectangles="0,0,0"/>
                </v:shape>
                <v:shape id="Freeform: Shape 10799" o:spid="_x0000_s1729" style="position:absolute;left:73818;top:38929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" path="m9525,11624v1270,2540,6350,2540,6350,-1270c12065,10354,9525,7814,9525,11624xe" filled="f" stroked="f">
                  <v:stroke joinstyle="miter"/>
                  <v:path arrowok="t" o:connecttype="custom" o:connectlocs="9525,11624;15875,10354;9525,11624" o:connectangles="0,0,0"/>
                </v:shape>
                <v:shape id="Freeform: Shape 10800" o:spid="_x0000_s1730" style="position:absolute;left:73504;top:38938;width:508;height:381;visibility:visible;mso-wrap-style:square;v-text-anchor:middle" coordsize="508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" path="m15557,38735v,-3810,2541,-5080,3810,-7620c20638,29845,21907,29845,24448,28575v5079,-2540,8890,-5080,12700,-5080c37148,23495,37148,23495,37148,22225v,,,,,c39688,18415,43498,17145,47307,14605v1270,-1270,3810,-1270,3810,-5080c49848,10795,47307,10795,46038,12065v-3811,1270,-7621,3810,-11431,7620c29527,19685,24448,22225,20638,24765v-1271,1270,-2540,2540,-3811,5080l15557,29845r1270,-2540c16827,26035,16827,24765,16827,23495v-10160,,-8889,11430,-1270,15240xe" filled="f" stroked="f">
                  <v:stroke joinstyle="miter"/>
                  <v:path arrowok="t" o:connecttype="custom" o:connectlocs="15557,38735;19367,31115;24448,28575;37148,23495;37148,22225;37148,22225;47307,14605;51117,9525;46038,12065;34607,19685;20638,24765;16827,29845;15557,29845;16827,27305;16827,23495;15557,38735" o:connectangles="0,0,0,0,0,0,0,0,0,0,0,0,0,0,0,0"/>
                </v:shape>
                <v:shape id="Freeform: Shape 10801" o:spid="_x0000_s1731" style="position:absolute;left:73584;top:38519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" path="m13924,9525v-7619,1270,-3810,6350,,l13924,9525xe" filled="f" stroked="f">
                  <v:stroke joinstyle="miter"/>
                  <v:path arrowok="t" o:connecttype="custom" o:connectlocs="13924,9525;13924,9525;13924,9525" o:connectangles="0,0,0"/>
                </v:shape>
                <v:shape id="Freeform: Shape 10802" o:spid="_x0000_s1732" style="position:absolute;left:73666;top:33312;width:127;height:254;visibility:visible;mso-wrap-style:square;v-text-anchor:middle" coordsize="127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" path="m9525,15875l14605,9525v-1270,1270,-3810,3810,-5080,6350xe" filled="f" stroked="f">
                  <v:stroke joinstyle="miter"/>
                  <v:path arrowok="t" o:connecttype="custom" o:connectlocs="9525,15875;14605,9525;9525,15875" o:connectangles="0,0,0"/>
                </v:shape>
                <v:shape id="Freeform: Shape 10803" o:spid="_x0000_s1733" style="position:absolute;left:73425;top:38133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" path="m9525,12563v3810,-1270,2539,3810,6350,3810c15875,12563,14605,13833,15875,10023v-2540,-1270,-5080,,-6350,2540xe" filled="f" stroked="f">
                  <v:stroke joinstyle="miter"/>
                  <v:path arrowok="t" o:connecttype="custom" o:connectlocs="9525,12563;15875,16373;15875,10023;9525,12563" o:connectangles="0,0,0,0"/>
                </v:shape>
                <v:shape id="Freeform: Shape 10804" o:spid="_x0000_s1734" style="position:absolute;left:73386;top:38175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" path="m9525,12092v1270,,1270,2540,2540,2540c12065,12092,15875,14632,15875,12092v-1270,-1270,-5080,-5080,-6350,xe" filled="f" stroked="f">
                  <v:stroke joinstyle="miter"/>
                  <v:path arrowok="t" o:connecttype="custom" o:connectlocs="9525,12092;12065,14632;15875,12092;9525,12092" o:connectangles="0,0,0,0"/>
                </v:shape>
                <v:shape id="Freeform: Shape 10805" o:spid="_x0000_s1735" style="position:absolute;left:76587;top:37353;width:635;height:508;visibility:visible;mso-wrap-style:square;v-text-anchor:middle" coordsize="635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" path="m9525,39687v,,,,,c10795,40958,10795,42227,12065,40958,27305,30797,45085,21908,61595,13017v1270,,1270,-1270,,-2540c61595,9208,60325,9208,59055,10477,42545,19367,26035,29527,10795,38417v-1270,,-1270,,-1270,1270xe" filled="f" stroked="f">
                  <v:stroke joinstyle="miter"/>
                  <v:path arrowok="t" o:connecttype="custom" o:connectlocs="9525,39687;9525,39687;12065,40958;61595,13017;61595,10477;59055,10477;10795,38417;9525,39687" o:connectangles="0,0,0,0,0,0,0,0"/>
                </v:shape>
                <v:shape id="Freeform: Shape 10806" o:spid="_x0000_s1736" style="position:absolute;left:73031;top:37477;width:381;height:254;visibility:visible;mso-wrap-style:square;v-text-anchor:middle" coordsize="381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" path="m9525,20955v,,,,,c9525,22225,9525,22225,9525,20955v,1270,,1270,1270,1270c13335,20955,14605,19685,17145,18415v3810,-2540,8890,-3810,11430,-8890c24765,12065,20955,14605,17145,17145v-2540,1270,-5080,2540,-7620,3810xe" filled="f" stroked="f">
                  <v:stroke joinstyle="miter"/>
                  <v:path arrowok="t" o:connecttype="custom" o:connectlocs="9525,20955;9525,20955;9525,20955;10795,22225;17145,18415;28575,9525;17145,17145;9525,20955" o:connectangles="0,0,0,0,0,0,0,0"/>
                </v:shape>
                <v:shape id="Freeform: Shape 10807" o:spid="_x0000_s1737" style="position:absolute;left:73325;top:39430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" path="m22041,9788c16962,8518,15691,12328,10612,11058v-2540,2540,,2540,1270,5080l14422,16138r,2540c16962,21218,23312,19948,23312,13598l22041,12328r,-2540xe" filled="f" stroked="f">
                  <v:stroke joinstyle="miter"/>
                  <v:path arrowok="t" o:connecttype="custom" o:connectlocs="22041,9788;10612,11058;11882,16138;14422,16138;14422,18678;23312,13598;22041,12328;22041,9788" o:connectangles="0,0,0,0,0,0,0,0"/>
                </v:shape>
                <v:shape id="Freeform: Shape 10808" o:spid="_x0000_s1738" style="position:absolute;left:74170;top:38642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" path="m13677,9871c11137,8601,7327,11141,11137,12411v,-1270,2540,-1270,2540,-2540xe" filled="f" stroked="f">
                  <v:stroke joinstyle="miter"/>
                  <v:path arrowok="t" o:connecttype="custom" o:connectlocs="13677,9871;11137,12411;13677,9871" o:connectangles="0,0,0"/>
                </v:shape>
                <v:shape id="Freeform: Shape 10809" o:spid="_x0000_s1739" style="position:absolute;left:73449;top:38989;width:1016;height:635;visibility:visible;mso-wrap-style:square;v-text-anchor:middle" coordsize="10160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" path="m9648,53975r1271,1270l9648,57785v2541,,3811,,5081,1270c17269,55245,22348,55245,24889,51435v,,,,,c26159,48895,28698,47625,31239,46355v2540,-1270,5080,-2540,6350,-5080l37589,41275v2540,-1270,3809,-2540,6350,-3810c46479,37465,47748,38735,47748,41275v1271,-3810,7621,-2540,7621,2540c57909,43815,60448,38735,62989,42545v2540,,2540,-2540,2540,-5080c71879,38735,75689,34925,80769,33655r,-2540l83309,31115c78229,27305,76959,26035,73148,26035v5081,-2540,2541,-5080,3811,-8890c79498,14605,82039,14605,85848,13335v2541,,5081,,6350,-3810c90929,10795,88389,10795,85848,10795v-3809,,-7619,1270,-10159,5080l75689,15875v-6350,,-11430,2540,-17780,3810c59179,19685,60448,19685,60448,20955v-3809,1270,-3809,3810,-7619,6350c52829,27305,51559,24765,50289,26035,46479,27305,37589,34925,36319,40005v-1271,1270,-2540,2540,-5080,3810c28698,45085,26159,46355,24889,48895v-2541,,-2541,-2540,-5080,-1270c17269,52705,8379,47625,9648,53975xm62989,33655v,3810,-5080,1270,-5080,3810c52829,34925,60448,34925,62989,33655xe" filled="f" stroked="f">
                  <v:stroke joinstyle="miter"/>
                  <v:path arrowok="t" o:connecttype="custom" o:connectlocs="9648,53975;10919,55245;9648,57785;14729,59055;24889,51435;24889,51435;31239,46355;37589,41275;37589,41275;43939,37465;47748,41275;55369,43815;62989,42545;65529,37465;80769,33655;80769,31115;83309,31115;73148,26035;76959,17145;85848,13335;92198,9525;85848,10795;75689,15875;75689,15875;57909,19685;60448,20955;52829,27305;50289,26035;36319,40005;31239,43815;24889,48895;19809,47625;9648,53975;62989,33655;57909,37465;62989,33655" o:connectangles="0,0,0,0,0,0,0,0,0,0,0,0,0,0,0,0,0,0,0,0,0,0,0,0,0,0,0,0,0,0,0,0,0,0,0,0"/>
                </v:shape>
                <v:shape id="Freeform: Shape 10810" o:spid="_x0000_s1740" style="position:absolute;left:73399;top:39226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" path="m17145,13673v,-1270,,-2540,-1270,-3810c13335,8593,10795,11133,9525,13673v,,,1270,1270,1270c12065,17483,15875,16213,17145,13673xe" filled="f" stroked="f">
                  <v:stroke joinstyle="miter"/>
                  <v:path arrowok="t" o:connecttype="custom" o:connectlocs="17145,13673;15875,9863;9525,13673;10795,14943;17145,13673" o:connectangles="0,0,0,0,0"/>
                </v:shape>
                <v:shape id="Freeform: Shape 10811" o:spid="_x0000_s1741" style="position:absolute;left:73756;top:39319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" path="m14514,9525v-3811,,-7621,3810,-2540,5080c10703,9525,15784,13335,14514,9525xe" filled="f" stroked="f">
                  <v:stroke joinstyle="miter"/>
                  <v:path arrowok="t" o:connecttype="custom" o:connectlocs="14514,9525;11974,14605;14514,9525" o:connectangles="0,0,0"/>
                </v:shape>
                <v:shape id="Freeform: Shape 10812" o:spid="_x0000_s1742" style="position:absolute;left:75990;top:37721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" path="m9525,13117v2540,,5080,,6350,-2540c13336,8037,10795,10577,9525,13117xe" filled="f" stroked="f">
                  <v:stroke joinstyle="miter"/>
                  <v:path arrowok="t" o:connecttype="custom" o:connectlocs="9525,13117;15875,10577;9525,13117" o:connectangles="0,0,0"/>
                </v:shape>
                <v:shape id="Freeform: Shape 10813" o:spid="_x0000_s1743" style="position:absolute;left:75581;top:16040;width:381;height:381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" path="m9774,32385v2540,-1270,5080,-2540,7620,-3810c23744,26035,32634,22225,32634,12065v,-1270,-1270,-2540,-2540,-2540c28824,9525,27554,10795,27554,12065v,6350,-5080,7620,-11430,11430c12314,23495,8504,24765,9774,32385xe" filled="f" stroked="f">
                  <v:stroke joinstyle="miter"/>
                  <v:path arrowok="t" o:connecttype="custom" o:connectlocs="9774,32385;17394,28575;32634,12065;30094,9525;27554,12065;16124,23495;9774,32385" o:connectangles="0,0,0,0,0,0,0"/>
                </v:shape>
                <v:shape id="Freeform: Shape 10814" o:spid="_x0000_s1744" style="position:absolute;left:75917;top:32664;width:889;height:889;visibility:visible;mso-wrap-style:square;v-text-anchor:middle" coordsize="8890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" path="m43498,45085c32067,55245,20638,65405,10477,76835v-1269,1270,-1269,2540,,2540c10477,79375,10477,80645,11748,80645v1269,1270,3810,1270,3810,c25717,69215,37148,59055,47308,48895,54927,42545,61277,34925,65088,24765r3810,l71438,27305v7620,-1270,8889,-6350,8889,-11430l75248,14605,73977,9525v-3810,1270,-7619,2540,-11429,3810c63817,17145,65088,19685,63817,22225,57467,32385,49848,38735,43498,45085xe" filled="f" stroked="f">
                  <v:stroke joinstyle="miter"/>
                  <v:path arrowok="t" o:connecttype="custom" o:connectlocs="43498,45085;10477,76835;10477,79375;11748,80645;15558,80645;47308,48895;65088,24765;68898,24765;71438,27305;80327,15875;75248,14605;73977,9525;62548,13335;63817,22225;43498,45085" o:connectangles="0,0,0,0,0,0,0,0,0,0,0,0,0,0,0"/>
                </v:shape>
                <v:shape id="Freeform: Shape 10815" o:spid="_x0000_s1745" style="position:absolute;left:77892;top:17259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" path="m9810,22225c18700,20955,30130,10795,23780,9525,22510,14605,7270,12065,9810,22225xe" filled="f" stroked="f">
                  <v:stroke joinstyle="miter"/>
                  <v:path arrowok="t" o:connecttype="custom" o:connectlocs="9810,22225;23780,9525;9810,22225" o:connectangles="0,0,0"/>
                </v:shape>
                <v:shape id="Freeform: Shape 10816" o:spid="_x0000_s1746" style="position:absolute;left:64329;top:24091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" path="m18652,9525v-6350,,-13970,7620,-5080,7620c12302,13335,18652,13335,18652,9525xe" filled="f" stroked="f">
                  <v:stroke joinstyle="miter"/>
                  <v:path arrowok="t" o:connecttype="custom" o:connectlocs="18652,9525;13572,17145;18652,9525" o:connectangles="0,0,0"/>
                </v:shape>
                <v:shape id="Freeform: Shape 10817" o:spid="_x0000_s1747" style="position:absolute;left:67838;top:23863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" path="m19531,17145v-1270,-7620,-10160,,-6350,-7620c3021,12065,16991,18415,19531,17145xe" filled="f" stroked="f">
                  <v:stroke joinstyle="miter"/>
                  <v:path arrowok="t" o:connecttype="custom" o:connectlocs="19531,17145;13181,9525;19531,17145" o:connectangles="0,0,0"/>
                </v:shape>
                <v:shape id="Freeform: Shape 10818" o:spid="_x0000_s1748" style="position:absolute;left:70463;top:19431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" path="m9763,20955c17383,18415,23733,15875,21193,9525,12303,10795,8493,14605,9763,20955xe" filled="f" stroked="f">
                  <v:stroke joinstyle="miter"/>
                  <v:path arrowok="t" o:connecttype="custom" o:connectlocs="9763,20955;21193,9525;9763,20955" o:connectangles="0,0,0"/>
                </v:shape>
                <v:shape id="Freeform: Shape 10819" o:spid="_x0000_s1749" style="position:absolute;left:78349;top:14681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" path="m22559,9525c20019,15875,7319,8255,9859,19685,16209,13335,20019,17145,22559,9525xe" filled="f" stroked="f">
                  <v:stroke joinstyle="miter"/>
                  <v:path arrowok="t" o:connecttype="custom" o:connectlocs="22559,9525;9859,19685;22559,9525" o:connectangles="0,0,0"/>
                </v:shape>
                <v:shape id="Freeform: Shape 10820" o:spid="_x0000_s1750" style="position:absolute;left:75671;top:15849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" path="m18525,9525v,5080,-10160,5080,-8890,11430c17255,19685,27415,10795,18525,9525xe" filled="f" stroked="f">
                  <v:stroke joinstyle="miter"/>
                  <v:path arrowok="t" o:connecttype="custom" o:connectlocs="18525,9525;9635,20955;18525,9525" o:connectangles="0,0,0"/>
                </v:shape>
                <v:shape id="Freeform: Shape 10821" o:spid="_x0000_s1751" style="position:absolute;left:70923;top:19024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" path="m12065,19685v1270,-1270,2540,-2540,5080,-3810c17145,14605,17145,10795,14605,9525v-1270,,-3810,1270,-5080,1270l12065,19685xe" filled="f" stroked="f">
                  <v:stroke joinstyle="miter"/>
                  <v:path arrowok="t" o:connecttype="custom" o:connectlocs="12065,19685;17145,15875;14605,9525;9525,10795;12065,19685" o:connectangles="0,0,0,0,0"/>
                </v:shape>
                <v:shape id="Freeform: Shape 10822" o:spid="_x0000_s1752" style="position:absolute;left:77450;top:17564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" path="m9525,24765v2540,-2540,5080,-5080,7620,-6350c17145,15875,15875,13335,15875,10795v-1270,,-1270,,-2539,-1270l9525,24765xe" filled="f" stroked="f">
                  <v:stroke joinstyle="miter"/>
                  <v:path arrowok="t" o:connecttype="custom" o:connectlocs="9525,24765;17145,18415;15875,10795;13336,9525;9525,24765" o:connectangles="0,0,0,0,0"/>
                </v:shape>
                <v:shape id="Freeform: Shape 10823" o:spid="_x0000_s1753" style="position:absolute;left:66338;top:23112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" path="m26035,9688c20955,8418,10795,14768,9525,21118v7620,-3810,10160,,16510,c24765,18578,22225,16038,20955,14768v2540,-1270,6350,-2540,5080,-5080xe" filled="f" stroked="f">
                  <v:stroke joinstyle="miter"/>
                  <v:path arrowok="t" o:connecttype="custom" o:connectlocs="26035,9688;9525,21118;26035,21118;20955,14768;26035,9688" o:connectangles="0,0,0,0,0"/>
                </v:shape>
                <v:shape id="Freeform: Shape 10824" o:spid="_x0000_s1754" style="position:absolute;left:65106;top:20866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" path="m17153,9525v-16510,2540,-1270,8890,,l17153,9525xe" filled="f" stroked="f">
                  <v:stroke joinstyle="miter"/>
                  <v:path arrowok="t" o:connecttype="custom" o:connectlocs="17153,9525;17153,9525;17153,9525" o:connectangles="0,0,0"/>
                </v:shape>
                <v:shape id="Freeform: Shape 10825" o:spid="_x0000_s1755" style="position:absolute;left:67646;top:24015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" path="m9525,10855v1270,7620,6350,6350,11430,6350c18415,12125,15875,7045,9525,10855xe" filled="f" stroked="f">
                  <v:stroke joinstyle="miter"/>
                  <v:path arrowok="t" o:connecttype="custom" o:connectlocs="9525,10855;20955,17205;9525,10855" o:connectangles="0,0,0"/>
                </v:shape>
                <v:shape id="Freeform: Shape 10826" o:spid="_x0000_s1756" style="position:absolute;left:66090;top:23253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" path="m19075,9525v1270,3810,-12700,1270,-8889,11430c15266,19685,27966,12065,19075,9525xe" filled="f" stroked="f">
                  <v:stroke joinstyle="miter"/>
                  <v:path arrowok="t" o:connecttype="custom" o:connectlocs="19075,9525;10186,20955;19075,9525" o:connectangles="0,0,0"/>
                </v:shape>
                <v:shape id="Freeform: Shape 10827" o:spid="_x0000_s1757" style="position:absolute;left:67009;top:22730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" path="m12289,25049c17369,22509,26260,7269,17369,9809v6350,8890,-15240,5080,-5080,15240xe" filled="f" stroked="f">
                  <v:stroke joinstyle="miter"/>
                  <v:path arrowok="t" o:connecttype="custom" o:connectlocs="12289,25049;17369,9809;12289,25049" o:connectangles="0,0,0"/>
                </v:shape>
                <v:shape id="Freeform: Shape 10828" o:spid="_x0000_s1758" style="position:absolute;left:65489;top:21551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" path="m10602,18415v2540,-1270,5080,-1270,7620,-2540c16952,13335,15682,9525,13142,9525v1270,3810,-6350,5080,-2540,8890xe" filled="f" stroked="f">
                  <v:stroke joinstyle="miter"/>
                  <v:path arrowok="t" o:connecttype="custom" o:connectlocs="10602,18415;18222,15875;13142,9525;10602,18415" o:connectangles="0,0,0,0"/>
                </v:shape>
                <v:shape id="Freeform: Shape 10829" o:spid="_x0000_s1759" style="position:absolute;left:65713;top:27406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" path="m14861,13335r3809,3810c19940,15875,21211,15875,19940,14605l14861,13335,13590,9525v-1270,1270,-5079,1270,-3809,3810l14861,13335xe" filled="f" stroked="f">
                  <v:stroke joinstyle="miter"/>
                  <v:path arrowok="t" o:connecttype="custom" o:connectlocs="14861,13335;18670,17145;19940,14605;14861,13335;13590,9525;9781,13335;14861,13335" o:connectangles="0,0,0,0,0,0,0"/>
                </v:shape>
                <v:shape id="Freeform: Shape 10830" o:spid="_x0000_s1760" style="position:absolute;left:65182;top:23609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" path="m9525,15875l22225,9525v-3810,2540,-7620,5080,-12700,6350xe" filled="f" stroked="f">
                  <v:stroke joinstyle="miter"/>
                  <v:path arrowok="t" o:connecttype="custom" o:connectlocs="9525,15875;22225,9525;9525,15875" o:connectangles="0,0,0"/>
                </v:shape>
                <v:shape id="Freeform: Shape 10831" o:spid="_x0000_s1761" style="position:absolute;left:65652;top:27495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" path="m14605,9525l9525,13335v2540,,3810,-2540,5080,-3810xe" filled="f" stroked="f">
                  <v:stroke joinstyle="miter"/>
                  <v:path arrowok="t" o:connecttype="custom" o:connectlocs="14605,9525;9525,13335;14605,9525" o:connectangles="0,0,0"/>
                </v:shape>
                <v:shape id="Freeform: Shape 10832" o:spid="_x0000_s1762" style="position:absolute;left:64516;top:23774;width:508;height:381;visibility:visible;mso-wrap-style:square;v-text-anchor:middle" coordsize="508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" path="m13900,37465c20250,32385,27870,28575,35489,24765,43109,20955,49459,18415,52000,9525,46920,14605,40570,17145,32950,20955,25329,24765,16439,28575,10089,34925v,1270,-1269,1270,,2540c10089,37465,10089,37465,10089,38735v1270,-1270,2540,-1270,3811,-1270xe" filled="f" stroked="f">
                  <v:stroke joinstyle="miter"/>
                  <v:path arrowok="t" o:connecttype="custom" o:connectlocs="13900,37465;35489,24765;52000,9525;32950,20955;10089,34925;10089,37465;10089,38735;13900,37465" o:connectangles="0,0,0,0,0,0,0,0"/>
                </v:shape>
                <v:shape id="Freeform: Shape 10833" o:spid="_x0000_s1763" style="position:absolute;left:73437;top:18669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" path="m19685,9525v-3810,2540,-8890,5080,-10160,8890c14605,17145,20955,14605,19685,9525xe" filled="f" stroked="f">
                  <v:stroke joinstyle="miter"/>
                  <v:path arrowok="t" o:connecttype="custom" o:connectlocs="19685,9525;9525,18415;19685,9525" o:connectangles="0,0,0"/>
                </v:shape>
                <v:shape id="Freeform: Shape 10834" o:spid="_x0000_s1764" style="position:absolute;left:13252;top:79296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" path="m19685,9777c14605,8507,13335,12317,9525,14857l19685,9777xe" filled="f" stroked="f">
                  <v:stroke joinstyle="miter"/>
                  <v:path arrowok="t" o:connecttype="custom" o:connectlocs="19685,9777;9525,14857;19685,9777" o:connectangles="0,0,0"/>
                </v:shape>
                <v:shape id="Freeform: Shape 10835" o:spid="_x0000_s1765" style="position:absolute;left:74063;top:18249;width:381;height:254;visibility:visible;mso-wrap-style:square;v-text-anchor:middle" coordsize="381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" path="m10477,23495v-1269,1270,-1269,1270,,2540c10477,26035,10477,27305,11747,27305v1270,1270,2540,1270,3811,c21908,20955,29527,15875,37147,9525,25717,12065,16827,17145,10477,23495xe" filled="f" stroked="f">
                  <v:stroke joinstyle="miter"/>
                  <v:path arrowok="t" o:connecttype="custom" o:connectlocs="10477,23495;10477,26035;11747,27305;15558,27305;37147,9525;10477,23495" o:connectangles="0,0,0,0,0,0"/>
                </v:shape>
                <v:shape id="Freeform: Shape 10836" o:spid="_x0000_s1766" style="position:absolute;left:75453;top:16637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" path="m14971,9525v-1269,,-2540,1270,-5079,1270c11162,13335,8621,14605,9892,15875v3810,,8889,-1270,5079,-6350xe" filled="f" stroked="f">
                  <v:stroke joinstyle="miter"/>
                  <v:path arrowok="t" o:connecttype="custom" o:connectlocs="14971,9525;9892,10795;9892,15875;14971,9525" o:connectangles="0,0,0,0"/>
                </v:shape>
                <v:shape id="Freeform: Shape 10837" o:spid="_x0000_s1767" style="position:absolute;left:72447;top:18783;width:1270;height:762;visibility:visible;mso-wrap-style:square;v-text-anchor:middle" coordsize="1270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" path="m111125,23495v5080,-2540,11430,-6350,13970,-13970c120015,12065,113665,14605,108585,18415,95885,24765,83185,31115,70485,34925,64135,32385,55245,37465,55245,43815,47625,47625,40005,51435,33655,56515,26035,61595,18415,65405,10795,70485v-1270,,-1270,1270,-1270,2540c9525,73025,9525,73025,9525,73025v1270,1270,2540,1270,3810,1270c20955,70485,29845,65405,37465,60325,45085,56515,51435,51435,57785,45085r3810,l61595,48895v5080,1270,11430,,11430,-6350l73025,41275v,,,,,c84455,37465,97155,31115,111125,23495xe" filled="f" stroked="f">
                  <v:stroke joinstyle="miter"/>
                  <v:path arrowok="t" o:connecttype="custom" o:connectlocs="111125,23495;125095,9525;108585,18415;70485,34925;55245,43815;33655,56515;10795,70485;9525,73025;9525,73025;13335,74295;37465,60325;57785,45085;61595,45085;61595,48895;73025,42545;73025,41275;73025,41275;111125,23495" o:connectangles="0,0,0,0,0,0,0,0,0,0,0,0,0,0,0,0,0,0"/>
                </v:shape>
                <v:shape id="Freeform: Shape 10838" o:spid="_x0000_s1768" style="position:absolute;left:74249;top:18360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" path="m17244,9892v-2541,1270,-5081,-1270,-7620,c8353,17512,19784,13702,17244,9892xe" filled="f" stroked="f">
                  <v:stroke joinstyle="miter"/>
                  <v:path arrowok="t" o:connecttype="custom" o:connectlocs="17244,9892;9624,9892;17244,9892" o:connectangles="0,0,0"/>
                </v:shape>
                <v:shape id="Freeform: Shape 10839" o:spid="_x0000_s1769" style="position:absolute;left:71786;top:16395;width:4826;height:3302;visibility:visible;mso-wrap-style:square;v-text-anchor:middle" coordsize="482600,33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" path="m456565,18415r-5080,-1270l451485,12065v-8890,2540,-25400,5080,-22860,-2540c417195,13335,408305,19685,399415,24765r2540,1270l401955,28575c370205,50165,330835,83185,295275,103505v,,-21590,15240,-34290,15240c255905,111125,273685,112395,272415,107315r-5080,-1270l264795,102235v-7620,10160,-13970,2540,-22860,2540c247015,112395,243205,116205,234315,117475v-3810,-6350,11430,-5080,5080,-12700c231775,108585,226695,112395,220345,111125v11430,-5080,-7620,,-6350,-7620c217805,98425,225425,95885,224155,89535r-3810,l217805,86995v-10160,6350,-22860,1270,-27940,10160c193675,106045,202565,103505,207645,112395v-15240,6350,-22860,16510,-39370,11430c169545,131445,161925,135255,170815,141605v-2540,-1270,-13970,2540,-12700,8890c153035,151765,149225,154305,146685,156845v-2540,2540,-6350,3810,-10160,5080c135255,161925,135255,164465,135255,164465v,1270,1270,1270,2540,1270c141605,164465,145415,161925,149225,159385v3810,-2540,6350,-5080,10160,-8890l161925,150495r-2540,2540c165735,156845,177165,147955,183515,151765r3810,-2540l191135,151765v2540,-1270,5080,-1270,7620,-2540l196215,146685r3810,c200025,141605,205105,139065,212725,136525v1270,7620,6350,5080,8890,12700c216535,150495,212725,153035,207645,154305r-2540,2540l205105,153035v-3810,1270,-7620,2540,-10160,1270c194945,153035,193675,153035,193675,151765r-6350,2540l184785,156845v-7620,6350,-24130,19050,-29210,20320c158115,170815,159385,173355,154305,167005v-15240,7620,-24130,12700,-35560,17780c118745,183515,117475,183515,117475,182245r-5080,1270l107315,184785v-1270,1270,-5080,1270,-3810,3810l108585,189865r1270,5080c113665,193675,116205,194945,118745,197485r1270,c108585,205105,95885,212725,81915,216535v1270,-1270,3810,-2540,5080,-3810c93345,208915,98425,206375,100965,197485r-3810,l100965,197485v,,-1270,,-1270,-1270l103505,194945v-1270,,-2540,1270,-3810,1270c98425,194945,98425,193675,97155,193675v-1270,,-1270,1270,-1270,1270l89535,188595v1270,3810,3810,5080,6350,6350c95885,194945,94615,194945,94615,196215v-1270,5080,-6350,7620,-11430,10160c80645,207645,78105,210185,79375,215265r-2540,l76835,211455v-3810,-5080,-16510,-2540,-11430,6350l67945,219075r,2540c69215,221615,70485,221615,71755,222885r3810,-2540c75565,220345,76835,220345,76835,220345r-5080,8890c74295,227965,76835,225425,78105,221615v,,,,1270,c97155,219075,113665,208915,122555,194945r3810,1270l127635,201295v15240,-1270,15240,-12700,25400,-11430c147955,213995,102235,220345,97155,243205v-26670,2540,-33020,38100,-64770,33020c29845,280035,36195,287655,29845,290195v-1270,-1270,-1270,-2540,-3810,-1270l26035,292735r-2540,-2540c8255,294005,17145,306705,9525,313055r2540,1270l12065,316865v1270,,1270,,2540,-1270c19685,319405,22225,325755,31115,320675v8890,-1270,,-8890,6350,-10160c46355,314325,47625,309245,57785,306705v17780,-25400,60960,-48260,105410,-60960c164465,239395,178435,230505,187325,231775v3810,-2540,-5080,-10160,,-12700c200025,225425,208915,208915,230505,206375v-1270,3810,,6350,5080,6350l235585,208915r2540,-2540c230505,200025,245745,202565,241935,197485v-5080,-1270,-11430,,-15240,-5080l229235,191135v-1270,,-1270,1270,-2540,1270c226695,192405,226695,192405,226695,192405r-2540,2540l224155,191135v-2540,1270,-6350,2540,-8890,3810l217805,197485r-3810,c207645,203835,196215,207645,192405,197485v7620,1270,10160,5080,3810,-3810c202565,192405,207645,194945,213995,194945r1270,-1270l215265,192405v5080,-2540,7620,-6350,15240,-7620c227965,179705,225425,173355,230505,172085v10160,-6350,12700,2540,20320,-2540c258445,163195,262255,155575,269875,150495v29210,-10160,59690,-27940,74930,-53340l342265,95885r,-2540c342265,89535,343535,86995,347345,85725v1270,1270,1270,2540,2540,3810l342265,94615v5080,-1270,8890,-2540,10160,-7620l354965,89535v8890,-1270,12700,-1270,15240,-7620c371475,81915,374015,83185,375285,81915v7620,-1270,17780,-2540,24130,-11430c399415,70485,399415,70485,399415,69215v22860,-7620,41910,-21590,58420,-34290l457835,32385r-5080,-2540c434975,43815,417195,57785,394335,64135v-1270,,-1270,,-2540,c389255,61595,386715,60325,385445,59055r6350,5080c391795,64135,390525,64135,390525,64135v-3810,5080,-10160,6350,-22860,7620c363855,65405,384175,67945,385445,61595r,-3810l389255,57785v6350,-7620,27940,-15240,40640,-25400c432435,29845,433705,26035,437515,24765v13970,-6350,30480,-3810,38100,-13970c464185,17145,459105,20955,456565,18415xe" filled="f" stroked="f">
                  <v:stroke joinstyle="miter"/>
                  <v:path arrowok="t" o:connecttype="custom" o:connectlocs="456565,18415;451485,17145;451485,12065;428625,9525;399415,24765;401955,26035;401955,28575;295275,103505;260985,118745;272415,107315;267335,106045;264795,102235;241935,104775;234315,117475;239395,104775;220345,111125;213995,103505;224155,89535;220345,89535;217805,86995;189865,97155;207645,112395;168275,123825;170815,141605;158115,150495;146685,156845;136525,161925;135255,164465;137795,165735;149225,159385;159385,150495;161925,150495;159385,153035;183515,151765;187325,149225;191135,151765;198755,149225;196215,146685;200025,146685;212725,136525;221615,149225;207645,154305;205105,156845;205105,153035;194945,154305;193675,151765;187325,154305;184785,156845;155575,177165;154305,167005;118745,184785;117475,182245;112395,183515;107315,184785;103505,188595;108585,189865;109855,194945;118745,197485;120015,197485;81915,216535;86995,212725;100965,197485;97155,197485;100965,197485;99695,196215;103505,194945;99695,196215;97155,193675;95885,194945;89535,188595;95885,194945;94615,196215;83185,206375;79375,215265;76835,215265;76835,211455;65405,217805;67945,219075;67945,221615;71755,222885;75565,220345;76835,220345;71755,229235;78105,221615;79375,221615;122555,194945;126365,196215;127635,201295;153035,189865;97155,243205;32385,276225;29845,290195;26035,288925;26035,292735;23495,290195;9525,313055;12065,314325;12065,316865;14605,315595;31115,320675;37465,310515;57785,306705;163195,245745;187325,231775;187325,219075;230505,206375;235585,212725;235585,208915;238125,206375;241935,197485;226695,192405;229235,191135;226695,192405;226695,192405;224155,194945;224155,191135;215265,194945;217805,197485;213995,197485;192405,197485;196215,193675;213995,194945;215265,193675;215265,192405;230505,184785;230505,172085;250825,169545;269875,150495;344805,97155;342265,95885;342265,93345;347345,85725;349885,89535;342265,94615;352425,86995;354965,89535;370205,81915;375285,81915;399415,70485;399415,69215;457835,34925;457835,32385;452755,29845;394335,64135;391795,64135;385445,59055;391795,64135;390525,64135;367665,71755;385445,61595;385445,57785;389255,57785;429895,32385;437515,24765;475615,10795;456565,1841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840" o:spid="_x0000_s1770" style="position:absolute;left:72701;top:18211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" path="m15875,9525l9525,13335v2540,-1270,5080,-1270,6350,-3810xe" filled="f" stroked="f">
                  <v:stroke joinstyle="miter"/>
                  <v:path arrowok="t" o:connecttype="custom" o:connectlocs="15875,9525;9525,13335;15875,9525" o:connectangles="0,0,0"/>
                </v:shape>
                <v:shape id="Freeform: Shape 10841" o:spid="_x0000_s1771" style="position:absolute;left:76298;top:17437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" path="m15527,9525v-15240,2540,3810,10160,,l15527,9525xe" filled="f" stroked="f">
                  <v:stroke joinstyle="miter"/>
                  <v:path arrowok="t" o:connecttype="custom" o:connectlocs="15527,9525;15527,9525;15527,9525" o:connectangles="0,0,0"/>
                </v:shape>
                <v:shape id="Freeform: Shape 10842" o:spid="_x0000_s1772" style="position:absolute;left:73586;top:18605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" path="m17462,9525v-6350,1270,-8890,3810,-7619,7620c13653,14605,22543,14605,17462,9525xe" filled="f" stroked="f">
                  <v:stroke joinstyle="miter"/>
                  <v:path arrowok="t" o:connecttype="custom" o:connectlocs="17462,9525;9843,17145;17462,9525" o:connectangles="0,0,0"/>
                </v:shape>
                <v:shape id="Freeform: Shape 10843" o:spid="_x0000_s1773" style="position:absolute;left:72840;top:17970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" path="m17145,9525v-2540,1270,-5080,1270,-7620,2540c9525,19685,23495,14605,17145,9525xe" filled="f" stroked="f">
                  <v:stroke joinstyle="miter"/>
                  <v:path arrowok="t" o:connecttype="custom" o:connectlocs="17145,9525;9525,12065;17145,9525" o:connectangles="0,0,0"/>
                </v:shape>
                <v:shape id="Freeform: Shape 10844" o:spid="_x0000_s1774" style="position:absolute;left:73245;top:17894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" path="m21119,9525c14769,10795,8419,8255,9688,15875v5081,,10160,1270,11431,-6350xe" filled="f" stroked="f">
                  <v:stroke joinstyle="miter"/>
                  <v:path arrowok="t" o:connecttype="custom" o:connectlocs="21119,9525;9688,15875;21119,9525" o:connectangles="0,0,0"/>
                </v:shape>
                <v:shape id="Freeform: Shape 10845" o:spid="_x0000_s1775" style="position:absolute;left:73397;top:17462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" path="m18674,9525v-3811,2540,-12700,1270,-7620,7620c16134,14605,18674,13335,18674,9525xe" filled="f" stroked="f">
                  <v:stroke joinstyle="miter"/>
                  <v:path arrowok="t" o:connecttype="custom" o:connectlocs="18674,9525;11054,17145;18674,9525" o:connectangles="0,0,0"/>
                </v:shape>
                <v:shape id="Freeform: Shape 10846" o:spid="_x0000_s1776" style="position:absolute;left:74578;top:17119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" path="m19881,9525c13531,10795,8451,13335,9721,18415,16071,15875,19881,13335,19881,9525xe" filled="f" stroked="f">
                  <v:stroke joinstyle="miter"/>
                  <v:path arrowok="t" o:connecttype="custom" o:connectlocs="19881,9525;9721,18415;19881,9525" o:connectangles="0,0,0"/>
                </v:shape>
                <v:shape id="Freeform: Shape 10847" o:spid="_x0000_s1777" style="position:absolute;left:71984;top:18743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" path="m10099,18581v3810,-2540,6350,1270,10160,-1270c17719,14771,26609,8421,20259,9691v2540,5080,-13970,2540,-10160,8890xe" filled="f" stroked="f">
                  <v:stroke joinstyle="miter"/>
                  <v:path arrowok="t" o:connecttype="custom" o:connectlocs="10099,18581;20259,17311;20259,9691;10099,18581" o:connectangles="0,0,0,0"/>
                </v:shape>
                <v:shape id="Freeform: Shape 10848" o:spid="_x0000_s1778" style="position:absolute;left:71824;top:19132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" path="m13335,13980r2540,-1270l17145,15250v5080,-2540,2540,-8890,-3810,-3810c8255,12710,8255,16520,13335,13980xe" filled="f" stroked="f">
                  <v:stroke joinstyle="miter"/>
                  <v:path arrowok="t" o:connecttype="custom" o:connectlocs="13335,13980;15875,12710;17145,15250;13335,11440;13335,13980" o:connectangles="0,0,0,0,0"/>
                </v:shape>
                <v:shape id="Freeform: Shape 10849" o:spid="_x0000_s1779" style="position:absolute;left:72006;top:18514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" path="m15472,9781v-3809,,-8890,5080,-3809,3810c15472,12321,20552,8511,15472,9781xe" filled="f" stroked="f">
                  <v:stroke joinstyle="miter"/>
                  <v:path arrowok="t" o:connecttype="custom" o:connectlocs="15472,9781;11663,13591;15472,9781" o:connectangles="0,0,0"/>
                </v:shape>
                <v:shape id="Freeform: Shape 10850" o:spid="_x0000_s1780" style="position:absolute;left:71575;top:19888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" path="m11624,19685v2540,-1270,6350,-2540,8890,-3810c19244,13335,17974,10795,17974,9525v-2540,1270,-5080,1270,-7619,c10355,13335,7814,14605,11624,19685xe" filled="f" stroked="f">
                  <v:stroke joinstyle="miter"/>
                  <v:path arrowok="t" o:connecttype="custom" o:connectlocs="11624,19685;20514,15875;17974,9525;10355,9525;11624,19685" o:connectangles="0,0,0,0,0"/>
                </v:shape>
                <v:shape id="Freeform: Shape 10851" o:spid="_x0000_s1781" style="position:absolute;left:71443;top:19685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" path="m15875,9525l9525,15875v1270,,5080,-1270,6350,-6350xe" filled="f" stroked="f">
                  <v:stroke joinstyle="miter"/>
                  <v:path arrowok="t" o:connecttype="custom" o:connectlocs="15875,9525;9525,15875;15875,9525" o:connectangles="0,0,0"/>
                </v:shape>
                <v:shape id="Freeform: Shape 10852" o:spid="_x0000_s1782" style="position:absolute;left:65398;top:18961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" path="m9525,15875l20955,9525c17145,12065,9525,10795,9525,15875xe" filled="f" stroked="f">
                  <v:stroke joinstyle="miter"/>
                  <v:path arrowok="t" o:connecttype="custom" o:connectlocs="9525,15875;20955,9525;9525,15875" o:connectangles="0,0,0"/>
                </v:shape>
                <v:shape id="Freeform: Shape 10853" o:spid="_x0000_s1783" style="position:absolute;left:67354;top:17957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" path="m14605,9525v-1270,,-3810,1270,-5080,1270c10795,12065,10795,13335,12065,15875v1270,,2540,-1270,5080,-1270c15875,13335,15875,10795,14605,9525xe" filled="f" stroked="f">
                  <v:stroke joinstyle="miter"/>
                  <v:path arrowok="t" o:connecttype="custom" o:connectlocs="14605,9525;9525,10795;12065,15875;17145,14605;14605,9525" o:connectangles="0,0,0,0,0"/>
                </v:shape>
                <v:shape id="Freeform: Shape 10854" o:spid="_x0000_s1784" style="position:absolute;left:66846;top:18057;width:762;height:508;visibility:visible;mso-wrap-style:square;v-text-anchor:middle" coordsize="762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" path="m29845,26231c20955,24961,18415,30042,9525,33851v1270,5080,5080,3811,7620,5080l20955,38931r,3811c23495,38931,31115,37662,33655,33851v,,1270,,1270,c40005,28771,46355,27501,53975,26231v7620,-1270,15240,-2539,21590,-8889c76835,16071,78105,13531,75565,10992v-1270,-1271,-5080,-2541,-6350,c64135,14801,57785,16071,51435,17342v-7620,1269,-15240,2539,-21590,8889xe" filled="f" stroked="f">
                  <v:stroke joinstyle="miter"/>
                  <v:path arrowok="t" o:connecttype="custom" o:connectlocs="29845,26231;9525,33851;17145,38931;20955,38931;20955,42742;33655,33851;34925,33851;53975,26231;75565,17342;75565,10992;69215,10992;51435,17342;29845,26231" o:connectangles="0,0,0,0,0,0,0,0,0,0,0,0,0"/>
                </v:shape>
                <v:shape id="Freeform: Shape 10855" o:spid="_x0000_s1785" style="position:absolute;left:67578;top:17703;width:127;height:254;visibility:visible;mso-wrap-style:square;v-text-anchor:middle" coordsize="127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" path="m13771,9525v-10160,7620,1270,11430,,l13771,9525xe" filled="f" stroked="f">
                  <v:stroke joinstyle="miter"/>
                  <v:path arrowok="t" o:connecttype="custom" o:connectlocs="13771,9525;13771,9525;13771,9525" o:connectangles="0,0,0"/>
                </v:shape>
                <v:shape id="Freeform: Shape 10856" o:spid="_x0000_s1786" style="position:absolute;left:66186;top:18783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" path="m17145,9525v-3810,1270,-7620,3810,-7620,7620c14605,15875,23495,15875,17145,9525xe" filled="f" stroked="f">
                  <v:stroke joinstyle="miter"/>
                  <v:path arrowok="t" o:connecttype="custom" o:connectlocs="17145,9525;9525,17145;17145,9525" o:connectangles="0,0,0"/>
                </v:shape>
                <v:shape id="Freeform: Shape 10857" o:spid="_x0000_s1787" style="position:absolute;left:67516;top:17818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" path="m11149,19685c13689,13335,26389,20955,23849,9525,18769,13335,4799,12065,11149,19685xe" filled="f" stroked="f">
                  <v:stroke joinstyle="miter"/>
                  <v:path arrowok="t" o:connecttype="custom" o:connectlocs="11149,19685;23849,9525;11149,19685" o:connectangles="0,0,0"/>
                </v:shape>
                <v:shape id="Freeform: Shape 10858" o:spid="_x0000_s1788" style="position:absolute;left:65766;top:19024;width:127;height:254;visibility:visible;mso-wrap-style:square;v-text-anchor:middle" coordsize="127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" path="m12125,20955c10855,15875,17205,14605,14665,9525v-6350,,-6350,11430,-2540,11430xe" filled="f" stroked="f">
                  <v:stroke joinstyle="miter"/>
                  <v:path arrowok="t" o:connecttype="custom" o:connectlocs="12125,20955;14665,9525;12125,20955" o:connectangles="0,0,0"/>
                </v:shape>
                <v:shape id="Freeform: Shape 10859" o:spid="_x0000_s1789" style="position:absolute;left:65830;top:18825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" path="m9525,12961v2540,-1270,11430,6350,10160,-1270c17145,12961,9525,5341,9525,12961xe" filled="f" stroked="f">
                  <v:stroke joinstyle="miter"/>
                  <v:path arrowok="t" o:connecttype="custom" o:connectlocs="9525,12961;19685,11691;9525,12961" o:connectangles="0,0,0"/>
                </v:shape>
                <v:shape id="Freeform: Shape 10860" o:spid="_x0000_s1790" style="position:absolute;left:65905;top:18915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" path="m17260,14041v-7619,-10160,-12700,,,l17260,14041xe" filled="f" stroked="f">
                  <v:stroke joinstyle="miter"/>
                  <v:path arrowok="t" o:connecttype="custom" o:connectlocs="17260,14041;17260,14041;17260,14041" o:connectangles="0,0,0"/>
                </v:shape>
                <v:shape id="Freeform: Shape 10861" o:spid="_x0000_s1791" style="position:absolute;left:66009;top:18858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" path="m17069,10861v-24130,12700,19050,-6350,,l17069,10861xe" filled="f" stroked="f">
                  <v:stroke joinstyle="miter"/>
                  <v:path arrowok="t" o:connecttype="custom" o:connectlocs="17069,10861;17069,10861;17069,10861" o:connectangles="0,0,0"/>
                </v:shape>
                <v:shape id="Freeform: Shape 10862" o:spid="_x0000_s1792" style="position:absolute;left:68586;top:17310;width:381;height:254;visibility:visible;mso-wrap-style:square;v-text-anchor:middle" coordsize="381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" path="m29845,9525l9525,19685c17145,17145,26035,17145,29845,9525xe" filled="f" stroked="f">
                  <v:stroke joinstyle="miter"/>
                  <v:path arrowok="t" o:connecttype="custom" o:connectlocs="29845,9525;9525,19685;29845,9525" o:connectangles="0,0,0"/>
                </v:shape>
                <v:shape id="Freeform: Shape 10863" o:spid="_x0000_s1793" style="position:absolute;left:71431;top:17712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" path="m19685,11175v-2540,-3810,-6350,,-10160,1270l12065,14985,9525,17525v,3810,16510,,10160,-6350xe" filled="f" stroked="f">
                  <v:stroke joinstyle="miter"/>
                  <v:path arrowok="t" o:connecttype="custom" o:connectlocs="19685,11175;9525,12445;12065,14985;9525,17525;19685,11175" o:connectangles="0,0,0,0,0"/>
                </v:shape>
                <v:shape id="Freeform: Shape 10864" o:spid="_x0000_s1794" style="position:absolute;left:70479;top:18389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" path="m13278,18415c12008,15875,25978,10795,14547,9525v2541,3810,-11429,8890,-1269,8890xe" filled="f" stroked="f">
                  <v:stroke joinstyle="miter"/>
                  <v:path arrowok="t" o:connecttype="custom" o:connectlocs="13278,18415;14547,9525;13278,18415" o:connectangles="0,0,0"/>
                </v:shape>
                <v:shape id="Freeform: Shape 10865" o:spid="_x0000_s1795" style="position:absolute;left:75364;top:15323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" path="m18821,10027v-1270,,-11430,-2540,-8890,3810c12471,10027,20091,17647,18821,10027xe" filled="f" stroked="f">
                  <v:stroke joinstyle="miter"/>
                  <v:path arrowok="t" o:connecttype="custom" o:connectlocs="18821,10027;9931,13837;18821,10027" o:connectangles="0,0,0"/>
                </v:shape>
                <v:shape id="Freeform: Shape 10866" o:spid="_x0000_s1796" style="position:absolute;left:68023;top:17576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" path="m21324,9525v-3810,1270,-17780,6350,-8890,5080c16244,13335,30214,9525,21324,9525xe" filled="f" stroked="f">
                  <v:stroke joinstyle="miter"/>
                  <v:path arrowok="t" o:connecttype="custom" o:connectlocs="21324,9525;12434,14605;21324,9525" o:connectangles="0,0,0"/>
                </v:shape>
                <v:shape id="Freeform: Shape 10867" o:spid="_x0000_s1797" style="position:absolute;left:71523;top:17056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" path="m15527,9525v-15240,3810,3810,11430,,l15527,9525xe" filled="f" stroked="f">
                  <v:stroke joinstyle="miter"/>
                  <v:path arrowok="t" o:connecttype="custom" o:connectlocs="15527,9525;15527,9525;15527,9525" o:connectangles="0,0,0"/>
                </v:shape>
                <v:shape id="Freeform: Shape 10868" o:spid="_x0000_s1798" style="position:absolute;left:68268;top:17335;width:381;height:254;visibility:visible;mso-wrap-style:square;v-text-anchor:middle" coordsize="381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" path="m40005,14605v1270,-1270,1270,-2540,,-3810c38735,9525,37465,9525,36195,9525v-5080,3810,-11430,5080,-16510,7620c15875,18415,10795,20955,9525,26035v3810,-2540,7620,-3810,12700,-5080c27305,19685,33655,17145,40005,14605xe" filled="f" stroked="f">
                  <v:stroke joinstyle="miter"/>
                  <v:path arrowok="t" o:connecttype="custom" o:connectlocs="40005,14605;40005,10795;36195,9525;19685,17145;9525,26035;22225,20955;40005,14605" o:connectangles="0,0,0,0,0,0,0"/>
                </v:shape>
                <v:shape id="Freeform: Shape 10869" o:spid="_x0000_s1799" style="position:absolute;left:71495;top:16301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" path="m15768,10041v-15240,-3810,2540,15240,,l15768,10041xe" filled="f" stroked="f">
                  <v:stroke joinstyle="miter"/>
                  <v:path arrowok="t" o:connecttype="custom" o:connectlocs="15768,10041;15768,10041;15768,10041" o:connectangles="0,0,0"/>
                </v:shape>
                <v:shape id="Freeform: Shape 10870" o:spid="_x0000_s1800" style="position:absolute;left:65678;top:18796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" path="m19685,9525v-3810,2540,-8890,5080,-10160,8890c14605,17145,15875,23495,20955,19685,18415,15875,22225,13335,19685,9525xe" filled="f" stroked="f">
                  <v:stroke joinstyle="miter"/>
                  <v:path arrowok="t" o:connecttype="custom" o:connectlocs="19685,9525;9525,18415;20955,19685;19685,9525" o:connectangles="0,0,0,0"/>
                </v:shape>
                <v:shape id="Freeform: Shape 10871" o:spid="_x0000_s1801" style="position:absolute;left:69325;top:17169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" path="m18190,9595v-22860,15241,7620,-1270,,l18190,9595xe" filled="f" stroked="f">
                  <v:stroke joinstyle="miter"/>
                  <v:path arrowok="t" o:connecttype="custom" o:connectlocs="18190,9595;18190,9595;18190,9595" o:connectangles="0,0,0"/>
                </v:shape>
                <v:shape id="Freeform: Shape 10872" o:spid="_x0000_s1802" style="position:absolute;left:65271;top:18694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" path="m14605,9525l9525,14605v1270,-1270,2540,-1270,3810,-2540c14605,12065,14605,10795,14605,9525xe" filled="f" stroked="f">
                  <v:stroke joinstyle="miter"/>
                  <v:path arrowok="t" o:connecttype="custom" o:connectlocs="14605,9525;9525,14605;13335,12065;14605,9525" o:connectangles="0,0,0,0"/>
                </v:shape>
                <v:shape id="Freeform: Shape 10873" o:spid="_x0000_s1803" style="position:absolute;left:70148;top:21958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" path="m17145,9525l9525,15875v1270,-1270,5080,-3810,7620,-6350xe" filled="f" stroked="f">
                  <v:stroke joinstyle="miter"/>
                  <v:path arrowok="t" o:connecttype="custom" o:connectlocs="17145,9525;9525,15875;17145,9525" o:connectangles="0,0,0"/>
                </v:shape>
                <v:shape id="Freeform: Shape 10874" o:spid="_x0000_s1804" style="position:absolute;left:66008;top:21170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" path="m19685,9525c13335,13335,10795,18415,9525,23495v2540,,3810,1270,3810,3810c18415,20955,23495,20955,27305,17145v-3810,1270,-3810,-3810,-2540,-6350c23495,9525,20955,10795,19685,9525xe" filled="f" stroked="f">
                  <v:stroke joinstyle="miter"/>
                  <v:path arrowok="t" o:connecttype="custom" o:connectlocs="19685,9525;9525,23495;13335,27305;27305,17145;24765,10795;19685,9525" o:connectangles="0,0,0,0,0,0"/>
                </v:shape>
                <v:shape id="Freeform: Shape 10875" o:spid="_x0000_s1805" style="position:absolute;left:68637;top:22764;width:381;height:254;visibility:visible;mso-wrap-style:square;v-text-anchor:middle" coordsize="381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" path="m17145,21600l9525,26680v2540,-1270,5080,-2540,7620,-1270c18415,22870,19685,21600,19685,20330r,3810c28575,22870,29845,19060,34925,16520,31115,3820,12065,10170,17145,21600xe" filled="f" stroked="f">
                  <v:stroke joinstyle="miter"/>
                  <v:path arrowok="t" o:connecttype="custom" o:connectlocs="17145,21600;9525,26680;17145,25410;19685,20330;19685,24140;34925,16520;17145,21600" o:connectangles="0,0,0,0,0,0,0"/>
                </v:shape>
                <v:shape id="Freeform: Shape 10876" o:spid="_x0000_s1806" style="position:absolute;left:66145;top:21043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" path="m19881,9525c13531,10795,8451,13335,9721,18415,13531,14605,26231,15875,19881,9525xe" filled="f" stroked="f">
                  <v:stroke joinstyle="miter"/>
                  <v:path arrowok="t" o:connecttype="custom" o:connectlocs="19881,9525;9721,18415;19881,9525" o:connectangles="0,0,0"/>
                </v:shape>
                <v:shape id="Freeform: Shape 10877" o:spid="_x0000_s1807" style="position:absolute;left:68857;top:22161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" path="m15472,9525v-3810,,-8890,5080,-3810,3810c14202,13335,19282,9525,15472,9525xe" filled="f" stroked="f">
                  <v:stroke joinstyle="miter"/>
                  <v:path arrowok="t" o:connecttype="custom" o:connectlocs="15472,9525;11662,13335;15472,9525" o:connectangles="0,0,0"/>
                </v:shape>
                <v:shape id="Freeform: Shape 10878" o:spid="_x0000_s1808" style="position:absolute;left:68174;top:22504;width:762;height:381;visibility:visible;mso-wrap-style:square;v-text-anchor:middle" coordsize="762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" path="m54501,13335r,-3810c46881,9525,35451,15875,34181,20955,26561,24765,17671,28575,11321,32385v-1270,1270,-2540,2540,-1270,5080c10051,37465,10051,37465,10051,38735v1270,1270,3810,2540,6350,1270c24021,36195,31641,32385,39261,28575r,c43071,28575,44341,32385,46881,33655,58311,28575,60851,28575,67201,23495,62121,17145,58311,20955,58311,10795r-3810,2540xe" filled="f" stroked="f">
                  <v:stroke joinstyle="miter"/>
                  <v:path arrowok="t" o:connecttype="custom" o:connectlocs="54501,13335;54501,9525;34181,20955;11321,32385;10051,37465;10051,38735;16401,40005;39261,28575;39261,28575;46881,33655;67201,23495;58311,10795;54501,13335" o:connectangles="0,0,0,0,0,0,0,0,0,0,0,0,0"/>
                </v:shape>
                <v:shape id="Freeform: Shape 10879" o:spid="_x0000_s1809" style="position:absolute;left:66019;top:22352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" path="m9624,19685v7620,,15240,-8890,6350,-10160c19784,15875,8354,14605,9624,19685xe" filled="f" stroked="f">
                  <v:stroke joinstyle="miter"/>
                  <v:path arrowok="t" o:connecttype="custom" o:connectlocs="9624,19685;15974,9525;9624,19685" o:connectangles="0,0,0"/>
                </v:shape>
                <v:shape id="Freeform: Shape 10880" o:spid="_x0000_s1810" style="position:absolute;left:68853;top:22504;width:635;height:381;visibility:visible;mso-wrap-style:square;v-text-anchor:middle" coordsize="635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" path="m47625,14569v,,3810,6350,3810,6350c53975,23459,55245,25999,60325,31079,62865,25999,59055,22189,56515,18379l51435,12029r-1270,c46355,13299,43815,14569,42545,15839,40005,14569,37465,14569,34925,13299,27305,10759,19685,6949,10795,12029v-1270,,-1270,1270,-1270,2540c9525,14569,9525,14569,9525,14569v1270,1270,2540,1270,3810,1270c19685,12029,26035,14569,32385,17109v2540,1270,5080,1270,7620,c40005,17109,40005,18379,40005,18379v,1270,-1270,2540,-1270,3810c37465,25999,33655,27269,29845,28539v-2540,1270,-5080,2540,-7620,3810c20955,33619,20955,34889,20955,36159v,,,,,1270c22225,38699,24765,39969,26035,38699v1270,-1270,3810,-2540,6350,-2540c37465,34889,42545,32349,45085,25999v,,,-3810,,-5080c46355,17109,47625,17109,47625,14569xe" filled="f" stroked="f">
                  <v:stroke joinstyle="miter"/>
                  <v:path arrowok="t" o:connecttype="custom" o:connectlocs="47625,14569;51435,20919;60325,31079;56515,18379;51435,12029;50165,12029;42545,15839;34925,13299;10795,12029;9525,14569;9525,14569;13335,15839;32385,17109;40005,17109;40005,18379;38735,22189;29845,28539;22225,32349;20955,36159;20955,37429;26035,38699;32385,36159;45085,25999;45085,20919;47625,14569" o:connectangles="0,0,0,0,0,0,0,0,0,0,0,0,0,0,0,0,0,0,0,0,0,0,0,0,0"/>
                </v:shape>
                <v:shape id="Freeform: Shape 10881" o:spid="_x0000_s1811" style="position:absolute;left:68790;top:22437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" path="m17023,9841v-13970,-2540,-5080,11430,,l17023,9841xe" filled="f" stroked="f">
                  <v:stroke joinstyle="miter"/>
                  <v:path arrowok="t" o:connecttype="custom" o:connectlocs="17023,9841;17023,9841;17023,9841" o:connectangles="0,0,0"/>
                </v:shape>
                <v:shape id="Freeform: Shape 10882" o:spid="_x0000_s1812" style="position:absolute;left:68165;top:23900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" path="m12241,15964r3810,l16051,19774c26211,21045,22401,8345,17321,9614r,3810l13511,13424c8431,10884,8431,12154,12241,15964xe" filled="f" stroked="f">
                  <v:stroke joinstyle="miter"/>
                  <v:path arrowok="t" o:connecttype="custom" o:connectlocs="12241,15964;16051,15964;16051,19774;17321,9614;17321,13424;13511,13424;12241,15964" o:connectangles="0,0,0,0,0,0,0"/>
                </v:shape>
                <v:shape id="Freeform: Shape 10883" o:spid="_x0000_s1813" style="position:absolute;left:73666;top:17754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" path="m12065,14605r2540,-1270l15875,15875c26035,13335,13335,9525,10795,9525r1270,2540l9525,13335v,1270,1270,2540,2540,1270xe" filled="f" stroked="f">
                  <v:stroke joinstyle="miter"/>
                  <v:path arrowok="t" o:connecttype="custom" o:connectlocs="12065,14605;14605,13335;15875,15875;10795,9525;12065,12065;9525,13335;12065,14605" o:connectangles="0,0,0,0,0,0,0"/>
                </v:shape>
                <v:shape id="Freeform: Shape 10884" o:spid="_x0000_s1814" style="position:absolute;left:65392;top:19418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" path="m11397,18415c17747,17145,22827,14605,21557,9525,16477,12065,5047,12065,11397,18415xe" filled="f" stroked="f">
                  <v:stroke joinstyle="miter"/>
                  <v:path arrowok="t" o:connecttype="custom" o:connectlocs="11397,18415;21557,9525;11397,18415" o:connectangles="0,0,0"/>
                </v:shape>
                <v:shape id="Freeform: Shape 10885" o:spid="_x0000_s1815" style="position:absolute;left:65538;top:18999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" path="m14605,9525v-1270,1270,-2540,1270,-5080,2540l19685,15875c18415,13335,17145,10795,14605,9525xe" filled="f" stroked="f">
                  <v:stroke joinstyle="miter"/>
                  <v:path arrowok="t" o:connecttype="custom" o:connectlocs="14605,9525;9525,12065;19685,15875;14605,9525" o:connectangles="0,0,0,0"/>
                </v:shape>
                <v:shape id="Freeform: Shape 10886" o:spid="_x0000_s1816" style="position:absolute;left:65573;top:19149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" path="m12385,19891v-1270,-3810,3810,-3810,5080,-6350c17465,14811,20005,14811,20005,12271,16195,13541,16195,8461,13655,9731v1270,3810,-8890,10160,-1270,10160xe" filled="f" stroked="f">
                  <v:stroke joinstyle="miter"/>
                  <v:path arrowok="t" o:connecttype="custom" o:connectlocs="12385,19891;17465,13541;20005,12271;13655,9731;12385,19891" o:connectangles="0,0,0,0,0"/>
                </v:shape>
                <v:shape id="Freeform: Shape 10887" o:spid="_x0000_s1817" style="position:absolute;left:68023;top:20909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" path="m21321,10231c18781,8961,7351,8961,9891,14041v3810,-1270,3810,3810,2540,6350c18781,19121,23861,16581,21321,10231xe" filled="f" stroked="f">
                  <v:stroke joinstyle="miter"/>
                  <v:path arrowok="t" o:connecttype="custom" o:connectlocs="21321,10231;9891,14041;12431,20391;21321,10231" o:connectangles="0,0,0,0"/>
                </v:shape>
                <v:shape id="Freeform: Shape 10888" o:spid="_x0000_s1818" style="position:absolute;left:67801;top:20764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" path="m11847,9525v-8890,10160,11430,3810,,l11847,9525xe" filled="f" stroked="f">
                  <v:stroke joinstyle="miter"/>
                  <v:path arrowok="t" o:connecttype="custom" o:connectlocs="11847,9525;11847,9525;11847,9525" o:connectangles="0,0,0"/>
                </v:shape>
                <v:shape id="Freeform: Shape 10889" o:spid="_x0000_s1819" style="position:absolute;left:65206;top:19252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" path="m9648,13428v2540,1270,13970,1270,11430,-3810c17268,12158,8378,5808,9648,13428xe" filled="f" stroked="f">
                  <v:stroke joinstyle="miter"/>
                  <v:path arrowok="t" o:connecttype="custom" o:connectlocs="9648,13428;21078,9618;9648,13428" o:connectangles="0,0,0"/>
                </v:shape>
                <v:shape id="Freeform: Shape 10890" o:spid="_x0000_s1820" style="position:absolute;left:67046;top:22233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" path="m25124,13774v,-8890,-21590,-1270,-13970,c18774,6154,18774,17584,25124,13774xe" filled="f" stroked="f">
                  <v:stroke joinstyle="miter"/>
                  <v:path arrowok="t" o:connecttype="custom" o:connectlocs="25124,13774;11154,13774;25124,13774" o:connectangles="0,0,0"/>
                </v:shape>
                <v:shape id="Freeform: Shape 10891" o:spid="_x0000_s1821" style="position:absolute;left:66973;top:22021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" path="m15875,9525v-2540,,-5080,1270,-6350,2540l15875,9525xe" filled="f" stroked="f">
                  <v:stroke joinstyle="miter"/>
                  <v:path arrowok="t" o:connecttype="custom" o:connectlocs="15875,9525;9525,12065;15875,9525" o:connectangles="0,0,0"/>
                </v:shape>
                <v:shape id="Freeform: Shape 10892" o:spid="_x0000_s1822" style="position:absolute;left:67278;top:20828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" path="m19685,9525l9525,17145v2540,-2540,7620,-3810,10160,-7620xe" filled="f" stroked="f">
                  <v:stroke joinstyle="miter"/>
                  <v:path arrowok="t" o:connecttype="custom" o:connectlocs="19685,9525;9525,17145;19685,9525" o:connectangles="0,0,0"/>
                </v:shape>
                <v:shape id="Freeform: Shape 10893" o:spid="_x0000_s1823" style="position:absolute;left:68726;top:20548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" path="m20955,9525v-5080,,-8890,1270,-11430,3810l20955,9525xe" filled="f" stroked="f">
                  <v:stroke joinstyle="miter"/>
                  <v:path arrowok="t" o:connecttype="custom" o:connectlocs="20955,9525;9525,13335;20955,9525" o:connectangles="0,0,0"/>
                </v:shape>
                <v:shape id="Freeform: Shape 10894" o:spid="_x0000_s1824" style="position:absolute;left:67519;top:21678;width:762;height:508;visibility:visible;mso-wrap-style:square;v-text-anchor:middle" coordsize="762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" path="m57785,13335c56515,12065,55245,12065,53975,12065l43815,18415c31115,26035,18415,33655,9525,46355,20955,37465,33655,29845,46355,23495l57785,17145v1270,-1270,1270,-2540,,-3810l70485,9525v-5080,,-8890,2540,-12700,3810c57785,13335,57785,13335,57785,13335xe" filled="f" stroked="f">
                  <v:stroke joinstyle="miter"/>
                  <v:path arrowok="t" o:connecttype="custom" o:connectlocs="57785,13335;53975,12065;43815,18415;9525,46355;46355,23495;57785,17145;57785,13335;70485,9525;57785,13335;57785,13335" o:connectangles="0,0,0,0,0,0,0,0,0,0"/>
                </v:shape>
                <v:shape id="Freeform: Shape 10895" o:spid="_x0000_s1825" style="position:absolute;left:77031;top:15100;width:381;height:254;visibility:visible;mso-wrap-style:square;v-text-anchor:middle" coordsize="381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" path="m32385,9525l9525,19685c17145,18415,24765,13335,32385,9525xe" filled="f" stroked="f">
                  <v:stroke joinstyle="miter"/>
                  <v:path arrowok="t" o:connecttype="custom" o:connectlocs="32385,9525;9525,19685;32385,9525" o:connectangles="0,0,0"/>
                </v:shape>
                <v:shape id="Freeform: Shape 10896" o:spid="_x0000_s1826" style="position:absolute;left:63061;top:21793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" path="m9525,20955l24765,9525c19685,10795,12065,13335,9525,20955xe" filled="f" stroked="f">
                  <v:stroke joinstyle="miter"/>
                  <v:path arrowok="t" o:connecttype="custom" o:connectlocs="9525,20955;24765,9525;9525,20955" o:connectangles="0,0,0"/>
                </v:shape>
                <v:shape id="Freeform: Shape 10897" o:spid="_x0000_s1827" style="position:absolute;left:70504;top:20980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" path="m24764,9525l9525,18415c14605,17145,22225,15875,24764,9525xe" filled="f" stroked="f">
                  <v:stroke joinstyle="miter"/>
                  <v:path arrowok="t" o:connecttype="custom" o:connectlocs="24764,9525;9525,18415;24764,9525" o:connectangles="0,0,0"/>
                </v:shape>
                <v:shape id="Freeform: Shape 10898" o:spid="_x0000_s1828" style="position:absolute;left:72967;top:19685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" path="m15875,24765l13335,9525v-1270,2540,-3810,5080,-3810,6350c12065,18415,14605,20955,15875,24765xe" filled="f" stroked="f">
                  <v:stroke joinstyle="miter"/>
                  <v:path arrowok="t" o:connecttype="custom" o:connectlocs="15875,24765;13335,9525;9525,15875;15875,24765" o:connectangles="0,0,0,0"/>
                </v:shape>
                <v:shape id="Freeform: Shape 10899" o:spid="_x0000_s1829" style="position:absolute;left:73729;top:19227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" path="m17145,14605c15875,13335,15875,12065,14605,9525v-1270,,-2540,1270,-5080,1270c10795,12065,10795,13335,12065,15875v1270,,3810,,5080,-1270xe" filled="f" stroked="f">
                  <v:stroke joinstyle="miter"/>
                  <v:path arrowok="t" o:connecttype="custom" o:connectlocs="17145,14605;14605,9525;9525,10795;12065,15875;17145,14605" o:connectangles="0,0,0,0,0"/>
                </v:shape>
                <v:shape id="Freeform: Shape 10900" o:spid="_x0000_s1830" style="position:absolute;left:74339;top:18961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" path="m9525,18415l17145,9525v-1270,2540,-5080,3810,-7620,8890xe" filled="f" stroked="f">
                  <v:stroke joinstyle="miter"/>
                  <v:path arrowok="t" o:connecttype="custom" o:connectlocs="9525,18415;17145,9525;9525,18415" o:connectangles="0,0,0"/>
                </v:shape>
                <v:shape id="Freeform: Shape 10901" o:spid="_x0000_s1831" style="position:absolute;left:65881;top:19964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" path="m10795,12065l13335,9525r-3810,c10795,10795,10795,10795,10795,12065xe" filled="f" stroked="f">
                  <v:stroke joinstyle="miter"/>
                  <v:path arrowok="t" o:connecttype="custom" o:connectlocs="10795,12065;13335,9525;9525,9525;10795,12065" o:connectangles="0,0,0,0"/>
                </v:shape>
                <v:shape id="Freeform: Shape 10902" o:spid="_x0000_s1832" style="position:absolute;left:63747;top:15734;width:18542;height:19812;visibility:visible;mso-wrap-style:square;v-text-anchor:middle" coordsize="1854200,198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" path="m790575,501130v5080,8890,-8890,5080,-12700,7619c768985,512560,761365,521449,751205,522720v7620,6350,-7620,3810,-3810,8890l747395,532880v,,-1270,,-1270,c729615,540500,714375,548120,699135,555740r-15240,15240l701675,560820v15240,-7620,29210,-15240,44450,-22860l746125,539230v12700,-3810,16510,-16510,27940,-10160c771525,530340,767715,531610,767715,534150r,c761365,537960,753745,541770,747395,545580v-13970,7620,-26670,15240,-38100,24130l709295,567170v-6350,3810,-13970,6350,-16510,11430c688975,582410,683895,584950,678815,587490v-7620,3810,-13970,7620,-19050,13970l659765,600190v-5080,6350,-19050,7620,-25400,13970c598805,630670,565785,649720,527685,673850v-1270,1270,-1270,2540,-1270,3810c526415,677660,526415,677660,526415,677660v1270,1270,3810,2540,5080,1270c569595,654800,602615,637020,638175,619240r,1270c645795,616700,644525,631940,652145,625590v,-8890,12700,-12700,11430,-22860l662305,602730v5080,-5080,11430,-8890,19050,-12700c686435,587490,692785,583680,695325,577330r2540,l697865,581140v13970,-5080,-3810,8890,6350,7620c702945,586220,706755,584950,709295,587490r1270,-2540l713105,584950v3810,,5080,1270,7620,-2540l720725,581140v2540,,5080,-1270,6350,-1270c730885,578600,732155,578600,734695,578600v-3810,3810,-5080,8890,-12700,11430c720725,587490,716915,590030,715645,587490r-1270,2540l713105,592570v-5080,10160,-17780,16510,-34290,22860c680085,619240,685165,620510,681355,621780v-22860,22860,-54610,31750,-60960,53340l622935,678930r-2540,3810c621665,684010,621665,685280,622935,687820v-1270,,-2540,1270,-5080,1270c616585,687820,616585,686550,615315,684010r-2540,-2540l610235,678930v-10160,3810,-12700,20320,-19050,20320c587375,695440,594995,689090,586105,692900v1270,2540,2540,6350,3810,8890c583565,700520,581025,714490,565785,715760v-1270,-8890,-10160,,-12700,-8890c544195,708140,553085,715760,546735,717030v-7620,2540,-16510,3810,-11430,11430c536575,734810,545465,723380,545465,732270v-22860,11430,-38100,25400,-60960,36830c485775,771640,488315,775450,484505,776720v-10160,6350,-21590,11430,-22860,21590c448945,805930,429895,809739,427355,821170v3810,-1270,6350,,3810,3810c441325,827520,442595,823710,451485,822439r,-3809l454025,821170v3810,-6350,8890,-10160,17780,-8890c473075,814820,470535,816089,471805,817360r3810,l475615,821170v7620,-3810,5080,3810,2540,5080l476885,828789r-2540,c473075,831330,467995,833870,459105,836410r-2540,2540l456565,835139v-3810,1271,-7620,2541,-11430,3811l447675,841489r-2540,2541c446405,845300,446405,846570,448945,845300v2540,10160,-13970,12700,-11430,22860c387985,893560,352425,930389,323215,968489v7620,,15240,-2539,24130,-6350c348615,965950,351155,968489,353695,969760v7620,-2540,8890,-7621,17780,-8890c363855,982460,343535,997700,320675,1012939v-7620,20321,-30480,34291,-41910,54611c269875,1070090,267335,1076440,266065,1082790v6350,,,10160,7620,15240c249555,1115810,241935,1139940,217805,1157720v,3810,-1270,5080,1270,10160l224155,1169150r1270,5080c229235,1172960,230505,1172960,233045,1174230v-1270,7620,-5080,5080,-13970,10160l221615,1186930r-3810,c213995,1204710,179705,1209790,182245,1231380v10160,-2540,20320,-6350,27940,-5080c206375,1230110,200025,1233920,196215,1239000v3810,12700,5080,16510,15240,15240c210185,1260590,201295,1263130,202565,1270750v26670,-1270,54610,-3810,81280,-2540c266065,1274560,266065,1287260,258445,1297420v-13970,15240,-34290,20320,-39370,40640c207645,1345680,206375,1354570,194945,1357110v-1270,6350,2540,13970,,17780c201295,1373620,205105,1374890,208915,1379970v-8890,16510,-24130,30480,-44450,41910c175895,1432040,192405,1430770,202565,1432040v,12700,8890,22860,8890,33020c211455,1490460,174625,1509510,146685,1524750v-13970,7620,-26670,19050,-38100,26670c81915,1569200,55245,1581900,34925,1595870r2540,2540l34925,1600950v1270,2540,2540,2540,3810,3810c36195,1606030,32385,1607300,32385,1609840r1270,c26035,1617460,18415,1623810,9525,1632700v11430,-5080,20320,-11430,27940,-20320l37465,1613650v22860,-12700,63500,-34290,90170,-50800c135255,1565390,128905,1570470,135255,1573010v10160,,15240,-12700,24130,-8890c156845,1575550,133985,1578090,135255,1590790r-6350,2540c122555,1595870,116205,1598410,109855,1600950v-1270,1270,-2540,2540,-1270,3810c109855,1606030,111125,1607300,113665,1607300v6350,-2540,12700,-5080,19050,-7620l140335,1595870r,1270c154305,1592060,168275,1586980,183515,1581900v3810,8890,12700,6350,17780,15240c219075,1592060,233045,1589520,254635,1586980v-3810,5080,1270,13970,-2540,19050c243205,1613650,230505,1618730,236855,1632700v10160,,11430,3810,15240,10160c273685,1630160,299085,1625080,320675,1613650v7620,-3810,11430,-10160,17780,-13970c374015,1580630,409575,1573010,437515,1546340v6350,-2540,12700,-5080,19050,-6350c473075,1519670,508635,1510780,535305,1494270v8890,-5080,13970,-13970,21590,-17780c559435,1475220,561975,1477760,564515,1476490v29210,-13970,69850,-52070,104140,-31750c633095,1485380,581025,1518400,539115,1555230v-11430,2540,-13970,8890,-21590,12700c522605,1580630,548005,1565390,544195,1584440r3810,l548005,1588250v3810,-1270,6350,,8890,2540c548005,1609840,541655,1630160,517525,1644130v3810,5080,-2540,6350,2540,12700c545465,1635240,588645,1632700,600075,1607300v12700,5080,41910,-20320,62230,-21590c661035,1603490,629285,1607300,630555,1625080r2540,2540l633095,1631430v6350,3810,-10160,13970,-20320,17780c630555,1674610,664845,1637780,683895,1642860v-3810,6350,1270,19050,8890,20320c685165,1666990,688975,1672070,682625,1677150v-6350,6350,-20320,7620,-24130,13970c654685,1697470,663575,1703820,654685,1707630v-12700,10160,-22860,22860,-31750,34290l622935,1745730r,3810c663575,1722870,701675,1701280,749935,1675880v2540,3810,2540,7620,1270,10160c791845,1654290,824865,1649210,865505,1627620v7620,7620,22860,-3810,33020,-1270c898525,1631430,893445,1633970,885825,1635240v1270,5080,5080,3810,6350,8890c885825,1645400,880745,1647940,882015,1653020r5080,1270l888365,1659370v13970,-2540,30480,-10160,41910,-11430c931545,1650480,926465,1651750,927735,1654290v30480,-21590,66040,-34290,107950,-53340l1033145,1598410r3810,c1042035,1593330,1045845,1588250,1056005,1585710v,7620,-8890,11430,-17780,13970l1040765,1602220r-3810,c1035685,1603490,1034415,1604760,1036955,1607300r,c1031875,1611110,1026795,1613650,1020445,1616190v-5080,2540,-11430,6350,-16510,8890c1002665,1625080,1002665,1626350,1002665,1627620v,,,,,c1003935,1628890,1005205,1628890,1006475,1627620v5080,-2540,10160,-6350,16510,-8890c1028065,1616190,1034415,1612380,1036955,1606030r1270,1270l1038225,1609840v16510,,15240,-7620,26670,-13970c1066165,1600950,1056005,1600950,1062355,1607300v1270,,3810,-1270,5080,-1270l1069975,1603490r,3810c1073785,1604760,1076325,1608570,1078865,1609840v8890,-27940,53340,-29210,73660,-39370c1152525,1571740,1153795,1571740,1153795,1573010r3810,l1157605,1576820v1270,,2540,-1270,3810,1270c1152525,1588250,1141095,1594600,1129665,1599680r,3810l1127125,1600950v,2540,-3810,3810,-5080,5080c1115695,1609840,1108075,1613650,1101725,1617460v-5080,2540,-11430,5080,-16510,8890c1083945,1627620,1083945,1628890,1083945,1630160v,,,,,c1085215,1631430,1086485,1632700,1089025,1631430v5080,-2540,10160,-6350,16510,-8890c1111885,1620000,1118235,1614920,1122045,1608570r3810,l1125855,1612380v7620,10160,16510,-5080,21590,-7620c1152525,1602220,1160145,1606030,1166495,1603490v10160,-3810,13970,-16510,24130,-13970c1189355,1602220,1179195,1604760,1170305,1612380v-8890,7620,-16510,21590,-25400,29210c1137285,1647940,1128395,1653020,1120775,1660640v-15240,13970,-29210,27940,-41910,43180c1078865,1703820,1078865,1703820,1078865,1703820v-5080,5080,-11430,10160,-16510,13970c1052195,1726680,1040765,1735570,1031875,1745730v-1270,1270,-1270,2540,-1270,3810c1030605,1749540,1031875,1750810,1031875,1750810v2540,1270,5080,1270,6350,c1047115,1740650,1057275,1731760,1067435,1724140v6350,-5080,11430,-10160,17780,-15240c1085215,1708900,1085215,1708900,1085215,1708900v11430,-10160,30480,-17780,39370,-27940c1127125,1677150,1124585,1674610,1128395,1672070v2540,-2540,8890,-1270,11430,-3810c1144905,1664450,1144905,1658100,1149985,1654290v8890,-6350,12700,-8890,16510,-13970c1167765,1637780,1171575,1636510,1172845,1635240v7620,-8890,5080,-11430,11430,-17780c1195705,1607300,1213485,1606030,1217295,1593330v21590,1270,27940,-39370,55880,-30480c1271905,1564120,1268095,1564120,1269365,1566660r,c1263015,1574280,1254125,1580630,1246505,1585710r-1270,c1243965,1585710,1243965,1586980,1245235,1588250v,,,,,1270c1246505,1590790,1247775,1590790,1249045,1589520v8890,-6350,17780,-12700,20320,-22860l1271905,1566660r,3810c1293495,1555230,1294765,1542530,1332865,1533640v7620,-17780,50800,-34290,77470,-43180c1424305,1481570,1449705,1459980,1463675,1463790v-5080,10160,-5080,13970,3810,27940c1463675,1515860,1448435,1533640,1430655,1551420v1270,2540,2540,6350,3810,8890c1426845,1566660,1423035,1575550,1410335,1579360v-15240,34290,-64770,54610,-85090,87630c1317625,1658100,1321435,1670800,1311275,1672070v2540,11430,-10160,15240,-7620,26670l1308735,1700010r1270,5080c1325245,1696200,1334135,1683500,1345565,1674610v5080,-3810,12700,-3810,17780,-8890c1374775,1655560,1374775,1635240,1397635,1632700v29210,3810,-19050,45720,-29210,52070c1367155,1700010,1356995,1711440,1354455,1726680v-29210,5080,-25400,33020,-52070,36830c1301115,1769860,1301115,1774940,1307465,1780020v-21590,27940,-46990,54610,-69850,82550c1233805,1865110,1231265,1861300,1227455,1863840v-1270,16510,-24130,24130,-29210,39370c1181735,1910830,1185545,1926070,1170305,1933690v11430,17780,-6350,22860,-2540,38100c1175385,1971790,1172845,1966710,1179195,1965440v3810,10160,16510,3810,17780,3810c1198245,1969250,1200785,1975600,1202055,1975600v-1270,,15240,-6350,16510,-6350c1219835,1969250,1216025,1975600,1221105,1974330v,,6350,-6350,10160,-8890c1238885,1960360,1243965,1957820,1252855,1952740v19050,-10160,27940,-31750,49530,-25400c1310005,1934960,1297305,1934960,1299845,1941310v7620,3810,17780,1270,26670,3810c1317625,1948930,1318895,1955280,1323975,1964170v13970,-5080,22860,-16510,30480,-24130c1358265,1936230,1364615,1936230,1367155,1932420v8890,-7620,10160,-16510,21590,-20320c1395095,1909560,1407795,1913370,1415415,1910830v15240,-3810,16510,-11430,20320,-22860c1458595,1885430,1467485,1852410,1490345,1849870v3810,16510,-26670,17780,-22860,34290c1461135,1889240,1458595,1889240,1452245,1886700v7620,10160,-1270,12700,-6350,16510l1435735,1896860v-1270,1270,-2540,3810,-3810,7620c1433195,1905750,1434465,1907020,1437005,1908290r-3810,c1423035,1915910,1419225,1926070,1409065,1932420v5080,7620,13970,17780,8890,25400c1454785,1942580,1478915,1914640,1509395,1891780v15240,-3810,21590,-10160,24130,-19050c1537335,1876540,1541145,1876540,1546225,1876540v21590,-2540,49530,-24130,74930,-29210c1641475,1821930,1674495,1813040,1696085,1786370v1270,-1270,5080,-3810,6350,-5080c1720215,1767320,1748155,1759700,1758315,1745730r2540,-2540l1763395,1743190v-1270,-3810,5080,-3810,8890,-5080c1772285,1740650,1769745,1750810,1764665,1745730r-1270,2540l1760855,1750810v-17780,25400,-62230,38100,-78740,64770c1680845,1813040,1678305,1813040,1675765,1813040v-10160,22860,-52070,33020,-66040,54610c1607185,1874000,1612265,1871460,1616075,1875270r2540,-2540l1618615,1876540v10160,1270,11430,-7620,20320,-3810c1635125,1879080,1627505,1882890,1623695,1887970r2540,3810l1623695,1895590v7620,7620,10160,-3810,16510,-6350c1649095,1886700,1659255,1886700,1666875,1881620v21590,-11430,39370,-38100,66040,-44450l1735455,1834630r,3810c1746885,1824470,1771015,1827010,1784985,1815580v-3810,-2540,19050,-21590,26670,-13970c1812925,1804150,1812925,1806690,1812925,1809230r3810,1270l1815465,1813040v1270,2540,2540,6350,5080,6350c1815465,1807960,1835785,1814310,1838325,1802880r,l1856105,1791450v,,,,,l1856105,1782560v-1270,1270,-3810,1270,-3810,3810l1852295,1786370r-17780,11430c1824355,1791450,1848485,1783830,1853565,1778750r-2540,-2540l1854835,1776210v,,,,,l1854835,10910v-16510,-5080,-25400,5080,-33020,10160c1810385,27420,1796415,27420,1784985,31230v-11430,3810,-22860,11430,-34290,15240c1750695,46470,1746885,42660,1746885,42660v-3810,1270,-6350,6350,-11430,6350c1727835,50280,1720215,46470,1713865,49010v-15240,5080,-29210,16510,-44450,24130c1665605,74410,1660525,73140,1656715,74410v-2540,1270,-5080,7620,-10160,8889c1619885,90920,1589405,116320,1560195,129020v-22860,10160,-34290,20320,-50800,27940c1477645,172199,1449705,179820,1429385,192520v-15240,-5080,-30480,19050,-44450,16510l1382395,211570r-3810,c1378585,214110,1377315,215380,1374775,215380r,3810l1370965,219190v1270,1270,1270,2540,2540,5080c1369695,225540,1367155,226810,1364615,228080r2540,2540l1363345,230620v-2540,3810,-19050,11429,-20320,10160l1341755,243320r-2540,c1334135,249670,1329055,257290,1321435,252210v-21590,12700,-55880,38100,-78740,38100l1241425,292849r-1270,2541c1236345,296660,1231265,299199,1236345,299199v1270,3811,-5080,3811,-8890,5081c1227455,301740,1228725,294120,1222375,297930v-2540,-5081,7620,-3810,11430,-6350l1231265,289040r2540,-2541c1232535,282690,1237615,282690,1238885,278880r-6350,-7620l1237615,272530v6350,-1270,11430,-3810,10160,-8890l1242695,262370r,-5080c1203325,277610,1158875,310630,1124585,324599v-11430,1271,-2540,-6350,-2540,-12700l1120775,310630v,,1270,,1270,c1124585,305549,1130935,301740,1137285,297930v5080,-2540,10160,-6350,13970,-11431c1167765,291580,1176655,276340,1183005,271260v16510,-10161,54610,-15240,64770,-27940l1247775,239510r2540,2539c1256665,235699,1268095,228080,1279525,229349v1270,10161,-19050,10161,-29210,15241l1250315,248399r-2540,-2539c1245235,247130,1246505,250940,1249045,253480r2540,2540l1251585,259830v7620,5080,19050,-11431,24130,-8890l1275715,249670v,1270,,2540,,2540c1271905,261099,1260475,264910,1250315,268720v-3810,1270,-6350,2540,-7620,8890c1245235,276340,1249045,275070,1252855,273799v11430,-3809,24130,-8889,26670,-24129l1275715,249670r2540,-1271c1278255,247130,1276985,248399,1276985,248399r,c1285875,242049,1306195,238240,1307465,224270v7620,-2540,10160,3810,19050,-1271c1327785,225540,1325245,226810,1323975,228080v-5080,3810,-10160,7619,-16510,10160c1303655,239510,1298575,242049,1294765,244590v-1270,,-1270,1270,-1270,2540c1293495,247130,1293495,247130,1293495,247130v1270,1269,2540,1269,3810,1269c1301115,245860,1304925,244590,1308735,242049v6350,-2539,11430,-6350,13970,-12700l1325245,229349r,3811c1327785,231890,1330325,234430,1332865,233160r2540,-1270l1336675,234430v3810,-3810,5080,-8890,15240,-10160l1349375,221730r3810,c1350645,216649,1360805,217920,1364615,215380r,-3810l1368425,211570v,-1271,-1270,-1271,-1270,-2540l1364615,206490r,-3810c1362075,203949,1360805,201410,1358265,201410v-1270,-2540,2540,-3811,6350,-5080l1367155,193790r3810,c1369695,191249,1373505,189980,1377315,188710r-2540,-2540l1378585,186170v7620,-12700,35560,-16510,44450,-29210l1420495,154420r2540,-2540c1421765,149340,1420495,146799,1420495,145530v-13970,10160,-39370,21590,-46990,29210c1364615,184899,1354455,183630,1344295,187440v-22860,7620,-44450,25400,-64770,27940c1282065,210299,1288415,207760,1293495,205220r-2540,-2540l1294765,202680v-5080,-13970,22860,-15240,26670,-20320c1318895,183630,1315085,183630,1315085,179820v7620,-2540,12700,-6350,13970,-10160c1326515,169660,1323975,170930,1322705,169660r-3810,l1318895,165849v-29210,11431,-44450,19050,-66040,30481l1255395,200140r-2540,3809c1254125,206490,1254125,209030,1254125,211570r3810,l1257935,215380v7620,3810,,2540,1270,7619c1257935,222999,1256665,224270,1255395,221730v,-1270,-1270,-1270,-1270,-2540l1251585,221730r,-3810c1250315,219190,1246505,219190,1247775,221730v-8890,-1270,1270,-8890,,-12700l1243965,209030r-2540,-2540c1236345,202680,1229995,203949,1223645,202680v-19050,10160,-22860,19050,-46990,24130c1152525,248399,1125855,257290,1094105,276340v-22860,-6350,-31750,15240,-45720,21590c1034415,304280,1019175,304280,1007745,316980v-7620,5080,-15240,-1270,-12700,7619c1002665,319520,1000125,330949,998855,333490v-2540,1270,-2540,2540,-3810,3809c989965,334760,983615,336030,979805,332220v,3810,,8890,-6350,10160c950595,341110,921385,361430,915035,379210v-8890,5080,-11430,6350,-21590,7620c887095,388099,893445,394449,889635,395720r,3810c889635,398260,887095,395720,885825,395720r-7620,c870585,396990,864235,398260,857885,400799r,-1269c851535,400799,848995,403340,846455,405880v2540,6350,10160,1269,10160,11430c841375,427470,814705,432549,809625,446520v6350,2540,13970,2540,20320,3810c826135,457949,835025,450330,836295,457949v-10160,2541,-10160,8891,-19050,12700l817245,474460r-2540,2539c821055,479540,818515,484620,821055,490970v5080,5079,7620,-8890,10160,3810c833755,493510,837565,492240,840105,490970v2540,-1271,1270,-5080,-1270,-7621c843915,482080,845185,488430,850265,484620r,-3810l852805,483349v3810,-2539,5080,-8889,11430,-6350c870585,483349,857885,483349,854075,485890r2540,2540l852805,488430v-11430,7619,-22860,7619,-30480,19050l824865,506210r1270,2539c828675,515099,826135,518910,821055,521449v-6350,-6350,1270,-6350,1270,-10159l819785,512560r-1270,-2540c818515,502399,824865,498590,817245,487160v-6350,2539,-7620,7620,-13970,10160c802005,493510,799465,492240,795655,492240v1270,-11430,16510,-5080,20320,-15241l813435,475730r,-2540c809625,466840,818515,464299,810895,455410v-5080,-1270,-12700,3810,-16510,c798195,454140,799465,451599,799465,447790v-8890,8890,-16510,6350,-26670,13970l771525,464299r-2540,c771525,466840,765175,474460,762635,469380r-1270,2540l758825,471920v-1270,,-2540,1270,-5080,1270c752475,471920,752475,470649,751205,468110r-3810,l747395,464299v-27940,1271,-50800,22861,-68580,31750l681355,498590r-2540,2540c680085,503670,681355,506210,681355,507480v8890,-8890,21590,-10160,31750,-13970c720725,490970,730885,476999,739775,487160v-11430,2539,-19050,7620,-24130,13970l718185,502399r,2541c716915,513830,692785,518910,691515,532880r3810,l697865,535420v33020,-3810,68580,-31750,92710,-34290xm489585,805930v-1270,-3810,1270,-6350,7620,-7620c502285,804660,493395,804660,489585,805930xm508635,794500v-5080,1270,,-3810,3810,-3810c517525,789420,512445,793230,508635,794500xm648335,1636510v-5080,1270,,-3810,3810,-3810c657225,1632700,652145,1636510,648335,1636510xm1838325,1720330v-5080,-8890,-3810,-13970,-6350,-21590c1845945,1697470,1858645,1715250,1838325,1720330xm1635125,930389v33020,-2539,66040,-34289,99060,-48259c1731645,871970,1754505,854189,1772285,858000v-3810,29210,-64770,34289,-77470,58420c1680845,911339,1673225,935470,1664335,927850v-6350,12700,-24130,16510,-36830,22860c1626235,948170,1633855,940550,1626235,940550v1270,-1270,7620,-3811,8890,-10161xm1542415,1799070v1270,3810,-1270,6350,-7620,7620c1533525,1802880,1536065,1800340,1542415,1799070xm1494155,1839710v-1270,-5080,3810,-7620,8890,-5080c1504315,1839710,1497965,1842250,1494155,1839710xm1530985,997700v1270,3810,-7620,3810,-3810,8889c1500505,1014210,1486535,1042150,1462405,1034530v17780,-16510,36830,-33020,68580,-36830xm1058545,1585710v-6350,-6350,6350,-6350,10160,-8890c1067435,1581900,1064895,1584440,1058545,1585710xm1092835,367780v-3810,1269,-6350,-5081,-1270,-7620c1097915,357620,1095375,367780,1092835,367780xm1125855,336030v27940,,52070,-21590,78740,-33020c1213485,305549,1199515,309360,1209675,314440v-41910,13970,-58420,33020,-97790,45720c1108075,348730,1120775,343649,1125855,336030xm1045845,311899v,3811,-3810,6350,-7620,7621c1033145,313170,1042035,313170,1045845,311899xm1053465,332220v2540,-2540,3810,-5080,1270,-8890c1067435,325870,1066165,316980,1071245,311899v16510,-13969,44450,-24129,55880,-40639c1157605,259830,1188085,244590,1217295,226810v-2540,38100,-55880,25400,-68580,55880l1148715,282690v-1270,,-2540,,-3810,c1142365,286499,1137285,290310,1132205,292849v-6350,3811,-11430,7621,-15240,13971c1102995,311899,1082675,322060,1075055,332220r2540,-1271l1078865,333490v1270,,2540,-1270,3810,1270l1087755,330949r1270,6350c1091565,336030,1095375,334760,1096645,337299r1270,-2539l1100455,334760v13970,1270,-1270,13970,-12700,15239c1086485,347460,1083945,344920,1082675,343649r-5080,-1269l1077595,337299v-2540,,-5080,1271,-5080,l1069975,339840r,-3810c1064895,334760,1057275,342380,1045845,344920v2540,6350,6350,6350,11430,6350c1056005,357620,1039495,366510,1033145,365240r-2540,2540l1030605,363970v-15240,3810,-16510,5079,-30480,11429c991235,357620,1033145,339840,1053465,332220xm1010285,391910v11430,-2540,29210,-11430,44450,-17780c1063625,380480,1067435,376670,1077595,371590v-1270,2540,,6350,1270,10159c1061085,381749,1038225,386830,1031875,398260v,-2540,1270,-5080,-1270,-7620c1022985,391910,1020445,395720,1025525,403340v-20320,-1270,-30480,24130,-48260,20320c978535,402070,1009015,407149,1010285,391910xm944245,445249v-1270,-1269,-1270,-2539,-2540,-5079c942975,440170,944245,438899,946785,438899v1270,1271,1270,2541,2540,5081c946785,443980,945515,443980,944245,445249xm932815,407149r2540,-2539l937895,407149v1270,1271,1270,2541,2540,5081c951865,407149,964565,384290,970915,388099v-10160,3811,-10160,12700,-10160,21591c946785,410960,953135,416040,939165,417310r-1270,2539l935355,419849v,1271,1270,1271,1270,2541c932815,426199,929005,430010,922655,432549v,-7619,2540,-15239,-3810,-21589c925195,412230,925195,402070,932815,407149xm882015,402070r5080,1270c883285,409690,870585,416040,865505,405880v5080,-2540,11430,-3810,16510,-3810xm847725,451599v,-16509,31750,-21589,45720,-26669c888365,442710,865505,442710,847725,451599xm804545,527800v1270,2540,-5080,5080,-7620,2540c794385,534150,795655,539230,788035,541770r-2540,2540l781685,544310v-10160,16510,-19050,24130,-34290,33020c746125,574790,748665,573520,747395,572250v-5080,1270,-3810,5080,-5080,7620l742315,579870v,,,,,-1270c735965,573520,729615,576060,720725,578600v,-1270,-1270,-2540,-1270,-3810c730885,567170,742315,559550,753745,553200v6350,-3810,12700,-7620,19050,-11430c775335,541770,776605,543040,777875,541770r2540,-2540l784225,539230v1270,-6350,13970,-13970,20320,-11430xe" filled="f" stroked="f">
                  <v:stroke joinstyle="miter"/>
                  <v:path arrowok="t" o:connecttype="custom" o:connectlocs="790575,501130;777875,508749;751205,522720;747395,531610;747395,532880;746125,532880;699135,555740;683895,570980;701675,560820;746125,537960;746125,539230;774065,529070;767715,534150;767715,534150;747395,545580;709295,569710;709295,567170;692785,578600;678815,587490;659765,601460;659765,600190;634365,614160;527685,673850;526415,677660;526415,677660;531495,678930;638175,619240;638175,620510;652145,625590;663575,602730;662305,602730;681355,590030;695325,577330;697865,577330;697865,581140;704215,588760;709295,587490;710565,584950;713105,584950;720725,582410;720725,581140;727075,579870;734695,578600;721995,590030;715645,587490;714375,590030;713105,592570;678815,615430;681355,621780;620395,675120;622935,678930;620395,682740;622935,687820;617855,689090;615315,684010;612775,681470;610235,678930;591185,699250;586105,692900;589915,701790;565785,715760;553085,706870;546735,717030;535305,728460;545465,732270;484505,769100;484505,776720;461645,798310;427355,821170;431165,824980;451485,822439;451485,818630;454025,821170;471805,812280;471805,817360;475615,817360;475615,821170;478155,826250;476885,828789;474345,828789;459105,836410;456565,838950;456565,835139;445135,838950;447675,841489;445135,844030;448945,845300;437515,868160;323215,968489;347345,962139;353695,969760;371475,960870;320675,1012939;278765,1067550;266065,1082790;273685,1098030;217805,1157720;219075,1167880;224155,1169150;225425,1174230;233045,1174230;219075,1184390;221615,1186930;217805,1186930;182245,1231380;210185,1226300;196215,1239000;211455,1254240;202565,1270750;283845,1268210;258445,1297420;219075,1338060;194945,1357110;194945,1374890;208915,1379970;164465,1421880;202565,1432040;211455,1465060;146685,1524750;108585,1551420;34925,1595870;37465,1598410;34925,1600950;38735,1604760;32385,1609840;33655,1609840;9525,1632700;37465,1612380;37465,1613650;127635,1562850;135255,1573010;159385,1564120;135255,1590790;128905,1593330;109855,1600950;108585,1604760;113665,1607300;132715,1599680;140335,1595870;140335,1597140;183515,1581900;201295,1597140;254635,1586980;252095,1606030;236855,1632700;252095,1642860;320675,1613650;338455,1599680;437515,1546340;456565,1539990;535305,1494270;556895,1476490;564515,1476490;668655,1444740;539115,1555230;517525,1567930;544195,1584440;548005,1584440;548005,1588250;556895,1590790;517525,1644130;520065,1656830;600075,1607300;662305,1585710;630555,1625080;633095,1627620;633095,1631430;612775,1649210;683895,1642860;692785,1663180;682625,1677150;658495,1691120;654685,1707630;622935,1741920;622935,1745730;622935,1749540;749935,1675880;751205,1686040;865505,1627620;898525,1626350;885825,1635240;892175,1644130;882015,1653020;887095,1654290;888365,1659370;930275,1647940;927735,1654290;1035685,1600950;1033145,1598410;1036955,1598410;1056005,1585710;1038225,1599680;1040765,1602220;1036955,1602220;1036955,1607300;1036955,1607300;1020445,1616190;1003935,1625080;1002665,1627620;1002665,1627620;1006475,1627620;1022985,1618730;1036955,1606030;1038225,1607300;1038225,1609840;1064895,1595870;1062355,1607300;1067435,1606030;1069975,1603490;1069975,1607300;1078865,1609840;1152525,1570470;1153795,1573010;1157605,1573010;1157605,1576820;1161415,1578090;1129665,1599680;1129665,1603490;1127125,1600950;1122045,1606030;1101725,1617460;1085215,1626350;1083945,1630160;1083945,1630160;1089025,1631430;1105535,1622540;1122045,1608570;1125855,1608570;1125855,1612380;1147445,1604760;1166495,1603490;1190625,1589520;1170305,1612380;1144905,1641590;1120775,1660640;1078865,1703820;1078865,1703820;1062355,1717790;1031875,1745730;1030605,1749540;1031875,1750810;1038225,1750810;1067435,1724140;1085215,1708900;1085215,1708900;1124585,1680960;1128395,1672070;1139825,1668260;1149985,1654290;1166495,1640320;1172845,1635240;1184275,1617460;1217295,1593330;1273175,1562850;1269365,1566660;1269365,1566660;1246505,1585710;1245235,1585710;1245235,1588250;1245235,1589520;1249045,1589520;1269365,1566660;1271905,1566660;1271905,1570470;1332865,1533640;1410335,1490460;1463675,1463790;1467485,1491730;1430655,1551420;1434465,1560310;1410335,1579360;1325245,1666990;1311275,1672070;1303655,1698740;1308735,1700010;1310005,1705090;1345565,1674610;1363345,1665720;1397635,1632700;1368425,1684770;1354455,1726680;1302385,1763510;1307465,1780020;1237615,1862570;1227455,1863840;1198245,1903210;1170305,1933690;1167765,1971790;1179195,1965440;1196975,1969250;1202055,1975600;1218565,1969250;1221105,1974330;1231265,1965440;1252855,1952740;1302385,1927340;1299845,1941310;1326515,1945120;1323975,1964170;1354455,1940040;1367155,1932420;1388745,1912100;1415415,1910830;1435735,1887970;1490345,1849870;1467485,1884160;1452245,1886700;1445895,1903210;1435735,1896860;1431925,1904480;1437005,1908290;1433195,1908290;1409065,1932420;1417955,1957820;1509395,1891780;1533525,1872730;1546225,1876540;1621155,1847330;1696085,1786370;1702435,1781290;1758315,1745730;1760855,1743190;1763395,1743190;1772285,1738110;1764665,1745730;1763395,1748270;1760855,1750810;1682115,1815580;1675765,1813040;1609725,1867650;1616075,1875270;1618615,1872730;1618615,1876540;1638935,1872730;1623695,1887970;1626235,1891780;1623695,1895590;1640205,1889240;1666875,1881620;1732915,1837170;1735455,1834630;1735455,1838440;1784985,1815580;1811655,1801610;1812925,1809230;1816735,1810500;1815465,1813040;1820545,1819390;1838325,1802880;1838325,1802880;1856105,1791450;1856105,1791450;1856105,1782560;1852295,1786370;1852295,1786370;1834515,1797800;1853565,1778750;1851025,1776210;1854835,1776210;1854835,1776210;1854835,10910;1821815,21070;1784985,31230;1750695,46470;1746885,42660;1735455,49010;1713865,49010;1669415,73140;1656715,74410;1646555,83299;1560195,129020;1509395,156960;1429385,192520;1384935,209030;1382395,211570;1378585,211570;1374775,215380;1374775,219190;1370965,219190;1373505,224270;1364615,228080;1367155,230620;1363345,230620;1343025,240780;1341755,243320;1339215,243320;1321435,252210;1242695,290310;1241425,292849;1240155,295390;1236345,299199;1227455,304280;1222375,297930;1233805,291580;1231265,289040;1233805,286499;1238885,278880;1232535,271260;1237615,272530;1247775,263640;1242695,262370;1242695,257290;1124585,324599;1122045,311899;1120775,310630;1122045,310630;1137285,297930;1151255,286499;1183005,271260;1247775,243320;1247775,239510;1250315,242049;1279525,229349;1250315,244590;1250315,248399;1247775,245860;1249045,253480;1251585,256020;1251585,259830;1275715,250940;1275715,249670;1275715,252210;1250315,268720;1242695,277610;1252855,273799;1279525,249670;1275715,249670;1278255,248399;1276985,248399;1276985,248399;1307465,224270;1326515,222999;1323975,228080;1307465,238240;1294765,244590;1293495,247130;1293495,247130;1297305,248399;1308735,242049;1322705,229349;1325245,229349;1325245,233160;1332865,233160;1335405,231890;1336675,234430;1351915,224270;1349375,221730;1353185,221730;1364615,215380;1364615,211570;1368425,211570;1367155,209030;1364615,206490;1364615,202680;1358265,201410;1364615,196330;1367155,193790;1370965,193790;1377315,188710;1374775,186170;1378585,186170;1423035,156960;1420495,154420;1423035,151880;1420495,145530;1373505,174740;1344295,187440;1279525,215380;1293495,205220;1290955,202680;1294765,202680;1321435,182360;1315085,179820;1329055,169660;1322705,169660;1318895,169660;1318895,165849;1252855,196330;1255395,200140;1252855,203949;1254125,211570;1257935,211570;1257935,215380;1259205,222999;1255395,221730;1254125,219190;1251585,221730;1251585,217920;1247775,221730;1247775,209030;1243965,209030;1241425,206490;1223645,202680;1176655,226810;1094105,276340;1048385,297930;1007745,316980;995045,324599;998855,333490;995045,337299;979805,332220;973455,342380;915035,379210;893445,386830;889635,395720;889635,399530;885825,395720;878205,395720;857885,400799;857885,399530;846455,405880;856615,417310;809625,446520;829945,450330;836295,457949;817245,470649;817245,474460;814705,476999;821055,490970;831215,494780;840105,490970;838835,483349;850265,484620;850265,480810;852805,483349;864235,476999;854075,485890;856615,488430;852805,488430;822325,507480;824865,506210;826135,508749;821055,521449;822325,511290;819785,512560;818515,510020;817245,487160;803275,497320;795655,492240;815975,476999;813435,475730;813435,473190;810895,455410;794385,455410;799465,447790;772795,461760;771525,464299;768985,464299;762635,469380;761365,471920;758825,471920;753745,473190;751205,468110;747395,468110;747395,464299;678815,496049;681355,498590;678815,501130;681355,507480;713105,493510;739775,487160;715645,501130;718185,502399;718185,504940;691515,532880;695325,532880;697865,535420;790575,501130;489585,805930;497205,798310;489585,805930;508635,794500;512445,790690;508635,794500;648335,1636510;652145,1632700;648335,1636510;1838325,1720330;1831975,1698740;1838325,1720330;1635125,930389;1734185,882130;1772285,858000;1694815,916420;1664335,927850;1627505,950710;1626235,940550;1635125,930389;1542415,1799070;1534795,1806690;1542415,1799070;1494155,1839710;1503045,1834630;1494155,1839710;1530985,997700;1527175,1006589;1462405,1034530;1530985,997700;1058545,1585710;1068705,1576820;1058545,1585710;1092835,367780;1091565,360160;1092835,367780;1125855,336030;1204595,303010;1209675,314440;1111885,360160;1125855,336030;1045845,311899;1038225,319520;1045845,311899;1053465,332220;1054735,323330;1071245,311899;1127125,271260;1217295,226810;1148715,282690;1148715,282690;1144905,282690;1132205,292849;1116965,306820;1075055,332220;1077595,330949;1078865,333490;1082675,334760;1087755,330949;1089025,337299;1096645,337299;1097915,334760;1100455,334760;1087755,349999;1082675,343649;1077595,342380;1077595,337299;1072515,337299;1069975,339840;1069975,336030;1045845,344920;1057275,351270;1033145,365240;1030605,367780;1030605,363970;1000125,375399;1053465,332220;1010285,391910;1054735,374130;1077595,371590;1078865,381749;1031875,398260;1030605,390640;1025525,403340;977265,423660;1010285,391910;944245,445249;941705,440170;946785,438899;949325,443980;944245,445249;932815,407149;935355,404610;937895,407149;940435,412230;970915,388099;960755,409690;939165,417310;937895,419849;935355,419849;936625,422390;922655,432549;918845,410960;932815,407149;882015,402070;887095,403340;865505,405880;882015,402070;847725,451599;893445,424930;847725,451599;804545,527800;796925,530340;788035,541770;785495,544310;781685,544310;747395,577330;747395,572250;742315,579870;742315,579870;742315,578600;720725,578600;719455,574790;753745,553200;772795,541770;777875,541770;780415,539230;784225,539230;804545,52780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903" o:spid="_x0000_s1833" style="position:absolute;left:68878;top:17983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" path="m9525,12065l15875,9525v-2540,1270,-5080,1270,-6350,2540xe" filled="f" stroked="f">
                  <v:stroke joinstyle="miter"/>
                  <v:path arrowok="t" o:connecttype="custom" o:connectlocs="9525,12065;15875,9525;9525,12065" o:connectangles="0,0,0"/>
                </v:shape>
                <v:shape id="Freeform: Shape 10904" o:spid="_x0000_s1834" style="position:absolute;left:64496;top:20294;width:635;height:381;visibility:visible;mso-wrap-style:square;v-text-anchor:middle" coordsize="635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" path="m9525,37465v,,,,,c10795,38735,12065,38735,13335,38735,23495,28575,40005,19685,59055,9525,37465,17145,22225,24765,10795,36195v-1270,,-1270,,-1270,1270xe" filled="f" stroked="f">
                  <v:stroke joinstyle="miter"/>
                  <v:path arrowok="t" o:connecttype="custom" o:connectlocs="9525,37465;9525,37465;13335,38735;59055,9525;10795,36195;9525,37465" o:connectangles="0,0,0,0,0,0"/>
                </v:shape>
                <v:shape id="Freeform: Shape 10905" o:spid="_x0000_s1835" style="position:absolute;left:68941;top:17945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" path="m9525,13335v2540,-1270,5080,-1270,7620,-3810l9525,13335xe" filled="f" stroked="f">
                  <v:stroke joinstyle="miter"/>
                  <v:path arrowok="t" o:connecttype="custom" o:connectlocs="9525,13335;17145,9525;9525,13335" o:connectangles="0,0,0"/>
                </v:shape>
                <v:shape id="Freeform: Shape 10906" o:spid="_x0000_s1836" style="position:absolute;left:70135;top:16802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" path="m15875,9525l9525,13335v2540,-1270,5080,-1270,6350,-3810xe" filled="f" stroked="f">
                  <v:stroke joinstyle="miter"/>
                  <v:path arrowok="t" o:connecttype="custom" o:connectlocs="15875,9525;9525,13335;15875,9525" o:connectangles="0,0,0"/>
                </v:shape>
                <v:shape id="Freeform: Shape 10907" o:spid="_x0000_s1837" style="position:absolute;left:68472;top:18199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" path="m9525,17145l19685,9525v-5080,1270,-8890,3810,-10160,7620xe" filled="f" stroked="f">
                  <v:stroke joinstyle="miter"/>
                  <v:path arrowok="t" o:connecttype="custom" o:connectlocs="9525,17145;19685,9525;9525,17145" o:connectangles="0,0,0"/>
                </v:shape>
                <v:shape id="Freeform: Shape 10908" o:spid="_x0000_s1838" style="position:absolute;left:66579;top:18529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" path="m23495,9525c18415,12065,13335,10795,9525,14605l23495,9525xe" filled="f" stroked="f">
                  <v:stroke joinstyle="miter"/>
                  <v:path arrowok="t" o:connecttype="custom" o:connectlocs="23495,9525;9525,14605;23495,9525" o:connectangles="0,0,0"/>
                </v:shape>
                <v:shape id="Freeform: Shape 10909" o:spid="_x0000_s1839" style="position:absolute;left:67532;top:18389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" path="m9525,14605l18415,9525v-3810,2540,-7620,3810,-8890,5080xe" filled="f" stroked="f">
                  <v:stroke joinstyle="miter"/>
                  <v:path arrowok="t" o:connecttype="custom" o:connectlocs="9525,14605;18415,9525;9525,14605" o:connectangles="0,0,0"/>
                </v:shape>
                <v:shape id="Freeform: Shape 10910" o:spid="_x0000_s1840" style="position:absolute;left:65601;top:19342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" path="m10795,10795v2540,-1270,6350,-1270,10160,l9525,9525v,1270,,1270,1270,1270xe" filled="f" stroked="f">
                  <v:stroke joinstyle="miter"/>
                  <v:path arrowok="t" o:connecttype="custom" o:connectlocs="10795,10795;20955,10795;9525,9525;10795,10795" o:connectangles="0,0,0,0"/>
                </v:shape>
                <v:shape id="Freeform: Shape 10911" o:spid="_x0000_s1841" style="position:absolute;left:66008;top:18440;width:762;height:508;visibility:visible;mso-wrap-style:square;v-text-anchor:middle" coordsize="762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" path="m64089,15875l61549,13335r,-3810c38689,17145,31069,26035,13289,31115v5080,2540,-7620,12700,-2540,13970c19639,45085,41229,24765,51389,31115,41229,33655,37419,37465,37419,43815v6350,1270,16510,-3810,22860,-2540c53929,31115,66629,31115,69169,24765r-3810,l65359,20955v,-2540,-1270,-3810,-1270,-5080xe" filled="f" stroked="f">
                  <v:stroke joinstyle="miter"/>
                  <v:path arrowok="t" o:connecttype="custom" o:connectlocs="64089,15875;61549,13335;61549,9525;13289,31115;10749,45085;51389,31115;37419,43815;60279,41275;69169,24765;65359,24765;65359,20955;64089,15875" o:connectangles="0,0,0,0,0,0,0,0,0,0,0,0"/>
                </v:shape>
                <v:shape id="Freeform: Shape 10912" o:spid="_x0000_s1842" style="position:absolute;left:71266;top:18427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" path="m9525,18415l19685,9525c14605,12065,9525,14605,9525,18415xe" filled="f" stroked="f">
                  <v:stroke joinstyle="miter"/>
                  <v:path arrowok="t" o:connecttype="custom" o:connectlocs="9525,18415;19685,9525;9525,18415" o:connectangles="0,0,0"/>
                </v:shape>
                <v:shape id="Freeform: Shape 10913" o:spid="_x0000_s1843" style="position:absolute;left:70084;top:19532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" path="m19686,10795l9525,9525v6350,1270,7620,2540,10161,1270xe" filled="f" stroked="f">
                  <v:stroke joinstyle="miter"/>
                  <v:path arrowok="t" o:connecttype="custom" o:connectlocs="19686,10795;9525,9525;19686,10795" o:connectangles="0,0,0"/>
                </v:shape>
                <v:shape id="Freeform: Shape 10914" o:spid="_x0000_s1844" style="position:absolute;left:70402;top:20993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" path="m9525,9525r8890,8890c17145,13335,14605,12065,9525,9525xe" filled="f" stroked="f">
                  <v:stroke joinstyle="miter"/>
                  <v:path arrowok="t" o:connecttype="custom" o:connectlocs="9525,9525;18415,18415;9525,9525" o:connectangles="0,0,0"/>
                </v:shape>
                <v:shape id="Freeform: Shape 10915" o:spid="_x0000_s1845" style="position:absolute;left:71164;top:20185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" path="m14605,10226v-5080,1270,-6350,5080,-3810,8890l14605,19116r,3810c15875,22926,15875,22926,17145,21656r2540,-2540l22225,21656v1270,,2540,-1270,1270,-2540l18415,17846r2540,-3810c20955,12766,19685,7686,14605,10226xe" filled="f" stroked="f">
                  <v:stroke joinstyle="miter"/>
                  <v:path arrowok="t" o:connecttype="custom" o:connectlocs="14605,10226;10795,19116;14605,19116;14605,22926;17145,21656;19685,19116;22225,21656;23495,19116;18415,17846;20955,14036;14605,10226" o:connectangles="0,0,0,0,0,0,0,0,0,0,0"/>
                </v:shape>
                <v:shape id="Freeform: Shape 10916" o:spid="_x0000_s1846" style="position:absolute;left:74618;top:18999;width:127;height:254;visibility:visible;mso-wrap-style:square;v-text-anchor:middle" coordsize="127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" path="m12065,12065v,-1270,,-1270,-1270,-2540l9525,15875v1270,-1270,2540,-2540,2540,-3810xe" filled="f" stroked="f">
                  <v:stroke joinstyle="miter"/>
                  <v:path arrowok="t" o:connecttype="custom" o:connectlocs="12065,12065;10795,9525;9525,15875;12065,12065" o:connectangles="0,0,0,0"/>
                </v:shape>
                <v:shape id="Freeform: Shape 10917" o:spid="_x0000_s1847" style="position:absolute;left:71024;top:18389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" path="m15875,17145v,-2540,,-3810,,-7620l9525,20955v2540,-1270,5080,-2540,6350,-3810xe" filled="f" stroked="f">
                  <v:stroke joinstyle="miter"/>
                  <v:path arrowok="t" o:connecttype="custom" o:connectlocs="15875,17145;15875,9525;9525,20955;15875,17145" o:connectangles="0,0,0,0"/>
                </v:shape>
                <v:shape id="Freeform: Shape 10918" o:spid="_x0000_s1848" style="position:absolute;left:73259;top:17424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" path="m24765,9525l9525,10795v5080,2540,10161,,15240,-1270xe" filled="f" stroked="f">
                  <v:stroke joinstyle="miter"/>
                  <v:path arrowok="t" o:connecttype="custom" o:connectlocs="24765,9525;9525,10795;24765,9525" o:connectangles="0,0,0"/>
                </v:shape>
                <v:shape id="Freeform: Shape 10919" o:spid="_x0000_s1849" style="position:absolute;left:71520;top:18338;width:508;height:381;visibility:visible;mso-wrap-style:square;v-text-anchor:middle" coordsize="508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" path="m18414,22225r2541,2540l18414,27305v3811,10160,21591,1270,25400,-3810l41275,19685r2539,-3810c43814,14605,42545,14605,42545,13335r-3810,l38735,9525v-6350,1270,-8890,3810,-11430,6350l24764,18415c23495,15875,23495,13335,20955,10795v-3810,-1270,-6350,-1270,-11430,l20955,17145v-2541,1270,-2541,2540,-2541,5080xe" filled="f" stroked="f">
                  <v:stroke joinstyle="miter"/>
                  <v:path arrowok="t" o:connecttype="custom" o:connectlocs="18414,22225;20955,24765;18414,27305;43814,23495;41275,19685;43814,15875;42545,13335;38735,13335;38735,9525;27305,15875;24764,18415;20955,10795;9525,10795;20955,17145;18414,22225" o:connectangles="0,0,0,0,0,0,0,0,0,0,0,0,0,0,0"/>
                </v:shape>
                <v:shape id="Freeform: Shape 10920" o:spid="_x0000_s1850" style="position:absolute;left:68789;top:16799;width:1016;height:635;visibility:visible;mso-wrap-style:square;v-text-anchor:middle" coordsize="10160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" path="m76835,14857c75565,13587,74295,13587,73025,13587v-3810,2540,-7620,3810,-11430,5080c53975,21207,47625,26287,46355,33907,45085,32637,43815,30097,42545,30097v-6350,,-10160,2540,-13970,5080c26035,36447,24765,37717,22225,37717v-2540,1270,-2540,5080,-2540,5080c19685,42797,20955,42797,20955,42797v-3810,2540,-7620,5080,-11430,8890l20955,44067v1270,1270,2540,2540,3810,1270c24765,46607,26035,47877,26035,49147,20955,54227,15875,55497,12065,61847v7620,,13970,-3810,19050,-7620l29845,45337r,c31115,44067,33655,44067,34925,42797v3810,-1270,6350,-3810,10160,-3810c47625,38987,48895,36447,48895,33907v,,,,,c52705,28827,59055,25017,65405,22477v3810,-1270,8890,-3810,12700,-6350c78105,17397,79375,18667,80645,18667v2540,,7620,-1270,10160,1270l79375,14857v-3810,1270,-2540,1270,-2540,l97155,9777c88265,8507,81915,12317,76835,14857v-1270,,,,,xe" filled="f" stroked="f">
                  <v:stroke joinstyle="miter"/>
                  <v:path arrowok="t" o:connecttype="custom" o:connectlocs="76835,14857;73025,13587;61595,18667;46355,33907;42545,30097;28575,35177;22225,37717;19685,42797;20955,42797;9525,51687;20955,44067;24765,45337;26035,49147;12065,61847;31115,54227;29845,45337;29845,45337;34925,42797;45085,38987;48895,33907;48895,33907;65405,22477;78105,16127;80645,18667;90805,19937;79375,14857;76835,14857;97155,9777;76835,14857;76835,14857" o:connectangles="0,0,0,0,0,0,0,0,0,0,0,0,0,0,0,0,0,0,0,0,0,0,0,0,0,0,0,0,0,0"/>
                </v:shape>
                <v:shape id="Freeform: Shape 10921" o:spid="_x0000_s1851" style="position:absolute;left:76117;top:17653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" path="m9525,18415l22225,9525v-5080,,-10160,3810,-12700,8890xe" filled="f" stroked="f">
                  <v:stroke joinstyle="miter"/>
                  <v:path arrowok="t" o:connecttype="custom" o:connectlocs="9525,18415;22225,9525;9525,18415" o:connectangles="0,0,0"/>
                </v:shape>
                <v:shape id="Freeform: Shape 10922" o:spid="_x0000_s1852" style="position:absolute;left:71266;top:20256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" path="m9525,12065r12700,2540c20955,12065,20955,10795,19685,9525v-1271,,-6350,1270,-10160,2540xe" filled="f" stroked="f">
                  <v:stroke joinstyle="miter"/>
                  <v:path arrowok="t" o:connecttype="custom" o:connectlocs="9525,12065;22225,14605;19685,9525;9525,12065" o:connectangles="0,0,0,0"/>
                </v:shape>
                <v:shape id="Freeform: Shape 10923" o:spid="_x0000_s1853" style="position:absolute;left:72574;top:18121;width:381;height:254;visibility:visible;mso-wrap-style:square;v-text-anchor:middle" coordsize="381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" path="m28575,9690c20955,8420,15875,14770,9525,18580l33655,13500c31115,10960,29845,9690,28575,9690xe" filled="f" stroked="f">
                  <v:stroke joinstyle="miter"/>
                  <v:path arrowok="t" o:connecttype="custom" o:connectlocs="28575,9690;9525,18580;33655,13500;28575,9690" o:connectangles="0,0,0,0"/>
                </v:shape>
                <v:shape id="Freeform: Shape 10924" o:spid="_x0000_s1854" style="position:absolute;left:79724;top:34378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" path="m19685,9525l9525,19685c13335,17145,18415,14605,19685,9525xe" filled="f" stroked="f">
                  <v:stroke joinstyle="miter"/>
                  <v:path arrowok="t" o:connecttype="custom" o:connectlocs="19685,9525;9525,19685;19685,9525" o:connectangles="0,0,0"/>
                </v:shape>
                <v:shape id="Freeform: Shape 10925" o:spid="_x0000_s1855" style="position:absolute;left:67989;top:24079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" path="m23495,9525v-6350,,-10160,5080,-13970,8890l23495,9525xe" filled="f" stroked="f">
                  <v:stroke joinstyle="miter"/>
                  <v:path arrowok="t" o:connecttype="custom" o:connectlocs="23495,9525;9525,18415;23495,9525" o:connectangles="0,0,0"/>
                </v:shape>
                <v:shape id="Freeform: Shape 10926" o:spid="_x0000_s1856" style="position:absolute;left:76206;top:17767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" path="m9525,19685l15875,9525c13335,12065,9525,15875,9525,19685xe" filled="f" stroked="f">
                  <v:stroke joinstyle="miter"/>
                  <v:path arrowok="t" o:connecttype="custom" o:connectlocs="9525,19685;15875,9525;9525,19685" o:connectangles="0,0,0"/>
                </v:shape>
                <v:shape id="Freeform: Shape 10927" o:spid="_x0000_s1857" style="position:absolute;left:81730;top:33769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" path="m9525,18415l17145,9525v-2540,1270,-5080,3810,-7620,8890xe" filled="f" stroked="f">
                  <v:stroke joinstyle="miter"/>
                  <v:path arrowok="t" o:connecttype="custom" o:connectlocs="9525,18415;17145,9525;9525,18415" o:connectangles="0,0,0"/>
                </v:shape>
                <v:shape id="Freeform: Shape 10928" o:spid="_x0000_s1858" style="position:absolute;left:77171;top:17868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" path="m17145,10795v-2540,,-5081,,-7620,-1270l23495,15875c19685,14605,18414,12065,17145,10795xe" filled="f" stroked="f">
                  <v:stroke joinstyle="miter"/>
                  <v:path arrowok="t" o:connecttype="custom" o:connectlocs="17145,10795;9525,9525;23495,15875;17145,10795" o:connectangles="0,0,0,0"/>
                </v:shape>
                <v:shape id="Freeform: Shape 10929" o:spid="_x0000_s1859" style="position:absolute;left:77305;top:17640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" path="m11321,9525v-1270,1270,-2540,1270,-1270,2540l15131,12065,11321,9525xe" filled="f" stroked="f">
                  <v:stroke joinstyle="miter"/>
                  <v:path arrowok="t" o:connecttype="custom" o:connectlocs="11321,9525;10051,12065;15131,12065;11321,9525" o:connectangles="0,0,0,0"/>
                </v:shape>
                <v:shape id="Freeform: Shape 10930" o:spid="_x0000_s1860" style="position:absolute;left:79775;top:34569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" path="m9525,17145l22225,9525v-5080,,-10161,2540,-12700,7620xe" filled="f" stroked="f">
                  <v:stroke joinstyle="miter"/>
                  <v:path arrowok="t" o:connecttype="custom" o:connectlocs="9525,17145;22225,9525;9525,17145" o:connectangles="0,0,0"/>
                </v:shape>
                <v:shape id="Freeform: Shape 10931" o:spid="_x0000_s1861" style="position:absolute;left:77870;top:16649;width:1016;height:635;visibility:visible;mso-wrap-style:square;v-text-anchor:middle" coordsize="10160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" path="m23495,64135c26035,56515,32385,51435,41275,42545r3810,l45085,46355c55245,41275,73025,40005,70485,31115v3810,-2540,6350,-3810,10160,-6350c88264,19685,94614,15875,102235,9525,92075,10795,84455,15875,76835,20955v-3810,2540,-6350,5080,-11430,6350l65405,26035c55245,29845,47625,36195,41275,41275v,,,,1270,-1270c33655,43815,23495,50165,14605,61595l9525,64135r13970,l23495,64135xe" filled="f" stroked="f">
                  <v:stroke joinstyle="miter"/>
                  <v:path arrowok="t" o:connecttype="custom" o:connectlocs="23495,64135;41275,42545;45085,42545;45085,46355;70485,31115;80645,24765;102235,9525;76835,20955;65405,27305;65405,26035;41275,41275;42545,40005;14605,61595;9525,64135;23495,64135;23495,64135" o:connectangles="0,0,0,0,0,0,0,0,0,0,0,0,0,0,0,0"/>
                </v:shape>
                <v:shape id="Freeform: Shape 10932" o:spid="_x0000_s1862" style="position:absolute;left:68395;top:23837;width:127;height:254;visibility:visible;mso-wrap-style:square;v-text-anchor:middle" coordsize="127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" path="m9525,15875v1270,1270,2540,2540,3810,3810l13335,9525v-2540,2540,-3810,3810,-3810,6350xe" filled="f" stroked="f">
                  <v:stroke joinstyle="miter"/>
                  <v:path arrowok="t" o:connecttype="custom" o:connectlocs="9525,15875;13335,19685;13335,9525;9525,15875" o:connectangles="0,0,0,0"/>
                </v:shape>
                <v:shape id="Freeform: Shape 10933" o:spid="_x0000_s1863" style="position:absolute;left:78483;top:15303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" path="m23136,9525c15517,12065,6627,8255,10436,19685,16786,17145,21867,14605,23136,9525xe" filled="f" stroked="f">
                  <v:stroke joinstyle="miter"/>
                  <v:path arrowok="t" o:connecttype="custom" o:connectlocs="23136,9525;10436,19685;23136,9525" o:connectangles="0,0,0"/>
                </v:shape>
                <v:shape id="Freeform: Shape 10934" o:spid="_x0000_s1864" style="position:absolute;left:78063;top:16459;width:508;height:381;visibility:visible;mso-wrap-style:square;v-text-anchor:middle" coordsize="508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" path="m10477,36195v1270,1270,3810,1270,5081,c25717,28575,38417,20955,49847,17145v1270,-1270,2540,-2540,1270,-5080c51117,9525,48577,9525,46037,9525,34608,14605,21908,20955,10477,29845v-1269,2540,-1269,3810,,6350c10477,36195,10477,36195,10477,36195xe" filled="f" stroked="f">
                  <v:stroke joinstyle="miter"/>
                  <v:path arrowok="t" o:connecttype="custom" o:connectlocs="10477,36195;15558,36195;49847,17145;51117,12065;46037,9525;10477,29845;10477,36195;10477,36195" o:connectangles="0,0,0,0,0,0,0,0"/>
                </v:shape>
                <v:shape id="Freeform: Shape 10935" o:spid="_x0000_s1865" style="position:absolute;left:77984;top:16379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" path="m19685,9842v-3810,,-6350,-1269,-10160,1270c10795,12382,10795,13653,12065,16192v1270,1270,1270,2540,3810,1270c13335,13653,20955,13653,19685,9842xe" filled="f" stroked="f">
                  <v:stroke joinstyle="miter"/>
                  <v:path arrowok="t" o:connecttype="custom" o:connectlocs="19685,9842;9525,11112;12065,16192;15875,17462;19685,9842" o:connectangles="0,0,0,0,0"/>
                </v:shape>
                <v:shape id="Freeform: Shape 10936" o:spid="_x0000_s1866" style="position:absolute;left:77882;top:16452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" path="m9525,12700v2540,-1270,7620,2540,7620,-2540c13335,10160,9525,7620,9525,12700xe" filled="f" stroked="f">
                  <v:stroke joinstyle="miter"/>
                  <v:path arrowok="t" o:connecttype="custom" o:connectlocs="9525,12700;17145,10160;9525,12700" o:connectangles="0,0,0"/>
                </v:shape>
                <v:shape id="Freeform: Shape 10937" o:spid="_x0000_s1867" style="position:absolute;left:78553;top:16395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" path="m17392,9525v-5081,1270,-8891,3810,-7621,7620c16121,15875,18661,13335,17392,9525xe" filled="f" stroked="f">
                  <v:stroke joinstyle="miter"/>
                  <v:path arrowok="t" o:connecttype="custom" o:connectlocs="17392,9525;9771,17145;17392,9525" o:connectangles="0,0,0"/>
                </v:shape>
                <v:shape id="Freeform: Shape 10938" o:spid="_x0000_s1868" style="position:absolute;left:70999;top:18084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" path="m19685,9525l9525,13335v3810,,6350,-1270,10160,-3810xe" filled="f" stroked="f">
                  <v:stroke joinstyle="miter"/>
                  <v:path arrowok="t" o:connecttype="custom" o:connectlocs="19685,9525;9525,13335;19685,9525" o:connectangles="0,0,0"/>
                </v:shape>
                <v:shape id="Freeform: Shape 10939" o:spid="_x0000_s1869" style="position:absolute;left:71100;top:18046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" path="m20955,9525v-5080,,-7619,2540,-11430,5080l20955,9525xe" filled="f" stroked="f">
                  <v:stroke joinstyle="miter"/>
                  <v:path arrowok="t" o:connecttype="custom" o:connectlocs="20955,9525;9525,14605;20955,9525" o:connectangles="0,0,0"/>
                </v:shape>
                <v:shape id="Freeform: Shape 10940" o:spid="_x0000_s1870" style="position:absolute;left:77656;top:16870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" path="m10531,20429c14341,16619,21961,15349,23231,10269,14341,5189,6721,28049,10531,20429xe" filled="f" stroked="f">
                  <v:stroke joinstyle="miter"/>
                  <v:path arrowok="t" o:connecttype="custom" o:connectlocs="10531,20429;23231,10269;10531,20429" o:connectangles="0,0,0"/>
                </v:shape>
                <v:shape id="Freeform: Shape 10941" o:spid="_x0000_s1871" style="position:absolute;left:64877;top:18554;width:635;height:508;visibility:visible;mso-wrap-style:square;v-text-anchor:middle" coordsize="635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" path="m46355,17145c34925,23495,24765,28575,13335,34925l9525,42545r6350,-3810c27305,32385,37465,26035,48895,20955v1270,,1270,-2540,1270,-3810l65405,9525v-6350,,-12700,3810,-16510,7620c48895,17145,47625,17145,46355,17145xe" filled="f" stroked="f">
                  <v:stroke joinstyle="miter"/>
                  <v:path arrowok="t" o:connecttype="custom" o:connectlocs="46355,17145;13335,34925;9525,42545;15875,38735;48895,20955;50165,17145;65405,9525;48895,17145;46355,17145" o:connectangles="0,0,0,0,0,0,0,0,0"/>
                </v:shape>
                <v:shape id="Freeform: Shape 10942" o:spid="_x0000_s1872" style="position:absolute;left:63214;top:17272;width:8636;height:6350;visibility:visible;mso-wrap-style:square;v-text-anchor:middle" coordsize="863600,635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" path="m743585,158115r-1270,2540l739775,160655v-12700,15240,-29210,16510,-48260,27940c694055,180975,709295,177165,710565,168275r-2540,-2540l708025,161925v-2540,-2540,-8890,2540,-11430,-1270c685165,179705,661035,172085,635635,184785v,-3810,1270,-5080,-1270,-10160c644525,172085,648335,173355,640715,164465v13970,-3810,12700,1270,26670,-7620c666115,150495,657225,158115,655955,150495v13970,-1270,3810,-7620,6350,-10160c671195,136525,663575,141605,667385,146685v6350,-8890,17780,-11430,25400,-3810c694055,136525,692785,131445,701675,137795v3810,-3810,-5080,-13970,8890,-5080c713105,127635,708025,120015,710565,114935v5080,-2540,26670,-10160,15240,-2540l728345,114935r,3810c739775,121285,753745,109855,753745,102235v17780,1270,39370,-21590,49530,-22860l804545,76835r1270,-2540c813435,76835,822325,69215,826135,64135r-2540,-2540l826135,59055v-6350,-6350,-16510,-3810,-20320,-2540c817245,41275,845185,36195,856615,28575v,-6350,-3810,-19050,-11430,-19050c841375,17145,829945,20955,822325,26035v-5080,-1270,-10160,-2540,-13970,-7620c809625,18415,809625,18415,810895,17145r-2540,-1270l808355,13335v-5080,-2540,-12700,2540,-20320,5080c786765,29845,775335,24765,774065,36195v2540,-1270,5080,-1270,7620,-2540l784225,31115r2540,2540c793115,32385,796925,33655,804545,29845v2540,2540,5080,3810,7620,5080c805815,38735,800735,48895,793115,47625r,3810l789305,51435v-3810,1270,-6350,2540,-8890,3810c779145,53975,779145,52705,777875,50165v1270,,1270,,2540,-1270l777875,43815r-2540,-5080c770255,40005,766445,42545,761365,43815v-3810,-8890,-5080,-5080,-6350,-13970c746125,32385,757555,43815,746125,46355v-12700,-2540,-20320,12700,-33020,6350l710565,55245r-2540,-2540c706755,57785,710565,65405,697865,66675v1270,7620,10160,,6350,7620c701675,75565,699135,75565,696595,76835r,3810l696595,84455v3810,1270,8890,-2540,10160,3810l709295,85725r2540,2540c713105,88265,714375,86995,716915,86995r,-3810l720725,83185v3810,-2540,-1270,-2540,-2540,-6350c724535,73025,725805,81915,732155,76835v-10160,-1270,-2540,-7620,6350,-10160c744855,78105,730885,88265,723265,88265r,3810l719455,92075v-5080,1270,-3810,3810,-8890,5080c710565,95885,709295,95885,709295,94615r-1270,1270l706755,97155v-27940,16510,-52070,24130,-74930,41910c626745,135255,616585,132715,622935,126365v-24130,6350,-44450,7620,-60960,16510c553085,147955,545465,165735,531495,154305v1270,-1270,3810,-1270,6350,-2540c542925,150495,550545,147955,545465,140335r2540,-1270l551815,141605v1270,-5080,11430,-7620,10160,-13970l556895,126365r-1270,-5080c545465,117475,549275,132715,539115,127635r-2540,2540l534035,127635v-1270,1270,-5080,1270,-3810,3810l531495,131445v-2540,1270,-3810,1270,-6350,2540c522605,135255,520065,136525,516255,137795v-1270,-3810,-3810,-6350,-6350,-7620c502285,144145,489585,145415,474345,155575r11430,l485775,160655v2540,-1270,5080,-1270,7620,-2540c490855,165735,502285,163195,507365,165735v7620,10160,-20320,5080,-8890,16510c487045,187325,470535,178435,471805,170815r-2540,-2540l469265,164465v-5080,-3810,-15240,5080,-16510,-7620l448945,156845r,-3810c446405,154305,445135,151765,442595,153035v-3810,-10160,2540,-15240,,-24130l440055,127635r,-2540c422275,130175,421005,141605,404495,142875v-5080,-12700,-19050,-8890,-26670,-16510l374015,126365r,-3810c366395,126365,356235,130175,356235,136525r3810,l357505,139065v,3810,-1270,5080,1270,10160c366395,146685,372745,135255,377825,142875v,6350,-13970,16510,-20320,10160c361315,160655,351155,161925,349885,165735v-30480,12700,-67310,26670,-85090,48260c262255,215265,259715,215265,257175,216535r2540,2540l255905,219075v-11430,16510,-27940,21590,-48260,30480l205105,244475v-1270,1270,-2540,2540,-2540,3810c203835,249555,205105,252095,208915,253365r-3810,c203835,254635,202565,254635,203835,255905v-11430,-2540,-12700,8890,-20320,10160c182245,269875,183515,272415,187325,274955r-10160,5080c182245,280035,187325,276225,189865,272415r2540,2540c215265,272415,230505,247015,257175,247015v-1270,1270,-1270,2540,,5080c267335,252095,254635,244475,260985,243205v10160,3810,13970,-5080,21590,c262255,257175,233045,272415,203835,286385v5080,7620,-8890,16510,-16510,24130l187325,310515r1270,1270l186055,313055v15240,8890,26670,-8890,44450,-17780c245745,286385,260985,282575,271145,276225v,1270,1270,1270,1270,2540l273685,276225r2540,-2540c278765,272415,278765,268605,285115,268605v1270,2540,-3810,3810,-2540,6350l282575,278765r2540,2540c287655,280035,291465,278765,294005,277495r2540,-2540c296545,274955,300355,274955,313055,264795v6350,7620,-7620,6350,-12700,10160l299085,278765r-5080,c294005,280035,287655,285115,285115,282575r-1270,2540l282575,287655v-13970,20320,-53340,35560,-74930,46990c210185,333375,212725,337185,210185,339725v-24130,2540,-46990,43180,-85090,43180c94615,410845,47625,432435,9525,457835r2540,2540l12065,464185c57785,445135,76835,432435,113665,409575v2540,,3810,1270,3810,3810c139065,400685,154305,380365,178435,379095v2540,-8890,24130,-16510,34290,-15240c211455,363855,211455,363855,210185,365125r1270,1270l210185,367665v1270,2540,-1270,3810,,5080l212725,375285r,3810c221615,380365,234315,370205,225425,358775r,c231775,356235,236855,353695,241935,351155v6350,-2540,11430,-6350,16510,-11430l259715,340995r,2540c260985,343535,260985,343535,262255,342265v1270,8890,8890,3810,10160,11430c281305,352425,274955,346075,278765,343535v1270,2540,2540,6350,5080,6350c286385,346075,278765,338455,288925,337185v-3810,7620,-1270,10160,7620,10160c291465,349885,294005,356235,291465,360045v-11430,2540,-22860,6350,-27940,10160l266065,372745r-2540,2540c260985,381635,252095,386715,248285,393065v-3810,2540,-7620,5080,-11430,7620c230505,403225,225425,407035,220345,410845v-1270,1270,-1270,1270,,2540c220345,413385,220345,413385,220345,414655v1270,1270,2540,1270,3810,c229235,410845,234315,408305,240665,404495v3810,-2540,7620,-5080,10160,-10160l253365,394335r,3810c276225,387985,292735,375285,318135,370205r,-3810l321945,366395v-1270,-2540,-2540,-5080,-2540,-6350c325755,354965,328295,361315,333375,360045v,3810,-6350,6350,-10160,8890l325755,371475r-2540,2540c316865,381635,333375,381635,328295,385445v-11430,2540,-21590,12700,-13970,17780c352425,394335,381635,362585,422275,362585r5080,1270l427355,368935v11430,-2540,16510,-19050,27940,-10160l455295,354965r3810,c460375,354965,460375,354965,461645,353695r-2540,-1270l459105,349885v1270,-3810,6350,-7620,12700,-10160c471805,343535,470535,344805,466725,347345r2540,2540l466725,352425v,1270,,1270,1270,2540l460375,360045v5080,,8890,-3810,11430,-7620l474345,354965v8890,,11430,-10160,16510,-6350l493395,346075r2540,-2540c507365,330835,516255,325755,534035,319405v-2540,5080,-7620,7620,-8890,12700c521335,333375,517525,335915,513715,337185v-6350,3810,-12700,6350,-19050,10160c492125,348615,490855,351155,492125,352425v1270,2540,3810,3810,6350,2540c506095,352425,512445,348615,518795,344805v3810,-2540,7620,-3810,11430,-6350c545465,333375,574675,319405,577215,304165v6350,2540,17780,-6350,19050,6350c603885,292735,630555,291465,644525,288925v3810,10160,-19050,10160,-21590,17780l628015,307975r1270,5080c638175,310515,647065,306705,655955,304165v1270,1270,1270,2540,2540,5080l661035,306705r2540,2540c671195,304165,671195,315595,663575,314325r2540,2540l663575,319405v1270,1270,1270,2540,2540,5080c664845,324485,662305,325755,661035,325755r-3810,l657225,321945v-21590,17780,-44450,12700,-64770,25400c593725,330835,621665,325755,631825,313055r-5080,-1270l625475,306705v-24130,2540,-35560,13970,-52070,26670l575945,335915r-2540,2540c589915,338455,567055,353695,560705,358775v-19050,12700,-67310,30480,-97790,50800c452755,415925,445135,426085,434975,432435v-11430,6350,-26670,7620,-30480,19050c401955,447675,398145,451485,394335,452755v-1270,7620,-11430,10160,-13970,17780c360045,476885,342265,488315,325755,499745r-10160,6350c314325,507365,314325,508635,314325,509905v,,,,,c315595,511175,318135,511175,319405,511175r10160,-6350c346075,493395,363855,481965,384175,475615r,1270c405765,469265,428625,443865,447675,446405v-1270,7620,-20320,8890,-20320,17780l432435,465455r1270,5080c455295,462915,469265,455295,481965,450215r2540,-2540l488315,447675v8890,-7620,24130,-11430,35560,-17780l521335,427355r3810,c523875,419735,548005,423545,537845,412115v5080,-2540,8890,1270,15240,-2540c555625,421005,537845,423545,526415,429895r2540,2540l525145,432435v-6350,5080,-19050,7620,-24130,13970l503555,450215r-2540,3810c502285,456565,503555,456565,504825,457835v-8890,2540,-5080,10160,1270,10160c495935,466725,492125,475615,484505,480695v-8890,5080,-20320,8890,-29210,15240c451485,498475,450215,504825,446405,507365v-3810,2540,-6350,-1270,-10160,1270c434975,509905,434975,513715,431165,516255v-21590,12700,-55880,24130,-62230,38100c362585,558165,358775,555625,353695,556895v2540,3810,,6350,1270,10160l354965,567055v-17780,7620,-35560,17780,-52070,27940c283845,606425,264795,617855,240665,630555r,c239395,631825,239395,631825,239395,633095v,,,1270,1270,1270c241935,635635,244475,634365,247015,633095v21590,-7620,41910,-19050,60960,-31750c324485,591185,342265,581025,360045,573405v,,,,,-1270c376555,561975,399415,545465,415925,542925r1270,-2540l418465,537845v2540,-1270,2540,-3810,6350,-5080c427355,536575,424815,539115,419735,540385r,3810l419735,548005v,1270,1270,1270,1270,2540l424815,550545r,3810c443865,553085,441325,545465,452755,536575v3810,1270,6350,2540,10160,3810c457835,530225,473075,530225,479425,526415v,,,-3810,2540,-6350c481965,520065,487045,520065,488315,520065v-1270,6350,-7620,8890,-10160,13970l478155,534035v-6350,5080,-15240,10160,-20320,10160l456565,541655v-1270,-1270,-1270,,-2540,1270c452755,544195,452755,545465,454025,546735v,1270,1270,1270,1270,2540c465455,551815,475615,545465,483235,539115r,1270c493395,537845,493395,532765,503555,530225v3810,5080,-8890,5080,-2540,11430c514985,536575,528955,531495,539115,522605r-2540,-2540l539115,517525v-3810,-3810,-7620,1270,-5080,-6350l534035,511175v5080,-2540,8890,-5080,12700,-8890c549275,501015,550545,498475,553085,497205v1270,-1270,1270,-3810,,-5080c551815,490855,549275,490855,548005,490855v-2540,1270,-5080,3810,-6350,5080c537845,498475,535305,501015,531495,503555v-6350,-2540,6350,-10160,13970,-12700l546735,488315r2540,c548005,483235,553085,481965,559435,479425v,1270,1270,1270,1270,2540l561975,479425r1270,-2540c572135,457835,606425,456565,628015,443865v13970,-7620,20320,-22860,38100,-19050l668655,422275r,3810c695325,410845,715645,408305,739775,387985r-3810,l735965,384175v-13970,5080,-16510,5080,-6350,-2540l729615,377825r2540,-2540c715645,375285,700405,391795,682625,387985v,-7620,15240,-7620,8890,-19050l688975,366395r,-3810c682625,366395,673735,374015,668655,372745r1270,2540l667385,376555v-2540,3810,-5080,5080,-8890,3810c657225,376555,663575,376555,667385,375285r-2540,-2540l668655,372745v7620,-2540,12700,-10160,24130,-8890l696595,361315r3810,2540c708025,366395,710565,353695,715645,366395v8890,-1270,,-8890,2540,-11430c723265,353695,723265,362585,727075,362585v2540,-2540,6350,-6350,2540,-11430l727075,349885r,-2540c725805,347345,725805,347345,724535,348615v-2540,-5080,-13970,-8890,-10160,-11430c723265,342265,721995,337185,729615,329565v16510,6350,26670,-6350,40640,-13970c780415,315595,800735,314325,799465,300355r-5080,-1270l794385,294005v-1270,,-3810,1270,-5080,1270c785495,290195,771525,288925,775335,281305v8890,-3810,1270,1270,5080,6350c785495,283845,791845,281305,795655,277495v-1270,-5080,-11430,-7620,-1270,-10160c791845,257175,779145,267335,777875,254635v-7620,2540,-3810,11430,-12700,7620c762635,258445,774065,248285,763905,252095v-5080,2540,-16510,12700,-24130,8890c739775,258445,746125,249555,737235,248285v-3810,3810,-16510,13970,-22860,10160c713105,252095,729615,253365,725805,247015r-3810,l724535,244475v-1270,-7620,-8890,,-11430,-6350l711835,240665r-2540,2540c705485,245745,702945,241935,699135,244475v,-2540,1270,-3810,3810,-3810l700405,238125r2540,-2540c700405,230505,709295,230505,706755,226695v2540,,3810,1270,3810,3810l713105,227965r,3810c718185,227965,729615,225425,732155,219075r,-2540l732155,213995v-5080,1270,-6350,-5080,-11430,-1270c723265,206375,732155,202565,742315,200025r1270,-2540l746125,197485v3810,-5080,2540,-11430,10160,-13970c758825,186055,761365,187325,763905,188595v-3810,-5080,,-17780,12700,-15240l775335,170815r2540,-1270c779145,165735,791845,160655,788035,168275r-12700,2540c776605,172085,777875,173355,779145,174625v5080,,7620,-5080,11430,-7620l791845,169545v17780,-12700,43180,-8890,50800,-33020l837565,135255r2540,-3810c833755,127635,828675,139065,818515,139065r2540,2540l817245,141605v-3810,1270,-7620,3810,-8890,-2540l804545,139065r2540,-2540c805815,130175,796925,137795,794385,132715r-5080,-1270l788035,126365v-15240,10160,-26670,22860,-44450,31750xm290195,240665v-8890,,,-7620,5080,-7620c295275,236855,287655,236855,290195,240665xm259715,339725r,c253365,342265,247015,344805,241935,347345v-5080,2540,-10160,5080,-16510,7620l225425,354965v1270,-7620,39370,-24130,55880,-35560c285115,330835,259715,329565,259715,339725xm300355,314325v-3810,-5080,2540,-7620,6350,-10160c310515,310515,304165,311785,300355,314325xm315595,306705v-7620,,,-8890,3810,-8890c327025,304165,313055,301625,315595,306705xm340995,374015v,-2540,1270,-2540,,-5080c342265,368935,343535,367665,346075,367665v2540,3810,-2540,5080,-5080,6350xm370205,274955r-2540,2540l363855,277495v,2540,-1270,3810,-3810,3810c358775,280035,358775,278765,357505,276225v1270,,3810,-1270,5080,-1270l365125,272415r3810,c368935,268605,372745,266065,379095,263525v,5080,-3810,7620,-8890,11430xm407035,282575v-6350,11430,-11430,-3810,,l407035,282575xm427355,277495v-6350,-12700,31750,-26670,43180,-31750c466725,259715,433705,267335,427355,277495xm532765,147955v-2540,,-5080,-2540,-7620,-1270l526415,149225r-2540,1270c517525,153035,521335,155575,514985,154305v-1270,-3810,1270,-6350,7620,-7620l522605,145415v6350,,10160,-2540,13970,-5080c537845,139065,539115,139065,540385,137795v1270,3810,7620,1270,8890,3810c548005,144145,545465,145415,541655,146685v-3810,-1270,-6350,,-8890,1270xm611505,280035v,,-1270,-2540,-1270,-2540c625475,267335,602615,294005,611505,280035xm534035,401955v-1270,-1270,-1270,-2540,-2540,-5080c532765,396875,534035,395605,536575,395605v1270,1270,1270,2540,2540,5080c536575,400685,535305,401955,534035,401955xm480695,535305r,l480695,535305r,xm516255,460375v2540,-11430,20320,-11430,27940,-22860c539115,450215,530225,455295,516255,460375xm578485,399415v-7620,-3810,-10160,6350,-15240,2540c563245,395605,572135,389255,578485,391795v2540,3810,,5080,,7620xm578485,374015r-2540,2540l573405,374015v-8890,2540,,2540,1270,7620c570865,382905,567055,384175,563245,385445r-1270,2540c561975,387985,559435,387985,549275,396875v,-5080,2540,-11430,10160,-8890l559435,384175r3810,c567055,380365,569595,375285,574675,372745r2540,-2540l581025,370205v,-2540,1270,-5080,5080,-7620c584835,366395,582295,370205,578485,374015xm598805,386715v-5080,,1270,-2540,,-5080c598805,374015,605155,386715,598805,386715xm593725,362585v,-2540,3810,-2540,2540,-6350c606425,357505,605155,361315,616585,353695v,8890,-17780,13970,-22860,8890xm620395,368935v1270,,2540,-1270,5080,-1270c626745,368935,626745,370205,628015,372745v-1270,,-3810,1270,-5080,1270c621665,371475,621665,370205,620395,368935xm626745,400685v-6350,-6350,6350,-6350,10160,-8890c635635,396875,631825,399415,626745,400685xm685165,244475v1270,10160,-10160,3810,-17780,8890c667385,247015,681355,247015,685165,244475xm678815,301625v,-5080,10160,-11430,12700,-1270c687705,299085,683895,299085,678815,301625xm701675,329565v1270,2540,-2540,2540,-3810,3810c697865,335915,700405,334645,701675,334645v1270,8890,-6350,-1270,-7620,c692785,332105,697865,330835,701675,329565xe" filled="f" stroked="f">
                  <v:stroke joinstyle="miter"/>
                  <v:path arrowok="t" o:connecttype="custom" o:connectlocs="743585,158115;742315,160655;739775,160655;691515,188595;710565,168275;708025,165735;708025,161925;696595,160655;635635,184785;634365,174625;640715,164465;667385,156845;655955,150495;662305,140335;667385,146685;692785,142875;701675,137795;710565,132715;710565,114935;725805,112395;728345,114935;728345,118745;753745,102235;803275,79375;804545,76835;805815,74295;826135,64135;823595,61595;826135,59055;805815,56515;856615,28575;845185,9525;822325,26035;808355,18415;810895,17145;808355,15875;808355,13335;788035,18415;774065,36195;781685,33655;784225,31115;786765,33655;804545,29845;812165,34925;793115,47625;793115,51435;789305,51435;780415,55245;777875,50165;780415,48895;777875,43815;775335,38735;761365,43815;755015,29845;746125,46355;713105,52705;710565,55245;708025,52705;697865,66675;704215,74295;696595,76835;696595,80645;696595,84455;706755,88265;709295,85725;711835,88265;716915,86995;716915,83185;720725,83185;718185,76835;732155,76835;738505,66675;723265,88265;723265,92075;719455,92075;710565,97155;709295,94615;708025,95885;706755,97155;631825,139065;622935,126365;561975,142875;531495,154305;537845,151765;545465,140335;548005,139065;551815,141605;561975,127635;556895,126365;555625,121285;539115,127635;536575,130175;534035,127635;530225,131445;531495,131445;525145,133985;516255,137795;509905,130175;474345,155575;485775,155575;485775,160655;493395,158115;507365,165735;498475,182245;471805,170815;469265,168275;469265,164465;452755,156845;448945,156845;448945,153035;442595,153035;442595,128905;440055,127635;440055,125095;404495,142875;377825,126365;374015,126365;374015,122555;356235,136525;360045,136525;357505,139065;358775,149225;377825,142875;357505,153035;349885,165735;264795,213995;257175,216535;259715,219075;255905,219075;207645,249555;205105,244475;202565,248285;208915,253365;205105,253365;203835,255905;183515,266065;187325,274955;177165,280035;189865,272415;192405,274955;257175,247015;257175,252095;260985,243205;282575,243205;203835,286385;187325,310515;187325,310515;188595,311785;186055,313055;230505,295275;271145,276225;272415,278765;273685,276225;276225,273685;285115,268605;282575,274955;282575,278765;285115,281305;294005,277495;296545,274955;313055,264795;300355,274955;299085,278765;294005,278765;285115,282575;283845,285115;282575,287655;207645,334645;210185,339725;125095,382905;9525,457835;12065,460375;12065,464185;113665,409575;117475,413385;178435,379095;212725,363855;210185,365125;211455,366395;210185,367665;210185,372745;212725,375285;212725,379095;225425,358775;225425,358775;241935,351155;258445,339725;259715,340995;259715,343535;262255,342265;272415,353695;278765,343535;283845,349885;288925,337185;296545,347345;291465,360045;263525,370205;266065,372745;263525,375285;248285,393065;236855,400685;220345,410845;220345,413385;220345,414655;224155,414655;240665,404495;250825,394335;253365,394335;253365,398145;318135,370205;318135,366395;321945,366395;319405,360045;333375,360045;323215,368935;325755,371475;323215,374015;328295,385445;314325,403225;422275,362585;427355,363855;427355,368935;455295,358775;455295,354965;459105,354965;461645,353695;459105,352425;459105,349885;471805,339725;466725,347345;469265,349885;466725,352425;467995,354965;460375,360045;471805,352425;474345,354965;490855,348615;493395,346075;495935,343535;534035,319405;525145,332105;513715,337185;494665,347345;492125,352425;498475,354965;518795,344805;530225,338455;577215,304165;596265,310515;644525,288925;622935,306705;628015,307975;629285,313055;655955,304165;658495,309245;661035,306705;663575,309245;663575,314325;666115,316865;663575,319405;666115,324485;661035,325755;657225,325755;657225,321945;592455,347345;631825,313055;626745,311785;625475,306705;573405,333375;575945,335915;573405,338455;560705,358775;462915,409575;434975,432435;404495,451485;394335,452755;380365,470535;325755,499745;315595,506095;314325,509905;314325,509905;319405,511175;329565,504825;384175,475615;384175,476885;447675,446405;427355,464185;432435,465455;433705,470535;481965,450215;484505,447675;488315,447675;523875,429895;521335,427355;525145,427355;537845,412115;553085,409575;526415,429895;528955,432435;525145,432435;501015,446405;503555,450215;501015,454025;504825,457835;506095,467995;484505,480695;455295,495935;446405,507365;436245,508635;431165,516255;368935,554355;353695,556895;354965,567055;354965,567055;302895,594995;240665,630555;240665,630555;239395,633095;240665,634365;247015,633095;307975,601345;360045,573405;360045,572135;415925,542925;417195,540385;418465,537845;424815,532765;419735,540385;419735,544195;419735,548005;421005,550545;424815,550545;424815,554355;452755,536575;462915,540385;479425,526415;481965,520065;488315,520065;478155,534035;478155,534035;457835,544195;456565,541655;454025,542925;454025,546735;455295,549275;483235,539115;483235,540385;503555,530225;501015,541655;539115,522605;536575,520065;539115,517525;534035,511175;534035,511175;546735,502285;553085,497205;553085,492125;548005,490855;541655,495935;531495,503555;545465,490855;546735,488315;549275,488315;559435,479425;560705,481965;561975,479425;563245,476885;628015,443865;666115,424815;668655,422275;668655,426085;739775,387985;735965,387985;735965,384175;729615,381635;729615,377825;732155,375285;682625,387985;691515,368935;688975,366395;688975,362585;668655,372745;669925,375285;667385,376555;658495,380365;667385,375285;664845,372745;668655,372745;692785,363855;696595,361315;700405,363855;715645,366395;718185,354965;727075,362585;729615,351155;727075,349885;727075,347345;724535,348615;714375,337185;729615,329565;770255,315595;799465,300355;794385,299085;794385,294005;789305,295275;775335,281305;780415,287655;795655,277495;794385,267335;777875,254635;765175,262255;763905,252095;739775,260985;737235,248285;714375,258445;725805,247015;721995,247015;724535,244475;713105,238125;711835,240665;709295,243205;699135,244475;702945,240665;700405,238125;702945,235585;706755,226695;710565,230505;713105,227965;713105,231775;732155,219075;732155,216535;732155,213995;720725,212725;742315,200025;743585,197485;746125,197485;756285,183515;763905,188595;776605,173355;775335,170815;777875,169545;788035,168275;775335,170815;779145,174625;790575,167005;791845,169545;842645,136525;837565,135255;840105,131445;818515,139065;821055,141605;817245,141605;808355,139065;804545,139065;807085,136525;794385,132715;789305,131445;788035,126365;743585,158115;290195,240665;295275,233045;290195,240665;259715,339725;259715,339725;241935,347345;225425,354965;225425,354965;281305,319405;259715,339725;300355,314325;306705,304165;300355,314325;315595,306705;319405,297815;315595,306705;340995,374015;340995,368935;346075,367665;340995,374015;370205,274955;367665,277495;363855,277495;360045,281305;357505,276225;362585,274955;365125,272415;368935,272415;379095,263525;370205,274955;407035,282575;407035,282575;407035,282575;427355,277495;470535,245745;427355,277495;532765,147955;525145,146685;526415,149225;523875,150495;514985,154305;522605,146685;522605,145415;536575,140335;540385,137795;549275,141605;541655,146685;532765,147955;611505,280035;610235,277495;611505,280035;534035,401955;531495,396875;536575,395605;539115,400685;534035,401955;480695,535305;480695,535305;480695,535305;480695,535305;516255,460375;544195,437515;516255,460375;578485,399415;563245,401955;578485,391795;578485,399415;578485,374015;575945,376555;573405,374015;574675,381635;563245,385445;561975,387985;549275,396875;559435,387985;559435,384175;563245,384175;574675,372745;577215,370205;581025,370205;586105,362585;578485,374015;598805,386715;598805,381635;598805,386715;593725,362585;596265,356235;616585,353695;593725,362585;620395,368935;625475,367665;628015,372745;622935,374015;620395,368935;626745,400685;636905,391795;626745,400685;685165,244475;667385,253365;685165,244475;678815,301625;691515,300355;678815,301625;701675,329565;697865,333375;701675,334645;694055,334645;701675,32956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943" o:spid="_x0000_s1873" style="position:absolute;left:71659;top:19418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" path="m15875,15875v1270,,2540,,3810,l9525,9525v2540,1270,3810,3810,6350,6350xe" filled="f" stroked="f">
                  <v:stroke joinstyle="miter"/>
                  <v:path arrowok="t" o:connecttype="custom" o:connectlocs="15875,15875;19685,15875;9525,9525;15875,15875" o:connectangles="0,0,0,0"/>
                </v:shape>
                <v:shape id="Freeform: Shape 10944" o:spid="_x0000_s1874" style="position:absolute;left:72282;top:18516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" path="m17145,9525l9525,14605v2539,-1270,5080,-2540,7620,-5080xe" filled="f" stroked="f">
                  <v:stroke joinstyle="miter"/>
                  <v:path arrowok="t" o:connecttype="custom" o:connectlocs="17145,9525;9525,14605;17145,9525" o:connectangles="0,0,0"/>
                </v:shape>
                <v:shape id="Freeform: Shape 10945" o:spid="_x0000_s1875" style="position:absolute;left:76180;top:16649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" path="m9525,9525r1270,1270l12065,12065,9525,9525xe" filled="f" stroked="f">
                  <v:stroke joinstyle="miter"/>
                  <v:path arrowok="t" o:connecttype="custom" o:connectlocs="9525,9525;10795,10795;12065,12065" o:connectangles="0,0,0"/>
                </v:shape>
                <v:shape id="Freeform: Shape 10946" o:spid="_x0000_s1876" style="position:absolute;left:72459;top:18197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" path="m20955,9727c15875,8457,13335,13537,9525,14807l20955,9727xe" filled="f" stroked="f">
                  <v:stroke joinstyle="miter"/>
                  <v:path arrowok="t" o:connecttype="custom" o:connectlocs="20955,9727;9525,14807;20955,9727" o:connectangles="0,0,0"/>
                </v:shape>
                <v:shape id="Freeform: Shape 10947" o:spid="_x0000_s1877" style="position:absolute;left:77489;top:16672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" path="m9525,14857l20955,9777c15875,8507,12064,12317,9525,14857xe" filled="f" stroked="f">
                  <v:stroke joinstyle="miter"/>
                  <v:path arrowok="t" o:connecttype="custom" o:connectlocs="9525,14857;20955,9777;9525,14857" o:connectangles="0,0,0"/>
                </v:shape>
                <v:shape id="Freeform: Shape 10948" o:spid="_x0000_s1878" style="position:absolute;left:77433;top:16140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" path="m17574,9625v-15240,-1270,-5080,10160,,l17574,9625xe" filled="f" stroked="f">
                  <v:stroke joinstyle="miter"/>
                  <v:path arrowok="t" o:connecttype="custom" o:connectlocs="17574,9625;17574,9625;17574,9625" o:connectangles="0,0,0"/>
                </v:shape>
                <v:shape id="Freeform: Shape 10949" o:spid="_x0000_s1879" style="position:absolute;left:76561;top:16979;width:381;height:254;visibility:visible;mso-wrap-style:square;v-text-anchor:middle" coordsize="381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" path="m12065,22225c18415,17145,26036,13335,32386,9525l9525,22225v1270,,2540,,2540,xe" filled="f" stroked="f">
                  <v:stroke joinstyle="miter"/>
                  <v:path arrowok="t" o:connecttype="custom" o:connectlocs="12065,22225;32386,9525;9525,22225;12065,22225" o:connectangles="0,0,0,0"/>
                </v:shape>
                <v:shape id="Freeform: Shape 10950" o:spid="_x0000_s1880" style="position:absolute;left:76739;top:16687;width:762;height:508;visibility:visible;mso-wrap-style:square;v-text-anchor:middle" coordsize="762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" path="m73025,22225c66675,17145,59055,18415,53975,10795v-2540,8890,-15240,2540,-24130,8890c28575,12065,23495,14605,22225,9525,12065,12065,14605,19685,9525,24765v3810,-1270,6350,,8890,2540c17145,27305,14605,28575,13335,28575r2540,2540l12065,31115v1270,3810,-2540,5080,-1270,8890l14605,40005r,3810c19685,46355,23495,52705,31115,51435,26035,45085,37465,31115,43815,41275,50165,29845,61595,37465,64135,31115v-2540,,-3810,-2540,-5080,-6350c62865,26035,67945,24765,73025,22225xe" filled="f" stroked="f">
                  <v:stroke joinstyle="miter"/>
                  <v:path arrowok="t" o:connecttype="custom" o:connectlocs="73025,22225;53975,10795;29845,19685;22225,9525;9525,24765;18415,27305;13335,28575;15875,31115;12065,31115;10795,40005;14605,40005;14605,43815;31115,51435;43815,41275;64135,31115;59055,24765;73025,22225" o:connectangles="0,0,0,0,0,0,0,0,0,0,0,0,0,0,0,0,0"/>
                </v:shape>
                <v:shape id="Freeform: Shape 10951" o:spid="_x0000_s1881" style="position:absolute;left:76405;top:16425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" path="m9890,17941v3809,2540,16509,-1270,12700,-7620c18779,7781,7349,11591,9890,17941xe" filled="f" stroked="f">
                  <v:stroke joinstyle="miter"/>
                  <v:path arrowok="t" o:connecttype="custom" o:connectlocs="9890,17941;22590,10321;9890,17941" o:connectangles="0,0,0"/>
                </v:shape>
                <v:shape id="Freeform: Shape 10952" o:spid="_x0000_s1882" style="position:absolute;left:70211;top:11912;width:12065;height:6985;visibility:visible;mso-wrap-style:square;v-text-anchor:middle" coordsize="1206500,698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" path="m1165225,70485v6350,-1270,7621,6350,15240,2540c1189355,67945,1198246,62865,1208405,59055r,-49530c1177925,23495,1146175,37465,1119505,46355v,5080,-1269,8890,-8890,11430c1106805,40005,1053465,53975,1050925,70485v6350,-2540,11430,-2540,16511,c1064896,81915,1049655,85725,1039495,80645r,1270c1039495,81915,1039495,80645,1038225,80645v-10160,,-19050,-2540,-29210,-3810c992505,74295,975995,70485,956945,75565r2541,3810l955675,76835v-1270,1270,-2539,3810,-1270,5080c954405,81915,954405,83185,955675,83185v2540,1270,3811,1270,6350,c977265,80645,992505,83185,1007745,85725v7620,1270,15241,2540,24130,2540c1020445,114935,973455,89535,955675,107315v-7620,-2540,-15239,-3810,-24130,-5080c927736,107315,936625,107315,932815,109855v-16510,7620,-27940,34290,-54610,38100c882015,153035,875665,154305,874395,156845v-6350,3810,-6350,-2540,-11430,-1270c843915,168275,815975,180975,791845,193675v-12700,6350,-25400,12700,-38100,13970c752475,210185,756286,216535,749936,216535v-6350,-5080,-7621,-1270,-8891,5080l741045,225425v,,,3810,20320,6350c746125,229235,744855,236855,737236,245745v-1271,-1270,-2541,-3810,3809,-16510l735965,227965r-1270,-5080c711836,225425,688975,239395,672465,253365v,,,,,c659765,259715,648336,266065,636905,272415v-15240,8890,-29210,16510,-45719,24130c588645,296545,587375,294005,586105,294005v,5080,-6350,6350,-10160,10160c575945,304165,574675,304165,574675,304165v-10160,6350,-21589,12700,-31750,17780c530225,328295,516255,334645,504825,343535v-10160,-1270,-16510,2540,-20320,10160l488315,353695r,3810c494665,362585,506095,357505,509905,351155v,,,,,c521336,342265,534036,335915,546736,329565v11429,-5080,21589,-11430,33019,-17780c583565,311785,592455,307975,594995,304165v,,,,,c611505,296545,626745,288925,641986,280035v11429,-6350,21589,-12700,34289,-17780c692786,260985,713105,244475,721995,243205v3810,13970,-13970,22860,-25400,16510c672465,292735,596265,314325,563245,348615v-39370,10160,-44450,24130,-76200,38100c476886,405765,437515,410845,429895,429895v-19050,7620,-26670,15240,-43180,20320c382905,465455,361315,469265,348615,474345v,,-1270,5080,-2540,6350c334645,485775,332105,492125,321945,489585v-3809,5080,5080,5080,,7620c304165,488315,288925,525145,276225,518795v,,,-1270,-1270,-2540c276225,514985,278765,513715,281305,512445r2540,-6350c282575,502285,281305,499745,281305,495935r,-2540c281305,492125,280036,492125,278765,493395v-1270,,-1270,2540,-1270,3810c278765,501015,278765,503555,280036,506095r1269,1270l274955,511175v-1269,1270,-3810,2540,-3810,6350l269875,517525r,-3810c264795,517525,260986,521335,252095,522605v-2540,2540,3810,8890,-1270,10160c243205,530225,234315,532765,229236,540385v13969,-2540,-5081,3810,-3811,8890c225425,549275,234315,548005,231775,551815v-25400,10160,-35560,35560,-66039,41910c161925,610235,141605,608965,127636,617855v-1271,-3810,2539,-5080,1269,-8890c123825,611505,120015,607695,113665,611505r-1270,2540l109855,614045v,2540,-1269,3810,-3810,3810l108586,620395r-2541,2540c107315,638175,89536,636905,79375,648335r-1270,1270c78105,648335,78105,648335,78105,647065v-2540,-1270,-5080,-3810,-8890,-3810c64136,643255,60325,645795,56515,648335r-3810,6350l51436,652145v-1271,1270,-2541,2540,-1271,3810c51436,657225,52705,658495,55245,657225r6350,-2540c64136,653415,67945,652145,73025,653415v,1270,,1270,,2540c69215,658495,65405,661035,60325,663575v-7620,3810,-15239,6350,-21589,12700c26036,677545,15875,685165,9525,694055r2540,2540l12065,700405v12700,3810,19050,-5080,26671,-8890l40005,691515r2540,c41275,688975,43815,686435,43815,683895v5080,-5080,11430,-7620,19050,-11430c69215,669925,74295,667385,79375,663575r,1270c84455,663575,88265,661035,93345,659765r2541,-2540l98425,659765v3811,-8890,13970,-5080,13970,-12700c122555,643255,114936,658495,123825,653415v,2540,-1270,3810,-3810,3810l122555,659765r,3810c128905,667385,136525,657225,140336,654685r-2541,-2540l137795,648335v,-6350,11430,-11430,17780,-8890c156845,641985,154305,643255,155575,644525v5080,-1270,8890,-3810,13970,-5080c172086,643255,164465,644525,168275,649605r3811,l172086,653415v11429,-5080,8889,-5080,17779,-3810c191136,641985,200025,636905,206375,630555r-5080,-1270l201295,624205v-6350,2540,-12700,5080,-19050,6350c186055,622935,175895,624205,173355,617855v11431,-5080,21590,-17780,33020,-16510l206375,601345v-1270,5080,-5080,11430,-13970,16510c201295,616585,206375,610235,210186,602615r,1270c220345,607695,205105,615315,206375,620395r5080,1270l212725,626745v20320,-10160,22861,-15240,44450,-24130c254636,593725,263525,589915,268605,584835v1270,5080,5081,3810,6350,7620c287655,586105,294005,587375,301625,578485v-10160,-3810,16511,-8890,11430,-17780l311786,558165r2539,-1270c313055,554355,311786,554355,310515,553085v8890,-6350,11430,-7620,19050,-12700l329565,540385v5080,-1270,8890,-3810,11430,-7620c342265,530225,344805,528955,347345,527685r,c370205,509905,405765,497205,422275,474345v21590,-7620,30480,-20320,53340,-26670c479425,442595,475615,442595,476886,438785v48259,-26670,90169,-49530,134619,-81280c616586,356235,617855,362585,622936,358775v1269,-8890,12700,-7620,19050,-12700c652145,339725,662305,330835,673736,324485v2539,-1270,5079,1270,7619,c699136,315595,713105,292735,729615,304165v-11429,1270,-20320,7620,-22860,16510l710565,320675r,3810c790575,286385,866775,259715,925195,222885v12700,7620,30480,-22860,43180,-2540c948055,233045,907415,239395,887095,254635v1270,-1270,2541,-1270,3810,-2540c880745,253365,871855,258445,864236,263525v-7621,3810,-13971,8890,-21591,10160c841375,273685,840105,274955,840105,277495v,,,,,c840105,278765,842645,280035,843915,278765v8890,-2540,16510,-6350,22860,-11430c873125,263525,879475,259715,885825,253365r3811,l889636,257175v10159,-2540,16509,5080,26669,3810c911225,268605,901065,269875,892175,274955v-27939,15240,-54610,39370,-86360,53340c771525,344805,747395,354965,727075,374015v-7620,,-7620,6350,-20320,5080c678815,398145,643255,413385,611505,431165v3810,8890,-10160,8890,-6350,17780l610236,450215r,5080c626745,451485,628015,441325,643255,438785v2540,5080,-1269,8890,,12700c647065,438785,663575,441325,669925,431165r-3810,l668655,428625v-7619,-3810,2540,-6350,,-12700c671195,414655,672465,419735,675005,418465v,1270,1270,1270,1270,2540l680086,423545r3809,-2540c682625,418465,686436,417195,690245,415925v,1270,1270,2540,1270,3810l680086,423545v1269,,1269,1270,2539,1270c687705,426085,694055,422275,695325,418465r2540,2540c701675,418465,713105,418465,710565,413385r-3810,l706755,409575v-6350,-7620,10160,-6350,13970,-10160c720725,400685,721995,400685,721995,401955r3810,l725805,405765v19050,-8890,41910,-16510,49531,-30480c795655,377825,798195,356235,817245,357505v2541,-10160,10160,-17780,22860,-24130c846455,332105,847725,339725,855345,335915v6350,-6350,17780,-10160,20320,-17780c915036,307975,945515,282575,984886,266065v20319,-8890,46989,-21590,68579,-24130c1058546,240665,1068705,240665,1073786,245745v-26671,7620,-59691,13970,-57150,33020l1019175,282575r-2539,3810c1017905,290195,1019175,290195,1022986,288925v19050,-3810,40639,-15240,54610,-6350l1081405,280035r3810,2540c1102996,277495,1129665,274955,1134746,259715r-3810,l1133475,257175v-2539,-17780,-36829,-7620,-39370,-22860c1109346,234315,1123315,230505,1141096,230505v,-6350,11429,-13970,13969,-22860c1152525,198755,1141096,203835,1144905,196215v7620,2540,22860,3810,24131,-6350c1162686,183515,1155065,180975,1151255,173355r-2540,2540l1148715,172085v-6350,1270,-3810,6350,-10160,6350c1141096,174625,1139825,165735,1148715,169545r3810,-2540l1155065,170815v5081,1270,6350,,6350,-5080l1157605,165735r,-3810c1151255,163195,1160146,154305,1165225,154305v1271,1270,1271,2540,2540,5080l1166496,160655r-1271,1270c1166496,161925,1166496,161925,1167765,160655v11431,10160,20321,1270,31750,-7620l1199515,120015v-2540,2540,-6350,5080,-8890,6350c1175386,133985,1152525,137795,1139825,149225v-5079,-2540,-21589,-3810,-20320,-8890c1125855,140335,1130936,141605,1138555,139065v2541,-5080,10160,-8890,8891,-16510c1133475,116205,1114425,120015,1105536,103505v5079,-7620,8889,-5080,16510,-11430c1119505,84455,1110615,85725,1113155,79375v30481,1270,36831,-2540,52070,-8890xm343536,527685v-2541,1270,-5081,2540,-6350,5080c334645,535305,332105,537845,328295,537845v-1270,-1270,-2540,-1270,-5080,c324486,530225,337186,526415,346075,521335v1270,3810,-3810,3810,-2539,6350l343536,527685xe" filled="f" stroked="f">
                  <v:stroke joinstyle="miter"/>
                  <v:path arrowok="t" o:connecttype="custom" o:connectlocs="1165225,70485;1180465,73025;1208405,59055;1208405,9525;1119505,46355;1110615,57785;1050925,70485;1067436,70485;1039495,80645;1039495,81915;1038225,80645;1009015,76835;956945,75565;959486,79375;955675,76835;954405,81915;955675,83185;962025,83185;1007745,85725;1031875,88265;955675,107315;931545,102235;932815,109855;878205,147955;874395,156845;862965,155575;791845,193675;753745,207645;749936,216535;741045,221615;741045,225425;761365,231775;737236,245745;741045,229235;735965,227965;734695,222885;672465,253365;672465,253365;636905,272415;591186,296545;586105,294005;575945,304165;574675,304165;542925,321945;504825,343535;484505,353695;488315,353695;488315,357505;509905,351155;509905,351155;546736,329565;579755,311785;594995,304165;594995,304165;641986,280035;676275,262255;721995,243205;696595,259715;563245,348615;487045,386715;429895,429895;386715,450215;348615,474345;346075,480695;321945,489585;321945,497205;276225,518795;274955,516255;281305,512445;283845,506095;281305,495935;281305,493395;278765,493395;277495,497205;280036,506095;281305,507365;274955,511175;271145,517525;269875,517525;269875,513715;252095,522605;250825,532765;229236,540385;225425,549275;231775,551815;165736,593725;127636,617855;128905,608965;113665,611505;112395,614045;109855,614045;106045,617855;108586,620395;106045,622935;79375,648335;78105,649605;78105,647065;69215,643255;56515,648335;52705,654685;51436,652145;50165,655955;55245,657225;61595,654685;73025,653415;73025,655955;60325,663575;38736,676275;9525,694055;12065,696595;12065,700405;38736,691515;40005,691515;42545,691515;43815,683895;62865,672465;79375,663575;79375,664845;93345,659765;95886,657225;98425,659765;112395,647065;123825,653415;120015,657225;122555,659765;122555,663575;140336,654685;137795,652145;137795,648335;155575,639445;155575,644525;169545,639445;168275,649605;172086,649605;172086,653415;189865,649605;206375,630555;201295,629285;201295,624205;182245,630555;173355,617855;206375,601345;206375,601345;192405,617855;210186,602615;210186,603885;206375,620395;211455,621665;212725,626745;257175,602615;268605,584835;274955,592455;301625,578485;313055,560705;311786,558165;314325,556895;310515,553085;329565,540385;329565,540385;340995,532765;347345,527685;347345,527685;422275,474345;475615,447675;476886,438785;611505,357505;622936,358775;641986,346075;673736,324485;681355,324485;729615,304165;706755,320675;710565,320675;710565,324485;925195,222885;968375,220345;887095,254635;890905,252095;864236,263525;842645,273685;840105,277495;840105,277495;843915,278765;866775,267335;885825,253365;889636,253365;889636,257175;916305,260985;892175,274955;805815,328295;727075,374015;706755,379095;611505,431165;605155,448945;610236,450215;610236,455295;643255,438785;643255,451485;669925,431165;666115,431165;668655,428625;668655,415925;675005,418465;676275,421005;680086,423545;683895,421005;690245,415925;691515,419735;680086,423545;682625,424815;695325,418465;697865,421005;710565,413385;706755,413385;706755,409575;720725,399415;721995,401955;725805,401955;725805,405765;775336,375285;817245,357505;840105,333375;855345,335915;875665,318135;984886,266065;1053465,241935;1073786,245745;1016636,278765;1019175,282575;1016636,286385;1022986,288925;1077596,282575;1081405,280035;1085215,282575;1134746,259715;1130936,259715;1133475,257175;1094105,234315;1141096,230505;1155065,207645;1144905,196215;1169036,189865;1151255,173355;1148715,175895;1148715,172085;1138555,178435;1148715,169545;1152525,167005;1155065,170815;1161415,165735;1157605,165735;1157605,161925;1165225,154305;1167765,159385;1166496,160655;1165225,161925;1167765,160655;1199515,153035;1199515,120015;1190625,126365;1139825,149225;1119505,140335;1138555,139065;1147446,122555;1105536,103505;1122046,92075;1113155,79375;1165225,70485;343536,527685;337186,532765;328295,537845;323215,537845;346075,521335;343536,527685;343536,52768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953" o:spid="_x0000_s1883" style="position:absolute;left:70948;top:17449;width:127;height:254;visibility:visible;mso-wrap-style:square;v-text-anchor:middle" coordsize="127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" path="m9525,15875v1270,-2540,2539,-3810,2539,-6350l9525,15875xe" filled="f" stroked="f">
                  <v:stroke joinstyle="miter"/>
                  <v:path arrowok="t" o:connecttype="custom" o:connectlocs="9525,15875;12064,9525;9525,15875" o:connectangles="0,0,0"/>
                </v:shape>
                <v:shape id="Freeform: Shape 10954" o:spid="_x0000_s1884" style="position:absolute;left:70707;top:17208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" path="m23495,9525l9525,15875c14605,13335,19685,13335,23495,9525xe" filled="f" stroked="f">
                  <v:stroke joinstyle="miter"/>
                  <v:path arrowok="t" o:connecttype="custom" o:connectlocs="23495,9525;9525,15875;23495,9525" o:connectangles="0,0,0"/>
                </v:shape>
                <v:shape id="Freeform: Shape 10955" o:spid="_x0000_s1885" style="position:absolute;left:70910;top:17513;width:127;height:254;visibility:visible;mso-wrap-style:square;v-text-anchor:middle" coordsize="127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" path="m9525,17145l12065,9525v,2540,-2540,3810,-2540,7620xe" filled="f" stroked="f">
                  <v:stroke joinstyle="miter"/>
                  <v:path arrowok="t" o:connecttype="custom" o:connectlocs="9525,17145;12065,9525;9525,17145" o:connectangles="0,0,0"/>
                </v:shape>
                <v:shape id="Freeform: Shape 10956" o:spid="_x0000_s1886" style="position:absolute;left:69957;top:17894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" path="m9525,14605r15240,1270c22225,13335,20955,10795,19686,9525v-3811,,-6350,3810,-10161,5080xe" filled="f" stroked="f">
                  <v:stroke joinstyle="miter"/>
                  <v:path arrowok="t" o:connecttype="custom" o:connectlocs="9525,14605;24765,15875;19686,9525;9525,14605" o:connectangles="0,0,0,0"/>
                </v:shape>
                <v:shape id="Freeform: Shape 10957" o:spid="_x0000_s1887" style="position:absolute;left:65449;top:18478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" path="m9525,18415l22225,9525c17145,12065,10795,12065,9525,18415xe" filled="f" stroked="f">
                  <v:stroke joinstyle="miter"/>
                  <v:path arrowok="t" o:connecttype="custom" o:connectlocs="9525,18415;22225,9525;9525,18415" o:connectangles="0,0,0"/>
                </v:shape>
                <v:shape id="Freeform: Shape 10958" o:spid="_x0000_s1888" style="position:absolute;left:71215;top:15786;width:127;height:254;visibility:visible;mso-wrap-style:square;v-text-anchor:middle" coordsize="127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" path="m13335,18415v,-2540,-1270,-6350,-2540,-8890l9525,23495v1270,-1270,2540,-3810,3810,-5080xe" filled="f" stroked="f">
                  <v:stroke joinstyle="miter"/>
                  <v:path arrowok="t" o:connecttype="custom" o:connectlocs="13335,18415;10795,9525;9525,23495;13335,18415" o:connectangles="0,0,0,0"/>
                </v:shape>
                <v:shape id="Freeform: Shape 10959" o:spid="_x0000_s1889" style="position:absolute;left:72053;top:15811;width:762;height:508;visibility:visible;mso-wrap-style:square;v-text-anchor:middle" coordsize="762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" path="m67945,31115l65405,28575r2540,-2540c66675,23495,69215,22225,67945,20955r-3809,l64136,17145v-1271,,-1271,,-2541,1270c60325,15875,59055,12065,57786,9525,37465,10795,37465,31115,9525,42545v2540,,3811,1270,3811,3810l18415,47625r1271,5080c38736,46355,47625,34925,67945,31115xe" filled="f" stroked="f">
                  <v:stroke joinstyle="miter"/>
                  <v:path arrowok="t" o:connecttype="custom" o:connectlocs="67945,31115;65405,28575;67945,26035;67945,20955;64136,20955;64136,17145;61595,18415;57786,9525;9525,42545;13336,46355;18415,47625;19686,52705;67945,31115" o:connectangles="0,0,0,0,0,0,0,0,0,0,0,0,0"/>
                </v:shape>
                <v:shape id="Freeform: Shape 10960" o:spid="_x0000_s1890" style="position:absolute;left:70237;top:17589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" path="m9525,20955l18415,9525v-2540,5080,-7620,6350,-8890,11430xe" filled="f" stroked="f">
                  <v:stroke joinstyle="miter"/>
                  <v:path arrowok="t" o:connecttype="custom" o:connectlocs="9525,20955;18415,9525;9525,20955" o:connectangles="0,0,0"/>
                </v:shape>
                <v:shape id="Freeform: Shape 10961" o:spid="_x0000_s1891" style="position:absolute;left:71989;top:16192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" path="m9525,18415c14605,14605,20955,13335,24765,9525l9525,18415xe" filled="f" stroked="f">
                  <v:stroke joinstyle="miter"/>
                  <v:path arrowok="t" o:connecttype="custom" o:connectlocs="9525,18415;24765,9525;9525,18415" o:connectangles="0,0,0"/>
                </v:shape>
                <v:shape id="Freeform: Shape 10962" o:spid="_x0000_s1892" style="position:absolute;left:67583;top:18161;width:1016;height:635;visibility:visible;mso-wrap-style:square;v-text-anchor:middle" coordsize="10160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" path="m17145,46355v-2540,1270,-5080,1270,-7620,2540c10795,56515,15875,53975,19685,59055r3810,l23495,62865c61595,50165,71755,37465,97155,26035r,-3810l97155,18415c89535,20955,86995,14605,79375,19685l71755,9525v,,-1270,,-1270,1270c69215,12065,70485,14605,67945,15875v,1270,1270,3810,2540,5080c73025,22225,78105,22225,80645,23495r-3810,c78105,26035,75565,27305,76835,28575,66675,26035,57785,24765,50165,17145,40005,23495,31115,22225,24765,26035v1270,-1270,5080,-1270,3810,-3810c20955,19685,9525,27305,9525,34925r3810,l10795,37465v2540,,5080,2540,6350,8890xe" filled="f" stroked="f">
                  <v:stroke joinstyle="miter"/>
                  <v:path arrowok="t" o:connecttype="custom" o:connectlocs="17145,46355;9525,48895;19685,59055;23495,59055;23495,62865;97155,26035;97155,22225;97155,18415;79375,19685;71755,9525;70485,10795;67945,15875;70485,20955;80645,23495;76835,23495;76835,28575;50165,17145;24765,26035;28575,22225;9525,34925;13335,34925;10795,37465;17145,46355" o:connectangles="0,0,0,0,0,0,0,0,0,0,0,0,0,0,0,0,0,0,0,0,0,0,0"/>
                </v:shape>
                <v:shape id="Freeform: Shape 10963" o:spid="_x0000_s1893" style="position:absolute;left:67595;top:18643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" path="m22225,9525l9525,19685c14605,15875,20955,14605,22225,9525xe" filled="f" stroked="f">
                  <v:stroke joinstyle="miter"/>
                  <v:path arrowok="t" o:connecttype="custom" o:connectlocs="22225,9525;9525,19685;22225,9525" o:connectangles="0,0,0"/>
                </v:shape>
                <v:shape id="Freeform: Shape 10964" o:spid="_x0000_s1894" style="position:absolute;left:70326;top:19545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" path="m10795,19685c17145,18415,20955,14605,17145,9525v-7620,,-2540,6350,-7620,7620l10795,18415r,1270xe" filled="f" stroked="f">
                  <v:stroke joinstyle="miter"/>
                  <v:path arrowok="t" o:connecttype="custom" o:connectlocs="10795,19685;17145,9525;9525,17145;10795,18415;10795,19685" o:connectangles="0,0,0,0,0"/>
                </v:shape>
                <v:shape id="Freeform: Shape 10965" o:spid="_x0000_s1895" style="position:absolute;left:69589;top:20334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" path="m9525,11882r8890,-1270c14605,8072,12065,10612,9525,11882xe" filled="f" stroked="f">
                  <v:stroke joinstyle="miter"/>
                  <v:path arrowok="t" o:connecttype="custom" o:connectlocs="9525,11882;18415,10612;9525,11882" o:connectangles="0,0,0"/>
                </v:shape>
                <v:shape id="Freeform: Shape 10966" o:spid="_x0000_s1896" style="position:absolute;left:71037;top:19998;width:381;height:254;visibility:visible;mso-wrap-style:square;v-text-anchor:middle" coordsize="381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" path="m14605,26484v8890,,5081,-1270,13970,-5080c27305,17594,24765,13784,23495,9974,17145,7434,12065,16324,9525,20134r5080,1270l14605,26484xe" filled="f" stroked="f">
                  <v:stroke joinstyle="miter"/>
                  <v:path arrowok="t" o:connecttype="custom" o:connectlocs="14605,26484;28575,21404;23495,9974;9525,20134;14605,21404;14605,26484" o:connectangles="0,0,0,0,0,0"/>
                </v:shape>
                <v:shape id="Freeform: Shape 10967" o:spid="_x0000_s1897" style="position:absolute;left:67811;top:18732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" path="m26035,9525l9525,20955v8890,,12700,-6350,16510,-11430xe" filled="f" stroked="f">
                  <v:stroke joinstyle="miter"/>
                  <v:path arrowok="t" o:connecttype="custom" o:connectlocs="26035,9525;9525,20955;26035,9525" o:connectangles="0,0,0"/>
                </v:shape>
                <v:shape id="Freeform: Shape 10968" o:spid="_x0000_s1898" style="position:absolute;left:70948;top:15849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" path="m9525,13335l20955,9525v-3810,1270,-8891,1270,-11430,3810xe" filled="f" stroked="f">
                  <v:stroke joinstyle="miter"/>
                  <v:path arrowok="t" o:connecttype="custom" o:connectlocs="9525,13335;20955,9525;9525,13335" o:connectangles="0,0,0"/>
                </v:shape>
                <v:shape id="Freeform: Shape 10969" o:spid="_x0000_s1899" style="position:absolute;left:65500;top:14909;width:6858;height:3810;visibility:visible;mso-wrap-style:square;v-text-anchor:middle" coordsize="68580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" path="m394335,301625v1270,2540,-1270,3810,,5080l399415,307975r,5080c423545,300355,433705,288925,460375,288925v-5080,-8890,16510,-8890,27940,-10160l492125,278765r,3810c501015,280035,516255,277495,521335,267335v-1270,-5080,-5080,-3810,-7620,-5080l511175,264795v-1270,-2540,-2540,-3810,-2540,-5080c506095,259715,502285,260985,498475,264795r,-3810c483235,263525,484505,272415,470535,266065v6350,-5080,7620,-3810,15240,-2540c487045,240665,532765,243205,537845,226695v2540,2540,6350,5080,8890,7620c546735,238125,537845,238125,539115,241935r3810,l542925,245745v11430,-2540,16510,-7620,21590,-12700c563245,229235,560705,225425,559435,221615v22860,-12700,59690,-27940,77470,-40640c619125,174625,644525,158115,657225,153035r,-3810l657225,145415v-12700,-5080,-8890,-5080,-11430,3810c622935,147955,622935,159385,607695,168275v3810,-7620,,-6350,-5080,-16510c606425,149225,617855,149225,615315,144145v-8890,,1270,-5080,,-7620c608965,132715,591185,132715,594995,120015r-3810,l591185,116205v-2540,,-5080,-1270,-6350,-2540l581025,113665r,-3810c569595,111125,569595,125095,558165,120015r-2540,2540l553085,125095v-8890,5080,-19050,8890,-29210,7620c526415,121285,540385,130175,551815,122555r1270,-3810l558165,118745v-2540,-3810,1270,-5080,1270,-8890l555625,109855r,-3810c541655,98425,570865,94615,564515,102235r2540,2540l567055,108585v5080,-1270,8890,-3810,13970,-5080l582295,99695r1270,-3810c582295,93345,578485,93345,581025,92075r,-3810l584835,88265v1270,-6350,-7620,-10160,-5080,-16510c583565,66675,591185,74295,588645,67945v-1270,,-2540,-1270,-3810,-2540c596265,55245,611505,47625,626745,41275v6350,-2540,13970,-6350,17780,-13970l647065,28575r,2540c659765,28575,678815,22225,686435,9525v-11430,,-36830,3810,-45720,13970c641985,23495,644525,24765,644525,27305v-6350,3810,-12700,6350,-19050,8890c608965,43815,592455,51435,578485,62865r-1270,-1270c553085,73025,536575,76835,520065,92075r2540,2540l522605,98425v5080,,,2540,,5080c502285,111125,512445,106045,520065,98425r-5080,-1270l513715,92075v-24130,3810,-44450,27940,-67310,29210c442595,139065,413385,142875,391795,153035v-16510,7620,-29210,19050,-44450,17780c344805,180975,332105,186055,321945,187325v-1270,3810,-7620,6350,-8890,11430c291465,203835,263525,229235,238125,233045v-6350,8890,-20320,16510,-33020,16510c203835,262255,186055,264795,175895,269875v-25400,13970,-50800,26670,-63500,40640c86995,315595,78105,335915,60325,342265v-10160,3810,-24130,-2540,-26670,8890l36195,353695r,3810c46355,356235,27305,366395,27305,361315r-5080,-1270l22225,354965v-7620,2540,-11430,5080,-12700,10160l13335,365125r,3810c15875,368935,17145,370205,17145,372745r2540,1270l19685,376555v15240,-1270,30480,-10160,53340,-16510c74295,363855,79375,365125,79375,360045v-2540,-1270,6350,-1270,7620,-2540c88265,356235,86995,351155,88265,348615v6350,-7620,25400,-16510,39370,-21590c150495,316865,170815,315595,187325,319405v-2540,-7620,5080,-11430,6350,-17780c191135,297815,184785,300355,180975,297815v24130,-16510,52070,-20320,62230,-38100c253365,260985,264795,258445,280035,257175v-1270,-20320,16510,-17780,34290,-22860c313055,230505,307975,229235,311785,227965v20320,-6350,38100,-25400,62230,-33020c391795,189865,401955,180975,415925,172085v7620,1270,-1270,8890,7620,5080c434975,170815,424815,170815,424815,167005v,-1270,5080,-3810,6350,-5080c432435,159385,424815,159385,428625,155575v1270,-2540,10160,-1270,12700,-7620c447675,145415,446405,155575,454025,151765v3810,-3810,-12700,-6350,1270,-10160c464185,139065,452755,153035,462915,146685v10160,-2540,-6350,-7620,6350,-10160c469265,155575,489585,130175,497205,142875v-25400,17780,-58420,30480,-73660,49530l424815,196215r-3810,2540c422275,201295,423545,203835,423545,205105v19050,-16510,41910,-22860,59690,-31750c480695,179705,485775,186055,484505,188595v,3810,-11430,3810,-10160,8890l478155,197485r,3810c487045,198755,495935,194945,504825,192405v5080,-3810,-3810,-15240,8890,-16510c516255,180975,507365,180975,509905,184785v16510,2540,29210,-7620,35560,-5080c544195,175895,548005,172085,546735,163195v-10160,3810,-20320,8890,-17780,-3810c522605,163195,504825,169545,494665,169545v15240,-10160,24130,-20320,43180,-20320c550545,137795,565785,123825,582295,125095v-1270,1270,-2540,1270,-1270,2540l583565,130175r-3810,c582295,135255,573405,135255,575945,139065v2540,-1270,6350,-2540,7620,c583565,144145,568325,144145,569595,149225r5080,1270l575945,155575v6350,3810,12700,-10160,19050,-1270c582295,154305,577215,167005,561975,170815r2540,2540l560705,173355v-1270,11430,-15240,10160,-21590,12700c535305,187325,532765,192405,528955,194945v-10160,5080,-24130,8890,-34290,15240c480695,217805,469265,225425,452755,233045v-36830,15240,-80010,40640,-105410,58420l347345,291465v-7620,2540,-15240,5080,-21590,10160c318135,304165,311785,306705,311785,311785r5080,1270l318135,318135v2540,,3810,1270,3810,3810c328295,319405,328295,314325,330835,309245v6350,-3810,12700,-7620,19050,-8890c352425,300355,354965,299085,356235,301625v-2540,1270,-1270,5080,,7620l361315,310515r1270,5080c379095,314325,377825,300355,394335,301625xm508635,263525v-1270,,-2540,1270,-1270,2540c504825,266065,503555,264795,503555,262255r5080,1270xm589915,172085v,3810,,8890,-6350,10160c579755,175895,583565,173355,589915,172085xm456565,268605v5080,-1270,,3810,-3810,3810c447675,273685,452755,268605,456565,268605xm391795,281305v1270,,2540,-1270,5080,-1270c400685,283845,395605,285115,391795,287655v-1270,-2540,,-3810,,-6350xe" filled="f" stroked="f">
                  <v:stroke joinstyle="miter"/>
                  <v:path arrowok="t" o:connecttype="custom" o:connectlocs="394335,301625;394335,306705;399415,307975;399415,313055;460375,288925;488315,278765;492125,278765;492125,282575;521335,267335;513715,262255;511175,264795;508635,259715;498475,264795;498475,260985;470535,266065;485775,263525;537845,226695;546735,234315;539115,241935;542925,241935;542925,245745;564515,233045;559435,221615;636905,180975;657225,153035;657225,149225;657225,145415;645795,149225;607695,168275;602615,151765;615315,144145;615315,136525;594995,120015;591185,120015;591185,116205;584835,113665;581025,113665;581025,109855;558165,120015;555625,122555;553085,125095;523875,132715;551815,122555;553085,118745;558165,118745;559435,109855;555625,109855;555625,106045;564515,102235;567055,104775;567055,108585;581025,103505;582295,99695;583565,95885;581025,92075;581025,88265;584835,88265;579755,71755;588645,67945;584835,65405;626745,41275;644525,27305;647065,28575;647065,31115;686435,9525;640715,23495;644525,27305;625475,36195;578485,62865;577215,61595;520065,92075;522605,94615;522605,98425;522605,103505;520065,98425;514985,97155;513715,92075;446405,121285;391795,153035;347345,170815;321945,187325;313055,198755;238125,233045;205105,249555;175895,269875;112395,310515;60325,342265;33655,351155;36195,353695;36195,357505;27305,361315;22225,360045;22225,354965;9525,365125;13335,365125;13335,368935;17145,372745;19685,374015;19685,376555;73025,360045;79375,360045;86995,357505;88265,348615;127635,327025;187325,319405;193675,301625;180975,297815;243205,259715;280035,257175;314325,234315;311785,227965;374015,194945;415925,172085;423545,177165;424815,167005;431165,161925;428625,155575;441325,147955;454025,151765;455295,141605;462915,146685;469265,136525;497205,142875;423545,192405;424815,196215;421005,198755;423545,205105;483235,173355;484505,188595;474345,197485;478155,197485;478155,201295;504825,192405;513715,175895;509905,184785;545465,179705;546735,163195;528955,159385;494665,169545;537845,149225;582295,125095;581025,127635;583565,130175;579755,130175;575945,139065;583565,139065;569595,149225;574675,150495;575945,155575;594995,154305;561975,170815;564515,173355;560705,173355;539115,186055;528955,194945;494665,210185;452755,233045;347345,291465;347345,291465;325755,301625;311785,311785;316865,313055;318135,318135;321945,321945;330835,309245;349885,300355;356235,301625;356235,309245;361315,310515;362585,315595;394335,301625;508635,263525;507365,266065;503555,262255;508635,263525;589915,172085;583565,182245;589915,172085;456565,268605;452755,272415;456565,268605;391795,281305;396875,280035;391795,287655;391795,28130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970" o:spid="_x0000_s1900" style="position:absolute;left:68573;top:17970;width:508;height:381;visibility:visible;mso-wrap-style:square;v-text-anchor:middle" coordsize="508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" path="m19685,40005r2540,-2540l26035,37465c37465,41275,32385,23495,46355,27305v,-8890,-8890,1270,-8890,-7620c40005,18415,43815,17145,43815,14605l38735,13335r,-3810c20955,10795,29845,13335,24765,22225,22225,19685,19685,18415,17145,17145v2540,6350,-7620,7620,-7620,12700l9525,32385r,2540c12065,37465,18415,33655,19685,40005xe" filled="f" stroked="f">
                  <v:stroke joinstyle="miter"/>
                  <v:path arrowok="t" o:connecttype="custom" o:connectlocs="19685,40005;22225,37465;26035,37465;46355,27305;37465,19685;43815,14605;38735,13335;38735,9525;24765,22225;17145,17145;9525,29845;9525,32385;9525,34925;19685,40005" o:connectangles="0,0,0,0,0,0,0,0,0,0,0,0,0,0"/>
                </v:shape>
                <v:shape id="Freeform: Shape 10971" o:spid="_x0000_s1901" style="position:absolute;left:68472;top:18275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" path="m15875,13335c13335,12065,12065,12065,9525,9525r7620,17780c15875,23495,15875,18415,15875,13335xe" filled="f" stroked="f">
                  <v:stroke joinstyle="miter"/>
                  <v:path arrowok="t" o:connecttype="custom" o:connectlocs="15875,13335;9525,9525;17145,27305;15875,13335" o:connectangles="0,0,0,0"/>
                </v:shape>
                <v:shape id="Freeform: Shape 10972" o:spid="_x0000_s1902" style="position:absolute;left:71209;top:18858;width:889;height:508;visibility:visible;mso-wrap-style:square;v-text-anchor:middle" coordsize="889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" path="m79901,9633c64661,8363,51961,18523,39261,27413,30371,33763,21481,40113,11321,43923v-1270,,-2540,2540,-1270,3810c10051,49003,12591,50273,13861,49003,25291,46463,34181,38843,44341,32493,55771,22333,67201,14713,79901,9633xe" filled="f" stroked="f">
                  <v:stroke joinstyle="miter"/>
                  <v:path arrowok="t" o:connecttype="custom" o:connectlocs="79901,9633;39261,27413;11321,43923;10051,47733;13861,49003;44341,32493;79901,9633" o:connectangles="0,0,0,0,0,0,0"/>
                </v:shape>
                <v:shape id="Freeform: Shape 10973" o:spid="_x0000_s1903" style="position:absolute;left:17446;top:76847;width:762;height:508;visibility:visible;mso-wrap-style:square;v-text-anchor:middle" coordsize="762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" path="m10477,43815v-1269,,-1269,1271,,2540c10477,46355,10477,46355,10477,47625v1271,1270,2541,1270,3811,c30798,33655,53658,20955,72708,9525,49848,15875,26988,28575,10477,43815xe" filled="f" stroked="f">
                  <v:stroke joinstyle="miter"/>
                  <v:path arrowok="t" o:connecttype="custom" o:connectlocs="10477,43815;10477,46355;10477,47625;14288,47625;72708,9525;10477,43815" o:connectangles="0,0,0,0,0,0"/>
                </v:shape>
                <v:shape id="Freeform: Shape 10974" o:spid="_x0000_s1904" style="position:absolute;left:18980;top:76288;width:381;height:254;visibility:visible;mso-wrap-style:square;v-text-anchor:middle" coordsize="381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" path="m9525,24765v,1270,1270,1270,2540,1270c15875,24765,19685,22225,22225,19685,26035,17145,29845,14605,33655,9525v-6350,,-10160,3810,-15240,6350c15875,18415,12065,19685,9525,20955v,2540,,3810,,3810xe" filled="f" stroked="f">
                  <v:stroke joinstyle="miter"/>
                  <v:path arrowok="t" o:connecttype="custom" o:connectlocs="9525,24765;12065,26035;22225,19685;33655,9525;18415,15875;9525,20955;9525,24765" o:connectangles="0,0,0,0,0,0,0"/>
                </v:shape>
                <v:shape id="Freeform: Shape 10975" o:spid="_x0000_s1905" style="position:absolute;left:18662;top:76555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" path="m9525,18415l19685,9525v-2540,3810,-7620,6350,-10160,8890xe" filled="f" stroked="f">
                  <v:stroke joinstyle="miter"/>
                  <v:path arrowok="t" o:connecttype="custom" o:connectlocs="9525,18415;19685,9525;9525,18415" o:connectangles="0,0,0"/>
                </v:shape>
                <v:shape id="Freeform: Shape 10976" o:spid="_x0000_s1906" style="position:absolute;left:18294;top:76606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" path="m9525,15875l24765,9525c19685,12065,14605,14605,9525,15875xe" filled="f" stroked="f">
                  <v:stroke joinstyle="miter"/>
                  <v:path arrowok="t" o:connecttype="custom" o:connectlocs="9525,15875;24765,9525;9525,15875" o:connectangles="0,0,0"/>
                </v:shape>
                <v:shape id="Freeform: Shape 10977" o:spid="_x0000_s1907" style="position:absolute;left:18205;top:76695;width:381;height:381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" path="m9525,31114v,,,,,c12065,32385,13335,32385,13335,31114v2540,-3809,7620,-6350,12700,-8889c31115,19685,36195,17145,36195,9525v-2540,3810,-7620,6350,-12700,8889c18415,20955,13335,23495,9525,28575v,1270,,1270,,2539xe" filled="f" stroked="f">
                  <v:stroke joinstyle="miter"/>
                  <v:path arrowok="t" o:connecttype="custom" o:connectlocs="9525,31114;9525,31114;13335,31114;26035,22225;36195,9525;23495,18414;9525,28575;9525,31114" o:connectangles="0,0,0,0,0,0,0,0"/>
                </v:shape>
                <v:shape id="Freeform: Shape 10978" o:spid="_x0000_s1908" style="position:absolute;left:19411;top:75946;width:635;height:381;visibility:visible;mso-wrap-style:square;v-text-anchor:middle" coordsize="635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" path="m10795,32385v-1270,,-1270,1270,-1270,2540c9525,34925,9525,34925,9525,34925v1270,1270,2540,1270,3810,1270c18415,33655,23495,31115,28575,28575,38735,23495,50165,17145,60325,9525,47625,13335,36195,19685,26035,24765v-5080,2540,-10160,5080,-15240,7620xe" filled="f" stroked="f">
                  <v:stroke joinstyle="miter"/>
                  <v:path arrowok="t" o:connecttype="custom" o:connectlocs="10795,32385;9525,34925;9525,34925;13335,36195;28575,28575;60325,9525;26035,24765;10795,32385" o:connectangles="0,0,0,0,0,0,0,0"/>
                </v:shape>
                <v:shape id="Freeform: Shape 10979" o:spid="_x0000_s1909" style="position:absolute;left:22355;top:74597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" path="m11103,12324v2540,,7620,-3810,3810,-2540c11103,8514,7293,12324,11103,12324xe" filled="f" stroked="f">
                  <v:stroke joinstyle="miter"/>
                  <v:path arrowok="t" o:connecttype="custom" o:connectlocs="11103,12324;14913,9784;11103,12324" o:connectangles="0,0,0"/>
                </v:shape>
                <v:shape id="Freeform: Shape 10980" o:spid="_x0000_s1910" style="position:absolute;left:18586;top:75552;width:1905;height:1143;visibility:visible;mso-wrap-style:square;v-text-anchor:middle" coordsize="1905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" path="m192405,10795c191135,9525,189865,9525,187325,9525,164465,22225,141605,33655,118745,45085,81915,62864,45085,81914,10795,103505v-1270,1270,-1270,2540,-1270,2540c9525,106045,9525,106045,9525,107314v1270,1271,2540,1271,5080,c48895,85725,85725,66675,122555,48895,145415,37464,168275,26035,191135,13335v1270,,1270,-1271,1270,-2540xe" filled="f" stroked="f">
                  <v:stroke joinstyle="miter"/>
                  <v:path arrowok="t" o:connecttype="custom" o:connectlocs="192405,10795;187325,9525;118745,45085;10795,103505;9525,106045;9525,107314;14605,107314;122555,48895;191135,13335;192405,10795" o:connectangles="0,0,0,0,0,0,0,0,0,0"/>
                </v:shape>
                <v:shape id="Freeform: Shape 10981" o:spid="_x0000_s1911" style="position:absolute;left:21723;top:74841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" path="m9525,18415c15875,15875,24765,15875,22225,9525,15875,12065,10795,14605,9525,18415xe" filled="f" stroked="f">
                  <v:stroke joinstyle="miter"/>
                  <v:path arrowok="t" o:connecttype="custom" o:connectlocs="9525,18415;22225,9525;9525,18415" o:connectangles="0,0,0"/>
                </v:shape>
                <v:shape id="Freeform: Shape 10982" o:spid="_x0000_s1912" style="position:absolute;left:20529;top:75158;width:889;height:508;visibility:visible;mso-wrap-style:square;v-text-anchor:middle" coordsize="889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" path="m9525,47625v,,,,,c10795,48895,13335,50165,14605,48895,40005,32385,62865,20955,85725,9525,61595,15875,37465,27305,10795,45085v-1270,,-1270,1270,-1270,2540xe" filled="f" stroked="f">
                  <v:stroke joinstyle="miter"/>
                  <v:path arrowok="t" o:connecttype="custom" o:connectlocs="9525,47625;9525,47625;14605,48895;85725,9525;10795,45085;9525,47625" o:connectangles="0,0,0,0,0,0"/>
                </v:shape>
                <v:shape id="Freeform: Shape 10983" o:spid="_x0000_s1913" style="position:absolute;left:22739;top:74955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" path="m17145,15875c15875,12065,13335,9525,9525,9525v2540,3810,3810,6350,7620,6350xe" filled="f" stroked="f">
                  <v:stroke joinstyle="miter"/>
                  <v:path arrowok="t" o:connecttype="custom" o:connectlocs="17145,15875;9525,9525;17145,15875" o:connectangles="0,0,0"/>
                </v:shape>
                <v:shape id="Freeform: Shape 10984" o:spid="_x0000_s1914" style="position:absolute;left:16287;top:77701;width:762;height:635;visibility:visible;mso-wrap-style:square;v-text-anchor:middle" coordsize="7620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" path="m61595,19367l71755,13017v1270,,1270,-1269,,-2539c70485,9207,69215,9207,69215,10478l59055,16828c40005,28257,22225,39688,9525,56198,26035,42228,43815,30798,61595,19367xe" filled="f" stroked="f">
                  <v:stroke joinstyle="miter"/>
                  <v:path arrowok="t" o:connecttype="custom" o:connectlocs="61595,19367;71755,13017;71755,10478;69215,10478;59055,16828;9525,56198;61595,19367" o:connectangles="0,0,0,0,0,0,0"/>
                </v:shape>
                <v:shape id="Freeform: Shape 10985" o:spid="_x0000_s1915" style="position:absolute;left:17564;top:77381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" path="m15207,9525v-13970,2540,2540,8890,,l15207,9525xe" filled="f" stroked="f">
                  <v:stroke joinstyle="miter"/>
                  <v:path arrowok="t" o:connecttype="custom" o:connectlocs="15207,9525;15207,9525;15207,9525" o:connectangles="0,0,0"/>
                </v:shape>
                <v:shape id="Freeform: Shape 10986" o:spid="_x0000_s1916" style="position:absolute;left:16320;top:77724;width:381;height:254;visibility:visible;mso-wrap-style:square;v-text-anchor:middle" coordsize="381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" path="m26561,20955c30371,18415,34181,14605,37991,9525v-6350,1270,-11430,5080,-15240,7620c18941,19685,16401,22225,11321,23495v-1270,,-2540,1270,-1270,2540l10051,26035v,1270,2540,1270,3810,1270c18941,27305,22751,23495,26561,20955xe" filled="f" stroked="f">
                  <v:stroke joinstyle="miter"/>
                  <v:path arrowok="t" o:connecttype="custom" o:connectlocs="26561,20955;37991,9525;22751,17145;11321,23495;10051,26035;10051,26035;13861,27305;26561,20955" o:connectangles="0,0,0,0,0,0,0,0"/>
                </v:shape>
                <v:shape id="Freeform: Shape 10987" o:spid="_x0000_s1917" style="position:absolute;left:18596;top:69875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" path="m9777,13335v1270,,2540,,2540,1270c14857,13335,17397,12065,14857,9525v-2540,1270,-6350,2540,-5080,3810xe" filled="f" stroked="f">
                  <v:stroke joinstyle="miter"/>
                  <v:path arrowok="t" o:connecttype="custom" o:connectlocs="9777,13335;12317,14605;14857,9525;9777,13335" o:connectangles="0,0,0,0"/>
                </v:shape>
                <v:shape id="Freeform: Shape 10988" o:spid="_x0000_s1918" style="position:absolute;left:17087;top:77470;width:381;height:254;visibility:visible;mso-wrap-style:square;v-text-anchor:middle" coordsize="381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" path="m9525,22225c18415,19685,20955,14605,28575,9525l9525,22225xe" filled="f" stroked="f">
                  <v:stroke joinstyle="miter"/>
                  <v:path arrowok="t" o:connecttype="custom" o:connectlocs="9525,22225;28575,9525;9525,22225" o:connectangles="0,0,0"/>
                </v:shape>
                <v:shape id="Freeform: Shape 10989" o:spid="_x0000_s1919" style="position:absolute;left:17487;top:77621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" path="m12754,14659v3810,-10159,-8890,-2539,,l12754,14659xe" filled="f" stroked="f">
                  <v:stroke joinstyle="miter"/>
                  <v:path arrowok="t" o:connecttype="custom" o:connectlocs="12754,14659;12754,14659;12754,14659" o:connectangles="0,0,0"/>
                </v:shape>
                <v:shape id="Freeform: Shape 10990" o:spid="_x0000_s1920" style="position:absolute;left:17443;top:77304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" path="m9525,14605l19685,9525v-3810,,-6350,3810,-10160,5080xe" filled="f" stroked="f">
                  <v:stroke joinstyle="miter"/>
                  <v:path arrowok="t" o:connecttype="custom" o:connectlocs="9525,14605;19685,9525;9525,14605" o:connectangles="0,0,0"/>
                </v:shape>
                <v:shape id="Freeform: Shape 10991" o:spid="_x0000_s1921" style="position:absolute;left:16916;top:77419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" path="m11371,20955v3810,1270,10160,-2540,11430,-6350l18991,13336r,-3811c12641,13336,6291,15875,11371,20955xe" filled="f" stroked="f">
                  <v:stroke joinstyle="miter"/>
                  <v:path arrowok="t" o:connecttype="custom" o:connectlocs="11371,20955;22801,14605;18991,13336;18991,9525;11371,20955" o:connectangles="0,0,0,0,0"/>
                </v:shape>
                <v:shape id="Freeform: Shape 10992" o:spid="_x0000_s1922" style="position:absolute;left:17011;top:77381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" path="m22225,9525l9525,18415c14605,15875,19685,13335,22225,9525xe" filled="f" stroked="f">
                  <v:stroke joinstyle="miter"/>
                  <v:path arrowok="t" o:connecttype="custom" o:connectlocs="22225,9525;9525,18415;22225,9525" o:connectangles="0,0,0"/>
                </v:shape>
                <v:shape id="Freeform: Shape 10993" o:spid="_x0000_s1923" style="position:absolute;left:24009;top:74129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" path="m9525,9525v1270,2540,2540,5080,6350,6350l9525,9525xe" filled="f" stroked="f">
                  <v:stroke joinstyle="miter"/>
                  <v:path arrowok="t" o:connecttype="custom" o:connectlocs="9525,9525;15875,15875;9525,9525" o:connectangles="0,0,0"/>
                </v:shape>
                <v:shape id="Freeform: Shape 10994" o:spid="_x0000_s1924" style="position:absolute;left:13011;top:79235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" path="m9525,10795v,1269,1270,2540,1270,3810c12065,14605,13335,13335,14605,13335v,-1271,-1270,-2540,-1270,-3810c12065,10795,10795,10795,9525,10795xe" filled="f" stroked="f">
                  <v:stroke joinstyle="miter"/>
                  <v:path arrowok="t" o:connecttype="custom" o:connectlocs="9525,10795;10795,14605;14605,13335;13335,9525;9525,10795" o:connectangles="0,0,0,0,0"/>
                </v:shape>
                <v:shape id="Freeform: Shape 10995" o:spid="_x0000_s1925" style="position:absolute;left:12604;top:78371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" path="m9525,19686l18415,9525v-2540,3811,-7620,5080,-8890,10161xe" filled="f" stroked="f">
                  <v:stroke joinstyle="miter"/>
                  <v:path arrowok="t" o:connecttype="custom" o:connectlocs="9525,19686;18415,9525;9525,19686" o:connectangles="0,0,0"/>
                </v:shape>
                <v:shape id="Freeform: Shape 10996" o:spid="_x0000_s1926" style="position:absolute;left:12604;top:78349;width:889;height:762;visibility:visible;mso-wrap-style:square;v-text-anchor:middle" coordsize="889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" path="m84455,21908c73025,16827,70485,28258,62865,26987v,,,-1270,,-1270c65405,23177,69215,20637,73025,15558v1270,-1271,1270,-3811,,-5081c71755,9208,67945,9208,66675,10477v-1270,1270,-2540,2540,-5080,5081c59055,18097,57785,19367,55245,20637v,,,1271,,1271c48895,26987,38735,29527,41275,38417v3810,,10160,-5080,11430,-1270c50165,38417,50165,39687,50165,42227r,c50165,42227,48895,42227,48895,42227,42545,48577,33655,53658,23495,57467v-3810,2541,-8890,3810,-12700,6350c9525,65087,9525,66358,9525,67627v,,,,,c10795,68897,13335,68897,14605,68897v3810,-2539,7620,-3810,11430,-6350c36195,57467,45085,53658,52705,46037,67945,43497,83185,33337,84455,21908xe" filled="f" stroked="f">
                  <v:stroke joinstyle="miter"/>
                  <v:path arrowok="t" o:connecttype="custom" o:connectlocs="84455,21908;62865,26987;62865,25717;73025,15558;73025,10477;66675,10477;61595,15558;55245,20637;55245,21908;41275,38417;52705,37147;50165,42227;50165,42227;48895,42227;23495,57467;10795,63817;9525,67627;9525,67627;14605,68897;26035,62547;52705,46037;84455,21908" o:connectangles="0,0,0,0,0,0,0,0,0,0,0,0,0,0,0,0,0,0,0,0,0,0"/>
                </v:shape>
                <v:shape id="Freeform: Shape 10997" o:spid="_x0000_s1927" style="position:absolute;left:12668;top:79489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" path="m9525,19685v3810,,6350,,10160,-1271c19685,15875,19685,12064,19685,9525v-2540,,-5080,,-7620,1270c10795,13335,10795,17145,9525,19685xe" filled="f" stroked="f">
                  <v:stroke joinstyle="miter"/>
                  <v:path arrowok="t" o:connecttype="custom" o:connectlocs="9525,19685;19685,18414;19685,9525;12065,10795;9525,19685" o:connectangles="0,0,0,0,0"/>
                </v:shape>
                <v:shape id="Freeform: Shape 10998" o:spid="_x0000_s1928" style="position:absolute;left:16084;top:77939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" path="m9525,20955v2540,,6350,,7620,1270c22225,18415,26035,14605,24765,9525,18415,12065,10795,14605,9525,20955xe" filled="f" stroked="f">
                  <v:stroke joinstyle="miter"/>
                  <v:path arrowok="t" o:connecttype="custom" o:connectlocs="9525,20955;17145,22225;24765,9525;9525,20955" o:connectangles="0,0,0,0"/>
                </v:shape>
                <v:shape id="Freeform: Shape 10999" o:spid="_x0000_s1929" style="position:absolute;left:13646;top:78500;width:635;height:254;visibility:visible;mso-wrap-style:square;v-text-anchor:middle" coordsize="635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" path="m55245,16974v1270,-1271,3810,-2540,5080,-5080c52705,11894,45085,10624,37465,10624,17145,5544,19685,19514,9525,23324,18415,19514,27305,15703,36195,10624v6350,3810,12700,5079,19050,6350xe" filled="f" stroked="f">
                  <v:stroke joinstyle="miter"/>
                  <v:path arrowok="t" o:connecttype="custom" o:connectlocs="55245,16974;60325,11894;37465,10624;9525,23324;36195,10624;55245,16974" o:connectangles="0,0,0,0,0,0"/>
                </v:shape>
                <v:shape id="Freeform: Shape 11000" o:spid="_x0000_s1930" style="position:absolute;left:20246;top:74186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" path="m15011,10259v-10160,-3810,-3810,8890,,l15011,10259xe" filled="f" stroked="f">
                  <v:stroke joinstyle="miter"/>
                  <v:path arrowok="t" o:connecttype="custom" o:connectlocs="15011,10259;15011,10259;15011,10259" o:connectangles="0,0,0"/>
                </v:shape>
                <v:shape id="Freeform: Shape 11001" o:spid="_x0000_s1931" style="position:absolute;left:22777;top:73336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" path="m9525,12647v12700,1270,2540,-7621,,l9525,12647xe" filled="f" stroked="f">
                  <v:stroke joinstyle="miter"/>
                  <v:path arrowok="t" o:connecttype="custom" o:connectlocs="9525,12647;9525,12647;9525,12647" o:connectangles="0,0,0"/>
                </v:shape>
                <v:shape id="Freeform: Shape 11002" o:spid="_x0000_s1932" style="position:absolute;left:14210;top:78724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" path="m12830,14899v-1270,-3810,2540,,6350,-2540c19180,4739,2670,14899,12830,14899xe" filled="f" stroked="f">
                  <v:stroke joinstyle="miter"/>
                  <v:path arrowok="t" o:connecttype="custom" o:connectlocs="12830,14899;19180,12359;12830,14899" o:connectangles="0,0,0"/>
                </v:shape>
                <v:shape id="Freeform: Shape 11003" o:spid="_x0000_s1933" style="position:absolute;left:13582;top:78066;width:635;height:381;visibility:visible;mso-wrap-style:square;v-text-anchor:middle" coordsize="635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" path="m40005,9525c31115,15875,22225,23495,9525,32385,28575,29845,42545,28575,57785,26035,50165,19685,45085,14605,40005,9525xe" filled="f" stroked="f">
                  <v:stroke joinstyle="miter"/>
                  <v:path arrowok="t" o:connecttype="custom" o:connectlocs="40005,9525;9525,32385;57785,26035;40005,9525" o:connectangles="0,0,0,0"/>
                </v:shape>
                <v:shape id="Freeform: Shape 11004" o:spid="_x0000_s1934" style="position:absolute;left:23260;top:74256;width:635;height:508;visibility:visible;mso-wrap-style:square;v-text-anchor:middle" coordsize="635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" path="m9525,22225v2540,6350,12700,,15240,5080c28575,37465,34925,42545,42545,43815v-3810,-8890,3810,1270,8890,-2540c55245,40005,50165,34925,55245,33655r1270,-3810l60325,29845c53975,24765,51435,14605,43815,12065r-3810,l40005,9525c24765,10795,18415,13335,9525,22225xe" filled="f" stroked="f">
                  <v:stroke joinstyle="miter"/>
                  <v:path arrowok="t" o:connecttype="custom" o:connectlocs="9525,22225;24765,27305;42545,43815;51435,41275;55245,33655;56515,29845;60325,29845;43815,12065;40005,12065;40005,9525;9525,22225" o:connectangles="0,0,0,0,0,0,0,0,0,0,0"/>
                </v:shape>
                <v:shape id="Freeform: Shape 11005" o:spid="_x0000_s1935" style="position:absolute;left:23666;top:74127;width:508;height:635;visibility:visible;mso-wrap-style:square;v-text-anchor:middle" coordsize="5080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" path="m50165,36395c45085,26235,37465,23695,33655,12266r-3810,l29845,9726c20955,8455,19685,13535,10795,16076l9525,19885r,3810c18415,36395,28575,44016,38735,54176v5080,-3810,3810,-3810,6350,-6350c42545,46555,33655,38935,37465,37666v5080,-2540,7620,2539,12700,-1271xe" filled="f" stroked="f">
                  <v:stroke joinstyle="miter"/>
                  <v:path arrowok="t" o:connecttype="custom" o:connectlocs="50165,36395;33655,12266;29845,12266;29845,9726;10795,16076;9525,19885;9525,23695;38735,54176;45085,47826;37465,37666;50165,36395" o:connectangles="0,0,0,0,0,0,0,0,0,0,0"/>
                </v:shape>
                <v:shape id="Freeform: Shape 11006" o:spid="_x0000_s1936" style="position:absolute;left:12931;top:78136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" path="m13696,11484v-13970,10160,12700,-7620,,l13696,11484xe" filled="f" stroked="f">
                  <v:stroke joinstyle="miter"/>
                  <v:path arrowok="t" o:connecttype="custom" o:connectlocs="13696,11484;13696,11484;13696,11484" o:connectangles="0,0,0"/>
                </v:shape>
                <v:shape id="Freeform: Shape 11007" o:spid="_x0000_s1937" style="position:absolute;left:22928;top:74561;width:508;height:381;visibility:visible;mso-wrap-style:square;v-text-anchor:middle" coordsize="508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" path="m9624,23495c22324,22225,27404,36195,37564,40005,54074,29845,29944,10795,17244,9525v2540,5080,-8890,7620,-7620,13970xe" filled="f" stroked="f">
                  <v:stroke joinstyle="miter"/>
                  <v:path arrowok="t" o:connecttype="custom" o:connectlocs="9624,23495;37564,40005;17244,9525;9624,23495" o:connectangles="0,0,0,0"/>
                </v:shape>
                <v:shape id="Freeform: Shape 11008" o:spid="_x0000_s1938" style="position:absolute;left:23577;top:74218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" path="m9525,17145l18415,9525v-3810,2539,-8890,3810,-8890,7620xe" filled="f" stroked="f">
                  <v:stroke joinstyle="miter"/>
                  <v:path arrowok="t" o:connecttype="custom" o:connectlocs="9525,17145;18415,9525;9525,17145" o:connectangles="0,0,0"/>
                </v:shape>
                <v:shape id="Freeform: Shape 11009" o:spid="_x0000_s1939" style="position:absolute;left:13188;top:78828;width:381;height:254;visibility:visible;mso-wrap-style:square;v-text-anchor:middle" coordsize="381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" path="m37465,10795v-1270,,-3810,-1270,-5080,-1270c24765,14605,17145,20955,9525,26035v2540,,3810,1270,6350,1270c23495,22225,29845,15875,37465,10795xe" filled="f" stroked="f">
                  <v:stroke joinstyle="miter"/>
                  <v:path arrowok="t" o:connecttype="custom" o:connectlocs="37465,10795;32385,9525;9525,26035;15875,27305;37465,10795" o:connectangles="0,0,0,0,0"/>
                </v:shape>
                <v:shape id="Freeform: Shape 11010" o:spid="_x0000_s1940" style="position:absolute;left:13274;top:79476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" path="m16199,9525v-5080,1270,-7620,2540,-6350,6350c13659,14605,21279,14605,16199,9525xe" filled="f" stroked="f">
                  <v:stroke joinstyle="miter"/>
                  <v:path arrowok="t" o:connecttype="custom" o:connectlocs="16199,9525;9849,15875;16199,9525" o:connectangles="0,0,0"/>
                </v:shape>
                <v:shape id="Freeform: Shape 11011" o:spid="_x0000_s1941" style="position:absolute;left:24161;top:73901;width:381;height:254;visibility:visible;mso-wrap-style:square;v-text-anchor:middle" coordsize="381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" path="m36195,17145c34925,14605,33655,12064,32385,9525,26035,13335,13335,6985,9525,18414r,2541l9525,23495v6350,1269,12700,3810,21590,c26035,14605,31115,13335,36195,17145xe" filled="f" stroked="f">
                  <v:stroke joinstyle="miter"/>
                  <v:path arrowok="t" o:connecttype="custom" o:connectlocs="36195,17145;32385,9525;9525,18414;9525,20955;9525,23495;31115,23495;36195,17145" o:connectangles="0,0,0,0,0,0,0"/>
                </v:shape>
                <v:shape id="Freeform: Shape 11012" o:spid="_x0000_s1942" style="position:absolute;left:23729;top:74485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" path="m20955,19685l9525,9525v2540,3810,7620,6350,11430,10160xe" filled="f" stroked="f">
                  <v:stroke joinstyle="miter"/>
                  <v:path arrowok="t" o:connecttype="custom" o:connectlocs="20955,19685;9525,9525;20955,19685" o:connectangles="0,0,0"/>
                </v:shape>
                <v:shape id="Freeform: Shape 11013" o:spid="_x0000_s1943" style="position:absolute;left:17227;top:77612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" path="m24765,13009c19685,11738,17145,6659,9525,11738v2540,3810,13970,6350,15240,1271xe" filled="f" stroked="f">
                  <v:stroke joinstyle="miter"/>
                  <v:path arrowok="t" o:connecttype="custom" o:connectlocs="24765,13009;9525,11738;24765,13009" o:connectangles="0,0,0"/>
                </v:shape>
                <v:shape id="Freeform: Shape 11014" o:spid="_x0000_s1944" style="position:absolute;left:62527;top:19551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" path="m14660,10153v-10160,-3810,-2540,11430,,l14660,10153xe" filled="f" stroked="f">
                  <v:stroke joinstyle="miter"/>
                  <v:path arrowok="t" o:connecttype="custom" o:connectlocs="14660,10153;14660,10153;14660,10153" o:connectangles="0,0,0"/>
                </v:shape>
                <v:shape id="Freeform: Shape 11015" o:spid="_x0000_s1945" style="position:absolute;left:68418;top:15938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" path="m9849,23495l16199,9525c11119,13335,8579,18415,9849,23495xe" filled="f" stroked="f">
                  <v:stroke joinstyle="miter"/>
                  <v:path arrowok="t" o:connecttype="custom" o:connectlocs="9849,23495;16199,9525;9849,23495" o:connectangles="0,0,0"/>
                </v:shape>
                <v:shape id="Freeform: Shape 11016" o:spid="_x0000_s1946" style="position:absolute;left:63861;top:18237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" path="m9525,12065r12700,c20955,10795,19685,10795,19685,9525v-3810,,-7620,1270,-10160,2540xe" filled="f" stroked="f">
                  <v:stroke joinstyle="miter"/>
                  <v:path arrowok="t" o:connecttype="custom" o:connectlocs="9525,12065;22225,12065;19685,9525;9525,12065" o:connectangles="0,0,0,0"/>
                </v:shape>
                <v:shape id="Freeform: Shape 11017" o:spid="_x0000_s1947" style="position:absolute;left:71710;top:14579;width:381;height:254;visibility:visible;mso-wrap-style:square;v-text-anchor:middle" coordsize="381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" path="m9525,15875v7620,,12700,-3810,19050,-6350l9525,15875xe" filled="f" stroked="f">
                  <v:stroke joinstyle="miter"/>
                  <v:path arrowok="t" o:connecttype="custom" o:connectlocs="9525,15875;28575,9525;9525,15875" o:connectangles="0,0,0"/>
                </v:shape>
                <v:shape id="Freeform: Shape 11018" o:spid="_x0000_s1948" style="position:absolute;left:70554;top:15367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" path="m9525,15875v6350,1270,10160,-3810,15240,-6350l9525,15875xe" filled="f" stroked="f">
                  <v:stroke joinstyle="miter"/>
                  <v:path arrowok="t" o:connecttype="custom" o:connectlocs="9525,15875;24765,9525;9525,15875" o:connectangles="0,0,0"/>
                </v:shape>
                <v:shape id="Freeform: Shape 11019" o:spid="_x0000_s1949" style="position:absolute;left:61245;top:19900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" path="m9525,17145l22225,9525c17145,10795,12065,12065,9525,17145xe" filled="f" stroked="f">
                  <v:stroke joinstyle="miter"/>
                  <v:path arrowok="t" o:connecttype="custom" o:connectlocs="9525,17145;22225,9525;9525,17145" o:connectangles="0,0,0"/>
                </v:shape>
                <v:shape id="Freeform: Shape 11020" o:spid="_x0000_s1950" style="position:absolute;left:61690;top:19710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" path="m12065,10795r,-1270l9525,9525r2540,1270xe" filled="f" stroked="f">
                  <v:stroke joinstyle="miter"/>
                  <v:path arrowok="t" o:connecttype="custom" o:connectlocs="12065,10795;12065,9525;9525,9525" o:connectangles="0,0,0"/>
                </v:shape>
                <v:shape id="Freeform: Shape 11021" o:spid="_x0000_s1951" style="position:absolute;left:62249;top:19342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" path="m9525,17145v6350,-1270,15240,1270,12700,-7620c15875,10795,12065,10795,9525,17145xe" filled="f" stroked="f">
                  <v:stroke joinstyle="miter"/>
                  <v:path arrowok="t" o:connecttype="custom" o:connectlocs="9525,17145;22225,9525;9525,17145" o:connectangles="0,0,0"/>
                </v:shape>
                <v:shape id="Freeform: Shape 11022" o:spid="_x0000_s1952" style="position:absolute;left:60826;top:19761;width:635;height:635;visibility:visible;mso-wrap-style:square;v-text-anchor:middle" coordsize="6350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" path="m38735,32385c40005,26035,43815,22225,52705,18415v3810,-1270,7620,-3810,7620,-8890c57785,12065,53975,13335,50165,14605,41275,19685,31115,24765,32385,36195l31115,34925v-1270,,-1270,1270,-1270,2540c28575,38735,27305,38735,26035,40005v-3810,2540,-7620,5080,-11430,5080c12065,45085,9525,46355,9525,50165v,1270,,1270,,2540c10795,53975,12065,55245,14605,56515v7620,,12700,-3810,17780,-6350c34925,48895,36195,47625,38735,46355r,1270c45085,42545,57785,41275,53975,32385r-3810,l50165,28575v-6350,-1270,-8890,1270,-11430,3810xe" filled="f" stroked="f">
                  <v:stroke joinstyle="miter"/>
                  <v:path arrowok="t" o:connecttype="custom" o:connectlocs="38735,32385;52705,18415;60325,9525;50165,14605;32385,36195;31115,34925;29845,37465;26035,40005;14605,45085;9525,50165;9525,52705;14605,56515;32385,50165;38735,46355;38735,47625;53975,32385;50165,32385;50165,28575;38735,32385" o:connectangles="0,0,0,0,0,0,0,0,0,0,0,0,0,0,0,0,0,0,0"/>
                </v:shape>
                <v:shape id="Freeform: Shape 11023" o:spid="_x0000_s1953" style="position:absolute;left:61715;top:19481;width:508;height:381;visibility:visible;mso-wrap-style:square;v-text-anchor:middle" coordsize="508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" path="m9525,32385r3810,c23495,24765,33655,15875,46355,9525,31115,12065,20955,19685,10795,28575l9525,32385xe" filled="f" stroked="f">
                  <v:stroke joinstyle="miter"/>
                  <v:path arrowok="t" o:connecttype="custom" o:connectlocs="9525,32385;13335,32385;46355,9525;10795,28575;9525,32385" o:connectangles="0,0,0,0,0"/>
                </v:shape>
                <v:shape id="Freeform: Shape 11024" o:spid="_x0000_s1954" style="position:absolute;left:66833;top:14490;width:5080;height:2921;visibility:visible;mso-wrap-style:square;v-text-anchor:middle" coordsize="508000,2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" path="m22225,281305v-1270,-3810,-6350,-5080,-2540,-6350c27305,273685,27305,271145,36195,263525v13970,2540,34290,-6350,31750,-16510c73025,247015,75565,249555,81915,247015v35560,-20320,57150,-30480,85090,-48260c172085,198755,173355,205105,179705,202565v-2540,-16510,31750,-26670,46990,-29210c224155,161925,245745,159385,255905,158115r-2540,-2540c257175,158115,260985,156845,263525,154305r-6350,c257175,149225,268605,149225,272415,146685v-2540,7620,10160,3810,17780,1270c283845,140335,294005,137795,299085,131445v-1270,,-3810,,-1270,-2540c310515,118745,335915,111125,348615,106045v-3810,1270,,6350,1270,10160l352425,117475r,2540c366395,121285,376555,108585,384175,106045r-2540,-2540l384175,100965v-1270,-7620,-6350,-5080,-7620,-10160c390525,84455,407035,79375,417195,71755v-3810,1270,-1270,-3810,,-5080c443865,55245,480695,46355,499745,29845r-2540,-3810l499745,22225v-7620,-5080,-17780,3810,-31750,3810c462915,17145,452755,18415,447675,9525,393065,24765,375285,50165,335915,59055v-6350,2540,-3810,8890,-11430,11430c320675,69215,315595,70485,309245,73025v-25400,15240,-64770,39370,-101600,57150c202565,132715,197485,131445,192405,132715v-10160,5080,-13970,17780,-25400,16510c168275,150495,168275,151765,169545,154305r5080,1270l175895,160655v2540,-1270,5080,-1270,7620,-2540c187325,163195,177165,170815,173355,167005r-3810,2540l165735,167005v-1270,,-2540,1270,-5080,1270c158115,160655,154305,159385,146685,163195v-7620,3810,12700,3810,3810,8890c140335,178435,135255,173355,127635,174625v3810,5080,-2540,6350,-1270,10160c128905,183515,132715,182245,133985,184785v-3810,8890,-19050,16510,-26670,20320l104775,207645r-3810,c103505,211455,93345,220345,92075,211455v-3810,2540,-13970,16510,-20320,7620l75565,216535v6350,-6350,12700,-12700,21590,-13970c98425,202565,99695,201295,99695,198755v,-1270,-1270,-2540,-3810,-2540c84455,197485,76835,203835,70485,211455r,7620l67945,219075r,-3810c56515,221615,48895,224155,36195,224155v1270,2540,2540,5080,2540,6350l43815,229235r2540,5080c47625,234315,48895,234315,50165,235585v-10160,1270,-5080,8890,-7620,12700c41275,250825,34925,249555,33655,252095v-1270,2540,2540,3810,,5080c28575,260985,17145,258445,9525,266065r2540,3810l9525,273685v1270,1270,1270,2540,2540,5080l14605,280035r,2540c10795,282575,12065,286385,22225,281305xm432435,36195v2540,3810,-11430,8890,-10160,1270c426085,34925,428625,37465,432435,36195xm360045,95885v,2540,-7620,12700,-8890,3810c357505,100965,353695,98425,360045,95885xe" filled="f" stroked="f">
                  <v:stroke joinstyle="miter"/>
                  <v:path arrowok="t" o:connecttype="custom" o:connectlocs="22225,281305;19685,274955;36195,263525;67945,247015;81915,247015;167005,198755;179705,202565;226695,173355;255905,158115;253365,155575;263525,154305;257175,154305;272415,146685;290195,147955;299085,131445;297815,128905;348615,106045;349885,116205;352425,117475;352425,120015;384175,106045;381635,103505;384175,100965;376555,90805;417195,71755;417195,66675;499745,29845;497205,26035;499745,22225;467995,26035;447675,9525;335915,59055;324485,70485;309245,73025;207645,130175;192405,132715;167005,149225;169545,154305;174625,155575;175895,160655;183515,158115;173355,167005;169545,169545;165735,167005;160655,168275;146685,163195;150495,172085;127635,174625;126365,184785;133985,184785;107315,205105;104775,207645;100965,207645;92075,211455;71755,219075;75565,216535;97155,202565;99695,198755;95885,196215;70485,211455;70485,219075;67945,219075;67945,215265;36195,224155;38735,230505;43815,229235;46355,234315;50165,235585;42545,248285;33655,252095;33655,257175;9525,266065;12065,269875;9525,273685;12065,278765;14605,280035;14605,282575;22225,281305;432435,36195;422275,37465;432435,36195;360045,95885;351155,99695;360045,95885" o:connectangles="0,0,0,0,0,0,0,0,0,0,0,0,0,0,0,0,0,0,0,0,0,0,0,0,0,0,0,0,0,0,0,0,0,0,0,0,0,0,0,0,0,0,0,0,0,0,0,0,0,0,0,0,0,0,0,0,0,0,0,0,0,0,0,0,0,0,0,0,0,0,0,0,0,0,0,0,0,0,0,0,0,0,0,0"/>
                </v:shape>
                <v:shape id="Freeform: Shape 11025" o:spid="_x0000_s1955" style="position:absolute;left:70058;top:15811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" path="m9667,13335v1269,,11429,2540,8889,-3810c16017,13335,8396,5715,9667,13335xe" filled="f" stroked="f">
                  <v:stroke joinstyle="miter"/>
                  <v:path arrowok="t" o:connecttype="custom" o:connectlocs="9667,13335;18556,9525;9667,13335" o:connectangles="0,0,0"/>
                </v:shape>
                <v:shape id="Freeform: Shape 11026" o:spid="_x0000_s1956" style="position:absolute;left:69716;top:15760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" path="m23495,9525c15875,12065,9525,14605,9525,19685,13335,20955,24765,15875,23495,9525xe" filled="f" stroked="f">
                  <v:stroke joinstyle="miter"/>
                  <v:path arrowok="t" o:connecttype="custom" o:connectlocs="23495,9525;9525,19685;23495,9525" o:connectangles="0,0,0"/>
                </v:shape>
                <v:shape id="Freeform: Shape 11027" o:spid="_x0000_s1957" style="position:absolute;left:68167;top:16649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" path="m18415,9525v-3810,1270,-8890,2540,-8890,5080c14605,15875,17145,13335,18415,9525xe" filled="f" stroked="f">
                  <v:stroke joinstyle="miter"/>
                  <v:path arrowok="t" o:connecttype="custom" o:connectlocs="18415,9525;9525,14605;18415,9525" o:connectangles="0,0,0"/>
                </v:shape>
                <v:shape id="Freeform: Shape 11028" o:spid="_x0000_s1958" style="position:absolute;left:69977;top:15557;width:381;height:254;visibility:visible;mso-wrap-style:square;v-text-anchor:middle" coordsize="381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" path="m35489,9525v-2540,3810,-6350,5080,-11429,6350c18979,17145,13899,19685,10089,23495v,1270,-1269,1270,,2540c10089,26035,10089,27305,11360,27305v1269,1270,2539,1270,3810,c17710,23495,22789,22225,26599,20955,30410,18415,36760,17145,35489,9525xe" filled="f" stroked="f">
                  <v:stroke joinstyle="miter"/>
                  <v:path arrowok="t" o:connecttype="custom" o:connectlocs="35489,9525;24060,15875;10089,23495;10089,26035;11360,27305;15170,27305;26599,20955;35489,9525" o:connectangles="0,0,0,0,0,0,0,0"/>
                </v:shape>
                <v:shape id="Freeform: Shape 11029" o:spid="_x0000_s1959" style="position:absolute;left:65043;top:18135;width:381;height:254;visibility:visible;mso-wrap-style:square;v-text-anchor:middle" coordsize="381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" path="m31115,9525l9525,22225c17145,19685,24765,14605,31115,9525xe" filled="f" stroked="f">
                  <v:stroke joinstyle="miter"/>
                  <v:path arrowok="t" o:connecttype="custom" o:connectlocs="31115,9525;9525,22225;31115,9525" o:connectangles="0,0,0"/>
                </v:shape>
                <v:shape id="Freeform: Shape 11030" o:spid="_x0000_s1960" style="position:absolute;left:66719;top:17170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" path="m20955,9525r-11430,c10795,9525,10795,10795,12065,10795v2540,1270,5080,,8890,-1270xe" filled="f" stroked="f">
                  <v:stroke joinstyle="miter"/>
                  <v:path arrowok="t" o:connecttype="custom" o:connectlocs="20955,9525;9525,9525;12065,10795;20955,9525" o:connectangles="0,0,0,0"/>
                </v:shape>
                <v:shape id="Freeform: Shape 11031" o:spid="_x0000_s1961" style="position:absolute;left:62287;top:17017;width:4572;height:2413;visibility:visible;mso-wrap-style:square;v-text-anchor:middle" coordsize="457200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" path="m76835,207691r1270,1270c99695,200071,123825,184831,150495,173401v3810,3810,8890,1270,12700,3810c150495,193721,130175,197531,113665,212771v1270,,2540,1270,3810,3810c114935,219121,112395,220391,108585,221661v-3810,2540,-8890,3810,-7620,11430c103505,230551,107315,228011,111125,226741v3810,-2540,7620,-3810,11430,-8890l122555,217851v13970,1270,16510,-8890,26670,-13970c156845,198801,167005,197531,174625,192451v13970,-8890,33020,-25400,41910,-30480c225425,156891,238125,155621,247015,150541v2540,-1270,3810,-6350,7620,-7620c276225,131491,285115,122601,302895,122601r3810,l306705,126411v34290,-10160,46990,-36830,78740,-38100c391795,66721,419735,87041,440055,69261v,-6350,1270,-12700,-3810,-21590c432435,47671,424815,55291,423545,50211v1270,-10160,22860,-11430,30480,-19050l454025,27351r3810,c456565,26081,456565,24811,455295,22271r-5080,-1270l448945,15921c432435,26081,409575,31161,410845,40051v-7620,3810,-10160,-1270,-15240,-2540c399415,34971,408305,34971,403225,29891,385445,33701,380365,8301,363855,9571v-1270,10160,-13970,5080,-21590,12700c337185,27351,349885,29891,344805,34971,306705,48941,286385,61641,252095,78151r2540,2540l250825,80691v,,1270,2540,1270,2540c244475,88311,234315,99741,229235,107361v-13970,2540,-29210,3810,-38100,13970c191135,121331,192405,127681,191135,128951v-2540,5080,-12700,6350,-13970,5080l178435,136571r-2540,1270c163195,161971,132715,155621,113665,178481v-5080,2540,-5080,-5080,-10160,-3810c92075,191181,66675,188641,64135,203881r,c62865,203881,61595,203881,61595,203881v-6350,1270,-13970,5080,-15240,12700c37465,219121,31115,222931,24765,226741v-5080,3810,-11430,7620,-15240,15240c17145,239441,22225,235631,28575,231821v6350,-3810,11430,-7620,19050,-10160l50165,226741r2540,c62865,222931,73025,216581,76835,207691xm231775,130221v-12700,19050,-30480,25400,-59690,39370c187325,154351,202565,145461,231775,130221xm55245,217851r-2540,-1270c52705,216581,53975,216581,53975,215311v,-3810,5080,-5080,11430,-7620c65405,207691,66675,207691,66675,207691v-2540,5080,-7620,8890,-11430,10160xe" filled="f" stroked="f">
                  <v:stroke joinstyle="miter"/>
                  <v:path arrowok="t" o:connecttype="custom" o:connectlocs="76835,207691;78105,208961;150495,173401;163195,177211;113665,212771;117475,216581;108585,221661;100965,233091;111125,226741;122555,217851;122555,217851;149225,203881;174625,192451;216535,161971;247015,150541;254635,142921;302895,122601;306705,122601;306705,126411;385445,88311;440055,69261;436245,47671;423545,50211;454025,31161;454025,27351;457835,27351;455295,22271;450215,21001;448945,15921;410845,40051;395605,37511;403225,29891;363855,9571;342265,22271;344805,34971;252095,78151;254635,80691;250825,80691;252095,83231;229235,107361;191135,121331;191135,128951;177165,134031;178435,136571;175895,137841;113665,178481;103505,174671;64135,203881;64135,203881;61595,203881;46355,216581;24765,226741;9525,241981;28575,231821;47625,221661;50165,226741;52705,226741;76835,207691;231775,130221;172085,169591;231775,130221;55245,217851;52705,216581;53975,215311;65405,207691;66675,207691;55245,217851" o:connectangles="0,0,0,0,0,0,0,0,0,0,0,0,0,0,0,0,0,0,0,0,0,0,0,0,0,0,0,0,0,0,0,0,0,0,0,0,0,0,0,0,0,0,0,0,0,0,0,0,0,0,0,0,0,0,0,0,0,0,0,0,0,0,0,0,0,0,0"/>
                </v:shape>
                <v:shape id="Freeform: Shape 11032" o:spid="_x0000_s1962" style="position:absolute;left:70999;top:15024;width:508;height:254;visibility:visible;mso-wrap-style:square;v-text-anchor:middle" coordsize="508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" path="m9525,26035v,1270,1270,1270,2540,1270l27305,20955c33655,18415,40005,15875,45085,9525v-6350,2540,-12700,5080,-19050,7620l10795,23495v-1270,,-1270,1270,-1270,2540xe" filled="f" stroked="f">
                  <v:stroke joinstyle="miter"/>
                  <v:path arrowok="t" o:connecttype="custom" o:connectlocs="9525,26035;12065,27305;27305,20955;45085,9525;26035,17145;10795,23495;9525,26035" o:connectangles="0,0,0,0,0,0,0"/>
                </v:shape>
                <v:shape id="Freeform: Shape 11033" o:spid="_x0000_s1963" style="position:absolute;left:28805;top:76034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" path="m9944,9525v7620,7620,-2540,8890,,15240c13754,28575,20104,28575,27724,26035,27724,14605,17564,10795,9944,9525xe" filled="f" stroked="f">
                  <v:stroke joinstyle="miter"/>
                  <v:path arrowok="t" o:connecttype="custom" o:connectlocs="9944,9525;9944,24765;27724,26035;9944,9525" o:connectangles="0,0,0,0"/>
                </v:shape>
                <v:shape id="Freeform: Shape 11034" o:spid="_x0000_s1964" style="position:absolute;left:28546;top:75554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" path="m10440,10602v-5080,6350,12700,11430,11430,2540c16790,14412,16790,6792,10440,10602xe" filled="f" stroked="f">
                  <v:stroke joinstyle="miter"/>
                  <v:path arrowok="t" o:connecttype="custom" o:connectlocs="10440,10602;21870,13142;10440,10602" o:connectangles="0,0,0"/>
                </v:shape>
                <v:shape id="Freeform: Shape 11035" o:spid="_x0000_s1965" style="position:absolute;left:28657;top:75666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" path="m18415,14605c17145,13335,17145,10795,15875,9525v-2540,1270,-3810,1270,-6350,2540c9525,13335,10795,14605,10795,15875v3810,-2540,5080,,7620,-1270xe" filled="f" stroked="f">
                  <v:stroke joinstyle="miter"/>
                  <v:path arrowok="t" o:connecttype="custom" o:connectlocs="18415,14605;15875,9525;9525,12065;10795,15875;18415,14605" o:connectangles="0,0,0,0,0"/>
                </v:shape>
                <v:shape id="Freeform: Shape 11036" o:spid="_x0000_s1966" style="position:absolute;left:28441;top:76448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" path="m9525,10051r10160,1270c17145,10051,13335,8781,9525,10051xe" filled="f" stroked="f">
                  <v:stroke joinstyle="miter"/>
                  <v:path arrowok="t" o:connecttype="custom" o:connectlocs="9525,10051;19685,11321;9525,10051" o:connectangles="0,0,0"/>
                </v:shape>
                <v:shape id="Freeform: Shape 11037" o:spid="_x0000_s1967" style="position:absolute;left:28657;top:76314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" path="m9525,10805v1270,3810,3810,7619,5080,11430l18415,19695r3810,1270c26035,17155,17145,5724,9525,10805xe" filled="f" stroked="f">
                  <v:stroke joinstyle="miter"/>
                  <v:path arrowok="t" o:connecttype="custom" o:connectlocs="9525,10805;14605,22235;18415,19695;22225,20965;9525,10805" o:connectangles="0,0,0,0,0"/>
                </v:shape>
                <v:shape id="Freeform: Shape 11038" o:spid="_x0000_s1968" style="position:absolute;left:15532;top:78435;width:381;height:381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" path="m10089,29845v,1270,,1270,,c11359,31115,12629,31115,13899,31115,21519,24765,30409,18415,35489,9525,26599,15875,17709,22225,10089,27305v,1270,-1270,2540,,2540xe" filled="f" stroked="f">
                  <v:stroke joinstyle="miter"/>
                  <v:path arrowok="t" o:connecttype="custom" o:connectlocs="10089,29845;10089,29845;13899,31115;35489,9525;10089,27305;10089,29845" o:connectangles="0,0,0,0,0,0"/>
                </v:shape>
                <v:shape id="Freeform: Shape 11039" o:spid="_x0000_s1969" style="position:absolute;left:28111;top:76772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" path="m9525,13260v1270,2540,2540,6350,5080,8890c19685,24691,19685,19610,27305,18341,24765,6910,15875,8181,9525,13260xe" filled="f" stroked="f">
                  <v:stroke joinstyle="miter"/>
                  <v:path arrowok="t" o:connecttype="custom" o:connectlocs="9525,13260;14605,22150;27305,18341;9525,13260" o:connectangles="0,0,0,0"/>
                </v:shape>
                <v:shape id="Freeform: Shape 11040" o:spid="_x0000_s1970" style="position:absolute;left:28428;top:75420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" path="m13335,22683v5080,-2540,7620,-5080,11430,-7620c20955,9983,15875,8713,9525,9983v1270,3810,-1270,10160,3810,12700xe" filled="f" stroked="f">
                  <v:stroke joinstyle="miter"/>
                  <v:path arrowok="t" o:connecttype="custom" o:connectlocs="13335,22683;24765,15063;9525,9983;13335,22683" o:connectangles="0,0,0,0"/>
                </v:shape>
                <v:shape id="Freeform: Shape 11041" o:spid="_x0000_s1971" style="position:absolute;left:15779;top:78105;width:381;height:254;visibility:visible;mso-wrap-style:square;v-text-anchor:middle" coordsize="381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" path="m24765,18415v1270,-2540,3810,-3810,3810,-8890c24765,10795,22225,13335,19685,15875v-2540,2540,-5080,5080,-7620,5080c10795,20955,9525,22225,9525,23495v,,,,,c9525,24765,10795,24765,12065,24765v7620,,10160,-2540,12700,-6350xe" filled="f" stroked="f">
                  <v:stroke joinstyle="miter"/>
                  <v:path arrowok="t" o:connecttype="custom" o:connectlocs="24765,18415;28575,9525;19685,15875;12065,20955;9525,23495;9525,23495;12065,24765;24765,18415" o:connectangles="0,0,0,0,0,0,0,0"/>
                </v:shape>
                <v:shape id="Freeform: Shape 11042" o:spid="_x0000_s1972" style="position:absolute;left:27983;top:75461;width:508;height:381;visibility:visible;mso-wrap-style:square;v-text-anchor:middle" coordsize="508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" path="m14665,9666c8315,16016,8315,23636,12125,33796v7620,-2540,12700,3810,20320,1270c34985,27446,52765,24906,48955,13476,38795,8396,26095,9666,14665,9666xe" filled="f" stroked="f">
                  <v:stroke joinstyle="miter"/>
                  <v:path arrowok="t" o:connecttype="custom" o:connectlocs="14665,9666;12125,33796;32445,35066;48955,13476;14665,9666" o:connectangles="0,0,0,0,0"/>
                </v:shape>
                <v:shape id="Freeform: Shape 11043" o:spid="_x0000_s1973" style="position:absolute;left:29029;top:76758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" path="m10419,12064v1270,3811,-2540,6350,,10161c19309,24764,26929,17145,24389,9525v-3810,,-8890,1270,-13970,2539xe" filled="f" stroked="f">
                  <v:stroke joinstyle="miter"/>
                  <v:path arrowok="t" o:connecttype="custom" o:connectlocs="10419,12064;10419,22225;24389,9525;10419,12064" o:connectangles="0,0,0,0"/>
                </v:shape>
                <v:shape id="Freeform: Shape 11044" o:spid="_x0000_s1974" style="position:absolute;left:57461;top:21932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" path="m9525,20955c17145,23495,24765,15875,20955,9525,15875,13335,12065,17145,9525,20955xe" filled="f" stroked="f">
                  <v:stroke joinstyle="miter"/>
                  <v:path arrowok="t" o:connecttype="custom" o:connectlocs="9525,20955;20955,9525;9525,20955" o:connectangles="0,0,0"/>
                </v:shape>
                <v:shape id="Freeform: Shape 11045" o:spid="_x0000_s1975" style="position:absolute;left:60340;top:20278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" path="m16242,9892v-2540,1270,-3810,-1270,-6350,c11162,12432,8622,13702,9892,14972v2540,-1270,3810,1270,6350,c14972,12432,16242,11162,16242,9892xe" filled="f" stroked="f">
                  <v:stroke joinstyle="miter"/>
                  <v:path arrowok="t" o:connecttype="custom" o:connectlocs="16242,9892;9892,9892;9892,14972;16242,14972;16242,9892" o:connectangles="0,0,0,0,0"/>
                </v:shape>
                <v:shape id="Freeform: Shape 11046" o:spid="_x0000_s1976" style="position:absolute;left:66618;top:17530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" path="m10687,17941v5080,-1270,8890,-3810,7620,-7620c13227,7781,6877,11591,10687,17941xe" filled="f" stroked="f">
                  <v:stroke joinstyle="miter"/>
                  <v:path arrowok="t" o:connecttype="custom" o:connectlocs="10687,17941;18307,10321;10687,17941" o:connectangles="0,0,0"/>
                </v:shape>
                <v:shape id="Freeform: Shape 11047" o:spid="_x0000_s1977" style="position:absolute;left:60383;top:20318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" path="m11964,18610v-1270,-3810,5080,-3810,7620,-2540c18314,14800,18314,13530,17044,10990,13234,4640,5614,21150,11964,18610xe" filled="f" stroked="f">
                  <v:stroke joinstyle="miter"/>
                  <v:path arrowok="t" o:connecttype="custom" o:connectlocs="11964,18610;19584,16070;17044,10990;11964,18610" o:connectangles="0,0,0,0"/>
                </v:shape>
                <v:shape id="Freeform: Shape 11048" o:spid="_x0000_s1978" style="position:absolute;left:60826;top:19977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" path="m14605,9525v1270,5080,-5080,7620,-5080,12700c15875,20955,20955,10795,14605,9525xe" filled="f" stroked="f">
                  <v:stroke joinstyle="miter"/>
                  <v:path arrowok="t" o:connecttype="custom" o:connectlocs="14605,9525;9525,22225;14605,9525" o:connectangles="0,0,0"/>
                </v:shape>
                <v:shape id="Freeform: Shape 11049" o:spid="_x0000_s1979" style="position:absolute;left:29192;top:75412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" path="m15725,9525v-7620,1270,-8890,11430,,10160c11915,14605,20805,14605,15725,9525xe" filled="f" stroked="f">
                  <v:stroke joinstyle="miter"/>
                  <v:path arrowok="t" o:connecttype="custom" o:connectlocs="15725,9525;15725,19685;15725,9525" o:connectangles="0,0,0"/>
                </v:shape>
                <v:shape id="Freeform: Shape 11050" o:spid="_x0000_s1980" style="position:absolute;left:56470;top:22720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" path="m17145,9525v-3810,1270,-7620,3810,-7620,7620c10795,17145,20955,19685,18415,13335,15875,14605,17145,12065,17145,9525xe" filled="f" stroked="f">
                  <v:stroke joinstyle="miter"/>
                  <v:path arrowok="t" o:connecttype="custom" o:connectlocs="17145,9525;9525,17145;18415,13335;17145,9525" o:connectangles="0,0,0,0"/>
                </v:shape>
                <v:shape id="Freeform: Shape 11051" o:spid="_x0000_s1981" style="position:absolute;left:29341;top:75158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" path="m13479,9525v2540,3810,-5080,3810,-3810,7620c16019,20955,21099,10795,13479,9525xe" filled="f" stroked="f">
                  <v:stroke joinstyle="miter"/>
                  <v:path arrowok="t" o:connecttype="custom" o:connectlocs="13479,9525;9669,17145;13479,9525" o:connectangles="0,0,0"/>
                </v:shape>
                <v:shape id="Freeform: Shape 11052" o:spid="_x0000_s1982" style="position:absolute;left:55984;top:23006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" path="m9831,21524c16181,17714,28881,17714,26341,10094,21261,7554,7291,13904,9831,21524xe" filled="f" stroked="f">
                  <v:stroke joinstyle="miter"/>
                  <v:path arrowok="t" o:connecttype="custom" o:connectlocs="9831,21524;26341,10094;9831,21524" o:connectangles="0,0,0"/>
                </v:shape>
                <v:shape id="Freeform: Shape 11053" o:spid="_x0000_s1983" style="position:absolute;left:56647;top:22628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" path="m12119,21290c9578,14940,31169,18750,23549,9860,19739,7320,3228,20020,12119,21290xe" filled="f" stroked="f">
                  <v:stroke joinstyle="miter"/>
                  <v:path arrowok="t" o:connecttype="custom" o:connectlocs="12119,21290;23549,9860;12119,21290" o:connectangles="0,0,0"/>
                </v:shape>
                <v:shape id="Freeform: Shape 11054" o:spid="_x0000_s1984" style="position:absolute;left:26840;top:77863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" path="m9666,13336v1270,1269,12700,1269,10160,-3811c16016,13336,8396,6986,9666,13336xe" filled="f" stroked="f">
                  <v:stroke joinstyle="miter"/>
                  <v:path arrowok="t" o:connecttype="custom" o:connectlocs="9666,13336;19826,9525;9666,13336" o:connectangles="0,0,0"/>
                </v:shape>
                <v:shape id="Freeform: Shape 11055" o:spid="_x0000_s1985" style="position:absolute;left:17481;top:84507;width:381;height:381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" path="m20955,11924c3175,18274,10795,23354,13335,33514v3810,-2540,3810,-6350,5080,-10160c18415,23354,19685,23354,19685,23354v2540,,7620,-3810,3810,-2540c22225,20814,19685,22084,19685,22084v1270,-5080,5080,-8890,20320,-6350c37465,10654,32385,6844,20955,11924xe" filled="f" stroked="f">
                  <v:stroke joinstyle="miter"/>
                  <v:path arrowok="t" o:connecttype="custom" o:connectlocs="20955,11924;13335,33514;18415,23354;19685,23354;23495,20814;19685,22084;40005,15734;20955,11924" o:connectangles="0,0,0,0,0,0,0,0"/>
                </v:shape>
                <v:shape id="Freeform: Shape 11056" o:spid="_x0000_s1986" style="position:absolute;left:17789;top:84556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" path="m10477,9525v-1269,,-1269,,,c9208,9525,9208,10795,10477,9525v-1269,1270,,1270,,c10477,10795,10477,9525,10477,9525v,,,,,xe" filled="f" stroked="f">
                  <v:stroke joinstyle="miter"/>
                  <v:path arrowok="t" o:connecttype="custom" o:connectlocs="10477,9525;10477,9525;10477,9525;10477,9525;10477,9525;10477,9525" o:connectangles="0,0,0,0,0,0"/>
                </v:shape>
                <v:shape id="Freeform: Shape 11057" o:spid="_x0000_s1987" style="position:absolute;left:17265;top:83292;width:381;height:254;visibility:visible;mso-wrap-style:square;v-text-anchor:middle" coordsize="381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" path="m40005,16512c32385,11431,27305,5081,9525,13972v11430,6350,11430,6350,30480,2540xe" filled="f" stroked="f">
                  <v:stroke joinstyle="miter"/>
                  <v:path arrowok="t" o:connecttype="custom" o:connectlocs="40005,16512;9525,13972;40005,16512" o:connectangles="0,0,0"/>
                </v:shape>
                <v:shape id="Freeform: Shape 11058" o:spid="_x0000_s1988" style="position:absolute;left:17735;top:84416;width:508;height:381;visibility:visible;mso-wrap-style:square;v-text-anchor:middle" coordsize="508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" path="m50165,9525c33655,17145,24765,20955,15875,24765v-1270,3810,-3810,8890,-6350,15240c31115,32385,36195,23495,50165,9525xe" filled="f" stroked="f">
                  <v:stroke joinstyle="miter"/>
                  <v:path arrowok="t" o:connecttype="custom" o:connectlocs="50165,9525;15875,24765;9525,40005;50165,9525" o:connectangles="0,0,0,0"/>
                </v:shape>
                <v:shape id="Freeform: Shape 11059" o:spid="_x0000_s1989" style="position:absolute;left:14014;top:79197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" path="m9525,9525v,,,,,c9525,9525,9525,9525,9525,9525r,xe" filled="f" stroked="f">
                  <v:stroke joinstyle="miter"/>
                  <v:path arrowok="t" o:connecttype="custom" o:connectlocs="9525,9525;9525,9525;9525,9525;9525,9525" o:connectangles="0,0,0,0"/>
                </v:shape>
                <v:shape id="Freeform: Shape 11060" o:spid="_x0000_s1990" style="position:absolute;left:4578;top:66541;width:23495;height:27178;visibility:visible;mso-wrap-style:square;v-text-anchor:middle" coordsize="2349500,271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" path="m2306955,916981v-10160,1270,-15240,-6350,-17780,-11430c2290445,908091,2286635,908091,2284095,909361v-11430,-15241,-36830,-2541,-48260,-17780c2219325,896661,2206625,903011,2195195,903011v5080,-1270,8890,-8891,12700,-10160c2244725,873801,2290445,885231,2314575,876341v3810,-10160,5080,-21590,2540,-34290c2308225,843320,2310765,848401,2304415,849670v-6350,-7619,-2540,-11429,-8890,-22859c2289175,829351,2284095,829351,2281555,826811v-2540,-5080,10160,-5080,7620,-10160c2282825,817920,2276475,815381,2279015,811570v16510,-2539,12700,-11429,17780,-17779c2306955,793791,2309495,807761,2320925,807761v5080,-5080,1270,-11430,3810,-17780c2314575,781091,2296795,787441,2290445,769661v-11430,,-25400,2540,-35560,-1270c2252345,762041,2259965,760770,2257425,754420v-5080,-6350,-17780,-5079,-15240,-16509c2230755,734101,2214245,737911,2200275,737911v-3810,3809,-1270,10159,-7620,12700c2153285,758231,2131695,772201,2092325,786170v-5080,2541,-1270,7621,-7620,8891c2055495,806491,2042795,810301,2013585,812841v-5080,-2540,-8890,-8890,-15240,-10160c1989455,806491,1990725,815381,1980565,820461v-15240,7620,-44450,5080,-48260,21590c1908175,840781,1882775,858561,1854835,868720v-25400,10161,-40640,15241,-57150,22861c1792605,885231,1788795,875070,1777365,881420v1270,6350,5080,6350,7620,10161c1778635,894120,1778635,900470,1771015,901741v-11430,-12700,-43180,-26671,-35560,-43180c1727835,863641,1727835,854751,1724025,853481v-6350,6350,-11430,12700,-20320,17780c1670685,883961,1640205,899201,1609725,914441v-12700,6350,-24130,12700,-36830,17779c1571625,932220,1571625,933491,1571625,934761v,,,,,c1567815,936031,1564005,937301,1561465,939841r10160,-5080c1572895,936031,1574165,936031,1575435,936031v12700,-6350,24130,-12700,36830,-17780c1642745,903011,1673225,887770,1703705,871261v-1270,,-1270,1270,-2540,1270l1704975,872531r-2540,2539c1706245,878881,1715135,872531,1720215,871261v13970,10159,26670,21590,38100,35559c1753235,910631,1751965,915711,1744345,916981v-2540,-2540,-5080,-3811,-7620,-6350l1734185,911901r-3810,c1731645,914441,1729105,915711,1730375,918251r3810,l1731645,919520v6350,2541,1270,3811,-5080,5081c1726565,924601,1726565,923331,1725295,923331r-2540,2539l1722755,923331v-1270,,-2540,,-2540,-1270l1718945,923331r-1270,1270c1716405,924601,1715135,925870,1713865,925870r-2540,1271l1707515,927141v-1270,3810,-5080,5079,-11430,7620c1685925,927141,1679575,911901,1664335,915711r-2540,2540l1659255,919520v6350,6350,29210,20321,13970,26671c1664335,936031,1654175,928411,1644015,922061v-1270,-2541,-1270,-3810,2540,-5080c1644015,915711,1631315,913170,1636395,920791r3810,2540l1636395,924601v,1269,1270,2540,1270,3810c1636395,928411,1635125,929681,1633855,929681v,-1270,-1270,-2540,-1270,-3811l1630045,924601r,-2540c1626235,923331,1626235,918251,1622425,920791v-6350,,-2540,5079,-3810,7620l1618615,930951r,2540c1622425,936031,1627505,936031,1631315,936031v-5080,8889,1270,13970,3810,24130c1624965,957620,1618615,944920,1609725,941111r7620,-8891c1612265,933491,1609725,936031,1605915,937301v,1269,,2540,,3810c1605915,941111,1607185,942381,1607185,942381r-3810,c1602105,947461,1607185,944920,1604645,950001v-3810,1269,-3810,-5081,-7620,-6350l1594485,946191r-2540,1270c1599565,957620,1607185,962701,1612265,972861v-5080,3809,-13970,7620,-21590,11430c1580515,1004611,1547495,1009691,1524635,1023661v-5080,2540,-7620,7620,-12700,10159c1508125,1036361,1503045,1036361,1499235,1037631v-43180,19050,-81280,46989,-124460,59689c1369695,1103670,1359535,1110020,1346835,1110020v-34290,20321,-78740,48261,-113030,58421c1237615,1164631,1243965,1162091,1252855,1158281v1270,,-1270,-1270,-1270,-1270c1250315,1155741,1246505,1157011,1245235,1157011v-6350,2540,-11430,6350,-16510,10159l1228725,1167170v-17780,,-11430,8891,-19050,10161c1208405,1174791,1212215,1174791,1212215,1172251v-8890,2540,-11430,7619,-16510,11430l1198245,1182411r1270,1270c1205865,1187491,1193165,1191301,1191895,1188761r-2540,1270l1188085,1188761v1270,6350,-7620,12700,-15240,8890c1174115,1201461,1174115,1204001,1172845,1206541v-6350,2540,-10160,-2540,-15240,-1271c1142365,1226861,1099185,1244641,1071245,1259881v-7620,3810,-10160,11430,-19050,10160l1050925,1271311r-1270,1270c1042035,1271311,1029335,1284011,1021715,1285281v,-5080,6350,-7620,2540,-15240c1030605,1272581,1033145,1267501,1033145,1263691v-2540,,-3810,,-6350,c1034415,1253531,1043305,1244641,1052195,1231941v-20320,3810,-33020,6350,-50800,8890c1003935,1238291,1006475,1235751,1009015,1234481v31750,-19050,60960,-41911,92710,-63500c1127125,1153201,1157605,1139231,1183005,1122720v2540,-2539,5080,-6350,7620,-8889c1193165,1112561,1194435,1115101,1198245,1113831v3810,-1270,6350,-7620,10160,-8890c1217295,1099861,1227455,1098591,1233805,1092241v2540,-2540,2540,-6350,6350,-7621c1251585,1077001,1270635,1069381,1280795,1068111v,-2541,1270,-3810,5080,-5080c1312545,1049061,1332865,1037631,1356995,1032551v11430,-11431,26670,-20320,41910,-27940c1505585,948731,1619885,891581,1734185,836970v3810,-1269,7620,,8890,-1269c1754505,831891,1763395,821731,1776095,816651v58420,-25400,125730,-53340,173990,-73660c1955165,741720,1956435,749341,1961515,748070v,-6350,21590,-5079,21590,-11429l1979295,736641r,-2540c2028825,707431,2068195,702351,2117725,692191r-2540,-2540l2118995,689651v2540,-2540,3810,-3810,8890,-2540l2131695,687111r,2540c2154555,683301,2172335,673141,2182495,659170v7620,-3809,12700,,21590,-5079l2206625,652820r2540,-2539c2200275,645201,2214245,647741,2219325,645201r-2540,-2540l2219325,640120v-1270,-2539,-3810,-2539,-6350,-3809c2218055,633770,2225675,632501,2232025,632501v3810,7619,13970,3810,21590,3810l2251075,633770r,-2539c2249805,628691,2253615,628691,2253615,626151v-7620,,-13970,,-21590,l2232025,626151v-8890,1269,-16510,2540,-24130,6350l2207895,631231v-44450,11430,-92710,30480,-138430,48260c1999615,706161,1928495,731561,1862455,760770v-31750,13971,-68580,34291,-100330,48261c1743075,817920,1722755,825541,1701165,834431v-19050,7620,-39370,16510,-55880,25400c1638935,863641,1635125,868720,1628775,871261v-81280,36830,-158750,73659,-237490,114300c1363345,999531,1334135,1016041,1311275,1036361v-21590,1270,-30480,15240,-49530,24130c1250315,1065570,1247775,1069381,1238885,1074461v-7620,3809,-17780,5080,-24130,10159c1213485,1084620,1213485,1088431,1212215,1089701v-8890,6350,-17780,8890,-29210,15240c1177925,1107481,1176655,1112561,1172845,1113831v-10160,6350,-20320,11430,-30480,17780c1119505,1145581,1087755,1159551,1072515,1172251v-6350,6350,-2540,12700,-12700,8890c1049655,1191301,1020445,1202731,1009015,1215431r2540,2539c1006475,1217970,1002665,1220511,1000125,1224320v,1271,1270,2541,1270,3811l1007745,1221781v1270,1270,3810,1270,3810,3810c1007745,1225591,1003935,1228131,1002665,1226861r-1270,1270l1000125,1229401v-1270,,-3810,,-5080,c989965,1235751,979805,1240831,982345,1245911v-3810,1270,-7620,3809,-10160,6350c968375,1250991,965835,1247181,960755,1244641v-6350,5079,-12700,8890,-20320,13970l935355,1259881v1270,,2540,,3810,c937895,1259881,937895,1261151,936625,1261151r-1270,-1270l937895,1257341v,-6350,-15240,2540,-13970,6350l927735,1264961r,1270c926465,1266231,926465,1267501,925195,1267501r-1270,l923925,1263691v-11430,6350,-19050,13970,-29210,20320l897255,1286551r-2540,2540c898525,1291631,899795,1292901,898525,1296711v13970,-7620,34290,-16510,30480,-26670l929005,1270041v,,,,,l929005,1270041v,,,,,c930275,1270041,932815,1268770,934085,1268770v2540,,3810,1271,3810,-1269c946785,1266231,954405,1263691,960755,1262420v-2540,2541,-5080,3811,-7620,5081c949325,1270041,941705,1270041,937895,1272581v-3810,2539,-5080,8889,-8890,11430c929005,1284011,926465,1280201,925195,1281470v,,1270,5081,,6350c923925,1289091,920115,1292901,918845,1294170v-13970,10161,-31750,31750,-46990,22861l868045,1315761r,-3810c862965,1311951,861695,1304331,855345,1305601v-1270,3810,-7620,5080,-11430,7619l843915,1315761r-2540,1270c842645,1319570,847725,1317031,847725,1320841v-3810,2540,-11430,5079,-10160,8890l840105,1328461r1270,1270c848995,1332270,841375,1337351,833755,1338620r2540,2541l832485,1341161v-1270,,-2540,1270,-1270,2540l835025,1343701r,2540c841375,1352591,826135,1357670,817245,1364020v,,-1270,,-1270,c815975,1364020,815975,1364020,815975,1364020v,,,,,c815975,1364020,815975,1364020,815975,1364020v-2540,1271,-3810,2541,-5080,3811c810895,1367831,810895,1367831,809625,1367831v1270,-1270,3810,-2540,5080,-3811c814705,1364020,814705,1364020,814705,1364020v,,,,,c815975,1360211,817245,1356401,815975,1353861v3810,-2541,2540,-7620,6350,-10160l819785,1342431r,-2540c821055,1331001,835025,1327191,832485,1317031r-3810,l828675,1314491v-1270,,-2540,1270,-3810,1270c823595,1313220,826135,1311951,824865,1309411v-10160,3809,-11430,,-20320,-1270c812165,1305601,805815,1304331,803275,1300520v3810,-5079,8890,-10159,16510,-12700l819785,1289091r2540,-1271l824865,1290361v5080,-6350,2540,-16510,-1270,-26670c817245,1268770,814705,1276391,813435,1284011r1270,c807085,1287820,799465,1294170,795655,1300520v,,,,,c788035,1305601,777875,1309411,775335,1315761v5080,-2541,10160,-3810,12700,c785495,1319570,781685,1323381,775335,1325920v1270,-7619,-11430,-6350,-3810,-12700c767715,1314491,763905,1315761,763905,1311951v-11430,5080,-16510,11430,-27940,16510c735965,1325920,735965,1322111,734695,1319570v-1270,-2539,-3810,-2539,-7620,-2539c725805,1314491,723265,1311951,720725,1310681v1270,-1270,2540,-2540,5080,-3811c727075,1306870,728345,1305601,729615,1305601v36830,-10160,63500,-24131,83820,-43181c810895,1253531,808355,1242101,804545,1228131v-11430,7620,-22860,12700,-24130,16510c776605,1257341,763905,1263691,744855,1267501v2540,-6350,5080,-13970,1270,-17781c738505,1247181,733425,1253531,727075,1256070v,-3809,-1270,-5079,-1270,-6350c727075,1249720,729615,1248451,730885,1248451v17780,-3810,26670,-11431,33020,-21590c752475,1225591,742315,1224320,730885,1223051v130810,-71120,279400,-148590,427990,-219710c1176655,994451,1196975,989370,1214755,981751v69850,-31750,135890,-67310,205740,-90170c1419225,891581,1417955,892851,1419225,894120r,c1255395,993181,1127125,1080811,1019175,1168441v-3810,-1271,-7620,-2540,-10160,-3810c998855,1174791,991235,1182411,982345,1191301v6350,-1270,11430,-2540,16510,-3810c998855,1187491,998855,1187491,998855,1188761v,,,,1270,1270c1001395,1191301,1003935,1191301,1005205,1190031v1270,-1270,3810,-2540,5080,-3811c1020445,1183681,1029335,1181141,1038225,1179870v1270,-5079,-3810,-6350,-10160,-7619c1136015,1084620,1263015,998261,1425575,900470r,c1449705,891581,1467485,877611,1487805,868720v21590,-10159,57150,-19050,82550,-31750c1581785,830620,1585595,821731,1595755,819191v6350,-1271,13970,,20320,-2540c1633855,810301,1647825,798870,1663065,791251v-5080,-11431,-20320,-2540,-29210,-5081l1630045,786170r,-2539c1571625,789981,1517015,828081,1467485,840781v1270,-10161,12700,-6350,17780,-13970c1475105,803951,1445895,828081,1430655,829351v2540,-3810,-5080,-11431,1270,-12700c1453515,811570,1472565,806491,1489075,795061v-1270,-1270,-1270,-3810,-2540,-5080l1482725,789981r,-2540c1472565,787441,1467485,795061,1458595,792520v2540,-6350,10160,-1269,11430,-6350c1470025,781091,1461135,778551,1466215,777281v19050,-3811,45720,-6350,53340,-20320c1543685,756961,1574165,725211,1591945,750611v-7620,6350,-10160,13970,-20320,19050c1581785,777281,1597025,774741,1609725,778551v3810,-17781,50800,-24131,66040,-33020c1696085,748070,1710055,737911,1730375,736641v3810,-1271,-1270,-5080,1270,-6350c1757045,725211,1791335,723941,1811655,708701v-3810,-10160,-5080,-20320,3810,-26670c1820545,683301,1824355,687111,1830705,683301v-1270,-2540,-1270,-5081,1270,-6350c1818005,656631,1795145,669331,1774825,665520v20320,-5079,43180,-8889,62230,-11429l1834515,651551r2540,-2540c1835785,646470,1831975,649011,1830705,646470v-2540,-3809,5080,-3809,3810,-7619c1821815,640120,1809115,642661,1798955,637581v5080,-11430,-15240,-12700,-21590,-22861c1779905,603291,1782445,591861,1776095,581701v7620,-5080,6350,-12700,16510,-15240c1819275,567731,1842135,551221,1847215,532171v6350,,11430,1270,19050,-1270c1862455,522011,1862455,520741,1864995,513121v12700,-5080,21590,3810,31750,-6350c1908175,513121,1920875,506771,1924685,497881v-2540,1270,-5080,-3810,-2540,-5080c1946275,483911,1965325,490261,1990725,487721v3810,-5080,1270,-11430,,-15240c1995805,471211,1998345,473751,2004695,469941v-5080,-12700,7620,-17780,17780,-24130c2032635,445811,2036445,452161,2046605,444541v,-6350,-2540,-8890,-8890,-11430c2038985,429301,2040255,425491,2045335,422951v7620,1270,15240,2540,24130,c2060575,417871,2060575,405171,2058035,400091v-8890,2540,-16510,2540,-26670,c2030095,396281,2035175,395011,2040255,393741v-2540,-6350,-7620,-7620,-10160,-15240c2009775,373421,1986915,384851,1966595,383581v-13970,,-24130,-10160,-36830,-8890c1910715,383581,1875155,373421,1861185,393741v-13970,,-24130,-6350,-39370,-5080c1790065,364531,1740535,377231,1691005,389931v-8890,-11430,-24130,-1270,-34290,5080c1646555,393741,1650365,386121,1641475,384851v-10160,-2540,,-1270,-3810,-7620c1627505,378501,1618615,374691,1604645,381041v1270,2540,2540,5080,,6350c1607185,395011,1617345,388661,1621155,395011v-10160,10160,-12700,31750,-40640,31750c1575435,415331,1574165,406441,1565275,396281v19050,-3810,34290,-22860,22860,-38100c1550035,354371,1506855,363261,1470025,358181v25400,-20320,68580,-33020,95250,-52070c1565275,306111,1566545,306111,1566545,306111v5080,-5080,12700,-7620,20320,-10160c1595755,292141,1604645,289601,1607185,279441v-5080,6350,-13970,8890,-22860,12700c1576705,294681,1570355,297221,1564005,302301r,c1552575,303571,1541145,304841,1530985,309921v-3810,2540,-3810,6350,-7620,8890c1517015,321351,1508125,321351,1501775,323891v-2540,1270,-3810,5080,-6350,6350c1486535,335321,1468755,339131,1463675,340401v1270,-6350,-11430,-7620,-17780,-6350c1450975,340401,1444625,341671,1444625,345481v2540,,6350,-2540,7620,c1449705,354371,1435735,358181,1424305,363261v-29210,-7620,-63500,-1270,-95250,5080c1327785,374691,1317625,373421,1311275,369611v11430,-2540,20320,-8890,27940,-16510c1343025,350561,1346835,346751,1350645,344211r,c1364615,339131,1372235,345481,1384935,344211r3810,1270l1388745,349291v29210,-15240,49530,-15240,83820,-27940c1471295,316271,1472565,312461,1476375,309921v-17780,-1270,-39370,-15240,-54610,2540c1416685,313731,1414145,311191,1410335,309921v-13970,13970,-48260,19050,-63500,29210c1346835,339131,1346835,339131,1346835,339131v,,,,,c1346835,339131,1345565,340401,1344295,340401r,c1340485,342941,1335405,346751,1331595,349291v-8890,7620,-17780,13970,-29210,16510l1302385,365801v-7620,5080,-19050,8890,-29210,8890c1269365,377231,1271905,383581,1265555,384851v-19050,-5080,-31750,20320,-52070,13970c1213485,388661,1227455,383581,1236345,377231v-13970,-8890,-26670,-15240,-41910,-11430c1186815,367071,1180465,374691,1172845,377231v-3810,1270,-5080,-3810,-8890,-3810c1157605,373421,1144905,381041,1134745,382311v-1270,-2540,-2540,-6350,-6350,-6350c1128395,381041,1116965,379771,1111885,383581v-2540,-3810,,-5080,-1270,-7620c1099185,375961,1083945,381041,1072515,377231v6350,-5080,13970,-7620,24130,-10160l1104265,364531v3810,-1270,1270,-7620,-2540,-6350l1094105,360721v-11430,2540,-22860,6350,-29210,15240c1049655,372151,1040765,379771,1034415,383581v-10160,5080,-22860,5080,-33020,7620c991235,393741,981075,400091,970915,402631v,,-3810,-2540,-3810,-2540c963295,401361,962025,405171,956945,405171v-6350,1270,-13970,-1270,-19050,c923925,408981,911225,419141,898525,424221v-3810,1270,-7620,,-11430,1270c884555,426761,882015,431841,878205,431841v-24130,6350,-50800,25400,-77470,36830c780415,476291,770255,485181,755015,491531v-29210,11430,-53340,17780,-71120,29210c671195,516931,657225,535981,643255,533441r-2540,2540l636905,535981v,1270,-1270,2540,-3810,2540l633095,541061r-3810,c629285,542331,630555,543601,630555,544871v-2540,1270,-5080,1270,-8890,2540l624205,549951r-3810,c617855,552491,603885,558841,602615,557571r-1270,1270l598805,558841v-3810,5080,-8890,11430,-16510,7620c564515,576621,535305,594401,514985,596941v-1270,-2540,-2540,-3810,-3810,-6350c509905,589321,508635,588051,507365,586781r-1270,-2540l511175,585511v5080,-1270,10160,-2540,8890,-6350l516255,577891r,-3810c511175,576621,506095,579161,501015,581701v-2540,-1270,-5080,-3810,-7620,-5080c504825,572811,517525,570271,521335,563921r,-2540l523875,563921v6350,-5080,16510,-11430,26670,-10160c551815,561381,532765,561381,525145,566461r,2540l522605,566461v-2540,1270,-1270,3810,,6350l525145,575351r,2540c532765,581701,541655,569001,546735,571541r,-1270c546735,571541,546735,571541,546735,572811v-3810,7620,-12700,10160,-22860,13970c521335,588051,517525,589321,517525,593131v2540,-1270,5080,-2540,8890,-2540c536575,586781,548005,584241,550545,571541r-3810,l549275,570271v,,-1270,,-1270,l548005,570271v8890,-5080,25400,-7620,27940,-19050c582295,548681,584835,553761,592455,549951v1270,2540,-1270,2540,-2540,3810c586105,557571,581025,558841,574675,561381v-3810,1270,-7620,2540,-11430,5080c561975,566461,561975,567731,561975,569001v,,,,,c563245,570271,564515,570271,565785,569001v3810,-1270,7620,-3810,10160,-5080c581025,561381,586105,558841,588645,553761r2540,l591185,556301v2540,-1270,3810,1270,7620,l601345,555031r1270,1270c606425,553761,607695,549951,615315,547411r-2540,-2540l616585,544871v-2540,-3810,7620,-3810,10160,-5080l626745,537251r3810,c630555,537251,630555,535981,629285,535981r-2540,-2540l626745,530901v-2540,1270,-3810,-1270,-5080,c620395,528361,624205,528361,626745,527091r2540,-1270l633095,525821v-1270,-2540,2540,-2540,5080,-3810l635635,519471r3810,c647065,509311,671195,505501,680085,496611r-2540,-2540l680085,492801v-1270,-1270,-1270,-3810,-2540,-5080c664845,495341,643255,504231,635635,511851v-7620,7620,-16510,7620,-26670,10160c588645,528361,568325,542331,551815,544871v1270,-3810,7620,-6350,12700,-7620l561975,534711r3810,c560705,523281,586105,523281,589915,519471v-2540,,-5080,1270,-6350,-2540c589915,515661,594995,511851,596265,508041v-1270,,-3810,1270,-5080,l587375,508041r,-2540c561975,514391,548005,520741,528955,529631r2540,2540l528955,534711v1270,2540,1270,3810,,6350l532765,541061r,2540c539115,546141,532765,546141,532765,549951v-1270,,-2540,,-2540,-1270c530225,548681,530225,547411,528955,547411r-2540,2540l526415,547411v-1270,1270,-3810,1270,-3810,2540c514985,548681,523875,542331,522605,539791r-3810,l516255,537251v-5080,-2540,-10160,-2540,-16510,-3810c497205,534711,493395,535981,492125,537251v1270,-5080,,-8890,-2540,-13970c487045,518201,473075,515661,462915,511851v-15240,12700,,16510,6350,21590c451485,542331,451485,542331,404495,551221v8890,-15240,16510,-29210,25400,-46990c426085,505501,422275,506771,418465,508041v1270,-1270,3810,-3810,5080,-6350l421005,500421r,-2540c421005,495341,422275,492801,426085,492801v,1270,1270,2540,1270,3810l421005,500421v3810,-1270,7620,-2540,8890,-6350l432435,496611v7620,-1270,11430,-1270,13970,-6350c447675,490261,448945,490261,450215,490261v7620,-1270,16510,-2540,21590,-8890c471805,481371,471805,481371,471805,480101v20320,-6350,36830,-16510,52070,-26670l523875,450891r-3810,-2540c503555,459781,488315,469941,467995,475021v-1270,,-1270,,-2540,c464185,473751,462915,473751,461645,472481v1270,,1270,,2540,c464185,472481,464185,471211,464185,471211v6350,-6350,25400,-12700,35560,-19050c502285,450891,503555,447081,506095,445811v12700,-5080,26670,-2540,34290,-10160c536575,436921,532765,438191,531495,436921r-3810,-1270l527685,431841v-7620,2540,-21590,3810,-20320,-1270c497205,434381,489585,438191,481965,443271r1270,1270l483235,447081v-27940,16510,-62230,43180,-93980,58420c386715,504231,385445,504231,382905,502961v-5080,2540,-10160,5080,-17780,7620c365125,510581,366395,509311,366395,508041r-5080,l358775,504231v-6350,7620,-11430,2540,-19050,2540c339725,504231,340995,500421,340995,497881v7620,,16510,,24130,c352425,488991,352425,488991,340995,496611v-1270,-2540,-2540,-5080,-3810,-10160c332105,488991,327025,492801,321945,495341r-2540,l316865,492801v-8890,5080,-20320,1270,-25400,7620c294005,504231,297815,505501,300355,506771v-3810,2540,-7620,3810,-11430,6350c287655,514391,285115,515661,283845,515661v,,,-1270,,-1270c281305,515661,274955,515661,276225,519471v-1270,,-2540,1270,-3810,1270c272415,520741,272415,520741,272415,520741v,,,,,c267335,522011,263525,523281,258445,522011v3810,-2540,7620,-5080,6350,-7620l263525,513121r2540,-1270c264795,510581,263525,510581,262255,509311v7620,-5080,10160,-6350,17780,-10160l280035,499151v3810,-1270,7620,-3810,10160,-5080c291465,492801,294005,491531,295275,490261r,c315595,476291,347345,466131,362585,448351v19050,-6350,27940,-16510,48260,-21590c414655,422951,410845,422951,412115,420411v43180,-21590,80010,-39370,119380,-64770c535305,354371,536575,359451,541655,356911v1270,-6350,11430,-6350,17780,-10160c568325,341671,577215,335321,587375,328971v2540,-1270,3810,1270,7620,c611505,321351,622935,303571,638175,313731v-10160,1270,-17780,5080,-20320,12700l621665,326431r,2540c692785,298491,761365,276901,814705,247691v11430,6350,27940,-17780,38100,-1270c833755,256581,798195,261661,780415,273091v1270,-1270,2540,-1270,2540,-2540c774065,271821,766445,275631,758825,279441v-6350,3810,-12700,6350,-19050,7620c738505,287061,737235,288331,738505,289601v,,,,,c738505,290871,741045,290871,742315,290871v7620,-1270,13970,-5080,20320,-8890c768985,278171,774065,275631,780415,270551r3810,l784225,273091v8890,-1270,15240,3810,24130,2540c803275,281981,794385,283251,786765,287061v-25400,12700,-49530,31750,-76200,43180c680085,342941,658495,350561,640715,367071v-6350,,-6350,5080,-17780,3810c598805,386121,565785,397551,537845,411521v3810,6350,-8890,7620,-5080,13970l536575,426761r,3810c551815,428031,551815,419141,567055,416601v2540,3810,,6350,,10160c570865,416601,584835,419141,591185,411521r-3810,l589915,410251v-7620,-2540,2540,-5080,,-10160c592455,398821,593725,402631,596265,402631v,,,1270,1270,1270l601345,405171r3810,-2540c603885,400091,607695,400091,610235,398821v,1270,1270,1270,1270,2540l601345,405171v1270,,1270,1270,1270,1270c607695,407711,612775,405171,614045,401361r2540,2540c619125,401361,630555,402631,628015,397551r-3810,l624205,395011v-5080,-6350,8890,-5080,12700,-8890c636905,386121,636905,387391,638175,387391r3810,l641985,389931v16510,-7620,38100,-12700,44450,-24130c704215,367071,706755,350561,723265,351831v1270,-7620,10160,-13970,20320,-19050c748665,331511,751205,337861,756285,335321v6350,-5080,15240,-7620,17780,-13970c809625,313731,836295,293411,871855,280711v19050,-7620,41910,-16510,60960,-19050c937895,261661,946785,260391,950595,264201v-24130,6350,-53340,10160,-50800,26670l902335,293411r-2540,2540c901065,298491,902335,298491,906145,298491v16510,-3810,36830,-12700,49530,-5080l959485,290871r3810,2540c978535,289601,1003935,288331,1007745,275631r-3810,l1006475,274361v-2540,-13970,-33020,-6350,-35560,-17780c983615,256581,996315,252771,1014095,254041v,-5080,10160,-11430,12700,-19050c1025525,228641,1014095,232451,1017905,226101v7620,2540,20320,2540,21590,-5080c1034415,215941,1028065,213401,1022985,207051r-2540,2540l1020445,207051v-5080,1270,-2540,5080,-10160,5080c1012825,209591,1011555,201971,1019175,205781r2540,-2540l1024255,205781v3810,1270,6350,,5080,-3810l1025525,201971r,-2540c1020445,199431,1028065,193081,1031875,193081v,1270,1270,2540,1270,3810l1033145,198161r,1270c1034415,199431,1034415,199431,1035685,198161v13970,10160,22860,-5080,40640,-12700c1101725,174031,1132205,168951,1149985,156251v3810,-1270,5080,3810,10160,1270c1198245,139741,1255395,119421,1299845,121960v6350,-3809,3810,-11429,15240,-12700c1316355,101641,1311275,99101,1312545,94021r-2540,-2540l1312545,88941v-43180,-2540,-105410,16510,-144780,33019c1160145,125771,1153795,132121,1144905,135931v-5080,2540,-11430,1270,-15240,2540c1123315,141011,1122045,146091,1115695,148631v-5080,2540,-13970,2540,-20320,3810c1092835,153711,1091565,157521,1089025,158791v,,-6350,,-8890,1270c1072515,162601,1066165,170221,1059815,172761v-13970,6350,-34290,8890,-44450,17780c1010285,188001,995045,188001,997585,184191v5080,,10160,1270,16510,-1270c1016635,179111,1022985,175301,1022985,170221v-12700,-5080,-29210,-1270,-36830,-15240c991235,148631,993775,151171,1001395,146091v-2540,-5080,-10160,-5080,-7620,-10160c1011555,129581,1016635,128310,1030605,121960v5080,-1269,7620,5081,12700,2541c1071245,109260,1109345,102910,1133475,87671v8890,1270,17780,,27940,-2540c1158875,76241,1148715,81321,1146175,73701v12700,-1270,26670,-6350,30480,11430c1221105,80051,1254125,53381,1293495,63541v2540,-5081,,-7620,8890,-6350c1301115,53381,1298575,49571,1297305,45760v-5080,-2539,-10160,11431,-17780,3811c1282065,45760,1287145,39410,1280795,36871v-5080,-2540,-12700,1270,-16510,-3811c1263015,25441,1276985,22901,1269365,12741v-11430,,-19050,,-29210,5080c1228725,12741,1217295,7660,1204595,10201v-11430,2540,-19050,16509,-33020,12700c1163955,30521,1158875,31791,1144905,38141v-3810,5080,7620,6350,,10160c1101725,61001,1038225,90210,991235,105451v,3809,-1270,7620,-7620,8890c979805,100371,932815,110531,930275,124501v5080,-1270,10160,-2541,13970,c942975,133391,929005,137201,918845,132121r,1270c918845,133391,918845,132121,917575,132121v-8890,,-16510,-1270,-25400,-2540c878205,127041,862965,124501,845185,128310r2540,3811l845185,129581v-1270,1270,-1270,2540,-1270,3810c843915,133391,843915,134661,845185,134661v1270,1270,3810,1270,5080,c864235,132121,876935,134661,890905,137201v7620,1270,13970,1270,21590,2540c902335,161331,860425,141011,843915,154981v-6350,-2540,-13970,-2540,-21590,-3810c818515,154981,827405,154981,822325,157521v-13970,6350,-25400,27940,-49530,30480c776605,191811,770255,193081,768985,195621v-5080,2540,-6350,-2540,-10160,-1270c742315,204511,716915,214671,695325,224831v-11430,5080,-22860,10160,-34290,10160c659765,237531,663575,241341,657225,242611v-5080,-3810,-7620,-1270,-7620,5080l649605,250231v,,,2540,19050,5080c654685,252771,654685,259121,647065,266741v-1270,-1270,-1270,-3810,2540,-13970l645795,251501r,-3810c625475,248961,605155,260391,589915,271821v,,,,,c578485,276901,568325,281981,558165,287061v-12700,6350,-26670,12700,-40640,19050c516255,306111,514985,303571,512445,303571v,3810,-6350,5080,-10160,7620c502285,311191,501015,311191,501015,311191v-8890,5080,-19050,10160,-27940,13970c461645,330241,450215,335321,438785,342941v-8890,,-13970,2540,-17780,8890l424815,351831r,2540c429895,358181,440055,354371,443865,349291v,,,,,c454025,342941,465455,337861,476885,332781v10160,-3810,20320,-8890,29210,-13970c509905,318811,517525,315001,520065,312461v,,,,,c535305,306111,548005,299761,561975,293411v10160,-5080,20320,-10160,30480,-13970c607695,278171,625475,265471,633095,264201v3810,11430,-12700,19050,-22860,13970c588645,304841,521335,321351,490855,349291v-35560,8890,-40640,19050,-68580,30480c413385,395011,377825,398821,371475,414061v-17780,6350,-24130,12700,-38100,16510c329565,442001,310515,445811,299085,449621v,,-1270,3810,-2540,5080c286385,458511,283845,463591,274955,461051v-3810,3810,5080,3810,,6350c258445,461051,245745,490261,234315,483911v,,,-1270,-1270,-1270c234315,481371,235585,481371,239395,480101r2540,-5080c240665,472481,240665,469941,239395,467401r,-2540c239395,464861,238125,463591,236855,464861v-1270,,-1270,2540,-1270,2540c236855,469941,236855,472481,238125,473751r1270,1270l234315,477561v-1270,1270,-2540,1270,-3810,5080l229235,482641r,-2540c224155,482641,220345,485181,212725,487721v-2540,2540,2540,7620,-1270,8890c203835,494071,196215,496611,192405,502961v12700,-1270,-3810,3810,-3810,7620c188595,510581,196215,509311,194945,513121v-22860,7620,-31750,27940,-59690,33020c128905,547411,121285,548681,111125,551221v20320,-13970,34290,-24130,52070,-36830c161925,514391,159385,513121,156845,511851v2540,-1270,5080,-2540,5080,-5080c159385,508041,151765,508041,154305,511851v,,,,-1270,c149225,513121,145415,514391,142875,515661v2540,-2540,11430,-1270,5080,-6350c142875,509311,136525,514391,139065,516931v-12700,3810,-22860,10160,-25400,17780c112395,537251,111125,539791,108585,542331v-2540,,-5080,1270,-6350,1270l104775,546141r-1270,1270c102235,547411,100965,547411,98425,548681r-1270,-1270l99695,544871v-5080,-5080,-15240,-3810,-19050,-2540c90805,530901,114935,525821,126365,519471v,-5080,-2540,-15240,-10160,-15240c113665,509311,102235,513121,95885,516931v-5080,-1270,-10160,-2540,-12700,-6350c84455,510581,84455,510581,85725,509311r-2540,-1270l83185,505501v-3810,-1270,-11430,1270,-17780,3810c64135,518201,53975,514391,52705,523281v2540,-1270,3810,-1270,6350,-2540l61595,519471r2540,2540c69215,520741,73025,522011,79375,519471v2540,1270,3810,3810,6350,3810c79375,525821,75565,534711,67945,533441r,2540l64135,535981v-2540,1270,-5080,1270,-8890,2540c55245,537251,53975,535981,53975,534711v1270,,1270,,2540,-1270l55245,529631r-1270,-3810c50165,527091,45085,528361,41275,529631v-3810,-6350,-5080,-3810,-5080,-11430c28575,520741,38735,529631,28575,530901v-7620,-1270,-12700,3810,-19050,6350l9525,556301v2540,1270,3810,2540,6350,c6985,555031,13335,549951,22225,548681v6350,8890,-6350,16510,-12700,16510l9525,581701v1270,,2540,,,1270l9525,585511r1270,1270l10795,588051v,,-1270,1270,-1270,1270l9525,628691v2540,-1271,3810,-2540,6350,-3810c14605,627420,13335,628691,12065,631231v-1270,,-1270,1270,-2540,1270l9525,2236511v15240,-2541,29210,-5080,44450,-6350c53975,2230161,53975,2230161,53975,2230161v,,1270,,1270,c64135,2217461,79375,2206031,107315,2199681v-8890,8889,-17780,17780,-24130,24130c71755,2226351,64135,2227620,55245,2230161v,,,,,c55245,2230161,53975,2230161,53975,2230161v-2540,3809,-6350,6350,-8890,10159c45085,2240320,45085,2240320,46355,2240320v,,-1270,,-1270,c20955,2251751,33655,2266991,12065,2279691v-1270,,-2540,,-2540,l9525,2354620v7620,3811,20320,7621,,16511l9525,2460031v3810,,7620,1270,10160,1270c15875,2463841,12065,2466381,9525,2468920r,240031c19685,2712761,31115,2716570,41275,2720381v34290,-2540,66040,-10161,91440,-27940c125095,2693711,118745,2693711,104775,2696251v11430,-5081,17780,-7620,26670,-11431c125095,2684820,121285,2684820,116205,2684820v1270,-1269,1270,-2539,2540,-3809c127635,2677201,137795,2673391,146685,2670851v10160,-2540,25400,,27940,-10160c175895,2653070,202565,2656881,196215,2647991v,-1271,5080,-5080,6350,-5080c222885,2641641,226695,2632751,236855,2625131v7620,-6350,21590,-11430,33020,-16511c268605,2607351,267335,2606081,266065,2604811v-7620,2540,-16510,3809,-21590,6350c213995,2626401,184785,2644181,153035,2659420v-22860,10161,-44450,27941,-78740,25400c69215,2684820,60325,2691170,52705,2693711v,,,,,1270c52705,2694981,51435,2694981,51435,2694981v-5080,2539,-10160,6350,-17780,10160c33655,2696251,38735,2693711,51435,2694981v,,,,,c51435,2694981,52705,2694981,52705,2693711v2540,-7620,6350,-16510,8890,-24130c46355,2675931,29845,2681011,14605,2687361v-1270,-1270,-2540,-2541,-2540,-3810c29845,2679741,40005,2664501,62865,2669581v3810,-8890,7620,-16511,11430,-26670c95885,2644181,83185,2665770,116205,2659420v3810,-3809,7620,-8889,11430,-13969c118745,2645451,109855,2646720,98425,2646720v,-11429,-1270,-21589,29210,-27939c128905,2618781,128905,2613701,128905,2612431v5080,,10160,,15240,-1270c147955,2609891,151765,2607351,153035,2606081v3810,-7620,12700,-8890,24130,-10161c189865,2594651,201295,2593381,222885,2592111v-24130,-6350,-40640,-10160,-58420,-15241c169545,2574331,172085,2571791,174625,2571791v10160,,19050,2540,29210,c215265,2570520,226695,2565441,236855,2561631v3810,-1270,7620,,11430,-1270c231775,2556551,229235,2550201,254635,2538770v-1270,6350,-2540,11431,-3810,15241c262255,2542581,278765,2534961,301625,2531151v16510,-2540,33020,-7620,52070,-12700c348615,2523531,365125,2528611,344805,2536231v-5080,2539,-2540,8889,-3810,13970c356235,2547661,370205,2545120,382905,2542581v-21590,3810,-31750,13970,-41910,22860c332105,2573061,328295,2581951,319405,2592111v22860,-11430,49530,-16510,50800,-30480c380365,2560361,390525,2559091,400685,2557820v6350,-5079,11430,-8889,19050,-15239c412115,2541311,405765,2540041,399415,2540041v15240,-3810,30480,-8890,52070,-13971c440055,2523531,432435,2522261,423545,2520991v-10160,3810,-20320,8890,-30480,12700c390525,2536231,386715,2538770,384175,2541311v2540,-2541,6350,-5080,8890,-7620c407035,2526070,408305,2518451,401955,2510831v-11430,3810,-20320,6350,-31750,10160c367665,2515911,365125,2512101,363855,2508291v-7620,1270,-15240,1270,-25400,2540c343535,2490511,390525,2490511,404495,2475270v31750,,62230,-26669,92710,-12700c509905,2453681,506095,2442251,531495,2439711v-10160,-6350,29210,-11430,11430,-16510c526415,2418120,545465,2414311,545465,2409231v17780,1270,8890,17780,34290,11430c574675,2404151,603885,2393991,626745,2378751v2540,10160,11430,19050,5080,24130c610235,2419391,601345,2435901,579755,2451141v,,,,-1270,c578485,2451141,578485,2451141,578485,2451141v-3810,,-7620,,-8890,1270c553085,2462570,537845,2472731,521335,2484161v-34290,-12700,-58420,10159,-88900,19050c429895,2509561,427355,2514641,424815,2520991v19050,-8890,35560,2540,60960,-10160c479425,2522261,475615,2531151,471805,2538770v6350,,13970,-1269,19050,c507365,2541311,523875,2536231,521335,2529881v-3810,-10161,5080,-8890,19050,-12700c567055,2509561,591185,2499401,615315,2490511v5080,-2541,11430,-10160,10160,-11430c619125,2470191,636905,2466381,644525,2461301v10160,-6350,25400,-15240,35560,-3810c681355,2458761,692785,2456220,700405,2453681v5080,-11430,-6350,-24130,24130,-36830c734695,2418120,746125,2420661,760095,2423201v5080,-5081,12700,-12700,22860,-17781c793115,2399070,810895,2397801,817245,2388911v1270,-2541,10160,-5080,16510,-7620c855345,2376211,870585,2368591,887095,2359701v21590,-10160,39370,-20320,49530,-33020c936625,2326681,936625,2326681,937895,2326681v-10160,1270,-16510,-1270,-20320,-3811c929005,2315251,939165,2307631,949325,2301281v10160,-7620,19050,-8890,27940,-3811c983615,2291120,989965,2284770,997585,2277151v5080,-5081,11430,-8890,19050,-13970c1022985,2264451,1030605,2266991,1038225,2268261v1270,-1270,2540,-1270,5080,-2541c1040765,2261911,1038225,2259370,1033145,2254291v22860,-10160,45720,-19050,69850,-29210c1113155,2221270,1125855,2217461,1119505,2209841v-1270,-1271,7620,-7621,13970,-10160c1146175,2193331,1160145,2186981,1162685,2178091v,-2540,7620,-5080,12700,-7621c1198245,2159041,1222375,2148881,1247775,2137451v-1270,5080,-3810,8890,-5080,12700c1252855,2151420,1274445,2137451,1285875,2123481v15240,-3811,19050,-13970,29210,-20320c1310005,2096811,1312545,2090461,1307465,2089191v-5080,6350,-11430,12700,-16510,19050c1284605,2109511,1276985,2112051,1268095,2113320v,-3809,,-6350,-1270,-10159c1268095,2103161,1270635,2104431,1271905,2103161v12700,-5080,10160,-24130,29210,-25400l1298575,2076491r1270,-2540c1299845,2073951,1299845,2073951,1299845,2073951v3810,-5081,10160,-8890,16510,-12700c1316355,2061251,1316355,2061251,1316355,2061251v,,1270,,1270,c1321435,2057441,1326515,2054901,1332865,2051091v,,,,,c1334135,2053631,1336675,2054901,1337945,2054901r-5080,-3810c1334135,2049820,1334135,2048551,1334135,2047281v-1270,-1270,-3810,-2540,-6350,-1270c1321435,2049820,1316355,2052361,1311275,2056170v,,,,,c1304925,2059981,1298575,2063791,1294765,2068870v-5080,-1269,-8890,,-12700,1271c1273175,2071411,1266825,2071411,1263015,2070141v17780,-10160,33020,-22860,44450,-39371c1293495,2044741,1276985,2056170,1257935,2066331v-3810,-3811,-3810,-8890,-5080,-13970c1245235,2052361,1237615,2053631,1228725,2054901v11430,-10160,25400,-19050,34290,-29210c1259205,2026961,1255395,2028231,1255395,2024420v2540,-7619,12700,-13969,26670,-15239c1284605,2012991,1282065,2014261,1283335,2016801v12700,-1270,11430,-3810,20320,-8890l1303655,2007911v8890,,12700,-5080,16510,-10160c1322705,1995211,1323975,1991401,1327785,1990131r,c1329055,1990131,1330325,1990131,1330325,1991401v1270,3810,-11430,3810,-7620,8890c1332865,2000291,1331595,2000291,1331595,2007911v16510,-8891,38100,-16510,41910,-29210c1376045,1977431,1378585,1977431,1382395,1976161v,-5080,-1270,-6350,-5080,-10160c1388745,1957111,1403985,1946951,1420495,1949491v,,,1270,,1270c1416685,1952031,1414145,1953301,1410335,1954570v3810,11431,-12700,15241,-13970,25400l1400175,1979970r,2541c1410335,1986320,1419225,1976161,1421765,1982511v6350,-7620,19050,-12700,15240,-24130c1434465,1954570,1426845,1959651,1425575,1953301r,l1426845,1946951r-5080,-3810c1402715,1940601,1384935,1953301,1373505,1962191r,c1370965,1963461,1372235,1966001,1368425,1966001v-1270,-2540,-1270,-3810,,-6350c1360805,1964731,1349375,1966001,1344295,1971081v-1270,2539,1270,5080,-1270,6350c1335405,1982511,1334135,1977431,1331595,1978701v,,-1270,3810,-1270,6350c1325245,1987591,1322705,1991401,1320165,1993941v-2540,5079,-6350,8890,-12700,11429l1306195,2004101r2540,-1270c1308735,1993941,1299845,2001561,1297305,1997751v13970,-10160,31750,-20320,43180,-31750l1340485,1966001v8890,-5081,15240,-8890,15240,-16510c1353185,1954570,1346835,1958381,1339215,1962191v-8890,-1271,-21590,5079,-24130,10160c1311275,1968541,1307465,1964731,1303655,1963461r-2540,1270l1301115,1962191v-8890,5079,-19050,5079,-21590,15240l1283335,1978701v,,,3810,17780,-1270c1302385,1978701,1302385,1981241,1303655,1982511v-5080,3809,-10160,3809,-19050,l1280795,1981241r,-3810c1269365,1986320,1259205,1978701,1254125,1987591v,7620,7620,-1271,8890,3810c1260475,1996481,1252855,1990131,1247775,1990131v7620,-2540,8890,-7620,5080,-13970c1247775,1974891,1241425,1977431,1235075,1979970v-2540,-3809,,-5079,-1270,-7619c1231265,1973620,1228725,1973620,1224915,1974891r2540,2540l1223645,1977431v-3810,1270,-8890,2539,-12700,3810l1209675,1982511r-2540,c1212215,1991401,1196975,1982511,1205865,1981241r-2540,-2540l1207135,1978701v8890,-1270,10160,-2540,15240,-2540l1221105,1974891r2540,-1271c1231265,1967270,1226185,1957111,1237615,1952031v-6350,-8890,-10160,-6350,-13970,-13970l1223645,1935520r,-2539c1203325,1934251,1193165,1960920,1171575,1957111r-1270,c1171575,1954570,1171575,1952031,1170305,1949491v2540,-2540,6350,-5080,10160,-7621c1184275,1939331,1188085,1938061,1188085,1931711v-2540,2540,-6350,5080,-10160,7620c1174115,1941870,1170305,1944411,1166495,1948220v,2541,,6350,-1270,8891c1165225,1957111,1163955,1958381,1163955,1958381v2540,-2540,-1270,-6350,-11430,-11430c1157605,1941870,1163955,1936791,1170305,1931711v1270,1270,3810,2540,1270,5080c1180465,1931711,1180465,1924091,1194435,1927901v-1270,-5081,-5080,-3810,-6350,-8890c1204595,1913931,1196975,1902501,1214755,1902501v-1270,-2540,-1270,-3810,,-6350l1212215,1893611r2540,-2541c1213485,1889801,1212215,1889801,1210945,1888531v2540,-1270,1270,-3811,5080,-3811l1213485,1882181r2540,-2540c1212215,1878370,1208405,1875831,1203325,1877101v,8890,-17780,20319,-31750,16510c1174115,1892341,1176655,1891070,1174115,1888531v-2540,-1270,-5080,-2540,-7620,-2540c1167765,1883451,1170305,1882181,1171575,1879641v3810,-5080,3810,-11430,,-13971c1167765,1863131,1153795,1864401,1146175,1866941v-19050,6350,-24130,3810,-29210,-5080c1115695,1858051,1114425,1854241,1114425,1850431v3810,-2540,6350,-6350,7620,-11430c1120775,1839001,1119505,1839001,1118235,1839001v3810,-7620,11430,-15240,20320,-22860c1151255,1805981,1156335,1797091,1147445,1790741v-7620,-6350,-21590,-8890,-33020,-13971c1118235,1775501,1119505,1774231,1119505,1771691v8890,-3810,20320,-10160,24130,-16510c1151255,1761531,1163955,1746291,1161415,1757720v8890,-13969,34290,-24129,58420,-30479c1224915,1724701,1222375,1719620,1224915,1717081v3810,,7620,-1270,11430,-2540c1237615,1719620,1241425,1723431,1255395,1727241v8890,-3810,19050,-8890,29210,-13971c1283335,1712001,1283335,1710731,1282065,1710731v-5080,1270,-11430,2539,-22860,3810c1265555,1706920,1270635,1699301,1276985,1691681v7620,-3811,17780,-6350,24130,-12700c1301115,1671361,1298575,1673901,1292225,1671361v19050,-8891,16510,-25400,21590,-35560c1368425,1609131,1416685,1574841,1475105,1559601v2540,-2540,2540,-6350,7620,-8890c1510665,1546901,1519555,1525311,1539875,1526581v21590,-10161,39370,-24130,63500,-34290c1613535,1487211,1628775,1485941,1638935,1480861v7620,-3810,12700,-11430,20320,-13970c1661795,1465620,1663065,1468161,1666875,1466891v12700,-3810,27940,-15240,43180,-21590c1722755,1440220,1736725,1437681,1745615,1432601v2540,-1270,3810,-5081,6350,-6350c1759585,1422441,1769745,1422441,1777365,1418631v5080,-2540,8890,-8890,13970,-10161c1797685,1405931,1805305,1407201,1811655,1404661v7620,-2541,11430,-8891,19050,-12700c1833245,1390691,1835785,1393231,1839595,1390691v12700,-5080,26670,-17780,41910,-13971c1877695,1380531,1867535,1381801,1863725,1386881r1270,1270c1863725,1388151,1861185,1388151,1859915,1388151v-7620,3810,-16510,7619,-22860,12700l1837055,1400851v-7620,1269,-21590,5080,-29210,11430c1815465,1409741,1814195,1413551,1815465,1418631v8890,-2540,20320,-6350,24130,-11430c1839595,1407201,1839595,1407201,1839595,1407201v6350,-5081,15240,-8890,26670,-15240c1870075,1394501,1872615,1397041,1878965,1393231v,-2540,,-3811,6350,-7620c1922145,1370370,1964055,1365291,1994535,1344970v10160,-2539,15240,3811,25400,c2011045,1336081,2014855,1337351,2009775,1329731v19050,-2540,30480,-3811,46990,-8890l2056765,1318301r3810,c2058035,1314491,2060575,1313220,2059305,1310681v-5080,1270,-10160,3810,-13970,2539l2045335,1315761r-2540,-2541c2041525,1313220,2040255,1314491,2038985,1314491v,-1271,-1270,-2540,-1270,-3810c2038985,1310681,2040255,1309411,2041525,1309411r1270,-2541l2046605,1308141v2540,-1271,1270,-3810,,-6350c2023745,1305601,2018665,1271311,2030095,1263691v-6350,,-15240,3810,-19050,c2013585,1259881,2016125,1256070,2017395,1250991v6350,-5080,19050,-1271,19050,-6350c2033905,1244641,2031365,1243370,2030095,1240831v33020,1270,54610,-26670,87630,-21590c2117725,1215431,2118995,1210351,2118995,1206541v-8890,1270,-5080,-2540,-10160,-8890l2108835,1197651v1270,,2540,1269,3810,l2116455,1201461r1270,c2138045,1200191,2155825,1193841,2172335,1187491v6350,-2540,13970,-5080,21590,-7621c2197735,1181141,2199005,1186220,2201545,1191301v20320,3810,17780,-6350,29210,-8890c2235835,1186220,2221865,1195111,2233295,1192570v25400,-8889,45720,8891,64770,-1269c2296795,1179870,2285365,1187491,2281555,1182411v-2540,-10160,-13970,-2541,-17780,-11430l2261235,1168441r3810,c2259965,1162091,2275205,1163361,2265045,1159551v-12700,1269,-24130,-3810,-36830,-1270c2215515,1160820,2206625,1172251,2191385,1173520r,c2183765,1176061,2176145,1178601,2168525,1181141v-16510,6350,-34290,12700,-48260,15240c2120265,1196381,2115185,1191301,2115185,1191301v-2540,-1270,-5080,,-8890,l2106295,1191301v-6350,-2540,-15240,,-22860,-1270c2069465,1173520,2066925,1163361,2054225,1155741v11430,-2540,12700,-8890,25400,-7621c2078355,1148120,2077085,1149391,2078355,1150661r2540,2540l2080895,1155741v5080,,8890,1270,11430,5079c2091055,1167170,2083435,1167170,2092325,1176061v11430,-5080,20320,-3810,27940,-2541c2129155,1153201,2169795,1158281,2190115,1157011v,-5080,1270,-10160,-3810,-17780c2193925,1134151,2193925,1126531,2192655,1118911v-11430,2540,-16510,2540,-25400,3809c2169795,1126531,2172335,1131611,2167255,1132881v-11430,-3811,-6350,10160,-16510,11430c2149475,1141770,2145665,1141770,2144395,1140501v-1270,-3810,3810,-5081,2540,-8890c2139315,1129070,2130425,1130341,2125345,1123991v-8890,-15240,41910,-29210,33020,-7621c2177415,1111291,2181225,1118911,2197735,1112561v-1270,-5080,-6350,-2541,-6350,-8891c2192655,1101131,2197735,1099861,2202815,1097320v-2540,-6350,-2540,-12700,-1270,-17779c2209165,1077001,2214245,1069381,2220595,1066841v13970,-5080,30480,-1271,44450,-3810c2268855,1063031,2268855,1059220,2272665,1057951v10160,-2540,21590,2540,31750,c2306955,1052870,2310765,1042711,2301875,1037631v6350,-6350,20320,-16511,7620,-25400c2314575,1010961,2315845,1007151,2314575,1002070v-1270,,-3810,-1269,-3810,-2539c2301875,999531,2296795,1004611,2286635,1000801v-17780,16510,-44450,8890,-66040,19050c2219325,1027470,2223135,1027470,2219325,1032551v-10160,2540,-20320,5080,-29210,5080c2191385,1037631,2192655,1036361,2191385,1035091r,-2540l2191385,1030011v-6350,,-11430,-2541,-16510,-7620c2181225,1021120,2186305,1027470,2193925,1022391v1270,-7621,8890,-13971,19050,-10160c2214245,998261,2192655,1004611,2185035,995720v2540,-2539,7620,-3809,2540,-8889c2171065,991911,2141855,1005881,2127885,989370v7620,-3809,10160,-8889,21590,-11429c2149475,972861,2148205,966511,2152015,962701v29210,-1270,55880,-16510,85090,-16510c2239645,941111,2245995,938570,2248535,934761v16510,2540,34290,2540,49530,7620c2309495,958891,2313305,974131,2333625,975401v1270,-5081,-3810,-12700,2540,-15240c2337435,960161,2338705,958891,2339975,958891r-2540,-2540l2339975,953811v-29210,-16510,-30480,-24130,-33020,-36830xm2207895,783631v-5080,-3811,-10160,-8890,-13970,-13970c2205355,764581,2223135,776011,2207895,783631xm1762125,662981v-13970,11430,-25400,6350,-41910,13970c1718945,674411,1717675,670601,1715135,668061v13970,-7620,44450,-20320,46990,-5080xm859155,1101131v29210,-2540,59690,-26670,88900,-38100c946785,1054141,967105,1041441,982345,1043981v-3810,22860,-57150,26670,-69850,46989c899795,1087161,893445,1106211,884555,1099861v-6350,10159,-21590,12700,-33020,19050c850265,1116370,857885,1111291,850265,1111291v2540,-2540,8890,-3810,8890,-10160xm751205,1158281v5080,-1270,10160,-2540,15240,-2540c767715,1159551,760095,1159551,762635,1163361v-5080,1270,-8890,2540,-12700,5080c747395,1168441,746125,1168441,743585,1168441v2540,-3810,5080,-6350,7620,-10160xm454025,467401r,-1270c454025,466131,455295,466131,455295,466131r3810,2540c459105,468671,457835,468671,457835,468671v-2540,3810,-8890,5080,-20320,6350c434975,469941,452755,471211,454025,467401xm285115,472481v1270,2540,-2540,2540,-2540,5080l282575,477561v-2540,1270,-3810,2540,-6350,3810c273685,483911,272415,485181,268605,485181v-1270,-1270,-2540,-1270,-5080,c264795,478831,276225,476291,285115,472481xm28575,1736131v-10160,-5080,-10160,-5080,3810,-12700c31115,1728511,29845,1732320,28575,1736131xm57785,2079031v7620,1270,13970,1270,20320,2539c78105,2081570,76835,2084111,75565,2085381v-6350,-1270,-12700,-1270,-20320,-2540c55245,2082841,56515,2081570,57785,2079031xm75565,2179361v-2540,1270,-5080,1270,-8890,2540c62865,2179361,57785,2176820,51435,2173011v12700,-1270,19050,-2541,27940,-3810c76835,2173011,76835,2175551,75565,2179361xm71755,1783120v3810,-5079,6350,-8889,11430,-15239c88265,1778041,88265,1778041,71755,1783120xm474345,548681v3810,-2540,7620,-3810,11430,-6350c485775,551221,480695,556301,475615,560111v-2540,-3810,-2540,-7620,-1270,-11430xm451485,588051v6350,-1270,11430,-1270,16510,-1270c455295,594401,442595,600751,429895,607101v,,-1270,,-1270,c426085,605831,424815,605831,422275,604561v10160,-5080,19050,-13970,29210,-16510xm415925,1985051v3810,,6350,,8890,-1270c423545,1987591,421005,1990131,419735,1993941v-1270,,-2540,,-5080,c415925,1991401,415925,1988861,415925,1985051xm432435,2020611v2540,,5080,1270,6350,1270c433705,2026961,427355,2030770,422275,2035851v-2540,-1270,-5080,-1270,-7620,-2540c421005,2029501,426085,2024420,432435,2020611xm409575,2047281v2540,-1270,6350,-1270,10160,-1270c418465,2048551,417195,2049820,414655,2052361v-1270,1270,-6350,1270,-11430,1270c405765,2051091,407035,2048551,409575,2047281xm413385,2070141v1270,2540,3810,5079,6350,8890c409575,2079031,403225,2079031,393065,2077761v10160,-2541,15240,-5080,20320,-7620xm318135,2260641v7620,2540,15240,3810,27940,7620c332105,2273341,321945,2275881,310515,2280961v3810,-8891,5080,-13970,7620,-20320xm316865,2220001v5080,-2540,10160,-3810,15240,-5081c333375,2216191,334645,2217461,334645,2218731v-5080,2539,-10160,3810,-15240,6350c318135,2222541,315595,2220001,316865,2220001xm327025,2237781v10160,-8890,16510,-12700,22860,-17780c352425,2220001,353695,2221270,356235,2221270v-5080,5081,-1270,11431,-29210,16511xm330835,2203491v2540,-5080,5080,-6350,5080,-8890c337185,2190791,337185,2185711,348615,2186981v2540,,3810,3810,6350,5080c360045,2194601,365125,2195870,374015,2199681v-15240,1270,-27940,2539,-43180,3810xm323215,2151420v8890,-7619,13970,-12700,20320,-19050c354965,2141261,347345,2146341,323215,2151420xm354965,2136181v15240,-6350,24130,-10161,40640,-16511c394335,2127291,394335,2129831,394335,2134911v-12700,,-22860,,-39370,1270xm367665,1898691v-2540,1270,-6350,1270,-11430,1270c361315,1897420,362585,1894881,366395,1893611v1270,-1270,5080,,6350,c370205,1896151,368935,1897420,367665,1898691xm391795,2012991v,,-2540,2540,-3810,3810c385445,2015531,382905,2015531,380365,2014261v,,3810,-2541,3810,-2541c386715,2011720,389255,2011720,391795,2012991xm353695,502961v,,-1270,,-1270,1270c357505,504231,361315,504231,366395,504231v-5080,2540,-11430,3810,-16510,3810c347345,505501,349885,504231,353695,502961xm321945,552491v,,,-1270,1270,-1270c325755,552491,328295,553761,333375,551221v3810,-2540,7620,-6350,10160,-10160c346075,541061,349885,539791,352425,539791v10160,-1270,20320,-5080,30480,-7620c367665,544871,354965,556301,338455,571541v-3810,-2540,-7620,-3810,-10160,-5080c327025,561381,320675,557571,321945,552491xm344805,1983781v-1270,,-1270,,-1270,c338455,1987591,332105,1991401,323215,1996481v3810,-11430,3810,-11430,20320,-12700c342265,1983781,343535,1983781,344805,1983781v-1270,,-1270,,,c339725,1978701,335915,1973620,328295,1967270v30480,,24130,7621,16510,16511c343535,1983781,344805,1983781,344805,1983781xm335915,1954570v1270,1271,2540,2541,2540,5081c332105,1960920,325755,1962191,319405,1964731v,-1270,-1270,-1270,-1270,-2540c324485,1958381,329565,1957111,335915,1954570xm347345,2042201v,,,,,c347345,2042201,347345,2042201,347345,2042201v-5080,-6350,-11430,-12700,-17780,-19050c333375,2021881,338455,2019341,344805,2016801v5080,5080,10160,10160,11430,15240c357505,2034581,351155,2038391,347345,2042201v1270,,1270,,,c348615,2042201,347345,2042201,347345,2042201v-8890,12700,-24130,19050,-46990,20319c313055,2043470,321945,2040931,347345,2042201xm274955,2254291v-13970,,-27940,,-44450,c252095,2239051,271145,2226351,310515,2223811v-15240,6350,-27940,10159,-33020,15240c272415,2244131,274955,2249211,274955,2254291xm273685,2307631v-2540,1270,-5080,3810,-8890,3810c262255,2312711,258445,2311441,253365,2311441v3810,-2540,6350,-5080,7620,-5080c266065,2306361,269875,2306361,273685,2307631xm286385,2028231v3810,,6350,1270,10160,1270c291465,2033311,287655,2038391,281305,2042201v-1270,1269,-6350,,-11430,1269c274955,2037120,280035,2033311,286385,2028231xm269875,2094270v-16510,16511,-16510,16511,-31750,17781c243205,2103161,247015,2094270,250825,2086651v6350,2540,12700,5080,19050,7619xm233045,1682791v2540,1270,5080,1270,7620,2540c234315,1691681,226695,1696761,220345,1703111v-2540,,-5080,,-7620,c212725,1700570,213995,1698031,213995,1695491v-5080,3810,-10160,7620,-13970,11429c197485,1706920,194945,1706920,193675,1705651v3810,-5081,5080,-10160,11430,-13970c213995,1686601,217805,1689141,215265,1695491v5080,-5080,11430,-8890,17780,-12700xm207645,2268261v2540,2540,3810,6350,6350,8890c210185,2278420,206375,2278420,203835,2279691v,-3810,-1270,-6350,-1270,-10160c203835,2269531,206375,2268261,207645,2268261xm203835,2198411v1270,-3810,1270,-7620,2540,-11430c207645,2186981,210185,2186981,211455,2186981v,3810,-1270,7620,-1270,11430c208915,2198411,206375,2198411,203835,2198411xm217805,2099351v1270,7619,2540,12700,3810,16510c202565,2114591,210185,2109511,217805,2099351xm186055,2216191v-1270,-2540,-2540,-6350,-5080,-8890c184785,2209841,189865,2211111,193675,2213651v-2540,,-5080,1269,-7620,2540xm189865,2296201v,1269,-1270,2540,-1270,5080c187325,2301281,184785,2300011,183515,2300011v,-1270,,-2541,1270,-3810c186055,2296201,189865,2296201,189865,2296201xm184785,1668820v2540,1271,5080,1271,8890,2541c193675,1671361,193675,1671361,193675,1671361v-3810,1270,-6350,1270,-7620,3809c184785,1672631,184785,1671361,184785,1668820xm213995,1676441v,,,,,c207645,1680251,198755,1685331,187325,1691681v,-5080,-1270,-8890,-1270,-13970l188595,1678981r,3810c197485,1681520,206375,1678981,213995,1676441xm196215,542331v-3810,3810,-8890,8890,-16510,15240c178435,555031,177165,553761,175895,552491v8890,-3810,12700,-6350,20320,-10160xm141605,558841v,,,,,c141605,558841,141605,558841,141605,558841v2540,-1270,3810,-2540,6350,-2540c153035,552491,159385,548681,164465,544871v1270,,1270,1270,2540,1270c165735,547411,164465,549951,163195,551221v-5080,1270,-10160,3810,-15240,5080c146685,557571,145415,557571,144145,558841v-1270,,-1270,,-2540,c142875,558841,142875,560111,142875,560111v-1270,,-1270,,-2540,1270c140335,560111,141605,560111,141605,558841xm139065,2073951v3810,1269,7620,1269,8890,2540c149225,2077761,146685,2080301,145415,2082841v-6350,-2540,-10160,-2540,-11430,-3810c133985,2077761,137795,2075220,139065,2073951xm151765,2114591v8890,1270,19050,3810,31750,5079c167005,2126020,142875,2124751,142875,2139991v-15240,-10160,-15240,-17780,8890,-25400xm147955,2217461v-1270,-1270,1270,-3810,2540,-7620c158115,2211111,163195,2211111,164465,2212381v1270,1270,-2540,5080,-5080,6350c155575,2220001,149225,2218731,147955,2217461xm149225,2291120v-19050,,-30480,,-46990,c114935,2283501,123825,2278420,137795,2269531v3810,8889,7620,13970,11430,21589xm160655,2223811v2540,1270,6350,3809,8890,5080c167005,2230161,165735,2231431,163195,2232701v-3810,-1270,-7620,-2540,-11430,-5081c155575,2227620,158115,2226351,160655,2223811xm170815,2317791v,3810,-1270,7620,-1270,11429c168275,2329220,165735,2329220,164465,2330491v-1270,-3810,-1270,-6350,-2540,-10160c165735,2319061,168275,2319061,170815,2317791xm128905,567731v1270,3810,-3810,3810,-1270,7620c127635,575351,127635,575351,127635,575351v-1270,-2540,-2540,-5080,-3810,-6350c125095,569001,126365,567731,128905,567731xm121285,2237781v,7620,,12700,,21589c111125,2255561,104775,2253020,97155,2249211v8890,-3810,13970,-6350,24130,-11430xm76835,2345731v7620,,13970,1270,21590,1270c93345,2350811,86995,2354620,75565,2362241v1270,-7621,1270,-11430,1270,-16510xm17145,2512101v-1270,,-2540,,-2540,c13335,2509561,12065,2505751,10795,2503211v2540,,5080,-1270,8890,-1270c18415,2505751,18415,2509561,17145,2512101xm18415,2380020v2540,-5079,5080,-8889,7620,-12700c33655,2371131,37465,2376211,18415,2380020xm40005,2427011v-2540,-6350,-3810,-10160,-7620,-19050c61595,2424470,57785,2391451,85725,2401611v-15240,7620,-29210,15240,-45720,25400xm95885,2485431v-2540,-1270,-5080,-1270,-8890,-2540c90805,2480351,94615,2477811,98425,2476541v2540,-1271,6350,,8890,1270c103505,2480351,99695,2482891,95885,2485431xm89535,2466381v12700,-11430,12700,-11430,34290,-13970c114935,2460031,106045,2465111,89535,2466381xm85725,2439711v7620,-7620,13970,-15241,21590,-22860c107315,2416851,106045,2416851,106045,2416851v,,,,1270,-1270c103505,2413041,99695,2410501,95885,2407961v10160,-3810,16510,-6350,26670,-11430c116205,2404151,111125,2409231,107315,2414311v,,,,,c107315,2414311,107315,2414311,107315,2414311v5080,-1270,10160,-2541,17780,-3810c109855,2437170,109855,2437170,85725,2439711xm130175,2462570v11430,-15239,20320,-25400,29210,-35559c164465,2438441,159385,2448601,130175,2462570xm201295,2341920v,,-1270,,-1270,c178435,2352081,167005,2363511,184785,2373670v-11430,3811,-19050,6350,-27940,8891c159385,2355891,163195,2352081,200025,2341920v,,,,1270,c200025,2341920,200025,2341920,201295,2341920v-11430,,-21590,,-41910,1271c180975,2338111,194945,2334301,207645,2331761v,,,,,-1270c207645,2330491,208915,2330491,208915,2330491v11430,-7621,11430,-7621,30480,-6350c229235,2330491,219075,2330491,208915,2330491v,,,,,c208915,2330491,207645,2330491,207645,2330491v-1270,3810,-5080,7620,-6350,11429c201295,2341920,201295,2341920,201295,2341920xm221615,2467651v,-1270,,-2540,,-3810c227965,2462570,235585,2461301,241935,2460031v,1270,,3810,,5080c235585,2466381,227965,2466381,221615,2467651xm259715,2400341v-13970,2540,-24130,5079,-33020,6350c222885,2404151,219075,2401611,216535,2399070v-2540,-2539,-3810,-5079,-6350,-7619c229235,2386370,244475,2382561,259715,2378751v1270,,1270,-1270,1270,-1270c260985,2377481,262255,2377481,262255,2377481v,-2540,,-5080,-1270,-7620c254635,2371131,249555,2373670,243205,2374941v5080,-5080,8890,-13971,17780,-5080c269875,2368591,277495,2368591,286385,2367320v,1271,,1271,,2541c278765,2372401,269875,2373670,262255,2376211v,,,,,c260985,2376211,259715,2376211,259715,2377481v-16510,10160,-7620,15239,,22860xm286385,2467651v-1270,,-2540,,-3810,c281305,2465111,280035,2462570,280035,2460031v2540,,5080,-1270,7620,-1270c286385,2461301,286385,2463841,286385,2467651xm263525,2447331v10160,-10161,20320,-19050,34290,-30480c302895,2440981,297815,2444791,263525,2447331xm306705,2354620v6350,5081,11430,7621,16510,11431c307975,2368591,307975,2368591,306705,2354620xm332105,2420661v-5080,,-12700,1270,-13970,c314325,2415581,313055,2410501,310515,2404151v10160,-1270,15240,-1270,15240,-1270c329565,2407961,333375,2411770,335915,2416851v2540,,-1270,2540,-3810,3810xm351155,2306361v-12700,-3810,-22860,-6350,-34290,-8891c329565,2284770,340995,2283501,356235,2286041v-1270,6350,-2540,12700,-5080,20320xm368935,2253020v1270,-6350,2540,-12700,3810,-19050c384175,2233970,390525,2232701,399415,2232701v-7620,7619,-12700,13969,-19050,20319c376555,2253020,372745,2253020,368935,2253020xm385445,2289851v-1270,-12700,-1270,-12700,16510,-13970c395605,2280961,390525,2284770,385445,2289851xm448945,2247941v,-1271,-1270,-1271,-1270,-2540c452755,2244131,459105,2242861,464185,2241591v,,,1270,,1270c459105,2245401,454025,2246670,448945,2247941xm431165,2227620v5080,-6350,8890,-11429,12700,-16509c443865,2211111,443865,2211111,443865,2211111v,,,,,c440055,2212381,436245,2213651,432435,2214920v,,,,,1271c432435,2216191,431165,2216191,431165,2216191v-17780,3810,-17780,3810,-19050,-6350c419735,2212381,426085,2213651,431165,2216191v,,,,1270,c432435,2216191,432435,2216191,432435,2216191v-5080,-10160,-5080,-10160,12700,-16510c445135,2204761,443865,2208570,443865,2212381v,,1270,,1270,c445135,2212381,445135,2212381,443865,2213651v10160,-1270,20320,-10160,29210,-2540c459105,2214920,446405,2221270,431165,2227620xm466725,2000291v-1270,-1271,-1270,-1271,-2540,-2540c469265,1995211,473075,1993941,478155,1991401v1270,1269,2540,2540,3810,3810c475615,1996481,471805,1999020,466725,2000291xm471805,2505751v-2540,-1270,-5080,-1270,-6350,-2540c470535,2500670,475615,2496861,479425,2494320v2540,1271,7620,2541,6350,2541c480695,2499401,475615,2503211,471805,2505751xm493395,2507020v16510,-15239,16510,-15239,39370,-17779c516255,2508291,516255,2508291,493395,2507020xm578485,2489241v-3810,-11430,-7620,-19050,-10160,-25400c582295,2454951,594995,2447331,608965,2438441v2540,2540,6350,6350,11430,11429c603885,2460031,593725,2472731,578485,2489241xm730885,1366561v2540,3809,16510,1270,17780,-3810l744855,1361481r,-3811c743585,1357670,741045,1356401,741045,1355131v2540,-1270,3810,-1270,6350,-2540c747395,1352591,747395,1353861,748665,1353861r3810,-2541l756285,1353861v3810,-2541,7620,-8891,13970,-6350c775335,1351320,766445,1352591,763905,1355131v-1270,1270,-1270,6350,-1270,6350c757555,1366561,749935,1370370,741045,1374181v-6350,,-11430,,-19050,c721995,1374181,721995,1374181,721995,1372911v5080,2540,10160,-1270,8890,-6350xm743585,1925361v-8890,8890,-16510,15240,-25400,25400c708025,1938061,716915,1931711,743585,1925361xm631825,1903770v2540,,3810,,6350,c636905,1907581,634365,1911391,633095,1916470v-2540,,-5080,,-7620,c628015,1911391,629285,1907581,631825,1903770xm639445,1977431v,3810,-1270,6350,-1270,10160c635635,1985051,634365,1982511,631825,1978701v2540,,5080,-1270,7620,-1270xm593725,1990131v1270,1270,3810,1270,5080,2539c591185,1996481,584835,2000291,577215,2004101v-1270,-1270,-3810,-1270,-5080,-2540c579755,1997751,587375,1993941,593725,1990131xm554355,1898691v1270,,1270,,2540,c555625,1901231,551815,1902501,553085,1905041v1270,,1270,,2540,1270c555625,1906311,555625,1906311,555625,1906311v,,,,,c555625,1906311,555625,1906311,555625,1906311v-2540,1270,-3810,3809,-6350,5080c549275,1911391,549275,1911391,550545,1911391v,,,,,1270c555625,1915201,560705,1917741,565785,1920281v-7620,2539,-13970,3810,-20320,5080c548005,1920281,549275,1916470,550545,1912661v,,,,-1270,c549275,1912661,549275,1912661,549275,1912661v-5080,1270,-11430,2540,-16510,2540c531495,1913931,531495,1913931,530225,1912661v7620,-5080,16510,-8891,24130,-13970xm490855,599481v,-2540,,-5080,-5080,-2540c484505,595671,485775,594401,488315,593131v2540,1270,5080,3810,7620,5080c494665,599481,492125,599481,490855,599481xm499745,1996481v2540,-2540,11430,-5080,19050,-7620c518795,1997751,518795,2005370,518795,2012991v-2540,,-6350,1270,-8890,2540c503555,2009181,489585,2005370,499745,1996481xm509905,2317791v,-3810,,-8890,,-12700c511175,2305091,512445,2305091,514985,2303820v1270,3811,2540,7621,5080,11431c516255,2316520,512445,2316520,509905,2317791xm506095,2166661v1270,-2541,2540,-5080,3810,-7620c512445,2159041,516255,2159041,516255,2159041v-1270,2540,-2540,5079,-5080,7620c509905,2166661,507365,2166661,506095,2166661xm508635,2108241v20320,-2540,36830,-5080,30480,12700c526415,2115861,518795,2113320,508635,2108241xm532765,2198411v7620,7620,13970,12700,19050,17780c521335,2221270,521335,2221270,532765,2198411xm540385,2148881v-2540,-1270,-3810,-2540,-6350,-3811c539115,2142531,545465,2139991,551815,2138720v1270,1271,2540,1271,3810,2541c550545,2143801,545465,2146341,540385,2148881xm542925,1963461v5080,-3810,8890,-6350,12700,-8891c556895,1953301,564515,1955841,564515,1957111v,2540,-2540,5080,-5080,7620c555625,1964731,550545,1964731,542925,1963461xm600075,2185711v-11430,1270,-24130,2540,-36830,3809c565785,2184441,567055,2180631,569595,2174281v13970,2539,24130,5080,34290,6350c602615,2183170,601345,2184441,600075,2185711xm598805,2112051v5080,-3810,10160,-6350,13970,-8890c614045,2104431,617855,2105701,617855,2106970v-1270,2541,-5080,5081,-7620,6350c607695,2113320,603885,2112051,598805,2112051xm608965,2170470v16510,-6350,24130,-8889,34290,-12700c643255,2161581,644525,2164120,644525,2167931v-11430,,-20320,1270,-35560,2539xm667385,2429551v-19050,-6350,-11430,-15240,-11430,-24131c669925,2402881,682625,2400341,701675,2396531v-12700,12700,-21590,22860,-34290,33020xm760095,2360970v-8890,2541,-17780,3811,-26670,6350c730885,2371131,729615,2374941,728345,2376211v-17780,,-34290,1270,-49530,1270c673735,2382561,669925,2386370,667385,2390181v-7620,-5080,-13970,-8890,-19050,-12700c678815,2362241,720725,2347001,734695,2322870v1270,-1269,7620,-3809,12700,-6350c747395,2316520,747395,2316520,747395,2316520v-12700,-6350,-12700,-6350,11430,-16509c755015,2306361,751205,2311441,747395,2316520v,,,,,c756285,2311441,765175,2306361,776605,2301281v-1270,10160,-1270,20320,-2540,29210c774065,2336841,777875,2338111,790575,2335570v,,,,,c781685,2338111,767715,2339381,771525,2348270v2540,2541,-6350,7621,-11430,12700c760095,2360970,760095,2360970,760095,2360970xm761365,2360970v22860,-5079,34290,-12700,31750,-24129c791845,2336841,791845,2336841,791845,2335570v,,1270,1271,1270,1271c800735,2340651,808355,2345731,815975,2349541v-16510,12700,-35560,12700,-54610,11429xm796925,2320331v-1270,-1270,-2540,-2540,-3810,-5080c804545,2311441,814705,2306361,826135,2302551v1270,1269,2540,2540,3810,3810c819785,2311441,808355,2316520,796925,2320331xm805815,2291120v2540,-7619,5080,-11429,6350,-16509c822325,2273341,831215,2272070,840105,2270801v-10160,6350,-19050,11430,-34290,20319xm889635,1346241v2540,2540,,3810,,6350c887095,1353861,883285,1344970,889635,1346241xm871855,1907581v-1270,-1270,,-3811,1270,-5080c878205,1902501,884555,1902501,884555,1903770v,2541,-2540,5081,-3810,6350c876935,1908851,873125,1908851,871855,1907581xm878205,2250481v6350,-10161,10160,-19050,15240,-26670c897255,2232701,908685,2241591,878205,2250481xm1410335,1950761v,,,1270,,l1410335,1950761r-1270,-2541c1409065,1949491,1409065,1950761,1410335,1950761xm1080135,1908851r,3810c1082675,1911391,1083945,1911391,1086485,1910120r-2540,-2539l1086485,1906311v,,,,,c1086485,1906311,1086485,1906311,1087755,1906311v,,,,-1270,l1089025,1908851r-2540,2540c1087755,1912661,1089025,1913931,1089025,1915201v-1270,1269,-2540,1269,-3810,2540c1082675,1916470,1078865,1919011,1078865,1913931r-1270,c1077595,1911391,1078865,1910120,1080135,1908851xm1071245,1924091v,2540,,3810,,5079c1069975,1929170,1068705,1929170,1067435,1930441v,-3810,1270,-6350,3810,-6350xm1048385,1930441v1270,,2540,-1271,3810,-2540c1052195,1927901,1053465,1927901,1053465,1927901v1270,2540,6350,-1270,7620,1269c1061085,1930441,1061085,1932981,1061085,1935520v-5080,1271,-11430,2541,-20320,3811c1042035,1935520,1044575,1932981,1048385,1930441xm1010285,1797091v,,,,,c1011555,1797091,1012825,1797091,1014095,1795820v1270,,3810,,3810,1271c1017905,1797091,1017905,1798361,1017905,1798361v-2540,,-3810,,-7620,-1270c1010285,1797091,1009015,1797091,1010285,1797091v-1270,,-1270,,-1270,c1009015,1797091,1009015,1797091,1010285,1797091xm1001395,1927901v,-8890,8890,-13970,24130,-15240c1017905,1916470,1010285,1922820,1001395,1927901v,2540,,5080,1270,7619c1000125,1934251,996315,1934251,993775,1932981v2540,-1270,5080,-3811,7620,-5080xm979805,1249720v,,,,,l979805,1249720v,,,,,xm953135,1271311v,1270,,2540,,3809c965835,1267501,979805,1261151,978535,1250991v,,,,,-1271c982345,1252261,987425,1254801,986155,1257341v,2540,,6350,1270,7620c982345,1272581,973455,1278931,959485,1282741v-2540,8890,-5080,8890,-8890,15240c948055,1291631,953135,1286551,949325,1282741v,-2540,,-5080,1270,-7621c948055,1276391,946785,1277661,944245,1278931v3810,-2540,6350,-5080,8890,-7620xm986155,1830111v-7620,1270,-15240,3809,-22860,5080c963295,1833920,962025,1833920,962025,1832651v7620,-2540,15240,-3810,22860,-6350c986155,1827570,986155,1828841,986155,1830111xm909955,1846620v5080,-2539,10160,-3809,15240,-5079c926465,1842811,927735,1844081,929005,1845351v-5080,1269,-11430,2540,-16510,5080c911225,1849161,908685,1846620,909955,1846620xm931545,1874561v8890,-1270,20320,-5080,19050,5080c941705,1879641,935355,1879641,927735,1879641v1270,-1271,2540,-2540,3810,-5080xm945515,2233970v-2540,-1269,-5080,-1269,-8890,-2539c941705,2227620,946785,2225081,951865,2222541v2540,1270,6350,2540,6350,3810c954405,2227620,949325,2230161,945515,2233970xm946785,2213651v3810,-3810,7620,-7620,10160,-11431c956945,2202220,956945,2202220,956945,2202220v,,,,,1271c956945,2203491,956945,2203491,956945,2203491v-3810,,-6350,1270,-8890,1270c950595,2203491,953135,2200951,955675,2199681v,1270,1270,2539,1270,3810c956945,2203491,956945,2203491,958215,2203491v2540,-2540,3810,-6350,6350,-8890c968375,2192061,973455,2192061,978535,2193331v2540,8889,-6350,15239,-31750,20320xm982345,1992670v-2540,-1269,-7620,-1269,-7620,-2539c973455,1988861,977265,1986320,979805,1983781v3810,1270,7620,2539,7620,3810c986155,1988861,983615,1991401,982345,1992670xm1002665,1952031v,,-1270,,-1270,c988695,1958381,995045,1971081,962025,1972351v19050,-7620,16510,-19050,39370,-20320c1001395,1952031,1001395,1952031,1002665,1952031v-1270,,,,,c1002665,1952031,1002665,1952031,1002665,1952031v-3810,-8890,11430,-8890,21590,-12700c1022985,1944411,1033145,1945681,1036955,1949491v-2540,2540,-3810,5079,-5080,8890c1030605,1959651,1029335,1959651,1028065,1960920v-8890,-2539,-17780,-5079,-25400,-8889xm1017905,2010451v3810,-8890,8890,-16510,15240,-21590c1033145,1988861,1033145,1988861,1034415,1988861v,,,,,-1270c1036955,1985051,1039495,1982511,1043305,1981241v1270,1270,-1270,3810,2540,3810c1044575,1981241,1057275,1981241,1057275,1977431r,-1270c1057275,1976161,1057275,1976161,1058545,1976161r1270,1270c1061085,1977431,1062355,1976161,1062355,1974891v7620,-1271,15240,-2540,24130,-3810c1076325,1979970,1063625,1983781,1049655,1990131v-13970,5080,-22860,13970,-31750,20320xm1095375,2159041v-2540,2540,-6350,3810,-10160,6350c1082675,2164120,1081405,2164120,1078865,2162851v5080,-2540,8890,-3810,13970,-6350c1094105,2157770,1096645,2159041,1095375,2159041xm1099185,2139991v1270,,,,,c1091565,2142531,1083945,2143801,1077595,2145070v1270,-1269,2540,-1269,3810,-2539c1085215,2139991,1086485,2134911,1091565,2133641v6350,-2540,12700,-5080,17780,-7621c1109345,2128561,1109345,2131101,1109345,2134911v-2540,1270,-6350,2540,-10160,5080xm1156335,2105701v-2540,1269,-5080,2540,-7620,5080c1147445,2110781,1147445,2110781,1146175,2110781v,-1270,,-3811,,-5080c1146175,2105701,1146175,2105701,1146175,2105701v3810,,7620,,10160,xm1147445,2007911v,1270,-1270,1270,-1270,2540c1144905,2011720,1144905,2011720,1143635,2012991v-1270,-1271,-2540,-1271,-3810,-2540c1142365,2009181,1144905,2007911,1147445,2007911xm1147445,1884720v2540,10161,-5080,16511,-15240,22861c1130935,1906311,1130935,1905041,1129665,1903770v5080,-6350,11430,-12700,17780,-19050xm1144905,1959651v-5080,3810,-6350,8890,-11430,11430c1130935,1969811,1128395,1968541,1125855,1967270v10160,-3809,15240,-6350,19050,-7619xm1132205,1981241v-7620,6350,-16510,10160,-25400,13970l1104265,1997751v,,,,,1269c1104265,1999020,1105535,2000291,1105535,2000291v1270,1270,3810,,5080,c1120775,1996481,1129665,1991401,1134745,1981241r1270,c1137285,1981241,1137285,1981241,1138555,1982511r,2540c1139825,1985051,1141095,1985051,1142365,1985051v2540,1269,3810,2540,5080,3810c1143635,1993941,1137285,1997751,1129665,2002831v,,,,,c1111885,2004101,1092835,2010451,1080135,2005370v17780,-10159,34290,-16509,52070,-24129xm1141095,1734861v-3810,-7620,10160,-3810,8890,-6350c1158875,1729781,1146175,1738670,1141095,1734861xm1998345,1155741v2540,-6350,8890,-6350,15240,-5080c2013585,1154470,2000885,1157011,1998345,1155741xm2148205,857291r3810,c2152015,856020,2150745,854751,2150745,853481v2540,,5080,1270,6350,3810l2159635,859831r-3810,c2150745,866181,2122805,881420,2117725,867451v12700,-6350,20320,-6350,30480,-7620l2148205,857291xm2134235,936031v-13970,1270,-26670,7620,-34290,-3811c2107565,927141,2130425,920791,2148205,920791v2540,-1271,,-3810,,-6350c2157095,913170,2163445,915711,2173605,910631v3810,6350,3810,10160,5080,15239c2164715,937301,2153285,933491,2134235,936031xe" filled="f" stroked="f">
                  <v:stroke joinstyle="miter"/>
                  <v:path arrowok="t" o:connecttype="custom" o:connectlocs="2306955,916981;2289175,905551;2284095,909361;2235835,891581;2195195,903011;2207895,892851;2314575,876341;2317115,842051;2304415,849670;2295525,826811;2281555,826811;2289175,816651;2279015,811570;2296795,793791;2320925,807761;2324735,789981;2290445,769661;2254885,768391;2257425,754420;2242185,737911;2200275,737911;2192655,750611;2092325,786170;2084705,795061;2013585,812841;1998345,802681;1980565,820461;1932305,842051;1854835,868720;1797685,891581;1777365,881420;1784985,891581;1771015,901741;1735455,858561;1724025,853481;1703705,871261;1609725,914441;1572895,932220;1571625,934761;1571625,934761;1561465,939841;1571625,934761;1575435,936031;1612265,918251;1703705,871261;1701165,872531;1704975,872531;1702435,875070;1720215,871261;1758315,906820;1744345,916981;1736725,910631;1734185,911901;1730375,911901;1730375,918251;1734185,918251;1731645,919520;1726565,924601;1725295,923331;1722755,925870;1722755,923331;1720215,922061;1718945,923331;1717675,924601;1713865,925870;1711325,927141;1707515,927141;1696085,934761;1664335,915711;1661795,918251;1659255,919520;1673225,946191;1644015,922061;1646555,916981;1636395,920791;1640205,923331;1636395,924601;1637665,928411;1633855,929681;1632585,925870;1630045,924601;1630045,922061;1622425,920791;1618615,928411;1618615,930951;1618615,933491;1631315,936031;1635125,960161;1609725,941111;1617345,932220;1605915,937301;1605915,941111;1607185,942381;1603375,942381;1604645,950001;1597025,943651;1594485,946191;1591945,947461;1612265,972861;1590675,984291;1524635,1023661;1511935,1033820;1499235,1037631;1374775,1097320;1346835,1110020;1233805,1168441;1252855,1158281;1251585,1157011;1245235,1157011;1228725,1167170;1228725,1167170;1209675,1177331;1212215,1172251;1195705,1183681;1198245,1182411;1199515,1183681;1191895,1188761;1189355,1190031;1188085,1188761;1172845,1197651;1172845,1206541;1157605,1205270;1071245,1259881;1052195,1270041;1050925,1271311;1049655,1272581;1021715,1285281;1024255,1270041;1033145,1263691;1026795,1263691;1052195,1231941;1001395,1240831;1009015,1234481;1101725,1170981;1183005,1122720;1190625,1113831;1198245,1113831;1208405,1104941;1233805,1092241;1240155,1084620;1280795,1068111;1285875,1063031;1356995,1032551;1398905,1004611;1734185,836970;1743075,835701;1776095,816651;1950085,742991;1961515,748070;1983105,736641;1979295,736641;1979295,734101;2117725,692191;2115185,689651;2118995,689651;2127885,687111;2131695,687111;2131695,689651;2182495,659170;2204085,654091;2206625,652820;2209165,650281;2219325,645201;2216785,642661;2219325,640120;2212975,636311;2232025,632501;2253615,636311;2251075,633770;2251075,631231;2253615,626151;2232025,626151;2232025,626151;2207895,632501;2207895,631231;2069465,679491;1862455,760770;1762125,809031;1701165,834431;1645285,859831;1628775,871261;1391285,985561;1311275,1036361;1261745,1060491;1238885,1074461;1214755,1084620;1212215,1089701;1183005,1104941;1172845,1113831;1142365,1131611;1072515,1172251;1059815,1181141;1009015,1215431;1011555,1217970;1000125,1224320;1001395,1228131;1007745,1221781;1011555,1225591;1002665,1226861;1001395,1228131;1000125,1229401;995045,1229401;982345,1245911;972185,1252261;960755,1244641;940435,1258611;935355,1259881;939165,1259881;936625,1261151;935355,1259881;937895,1257341;923925,1263691;927735,1264961;927735,1266231;925195,1267501;923925,1267501;923925,1263691;894715,1284011;897255,1286551;894715,1289091;898525,1296711;929005,1270041;929005,1270041;929005,1270041;929005,1270041;929005,1270041;934085,1268770;937895,1267501;960755,1262420;953135,1267501;937895,1272581;929005,1284011;925195,1281470;925195,1287820;918845,1294170;871855,1317031;868045,1315761;868045,1311951;855345,1305601;843915,1313220;843915,1315761;841375,1317031;847725,1320841;837565,1329731;840105,1328461;841375,1329731;833755,1338620;836295,1341161;832485,1341161;831215,1343701;835025,1343701;835025,1346241;817245,1364020;815975,1364020;815975,1364020;815975,1364020;815975,1364020;810895,1367831;809625,1367831;814705,1364020;814705,1364020;814705,1364020;815975,1353861;822325,1343701;819785,1342431;819785,1339891;832485,1317031;828675,1317031;828675,1314491;824865,1315761;824865,1309411;804545,1308141;803275,1300520;819785,1287820;819785,1289091;822325,1287820;824865,1290361;823595,1263691;813435,1284011;814705,1284011;795655,1300520;795655,1300520;775335,1315761;788035,1315761;775335,1325920;771525,1313220;763905,1311951;735965,1328461;734695,1319570;727075,1317031;720725,1310681;725805,1306870;729615,1305601;813435,1262420;804545,1228131;780415,1244641;744855,1267501;746125,1249720;727075,1256070;725805,1249720;730885,1248451;763905,1226861;730885,1223051;1158875,1003341;1214755,981751;1420495,891581;1419225,894120;1419225,894120;1019175,1168441;1009015,1164631;982345,1191301;998855,1187491;998855,1188761;1000125,1190031;1005205,1190031;1010285,1186220;1038225,1179870;1028065,1172251;1425575,900470;1425575,900470;1487805,868720;1570355,836970;1595755,819191;1616075,816651;1663065,791251;1633855,786170;1630045,786170;1630045,783631;1467485,840781;1485265,826811;1430655,829351;1431925,816651;1489075,795061;1486535,789981;1482725,789981;1482725,787441;1458595,792520;1470025,786170;1466215,777281;1519555,756961;1591945,750611;1571625,769661;1609725,778551;1675765,745531;1730375,736641;1731645,730291;1811655,708701;1815465,682031;1830705,683301;1831975,676951;1774825,665520;1837055,654091;1834515,651551;1837055,649011;1830705,646470;1834515,638851;1798955,637581;1777365,614720;1776095,581701;1792605,566461;1847215,532171;1866265,530901;1864995,513121;1896745,506771;1924685,497881;1922145,492801;1990725,487721;1990725,472481;2004695,469941;2022475,445811;2046605,444541;2037715,433111;2045335,422951;2069465,422951;2058035,400091;2031365,400091;2040255,393741;2030095,378501;1966595,383581;1929765,374691;1861185,393741;1821815,388661;1691005,389931;1656715,395011;1641475,384851;1637665,377231;1604645,381041;1604645,387391;1621155,395011;1580515,426761;1565275,396281;1588135,358181;1470025,358181;1565275,306111;1566545,306111;1586865,295951;1607185,279441;1584325,292141;1564005,302301;1564005,302301;1530985,309921;1523365,318811;1501775,323891;1495425,330241;1463675,340401;1445895,334051;1444625,345481;1452245,345481;1424305,363261;1329055,368341;1311275,369611;1339215,353101;1350645,344211;1350645,344211;1384935,344211;1388745,345481;1388745,349291;1472565,321351;1476375,309921;1421765,312461;1410335,309921;1346835,339131;1346835,339131;1346835,339131;1344295,340401;1344295,340401;1331595,349291;1302385,365801;1302385,365801;1273175,374691;1265555,384851;1213485,398821;1236345,377231;1194435,365801;1172845,377231;1163955,373421;1134745,382311;1128395,375961;1111885,383581;1110615,375961;1072515,377231;1096645,367071;1104265,364531;1101725,358181;1094105,360721;1064895,375961;1034415,383581;1001395,391201;970915,402631;967105,400091;956945,405171;937895,405171;898525,424221;887095,425491;878205,431841;800735,468671;755015,491531;683895,520741;643255,533441;640715,535981;636905,535981;633095,538521;633095,541061;629285,541061;630555,544871;621665,547411;624205,549951;620395,549951;602615,557571;601345,558841;598805,558841;582295,566461;514985,596941;511175,590591;507365,586781;506095,584241;511175,585511;520065,579161;516255,577891;516255,574081;501015,581701;493395,576621;521335,563921;521335,561381;523875,563921;550545,553761;525145,566461;525145,569001;522605,566461;522605,572811;525145,575351;525145,577891;546735,571541;546735,570271;546735,572811;523875,586781;517525,593131;526415,590591;550545,571541;546735,571541;549275,570271;548005,570271;548005,570271;575945,551221;592455,549951;589915,553761;574675,561381;563245,566461;561975,569001;561975,569001;565785,569001;575945,563921;588645,553761;591185,553761;591185,556301;598805,556301;601345,555031;602615,556301;615315,547411;612775,544871;616585,544871;626745,539791;626745,537251;630555,537251;629285,535981;626745,533441;626745,530901;621665,530901;626745,527091;629285,525821;633095,525821;638175,522011;635635,519471;639445,519471;680085,496611;677545,494071;680085,492801;677545,487721;635635,511851;608965,522011;551815,544871;564515,537251;561975,534711;565785,534711;589915,519471;583565,516931;596265,508041;591185,508041;587375,508041;587375,505501;528955,529631;531495,532171;528955,534711;528955,541061;532765,541061;532765,543601;532765,549951;530225,548681;528955,547411;526415,549951;526415,547411;522605,549951;522605,539791;518795,539791;516255,537251;499745,533441;492125,537251;489585,523281;462915,511851;469265,533441;404495,551221;429895,504231;418465,508041;423545,501691;421005,500421;421005,497881;426085,492801;427355,496611;421005,500421;429895,494071;432435,496611;446405,490261;450215,490261;471805,481371;471805,480101;523875,453431;523875,450891;520065,448351;467995,475021;465455,475021;461645,472481;464185,472481;464185,471211;499745,452161;506095,445811;540385,435651;531495,436921;527685,435651;527685,431841;507365,430571;481965,443271;483235,444541;483235,447081;389255,505501;382905,502961;365125,510581;366395,508041;361315,508041;358775,504231;339725,506771;340995,497881;365125,497881;340995,496611;337185,486451;321945,495341;319405,495341;316865,492801;291465,500421;300355,506771;288925,513121;283845,515661;283845,514391;276225,519471;272415,520741;272415,520741;272415,520741;258445,522011;264795,514391;263525,513121;266065,511851;262255,509311;280035,499151;280035,499151;290195,494071;295275,490261;295275,490261;362585,448351;410845,426761;412115,420411;531495,355641;541655,356911;559435,346751;587375,328971;594995,328971;638175,313731;617855,326431;621665,326431;621665,328971;814705,247691;852805,246421;780415,273091;782955,270551;758825,279441;739775,287061;738505,289601;738505,289601;742315,290871;762635,281981;780415,270551;784225,270551;784225,273091;808355,275631;786765,287061;710565,330241;640715,367071;622935,370881;537845,411521;532765,425491;536575,426761;536575,430571;567055,416601;567055,426761;591185,411521;587375,411521;589915,410251;589915,400091;596265,402631;597535,403901;601345,405171;605155,402631;610235,398821;611505,401361;601345,405171;602615,406441;614045,401361;616585,403901;628015,397551;624205,397551;624205,395011;636905,386121;638175,387391;641985,387391;641985,389931;686435,365801;723265,351831;743585,332781;756285,335321;774065,321351;871855,280711;932815,261661;950595,264201;899795,290871;902335,293411;899795,295951;906145,298491;955675,293411;959485,290871;963295,293411;1007745,275631;1003935,275631;1006475,274361;970915,256581;1014095,254041;1026795,234991;1017905,226101;1039495,221021;1022985,207051;1020445,209591;1020445,207051;1010285,212131;1019175,205781;1021715,203241;1024255,205781;1029335,201971;1025525,201971;1025525,199431;1031875,193081;1033145,196891;1033145,198161;1033145,199431;1035685,198161;1076325,185461;1149985,156251;1160145,157521;1299845,121960;1315085,109260;1312545,94021;1310005,91481;1312545,88941;1167765,121960;1144905,135931;1129665,138471;1115695,148631;1095375,152441;1089025,158791;1080135,160061;1059815,172761;1015365,190541;997585,184191;1014095,182921;1022985,170221;986155,154981;1001395,146091;993775,135931;1030605,121960;1043305,124501;1133475,87671;1161415,85131;1146175,73701;1176655,85131;1293495,63541;1302385,57191;1297305,45760;1279525,49571;1280795,36871;1264285,33060;1269365,12741;1240155,17821;1204595,10201;1171575,22901;1144905,38141;1144905,48301;991235,105451;983615,114341;930275,124501;944245,124501;918845,132121;918845,133391;917575,132121;892175,129581;845185,128310;847725,132121;845185,129581;843915,133391;845185,134661;850265,134661;890905,137201;912495,139741;843915,154981;822325,151171;822325,157521;772795,188001;768985,195621;758825,194351;695325,224831;661035,234991;657225,242611;649605,247691;649605,250231;668655,255311;647065,266741;649605,252771;645795,251501;645795,247691;589915,271821;589915,271821;558165,287061;517525,306111;512445,303571;502285,311191;501015,311191;473075,325161;438785,342941;421005,351831;424815,351831;424815,354371;443865,349291;443865,349291;476885,332781;506095,318811;520065,312461;520065,312461;561975,293411;592455,279441;633095,264201;610235,278171;490855,349291;422275,379771;371475,414061;333375,430571;299085,449621;296545,454701;274955,461051;274955,467401;234315,483911;233045,482641;239395,480101;241935,475021;239395,467401;239395,464861;236855,464861;235585,467401;238125,473751;239395,475021;234315,477561;230505,482641;229235,482641;229235,480101;212725,487721;211455,496611;192405,502961;188595,510581;194945,513121;135255,546141;111125,551221;163195,514391;156845,511851;161925,506771;154305,511851;153035,511851;142875,515661;147955,509311;139065,516931;113665,534711;108585,542331;102235,543601;104775,546141;103505,547411;98425,548681;97155,547411;99695,544871;80645,542331;126365,519471;116205,504231;95885,516931;83185,510581;85725,509311;83185,508041;83185,505501;65405,509311;52705,523281;59055,520741;61595,519471;64135,522011;79375,519471;85725,523281;67945,533441;67945,535981;64135,535981;55245,538521;53975,534711;56515,533441;55245,529631;53975,525821;41275,529631;36195,518201;28575,530901;9525,537251;9525,556301;15875,556301;22225,548681;9525,565191;9525,581701;9525,582971;9525,585511;10795,586781;10795,588051;9525,589321;9525,628691;15875,624881;12065,631231;9525,632501;9525,2236511;53975,2230161;53975,2230161;55245,2230161;107315,2199681;83185,2223811;55245,2230161;55245,2230161;53975,2230161;45085,2240320;46355,2240320;45085,2240320;12065,2279691;9525,2279691;9525,2354620;9525,2371131;9525,2460031;19685,2461301;9525,2468920;9525,2708951;41275,2720381;132715,2692441;104775,2696251;131445,2684820;116205,2684820;118745,2681011;146685,2670851;174625,2660691;196215,2647991;202565,2642911;236855,2625131;269875,2608620;266065,2604811;244475,2611161;153035,2659420;74295,2684820;52705,2693711;52705,2694981;51435,2694981;33655,2705141;51435,2694981;51435,2694981;52705,2693711;61595,2669581;14605,2687361;12065,2683551;62865,2669581;74295,2642911;116205,2659420;127635,2645451;98425,2646720;127635,2618781;128905,2612431;144145,2611161;153035,2606081;177165,2595920;222885,2592111;164465,2576870;174625,2571791;203835,2571791;236855,2561631;248285,2560361;254635,2538770;250825,2554011;301625,2531151;353695,2518451;344805,2536231;340995,2550201;382905,2542581;340995,2565441;319405,2592111;370205,2561631;400685,2557820;419735,2542581;399415,2540041;451485,2526070;423545,2520991;393065,2533691;384175,2541311;393065,2533691;401955,2510831;370205,2520991;363855,2508291;338455,2510831;404495,2475270;497205,2462570;531495,2439711;542925,2423201;545465,2409231;579755,2420661;626745,2378751;631825,2402881;579755,2451141;578485,2451141;578485,2451141;569595,2452411;521335,2484161;432435,2503211;424815,2520991;485775,2510831;471805,2538770;490855,2538770;521335,2529881;540385,2517181;615315,2490511;625475,2479081;644525,2461301;680085,2457491;700405,2453681;724535,2416851;760095,2423201;782955,2405420;817245,2388911;833755,2381291;887095,2359701;936625,2326681;937895,2326681;917575,2322870;949325,2301281;977265,2297470;997585,2277151;1016635,2263181;1038225,2268261;1043305,2265720;1033145,2254291;1102995,2225081;1119505,2209841;1133475,2199681;1162685,2178091;1175385,2170470;1247775,2137451;1242695,2150151;1285875,2123481;1315085,2103161;1307465,2089191;1290955,2108241;1268095,2113320;1266825,2103161;1271905,2103161;1301115,2077761;1298575,2076491;1299845,2073951;1299845,2073951;1316355,2061251;1316355,2061251;1317625,2061251;1332865,2051091;1332865,2051091;1337945,2054901;1332865,2051091;1334135,2047281;1327785,2046011;1311275,2056170;1311275,2056170;1294765,2068870;1282065,2070141;1263015,2070141;1307465,2030770;1257935,2066331;1252855,2052361;1228725,2054901;1263015,2025691;1255395,2024420;1282065,2009181;1283335,2016801;1303655,2007911;1303655,2007911;1320165,1997751;1327785,1990131;1327785,1990131;1330325,1991401;1322705,2000291;1331595,2007911;1373505,1978701;1382395,1976161;1377315,1966001;1420495,1949491;1420495,1950761;1410335,1954570;1396365,1979970;1400175,1979970;1400175,1982511;1421765,1982511;1437005,1958381;1425575,1953301;1425575,1953301;1426845,1946951;1421765,1943141;1373505,1962191;1373505,1962191;1368425,1966001;1368425,1959651;1344295,1971081;1343025,1977431;1331595,1978701;1330325,1985051;1320165,1993941;1307465,2005370;1306195,2004101;1308735,2002831;1297305,1997751;1340485,1966001;1340485,1966001;1355725,1949491;1339215,1962191;1315085,1972351;1303655,1963461;1301115,1964731;1301115,1962191;1279525,1977431;1283335,1978701;1301115,1977431;1303655,1982511;1284605,1982511;1280795,1981241;1280795,1977431;1254125,1987591;1263015,1991401;1247775,1990131;1252855,1976161;1235075,1979970;1233805,1972351;1224915,1974891;1227455,1977431;1223645,1977431;1210945,1981241;1209675,1982511;1207135,1982511;1205865,1981241;1203325,1978701;1207135,1978701;1222375,1976161;1221105,1974891;1223645,1973620;1237615,1952031;1223645,1938061;1223645,1935520;1223645,1932981;1171575,1957111;1170305,1957111;1170305,1949491;1180465,1941870;1188085,1931711;1177925,1939331;1166495,1948220;1165225,1957111;1163955,1958381;1152525,1946951;1170305,1931711;1171575,1936791;1194435,1927901;1188085,1919011;1214755,1902501;1214755,1896151;1212215,1893611;1214755,1891070;1210945,1888531;1216025,1884720;1213485,1882181;1216025,1879641;1203325,1877101;1171575,1893611;1174115,1888531;1166495,1885991;1171575,1879641;1171575,1865670;1146175,1866941;1116965,1861861;1114425,1850431;1122045,1839001;1118235,1839001;1138555,1816141;1147445,1790741;1114425,1776770;1119505,1771691;1143635,1755181;1161415,1757720;1219835,1727241;1224915,1717081;1236345,1714541;1255395,1727241;1284605,1713270;1282065,1710731;1259205,1714541;1276985,1691681;1301115,1678981;1292225,1671361;1313815,1635801;1475105,1559601;1482725,1550711;1539875,1526581;1603375,1492291;1638935,1480861;1659255,1466891;1666875,1466891;1710055,1445301;1745615,1432601;1751965,1426251;1777365,1418631;1791335,1408470;1811655,1404661;1830705,1391961;1839595,1390691;1881505,1376720;1863725,1386881;1864995,1388151;1859915,1388151;1837055,1400851;1837055,1400851;1807845,1412281;1815465,1418631;1839595,1407201;1839595,1407201;1866265,1391961;1878965,1393231;1885315,1385611;1994535,1344970;2019935,1344970;2009775,1329731;2056765,1320841;2056765,1318301;2060575,1318301;2059305,1310681;2045335,1313220;2045335,1315761;2042795,1313220;2038985,1314491;2037715,1310681;2041525,1309411;2042795,1306870;2046605,1308141;2046605,1301791;2030095,1263691;2011045,1263691;2017395,1250991;2036445,1244641;2030095,1240831;2117725,1219241;2118995,1206541;2108835,1197651;2108835,1197651;2112645,1197651;2116455,1201461;2117725,1201461;2172335,1187491;2193925,1179870;2201545,1191301;2230755,1182411;2233295,1192570;2298065,1191301;2281555,1182411;2263775,1170981;2261235,1168441;2265045,1168441;2265045,1159551;2228215,1158281;2191385,1173520;2191385,1173520;2168525,1181141;2120265,1196381;2115185,1191301;2106295,1191301;2106295,1191301;2083435,1190031;2054225,1155741;2079625,1148120;2078355,1150661;2080895,1153201;2080895,1155741;2092325,1160820;2092325,1176061;2120265,1173520;2190115,1157011;2186305,1139231;2192655,1118911;2167255,1122720;2167255,1132881;2150745,1144311;2144395,1140501;2146935,1131611;2125345,1123991;2158365,1116370;2197735,1112561;2191385,1103670;2202815,1097320;2201545,1079541;2220595,1066841;2265045,1063031;2272665,1057951;2304415,1057951;2301875,1037631;2309495,1012231;2314575,1002070;2310765,999531;2286635,1000801;2220595,1019851;2219325,1032551;2190115,1037631;2191385,1035091;2191385,1032551;2191385,1030011;2174875,1022391;2193925,1022391;2212975,1012231;2185035,995720;2187575,986831;2127885,989370;2149475,977941;2152015,962701;2237105,946191;2248535,934761;2298065,942381;2333625,975401;2336165,960161;2339975,958891;2337435,956351;2339975,953811;2306955,916981;2207895,783631;2193925,769661;2207895,783631;1762125,662981;1720215,676951;1715135,668061;1762125,662981;859155,1101131;948055,1063031;982345,1043981;912495,1090970;884555,1099861;851535,1118911;850265,1111291;859155,1101131;751205,1158281;766445,1155741;762635,1163361;749935,1168441;743585,1168441;751205,1158281;454025,467401;454025,466131;455295,466131;459105,468671;457835,468671;437515,475021;454025,467401;285115,472481;282575,477561;282575,477561;276225,481371;268605,485181;263525,485181;285115,472481;28575,1736131;32385,1723431;28575,1736131;57785,2079031;78105,2081570;75565,2085381;55245,2082841;57785,2079031;75565,2179361;66675,2181901;51435,2173011;79375,2169201;75565,2179361;71755,1783120;83185,1767881;71755,1783120;474345,548681;485775,542331;475615,560111;474345,548681;451485,588051;467995,586781;429895,607101;428625,607101;422275,604561;451485,588051;415925,1985051;424815,1983781;419735,1993941;414655,1993941;415925,1985051;432435,2020611;438785,2021881;422275,2035851;414655,2033311;432435,2020611;409575,2047281;419735,2046011;414655,2052361;403225,2053631;409575,2047281;413385,2070141;419735,2079031;393065,2077761;413385,2070141;318135,2260641;346075,2268261;310515,2280961;318135,2260641;316865,2220001;332105,2214920;334645,2218731;319405,2225081;316865,2220001;327025,2237781;349885,2220001;356235,2221270;327025,2237781;330835,2203491;335915,2194601;348615,2186981;354965,2192061;374015,2199681;330835,2203491;323215,2151420;343535,2132370;323215,2151420;354965,2136181;395605,2119670;394335,2134911;354965,2136181;367665,1898691;356235,1899961;366395,1893611;372745,1893611;367665,1898691;391795,2012991;387985,2016801;380365,2014261;384175,2011720;391795,2012991;353695,502961;352425,504231;366395,504231;349885,508041;353695,502961;321945,552491;323215,551221;333375,551221;343535,541061;352425,539791;382905,532171;338455,571541;328295,566461;321945,552491;344805,1983781;343535,1983781;323215,1996481;343535,1983781;344805,1983781;344805,1983781;328295,1967270;344805,1983781;344805,1983781;335915,1954570;338455,1959651;319405,1964731;318135,1962191;335915,1954570;347345,2042201;347345,2042201;347345,2042201;329565,2023151;344805,2016801;356235,2032041;347345,2042201;347345,2042201;347345,2042201;300355,2062520;347345,2042201;274955,2254291;230505,2254291;310515,2223811;277495,2239051;274955,2254291;273685,2307631;264795,2311441;253365,2311441;260985,2306361;273685,2307631;286385,2028231;296545,2029501;281305,2042201;269875,2043470;286385,2028231;269875,2094270;238125,2112051;250825,2086651;269875,2094270;233045,1682791;240665,1685331;220345,1703111;212725,1703111;213995,1695491;200025,1706920;193675,1705651;205105,1691681;215265,1695491;233045,1682791;207645,2268261;213995,2277151;203835,2279691;202565,2269531;207645,2268261;203835,2198411;206375,2186981;211455,2186981;210185,2198411;203835,2198411;217805,2099351;221615,2115861;217805,2099351;186055,2216191;180975,2207301;193675,2213651;186055,2216191;189865,2296201;188595,2301281;183515,2300011;184785,2296201;189865,2296201;184785,1668820;193675,1671361;193675,1671361;186055,1675170;184785,1668820;213995,1676441;213995,1676441;187325,1691681;186055,1677711;188595,1678981;188595,1682791;213995,1676441;196215,542331;179705,557571;175895,552491;196215,542331;141605,558841;141605,558841;141605,558841;147955,556301;164465,544871;167005,546141;163195,551221;147955,556301;144145,558841;141605,558841;142875,560111;140335,561381;141605,558841;139065,2073951;147955,2076491;145415,2082841;133985,2079031;139065,2073951;151765,2114591;183515,2119670;142875,2139991;151765,2114591;147955,2217461;150495,2209841;164465,2212381;159385,2218731;147955,2217461;149225,2291120;102235,2291120;137795,2269531;149225,2291120;160655,2223811;169545,2228891;163195,2232701;151765,2227620;160655,2223811;170815,2317791;169545,2329220;164465,2330491;161925,2320331;170815,2317791;128905,567731;127635,575351;127635,575351;123825,569001;128905,567731;121285,2237781;121285,2259370;97155,2249211;121285,2237781;76835,2345731;98425,2347001;75565,2362241;76835,2345731;17145,2512101;14605,2512101;10795,2503211;19685,2501941;17145,2512101;18415,2380020;26035,2367320;18415,2380020;40005,2427011;32385,2407961;85725,2401611;40005,2427011;95885,2485431;86995,2482891;98425,2476541;107315,2477811;95885,2485431;89535,2466381;123825,2452411;89535,2466381;85725,2439711;107315,2416851;106045,2416851;107315,2415581;95885,2407961;122555,2396531;107315,2414311;107315,2414311;107315,2414311;125095,2410501;85725,2439711;130175,2462570;159385,2427011;130175,2462570;201295,2341920;200025,2341920;184785,2373670;156845,2382561;200025,2341920;201295,2341920;201295,2341920;159385,2343191;207645,2331761;207645,2330491;208915,2330491;239395,2324141;208915,2330491;208915,2330491;207645,2330491;201295,2341920;201295,2341920;221615,2467651;221615,2463841;241935,2460031;241935,2465111;221615,2467651;259715,2400341;226695,2406691;216535,2399070;210185,2391451;259715,2378751;260985,2377481;262255,2377481;260985,2369861;243205,2374941;260985,2369861;286385,2367320;286385,2369861;262255,2376211;262255,2376211;259715,2377481;259715,2400341;286385,2467651;282575,2467651;280035,2460031;287655,2458761;286385,2467651;263525,2447331;297815,2416851;263525,2447331;306705,2354620;323215,2366051;306705,2354620;332105,2420661;318135,2420661;310515,2404151;325755,2402881;335915,2416851;332105,2420661;351155,2306361;316865,2297470;356235,2286041;351155,2306361;368935,2253020;372745,2233970;399415,2232701;380365,2253020;368935,2253020;385445,2289851;401955,2275881;385445,2289851;448945,2247941;447675,2245401;464185,2241591;464185,2242861;448945,2247941;431165,2227620;443865,2211111;443865,2211111;443865,2211111;432435,2214920;432435,2216191;431165,2216191;412115,2209841;431165,2216191;432435,2216191;432435,2216191;445135,2199681;443865,2212381;445135,2212381;443865,2213651;473075,2211111;431165,2227620;466725,2000291;464185,1997751;478155,1991401;481965,1995211;466725,2000291;471805,2505751;465455,2503211;479425,2494320;485775,2496861;471805,2505751;493395,2507020;532765,2489241;493395,2507020;578485,2489241;568325,2463841;608965,2438441;620395,2449870;578485,2489241;730885,1366561;748665,1362751;744855,1361481;744855,1357670;741045,1355131;747395,1352591;748665,1353861;752475,1351320;756285,1353861;770255,1347511;763905,1355131;762635,1361481;741045,1374181;721995,1374181;721995,1372911;730885,1366561;743585,1925361;718185,1950761;743585,1925361;631825,1903770;638175,1903770;633095,1916470;625475,1916470;631825,1903770;639445,1977431;638175,1987591;631825,1978701;639445,1977431;593725,1990131;598805,1992670;577215,2004101;572135,2001561;593725,1990131;554355,1898691;556895,1898691;553085,1905041;555625,1906311;555625,1906311;555625,1906311;555625,1906311;549275,1911391;550545,1911391;550545,1912661;565785,1920281;545465,1925361;550545,1912661;549275,1912661;549275,1912661;532765,1915201;530225,1912661;554355,1898691;490855,599481;485775,596941;488315,593131;495935,598211;490855,599481;499745,1996481;518795,1988861;518795,2012991;509905,2015531;499745,1996481;509905,2317791;509905,2305091;514985,2303820;520065,2315251;509905,2317791;506095,2166661;509905,2159041;516255,2159041;511175,2166661;506095,2166661;508635,2108241;539115,2120941;508635,2108241;532765,2198411;551815,2216191;532765,2198411;540385,2148881;534035,2145070;551815,2138720;555625,2141261;540385,2148881;542925,1963461;555625,1954570;564515,1957111;559435,1964731;542925,1963461;600075,2185711;563245,2189520;569595,2174281;603885,2180631;600075,2185711;598805,2112051;612775,2103161;617855,2106970;610235,2113320;598805,2112051;608965,2170470;643255,2157770;644525,2167931;608965,2170470;667385,2429551;655955,2405420;701675,2396531;667385,2429551;760095,2360970;733425,2367320;728345,2376211;678815,2377481;667385,2390181;648335,2377481;734695,2322870;747395,2316520;747395,2316520;758825,2300011;747395,2316520;747395,2316520;776605,2301281;774065,2330491;790575,2335570;790575,2335570;771525,2348270;760095,2360970;760095,2360970;761365,2360970;793115,2336841;791845,2335570;793115,2336841;815975,2349541;761365,2360970;796925,2320331;793115,2315251;826135,2302551;829945,2306361;796925,2320331;805815,2291120;812165,2274611;840105,2270801;805815,2291120;889635,1346241;889635,1352591;889635,1346241;871855,1907581;873125,1902501;884555,1903770;880745,1910120;871855,1907581;878205,2250481;893445,2223811;878205,2250481;1410335,1950761;1410335,1950761;1410335,1950761;1409065,1948220;1410335,1950761;1080135,1908851;1080135,1912661;1086485,1910120;1083945,1907581;1086485,1906311;1086485,1906311;1087755,1906311;1086485,1906311;1089025,1908851;1086485,1911391;1089025,1915201;1085215,1917741;1078865,1913931;1077595,1913931;1080135,1908851;1071245,1924091;1071245,1929170;1067435,1930441;1071245,1924091;1048385,1930441;1052195,1927901;1053465,1927901;1061085,1929170;1061085,1935520;1040765,1939331;1048385,1930441;1010285,1797091;1010285,1797091;1014095,1795820;1017905,1797091;1017905,1798361;1010285,1797091;1010285,1797091;1009015,1797091;1010285,1797091;1001395,1927901;1025525,1912661;1001395,1927901;1002665,1935520;993775,1932981;1001395,1927901;979805,1249720;979805,1249720;979805,1249720;979805,1249720;953135,1271311;953135,1275120;978535,1250991;978535,1249720;986155,1257341;987425,1264961;959485,1282741;950595,1297981;949325,1282741;950595,1275120;944245,1278931;953135,1271311;986155,1830111;963295,1835191;962025,1832651;984885,1826301;986155,1830111;909955,1846620;925195,1841541;929005,1845351;912495,1850431;909955,1846620;931545,1874561;950595,1879641;927735,1879641;931545,1874561;945515,2233970;936625,2231431;951865,2222541;958215,2226351;945515,2233970;946785,2213651;956945,2202220;956945,2202220;956945,2203491;956945,2203491;948055,2204761;955675,2199681;956945,2203491;958215,2203491;964565,2194601;978535,2193331;946785,2213651;982345,1992670;974725,1990131;979805,1983781;987425,1987591;982345,1992670;1002665,1952031;1001395,1952031;962025,1972351;1001395,1952031;1002665,1952031;1002665,1952031;1002665,1952031;1024255,1939331;1036955,1949491;1031875,1958381;1028065,1960920;1002665,1952031;1017905,2010451;1033145,1988861;1034415,1988861;1034415,1987591;1043305,1981241;1045845,1985051;1057275,1977431;1057275,1976161;1058545,1976161;1059815,1977431;1062355,1974891;1086485,1971081;1049655,1990131;1017905,2010451;1095375,2159041;1085215,2165391;1078865,2162851;1092835,2156501;1095375,2159041;1099185,2139991;1099185,2139991;1077595,2145070;1081405,2142531;1091565,2133641;1109345,2126020;1109345,2134911;1099185,2139991;1156335,2105701;1148715,2110781;1146175,2110781;1146175,2105701;1146175,2105701;1156335,2105701;1147445,2007911;1146175,2010451;1143635,2012991;1139825,2010451;1147445,2007911;1147445,1884720;1132205,1907581;1129665,1903770;1147445,1884720;1144905,1959651;1133475,1971081;1125855,1967270;1144905,1959651;1132205,1981241;1106805,1995211;1104265,1997751;1104265,1999020;1105535,2000291;1110615,2000291;1134745,1981241;1136015,1981241;1138555,1982511;1138555,1985051;1142365,1985051;1147445,1988861;1129665,2002831;1129665,2002831;1080135,2005370;1132205,1981241;1141095,1734861;1149985,1728511;1141095,1734861;1998345,1155741;2013585,1150661;1998345,1155741;2148205,857291;2152015,857291;2150745,853481;2157095,857291;2159635,859831;2155825,859831;2117725,867451;2148205,859831;2148205,857291;2134235,936031;2099945,932220;2148205,920791;2148205,914441;2173605,910631;2178685,925870;2134235,93603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1061" o:spid="_x0000_s1991" style="position:absolute;left:14014;top:79197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" path="m9525,9525v,,,1270,,c9525,10795,9525,9525,9525,9525v,,,,,xe" filled="f" stroked="f">
                  <v:stroke joinstyle="miter"/>
                  <v:path arrowok="t" o:connecttype="custom" o:connectlocs="9525,9525;9525,9525;9525,9525;9525,9525" o:connectangles="0,0,0,0"/>
                </v:shape>
                <v:shape id="Freeform: Shape 11062" o:spid="_x0000_s1992" style="position:absolute;left:25990;top:75692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" path="m9525,17145c15875,15875,19685,13335,20955,9525,13335,12065,9525,13335,9525,17145xe" filled="f" stroked="f">
                  <v:stroke joinstyle="miter"/>
                  <v:path arrowok="t" o:connecttype="custom" o:connectlocs="9525,17145;20955,9525;9525,17145" o:connectangles="0,0,0"/>
                </v:shape>
                <v:shape id="Freeform: Shape 11063" o:spid="_x0000_s1993" style="position:absolute;left:17171;top:84162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" path="m11321,9525v,,-1270,,-1270,c8781,9525,10051,9525,11321,9525v-1270,,,,,xe" filled="f" stroked="f">
                  <v:stroke joinstyle="miter"/>
                  <v:path arrowok="t" o:connecttype="custom" o:connectlocs="11321,9525;10051,9525;11321,9525;11321,9525" o:connectangles="0,0,0,0"/>
                </v:shape>
                <v:shape id="Freeform: Shape 11064" o:spid="_x0000_s1994" style="position:absolute;left:16719;top:83489;width:1143;height:762;visibility:visible;mso-wrap-style:square;v-text-anchor:middle" coordsize="1143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" path="m97155,9525c88265,17145,80645,24764,73025,32385,64135,40005,62865,50164,36195,50164v-5080,,-17780,11431,-26670,17781c36195,67945,55245,66675,62865,51435,65405,46355,84455,40005,97155,33655v20320,-10160,20320,-16510,,-24130xe" filled="f" stroked="f">
                  <v:stroke joinstyle="miter"/>
                  <v:path arrowok="t" o:connecttype="custom" o:connectlocs="97155,9525;73025,32385;36195,50164;9525,67945;62865,51435;97155,33655;97155,9525" o:connectangles="0,0,0,0,0,0,0"/>
                </v:shape>
                <v:shape id="Freeform: Shape 11065" o:spid="_x0000_s1995" style="position:absolute;left:11957;top:89611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" path="m9525,9525v,,,,,c9525,9525,9525,9525,9525,9525v,,,,,xe" filled="f" stroked="f">
                  <v:stroke joinstyle="miter"/>
                  <v:path arrowok="t" o:connecttype="custom" o:connectlocs="9525,9525;9525,9525;9525,9525;9525,9525" o:connectangles="0,0,0,0"/>
                </v:shape>
                <v:shape id="Freeform: Shape 11066" o:spid="_x0000_s1996" style="position:absolute;left:16833;top:83705;width:381;height:254;visibility:visible;mso-wrap-style:square;v-text-anchor:middle" coordsize="381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" path="m19685,9525c15875,14605,13335,18415,9525,23495v1270,,2540,1270,3810,1270c19685,20955,26035,17145,31115,12065v-3810,,-7620,-1270,-11430,-2540xe" filled="f" stroked="f">
                  <v:stroke joinstyle="miter"/>
                  <v:path arrowok="t" o:connecttype="custom" o:connectlocs="19685,9525;9525,23495;13335,24765;31115,12065;19685,9525" o:connectangles="0,0,0,0,0"/>
                </v:shape>
                <v:shape id="Freeform: Shape 11067" o:spid="_x0000_s1997" style="position:absolute;left:10801;top:71615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" path="m9525,19685v2540,-2540,5080,-3810,6350,-5080c15875,13335,14605,10795,14605,9525v-1270,,-1270,,-2540,l9525,19685xe" filled="f" stroked="f">
                  <v:stroke joinstyle="miter"/>
                  <v:path arrowok="t" o:connecttype="custom" o:connectlocs="9525,19685;15875,14605;14605,9525;12065,9525;9525,19685" o:connectangles="0,0,0,0,0"/>
                </v:shape>
                <v:shape id="Freeform: Shape 11068" o:spid="_x0000_s1998" style="position:absolute;left:17189;top:83934;width:381;height:381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" path="m36195,9525c24765,19685,17145,26035,9525,32385,32385,28575,33655,27305,36195,9525xe" filled="f" stroked="f">
                  <v:stroke joinstyle="miter"/>
                  <v:path arrowok="t" o:connecttype="custom" o:connectlocs="36195,9525;9525,32385;36195,9525" o:connectangles="0,0,0"/>
                </v:shape>
                <v:shape id="Freeform: Shape 11069" o:spid="_x0000_s1999" style="position:absolute;left:17011;top:85737;width:381;height:254;visibility:visible;mso-wrap-style:square;v-text-anchor:middle" coordsize="381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" path="m24765,10795v-2540,2541,-5080,3810,-8890,6350l10795,20955c9525,22225,9525,23495,9525,24765v,,,1271,1270,1271c12065,27305,14605,27305,15875,26036r5080,-3811c24765,19686,27305,17145,31115,14605v1270,-1269,1270,-3810,-1270,-5080c27305,9525,26035,9525,24765,10795xe" filled="f" stroked="f">
                  <v:stroke joinstyle="miter"/>
                  <v:path arrowok="t" o:connecttype="custom" o:connectlocs="24765,10795;15875,17145;10795,20955;9525,24765;10795,26036;15875,26036;20955,22225;31115,14605;29845,9525;24765,10795" o:connectangles="0,0,0,0,0,0,0,0,0,0"/>
                </v:shape>
                <v:shape id="Freeform: Shape 11070" o:spid="_x0000_s2000" style="position:absolute;left:17171;top:84162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" path="m10089,9525r,c8819,9525,10089,10795,10089,9525v,1270,,1270,,xe" filled="f" stroked="f">
                  <v:stroke joinstyle="miter"/>
                  <v:path arrowok="t" o:connecttype="custom" o:connectlocs="10089,9525;10089,9525;10089,9525;10089,9525" o:connectangles="0,0,0,0"/>
                </v:shape>
                <v:shape id="Freeform: Shape 11071" o:spid="_x0000_s2001" style="position:absolute;left:16859;top:84175;width:508;height:381;visibility:visible;mso-wrap-style:square;v-text-anchor:middle" coordsize="508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" path="m42545,22225v2540,-3810,,-8890,-1270,-12700c29845,19685,19685,31115,9525,40005,15875,38735,37465,29845,42545,22225xe" filled="f" stroked="f">
                  <v:stroke joinstyle="miter"/>
                  <v:path arrowok="t" o:connecttype="custom" o:connectlocs="42545,22225;41275,9525;9525,40005;42545,22225" o:connectangles="0,0,0,0"/>
                </v:shape>
                <v:shape id="Freeform: Shape 11072" o:spid="_x0000_s2002" style="position:absolute;left:17062;top:84937;width:381;height:254;visibility:visible;mso-wrap-style:square;v-text-anchor:middle" coordsize="381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" path="m9525,15875v13970,3810,13970,3810,29210,-6350c27305,12065,19685,14605,9525,15875xe" filled="f" stroked="f">
                  <v:stroke joinstyle="miter"/>
                  <v:path arrowok="t" o:connecttype="custom" o:connectlocs="9525,15875;38735,9525;9525,15875" o:connectangles="0,0,0"/>
                </v:shape>
                <v:shape id="Freeform: Shape 11073" o:spid="_x0000_s2003" style="position:absolute;left:27755;top:75792;width:381;height:254;visibility:visible;mso-wrap-style:square;v-text-anchor:middle" coordsize="381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" path="m24765,9667c19685,8397,14605,16017,9525,18557r3810,1269l13335,23637v7620,,10160,-1270,16510,-5080c29845,13476,27305,10937,24765,9667xe" filled="f" stroked="f">
                  <v:stroke joinstyle="miter"/>
                  <v:path arrowok="t" o:connecttype="custom" o:connectlocs="24765,9667;9525,18557;13335,19826;13335,23637;29845,18557;24765,9667" o:connectangles="0,0,0,0,0,0"/>
                </v:shape>
                <v:shape id="Freeform: Shape 11074" o:spid="_x0000_s2004" style="position:absolute;left:21494;top:75704;width:127;height:254;visibility:visible;mso-wrap-style:square;v-text-anchor:middle" coordsize="127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" path="m13335,15875c12065,13336,10795,12065,9525,9525r3810,6350xe" filled="f" stroked="f">
                  <v:stroke joinstyle="miter"/>
                  <v:path arrowok="t" o:connecttype="custom" o:connectlocs="13335,15875;9525,9525;13335,15875" o:connectangles="0,0,0"/>
                </v:shape>
                <v:shape id="Freeform: Shape 11075" o:spid="_x0000_s2005" style="position:absolute;left:21456;top:75653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" path="m13335,14605l9525,9525v,1270,1270,3810,3810,5080xe" filled="f" stroked="f">
                  <v:stroke joinstyle="miter"/>
                  <v:path arrowok="t" o:connecttype="custom" o:connectlocs="13335,14605;9525,9525;13335,14605" o:connectangles="0,0,0"/>
                </v:shape>
                <v:shape id="Freeform: Shape 11076" o:spid="_x0000_s2006" style="position:absolute;left:11957;top:89611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" path="m9525,9525r,l9525,9525xe" filled="f" stroked="f">
                  <v:stroke joinstyle="miter"/>
                  <v:path arrowok="t" o:connecttype="custom" o:connectlocs="9525,9525;9525,9525;9525,9525" o:connectangles="0,0,0"/>
                </v:shape>
                <v:shape id="Freeform: Shape 11077" o:spid="_x0000_s2007" style="position:absolute;left:20250;top:75857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" path="m22225,18415l9525,9525v2540,3810,5080,8890,12700,8890xe" filled="f" stroked="f">
                  <v:stroke joinstyle="miter"/>
                  <v:path arrowok="t" o:connecttype="custom" o:connectlocs="22225,18415;9525,9525;22225,18415" o:connectangles="0,0,0"/>
                </v:shape>
                <v:shape id="Freeform: Shape 11078" o:spid="_x0000_s2008" style="position:absolute;left:14814;top:78727;width:762;height:635;visibility:visible;mso-wrap-style:square;v-text-anchor:middle" coordsize="7620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" path="m27305,43814v,-1269,,-1269,,c28575,42545,29845,43814,32385,43814v,,,,,c32385,45085,33655,45085,34925,45085v1270,,2540,,3810,-1271c38735,43814,38735,43814,38735,43814v,,,,,c38735,43814,38735,43814,38735,43814,40005,37464,47625,33655,53975,29845v2540,-1270,5080,-3810,7620,-5081l61595,24764v7620,-1269,6350,-3809,11430,-6350c71755,15875,70485,12064,67945,9525v-7620,2539,-7620,6350,-12700,10160c52705,20955,50165,22225,47625,24764v-5080,2541,-8890,5081,-12700,8891c34925,31114,34925,29845,34925,27305,24765,33655,18415,37464,9525,42545v5080,,8890,1269,12700,1269c19685,43814,14605,47625,12065,47625v1270,2539,1270,3810,,6350l15875,53975r2540,2539c24765,50164,33655,50164,27305,43814xe" filled="f" stroked="f">
                  <v:stroke joinstyle="miter"/>
                  <v:path arrowok="t" o:connecttype="custom" o:connectlocs="27305,43814;27305,43814;32385,43814;32385,43814;34925,45085;38735,43814;38735,43814;38735,43814;38735,43814;53975,29845;61595,24764;61595,24764;73025,18414;67945,9525;55245,19685;47625,24764;34925,33655;34925,27305;9525,42545;22225,43814;12065,47625;12065,53975;15875,53975;18415,56514;27305,43814" o:connectangles="0,0,0,0,0,0,0,0,0,0,0,0,0,0,0,0,0,0,0,0,0,0,0,0,0"/>
                </v:shape>
                <v:shape id="Freeform: Shape 11079" o:spid="_x0000_s2009" style="position:absolute;left:13057;top:79336;width:381;height:381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" path="m9983,18415v-1270,3810,,7620,5080,8890l18873,28575r,3810c35383,31115,25223,12065,39193,18415,37923,14605,35383,14605,32843,12065r-3810,l29033,9525v-8890,,-11430,5080,-19050,8890xe" filled="f" stroked="f">
                  <v:stroke joinstyle="miter"/>
                  <v:path arrowok="t" o:connecttype="custom" o:connectlocs="9983,18415;15063,27305;18873,28575;18873,32385;39193,18415;32843,12065;29033,12065;29033,9525;9983,18415" o:connectangles="0,0,0,0,0,0,0,0,0"/>
                </v:shape>
                <v:shape id="Freeform: Shape 11080" o:spid="_x0000_s2010" style="position:absolute;left:25647;top:73329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" path="m15875,9525l9525,17145v3810,-2540,5080,-5081,6350,-7620xe" filled="f" stroked="f">
                  <v:stroke joinstyle="miter"/>
                  <v:path arrowok="t" o:connecttype="custom" o:connectlocs="15875,9525;9525,17145;15875,9525" o:connectangles="0,0,0"/>
                </v:shape>
                <v:shape id="Freeform: Shape 11081" o:spid="_x0000_s2011" style="position:absolute;left:12592;top:79857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" path="m9525,12065v2540,,3810,-1270,5080,-2540l9525,12065xe" filled="f" stroked="f">
                  <v:stroke joinstyle="miter"/>
                  <v:path arrowok="t" o:connecttype="custom" o:connectlocs="9525,12065;14605,9525;9525,12065" o:connectangles="0,0,0"/>
                </v:shape>
                <v:shape id="Freeform: Shape 11082" o:spid="_x0000_s2012" style="position:absolute;left:25553;top:73380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" path="m17645,9525r-1270,2540l12565,10795v-3810,1270,-3810,3810,-1270,6350c15105,18415,17645,17145,20185,14605r,-2540l20185,9525v-1270,,-2540,,-2540,xe" filled="f" stroked="f">
                  <v:stroke joinstyle="miter"/>
                  <v:path arrowok="t" o:connecttype="custom" o:connectlocs="17645,9525;16375,12065;12565,10795;11295,17145;20185,14605;20185,12065;20185,9525;17645,9525" o:connectangles="0,0,0,0,0,0,0,0"/>
                </v:shape>
                <v:shape id="Freeform: Shape 11083" o:spid="_x0000_s2013" style="position:absolute;left:21327;top:75514;width:381;height:254;visibility:visible;mso-wrap-style:square;v-text-anchor:middle" coordsize="381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" path="m27564,22225r,-2539l31374,19686c26294,12065,18674,10795,11054,9525v-5080,5080,3810,11430,7620,16511l21214,23495r3810,c26294,22225,26294,22225,27564,22225xe" filled="f" stroked="f">
                  <v:stroke joinstyle="miter"/>
                  <v:path arrowok="t" o:connecttype="custom" o:connectlocs="27564,22225;27564,19686;31374,19686;11054,9525;18674,26036;21214,23495;25024,23495;27564,22225" o:connectangles="0,0,0,0,0,0,0,0"/>
                </v:shape>
                <v:shape id="Freeform: Shape 11084" o:spid="_x0000_s2014" style="position:absolute;left:8388;top:92062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" path="m9525,9525v,,,,,c9525,10795,9525,10795,9525,9525v,,,,,c10795,9525,10795,9525,9525,9525xe" filled="f" stroked="f">
                  <v:stroke joinstyle="miter"/>
                  <v:path arrowok="t" o:connecttype="custom" o:connectlocs="9525,9525;9525,9525;9525,9525;9525,9525;9525,9525" o:connectangles="0,0,0,0,0"/>
                </v:shape>
                <v:shape id="Freeform: Shape 11085" o:spid="_x0000_s2015" style="position:absolute;left:8616;top:91681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" path="m10795,9525v,,-1270,,-1270,c9525,10795,10795,10795,10795,9525v,1270,,1270,,c10795,10795,10795,10795,10795,9525xe" filled="f" stroked="f">
                  <v:stroke joinstyle="miter"/>
                  <v:path arrowok="t" o:connecttype="custom" o:connectlocs="10795,9525;9525,9525;10795,9525;10795,9525;10795,9525" o:connectangles="0,0,0,0,0"/>
                </v:shape>
                <v:shape id="Freeform: Shape 11086" o:spid="_x0000_s2016" style="position:absolute;left:9643;top:91046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" path="m16075,18414v1270,-2539,3810,-5079,5080,-8889c18615,9525,14805,9525,12265,9525v-1270,2539,-2540,5080,-2540,7620c8455,18414,13535,18414,16075,18414xe" filled="f" stroked="f">
                  <v:stroke joinstyle="miter"/>
                  <v:path arrowok="t" o:connecttype="custom" o:connectlocs="16075,18414;21155,9525;12265,9525;9725,17145;16075,18414" o:connectangles="0,0,0,0,0"/>
                </v:shape>
                <v:shape id="Freeform: Shape 11087" o:spid="_x0000_s2017" style="position:absolute;left:12642;top:79832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" path="m9525,12065l13335,9525v-1270,,-2540,1270,-3810,2540xe" filled="f" stroked="f">
                  <v:stroke joinstyle="miter"/>
                  <v:path arrowok="t" o:connecttype="custom" o:connectlocs="9525,12065;13335,9525;9525,12065" o:connectangles="0,0,0"/>
                </v:shape>
                <v:shape id="Freeform: Shape 11088" o:spid="_x0000_s2018" style="position:absolute;left:9074;top:91859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" path="m9525,9525v,,1270,,1270,c10795,9525,10795,9525,10795,9525v,,,,-1270,c9525,9525,9525,9525,9525,9525xe" filled="f" stroked="f">
                  <v:stroke joinstyle="miter"/>
                  <v:path arrowok="t" o:connecttype="custom" o:connectlocs="9525,9525;10795,9525;10795,9525;9525,9525;9525,9525" o:connectangles="0,0,0,0,0"/>
                </v:shape>
                <v:shape id="Freeform: Shape 11089" o:spid="_x0000_s2019" style="position:absolute;left:9683;top:71755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" path="m9525,17145l15875,9525v-3810,2540,-6350,5080,-6350,7620xe" filled="f" stroked="f">
                  <v:stroke joinstyle="miter"/>
                  <v:path arrowok="t" o:connecttype="custom" o:connectlocs="9525,17145;15875,9525;9525,17145" o:connectangles="0,0,0"/>
                </v:shape>
                <v:shape id="Freeform: Shape 11090" o:spid="_x0000_s2020" style="position:absolute;left:12680;top:79768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" path="m9525,15875l15875,9525v-2540,2540,-5080,3811,-6350,6350xe" filled="f" stroked="f">
                  <v:stroke joinstyle="miter"/>
                  <v:path arrowok="t" o:connecttype="custom" o:connectlocs="9525,15875;15875,9525;9525,15875" o:connectangles="0,0,0"/>
                </v:shape>
                <v:shape id="Freeform: Shape 11091" o:spid="_x0000_s2021" style="position:absolute;left:10063;top:90703;width:254;height:381;visibility:visible;mso-wrap-style:square;v-text-anchor:middle" coordsize="254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" path="m13489,23495c5869,31115,9679,36195,21109,38735,22379,28575,22379,19685,23649,9525v-3810,3810,-6350,8890,-10160,13970xe" filled="f" stroked="f">
                  <v:stroke joinstyle="miter"/>
                  <v:path arrowok="t" o:connecttype="custom" o:connectlocs="13489,23495;21109,38735;23649,9525;13489,23495" o:connectangles="0,0,0,0"/>
                </v:shape>
                <v:shape id="Freeform: Shape 11092" o:spid="_x0000_s2022" style="position:absolute;left:4476;top:88696;width:508;height:254;visibility:visible;mso-wrap-style:square;v-text-anchor:middle" coordsize="508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" path="m45085,10795c33655,10795,20955,9525,9525,9525r,17780c15875,17145,27305,12064,45085,10795v,,,,,c45085,10795,45085,10795,45085,10795xe" filled="f" stroked="f">
                  <v:stroke joinstyle="miter"/>
                  <v:path arrowok="t" o:connecttype="custom" o:connectlocs="45085,10795;9525,9525;9525,27305;45085,10795;45085,10795;45085,10795" o:connectangles="0,0,0,0,0,0"/>
                </v:shape>
                <v:shape id="Freeform: Shape 11093" o:spid="_x0000_s2023" style="position:absolute;left:17328;top:83107;width:127;height:254;visibility:visible;mso-wrap-style:square;v-text-anchor:middle" coordsize="127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" path="m13393,9650v-6350,-1271,-3810,7619,,6350c13393,13459,15933,12189,13393,9650xe" filled="f" stroked="f">
                  <v:stroke joinstyle="miter"/>
                  <v:path arrowok="t" o:connecttype="custom" o:connectlocs="13393,9650;13393,16000;13393,9650" o:connectangles="0,0,0"/>
                </v:shape>
                <v:shape id="Freeform: Shape 11094" o:spid="_x0000_s2024" style="position:absolute;left:10826;top:70888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" path="m9525,13673l19685,9863c15875,8593,12065,11133,9525,13673xe" filled="f" stroked="f">
                  <v:stroke joinstyle="miter"/>
                  <v:path arrowok="t" o:connecttype="custom" o:connectlocs="9525,13673;19685,9863;9525,13673" o:connectangles="0,0,0"/>
                </v:shape>
                <v:shape id="Freeform: Shape 11095" o:spid="_x0000_s2025" style="position:absolute;left:10973;top:71038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" path="m10094,17686v2540,-2540,10160,-3810,11430,-7620c13904,6256,7554,24036,10094,17686xe" filled="f" stroked="f">
                  <v:stroke joinstyle="miter"/>
                  <v:path arrowok="t" o:connecttype="custom" o:connectlocs="10094,17686;21524,10066;10094,17686" o:connectangles="0,0,0"/>
                </v:shape>
                <v:shape id="Freeform: Shape 11096" o:spid="_x0000_s2026" style="position:absolute;left:10777;top:70458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" path="m17023,9651v-13970,-1269,-5080,7621,,l17023,9651xe" filled="f" stroked="f">
                  <v:stroke joinstyle="miter"/>
                  <v:path arrowok="t" o:connecttype="custom" o:connectlocs="17023,9651;17023,9651;17023,9651" o:connectangles="0,0,0"/>
                </v:shape>
                <v:shape id="Freeform: Shape 11097" o:spid="_x0000_s2027" style="position:absolute;left:10013;top:71132;width:381;height:254;visibility:visible;mso-wrap-style:square;v-text-anchor:middle" coordsize="381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" path="m10795,19685c17145,15875,23495,13335,29845,9525l9525,19685v,-1270,,-1270,1270,xe" filled="f" stroked="f">
                  <v:stroke joinstyle="miter"/>
                  <v:path arrowok="t" o:connecttype="custom" o:connectlocs="10795,19685;29845,9525;9525,19685;10795,19685" o:connectangles="0,0,0,0"/>
                </v:shape>
                <v:shape id="Freeform: Shape 11098" o:spid="_x0000_s2028" style="position:absolute;left:10166;top:70878;width:635;height:381;visibility:visible;mso-wrap-style:square;v-text-anchor:middle" coordsize="635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" path="m65405,20955c60325,17145,52705,18415,48895,12065v-2540,7620,-13970,2540,-21590,6350c26035,13335,22225,14605,20955,9525,12065,12065,13335,17145,9525,20955v3810,-1270,6350,,7620,1270c15875,22225,14605,23495,13335,23495r2540,2540l12065,26035v1270,2540,-2540,3810,-1270,6350l14605,32385r,2540c19685,36195,23495,41275,29845,40005,26035,34925,34925,23495,41275,32385v5080,-8890,15240,-2540,17780,-7620c56515,24765,55245,22225,53975,19685v2540,3810,6350,3810,11430,1270xe" filled="f" stroked="f">
                  <v:stroke joinstyle="miter"/>
                  <v:path arrowok="t" o:connecttype="custom" o:connectlocs="65405,20955;48895,12065;27305,18415;20955,9525;9525,20955;17145,22225;13335,23495;15875,26035;12065,26035;10795,32385;14605,32385;14605,34925;29845,40005;41275,32385;59055,24765;53975,19685;65405,20955" o:connectangles="0,0,0,0,0,0,0,0,0,0,0,0,0,0,0,0,0"/>
                </v:shape>
                <v:shape id="Freeform: Shape 11099" o:spid="_x0000_s2029" style="position:absolute;left:11788;top:70662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" path="m16199,9525v-5080,1270,-7620,2540,-6350,6350c14929,14605,17469,13335,16199,9525xe" filled="f" stroked="f">
                  <v:stroke joinstyle="miter"/>
                  <v:path arrowok="t" o:connecttype="custom" o:connectlocs="16199,9525;9849,15875;16199,9525" o:connectangles="0,0,0"/>
                </v:shape>
                <v:shape id="Freeform: Shape 11100" o:spid="_x0000_s2030" style="position:absolute;left:11719;top:69799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" path="m21872,9525c15522,12065,6632,8255,10442,17145,16792,14605,20602,12065,21872,9525xe" filled="f" stroked="f">
                  <v:stroke joinstyle="miter"/>
                  <v:path arrowok="t" o:connecttype="custom" o:connectlocs="21872,9525;10442,17145;21872,9525" o:connectangles="0,0,0"/>
                </v:shape>
                <v:shape id="Freeform: Shape 11101" o:spid="_x0000_s2031" style="position:absolute;left:11182;top:70700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" path="m9525,12065v2540,,6350,1270,6350,-2540c13335,10795,9525,8255,9525,12065xe" filled="f" stroked="f">
                  <v:stroke joinstyle="miter"/>
                  <v:path arrowok="t" o:connecttype="custom" o:connectlocs="9525,12065;15875,9525;9525,12065" o:connectangles="0,0,0"/>
                </v:shape>
                <v:shape id="Freeform: Shape 11102" o:spid="_x0000_s2032" style="position:absolute;left:72016;top:37996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" path="m13212,9671v-7620,-1270,-1270,6350,,l13212,9671xe" filled="f" stroked="f">
                  <v:stroke joinstyle="miter"/>
                  <v:path arrowok="t" o:connecttype="custom" o:connectlocs="13212,9671;13212,9671;13212,9671" o:connectangles="0,0,0"/>
                </v:shape>
                <v:shape id="Freeform: Shape 11103" o:spid="_x0000_s2033" style="position:absolute;left:11271;top:70646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" path="m18415,9842v-3810,,-5080,-1269,-8890,1270c9525,12383,10795,13653,10795,14923v1270,1269,1270,2539,2540,1269c12065,12383,19685,12383,18415,9842xe" filled="f" stroked="f">
                  <v:stroke joinstyle="miter"/>
                  <v:path arrowok="t" o:connecttype="custom" o:connectlocs="18415,9842;9525,11112;10795,14923;13335,16192;18415,9842" o:connectangles="0,0,0,0,0"/>
                </v:shape>
                <v:shape id="Freeform: Shape 11104" o:spid="_x0000_s2034" style="position:absolute;left:8229;top:71247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" path="m10193,15875v5080,-1270,8890,-3810,8890,-6350c12733,9525,7653,10795,10193,15875xe" filled="f" stroked="f">
                  <v:stroke joinstyle="miter"/>
                  <v:path arrowok="t" o:connecttype="custom" o:connectlocs="10193,15875;19083,9525;10193,15875" o:connectangles="0,0,0"/>
                </v:shape>
                <v:shape id="Freeform: Shape 11105" o:spid="_x0000_s2035" style="position:absolute;left:8248;top:71018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" path="m24765,14605c20955,13335,18415,10795,14605,9525v-1270,1270,-3810,1270,-5080,2540c12065,13335,14605,15875,17145,18415v2540,-1270,5080,-2540,7620,-3810xe" filled="f" stroked="f">
                  <v:stroke joinstyle="miter"/>
                  <v:path arrowok="t" o:connecttype="custom" o:connectlocs="24765,14605;14605,9525;9525,12065;17145,18415;24765,14605" o:connectangles="0,0,0,0,0"/>
                </v:shape>
                <v:shape id="Freeform: Shape 11106" o:spid="_x0000_s2036" style="position:absolute;left:9766;top:71488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" path="m15207,9525v-13970,2540,2540,8890,,l15207,9525xe" filled="f" stroked="f">
                  <v:stroke joinstyle="miter"/>
                  <v:path arrowok="t" o:connecttype="custom" o:connectlocs="15207,9525;15207,9525;15207,9525" o:connectangles="0,0,0"/>
                </v:shape>
                <v:shape id="Freeform: Shape 11107" o:spid="_x0000_s2037" style="position:absolute;left:11191;top:71348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" path="m9859,19685c17479,18415,27639,10795,22559,9525,20019,13335,7319,12065,9859,19685xe" filled="f" stroked="f">
                  <v:stroke joinstyle="miter"/>
                  <v:path arrowok="t" o:connecttype="custom" o:connectlocs="9859,19685;22559,9525;9859,19685" o:connectangles="0,0,0"/>
                </v:shape>
                <v:shape id="Freeform: Shape 11108" o:spid="_x0000_s2038" style="position:absolute;left:9019;top:70853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" path="m13702,9525v-1270,,-2540,1270,-3810,1270c11162,12065,8622,13335,9892,14605v2540,,6350,-1270,3810,-5080xe" filled="f" stroked="f">
                  <v:stroke joinstyle="miter"/>
                  <v:path arrowok="t" o:connecttype="custom" o:connectlocs="13702,9525;9892,10795;9892,14605;13702,9525" o:connectangles="0,0,0,0"/>
                </v:shape>
                <v:shape id="Freeform: Shape 11109" o:spid="_x0000_s2039" style="position:absolute;left:11597;top:69291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" path="m21321,9525c18781,14605,7351,8255,9891,17145v6350,-3810,8890,-1270,11430,-7620xe" filled="f" stroked="f">
                  <v:stroke joinstyle="miter"/>
                  <v:path arrowok="t" o:connecttype="custom" o:connectlocs="21321,9525;9891,17145;21321,9525" o:connectangles="0,0,0"/>
                </v:shape>
                <v:shape id="Freeform: Shape 11110" o:spid="_x0000_s2040" style="position:absolute;left:9122;top:70370;width:381;height:381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" path="m9774,28575v2540,-1270,5080,-2540,7620,-3810c23744,22225,31364,19685,31364,12065v,-1270,-1270,-2540,-2540,-2540c27554,9525,26284,10795,26284,12065v,5080,-3810,6350,-10160,8890c12314,22225,8504,23495,9774,28575xe" filled="f" stroked="f">
                  <v:stroke joinstyle="miter"/>
                  <v:path arrowok="t" o:connecttype="custom" o:connectlocs="9774,28575;17394,24765;31364,12065;28824,9525;26284,12065;16124,20955;9774,28575" o:connectangles="0,0,0,0,0,0,0"/>
                </v:shape>
                <v:shape id="Freeform: Shape 11111" o:spid="_x0000_s2041" style="position:absolute;left:9212;top:70218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" path="m17269,9525v,3810,-8890,3810,-7620,8890c14729,18415,24889,10795,17269,9525xe" filled="f" stroked="f">
                  <v:stroke joinstyle="miter"/>
                  <v:path arrowok="t" o:connecttype="custom" o:connectlocs="17269,9525;9649,18415;17269,9525" o:connectangles="0,0,0"/>
                </v:shape>
                <v:shape id="Freeform: Shape 11112" o:spid="_x0000_s2042" style="position:absolute;left:9857;top:70684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" path="m9891,16199v3810,1270,13970,-1270,11430,-6350c18781,8579,7351,11119,9891,16199xe" filled="f" stroked="f">
                  <v:stroke joinstyle="miter"/>
                  <v:path arrowok="t" o:connecttype="custom" o:connectlocs="9891,16199;21321,9849;9891,16199" o:connectangles="0,0,0"/>
                </v:shape>
                <v:shape id="Freeform: Shape 11113" o:spid="_x0000_s2043" style="position:absolute;left:7474;top:91922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" path="m17125,9525c5695,23495,5695,23495,27285,26035,23475,19685,20935,15875,17125,9525xe" filled="f" stroked="f">
                  <v:stroke joinstyle="miter"/>
                  <v:path arrowok="t" o:connecttype="custom" o:connectlocs="17125,9525;27285,26035;17125,9525" o:connectangles="0,0,0"/>
                </v:shape>
                <v:shape id="Freeform: Shape 11114" o:spid="_x0000_s2044" style="position:absolute;left:15916;top:84116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" path="m14891,10327v-15240,7619,7620,-3811,,l14891,10327xe" filled="f" stroked="f">
                  <v:stroke joinstyle="miter"/>
                  <v:path arrowok="t" o:connecttype="custom" o:connectlocs="14891,10327;14891,10327;14891,10327" o:connectangles="0,0,0"/>
                </v:shape>
                <v:shape id="Freeform: Shape 11115" o:spid="_x0000_s2045" style="position:absolute;left:16203;top:84759;width:254;height:381;visibility:visible;mso-wrap-style:square;v-text-anchor:middle" coordsize="254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" path="m19215,33655c21755,27305,23025,19685,26835,9525,-2375,20955,15405,27305,10325,33655v2540,,6350,,8890,xe" filled="f" stroked="f">
                  <v:stroke joinstyle="miter"/>
                  <v:path arrowok="t" o:connecttype="custom" o:connectlocs="19215,33655;26835,9525;10325,33655;19215,33655" o:connectangles="0,0,0,0"/>
                </v:shape>
                <v:shape id="Freeform: Shape 11116" o:spid="_x0000_s2046" style="position:absolute;left:15703;top:84289;width:762;height:635;visibility:visible;mso-wrap-style:square;v-text-anchor:middle" coordsize="7620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" path="m9525,61595c45085,56515,57785,42545,65405,27305v-3810,,-6350,1270,-10160,1270c56515,27305,59055,26035,60325,26035,66675,22225,74295,18415,75565,9525,71755,15875,64135,18415,57785,22225v-3810,2540,-7620,3810,-11430,6350c45085,28575,45085,29845,45085,31115,22225,37465,9525,47625,9525,61595xe" filled="f" stroked="f">
                  <v:stroke joinstyle="miter"/>
                  <v:path arrowok="t" o:connecttype="custom" o:connectlocs="9525,61595;65405,27305;55245,28575;60325,26035;75565,9525;57785,22225;46355,28575;45085,31115;9525,61595" o:connectangles="0,0,0,0,0,0,0,0,0"/>
                </v:shape>
                <v:shape id="Freeform: Shape 11117" o:spid="_x0000_s2047" style="position:absolute;left:16212;top:84124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" path="m11964,14605v2540,-1270,3810,-3810,5080,-5080c13234,9525,5614,14605,11964,14605xe" filled="f" stroked="f">
                  <v:stroke joinstyle="miter"/>
                  <v:path arrowok="t" o:connecttype="custom" o:connectlocs="11964,14605;17044,9525;11964,14605" o:connectangles="0,0,0"/>
                </v:shape>
                <v:shape id="Freeform: Shape 11118" o:spid="_x0000_s2048" style="position:absolute;left:16096;top:83934;width:381;height:381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" path="m18514,28575v-3810,1270,-6350,,-8890,1270c8354,34925,19784,31114,18514,28575v7620,-2540,12700,-3811,21590,-7620c32484,18414,27404,15875,21054,14605v1270,-1270,2540,-2541,3810,-5080c19784,10795,17244,12064,18514,15875v,,,,,c19784,17145,22324,19685,22324,20955v-1270,2540,-2540,3809,-3810,7620c18514,28575,18514,28575,18514,28575xe" filled="f" stroked="f">
                  <v:stroke joinstyle="miter"/>
                  <v:path arrowok="t" o:connecttype="custom" o:connectlocs="18514,28575;9624,29845;18514,28575;40104,20955;21054,14605;24864,9525;18514,15875;18514,15875;22324,20955;18514,28575;18514,28575" o:connectangles="0,0,0,0,0,0,0,0,0,0,0"/>
                </v:shape>
                <v:shape id="Freeform: Shape 11119" o:spid="_x0000_s2049" style="position:absolute;left:16592;top:84874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" path="m15875,9525v-5080,1270,-5080,5080,-6350,7620c15875,15875,14605,12065,15875,9525xe" filled="f" stroked="f">
                  <v:stroke joinstyle="miter"/>
                  <v:path arrowok="t" o:connecttype="custom" o:connectlocs="15875,9525;9525,17145;15875,9525" o:connectangles="0,0,0"/>
                </v:shape>
                <v:shape id="Freeform: Shape 11120" o:spid="_x0000_s2050" style="position:absolute;left:16559;top:84148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" path="m15391,9668c10311,8399,6501,16018,12851,14749v-1270,-2541,2540,-2541,2540,-5081xe" filled="f" stroked="f">
                  <v:stroke joinstyle="miter"/>
                  <v:path arrowok="t" o:connecttype="custom" o:connectlocs="15391,9668;12851,14749;15391,9668" o:connectangles="0,0,0"/>
                </v:shape>
                <v:shape id="Freeform: Shape 11121" o:spid="_x0000_s2051" style="position:absolute;left:18034;top:84251;width:381;height:254;visibility:visible;mso-wrap-style:square;v-text-anchor:middle" coordsize="381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" path="m30409,9525r-6350,3810c18979,15875,13899,18414,10089,22225v,,-1270,1270,,1270c10089,23495,10089,23495,10089,24764v1270,1271,2540,1271,2540,c16439,20955,21519,18414,26599,15875l30409,9525xe" filled="f" stroked="f">
                  <v:stroke joinstyle="miter"/>
                  <v:path arrowok="t" o:connecttype="custom" o:connectlocs="30409,9525;24059,13335;10089,22225;10089,23495;10089,24764;12629,24764;26599,15875;30409,9525" o:connectangles="0,0,0,0,0,0,0,0"/>
                </v:shape>
                <v:shape id="Freeform: Shape 11122" o:spid="_x0000_s2052" style="position:absolute;left:16554;top:83794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" path="m18415,9525l9525,17145v6350,,7620,-3810,8890,-7620xe" filled="f" stroked="f">
                  <v:stroke joinstyle="miter"/>
                  <v:path arrowok="t" o:connecttype="custom" o:connectlocs="18415,9525;9525,17145;18415,9525" o:connectangles="0,0,0"/>
                </v:shape>
                <v:shape id="Freeform: Shape 11123" o:spid="_x0000_s2053" style="position:absolute;left:16338;top:83908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" path="m24765,19685c19685,14605,20955,14605,22225,9525,17145,12065,10795,14605,9525,19685v5080,1270,2540,-1270,8890,-2540c20955,19685,22225,20955,24765,19685xe" filled="f" stroked="f">
                  <v:stroke joinstyle="miter"/>
                  <v:path arrowok="t" o:connecttype="custom" o:connectlocs="24765,19685;22225,9525;9525,19685;18415,17145;24765,19685" o:connectangles="0,0,0,0,0"/>
                </v:shape>
                <v:shape id="Freeform: Shape 11124" o:spid="_x0000_s2054" style="position:absolute;left:6724;top:92252;width:635;height:254;visibility:visible;mso-wrap-style:square;v-text-anchor:middle" coordsize="635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" path="m55245,9525c23495,10795,23495,10795,9525,27305,27305,22225,48895,23495,55245,9525xe" filled="f" stroked="f">
                  <v:stroke joinstyle="miter"/>
                  <v:path arrowok="t" o:connecttype="custom" o:connectlocs="55245,9525;9525,27305;55245,9525" o:connectangles="0,0,0"/>
                </v:shape>
                <v:shape id="Freeform: Shape 11125" o:spid="_x0000_s2055" style="position:absolute;left:17861;top:84452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" path="m14705,9784v-2540,,-7620,3810,-3810,2540c14705,12324,19785,8514,14705,9784xe" filled="f" stroked="f">
                  <v:stroke joinstyle="miter"/>
                  <v:path arrowok="t" o:connecttype="custom" o:connectlocs="14705,9784;10895,12324;14705,9784" o:connectangles="0,0,0"/>
                </v:shape>
                <v:shape id="Freeform: Shape 11126" o:spid="_x0000_s2056" style="position:absolute;left:8920;top:69805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" path="m18539,10160v-1270,,-10160,-2540,-8890,2540c13459,10160,19809,16510,18539,10160xe" filled="f" stroked="f">
                  <v:stroke joinstyle="miter"/>
                  <v:path arrowok="t" o:connecttype="custom" o:connectlocs="18539,10160;9649,12700;18539,10160" o:connectangles="0,0,0"/>
                </v:shape>
                <v:shape id="Freeform: Shape 11127" o:spid="_x0000_s2057" style="position:absolute;left:16345;top:85051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" path="m15207,9525v-13970,2540,2540,8890,,l15207,9525xe" filled="f" stroked="f">
                  <v:stroke joinstyle="miter"/>
                  <v:path arrowok="t" o:connecttype="custom" o:connectlocs="15207,9525;15207,9525;15207,9525" o:connectangles="0,0,0"/>
                </v:shape>
                <v:shape id="Freeform: Shape 11128" o:spid="_x0000_s2058" style="position:absolute;left:15462;top:67437;width:381;height:254;visibility:visible;mso-wrap-style:square;v-text-anchor:middle" coordsize="381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" path="m20955,9525v-7620,1270,-7620,5080,-11430,7620l12065,19685,9525,22225c24765,24765,38735,13335,20955,9525xe" filled="f" stroked="f">
                  <v:stroke joinstyle="miter"/>
                  <v:path arrowok="t" o:connecttype="custom" o:connectlocs="20955,9525;9525,17145;12065,19685;9525,22225;20955,9525" o:connectangles="0,0,0,0,0"/>
                </v:shape>
                <v:shape id="Freeform: Shape 11129" o:spid="_x0000_s2059" style="position:absolute;left:15157;top:67523;width:381;height:254;visibility:visible;mso-wrap-style:square;v-text-anchor:middle" coordsize="381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" path="m38735,14807l36195,12267,38735,9727c29845,8457,18415,13537,9525,14807v1270,2540,2540,5080,1270,7620c18415,21157,33655,19887,38735,14807xe" filled="f" stroked="f">
                  <v:stroke joinstyle="miter"/>
                  <v:path arrowok="t" o:connecttype="custom" o:connectlocs="38735,14807;36195,12267;38735,9727;9525,14807;10795,22427;38735,14807" o:connectangles="0,0,0,0,0,0"/>
                </v:shape>
                <v:shape id="Freeform: Shape 11130" o:spid="_x0000_s2060" style="position:absolute;left:16349;top:84416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" path="m19826,9525c16016,12065,8396,14605,9666,18415,14746,15875,22366,14605,19826,9525xe" filled="f" stroked="f">
                  <v:stroke joinstyle="miter"/>
                  <v:path arrowok="t" o:connecttype="custom" o:connectlocs="19826,9525;9666,18415;19826,9525" o:connectangles="0,0,0"/>
                </v:shape>
                <v:shape id="Freeform: Shape 11131" o:spid="_x0000_s2061" style="position:absolute;left:15513;top:84975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" path="m19685,10795c14605,14605,13335,9525,9525,9525v2540,2540,-2540,8890,5080,8890c9525,14605,20955,14605,19685,10795xe" filled="f" stroked="f">
                  <v:stroke joinstyle="miter"/>
                  <v:path arrowok="t" o:connecttype="custom" o:connectlocs="19685,10795;9525,9525;14605,18415;19685,10795" o:connectangles="0,0,0,0"/>
                </v:shape>
                <v:shape id="Freeform: Shape 11132" o:spid="_x0000_s2062" style="position:absolute;left:16322;top:85673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" path="m11136,9615v,,1270,1271,1270,1271c3516,21046,18756,8346,11136,9615xe" filled="f" stroked="f">
                  <v:stroke joinstyle="miter"/>
                  <v:path arrowok="t" o:connecttype="custom" o:connectlocs="11136,9615;12406,10886;11136,9615" o:connectangles="0,0,0"/>
                </v:shape>
                <v:shape id="Freeform: Shape 11133" o:spid="_x0000_s2063" style="position:absolute;left:11347;top:70717;width:508;height:381;visibility:visible;mso-wrap-style:square;v-text-anchor:middle" coordsize="508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" path="m9525,30679v1270,1270,3810,1270,5080,c24765,24329,34925,17979,45085,15439v1270,,2540,-2540,1270,-3810c46355,9089,43815,9089,41275,10359,31115,14169,19685,20519,9525,26869v,,,1270,,3810c9525,29409,9525,29409,9525,30679xe" filled="f" stroked="f">
                  <v:stroke joinstyle="miter"/>
                  <v:path arrowok="t" o:connecttype="custom" o:connectlocs="9525,30679;14605,30679;45085,15439;46355,11629;41275,10359;9525,26869;9525,30679;9525,30679" o:connectangles="0,0,0,0,0,0,0,0"/>
                </v:shape>
                <v:shape id="Freeform: Shape 11134" o:spid="_x0000_s2064" style="position:absolute;left:79114;top:37985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" path="m12065,10795l10795,9525,9525,12065v1270,-1270,2540,,2540,-1270xe" filled="f" stroked="f">
                  <v:stroke joinstyle="miter"/>
                  <v:path arrowok="t" o:connecttype="custom" o:connectlocs="12065,10795;10795,9525;9525,12065;12065,10795" o:connectangles="0,0,0,0"/>
                </v:shape>
                <v:shape id="Freeform: Shape 11135" o:spid="_x0000_s2065" style="position:absolute;left:80346;top:47205;width:127;height:254;visibility:visible;mso-wrap-style:square;v-text-anchor:middle" coordsize="127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" path="m9525,13335r1270,2540l10795,12065,9525,9525r,3810xe" filled="f" stroked="f">
                  <v:stroke joinstyle="miter"/>
                  <v:path arrowok="t" o:connecttype="custom" o:connectlocs="9525,13335;10795,15875;10795,12065;9525,9525" o:connectangles="0,0,0,0"/>
                </v:shape>
                <v:shape id="Freeform: Shape 11136" o:spid="_x0000_s2066" style="position:absolute;left:80625;top:37096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" path="m17145,9525l9525,13335v2540,-1270,6350,,7620,-3810xe" filled="f" stroked="f">
                  <v:stroke joinstyle="miter"/>
                  <v:path arrowok="t" o:connecttype="custom" o:connectlocs="17145,9525;9525,13335;17145,9525" o:connectangles="0,0,0"/>
                </v:shape>
                <v:shape id="Freeform: Shape 11137" o:spid="_x0000_s2067" style="position:absolute;left:63887;top:34886;width:18415;height:19050;visibility:visible;mso-wrap-style:square;v-text-anchor:middle" coordsize="1841500,1905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" path="m1816735,29845r,c1812925,29845,1811655,28575,1810385,27305v-1270,1270,,5080,-2539,5080c1802765,32385,1800225,32385,1797685,34925v-13970,10160,-30480,21590,-43180,30480c1726565,79375,1704975,100965,1675765,114935v,2540,-1269,5080,-2540,5080c1668146,118745,1668146,123825,1663065,122555v-3810,5080,-6350,12700,-15240,12700c1642746,141605,1636396,144145,1627505,145415v-15240,15240,-39370,17780,-52070,35560c1574165,180975,1574165,179705,1571625,179705v-7620,7620,-19050,11430,-26670,19050c1524635,206375,1510665,220345,1489075,226695v-2540,3810,-5079,6350,-8890,8890c1458596,245745,1438275,259715,1417955,271145v-12700,6350,-25400,12700,-35559,20320c1364615,297815,1351915,311785,1332865,315595v-2540,7620,-10160,8890,-17780,8890c1307465,334645,1296035,338455,1284605,342265r-1270,l1282065,340995v-5080,12700,-20319,6350,-25400,15240c1250315,360045,1241425,357505,1235075,358775v-1270,3810,3810,1270,2540,5080c1232535,363855,1229996,360045,1233805,365125v-2540,,-2540,-2540,-6350,-1270c1227455,365125,1227455,365125,1227455,366395r-1270,1270l1224915,368935v3810,2540,-3810,2540,-2540,6350c1213485,372745,1209675,384175,1203325,380365v,-1270,1271,-1270,1271,-2540l1203325,376555r-1270,-1270c1200785,375285,1200785,374015,1199515,374015v-1269,3810,1270,3810,,7620c1193165,381635,1189355,387985,1183005,384175v,1270,,3810,-1270,3810c1180465,387985,1180465,386715,1177925,386715v-15240,11430,-34290,21590,-48260,30480c1118235,423545,1102996,429895,1091565,434975v,-1270,1270,-1270,1270,-2540c1078865,438785,1069975,445135,1056005,450215v11430,-7620,24130,-13970,35560,-20320c1091565,428625,1091565,427355,1090296,426085r,-1270l1091565,423545v-5080,-3810,-10160,7620,-16510,1270c1073785,438785,1059815,427355,1056005,440055r-1270,2540c1053465,441325,1052196,440055,1050925,440055v-1270,,-1270,1270,-2540,1270l1052196,442595v-3811,3810,-11431,2540,-10161,5080c1042035,446405,1043305,446405,1043305,448945r-1270,2540l1040765,450215v-8890,7620,-25400,8890,-30480,16510c1007745,466725,1009015,462915,1006475,462915v-8890,,-10160,6350,-11430,13970c988695,476885,986155,481965,981075,481965v,-1270,-1270,-2540,-1270,-3810c975995,485775,965835,483235,962025,488315r1270,1270l962025,492125v1270,,1270,1270,1270,2540c962025,494665,962025,494665,960755,494665v,-1270,,-1270,,-2540l958215,492125r,-2540c954405,488315,954405,490855,953135,492125v-6350,2540,-15240,6350,-16510,13970l935355,507365r-2540,1270c932815,511175,930275,511175,927735,511175r-1270,-1270l927735,507365v-1270,,-1270,-1270,-2540,-1270c921385,507365,922655,512445,922655,514985v-7620,1270,-16510,11430,-24130,8890l898525,523875v2540,-2540,5080,-3810,7620,-5080c908685,517525,909955,516255,912495,514985r,c913765,514985,915035,514985,916305,513715v-2540,-5080,-2540,-13970,5080,-13970c921385,497205,918845,497205,918845,494665v5080,-1270,8890,-2540,13970,-5080c935355,488315,936625,487045,939165,484505r1270,l939165,487045v,,1270,,1270,c937895,489585,937895,489585,939165,493395v7620,-1270,13970,-7620,20320,-8890c958215,481965,956945,479425,954405,476885r-2540,l951865,474345r-1270,2540l949325,475615v-2540,3810,-8890,2540,-10160,7620l939165,483235v-2540,1270,-3810,2540,-6350,2540c927735,488315,923925,490855,918845,490855r,c912495,495935,909955,495935,902335,498475v1270,,2540,,2540,2540c892175,508635,878205,508635,869315,518795v-6350,-1270,-8890,1270,-15240,l851535,518795r-1270,-1270c850265,518795,848995,518795,848995,520065r,2540l847725,525145v2540,2540,5080,1270,7620,c854075,527685,850265,528955,848995,531495r-1270,2540l846455,532765v,2540,-3810,,-3810,2540c841375,535305,841375,531495,841375,530225v3810,-2540,2540,6350,3810,1270l846455,528955r1270,1270c850265,527685,848995,526415,846455,525145r-1270,-1270l846455,521335v-2540,,-2540,-1270,-2540,-3810c843915,517525,845185,517525,845185,517525r1270,l847725,518795v,-1270,1270,-1270,2540,-1270l852805,517525r1270,1270c857885,513715,866775,513715,871855,511175v-1270,,-1270,-2540,-2540,-3810l868045,506095r1270,-2540c866775,502285,866775,499745,861695,499745v,3810,1270,5080,-2540,5080c859155,501015,861695,502285,860425,498475v-12700,1270,-13970,22860,-29210,15240c823595,526415,805815,520065,799465,531495v-5080,,-2540,,-1270,2540c793115,532765,794385,537845,793115,539115v,-1270,-3810,-1270,-3810,c790575,539115,790575,540385,791845,541655v-11430,1270,-19050,12700,-30480,11430c761365,563245,749935,556895,747395,558165v1270,,2540,1270,2540,2540c742315,561975,738505,567055,732155,569595v-11430,,-15240,5080,-25400,7620c710565,568325,721995,569595,727075,561975v5080,-3810,12700,-6350,19050,-8890c747395,553085,747395,551815,747395,550545v,-1270,-1270,-1270,-2540,-1270c737235,551815,730885,554355,724535,558165v,,,,,l724535,558165v-1270,,-3810,,-5080,c719455,563245,716915,563245,714375,563245v,-1270,1270,-1270,1270,-2540c713105,560705,713105,561975,711835,563245v,-1270,,-1270,-1270,-1270l709295,564515r-1270,-1270c702945,564515,708025,565785,708025,569595v-2540,,-5080,-1270,-6350,-2540c701675,565785,701675,565785,701675,565785v,,2540,-1270,2540,-1270c705485,563245,708025,561975,710565,561975v,,,,1270,-1270l713105,560705v2540,,2540,-2540,2540,-5080c713105,556895,709295,555625,709295,559435r,c706755,559435,705485,560705,704215,561975r-3810,2540c700405,564515,700405,567055,701675,567055v,,,,,l701675,568325r,-2540c695325,559435,692785,572135,687705,567055v8890,-6350,22860,-12700,30480,-17780c728345,542925,739775,540385,744855,532765v,,,,,-1270c751205,528955,748665,520065,758825,520065v1270,-1270,-1270,-7620,1270,-6350c768985,516255,774065,507365,779145,502285v2540,,3810,,6350,c793115,493395,807085,492125,813435,481965r-1270,-1270c813435,480695,813435,480695,814705,480695v5080,-2540,10160,-5080,15240,-8890c842645,471805,857885,456565,870585,456565v-3810,-5080,10160,-3810,8890,-11430l878205,443865r1270,-2540c876935,441325,874395,441325,871855,441325v-1270,2540,-2540,6350,-6350,5080c865505,443865,869315,445135,868045,441325v-2540,,-2540,-2540,-6350,-1270c860425,442595,865505,445135,861695,445135v-5080,1270,-2540,-3810,-6350,-2540c851535,445135,847725,448945,843915,452755v2540,6350,6350,-1270,8890,2540c846455,459105,841375,464185,835025,462915r,2540l832485,465455v,2540,-3810,1270,-2540,3810l829945,469265v-5080,3810,-10160,6350,-15240,8890l813435,478155v-3810,-1270,-3810,1270,-5080,3810c803275,481965,799465,480695,795655,479425v,-6350,6350,-3810,7620,-7620c804545,471805,804545,473075,804545,474345v2540,-1270,2540,-5080,3810,-6350l808355,467995v5080,-1270,8890,-5080,13970,-11430l822325,456565v1270,,2540,,2540,-1270c826135,455295,827405,457835,828675,457835r1270,-2540l831215,456565v5080,,-2540,-5080,1270,-5080c833755,451485,837565,455295,837565,451485v-2540,,,-2540,,-3810l836295,446405r1270,-2540c828675,443865,824865,451485,818515,450215v,1270,,2540,1270,3810c817245,457835,813435,461645,808355,462915v-20320,-2540,-35560,17780,-53340,19050c751205,489585,735965,495935,725805,499745v,1270,,3810,,5080c719455,504825,715645,508635,709295,508635v-1270,2540,1270,3810,,3810c695325,511175,687705,530225,675005,523875v1270,-1270,5080,-1270,5080,-3810l680085,520065v3810,,6350,-2540,7620,-3810c688975,514985,691515,513715,692785,511175v-2540,,-5080,2540,-6350,3810c685165,516255,682625,517525,680085,518795v-1270,-2540,-3810,1270,-7620,l671195,521335r-1270,-1270c669925,523875,664845,521335,666115,525145r1270,1270c667385,526415,666115,528955,668655,528955v,1270,,2540,,3810c664845,534035,661035,534035,666115,528955r-2540,l663575,526415v-2540,1270,-8890,-1270,-7620,5080c653415,531495,652145,531495,649605,531495v5080,-5080,12700,-7620,20320,-10160l671195,518795r1270,1270c672465,520065,672465,518795,672465,518795v26670,-16510,57150,-29210,83820,-46990l756285,470535v3810,2540,6350,-1270,10160,-2540c767715,466725,767715,466725,767715,465455r1270,l768985,466725v1270,,2540,,2540,-1270c767715,459105,776605,460375,779145,459105v3810,-1270,5080,-8890,7620,-5080c788035,451485,788035,447675,790575,447675v11430,-2540,16510,-13970,31750,-13970c824865,424815,836295,427355,837565,417195r-2540,l836295,414655v-24130,8890,-43180,25400,-69850,31750c765175,448945,767715,450215,766445,450215v-1270,,-2540,,-3810,l761365,451485r-2540,-1270c746125,450215,762635,434975,772795,437515v,-1270,,-2540,-1270,-3810c776605,431165,781685,431165,785495,431165v-1270,-3810,6350,-7620,11430,-10160l796925,421005v2540,-1270,5080,-2540,8890,-3810c809625,414655,813435,413385,817245,410845v,,,,,l817245,410845v3810,-2540,8890,-3810,10160,-7620l827405,403225v3810,-1270,6350,-2540,8890,-5080c840105,395605,845185,393065,848995,389255v-5080,1270,-8890,3810,-13970,6350c832485,396875,828675,398145,826135,399415r,c822325,400685,817245,400685,813435,401955v2540,1270,,2540,,3810c810895,407035,807085,409575,803275,410845v-2540,1270,-6350,2540,-7620,7620l794385,417195r1270,-2540c793115,409575,793115,415925,788035,414655v-3810,,,-5080,-5080,-3810c771525,413385,762635,418465,755015,424815v-2540,-1270,-7620,1270,-7620,-2540c747395,421005,748665,421005,748665,419735r,c753745,415925,758825,413385,766445,412115r2540,-5080l768985,405765r1270,-1270c770255,403225,767715,403225,766445,403225v-1270,1270,-1270,2540,-1270,5080c758825,409575,752475,412115,748665,418465r-1270,l748665,415925v-12700,,-19050,7620,-30480,13970c709295,433705,700405,442595,695325,441325v-1270,2540,-2540,5080,-5080,6350c671195,450215,662305,464185,645795,467995r-2540,l643255,465455v-3810,1270,-5080,6350,-10160,6350c631825,471805,631825,474345,631825,476885v-6350,,-7620,6350,-13970,6350c616585,483235,616585,485775,616585,487045v-8890,2540,-19050,5080,-25400,11430c589915,498475,589915,497205,589915,495935v-5080,5080,-7620,13970,-19050,10160c568325,508635,563245,508635,564515,513715v-17780,1270,-25400,15240,-38100,19050c525145,532765,523875,531495,523875,531495v-5080,1270,-7620,6350,-11430,5080c523875,528955,536575,520065,550545,514985v6350,-8890,21590,-7620,25400,-19050c578485,495935,578485,497205,581025,497205v6350,-8890,19050,-7620,26670,-20320c611505,478155,611505,478155,615315,476885v,-1270,-1270,-2540,-2540,-2540c622935,475615,634365,467995,643255,462915r1270,-2540l645795,461645v3810,,-1270,-2540,-1270,-3810c650875,452755,662305,448945,666115,446405v2540,-1270,8890,-5080,8890,-5080c681355,440055,681355,441325,681355,437515v2540,2540,3810,-2540,6350,-3810c691515,432435,695325,433705,696595,429895v-1270,-1270,-2540,-1270,-3810,-2540c694055,427355,694055,427355,694055,426085r-1270,-1270l692785,422275v-17780,5080,-34290,17780,-48260,22860l643255,446405r-2540,-1270c629285,457835,615315,462915,600075,467995r-1270,2540l597535,469265v,1270,,1270,,2540c596265,471805,596265,471805,594995,471805v,-1270,,-1270,,-2540c594995,469265,596265,469265,596265,469265r,-2540l598805,466725v1270,-6350,7620,2540,7620,-3810l605155,461645v1270,,2540,,3810,c610235,460375,610235,460375,611505,459105r-3810,2540c607695,459105,610235,456565,610235,459105r1270,l611505,460375v6350,-3810,16510,-3810,17780,-13970c630555,446405,630555,446405,631825,446405v2540,5080,5080,-1270,11430,-1270l643255,442595r1270,-2540c645795,434975,648335,440055,652145,438785v2540,-5080,10160,-2540,10160,-11430c666115,426085,669925,426085,672465,422275v16510,-7620,35560,-17780,53340,-27940c725805,394335,725805,394335,725805,394335v1270,,2540,-1270,5080,c730885,393065,730885,391795,730885,390525v27940,-13970,55880,-30480,83820,-45720c831215,334645,847725,325755,864235,316865v1270,,1270,-2540,1270,-2540c865505,313055,864235,313055,862965,313055v-16510,8890,-33020,19050,-49530,27940c785495,357505,756285,374015,728345,387985v,,,,,l728345,387985v-2540,,-3810,1270,-5080,2540c705485,400685,686435,410845,669925,418465v,,,,,c659765,422275,652145,428625,640715,432435r-1270,2540l638175,433705v-12700,7620,-24130,17780,-40640,21590l597535,457835r-1270,-1270c591185,460375,586105,465455,578485,465455r-1270,-1270l578485,461645v-2540,,-2540,-1270,-3810,-2540l573405,457835r1270,-2540c565785,452755,564515,464185,558165,460375v,1270,-2540,2540,-1270,5080l559435,465455r,2540c560705,467995,560705,467995,561975,467995v,1270,,1270,,2540c560705,470535,560705,470535,559435,470535v,,,-1270,,-1270l556895,469265r-1270,-2540c554355,466725,553085,467995,550545,467995v,-2540,5080,-2540,1270,-3810c531495,480695,508635,485775,489585,502285v-2540,,-3810,,-6350,c473075,511175,457835,513715,448945,523875v-8890,,-17780,7620,-20320,11430c422275,530225,422275,545465,413385,540385v-2540,1270,-1270,6350,-3810,6350c400685,544195,396875,558165,385445,556895v-6350,8890,-15240,12700,-26670,17780c358775,573405,358775,572135,357505,572135v-16510,8890,-34290,16510,-46990,30480c309245,602615,307975,600075,305435,601345v-1270,10160,-13970,5080,-16510,12700c291465,616585,294005,610235,295275,614045v-3810,5080,-10160,7620,-17780,3810c277495,619125,277495,619125,277495,620395r2540,l280035,622935v-1270,5080,-7620,5080,-10160,2540c268605,630555,264795,633095,260985,635635v-1270,,-3810,,-5080,c239395,647065,222885,658495,207645,671195v,3810,2540,5080,-1270,2540c205105,677545,210185,676275,208915,680085v-1270,,-2540,1270,-2540,2540l207645,683895r,2540c211455,688975,217805,675005,224155,681355v5080,-13970,17780,,20320,-6350c244475,685165,236855,685165,231775,688975r1270,1270l231775,692785v2540,7620,-10160,7620,-13970,12700c216535,708025,219075,713105,215265,713105r1270,1270l215265,716915v7620,-1270,12700,-13970,19050,-11430c234315,705485,234315,706755,234315,706755r,2540l234315,711835v8890,-1270,15240,-19050,22860,-12700c250825,699135,250825,706755,245745,706755v-3810,13970,-17780,15240,-25400,25400c221615,732155,222885,732155,222885,733425v-8890,1270,-8890,12700,-21590,10160c196215,757555,182245,765175,174625,772795v6350,1270,,5080,6350,7620c172085,784225,164465,789305,161925,799465v10160,2540,17780,-5080,17780,-12700c182245,786765,184785,785495,187325,784225r1270,-2540l189865,782955v6350,-3810,8890,-11430,15240,-15240c203835,767715,203835,766445,203835,765175v3810,-1270,7620,-2540,8890,-6350c213995,760095,217805,760095,217805,762635v-1270,3810,-6350,3810,-7620,7620l210185,772795r-1270,2540c213995,774065,213995,775335,217805,777875v8890,-5080,16510,-13970,26670,-17780c245745,756285,245745,757555,244475,753745v10160,1270,15240,-10160,21590,-7620c259715,752475,253365,760095,243205,761365v,1270,,1270,,2540l243205,765175r-1270,1270c243205,766445,243205,767715,244475,767715v-1270,5080,-6350,2540,-7620,6350c235585,774065,235585,772795,235585,771525r-1270,l233045,770255v-1270,,-2540,1270,-3810,1270c229235,785495,216535,782955,215265,794385r1270,l217805,795655v8890,1270,11430,-12700,19050,-7620c236855,789305,235585,789305,235585,790575r1270,1270l235585,794385v,1270,7620,1270,8890,-1270c240665,791845,248285,789305,248285,788035v-1270,,-1270,-1270,-2540,-2540c253365,785495,255905,777875,260985,774065v10160,-2540,16510,-16510,24130,-15240c278765,761365,278765,770255,269875,770255v-2540,11430,-13970,11430,-19050,19050l252095,790575r-1270,2540c253365,794385,253365,796925,252095,802005v-2540,,-5080,,-5080,2540c253365,808355,257175,813435,266065,808355v1270,6350,7620,6350,13970,5080c282575,810895,281305,803275,287655,804545v-2540,5080,2540,5080,3810,7620c291465,815975,290195,818515,286385,819785v-1270,,-1270,-1270,-3810,-1270c280035,826135,273685,826135,267335,829945v-20320,12700,-33020,33020,-57150,36830c207645,871855,202565,874395,197485,876935v2540,11430,-11430,13970,-13970,22860c187325,901065,194945,901065,198755,906145v-15240,13970,-41910,20320,-52070,34290c145415,940435,145415,939165,142875,939165v-7620,7620,-17780,10160,-26670,15240c106045,960755,97155,969645,86995,974725v-7620,-2540,-21590,3810,-21590,11430c61595,986155,57785,989965,53975,992505v-5080,2540,-12700,1270,-13970,8890c40005,1002665,42545,1002665,42545,1003935r1270,1270l42545,1007745v2540,,3810,,5080,1270c43815,1015365,37465,1016635,32385,1021715r-1270,2540l29845,1022985v-2540,5080,-5080,10160,-11430,11430c18415,1036955,18415,1039495,17145,1042035v10160,1270,10160,-12700,20320,-11430c37465,1033145,37465,1035685,40005,1034415v7620,,8890,-12700,16510,-6350c60325,1022985,74295,1011555,76835,1022985v-2540,,-2540,1270,-2540,3810l76835,1026795r1270,2540c79375,1029335,80645,1026795,81915,1029335r1270,l83185,1030605v2540,-1270,5080,-3810,7620,-5080c90805,1021715,89535,1020445,89535,1016635v,,1270,-1270,1270,-1270c92075,1014095,93345,1012825,94615,1012825v2540,-1270,5080,-3810,5080,-8890c98425,1002665,97155,1002665,94615,1003935r-1270,-1270l95885,1001395v5080,-10160,19050,-7620,25400,-16510c118745,984885,117475,984885,117475,982345v8890,-11430,24130,-15240,34290,-24130c150495,958215,150495,956945,149225,955675v3810,-1270,8890,-6350,12700,-2540c165735,945515,172085,942975,180975,941705v2540,2540,-1270,6350,1270,6350c191135,942975,201295,937895,208915,931545r-1270,l207645,930275v,-1270,5080,-5080,5080,-2540l213995,927735r,1270c215265,927735,217805,927735,220345,927735v2540,-8890,10160,-11430,19050,-13970l238125,912495r1270,-2540c238125,909955,236855,909955,235585,909955v1270,-2540,6350,-6350,8890,-3810c244475,906145,244475,907415,244475,907415r1270,l247015,908685v6350,,6350,-5080,10160,-7620l255905,901065r,-1270c257175,893445,262255,892175,267335,892175r1270,-2540l271145,890905v6350,-6350,15240,-10160,24130,-13970c295275,875665,294005,874395,294005,871855v8890,,13970,-11430,24130,-7620c319405,864235,319405,861695,319405,859155v2540,,2540,-1270,5080,-1270c315595,875665,291465,873125,281305,889635v-1270,,-3810,,-3810,-1270c273685,888365,278765,890905,277495,893445v-2540,1270,-5080,3810,-7620,1270c269875,894715,269875,893445,269875,893445r-2540,l264795,893445v-2540,,-3810,1270,-5080,3810l260985,898525r-1270,2540c259715,901065,260985,901065,260985,901065v-3810,5080,-8890,8890,-13970,12700c219075,934085,191135,953135,165735,975995v-1270,8890,-10160,8890,-10160,19050c159385,996315,159385,992505,161925,995045v-1270,2540,-2540,3810,-2540,5080c164465,1001395,169545,995045,172085,997585v,11430,-8890,15240,-15240,21590c156845,1024255,160655,1026795,155575,1033145v3810,1270,7620,-3810,10160,1270c164465,1038225,160655,1040765,159385,1045845v5080,1270,6350,-3810,10160,-3810c169545,1043305,170815,1043305,170815,1044575v,1270,-2540,1270,-3810,2540c167005,1050925,165735,1053465,167005,1054735v-7620,3810,-8890,21590,-3810,27940c159385,1081405,160655,1086485,160655,1089025v-6350,6350,-15240,10160,-16510,24130l146685,1113155r-1270,2540c147955,1115695,150495,1115695,153035,1115695v-1270,2540,-3810,2540,-5080,5080c149225,1122045,154305,1119505,154305,1122045v-5080,-1270,-8890,5080,-3810,7620c147955,1132205,146685,1137285,141605,1136015v2540,7620,-5080,5080,-6350,11430c136525,1149985,145415,1153795,145415,1152525v,2540,-8890,12700,-15240,10160c128905,1166495,130175,1166495,128905,1167765v-2540,,-2540,-1270,-5080,-1270c125095,1171575,118745,1167765,117475,1170305v-1270,5080,1270,5080,-3810,10160c109855,1180465,106045,1180465,104775,1183005v1270,,2540,,2540,1270c104775,1191895,95885,1193165,88265,1196975v-2540,8890,-15240,16510,-20320,10160c65405,1210945,61595,1213485,55245,1212215v-11430,11430,-22860,20320,-31750,34290c24765,1250315,26035,1254125,27305,1259205v1270,-7620,12700,-3810,15240,-1270c42545,1264285,37465,1264285,34925,1268095r,1270l33655,1270635v3810,5080,2540,13970,7620,17780c33655,1290955,26035,1301115,26035,1308735v6350,-1270,11430,-2540,13970,-5080c41275,1311275,47625,1297305,51435,1304925v-6350,2540,-12700,6350,-16510,13970c31115,1318895,27305,1317625,27305,1321435r1270,1270l27305,1325245v1270,,1270,,2540,c29845,1327785,26035,1326515,27305,1330325v3810,1270,5080,3810,7620,6350l36195,1335405r2540,1270c38735,1334135,40005,1334135,42545,1334135v,1270,,2540,-2540,2540l40005,1339215r-2540,1270c37465,1340485,37465,1341755,37465,1341755v-5080,,-2540,7620,-7620,8890c24765,1351915,19685,1354455,20955,1362075v-1270,7620,-8890,12700,-11430,21590l12065,1383665r1270,2540c14605,1386205,15875,1386205,17145,1386205v,2540,-2540,3810,,3810c23495,1388745,24765,1384935,24765,1381125v2540,1270,3810,3810,7620,5080c34925,1381125,40005,1378585,45085,1376045v5080,2540,15240,5080,20320,1270c64135,1377315,61595,1377315,61595,1376045v1270,-2540,3810,-2540,5080,-5080c69215,1370965,69215,1372235,71755,1372235v16510,-13970,31750,-20320,49530,-31750c123825,1331595,132715,1327785,139065,1322705v,-1270,,-2540,-1270,-3810c146685,1311275,156845,1304925,167005,1299845v2540,5080,10160,5080,17780,5080c186055,1299845,179705,1301115,179705,1297305v7620,,11430,3810,20320,2540c200025,1296035,202565,1296035,202565,1292225v-7620,-2540,-21590,1270,-25400,-5080c182245,1285875,184785,1282065,187325,1279525v5080,,7620,2540,11430,1270l197485,1279525r2540,-1270c205105,1271905,217805,1276985,222885,1270635v,-2540,,-3810,-1270,-5080c229235,1264285,231775,1257935,239395,1257935v1270,-3810,-1270,-3810,-1270,-6350c254635,1241425,272415,1231265,291465,1223645v,1270,1270,2540,1270,3810c299085,1224915,305435,1222375,314325,1222375v,-2540,,-5080,1270,-5080c318135,1218565,321945,1219835,324485,1218565v10160,-6350,26670,-19050,35560,-26670c371475,1185545,384175,1179195,395605,1172845v6350,1270,8890,-1270,12700,-2540c407035,1170305,407035,1169035,407035,1167765v5080,,6350,-3810,11430,-2540c424815,1158875,433705,1155065,442595,1151255v22860,-10160,46990,-19050,69850,-30480c511175,1129665,508635,1128395,504825,1134745v,-2540,-1270,-3810,-3810,-2540c499745,1136015,498475,1139825,501015,1142365v-1270,,-2540,1270,-5080,1270l494665,1146175r-1270,-1270c488315,1148715,481965,1157605,484505,1163955v1270,-5080,3810,1270,6350,-2540c492125,1158875,489585,1157605,490855,1157605v3810,,11430,1270,15240,-1270c503555,1163955,493395,1162685,490855,1171575v,2540,3810,1270,3810,3810l494665,1177925r-1270,-1270c493395,1176655,493395,1177925,493395,1177925r1270,1270l493395,1181735v1270,,2540,,3810,c497205,1184275,493395,1184275,490855,1184275r-1270,2540l487045,1186815v,2540,3810,1270,3810,2540c485775,1190625,488315,1193165,481965,1194435v-2540,11430,-15240,10160,-16510,22860c456565,1214755,464185,1223645,456565,1221105v2540,3810,5080,7620,,12700c456565,1232535,455295,1231265,454025,1229995v,5080,-3810,5080,-5080,8890c450215,1238885,451485,1238885,451485,1240155v-1270,,-3810,,-3810,1270c448945,1242695,450215,1243965,451485,1245235v-3810,1270,-3810,-2540,-7620,-2540c446405,1249045,443865,1250315,447675,1255395v-3810,,-3810,3810,-6350,6350c443865,1263015,445135,1260475,445135,1261745v-2540,1270,-19050,8890,-12700,12700c426085,1276985,433705,1282065,423545,1283335v,7620,-7620,8890,-2540,13970c414655,1296035,419735,1302385,417195,1307465v-2540,1270,-5080,2540,-6350,5080c413385,1312545,410845,1318895,413385,1318895v-2540,2540,-6350,2540,-6350,7620c410845,1331595,415925,1320165,419735,1326515v-2540,5080,-7620,7620,-12700,10160c405765,1340485,409575,1339215,409575,1341755v-2540,,-2540,1270,-2540,3810c398145,1351915,389255,1358265,382905,1368425v1270,,2540,,2540,1270c382905,1369695,379095,1368425,379095,1372235v6350,2540,-3810,6350,1270,8890c372745,1381125,374015,1391285,366395,1392555v1270,7620,-3810,8890,-7620,11430c363855,1411605,352425,1414145,356235,1421765v-10160,3810,-6350,16510,-16510,19050c342265,1454785,330835,1458595,329565,1472565v-3810,,-6350,,-7620,2540c323215,1478915,316865,1486535,311785,1486535v-2540,10160,-6350,16510,-12700,20320c300355,1514475,296545,1517015,292735,1519555v3810,5080,,10160,,17780c280035,1548765,266065,1557655,253365,1567815v-5080,1270,-6350,-1270,-10160,3810c245745,1571625,247015,1571625,247015,1574165v-6350,,-8890,7620,-13970,10160c221615,1584325,216535,1598295,208915,1605915v-7620,,-12700,5080,-16510,12700c184785,1619885,180975,1626235,175895,1631315v3810,-2540,5080,1270,5080,6350c174625,1640205,172085,1647825,167005,1652905v-2540,,-3810,1270,-7620,3810l158115,1660525r,2540l156845,1661795v,,,,,1270c156845,1663065,156845,1664335,156845,1664335v,,1270,,1270,l159385,1660525v,,2540,-1270,2540,-1270c163195,1657985,164465,1657985,165735,1655445r1270,l165735,1657985v8890,2540,12700,-12700,20320,-16510c192405,1645285,192405,1640205,198755,1641475v1270,-2540,3810,-3810,2540,-7620c212725,1627505,216535,1609725,234315,1610995v1270,-8890,8890,-15240,13970,-13970c245745,1599565,243205,1600835,241935,1605915v6350,2540,10160,-1270,11430,-10160l253365,1594485r1270,-1270c250825,1591945,258445,1586865,258445,1590675r2540,l260985,1593215v5080,-6350,10160,-11430,17780,-15240c281305,1580515,283845,1583055,282575,1588135v-8890,8890,6350,22860,-8890,25400c274955,1622425,273685,1633855,268605,1636395r1270,l269875,1637665v,1270,-5080,3810,-3810,1270l264795,1638935r,-1270c262255,1637665,260985,1638935,260985,1641475v1270,,2540,1270,1270,1270c260985,1641475,259715,1641475,258445,1640205v1270,,1270,-1270,,-1270l255905,1638935r1270,-2540c254635,1636395,253365,1636395,252095,1637665v,-1270,2540,-2540,1270,-5080c250825,1635125,247015,1636395,243205,1637665v1270,1270,-1270,7620,,11430c239395,1650365,238125,1647825,234315,1651635v-1270,3810,1270,3810,2540,6350c235585,1657985,234315,1659255,231775,1659255v-1270,5080,1270,5080,-1270,8890c213995,1678305,202565,1693545,188595,1703705r1270,1270l188595,1707515v1270,1270,3810,2540,6350,1270c196215,1706245,193675,1704975,194945,1704975v2540,,2540,-1270,5080,-1270c196215,1707515,202565,1706245,201295,1711325v5080,-1270,8890,2540,15240,c217805,1718945,212725,1720215,212725,1725295v5080,-5080,5080,2540,11430,3810c227965,1724025,233045,1717675,235585,1711325v-2540,,-5080,2540,-6350,-1270c233045,1706245,235585,1698625,235585,1694815r-2540,l231775,1692275v-5080,6350,-15240,3810,-16510,10160c211455,1698625,221615,1693545,213995,1691005v7620,-6350,13970,-2540,24130,-7620c238125,1684655,238125,1684655,238125,1685925r1270,1270l238125,1689735v1270,,5080,,5080,1270c240665,1693545,238125,1694815,238125,1699895v7620,2540,6350,-6350,12700,-3810c248285,1699895,250825,1701165,253365,1704975v2540,-1270,3810,-5080,1270,-7620c260985,1697355,259715,1691005,264795,1692275v,-1270,,-2540,-1270,-3810c272415,1685925,274955,1674495,286385,1675765v,1270,,3810,,5080l287655,1682115r-1270,2540c287655,1687195,286385,1692275,285115,1694815v6350,1270,5080,5080,2540,11430c292735,1708785,291465,1702435,295275,1702435v,1270,1270,1270,1270,2540l297815,1704975r1270,c306705,1699895,311785,1692275,320675,1687195v1270,-3810,-3810,-1270,-2540,-5080l316865,1680845r1270,-2540c316865,1678305,315595,1678305,314325,1678305v,-3810,3810,-5080,5080,-2540c319405,1675765,319405,1677035,319405,1677035r1270,1270l319405,1680845v7620,1270,7620,-5080,11430,-7620l329565,1671955r,-2540c327025,1669415,327025,1670685,324485,1670685v,-1270,,-1270,,-2540l321945,1668145r,-2540c321945,1664335,324485,1663065,324485,1661795v1270,,1270,1270,1270,2540l327025,1665605r-1270,2540c325755,1668145,327025,1668145,327025,1668145r1270,-2540l329565,1666875v1270,-3810,6350,-2540,10160,-3810l340995,1663065r,1270c342265,1664335,343535,1663065,344805,1661795r-1270,-1270l344805,1657985v,,-1270,,-1270,c340995,1657985,347345,1651635,347345,1655445r1270,1270l349885,1659255v1270,,1270,-1270,3810,-1270l354965,1655445r1270,1270c357505,1651635,365125,1650365,367665,1655445v,,,1270,,1270l370205,1656715r,2540c375285,1657985,380365,1656715,381635,1649095r-2540,l377825,1646555v-1270,,-3810,,-5080,c372745,1641475,379095,1644015,379095,1637665v2540,1270,2540,-2540,6350,-1270c389255,1635125,376555,1638935,381635,1644015r1270,1270l381635,1647825v3810,-1270,2540,2540,6350,1270c387985,1647825,386715,1646555,389255,1646555v,3810,-2540,3810,-2540,7620c379095,1654175,374015,1664335,367665,1660525r-1270,-1270l367665,1656715v-3810,-1270,-5080,1270,-8890,1270l357505,1660525r-1270,-1270c356235,1661795,356235,1663065,357505,1664335v-7620,2540,-13970,7620,-19050,12700c335915,1679575,332105,1682115,328295,1684655r,c328295,1684655,328295,1684655,328295,1684655v,,,,,c328295,1684655,328295,1684655,328295,1684655v-11430,11430,-31750,21590,-31750,38100c295275,1724025,294005,1726565,291465,1727835v-2540,1270,-3810,3810,-3810,6350c287655,1734185,287655,1735455,287655,1735455r-1270,l285115,1732915v-5080,5080,-12700,7620,-20320,10160c266065,1743075,268605,1743075,268605,1744345v-3810,6350,-10160,7620,-11430,15240c262255,1760855,264795,1757045,267335,1760855v3810,-10160,16510,-12700,21590,-26670l288925,1734185v1270,-2540,2540,-3810,5080,-5080c296545,1727835,297815,1725295,300355,1722755r,1270c306705,1720215,311785,1712595,316865,1706245r,-2540l319405,1702435v1270,-2540,2540,-3810,5080,-5080c324485,1698625,324485,1699895,324485,1701165v5080,-1270,7620,-6350,12700,-10160c334645,1691005,330835,1692275,332105,1688465r,c335915,1685925,339725,1683385,342265,1680845v6350,-5080,12700,-10160,19050,-12700c361315,1668145,361315,1668145,361315,1668145v13970,-1270,-5080,5080,1270,17780c353695,1680845,354965,1694815,344805,1691005v-1270,3810,-3810,11430,-13970,8890c327025,1708785,327025,1712595,319405,1716405v10160,1270,,15240,-6350,17780l313055,1735455r-1270,1270c313055,1736725,314325,1736725,314325,1737995v-2540,1270,-5080,5080,-5080,10160c310515,1748155,313055,1748155,314325,1748155r,-2540l316865,1745615v2540,-1270,1270,-7620,6350,-6350c323215,1744345,319405,1743075,318135,1745615r-1270,2540l314325,1748155v1270,5080,10160,2540,12700,6350c329565,1751965,324485,1749425,327025,1749425v1270,1270,2540,3810,3810,5080c328295,1762125,323215,1768475,316865,1767205v1270,7620,-5080,6350,-2540,11430l316865,1778635r,2540c320675,1781175,324485,1773555,323215,1782445r1270,1270l329565,1772285v10160,-3810,15240,-12700,21590,-21590l349885,1749425r1270,-2540c347345,1744345,352425,1739265,354965,1739265r1270,-2540l357505,1737995v6350,-7620,13970,-13970,22860,-19050c385445,1715135,389255,1707515,396875,1711325v,3810,-5080,2540,-5080,5080c386715,1718945,382905,1722755,377825,1726565v-6350,5080,-12700,10160,-19050,13970c357505,1740535,357505,1741805,357505,1741805v,,,,,l356235,1741805r1270,2540l357505,1746885v2540,,3810,-1270,3810,-2540l360045,1744345v7620,-3810,13970,-8890,20320,-13970c385445,1726565,389255,1722755,394335,1718945v,,,,,l394335,1718945v16510,-5080,27940,-22860,43180,-25400c429895,1701165,417195,1702435,414655,1716405v-7620,-2540,-2540,6350,-8890,2540c407035,1725295,399415,1729105,396875,1735455r1270,l398145,1736725v-1270,8890,11430,6350,5080,16510c412115,1749425,403225,1757045,408305,1758315v5080,-7620,13970,-17780,21590,-17780c426085,1749425,414655,1750695,412115,1760855v5080,,3810,3810,5080,3810c418465,1758315,422275,1762125,424815,1763395v2540,-2540,3810,-7620,7620,-10160c433705,1751965,436245,1753235,436245,1753235v2540,-1270,1270,-7620,5080,-3810c450215,1734185,467995,1730375,478155,1716405r-2540,l475615,1713865v-1270,-1270,3810,-7620,7620,-6350c483235,1708785,481965,1710055,481965,1711325r1270,1270l481965,1715135v,,1270,,1270,c481965,1720215,485775,1721485,484505,1727835v5080,1270,6350,-2540,10160,-3810c493395,1730375,498475,1724025,498475,1726565v-3810,5080,-2540,8890,-8890,12700l489585,1741805r-1270,2540c493395,1745615,493395,1741805,497205,1741805v,2540,2540,3810,2540,6350c498475,1751965,495935,1753235,494665,1754505v7620,1270,8890,8890,16510,6350c509905,1763395,511175,1765935,512445,1767205r1270,1270l512445,1771015v2540,,3810,1270,3810,3810c514985,1777365,511175,1779905,508635,1777365v-1270,3810,1270,3810,1270,6350c493395,1784985,488315,1798955,474345,1800225r1270,1270l475615,1804035v,3810,2540,3810,1270,8890c480695,1814195,480695,1809115,484505,1810385v,3810,1270,2540,,6350c490855,1816735,490855,1821815,498475,1821815v6350,-2540,8890,-6350,13970,-3810c507365,1829435,494665,1831975,489585,1844675r1270,1270l489585,1848485v3810,,8890,,8890,3810c498475,1854835,494665,1854835,492125,1854835v2540,6350,-3810,3810,-3810,10160c489585,1864995,489585,1866265,490855,1867535v3810,-1270,7620,-3810,10160,1270c499745,1873885,495935,1875155,493395,1876425v-3810,-3810,-11430,-2540,-8890,-11430c478155,1866265,476885,1873885,471805,1878965v1270,,2540,,2540,2540c476885,1881505,478155,1878965,481965,1880235v,5080,6350,6350,12700,6350c495935,1894205,504825,1894205,511175,1895475v,-5080,6350,-3810,8890,-6350c516255,1880235,532765,1873885,535305,1864995v-1270,-1270,-5080,-1270,-3810,-3810c531495,1857375,536575,1859915,535305,1856105r-2540,l532765,1853565v-6350,-1270,-7620,3810,-11430,5080c521335,1854835,527685,1856105,526415,1849755v-3810,,-11430,5080,-10160,-3810c520065,1845945,518795,1844675,522605,1845945v6350,-10160,16510,-16510,24130,-25400c555625,1823085,555625,1821815,563245,1820545v-3810,1270,-1270,5080,-2540,7620c555625,1835785,540385,1837055,539115,1851025r1270,1270l540385,1854835v3810,1270,6350,-7620,8890,-2540c549275,1852295,549275,1853565,549275,1853565r2540,l550545,1856105v,2540,,6350,-1270,8890l549275,1867535r-1270,2540c550545,1870075,551815,1871345,553085,1872615r1270,1270l553085,1876425v1270,,2540,,3810,c586105,1849755,619125,1825625,650875,1801495v93980,-54610,190500,-105410,287020,-156210c937895,1644015,937895,1641475,939165,1641475v16510,-5080,36830,-12700,50800,-24130c989965,1618615,991235,1618615,992505,1618615v15240,-12700,36830,-16510,50800,-29210c1058546,1586865,1075055,1572895,1091565,1567815v1270,-3810,6350,-7620,8890,-5080c1101725,1561465,1101725,1560195,1102996,1558925v10159,-1270,15239,-8890,25400,-10160c1129665,1541145,1137285,1541145,1142365,1542415v2540,-1270,2540,-5080,3810,-6350c1155065,1537335,1157605,1529715,1165225,1529715v1271,-3810,3810,-5080,3810,-6350c1185546,1518285,1200785,1510665,1214755,1501775v-1270,,-3809,,-3809,-1270c1213485,1500505,1214755,1497965,1217296,1497965v,1270,,1270,,2540c1224915,1499235,1229996,1494155,1237615,1491615v,-3810,-2540,-3810,1270,-5080c1240155,1486535,1241425,1489075,1243965,1487805v5081,-6350,17781,-5080,20320,-11430c1264285,1476375,1259205,1472565,1264285,1472565v6350,6350,12700,-5080,20320,-5080c1285875,1463675,1280796,1464945,1282065,1461135v6350,,8890,-3810,12700,1270c1294765,1454785,1302385,1449705,1307465,1444625v3810,2540,7620,,11431,3810c1320165,1442085,1321435,1445895,1325246,1445895v2539,-2540,2539,-2540,1269,-6350c1332865,1439545,1339215,1428115,1343025,1435735v-2540,,-3810,,-3810,2540c1351915,1433195,1362075,1425575,1374775,1420495v2540,-5080,-1270,-7620,3810,-8890c1386205,1416685,1388746,1403985,1397635,1409065v,-3810,-1270,-5080,1270,-6350c1402715,1407795,1401446,1403985,1402715,1401445v3810,7620,15240,-10160,24131,-12700c1428115,1387475,1428115,1390015,1429385,1388745v,,1270,-6350,2540,-3810c1431925,1386205,1433196,1386205,1435735,1386205v,-1270,,-2540,,-3810l1434465,1381125v2540,,5081,,6350,-3810l1435735,1379855v,-1270,-1270,-2540,-1270,-5080c1435735,1374775,1437005,1374775,1438275,1374775v,1270,,1270,,2540l1440815,1377315r,2540c1447165,1378585,1449705,1370965,1457325,1372235r,-2540l1458596,1370965v2539,-1270,8889,-7620,6350,-1270c1478915,1356995,1497965,1349375,1515746,1340485v1269,-3810,-1271,-3810,-1271,-6350c1518285,1331595,1522096,1331595,1525905,1335405v5080,-2540,8891,-7620,13970,-11430c1541146,1323975,1542415,1326515,1544955,1325245v,-5080,5080,-5080,8891,-6350c1548765,1308735,1567815,1304925,1571625,1310005v2540,-1270,2540,-3810,3810,-5080c1576705,1310005,1585596,1301115,1590675,1299845v10160,-2540,16510,-10160,24130,-12700c1612265,1285875,1609725,1285875,1609725,1283335r-1270,-1270l1609725,1279525v-2540,,-3810,,-5079,1270l1604646,1283335r-1271,-1270c1600835,1284605,1603375,1285875,1600835,1288415v-3810,-2540,-1270,-6350,,-7620l1604646,1283335v,-1270,-1271,-1270,-1271,-2540c1602105,1280795,1599565,1280795,1598296,1279525r2539,c1600835,1274445,1612265,1266825,1621155,1268095r1270,-2540l1623696,1266825v,-2540,2539,-2540,5079,-2540c1627505,1266825,1626235,1266825,1624965,1268095r-2540,l1619885,1268095v2540,3810,-3810,2540,-5080,5080c1614805,1275715,1617346,1274445,1617346,1276985v-2541,,-5081,-1270,-5081,1270l1613535,1279525r-1270,2540c1616075,1282065,1612265,1287145,1617346,1287145v1269,,1269,-1270,3809,-1270c1623696,1282065,1616075,1280795,1619885,1280795v1270,3810,8890,2540,8890,-2540l1630046,1276985r1269,-1270c1627505,1268095,1638935,1268095,1642746,1273175v2539,-5080,11429,-3810,15239,-5080c1654175,1261745,1664335,1264285,1665605,1263015v3810,-1270,10160,-8890,12700,-7620l1678305,1252855r1270,1270c1683385,1245235,1697355,1250315,1702435,1243965r-2539,l1701165,1241425v-1269,,-1269,,-2540,c1698625,1240155,1698625,1240155,1698625,1238885v1271,,1271,,2540,c1701165,1238885,1701165,1240155,1701165,1240155r1270,1270l1701165,1243965v11431,-1270,17781,-8890,26670,-13970c1726565,1228725,1722755,1228725,1724025,1226185v3810,-2540,20321,2540,16510,-3810c1740535,1224915,1739265,1222375,1739265,1219835v5081,,2540,3810,7620,2540c1749425,1219835,1746885,1219835,1745615,1217295v2540,,3810,-1270,5081,-3810l1749425,1212215r1271,-2540c1746885,1208405,1753235,1205865,1755775,1207135v,,,1270,,1270l1758315,1208405r-1269,2540c1764665,1213485,1760855,1208405,1759585,1208405v3811,-2540,12700,2540,17780,-5080c1778635,1203325,1779905,1205865,1782446,1204595v5079,-8890,22859,-7620,22859,-19050c1815465,1186815,1823085,1179195,1831975,1174115r,-1129030c1830705,46355,1829435,47625,1828165,50165v,,-1269,,-1269,c1826896,48895,1826896,48895,1826896,47625r,l1831975,45085v,,,,1271,l1833246,32385v,,-1271,1270,-1271,1270l1826896,38735r-1271,l1826896,36195v-5081,2540,-5081,1270,-11431,1270c1815465,37465,1815465,36195,1815465,36195r,c1819275,33655,1824355,31115,1826896,26035v,,,-1270,,-2540c1826896,23495,1825625,23495,1825625,23495v-2540,3810,-7620,6350,-10160,11430l1814196,34925r1269,-2540c1814196,32385,1814196,31115,1814196,29845v6350,-6350,12700,-11430,20319,-16510l1834515,9525v-2540,6350,-10160,11430,-17780,20320xm762635,460375r,c761365,460375,761365,461645,760095,461645v-2540,2540,-3810,2540,-6350,2540c756285,462915,760095,461645,762635,460375xm743585,446405v3810,1270,-1270,2540,,5080l742315,452755r-1270,1270c743585,455295,739775,455295,739775,456565v-1270,,-1270,-1270,-1270,-2540l735965,454025r1270,-2540c728345,455295,720725,460375,711835,464185v3810,-7620,22860,-10160,31750,-17780xm564515,488315r,-2540l565785,487045v3810,-3810,10160,-3810,13970,-6350c582295,485775,570865,488315,567055,489585r,2540l565785,490855v,1270,,1270,,2540c564515,493395,563245,492125,561975,492125v-2540,2540,-3810,6350,-8890,6350c555625,492125,560705,490855,564515,488315xm550545,474345v1270,,1270,,2540,c553085,475615,553085,475615,553085,476885v-1270,,-1270,,-2540,c550545,476885,550545,475615,550545,474345xm548005,498475v,2540,-2540,2540,-5080,2540c542925,497205,546735,497205,548005,498475xm535305,483235v1270,,1270,,2540,c537845,484505,537845,484505,537845,485775v-1270,,-1270,,-2540,c535305,484505,535305,484505,535305,483235xm85725,1005205v1270,,2540,1270,2540,c88265,1009015,85725,1009015,83185,1011555v-1270,1270,-2540,2540,-3810,3810l79375,1014095v-1270,,-1270,,-2540,l76835,1016635r-1270,-1270c75565,1016635,74295,1017905,74295,1019175v-2540,,-1270,-2540,,-3810l74295,1012825r1270,1270c71755,1005205,80645,1005205,85725,1005205xm59055,1266825v1270,-2540,3810,-5080,7620,-5080c65405,1264285,64135,1268095,59055,1266825xm346075,634365v-2540,3810,-6350,5080,-11430,5080c338455,638175,339725,633095,346075,634365xm281305,758825v-1270,-6350,8890,-8890,15240,-12700c302895,742315,306705,733425,313055,734695v2540,2540,-1270,2540,-1270,5080c299085,746125,291465,753745,281305,758825xm302895,800735v-3810,-3810,-6350,2540,-8890,-1270c296545,795655,296545,789305,304165,790575v2540,2540,,6350,-1270,10160xm274955,850265r-1270,2540c273685,852805,272415,851535,272415,850265v1270,,2540,,2540,xm332105,852805v-2540,2540,-2540,7620,-7620,6350c324485,857885,324485,855345,324485,854075v6350,3810,11430,-10160,17780,-6350c342265,852805,337185,852805,332105,852805xm347345,823595r-1270,2540l344805,824865v-2540,2540,-3810,6350,-7620,6350l337185,833755r-1270,-1270c304165,847725,273685,864235,240665,879475v1270,-6350,10160,-7620,16510,-11430c263525,864235,271145,859155,276225,856615r,-1270c277495,855345,278765,855345,278765,854075v,-1270,,-3810,-1270,-3810l278765,848995v,-1270,,-2540,,-3810c280035,845185,280035,847725,282575,846455v3810,-6350,12700,-7620,15240,-16510c300355,829945,301625,829945,304165,829945v6350,-8890,24130,-7620,31750,l335915,827405r1270,1270c338455,826135,342265,826135,344805,824865r1270,-2540l347345,823595v1270,-1270,1270,-2540,3810,-2540c348615,823595,348615,823595,347345,823595xm379095,615315v-3810,-3810,5080,-5080,,l379095,615315xm414655,593725v-3810,-1270,,-3810,2540,-2540c417195,592455,414655,592455,414655,593725xm311785,1669415r,2540l310515,1670685v,1270,-1270,1270,-1270,3810c306705,1674495,306705,1670685,309245,1670685r,-1270l310515,1668145v-3810,-2540,6350,,5080,-3810c318135,1666875,311785,1668145,311785,1669415xm315595,1640205v5080,,-11430,3810,,l315595,1640205xm347345,1626235v2540,-5080,2540,1270,7620,c354965,1632585,348615,1627505,347345,1626235xm424815,1317625v1270,-5080,2540,3810,,2540c422275,1322705,424815,1320165,424815,1317625xm412115,1624965v,2540,,3810,1270,3810c412115,1632585,405765,1631315,401955,1631315v3810,-1270,5080,-6350,10160,-6350xm410845,1642745v-3810,7620,-15240,7620,-19050,16510c386715,1657985,385445,1660525,382905,1657985v10160,-5080,15240,-13970,27940,-15240xm374015,1715135v-6350,6350,-16510,-1270,-19050,7620c353695,1722755,352425,1720215,349885,1721485r,2540c349885,1724025,347345,1725295,346075,1731645v-1270,,-3810,,-5080,c340995,1730375,340995,1727835,340995,1726565v2540,,5080,1270,6350,-1270l347345,1722755v,,2540,-1270,15240,-11430c363855,1711325,363855,1708785,362585,1708785v1270,-2540,8890,,8890,-3810c375285,1706245,374015,1711325,374015,1715135xm370205,1694815v-1270,-7620,12700,-10160,19050,-13970c395605,1668145,408305,1664335,419735,1657985v2540,-2540,-1270,-3810,1270,-6350c427355,1651635,429895,1652905,434975,1650365v-19050,17780,-40640,31750,-64770,44450xm401955,1697355v,-2540,2540,-3810,,-3810c403225,1688465,405765,1697355,407035,1692275v2540,1270,-2540,5080,-5080,5080xm434975,1668145r-1270,1270c433705,1669415,431165,1668145,431165,1670685v-2540,6350,-12700,1270,-13970,10160c412115,1682115,412115,1680845,407035,1682115v6350,-6350,13970,-11430,24130,-13970l432435,1666875v,,2540,1270,8890,-3810c440055,1666875,437515,1666875,434975,1668145xm545465,1798955r-1270,2540l542925,1800225v,,,1270,,1270c537845,1798955,536575,1802765,532765,1800225v-3810,3810,-6350,10160,-12700,12700c521335,1809115,521335,1810385,518795,1807845v-3810,-1270,-2540,3810,-7620,2540c508635,1805305,509905,1797685,517525,1798955v1270,2540,3810,1270,1270,3810c526415,1802765,525145,1791335,534035,1792605r,-2540l536575,1790065v,-5080,5080,-2540,3810,-7620c541655,1782445,542925,1784985,544195,1784985v,1270,-1270,2540,-1270,3810l544195,1790065r-1270,2540c542925,1792605,542925,1793875,542925,1793875r2540,l545465,1796415v1270,-1270,3810,-1270,6350,-1270c550545,1797685,550545,1800225,545465,1798955xm565785,1812925v,-6350,5080,-7620,8890,-5080c573405,1811655,569595,1811655,565785,1812925xm639445,544195v-3810,,2540,-2540,,-5080c640715,539115,640715,539115,641985,539115v,1270,,1270,1270,1270c643255,544195,639445,541655,639445,544195xm648335,591185v1270,,2540,,2540,-1270c652145,591185,653415,592455,653415,594995v-2540,,-6350,,-5080,-3810xm677545,592455r-1270,2540l675005,593725v-1270,5080,-6350,5080,-11430,5080c666115,596265,671195,596265,672465,592455r1270,-2540l675005,591185v2540,-3810,7620,-2540,11430,-5080c685165,591185,682625,592455,677545,592455xm713105,603885v-3810,-1270,-5080,2540,-7620,c708025,601345,710565,601345,713105,600075v,1270,,2540,,3810xm785495,579755v1270,-2540,2540,-5080,6350,-3810c793115,581025,789305,579755,785495,579755xm798195,555625v-1270,6350,-7620,-1270,,l798195,555625xm798195,573405v-1270,-1270,-2540,-1270,-3810,-1270c795655,569595,796925,569595,798195,570865v,,,1270,,2540xm819785,548005v-5080,-2540,-3810,-2540,-11430,-3810c814705,542925,812165,537845,818515,537845v-2540,2540,-1270,7620,2540,3810c826135,544195,819785,545465,819785,548005xm822325,555625v1270,-2540,3810,-1270,6350,-2540c831215,550545,824865,560705,822325,555625xm832485,539115v1270,-1270,2540,-2540,5080,-2540c837565,539115,835025,540385,832485,539115xm836295,549275v,-5080,2540,-6350,6350,-5080c841375,546735,841375,550545,836295,549275xm890905,516255v,1270,,1270,,l887095,518795v1270,-1270,2540,-2540,3810,-2540xm871855,534035v1270,-3810,6350,-5080,6350,c874395,534035,875665,534035,871855,534035xm898525,522605r,-2540c897255,520065,897255,522605,897255,523875v-6350,-2540,-7620,2540,-12700,1270c883285,521335,887095,522605,887095,520065r-1270,-1270c887095,518795,888365,518795,890905,518795v1270,,2540,-1270,2540,-2540l894715,517525v2540,-2540,,-3810,2540,-6350c903605,514985,907415,509905,912495,511175v-1270,1270,-2540,2540,-5080,2540c904875,514985,901065,516255,899795,521335r-1270,1270xm939165,503555v2540,-5080,10160,-8890,15240,-10160c956945,498475,944245,498475,939165,503555xm1294765,467995v-1269,,-1269,,-2540,c1292225,466725,1292225,465455,1290955,465455v,-3810,3810,,5080,c1296035,466725,1294765,466725,1294765,467995xm1307465,456565v1270,-1270,2540,-2540,5081,-2540c1311275,456565,1310005,456565,1307465,456565xm1384935,409575v-2539,,,6350,-5080,3810c1382396,407035,1390015,407035,1395096,407035v-1271,6350,-8891,3810,-10161,2540xm1405255,403225v,-1270,1270,-2540,1270,-3810l1405255,398145r1270,-2540c1406525,395605,1405255,395605,1405255,395605v1270,-1270,2541,-2540,5080,-2540c1410335,393065,1410335,394335,1410335,394335r1270,1270l1410335,398145v3811,2540,-2539,5080,-5080,5080xm1624965,154305v1270,,1270,,2540,c1627505,156845,1624965,156845,1623696,156845v,-1270,1269,-1270,1269,-2540xm1594485,243205v7620,-1270,-6350,,,l1594485,243205xm1595755,252095v-1270,2540,-2540,5080,-6350,5080c1589405,255905,1589405,254635,1588135,254635v5080,,,-2540,7620,-2540xm1581785,294005v3811,3810,-7620,2540,,l1581785,294005xm1572896,277495v2539,,2539,1270,3809,1270c1576705,280035,1576705,280035,1576705,281305v-2540,,-2540,-1270,-3809,-1270c1572896,278765,1572896,278765,1572896,277495xm1566546,192405v-1271,1270,-2541,2540,-5081,2540c1561465,192405,1564005,192405,1566546,192405xm1566546,271145v-1271,2540,-6350,2540,-8891,3810c1557655,271145,1564005,268605,1566546,271145xm1562735,287655v-2539,,-1270,-3810,1270,-3810c1567815,283845,1564005,287655,1562735,287655xm1557655,197485v-1270,2540,-3809,3810,-6350,3810c1551305,196215,1553846,196215,1557655,197485xm1543685,278765v6350,2540,5080,-2540,10161,-1270c1551305,282575,1546225,280035,1548765,287655v-5080,,,-1270,-1269,-3810c1544955,283845,1543685,285115,1542415,287655r1270,1270l1541146,290195v,1270,1269,2540,3809,2540c1543685,296545,1539875,294005,1537335,294005v,-1270,1270,-1270,1270,-2540l1537335,290195r,-2540c1534796,285115,1543685,283845,1543685,278765xm1538605,302895v-1270,1270,-2540,3810,-5080,3810c1533525,302895,1536065,302895,1538605,302895xm1500505,300355v3810,1270,7620,-3810,10160,1270c1515746,301625,1510665,297815,1513205,295275v6350,2540,12700,,16510,-3810c1530985,294005,1524635,299085,1520825,300355r1271,1270l1520825,304165v2540,,5080,,6350,1270c1525905,306705,1524635,309245,1522096,309245v,-1270,1269,-1270,1269,-3810c1522096,305435,1520825,307975,1519555,305435r-1270,-1270l1519555,301625v-5080,3810,-15240,8890,-17780,11430c1501775,315595,1497965,310515,1494155,313055v,-1270,,-3810,-1270,-3810c1499235,305435,1500505,306705,1500505,300355xm1499235,321945v,1270,,2540,,3810c1497965,325755,1497965,325755,1496696,325755v,-1270,,-2540,,-3810c1497965,321945,1497965,321945,1499235,321945xm1497965,229235v3810,3810,-5080,6350,-7619,7620c1491615,234315,1495425,231775,1497965,229235xm1434465,376555v-2540,-3810,5081,-7620,8890,-6350c1440815,372745,1437005,372745,1434465,376555xm1426846,351155v8889,-11430,26669,-10160,34289,-24130c1468755,328295,1468755,321945,1472565,319405v1270,,1270,1270,1270,2540l1475105,321945r1270,1270c1476375,323215,1477646,323215,1477646,323215r1269,l1480185,324485v1270,-1270,2540,-2540,3811,-3810l1486535,320675v,,1270,1270,6350,-1270c1491615,320675,1491615,321945,1489075,321945r-1270,2540l1486535,323215v-1270,1270,-2539,3810,-5080,3810l1481455,329565r-1270,-1270c1480185,329565,1478915,329565,1478915,330835r1270,1270c1480185,332105,1478915,334645,1481455,334645v,2540,,3810,-2540,l1476375,333375r-1270,-1270c1475105,332105,1473835,332105,1473835,332105r-1270,l1472565,330835v-2540,,-2540,3810,-3810,5080c1467485,335915,1466215,335915,1466215,333375v-13969,2540,-25400,17780,-39369,17780xm1476375,366395r-1270,2540c1472565,366395,1470025,366395,1467485,366395r6350,1270c1473835,370205,1468755,371475,1468755,368935r-1270,-2540l1466215,363855r,2540l1463675,367665v-2540,2540,-6350,5080,-10160,6350c1453515,372745,1453515,371475,1454785,371475r,-1270l1456055,368935v-3809,-1270,1270,-2540,,-5080c1457325,363855,1458596,366395,1461135,365125r1270,-2540l1463675,363855v,-2540,5080,-6350,5080,-3810l1471296,360045r1269,2540c1473835,362585,1475105,361315,1475105,360045v3810,1270,3810,1270,7620,c1482725,363855,1478915,363855,1476375,366395xm1483996,370205v,-2540,2539,-2540,5079,-2540c1489075,370205,1486535,371475,1483996,370205xm1496696,1339215v-1271,,-1271,,-2541,c1494155,1337945,1494155,1337945,1494155,1336675v1270,,1270,,2541,c1496696,1336675,1496696,1337945,1496696,1339215xm1508125,1325245r-1270,2540l1505585,1326515v-2539,2540,-6350,3810,-8889,5080c1494155,1331595,1496696,1329055,1499235,1330325v,-1270,-1270,-2540,-1270,-3810c1501775,1327785,1501775,1323975,1505585,1325245r2540,c1506855,1323975,1508125,1325245,1513205,1321435v,3810,-1270,3810,-5080,3810xm1536065,328295v,-2540,,-2540,,-2540l1534796,325755r1269,-2540c1534796,323215,1533525,323215,1532255,323215r-1270,l1530985,321945v-2539,1270,-11430,5080,-5080,7620c1522096,334645,1514475,335915,1509396,340995v,2540,5079,1270,6350,3810c1514475,351155,1506855,348615,1505585,349885v-2539,-1270,1270,-3810,2540,-3810c1506855,334645,1499235,343535,1492885,346075r1270,l1494155,347345v1270,3810,-1270,3810,-3809,2540l1494155,346075v-1270,,-2540,1270,-3809,2540c1490346,349885,1490346,351155,1490346,351155r-1271,c1489075,351155,1489075,352425,1489075,352425v-2540,,-3810,,-6350,l1482725,354965r-1270,-1270c1480185,353695,1480185,353695,1478915,353695v,-1270,,-1270,,-2540c1480185,351155,1480185,351155,1481455,351155r,-1270l1482725,349885v,-1270,-1270,-1270,-2540,-1270c1496696,344805,1511935,327025,1532255,323215r2541,l1536065,320675v,-2540,1270,-2540,1270,-5080c1539875,315595,1539875,318135,1543685,316865v-1270,1270,-3810,2540,-5080,3810l1538605,321945r-1270,1270c1537335,324485,1537335,324485,1537335,325755r1270,1270c1538605,327025,1537335,329565,1543685,329565v-1270,,-3810,,-7620,-1270xm1543685,1287145v,-3810,3811,-2540,6350,-3810c1548765,1284605,1547496,1287145,1543685,1287145xm1548765,1307465v2540,-1270,2540,-3810,5081,-3810c1553846,1307465,1552575,1308735,1548765,1307465xm1560196,315595v-2541,,,-3810,,-5080l1562735,310515v1270,3810,-1270,3810,-2539,5080xm1564005,1276985v-3809,-3810,5080,-5080,,l1564005,1276985xm1565275,299085v,-1270,,,,c1565275,299085,1565275,299085,1565275,299085r-1270,2540l1561465,302895v,2540,1270,3810,3810,3810c1565275,307975,1565275,309245,1564005,309245r,2540c1562735,310515,1560196,310515,1558925,310515r,-1270c1555115,310515,1556385,302895,1553846,307975v-2541,-2540,3809,-6350,7619,-5080l1561465,300355v1270,,1270,-1270,3810,-1270l1564005,299085v,-1270,,-1270,1270,c1565275,299085,1566546,297815,1567815,297815v2540,-3810,1270,2540,-2540,1270xm1588135,1271905r1270,-2540c1590675,1269365,1591946,1269365,1593215,1269365v-1269,3810,-3810,3810,-5080,2540xm1605915,1254125r-1269,2540l1603375,1255395v-3810,2540,-6350,5080,-10160,6350l1591946,1264285r-1271,-1270c1590675,1265555,1588135,1265555,1588135,1266825r1270,1270c1586865,1268095,1585596,1271905,1586865,1274445r-1269,c1584325,1274445,1584325,1276985,1583055,1276985r,3810l1580515,1279525v,,,1270,,1270l1581785,1282065r-1270,2540c1585596,1283335,1581785,1289685,1579246,1288415r-1271,2540l1576705,1289685v-2540,2540,-2540,6350,-7620,5080c1569085,1289685,1574165,1292225,1574165,1288415r-1269,-1270l1574165,1284605v-2540,-1270,1270,-7620,5081,-6350l1579246,1275715r2539,c1581785,1274445,1581785,1273175,1579246,1273175v2539,-5080,,-5080,,-11430c1584325,1265555,1583055,1264285,1589405,1265555r1270,-2540l1591946,1264285v2539,-3810,6350,-5080,10159,-6350l1603375,1255395r1271,1270c1604646,1252855,1608455,1251585,1609725,1254125v,,-1270,,-3810,xm1616075,248285v-1270,,-2540,-1270,-3810,-1270l1612265,248285v,-1270,-1269,-1270,-1269,-2540c1608455,245745,1605915,245745,1604646,247015r5079,c1609725,250825,1607185,248285,1605915,247015r-1269,-1270l1605915,243205v-1269,,-2540,,-3810,c1600835,240665,1607185,238125,1607185,240665v7620,-5080,11430,-15240,22861,-13970c1621155,235585,1621155,239395,1616075,248285xm1696085,122555v-1270,5080,-7620,-2540,,l1696085,122555xm1649096,239395v,-2540,1269,-2540,2539,-2540c1651635,236855,1652905,235585,1652905,235585v,1270,-1270,1270,-1270,1270c1650365,238125,1650365,238125,1649096,239395r1269,1270l1649096,243205r-1271,-1270c1647825,240665,1649096,240665,1649096,239395r,xm1660525,1243965v,,-1270,,-1270,l1659255,1246505r-2540,1270c1656715,1249045,1659255,1251585,1656715,1251585v-1269,,-2540,,-2540,-1270l1651635,1250315r-2539,c1646555,1251585,1645285,1251585,1644015,1250315v,-1270,,-1270,,-2540l1644015,1246505r1270,-1270c1644015,1245235,1644015,1243965,1642746,1243965r-1271,1270c1641475,1245235,1638935,1243965,1638935,1249045v-1270,,-2539,-1270,-3810,-1270c1635125,1246505,1637665,1246505,1638935,1245235r1270,-1270l1642746,1245235v1269,-1270,1269,-2540,-1271,-3810c1641475,1238885,1644015,1243965,1647825,1241425r2540,l1651635,1242695v,-1270,1270,-1270,2540,-1270c1654175,1241425,1654175,1242695,1654175,1242695r2540,l1657985,1243965v5080,-5080,3811,-2540,2540,xm1659255,135255v1270,-5080,5080,-6350,8891,-7620c1666875,131445,1664335,133985,1659255,135255xm1669415,220345v,-5080,2540,-5080,6350,-5080c1675765,219075,1673225,220345,1669415,220345xm1678305,217805v,-2540,1270,-2540,1270,-5080c1680846,213995,1682115,213995,1683385,213995v1270,3810,-1270,5080,-5080,3810xm1685925,240665v-2540,,-2540,-3810,-1270,-5080l1683385,234315r1270,-2540c1682115,230505,1687196,227965,1689735,227965v,1270,,1270,,2540l1692275,230505r,2540c1693546,233045,1694815,233045,1694815,230505v5081,2540,-7619,5080,-8890,10160xm1697355,192405v-1270,,-2540,,-3809,l1692275,194945r-1270,-1270c1689735,194945,1689735,196215,1687196,196215r-1271,2540c1685925,198755,1684655,197485,1680846,201295v-2541,-1270,,-5080,2539,-3810l1684655,194945r1270,1270c1685925,194945,1685925,193675,1688465,193675r,-2540l1691005,191135v2541,1270,6350,-5080,11430,-5080c1702435,189865,1696085,187325,1697355,192405xm1701165,201295v,-2540,2540,-1270,2540,-3810c1707515,197485,1703705,202565,1701165,201295xm1720215,98425v-1269,6350,-7619,-1270,,l1720215,98425xm1751965,1190625r,2540l1750696,1191895v,2540,-6350,1270,-3811,-1270c1748155,1189355,1749425,1189355,1751965,1190625r-1269,-2540l1751965,1189355v5081,-2540,6350,1270,,1270xm1751965,149225r-1269,2540c1750696,151765,1749425,150495,1748155,153035v-1270,,-1270,,-2540,c1745615,151765,1745615,151765,1745615,150495v1270,,1270,,2540,l1749425,147955v,,1271,1270,5080,-2540c1758315,145415,1754505,150495,1751965,149225xm1769746,140335v-2541,-1270,-5081,-2540,-5081,-7620c1767205,132715,1769746,132715,1772285,132715v,3810,-3810,2540,-2539,7620xm1776096,128905v1269,,1269,,2539,c1778635,130175,1778635,130175,1779905,130175v,2540,-6350,1270,-3809,-1270xm1814196,43815v-1271,-3810,2539,-2540,5079,-2540c1818005,42545,1816735,43815,1814196,43815xe" filled="f" stroked="f">
                  <v:stroke joinstyle="miter"/>
                  <v:path arrowok="t" o:connecttype="custom" o:connectlocs="1816735,29845;1816735,29845;1810385,27305;1807846,32385;1797685,34925;1754505,65405;1675765,114935;1673225,120015;1663065,122555;1647825,135255;1627505,145415;1575435,180975;1571625,179705;1544955,198755;1489075,226695;1480185,235585;1417955,271145;1382396,291465;1332865,315595;1315085,324485;1284605,342265;1283335,342265;1282065,340995;1256665,356235;1235075,358775;1237615,363855;1233805,365125;1227455,363855;1227455,366395;1226185,367665;1224915,368935;1222375,375285;1203325,380365;1204596,377825;1203325,376555;1202055,375285;1199515,374015;1199515,381635;1183005,384175;1181735,387985;1177925,386715;1129665,417195;1091565,434975;1092835,432435;1056005,450215;1091565,429895;1090296,426085;1090296,424815;1091565,423545;1075055,424815;1056005,440055;1054735,442595;1050925,440055;1048385,441325;1052196,442595;1042035,447675;1043305,448945;1042035,451485;1040765,450215;1010285,466725;1006475,462915;995045,476885;981075,481965;979805,478155;962025,488315;963295,489585;962025,492125;963295,494665;960755,494665;960755,492125;958215,492125;958215,489585;953135,492125;936625,506095;935355,507365;932815,508635;927735,511175;926465,509905;927735,507365;925195,506095;922655,514985;898525,523875;898525,523875;906145,518795;912495,514985;912495,514985;916305,513715;921385,499745;918845,494665;932815,489585;939165,484505;940435,484505;939165,487045;940435,487045;939165,493395;959485,484505;954405,476885;951865,476885;951865,474345;950595,476885;949325,475615;939165,483235;939165,483235;932815,485775;918845,490855;918845,490855;902335,498475;904875,501015;869315,518795;854075,518795;851535,518795;850265,517525;848995,520065;848995,522605;847725,525145;855345,525145;848995,531495;847725,534035;846455,532765;842645,535305;841375,530225;845185,531495;846455,528955;847725,530225;846455,525145;845185,523875;846455,521335;843915,517525;845185,517525;846455,517525;847725,518795;850265,517525;852805,517525;854075,518795;871855,511175;869315,507365;868045,506095;869315,503555;861695,499745;859155,504825;860425,498475;831215,513715;799465,531495;798195,534035;793115,539115;789305,539115;791845,541655;761365,553085;747395,558165;749935,560705;732155,569595;706755,577215;727075,561975;746125,553085;747395,550545;744855,549275;724535,558165;724535,558165;724535,558165;719455,558165;714375,563245;715645,560705;711835,563245;710565,561975;709295,564515;708025,563245;708025,569595;701675,567055;701675,565785;704215,564515;710565,561975;711835,560705;713105,560705;715645,555625;709295,559435;709295,559435;704215,561975;700405,564515;701675,567055;701675,567055;701675,568325;701675,565785;687705,567055;718185,549275;744855,532765;744855,531495;758825,520065;760095,513715;779145,502285;785495,502285;813435,481965;812165,480695;814705,480695;829945,471805;870585,456565;879475,445135;878205,443865;879475,441325;871855,441325;865505,446405;868045,441325;861695,440055;861695,445135;855345,442595;843915,452755;852805,455295;835025,462915;835025,465455;832485,465455;829945,469265;829945,469265;814705,478155;813435,478155;808355,481965;795655,479425;803275,471805;804545,474345;808355,467995;808355,467995;822325,456565;822325,456565;824865,455295;828675,457835;829945,455295;831215,456565;832485,451485;837565,451485;837565,447675;836295,446405;837565,443865;818515,450215;819785,454025;808355,462915;755015,481965;725805,499745;725805,504825;709295,508635;709295,512445;675005,523875;680085,520065;680085,520065;687705,516255;692785,511175;686435,514985;680085,518795;672465,518795;671195,521335;669925,520065;666115,525145;667385,526415;668655,528955;668655,532765;666115,528955;663575,528955;663575,526415;655955,531495;649605,531495;669925,521335;671195,518795;672465,520065;672465,518795;756285,471805;756285,470535;766445,467995;767715,465455;768985,465455;768985,466725;771525,465455;779145,459105;786765,454025;790575,447675;822325,433705;837565,417195;835025,417195;836295,414655;766445,446405;766445,450215;762635,450215;761365,451485;758825,450215;772795,437515;771525,433705;785495,431165;796925,421005;796925,421005;805815,417195;817245,410845;817245,410845;817245,410845;827405,403225;827405,403225;836295,398145;848995,389255;835025,395605;826135,399415;826135,399415;813435,401955;813435,405765;803275,410845;795655,418465;794385,417195;795655,414655;788035,414655;782955,410845;755015,424815;747395,422275;748665,419735;748665,419735;766445,412115;768985,407035;768985,405765;770255,404495;766445,403225;765175,408305;748665,418465;747395,418465;748665,415925;718185,429895;695325,441325;690245,447675;645795,467995;643255,467995;643255,465455;633095,471805;631825,476885;617855,483235;616585,487045;591185,498475;589915,495935;570865,506095;564515,513715;526415,532765;523875,531495;512445,536575;550545,514985;575945,495935;581025,497205;607695,476885;615315,476885;612775,474345;643255,462915;644525,460375;645795,461645;644525,457835;666115,446405;675005,441325;681355,437515;687705,433705;696595,429895;692785,427355;694055,426085;692785,424815;692785,422275;644525,445135;643255,446405;640715,445135;600075,467995;598805,470535;597535,469265;597535,471805;594995,471805;594995,469265;596265,469265;596265,466725;598805,466725;606425,462915;605155,461645;608965,461645;611505,459105;607695,461645;610235,459105;611505,459105;611505,460375;629285,446405;631825,446405;643255,445135;643255,442595;644525,440055;652145,438785;662305,427355;672465,422275;725805,394335;725805,394335;730885,394335;730885,390525;814705,344805;864235,316865;865505,314325;862965,313055;813435,340995;728345,387985;728345,387985;728345,387985;723265,390525;669925,418465;669925,418465;640715,432435;639445,434975;638175,433705;597535,455295;597535,457835;596265,456565;578485,465455;577215,464185;578485,461645;574675,459105;573405,457835;574675,455295;558165,460375;556895,465455;559435,465455;559435,467995;561975,467995;561975,470535;559435,470535;559435,469265;556895,469265;555625,466725;550545,467995;551815,464185;489585,502285;483235,502285;448945,523875;428625,535305;413385,540385;409575,546735;385445,556895;358775,574675;357505,572135;310515,602615;305435,601345;288925,614045;295275,614045;277495,617855;277495,620395;280035,620395;280035,622935;269875,625475;260985,635635;255905,635635;207645,671195;206375,673735;208915,680085;206375,682625;207645,683895;207645,686435;224155,681355;244475,675005;231775,688975;233045,690245;231775,692785;217805,705485;215265,713105;216535,714375;215265,716915;234315,705485;234315,706755;234315,709295;234315,711835;257175,699135;245745,706755;220345,732155;222885,733425;201295,743585;174625,772795;180975,780415;161925,799465;179705,786765;187325,784225;188595,781685;189865,782955;205105,767715;203835,765175;212725,758825;217805,762635;210185,770255;210185,772795;208915,775335;217805,777875;244475,760095;244475,753745;266065,746125;243205,761365;243205,763905;243205,765175;241935,766445;244475,767715;236855,774065;235585,771525;234315,771525;233045,770255;229235,771525;215265,794385;216535,794385;217805,795655;236855,788035;235585,790575;236855,791845;235585,794385;244475,793115;248285,788035;245745,785495;260985,774065;285115,758825;269875,770255;250825,789305;252095,790575;250825,793115;252095,802005;247015,804545;266065,808355;280035,813435;287655,804545;291465,812165;286385,819785;282575,818515;267335,829945;210185,866775;197485,876935;183515,899795;198755,906145;146685,940435;142875,939165;116205,954405;86995,974725;65405,986155;53975,992505;40005,1001395;42545,1003935;43815,1005205;42545,1007745;47625,1009015;32385,1021715;31115,1024255;29845,1022985;18415,1034415;17145,1042035;37465,1030605;40005,1034415;56515,1028065;76835,1022985;74295,1026795;76835,1026795;78105,1029335;81915,1029335;83185,1029335;83185,1030605;90805,1025525;89535,1016635;90805,1015365;94615,1012825;99695,1003935;94615,1003935;93345,1002665;95885,1001395;121285,984885;117475,982345;151765,958215;149225,955675;161925,953135;180975,941705;182245,948055;208915,931545;207645,931545;207645,930275;212725,927735;213995,927735;213995,929005;220345,927735;239395,913765;238125,912495;239395,909955;235585,909955;244475,906145;244475,907415;245745,907415;247015,908685;257175,901065;255905,901065;255905,899795;267335,892175;268605,889635;271145,890905;295275,876935;294005,871855;318135,864235;319405,859155;324485,857885;281305,889635;277495,888365;277495,893445;269875,894715;269875,893445;267335,893445;264795,893445;259715,897255;260985,898525;259715,901065;260985,901065;247015,913765;165735,975995;155575,995045;161925,995045;159385,1000125;172085,997585;156845,1019175;155575,1033145;165735,1034415;159385,1045845;169545,1042035;170815,1044575;167005,1047115;167005,1054735;163195,1082675;160655,1089025;144145,1113155;146685,1113155;145415,1115695;153035,1115695;147955,1120775;154305,1122045;150495,1129665;141605,1136015;135255,1147445;145415,1152525;130175,1162685;128905,1167765;123825,1166495;117475,1170305;113665,1180465;104775,1183005;107315,1184275;88265,1196975;67945,1207135;55245,1212215;23495,1246505;27305,1259205;42545,1257935;34925,1268095;34925,1269365;33655,1270635;41275,1288415;26035,1308735;40005,1303655;51435,1304925;34925,1318895;27305,1321435;28575,1322705;27305,1325245;29845,1325245;27305,1330325;34925,1336675;36195,1335405;38735,1336675;42545,1334135;40005,1336675;40005,1339215;37465,1340485;37465,1341755;29845,1350645;20955,1362075;9525,1383665;12065,1383665;13335,1386205;17145,1386205;17145,1390015;24765,1381125;32385,1386205;45085,1376045;65405,1377315;61595,1376045;66675,1370965;71755,1372235;121285,1340485;139065,1322705;137795,1318895;167005,1299845;184785,1304925;179705,1297305;200025,1299845;202565,1292225;177165,1287145;187325,1279525;198755,1280795;197485,1279525;200025,1278255;222885,1270635;221615,1265555;239395,1257935;238125,1251585;291465,1223645;292735,1227455;314325,1222375;315595,1217295;324485,1218565;360045,1191895;395605,1172845;408305,1170305;407035,1167765;418465,1165225;442595,1151255;512445,1120775;504825,1134745;501015,1132205;501015,1142365;495935,1143635;494665,1146175;493395,1144905;484505,1163955;490855,1161415;490855,1157605;506095,1156335;490855,1171575;494665,1175385;494665,1177925;493395,1176655;493395,1177925;494665,1179195;493395,1181735;497205,1181735;490855,1184275;489585,1186815;487045,1186815;490855,1189355;481965,1194435;465455,1217295;456565,1221105;456565,1233805;454025,1229995;448945,1238885;451485,1240155;447675,1241425;451485,1245235;443865,1242695;447675,1255395;441325,1261745;445135,1261745;432435,1274445;423545,1283335;421005,1297305;417195,1307465;410845,1312545;413385,1318895;407035,1326515;419735,1326515;407035,1336675;409575,1341755;407035,1345565;382905,1368425;385445,1369695;379095,1372235;380365,1381125;366395,1392555;358775,1403985;356235,1421765;339725,1440815;329565,1472565;321945,1475105;311785,1486535;299085,1506855;292735,1519555;292735,1537335;253365,1567815;243205,1571625;247015,1574165;233045,1584325;208915,1605915;192405,1618615;175895,1631315;180975,1637665;167005,1652905;159385,1656715;158115,1660525;158115,1663065;156845,1661795;156845,1663065;156845,1664335;158115,1664335;159385,1660525;161925,1659255;165735,1655445;167005,1655445;165735,1657985;186055,1641475;198755,1641475;201295,1633855;234315,1610995;248285,1597025;241935,1605915;253365,1595755;253365,1594485;254635,1593215;258445,1590675;260985,1590675;260985,1593215;278765,1577975;282575,1588135;273685,1613535;268605,1636395;269875,1636395;269875,1637665;266065,1638935;264795,1638935;264795,1637665;260985,1641475;262255,1642745;258445,1640205;258445,1638935;255905,1638935;257175,1636395;252095,1637665;253365,1632585;243205,1637665;243205,1649095;234315,1651635;236855,1657985;231775,1659255;230505,1668145;188595,1703705;189865,1704975;188595,1707515;194945,1708785;194945,1704975;200025,1703705;201295,1711325;216535,1711325;212725,1725295;224155,1729105;235585,1711325;229235,1710055;235585,1694815;233045,1694815;231775,1692275;215265,1702435;213995,1691005;238125,1683385;238125,1685925;239395,1687195;238125,1689735;243205,1691005;238125,1699895;250825,1696085;253365,1704975;254635,1697355;264795,1692275;263525,1688465;286385,1675765;286385,1680845;287655,1682115;286385,1684655;285115,1694815;287655,1706245;295275,1702435;296545,1704975;297815,1704975;299085,1704975;320675,1687195;318135,1682115;316865,1680845;318135,1678305;314325,1678305;319405,1675765;319405,1677035;320675,1678305;319405,1680845;330835,1673225;329565,1671955;329565,1669415;324485,1670685;324485,1668145;321945,1668145;321945,1665605;324485,1661795;325755,1664335;327025,1665605;325755,1668145;327025,1668145;328295,1665605;329565,1666875;339725,1663065;340995,1663065;340995,1664335;344805,1661795;343535,1660525;344805,1657985;343535,1657985;347345,1655445;348615,1656715;349885,1659255;353695,1657985;354965,1655445;356235,1656715;367665,1655445;367665,1656715;370205,1656715;370205,1659255;381635,1649095;379095,1649095;377825,1646555;372745,1646555;379095,1637665;385445,1636395;381635,1644015;382905,1645285;381635,1647825;387985,1649095;389255,1646555;386715,1654175;367665,1660525;366395,1659255;367665,1656715;358775,1657985;357505,1660525;356235,1659255;357505,1664335;338455,1677035;328295,1684655;328295,1684655;328295,1684655;328295,1684655;328295,1684655;296545,1722755;291465,1727835;287655,1734185;287655,1735455;286385,1735455;285115,1732915;264795,1743075;268605,1744345;257175,1759585;267335,1760855;288925,1734185;288925,1734185;294005,1729105;300355,1722755;300355,1724025;316865,1706245;316865,1703705;319405,1702435;324485,1697355;324485,1701165;337185,1691005;332105,1688465;332105,1688465;342265,1680845;361315,1668145;361315,1668145;362585,1685925;344805,1691005;330835,1699895;319405,1716405;313055,1734185;313055,1735455;311785,1736725;314325,1737995;309245,1748155;314325,1748155;314325,1745615;316865,1745615;323215,1739265;318135,1745615;316865,1748155;314325,1748155;327025,1754505;327025,1749425;330835,1754505;316865,1767205;314325,1778635;316865,1778635;316865,1781175;323215,1782445;324485,1783715;329565,1772285;351155,1750695;349885,1749425;351155,1746885;354965,1739265;356235,1736725;357505,1737995;380365,1718945;396875,1711325;391795,1716405;377825,1726565;358775,1740535;357505,1741805;357505,1741805;356235,1741805;357505,1744345;357505,1746885;361315,1744345;360045,1744345;380365,1730375;394335,1718945;394335,1718945;394335,1718945;437515,1693545;414655,1716405;405765,1718945;396875,1735455;398145,1735455;398145,1736725;403225,1753235;408305,1758315;429895,1740535;412115,1760855;417195,1764665;424815,1763395;432435,1753235;436245,1753235;441325,1749425;478155,1716405;475615,1716405;475615,1713865;483235,1707515;481965,1711325;483235,1712595;481965,1715135;483235,1715135;484505,1727835;494665,1724025;498475,1726565;489585,1739265;489585,1741805;488315,1744345;497205,1741805;499745,1748155;494665,1754505;511175,1760855;512445,1767205;513715,1768475;512445,1771015;516255,1774825;508635,1777365;509905,1783715;474345,1800225;475615,1801495;475615,1804035;476885,1812925;484505,1810385;484505,1816735;498475,1821815;512445,1818005;489585,1844675;490855,1845945;489585,1848485;498475,1852295;492125,1854835;488315,1864995;490855,1867535;501015,1868805;493395,1876425;484505,1864995;471805,1878965;474345,1881505;481965,1880235;494665,1886585;511175,1895475;520065,1889125;535305,1864995;531495,1861185;535305,1856105;532765,1856105;532765,1853565;521335,1858645;526415,1849755;516255,1845945;522605,1845945;546735,1820545;563245,1820545;560705,1828165;539115,1851025;540385,1852295;540385,1854835;549275,1852295;549275,1853565;551815,1853565;550545,1856105;549275,1864995;549275,1867535;548005,1870075;553085,1872615;554355,1873885;553085,1876425;556895,1876425;650875,1801495;937895,1645285;939165,1641475;989965,1617345;992505,1618615;1043305,1589405;1091565,1567815;1100455,1562735;1102996,1558925;1128396,1548765;1142365,1542415;1146175,1536065;1165225,1529715;1169035,1523365;1214755,1501775;1210946,1500505;1217296,1497965;1217296,1500505;1237615,1491615;1238885,1486535;1243965,1487805;1264285,1476375;1264285,1472565;1284605,1467485;1282065,1461135;1294765,1462405;1307465,1444625;1318896,1448435;1325246,1445895;1326515,1439545;1343025,1435735;1339215,1438275;1374775,1420495;1378585,1411605;1397635,1409065;1398905,1402715;1402715,1401445;1426846,1388745;1429385,1388745;1431925,1384935;1435735,1386205;1435735,1382395;1434465,1381125;1440815,1377315;1435735,1379855;1434465,1374775;1438275,1374775;1438275,1377315;1440815,1377315;1440815,1379855;1457325,1372235;1457325,1369695;1458596,1370965;1464946,1369695;1515746,1340485;1514475,1334135;1525905,1335405;1539875,1323975;1544955,1325245;1553846,1318895;1571625,1310005;1575435,1304925;1590675,1299845;1614805,1287145;1609725,1283335;1608455,1282065;1609725,1279525;1604646,1280795;1604646,1283335;1603375,1282065;1600835,1288415;1600835,1280795;1604646,1283335;1603375,1280795;1598296,1279525;1600835,1279525;1621155,1268095;1622425,1265555;1623696,1266825;1628775,1264285;1624965,1268095;1622425,1268095;1619885,1268095;1614805,1273175;1617346,1276985;1612265,1278255;1613535,1279525;1612265,1282065;1617346,1287145;1621155,1285875;1619885,1280795;1628775,1278255;1630046,1276985;1631315,1275715;1642746,1273175;1657985,1268095;1665605,1263015;1678305,1255395;1678305,1252855;1679575,1254125;1702435,1243965;1699896,1243965;1701165,1241425;1698625,1241425;1698625,1238885;1701165,1238885;1701165,1240155;1702435,1241425;1701165,1243965;1727835,1229995;1724025,1226185;1740535,1222375;1739265,1219835;1746885,1222375;1745615,1217295;1750696,1213485;1749425,1212215;1750696,1209675;1755775,1207135;1755775,1208405;1758315,1208405;1757046,1210945;1759585,1208405;1777365,1203325;1782446,1204595;1805305,1185545;1831975,1174115;1831975,45085;1828165,50165;1826896,50165;1826896,47625;1826896,47625;1831975,45085;1833246,45085;1833246,32385;1831975,33655;1826896,38735;1825625,38735;1826896,36195;1815465,37465;1815465,36195;1815465,36195;1826896,26035;1826896,23495;1825625,23495;1815465,34925;1814196,34925;1815465,32385;1814196,29845;1834515,13335;1834515,9525;1816735,29845;762635,460375;762635,460375;760095,461645;753745,464185;762635,460375;743585,446405;743585,451485;742315,452755;741045,454025;739775,456565;738505,454025;735965,454025;737235,451485;711835,464185;743585,446405;564515,488315;564515,485775;565785,487045;579755,480695;567055,489585;567055,492125;565785,490855;565785,493395;561975,492125;553085,498475;564515,488315;550545,474345;553085,474345;553085,476885;550545,476885;550545,474345;548005,498475;542925,501015;548005,498475;535305,483235;537845,483235;537845,485775;535305,485775;535305,483235;85725,1005205;88265,1005205;83185,1011555;79375,1015365;79375,1014095;76835,1014095;76835,1016635;75565,1015365;74295,1019175;74295,1015365;74295,1012825;75565,1014095;85725,1005205;59055,1266825;66675,1261745;59055,1266825;346075,634365;334645,639445;346075,634365;281305,758825;296545,746125;313055,734695;311785,739775;281305,758825;302895,800735;294005,799465;304165,790575;302895,800735;274955,850265;273685,852805;272415,850265;274955,850265;332105,852805;324485,859155;324485,854075;342265,847725;332105,852805;347345,823595;346075,826135;344805,824865;337185,831215;337185,833755;335915,832485;240665,879475;257175,868045;276225,856615;276225,855345;278765,854075;277495,850265;278765,848995;278765,845185;282575,846455;297815,829945;304165,829945;335915,829945;335915,827405;337185,828675;344805,824865;346075,822325;347345,823595;351155,821055;347345,823595;379095,615315;379095,615315;379095,615315;414655,593725;417195,591185;414655,593725;311785,1669415;311785,1671955;310515,1670685;309245,1674495;309245,1670685;309245,1669415;310515,1668145;315595,1664335;311785,1669415;315595,1640205;315595,1640205;315595,1640205;347345,1626235;354965,1626235;347345,1626235;424815,1317625;424815,1320165;424815,1317625;412115,1624965;413385,1628775;401955,1631315;412115,1624965;410845,1642745;391795,1659255;382905,1657985;410845,1642745;374015,1715135;354965,1722755;349885,1721485;349885,1724025;346075,1731645;340995,1731645;340995,1726565;347345,1725295;347345,1722755;362585,1711325;362585,1708785;371475,1704975;374015,1715135;370205,1694815;389255,1680845;419735,1657985;421005,1651635;434975,1650365;370205,1694815;401955,1697355;401955,1693545;407035,1692275;401955,1697355;434975,1668145;433705,1669415;431165,1670685;417195,1680845;407035,1682115;431165,1668145;432435,1666875;441325,1663065;434975,1668145;545465,1798955;544195,1801495;542925,1800225;542925,1801495;532765,1800225;520065,1812925;518795,1807845;511175,1810385;517525,1798955;518795,1802765;534035,1792605;534035,1790065;536575,1790065;540385,1782445;544195,1784985;542925,1788795;544195,1790065;542925,1792605;542925,1793875;545465,1793875;545465,1796415;551815,1795145;545465,1798955;565785,1812925;574675,1807845;565785,1812925;639445,544195;639445,539115;641985,539115;643255,540385;639445,544195;648335,591185;650875,589915;653415,594995;648335,591185;677545,592455;676275,594995;675005,593725;663575,598805;672465,592455;673735,589915;675005,591185;686435,586105;677545,592455;713105,603885;705485,603885;713105,600075;713105,603885;785495,579755;791845,575945;785495,579755;798195,555625;798195,555625;798195,555625;798195,573405;794385,572135;798195,570865;798195,573405;819785,548005;808355,544195;818515,537845;821055,541655;819785,548005;822325,555625;828675,553085;822325,555625;832485,539115;837565,536575;832485,539115;836295,549275;842645,544195;836295,549275;890905,516255;890905,516255;887095,518795;890905,516255;871855,534035;878205,534035;871855,534035;898525,522605;898525,520065;897255,523875;884555,525145;887095,520065;885825,518795;890905,518795;893445,516255;894715,517525;897255,511175;912495,511175;907415,513715;899795,521335;898525,522605;939165,503555;954405,493395;939165,503555;1294765,467995;1292225,467995;1290955,465455;1296035,465455;1294765,467995;1307465,456565;1312546,454025;1307465,456565;1384935,409575;1379855,413385;1395096,407035;1384935,409575;1405255,403225;1406525,399415;1405255,398145;1406525,395605;1405255,395605;1410335,393065;1410335,394335;1411605,395605;1410335,398145;1405255,403225;1624965,154305;1627505,154305;1623696,156845;1624965,154305;1594485,243205;1594485,243205;1594485,243205;1595755,252095;1589405,257175;1588135,254635;1595755,252095;1581785,294005;1581785,294005;1581785,294005;1572896,277495;1576705,278765;1576705,281305;1572896,280035;1572896,277495;1566546,192405;1561465,194945;1566546,192405;1566546,271145;1557655,274955;1566546,271145;1562735,287655;1564005,283845;1562735,287655;1557655,197485;1551305,201295;1557655,197485;1543685,278765;1553846,277495;1548765,287655;1547496,283845;1542415,287655;1543685,288925;1541146,290195;1544955,292735;1537335,294005;1538605,291465;1537335,290195;1537335,287655;1543685,278765;1538605,302895;1533525,306705;1538605,302895;1500505,300355;1510665,301625;1513205,295275;1529715,291465;1520825,300355;1522096,301625;1520825,304165;1527175,305435;1522096,309245;1523365,305435;1519555,305435;1518285,304165;1519555,301625;1501775,313055;1494155,313055;1492885,309245;1500505,300355;1499235,321945;1499235,325755;1496696,325755;1496696,321945;1499235,321945;1497965,229235;1490346,236855;1497965,229235;1434465,376555;1443355,370205;1434465,376555;1426846,351155;1461135,327025;1472565,319405;1473835,321945;1475105,321945;1476375,323215;1477646,323215;1478915,323215;1480185,324485;1483996,320675;1486535,320675;1492885,319405;1489075,321945;1487805,324485;1486535,323215;1481455,327025;1481455,329565;1480185,328295;1478915,330835;1480185,332105;1481455,334645;1478915,334645;1476375,333375;1475105,332105;1473835,332105;1472565,332105;1472565,330835;1468755,335915;1466215,333375;1426846,351155;1476375,366395;1475105,368935;1467485,366395;1473835,367665;1468755,368935;1467485,366395;1466215,363855;1466215,366395;1463675,367665;1453515,374015;1454785,371475;1454785,370205;1456055,368935;1456055,363855;1461135,365125;1462405,362585;1463675,363855;1468755,360045;1471296,360045;1472565,362585;1475105,360045;1482725,360045;1476375,366395;1483996,370205;1489075,367665;1483996,370205;1496696,1339215;1494155,1339215;1494155,1336675;1496696,1336675;1496696,1339215;1508125,1325245;1506855,1327785;1505585,1326515;1496696,1331595;1499235,1330325;1497965,1326515;1505585,1325245;1508125,1325245;1513205,1321435;1508125,1325245;1536065,328295;1536065,325755;1534796,325755;1536065,323215;1532255,323215;1530985,323215;1530985,321945;1525905,329565;1509396,340995;1515746,344805;1505585,349885;1508125,346075;1492885,346075;1494155,346075;1494155,347345;1490346,349885;1494155,346075;1490346,348615;1490346,351155;1489075,351155;1489075,352425;1482725,352425;1482725,354965;1481455,353695;1478915,353695;1478915,351155;1481455,351155;1481455,349885;1482725,349885;1480185,348615;1532255,323215;1534796,323215;1536065,320675;1537335,315595;1543685,316865;1538605,320675;1538605,321945;1537335,323215;1537335,325755;1538605,327025;1543685,329565;1536065,328295;1543685,1287145;1550035,1283335;1543685,1287145;1548765,1307465;1553846,1303655;1548765,1307465;1560196,315595;1560196,310515;1562735,310515;1560196,315595;1564005,1276985;1564005,1276985;1564005,1276985;1565275,299085;1565275,299085;1565275,299085;1564005,301625;1561465,302895;1565275,306705;1564005,309245;1564005,311785;1558925,310515;1558925,309245;1553846,307975;1561465,302895;1561465,300355;1565275,299085;1564005,299085;1565275,299085;1567815,297815;1565275,299085;1588135,1271905;1589405,1269365;1593215,1269365;1588135,1271905;1605915,1254125;1604646,1256665;1603375,1255395;1593215,1261745;1591946,1264285;1590675,1263015;1588135,1266825;1589405,1268095;1586865,1274445;1585596,1274445;1583055,1276985;1583055,1280795;1580515,1279525;1580515,1280795;1581785,1282065;1580515,1284605;1579246,1288415;1577975,1290955;1576705,1289685;1569085,1294765;1574165,1288415;1572896,1287145;1574165,1284605;1579246,1278255;1579246,1275715;1581785,1275715;1579246,1273175;1579246,1261745;1589405,1265555;1590675,1263015;1591946,1264285;1602105,1257935;1603375,1255395;1604646,1256665;1609725,1254125;1605915,1254125;1616075,248285;1612265,247015;1612265,248285;1610996,245745;1604646,247015;1609725,247015;1605915,247015;1604646,245745;1605915,243205;1602105,243205;1607185,240665;1630046,226695;1616075,248285;1696085,122555;1696085,122555;1696085,122555;1649096,239395;1651635,236855;1652905,235585;1651635,236855;1649096,239395;1650365,240665;1649096,243205;1647825,241935;1649096,239395;1649096,239395;1660525,1243965;1659255,1243965;1659255,1246505;1656715,1247775;1656715,1251585;1654175,1250315;1651635,1250315;1649096,1250315;1644015,1250315;1644015,1247775;1644015,1246505;1645285,1245235;1642746,1243965;1641475,1245235;1638935,1249045;1635125,1247775;1638935,1245235;1640205,1243965;1642746,1245235;1641475,1241425;1647825,1241425;1650365,1241425;1651635,1242695;1654175,1241425;1654175,1242695;1656715,1242695;1657985,1243965;1660525,1243965;1659255,135255;1668146,127635;1659255,135255;1669415,220345;1675765,215265;1669415,220345;1678305,217805;1679575,212725;1683385,213995;1678305,217805;1685925,240665;1684655,235585;1683385,234315;1684655,231775;1689735,227965;1689735,230505;1692275,230505;1692275,233045;1694815,230505;1685925,240665;1697355,192405;1693546,192405;1692275,194945;1691005,193675;1687196,196215;1685925,198755;1680846,201295;1683385,197485;1684655,194945;1685925,196215;1688465,193675;1688465,191135;1691005,191135;1702435,186055;1697355,192405;1701165,201295;1703705,197485;1701165,201295;1720215,98425;1720215,98425;1720215,98425;1751965,1190625;1751965,1193165;1750696,1191895;1746885,1190625;1751965,1190625;1750696,1188085;1751965,1189355;1751965,1190625;1751965,149225;1750696,151765;1748155,153035;1745615,153035;1745615,150495;1748155,150495;1749425,147955;1754505,145415;1751965,149225;1769746,140335;1764665,132715;1772285,132715;1769746,140335;1776096,128905;1778635,128905;1779905,130175;1776096,128905;1814196,43815;1819275,41275;1814196,4381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1138" o:spid="_x0000_s2068" style="position:absolute;left:78517;top:38023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" path="m9525,9525v,,,1270,,1270l9525,9525r,xe" filled="f" stroked="f">
                  <v:stroke joinstyle="miter"/>
                  <v:path arrowok="t" o:connecttype="custom" o:connectlocs="9525,9525;9525,10795;9525,9525;9525,9525" o:connectangles="0,0,0,0"/>
                </v:shape>
                <v:shape id="Freeform: Shape 11139" o:spid="_x0000_s2069" style="position:absolute;left:79165;top:37680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" path="m9525,10795l15875,9525v-1270,,-3810,,-6350,1270xe" filled="f" stroked="f">
                  <v:stroke joinstyle="miter"/>
                  <v:path arrowok="t" o:connecttype="custom" o:connectlocs="9525,10795;15875,9525;9525,10795" o:connectangles="0,0,0"/>
                </v:shape>
                <v:shape id="Freeform: Shape 11140" o:spid="_x0000_s2070" style="position:absolute;left:77844;top:38747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" path="m9525,12065v2540,,5080,,6350,-2540l9525,12065xe" filled="f" stroked="f">
                  <v:stroke joinstyle="miter"/>
                  <v:path arrowok="t" o:connecttype="custom" o:connectlocs="9525,12065;15875,9525;9525,12065" o:connectangles="0,0,0"/>
                </v:shape>
                <v:shape id="Freeform: Shape 11141" o:spid="_x0000_s2071" style="position:absolute;left:69227;top:52730;width:127;height:254;visibility:visible;mso-wrap-style:square;v-text-anchor:middle" coordsize="127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" path="m11430,17145r,-7620c8890,10795,8890,14605,11430,17145xe" filled="f" stroked="f">
                  <v:stroke joinstyle="miter"/>
                  <v:path arrowok="t" o:connecttype="custom" o:connectlocs="11430,17145;11430,9525;11430,17145" o:connectangles="0,0,0"/>
                </v:shape>
                <v:shape id="Freeform: Shape 11142" o:spid="_x0000_s2072" style="position:absolute;left:68522;top:52499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" path="m15875,9777c10795,8507,10795,12317,9525,14857v3810,,6350,-1269,6350,-5080xe" filled="f" stroked="f">
                  <v:stroke joinstyle="miter"/>
                  <v:path arrowok="t" o:connecttype="custom" o:connectlocs="15875,9777;9525,14857;15875,9777" o:connectangles="0,0,0"/>
                </v:shape>
                <v:shape id="Freeform: Shape 11143" o:spid="_x0000_s2073" style="position:absolute;left:78530;top:38023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" path="m10795,9525r-1270,l10795,10795v,,,,,-1270xe" filled="f" stroked="f">
                  <v:stroke joinstyle="miter"/>
                  <v:path arrowok="t" o:connecttype="custom" o:connectlocs="10795,9525;9525,9525;10795,10795;10795,9525" o:connectangles="0,0,0,0"/>
                </v:shape>
                <v:shape id="Freeform: Shape 11144" o:spid="_x0000_s2074" style="position:absolute;left:65843;top:51036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" path="m9525,15064v,-1270,,-1270,,c10795,15064,10795,17604,10795,20144v5080,1270,6350,-2540,11430,-1270c23495,15064,19685,12524,23495,9984,15875,7444,17145,16334,9525,15064xe" filled="f" stroked="f">
                  <v:stroke joinstyle="miter"/>
                  <v:path arrowok="t" o:connecttype="custom" o:connectlocs="9525,15064;9525,15064;10795,20144;22225,18874;23495,9984;9525,15064" o:connectangles="0,0,0,0,0,0"/>
                </v:shape>
                <v:shape id="Freeform: Shape 11145" o:spid="_x0000_s2075" style="position:absolute;left:65957;top:51155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" path="m10795,17145v,1270,,1270,1270,1270c12065,13335,15875,13335,17145,9525v-3810,1270,-6350,3810,-7620,7620c9525,17145,10795,17145,10795,17145xe" filled="f" stroked="f">
                  <v:stroke joinstyle="miter"/>
                  <v:path arrowok="t" o:connecttype="custom" o:connectlocs="10795,17145;12065,18415;17145,9525;9525,17145;10795,17145" o:connectangles="0,0,0,0,0"/>
                </v:shape>
                <v:shape id="Freeform: Shape 11146" o:spid="_x0000_s2076" style="position:absolute;left:66097;top:51041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" path="m15875,9525v-3810,,-6350,2540,-6350,6350c10795,15875,10795,17145,12065,18415v3810,,5080,-6350,3810,-8890xe" filled="f" stroked="f">
                  <v:stroke joinstyle="miter"/>
                  <v:path arrowok="t" o:connecttype="custom" o:connectlocs="15875,9525;9525,15875;12065,18415;15875,9525" o:connectangles="0,0,0,0"/>
                </v:shape>
                <v:shape id="Freeform: Shape 11147" o:spid="_x0000_s2077" style="position:absolute;left:65385;top:51092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" path="m15875,9525v-2540,1270,-5080,2540,-6350,5080l15875,9525xe" filled="f" stroked="f">
                  <v:stroke joinstyle="miter"/>
                  <v:path arrowok="t" o:connecttype="custom" o:connectlocs="15875,9525;9525,14605;15875,9525" o:connectangles="0,0,0"/>
                </v:shape>
                <v:shape id="Freeform: Shape 11148" o:spid="_x0000_s2078" style="position:absolute;left:67329;top:51460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" path="m14605,9525v-2540,,-3810,,-5080,2540c10795,14605,13335,12065,14605,9525xe" filled="f" stroked="f">
                  <v:stroke joinstyle="miter"/>
                  <v:path arrowok="t" o:connecttype="custom" o:connectlocs="14605,9525;9525,12065;14605,9525" o:connectangles="0,0,0"/>
                </v:shape>
                <v:shape id="Freeform: Shape 11149" o:spid="_x0000_s2079" style="position:absolute;left:66440;top:51879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" path="m18415,9525v-3810,1270,-7620,2540,-8890,7620c13335,15875,17145,14605,18415,9525xe" filled="f" stroked="f">
                  <v:stroke joinstyle="miter"/>
                  <v:path arrowok="t" o:connecttype="custom" o:connectlocs="18415,9525;9525,17145;18415,9525" o:connectangles="0,0,0"/>
                </v:shape>
                <v:shape id="Freeform: Shape 11150" o:spid="_x0000_s2080" style="position:absolute;left:68649;top:52387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" path="m13335,9525v,2540,-3810,,-3810,3810c12065,15875,17145,10795,13335,9525xe" filled="f" stroked="f">
                  <v:stroke joinstyle="miter"/>
                  <v:path arrowok="t" o:connecttype="custom" o:connectlocs="13335,9525;9525,13335;13335,9525" o:connectangles="0,0,0"/>
                </v:shape>
                <v:shape id="Freeform: Shape 11151" o:spid="_x0000_s2081" style="position:absolute;left:68332;top:52197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" path="m12065,9525v,2540,-2540,2540,-2540,3810c12065,14605,14605,10795,12065,9525xe" filled="f" stroked="f">
                  <v:stroke joinstyle="miter"/>
                  <v:path arrowok="t" o:connecttype="custom" o:connectlocs="12065,9525;9525,13335;12065,9525" o:connectangles="0,0,0"/>
                </v:shape>
                <v:shape id="Freeform: Shape 11152" o:spid="_x0000_s2082" style="position:absolute;left:68599;top:52438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" path="m14605,9525v-2540,,-3810,1270,-5080,3810c12065,13335,12065,10795,14605,9525xe" filled="f" stroked="f">
                  <v:stroke joinstyle="miter"/>
                  <v:path arrowok="t" o:connecttype="custom" o:connectlocs="14605,9525;9525,13335;14605,9525" o:connectangles="0,0,0"/>
                </v:shape>
                <v:shape id="Freeform: Shape 11153" o:spid="_x0000_s2083" style="position:absolute;left:72040;top:39344;width:127;height:254;visibility:visible;mso-wrap-style:square;v-text-anchor:middle" coordsize="127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" path="m14605,17145l9525,9525v,2540,,3810,,5080c12065,15875,13335,15875,14605,17145xe" filled="f" stroked="f">
                  <v:stroke joinstyle="miter"/>
                  <v:path arrowok="t" o:connecttype="custom" o:connectlocs="14605,17145;9525,9525;9525,14605;14605,17145" o:connectangles="0,0,0,0"/>
                </v:shape>
                <v:shape id="Freeform: Shape 11154" o:spid="_x0000_s2084" style="position:absolute;left:66071;top:43865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" path="m17145,9525l9525,14605v3810,-1270,7620,-1270,7620,-5080xe" filled="f" stroked="f">
                  <v:stroke joinstyle="miter"/>
                  <v:path arrowok="t" o:connecttype="custom" o:connectlocs="17145,9525;9525,14605;17145,9525" o:connectangles="0,0,0"/>
                </v:shape>
                <v:shape id="Freeform: Shape 11155" o:spid="_x0000_s2085" style="position:absolute;left:69119;top:52692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" path="m19685,9525r-10160,c13335,13335,17145,10795,19685,9525xe" filled="f" stroked="f">
                  <v:stroke joinstyle="miter"/>
                  <v:path arrowok="t" o:connecttype="custom" o:connectlocs="19685,9525;9525,9525;19685,9525" o:connectangles="0,0,0"/>
                </v:shape>
                <v:shape id="Freeform: Shape 11156" o:spid="_x0000_s2086" style="position:absolute;left:70681;top:39052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" path="m9525,12065l13335,9525v-1270,,-3810,1270,-3810,2540xe" filled="f" stroked="f">
                  <v:stroke joinstyle="miter"/>
                  <v:path arrowok="t" o:connecttype="custom" o:connectlocs="9525,12065;13335,9525;9525,12065" o:connectangles="0,0,0"/>
                </v:shape>
                <v:shape id="Freeform: Shape 11157" o:spid="_x0000_s2087" style="position:absolute;left:70173;top:39433;width:127;height:254;visibility:visible;mso-wrap-style:square;v-text-anchor:middle" coordsize="127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" path="m9525,9525r1270,6350c12065,13335,10795,10795,9525,9525xe" filled="f" stroked="f">
                  <v:stroke joinstyle="miter"/>
                  <v:path arrowok="t" o:connecttype="custom" o:connectlocs="9525,9525;10795,15875;9525,9525" o:connectangles="0,0,0"/>
                </v:shape>
                <v:shape id="Freeform: Shape 11158" o:spid="_x0000_s2088" style="position:absolute;left:72523;top:39166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" path="m9525,14605l15875,9525v-1270,1270,-3810,3810,-6350,5080xe" filled="f" stroked="f">
                  <v:stroke joinstyle="miter"/>
                  <v:path arrowok="t" o:connecttype="custom" o:connectlocs="9525,14605;15875,9525;9525,14605" o:connectangles="0,0,0"/>
                </v:shape>
                <v:shape id="Freeform: Shape 11159" o:spid="_x0000_s2089" style="position:absolute;left:66046;top:42468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" path="m9525,15875l18415,9525v-3810,1270,-7620,2540,-8890,6350xe" filled="f" stroked="f">
                  <v:stroke joinstyle="miter"/>
                  <v:path arrowok="t" o:connecttype="custom" o:connectlocs="9525,15875;18415,9525;9525,15875" o:connectangles="0,0,0"/>
                </v:shape>
                <v:shape id="Freeform: Shape 11160" o:spid="_x0000_s2090" style="position:absolute;left:65792;top:42760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" path="m15875,9525l9525,13335v3810,1270,5080,-1270,6350,-3810xe" filled="f" stroked="f">
                  <v:stroke joinstyle="miter"/>
                  <v:path arrowok="t" o:connecttype="custom" o:connectlocs="15875,9525;9525,13335;15875,9525" o:connectangles="0,0,0"/>
                </v:shape>
                <v:shape id="Freeform: Shape 11161" o:spid="_x0000_s2091" style="position:absolute;left:65512;top:41706;width:635;height:508;visibility:visible;mso-wrap-style:square;v-text-anchor:middle" coordsize="635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" path="m51435,14605v,-1270,-1270,-1270,,l55245,9525v-2540,,-3810,2540,-3810,5080c50165,14605,50165,13335,50165,13335v-3810,1270,-7620,3810,-10160,6350c37465,22225,34925,23495,33655,27305r-1270,l32385,24765v-2540,2540,-7620,2540,-10160,6350c23495,29845,23495,28575,22225,27305v-6350,,-10160,2540,-12700,8890c13335,37465,10795,43815,15875,43815v2540,,2540,-3810,5080,-5080c23495,41275,27305,45085,29845,45085v1270,5080,-2540,5080,-1270,7620c34925,50165,37465,45085,42545,40005l40005,38735,38735,37465v-1270,,-2540,,-3810,c36195,33655,33655,32385,34925,28575v2540,-1270,5080,-3810,7620,-5080c45085,20955,48895,18415,52705,17145,51435,15875,51435,15875,51435,14605v2540,1270,5080,,6350,l51435,14605v,,,,,xe" filled="f" stroked="f">
                  <v:stroke joinstyle="miter"/>
                  <v:path arrowok="t" o:connecttype="custom" o:connectlocs="51435,14605;51435,14605;55245,9525;51435,14605;50165,13335;40005,19685;33655,27305;32385,27305;32385,24765;22225,31115;22225,27305;9525,36195;15875,43815;20955,38735;29845,45085;28575,52705;42545,40005;40005,38735;38735,37465;34925,37465;34925,28575;42545,23495;52705,17145;51435,14605;57785,14605;51435,14605;51435,14605" o:connectangles="0,0,0,0,0,0,0,0,0,0,0,0,0,0,0,0,0,0,0,0,0,0,0,0,0,0,0"/>
                </v:shape>
                <v:shape id="Freeform: Shape 11162" o:spid="_x0000_s2092" style="position:absolute;left:69462;top:39194;width:635;height:381;visibility:visible;mso-wrap-style:square;v-text-anchor:middle" coordsize="635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" path="m28575,30853r,-2540l29845,29583c38735,25772,47625,21963,53975,15613r-2540,l51435,13072c48895,4183,40005,14343,32385,18153v-1270,,-2540,-1270,-3810,c27305,19422,26035,21963,24765,23233,19685,27043,12065,28313,9525,29583r1270,1270l9525,33393v1270,,3810,,3810,1270l15875,34663r1270,2540c20955,35933,23495,30853,28575,30853xe" filled="f" stroked="f">
                  <v:stroke joinstyle="miter"/>
                  <v:path arrowok="t" o:connecttype="custom" o:connectlocs="28575,30853;28575,28313;29845,29583;53975,15613;51435,15613;51435,13072;32385,18153;28575,18153;24765,23233;9525,29583;10795,30853;9525,33393;13335,34663;15875,34663;17145,37203;28575,30853" o:connectangles="0,0,0,0,0,0,0,0,0,0,0,0,0,0,0,0"/>
                </v:shape>
                <v:shape id="Freeform: Shape 11163" o:spid="_x0000_s2093" style="position:absolute;left:70719;top:39027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" path="m9525,12065v1270,-1270,2540,-1270,3811,-2540l9525,12065xe" filled="f" stroked="f">
                  <v:stroke joinstyle="miter"/>
                  <v:path arrowok="t" o:connecttype="custom" o:connectlocs="9525,12065;13336,9525;9525,12065" o:connectangles="0,0,0"/>
                </v:shape>
                <v:shape id="Freeform: Shape 11164" o:spid="_x0000_s2094" style="position:absolute;left:76625;top:38150;width:127;height:254;visibility:visible;mso-wrap-style:square;v-text-anchor:middle" coordsize="127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" path="m9525,9525r,6350c10795,13335,9525,10795,9525,9525xe" filled="f" stroked="f">
                  <v:stroke joinstyle="miter"/>
                  <v:path arrowok="t" o:connecttype="custom" o:connectlocs="9525,9525;9525,15875;9525,9525" o:connectangles="0,0,0"/>
                </v:shape>
                <v:shape id="Freeform: Shape 11165" o:spid="_x0000_s2095" style="position:absolute;left:65385;top:47879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" path="m14605,9525v-2540,,-3810,,-5080,2540c12065,12065,15875,13335,14605,9525xe" filled="f" stroked="f">
                  <v:stroke joinstyle="miter"/>
                  <v:path arrowok="t" o:connecttype="custom" o:connectlocs="14605,9525;9525,12065;14605,9525" o:connectangles="0,0,0"/>
                </v:shape>
                <v:shape id="Freeform: Shape 11166" o:spid="_x0000_s2096" style="position:absolute;left:75812;top:38455;width:381;height:254;visibility:visible;mso-wrap-style:square;v-text-anchor:middle" coordsize="381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" path="m17145,17145v1270,,1270,-1270,,c18415,15875,18415,15875,17145,17145r6350,-2540c27305,13335,31115,13335,32385,9525v-2540,1270,-6350,2540,-10160,2540l15875,14605r1270,1270l15875,15875v,,,,,c15875,15875,15875,15875,15875,15875v-2540,,-6350,,-6350,3810c12065,19685,15875,19685,17145,17145xe" filled="f" stroked="f">
                  <v:stroke joinstyle="miter"/>
                  <v:path arrowok="t" o:connecttype="custom" o:connectlocs="17145,17145;17145,17145;17145,17145;23495,14605;32385,9525;22225,12065;15875,14605;17145,15875;15875,15875;15875,15875;15875,15875;9525,19685;17145,17145" o:connectangles="0,0,0,0,0,0,0,0,0,0,0,0,0"/>
                </v:shape>
                <v:shape id="Freeform: Shape 11167" o:spid="_x0000_s2097" style="position:absolute;left:66655;top:51433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" path="m14605,10969v-2540,1270,-3810,-3810,-5080,c12065,10969,12065,12239,12065,14779v1270,,3810,,3810,-1270l14605,12239r,-1270xe" filled="f" stroked="f">
                  <v:stroke joinstyle="miter"/>
                  <v:path arrowok="t" o:connecttype="custom" o:connectlocs="14605,10969;9525,10969;12065,14779;15875,13509;14605,12239;14605,10969" o:connectangles="0,0,0,0,0,0"/>
                </v:shape>
                <v:shape id="Freeform: Shape 11168" o:spid="_x0000_s2098" style="position:absolute;left:73069;top:39834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" path="m9525,12563r8890,-2540c15875,8753,12065,10023,9525,12563xe" filled="f" stroked="f">
                  <v:stroke joinstyle="miter"/>
                  <v:path arrowok="t" o:connecttype="custom" o:connectlocs="9525,12563;18415,10023;9525,12563" o:connectangles="0,0,0"/>
                </v:shape>
                <v:shape id="Freeform: Shape 11169" o:spid="_x0000_s2099" style="position:absolute;left:74695;top:38989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" path="m14605,9525l9525,12065v2539,1270,2539,-1270,5080,-2540xe" filled="f" stroked="f">
                  <v:stroke joinstyle="miter"/>
                  <v:path arrowok="t" o:connecttype="custom" o:connectlocs="14605,9525;9525,12065;14605,9525" o:connectangles="0,0,0"/>
                </v:shape>
                <v:shape id="Freeform: Shape 11170" o:spid="_x0000_s2100" style="position:absolute;left:72269;top:39954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" path="m9525,9525v,1270,,3810,1270,5080l9525,9525xe" filled="f" stroked="f">
                  <v:stroke joinstyle="miter"/>
                  <v:path arrowok="t" o:connecttype="custom" o:connectlocs="9525,9525;10795,14605;9525,9525" o:connectangles="0,0,0"/>
                </v:shape>
                <v:shape id="Freeform: Shape 11171" o:spid="_x0000_s2101" style="position:absolute;left:73272;top:39506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" path="m9525,9863r3810,3810c12065,11133,10795,8593,9525,9863xe" filled="f" stroked="f">
                  <v:stroke joinstyle="miter"/>
                  <v:path arrowok="t" o:connecttype="custom" o:connectlocs="9525,9863;13335,13673;9525,9863" o:connectangles="0,0,0"/>
                </v:shape>
                <v:shape id="Freeform: Shape 11172" o:spid="_x0000_s2102" style="position:absolute;left:72561;top:38938;width:381;height:381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" path="m15875,36195v3811,-2540,12700,-3810,10161,-8890c26036,27305,27305,27305,27305,27305r5081,-1270l31115,23495v-1270,-2540,,-3810,2540,-7620l33655,15875v3810,,5081,-2540,6350,-3810c37465,12065,34925,9525,31115,9525v,1270,,1270,,2540l33655,12065v,,-2540,,-2540,1270c28575,15875,26036,18415,26036,22225v,,-1271,,-2541,l23495,22225c15875,20955,13336,26035,9525,28575r1270,1270l9525,32385v5080,3810,7620,-1270,6350,3810xe" filled="f" stroked="f">
                  <v:stroke joinstyle="miter"/>
                  <v:path arrowok="t" o:connecttype="custom" o:connectlocs="15875,36195;26036,27305;27305,27305;32386,26035;31115,23495;33655,15875;33655,15875;40005,12065;31115,9525;31115,12065;33655,12065;31115,13335;26036,22225;23495,22225;23495,22225;9525,28575;10795,29845;9525,32385;15875,36195" o:connectangles="0,0,0,0,0,0,0,0,0,0,0,0,0,0,0,0,0,0,0"/>
                </v:shape>
                <v:shape id="Freeform: Shape 11173" o:spid="_x0000_s2103" style="position:absolute;left:69462;top:39446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" path="m15875,9525l9525,15875v2540,-2540,5080,-3810,6350,-6350xe" filled="f" stroked="f">
                  <v:stroke joinstyle="miter"/>
                  <v:path arrowok="t" o:connecttype="custom" o:connectlocs="15875,9525;9525,15875;15875,9525" o:connectangles="0,0,0"/>
                </v:shape>
                <v:shape id="Freeform: Shape 11174" o:spid="_x0000_s2104" style="position:absolute;left:68995;top:33096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" path="m23198,23476c27008,12046,19388,6966,10498,10776v-2540,6350,,16510,6350,16510c19388,27286,18118,24746,23198,23476xe" filled="f" stroked="f">
                  <v:stroke joinstyle="miter"/>
                  <v:path arrowok="t" o:connecttype="custom" o:connectlocs="23198,23476;10498,10776;16848,27286;23198,23476" o:connectangles="0,0,0,0"/>
                </v:shape>
                <v:shape id="Freeform: Shape 11175" o:spid="_x0000_s2105" style="position:absolute;left:69679;top:32004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" path="m19565,9525c13215,10795,6865,20955,10675,20955,11945,15875,22105,15875,19565,9525xe" filled="f" stroked="f">
                  <v:stroke joinstyle="miter"/>
                  <v:path arrowok="t" o:connecttype="custom" o:connectlocs="19565,9525;10675,20955;19565,9525" o:connectangles="0,0,0"/>
                </v:shape>
                <v:shape id="Freeform: Shape 11176" o:spid="_x0000_s2106" style="position:absolute;left:66655;top:33020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" path="m22225,9525l9525,20955c14605,17145,20955,15875,22225,9525xe" filled="f" stroked="f">
                  <v:stroke joinstyle="miter"/>
                  <v:path arrowok="t" o:connecttype="custom" o:connectlocs="22225,9525;9525,20955;22225,9525" o:connectangles="0,0,0"/>
                </v:shape>
                <v:shape id="Freeform: Shape 11177" o:spid="_x0000_s2107" style="position:absolute;left:69332;top:33083;width:635;height:508;visibility:visible;mso-wrap-style:square;v-text-anchor:middle" coordsize="635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" path="m9843,42545v,1270,2539,2540,3809,2540c26352,42545,35243,34925,44133,27305,50483,22225,56833,17145,61912,9525,54293,13335,46672,18415,40322,24765,31433,32385,22543,38735,13652,41275v,,-2540,-1270,-2540,-1270c8572,40005,9843,41275,9843,42545v,,,,,xe" filled="f" stroked="f">
                  <v:stroke joinstyle="miter"/>
                  <v:path arrowok="t" o:connecttype="custom" o:connectlocs="9843,42545;13652,45085;44133,27305;61912,9525;40322,24765;13652,41275;11112,40005;9843,42545;9843,42545" o:connectangles="0,0,0,0,0,0,0,0,0"/>
                </v:shape>
                <v:shape id="Freeform: Shape 11178" o:spid="_x0000_s2108" style="position:absolute;left:66224;top:33159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" path="m20965,9525c17155,12065,5725,12065,10805,18415,17155,17145,20965,14605,20965,9525xe" filled="f" stroked="f">
                  <v:stroke joinstyle="miter"/>
                  <v:path arrowok="t" o:connecttype="custom" o:connectlocs="20965,9525;10805,18415;20965,9525" o:connectangles="0,0,0"/>
                </v:shape>
                <v:shape id="Freeform: Shape 11179" o:spid="_x0000_s2109" style="position:absolute;left:65806;top:42608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" path="m10654,9525v,1270,-2540,2540,,3810c10654,12065,13194,10795,10654,9525xe" filled="f" stroked="f">
                  <v:stroke joinstyle="miter"/>
                  <v:path arrowok="t" o:connecttype="custom" o:connectlocs="10654,9525;10654,13335;10654,9525" o:connectangles="0,0,0"/>
                </v:shape>
                <v:shape id="Freeform: Shape 11180" o:spid="_x0000_s2110" style="position:absolute;left:65944;top:33337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" path="m22225,9525c18415,13335,10795,14605,9525,19685,17145,22225,22225,15875,22225,9525xe" filled="f" stroked="f">
                  <v:stroke joinstyle="miter"/>
                  <v:path arrowok="t" o:connecttype="custom" o:connectlocs="22225,9525;9525,19685;22225,9525" o:connectangles="0,0,0"/>
                </v:shape>
                <v:shape id="Freeform: Shape 11181" o:spid="_x0000_s2111" style="position:absolute;left:65623;top:41706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" path="m13673,18415v1270,-2540,6350,-1270,5080,-6350l16213,12065,14943,9525v-1270,,-3810,,-5080,c8593,14605,11133,15875,13673,18415xe" filled="f" stroked="f">
                  <v:stroke joinstyle="miter"/>
                  <v:path arrowok="t" o:connecttype="custom" o:connectlocs="13673,18415;18753,12065;16213,12065;14943,9525;9863,9525;13673,18415" o:connectangles="0,0,0,0,0,0"/>
                </v:shape>
                <v:shape id="Freeform: Shape 11182" o:spid="_x0000_s2112" style="position:absolute;left:65627;top:41668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" path="m9525,9525v1270,1270,2540,,3810,l9525,9525xe" filled="f" stroked="f">
                  <v:stroke joinstyle="miter"/>
                  <v:path arrowok="t" o:connecttype="custom" o:connectlocs="9525,9525;13335,9525;9525,9525" o:connectangles="0,0,0"/>
                </v:shape>
                <v:shape id="Freeform: Shape 11183" o:spid="_x0000_s2113" style="position:absolute;left:69714;top:32232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" path="m17391,9525v-5080,1270,-8890,3810,-7620,7620c16121,15875,18661,13335,17391,9525xe" filled="f" stroked="f">
                  <v:stroke joinstyle="miter"/>
                  <v:path arrowok="t" o:connecttype="custom" o:connectlocs="17391,9525;9771,17145;17391,9525" o:connectangles="0,0,0"/>
                </v:shape>
                <v:shape id="Freeform: Shape 11184" o:spid="_x0000_s2114" style="position:absolute;left:71075;top:38442;width:381;height:254;visibility:visible;mso-wrap-style:square;v-text-anchor:middle" coordsize="381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" path="m28575,12065l26035,9525r-1271,c19685,10795,14605,13335,9525,17145v,,,,,1270c9525,18415,9525,18415,9525,19685v,,1270,1270,1270,c15875,15875,20955,14605,26035,12065r,-1270l27305,15875r1270,-3810xe" filled="f" stroked="f">
                  <v:stroke joinstyle="miter"/>
                  <v:path arrowok="t" o:connecttype="custom" o:connectlocs="28575,12065;26035,9525;24764,9525;9525,17145;9525,18415;9525,19685;10795,19685;26035,12065;26035,10795;27305,15875;28575,12065" o:connectangles="0,0,0,0,0,0,0,0,0,0,0"/>
                </v:shape>
                <v:shape id="Freeform: Shape 11185" o:spid="_x0000_s2115" style="position:absolute;left:71405;top:38390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" path="m13393,12208v-3810,-7620,-6350,3810,,l13393,12208xe" filled="f" stroked="f">
                  <v:stroke joinstyle="miter"/>
                  <v:path arrowok="t" o:connecttype="custom" o:connectlocs="13393,12208;13393,12208;13393,12208" o:connectangles="0,0,0"/>
                </v:shape>
                <v:shape id="Freeform: Shape 11186" o:spid="_x0000_s2116" style="position:absolute;left:72004;top:38049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" path="m10592,14605v,-2540,8890,-2540,3810,-5080c14402,12065,6782,12065,10592,14605xe" filled="f" stroked="f">
                  <v:stroke joinstyle="miter"/>
                  <v:path arrowok="t" o:connecttype="custom" o:connectlocs="10592,14605;14402,9525;10592,14605" o:connectangles="0,0,0"/>
                </v:shape>
                <v:shape id="Freeform: Shape 11187" o:spid="_x0000_s2117" style="position:absolute;left:70858;top:38696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" path="m12212,9525v,2540,-5080,2540,-1270,3810c10942,12065,17292,10795,12212,9525xe" filled="f" stroked="f">
                  <v:stroke joinstyle="miter"/>
                  <v:path arrowok="t" o:connecttype="custom" o:connectlocs="12212,9525;10942,13335;12212,9525" o:connectangles="0,0,0"/>
                </v:shape>
                <v:shape id="Freeform: Shape 11188" o:spid="_x0000_s2118" style="position:absolute;left:70084;top:39116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" path="m14605,9525v-1269,1270,-2540,2540,-5080,3810l14605,9525xe" filled="f" stroked="f">
                  <v:stroke joinstyle="miter"/>
                  <v:path arrowok="t" o:connecttype="custom" o:connectlocs="14605,9525;9525,13335;14605,9525" o:connectangles="0,0,0"/>
                </v:shape>
                <v:shape id="Freeform: Shape 11189" o:spid="_x0000_s2119" style="position:absolute;left:65982;top:42989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" path="m13335,9525l9525,12065v2540,-1270,3810,-1270,3810,-2540xe" filled="f" stroked="f">
                  <v:stroke joinstyle="miter"/>
                  <v:path arrowok="t" o:connecttype="custom" o:connectlocs="13335,9525;9525,12065;13335,9525" o:connectangles="0,0,0"/>
                </v:shape>
                <v:shape id="Freeform: Shape 11190" o:spid="_x0000_s2120" style="position:absolute;left:70605;top:38696;width:381;height:254;visibility:visible;mso-wrap-style:square;v-text-anchor:middle" coordsize="381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" path="m29845,10795v,-1270,-1270,-1270,-1270,-1270c23495,10795,14605,14605,9525,23495,15875,17145,23495,14605,28575,12065v1270,,1270,-1270,1270,-1270xe" filled="f" stroked="f">
                  <v:stroke joinstyle="miter"/>
                  <v:path arrowok="t" o:connecttype="custom" o:connectlocs="29845,10795;28575,9525;9525,23495;28575,12065;29845,10795" o:connectangles="0,0,0,0,0"/>
                </v:shape>
                <v:shape id="Freeform: Shape 11191" o:spid="_x0000_s2121" style="position:absolute;left:70427;top:38925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" path="m9525,10795v2540,,5080,,7620,-1270l9525,10795xe" filled="f" stroked="f">
                  <v:stroke joinstyle="miter"/>
                  <v:path arrowok="t" o:connecttype="custom" o:connectlocs="9525,10795;17145,9525;9525,10795" o:connectangles="0,0,0"/>
                </v:shape>
                <v:shape id="Freeform: Shape 11192" o:spid="_x0000_s2122" style="position:absolute;left:69894;top:38862;width:635;height:508;visibility:visible;mso-wrap-style:square;v-text-anchor:middle" coordsize="635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" path="m9525,38735v1270,1270,2540,3810,2540,6350l13336,46355r-1271,2540c17145,50165,17145,45085,20955,45085v1270,-5080,-3810,-2540,-3810,-6350c19686,37465,20955,36195,24765,36195v2540,,3810,-1270,6350,-2540l31115,34925v,,,1270,,1270l33655,36195r,2540c36195,36195,42545,34925,45086,32385l43815,31115r1271,-2540c43815,28575,42545,28575,42545,27305v2541,-2540,5080,-2540,8891,-3810c55245,23495,60325,22225,62865,18415r,c64136,18415,65405,18415,65405,17145l62865,14605r2540,-1270l64136,12065,65405,9525v-5080,,-6350,1270,-5080,5080c57786,17145,55245,17145,51436,18415v-3811,,-8891,1270,-11431,5080c36195,23495,33655,26035,32386,29845v-1271,1270,-3811,1270,-5081,2540c24765,33655,20955,33655,19686,37465r-1271,l19686,34925c14605,33655,10795,37465,9525,38735xe" filled="f" stroked="f">
                  <v:stroke joinstyle="miter"/>
                  <v:path arrowok="t" o:connecttype="custom" o:connectlocs="9525,38735;12065,45085;13336,46355;12065,48895;20955,45085;17145,38735;24765,36195;31115,33655;31115,34925;31115,36195;33655,36195;33655,38735;45086,32385;43815,31115;45086,28575;42545,27305;51436,23495;62865,18415;62865,18415;65405,17145;62865,14605;65405,13335;64136,12065;65405,9525;60325,14605;51436,18415;40005,23495;32386,29845;27305,32385;19686,37465;18415,37465;19686,34925;9525,38735" o:connectangles="0,0,0,0,0,0,0,0,0,0,0,0,0,0,0,0,0,0,0,0,0,0,0,0,0,0,0,0,0,0,0,0,0"/>
                </v:shape>
                <v:shape id="Freeform: Shape 11193" o:spid="_x0000_s2123" style="position:absolute;left:64408;top:45097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" path="m15875,23495v2540,-1270,1270,-8890,3810,-10160l18415,13335r,-1270l14605,12065,13335,9525v-1270,,-1270,2540,-2540,3810l12065,14605r-2540,c10795,18415,13335,20955,15875,23495xe" filled="f" stroked="f">
                  <v:stroke joinstyle="miter"/>
                  <v:path arrowok="t" o:connecttype="custom" o:connectlocs="15875,23495;19685,13335;18415,13335;18415,12065;14605,12065;13335,9525;10795,13335;12065,14605;9525,14605;15875,23495" o:connectangles="0,0,0,0,0,0,0,0,0,0"/>
                </v:shape>
                <v:shape id="Freeform: Shape 11194" o:spid="_x0000_s2124" style="position:absolute;left:64535;top:46649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" path="m9525,10602v,1270,2540,7620,3810,2540c10795,14412,10795,6792,9525,10602xe" filled="f" stroked="f">
                  <v:stroke joinstyle="miter"/>
                  <v:path arrowok="t" o:connecttype="custom" o:connectlocs="9525,10602;13335,13142;9525,10602" o:connectangles="0,0,0"/>
                </v:shape>
                <v:shape id="Freeform: Shape 11195" o:spid="_x0000_s2125" style="position:absolute;left:66147;top:50451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" path="m9525,12651v6350,-1270,2540,-6350,,l9525,12651xe" filled="f" stroked="f">
                  <v:stroke joinstyle="miter"/>
                  <v:path arrowok="t" o:connecttype="custom" o:connectlocs="9525,12651;9525,12651;9525,12651" o:connectangles="0,0,0"/>
                </v:shape>
                <v:shape id="Freeform: Shape 11196" o:spid="_x0000_s2126" style="position:absolute;left:64611;top:46520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" path="m18415,12065v1270,,1270,-1270,1270,-1270c19685,9525,18415,9525,18415,9525v-3810,1270,-6350,5080,-7620,8890c10795,19685,9525,19685,9525,20955v,1270,,1270,1270,2540c12065,22225,12065,20955,13335,19685v,-3810,1270,-7620,5080,-7620xe" filled="f" stroked="f">
                  <v:stroke joinstyle="miter"/>
                  <v:path arrowok="t" o:connecttype="custom" o:connectlocs="18415,12065;19685,10795;18415,9525;10795,18415;9525,20955;10795,23495;13335,19685;18415,12065" o:connectangles="0,0,0,0,0,0,0,0"/>
                </v:shape>
                <v:shape id="Freeform: Shape 11197" o:spid="_x0000_s2127" style="position:absolute;left:64331;top:45123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" path="m9525,9525v,1270,,3810,,5080c10795,14605,13335,14605,14605,14605v,-2540,-1270,-5080,-5080,-5080xe" filled="f" stroked="f">
                  <v:stroke joinstyle="miter"/>
                  <v:path arrowok="t" o:connecttype="custom" o:connectlocs="9525,9525;9525,14605;14605,14605;9525,9525" o:connectangles="0,0,0,0"/>
                </v:shape>
                <v:shape id="Freeform: Shape 11198" o:spid="_x0000_s2128" style="position:absolute;left:64559;top:46710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" path="m12208,9525v-7620,3810,3810,3810,,l12208,9525xe" filled="f" stroked="f">
                  <v:stroke joinstyle="miter"/>
                  <v:path arrowok="t" o:connecttype="custom" o:connectlocs="12208,9525;12208,9525;12208,9525" o:connectangles="0,0,0"/>
                </v:shape>
                <v:shape id="Freeform: Shape 11199" o:spid="_x0000_s2129" style="position:absolute;left:68605;top:46614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" path="m13950,10226c10140,7686,7600,12766,11410,14036v,-2539,2540,-1270,2540,-3810xe" filled="f" stroked="f">
                  <v:stroke joinstyle="miter"/>
                  <v:path arrowok="t" o:connecttype="custom" o:connectlocs="13950,10226;11410,14036;13950,10226" o:connectangles="0,0,0"/>
                </v:shape>
                <v:shape id="Freeform: Shape 11200" o:spid="_x0000_s2130" style="position:absolute;left:68484;top:46609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" path="m17145,9525v-3810,,-6350,,-7620,2540c13335,12065,17145,13335,17145,9525xe" filled="f" stroked="f">
                  <v:stroke joinstyle="miter"/>
                  <v:path arrowok="t" o:connecttype="custom" o:connectlocs="17145,9525;9525,12065;17145,9525" o:connectangles="0,0,0"/>
                </v:shape>
                <v:shape id="Freeform: Shape 11201" o:spid="_x0000_s2131" style="position:absolute;left:64039;top:47015;width:127;height:254;visibility:visible;mso-wrap-style:square;v-text-anchor:middle" coordsize="127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" path="m13335,9525l9525,15875v1270,-1270,3810,-2540,3810,-6350xe" filled="f" stroked="f">
                  <v:stroke joinstyle="miter"/>
                  <v:path arrowok="t" o:connecttype="custom" o:connectlocs="13335,9525;9525,15875;13335,9525" o:connectangles="0,0,0"/>
                </v:shape>
                <v:shape id="Freeform: Shape 11202" o:spid="_x0000_s2132" style="position:absolute;left:64154;top:45225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" path="m9525,15793v3810,,7620,,8890,-5080c14605,6903,12065,13253,9525,15793xe" filled="f" stroked="f">
                  <v:stroke joinstyle="miter"/>
                  <v:path arrowok="t" o:connecttype="custom" o:connectlocs="9525,15793;18415,10713;9525,15793" o:connectangles="0,0,0"/>
                </v:shape>
                <v:shape id="Freeform: Shape 11203" o:spid="_x0000_s2133" style="position:absolute;left:64725;top:46405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" path="m9525,20955v3810,-3810,8890,-7620,12700,-10160c22225,10795,22225,9525,22225,9525v,,-1270,,-1270,c15875,12065,12065,15875,9525,20955xe" filled="f" stroked="f">
                  <v:stroke joinstyle="miter"/>
                  <v:path arrowok="t" o:connecttype="custom" o:connectlocs="9525,20955;22225,10795;22225,9525;20955,9525;9525,20955" o:connectangles="0,0,0,0,0"/>
                </v:shape>
                <v:shape id="Freeform: Shape 11204" o:spid="_x0000_s2134" style="position:absolute;left:65574;top:42735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" path="m9768,18415v3810,,10160,-5080,8890,-8890c12308,9525,8498,15875,9768,18415xe" filled="f" stroked="f">
                  <v:stroke joinstyle="miter"/>
                  <v:path arrowok="t" o:connecttype="custom" o:connectlocs="9768,18415;18658,9525;9768,18415" o:connectangles="0,0,0"/>
                </v:shape>
                <v:shape id="Freeform: Shape 11205" o:spid="_x0000_s2135" style="position:absolute;left:65843;top:42860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" path="m9525,10969v1270,1270,6350,3810,7620,c14605,12239,10795,7159,9525,10969xe" filled="f" stroked="f">
                  <v:stroke joinstyle="miter"/>
                  <v:path arrowok="t" o:connecttype="custom" o:connectlocs="9525,10969;17145,10969;9525,10969" o:connectangles="0,0,0"/>
                </v:shape>
                <v:shape id="Freeform: Shape 11206" o:spid="_x0000_s2136" style="position:absolute;left:65525;top:42722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" path="m9525,13335l12065,9525v,1270,-1270,2540,-2540,3810xe" filled="f" stroked="f">
                  <v:stroke joinstyle="miter"/>
                  <v:path arrowok="t" o:connecttype="custom" o:connectlocs="9525,13335;12065,9525;9525,13335" o:connectangles="0,0,0"/>
                </v:shape>
                <v:shape id="Freeform: Shape 11207" o:spid="_x0000_s2137" style="position:absolute;left:65689;top:42659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" path="m14704,9525v,1270,-1270,1270,-2540,1270c12164,13335,13434,17145,9624,15875,8354,20955,19784,13335,14704,9525xe" filled="f" stroked="f">
                  <v:stroke joinstyle="miter"/>
                  <v:path arrowok="t" o:connecttype="custom" o:connectlocs="14704,9525;12164,10795;9624,15875;14704,9525" o:connectangles="0,0,0,0"/>
                </v:shape>
                <v:shape id="Freeform: Shape 11208" o:spid="_x0000_s2138" style="position:absolute;left:65563;top:42684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" path="m12065,9525l9525,13335v1270,-1270,2540,-1270,2540,-3810xe" filled="f" stroked="f">
                  <v:stroke joinstyle="miter"/>
                  <v:path arrowok="t" o:connecttype="custom" o:connectlocs="12065,9525;9525,13335;12065,9525" o:connectangles="0,0,0"/>
                </v:shape>
                <v:shape id="Freeform: Shape 11209" o:spid="_x0000_s2139" style="position:absolute;left:64801;top:46139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" path="m9525,12065v1270,,3810,-1270,5080,-2540l9525,12065xe" filled="f" stroked="f">
                  <v:stroke joinstyle="miter"/>
                  <v:path arrowok="t" o:connecttype="custom" o:connectlocs="9525,12065;14605,9525;9525,12065" o:connectangles="0,0,0"/>
                </v:shape>
                <v:shape id="Freeform: Shape 11210" o:spid="_x0000_s2140" style="position:absolute;left:64735;top:46630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" path="m13590,11193c12321,8653,8511,8653,9781,13733v2540,,3809,,3809,-2540xe" filled="f" stroked="f">
                  <v:stroke joinstyle="miter"/>
                  <v:path arrowok="t" o:connecttype="custom" o:connectlocs="13590,11193;9781,13733;13590,11193" o:connectangles="0,0,0"/>
                </v:shape>
                <v:shape id="Freeform: Shape 11211" o:spid="_x0000_s2141" style="position:absolute;left:64446;top:31813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" path="m9525,18415c17145,15875,20955,13335,22225,9525,15875,10795,10795,14605,9525,18415xe" filled="f" stroked="f">
                  <v:stroke joinstyle="miter"/>
                  <v:path arrowok="t" o:connecttype="custom" o:connectlocs="9525,18415;22225,9525;9525,18415" o:connectangles="0,0,0"/>
                </v:shape>
                <v:shape id="Freeform: Shape 11212" o:spid="_x0000_s2142" style="position:absolute;left:64267;top:44639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" path="m13457,10917c12187,7107,7107,12188,10917,13457v,-2540,1270,-1269,2540,-2540xe" filled="f" stroked="f">
                  <v:stroke joinstyle="miter"/>
                  <v:path arrowok="t" o:connecttype="custom" o:connectlocs="13457,10917;10917,13457;13457,10917" o:connectangles="0,0,0"/>
                </v:shape>
                <v:shape id="Freeform: Shape 11213" o:spid="_x0000_s2143" style="position:absolute;left:66909;top:52193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" path="m9525,13673l17145,9863c13335,8593,12065,11133,9525,13673xe" filled="f" stroked="f">
                  <v:stroke joinstyle="miter"/>
                  <v:path arrowok="t" o:connecttype="custom" o:connectlocs="9525,13673;17145,9863;9525,13673" o:connectangles="0,0,0"/>
                </v:shape>
                <v:shape id="Freeform: Shape 11214" o:spid="_x0000_s2144" style="position:absolute;left:66516;top:52362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" path="m9525,12065v1270,,1270,,2540,c12065,10795,12065,10795,12065,9525v-1270,,-1270,,-2540,c9525,10795,9525,12065,9525,12065xe" filled="f" stroked="f">
                  <v:stroke joinstyle="miter"/>
                  <v:path arrowok="t" o:connecttype="custom" o:connectlocs="9525,12065;12065,12065;12065,9525;9525,9525;9525,12065" o:connectangles="0,0,0,0,0"/>
                </v:shape>
                <v:shape id="Freeform: Shape 11215" o:spid="_x0000_s2145" style="position:absolute;left:66097;top:51866;width:508;height:381;visibility:visible;mso-wrap-style:square;v-text-anchor:middle" coordsize="508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" path="m36195,20955c34925,15875,33655,12065,29845,9525,23495,13335,17145,18415,9525,19685v1270,7620,7620,8890,7620,16510c23495,36195,26035,40005,31115,37465v,-10160,10160,-10160,11430,-17780c38735,19685,37465,20955,36195,20955xe" filled="f" stroked="f">
                  <v:stroke joinstyle="miter"/>
                  <v:path arrowok="t" o:connecttype="custom" o:connectlocs="36195,20955;29845,9525;9525,19685;17145,36195;31115,37465;42545,19685;36195,20955" o:connectangles="0,0,0,0,0,0,0"/>
                </v:shape>
                <v:shape id="Freeform: Shape 11216" o:spid="_x0000_s2146" style="position:absolute;left:65496;top:51308;width:127;height:254;visibility:visible;mso-wrap-style:square;v-text-anchor:middle" coordsize="127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" path="m9863,15875v3810,1270,3810,-2540,3810,-6350c11133,9525,8593,14605,9863,15875xe" filled="f" stroked="f">
                  <v:stroke joinstyle="miter"/>
                  <v:path arrowok="t" o:connecttype="custom" o:connectlocs="9863,15875;13673,9525;9863,15875" o:connectangles="0,0,0"/>
                </v:shape>
                <v:shape id="Freeform: Shape 11217" o:spid="_x0000_s2147" style="position:absolute;left:66401;top:51828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" path="m13335,9525v-1270,,-1270,,-2540,c10795,10795,9525,10795,9525,12065v1270,,3810,,3810,-2540xe" filled="f" stroked="f">
                  <v:stroke joinstyle="miter"/>
                  <v:path arrowok="t" o:connecttype="custom" o:connectlocs="13335,9525;10795,9525;9525,12065;13335,9525" o:connectangles="0,0,0,0"/>
                </v:shape>
                <v:shape id="Freeform: Shape 11218" o:spid="_x0000_s2148" style="position:absolute;left:66193;top:51822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" path="m10059,13924v5080,-7620,-2540,-3809,,l10059,13924xe" filled="f" stroked="f">
                  <v:stroke joinstyle="miter"/>
                  <v:path arrowok="t" o:connecttype="custom" o:connectlocs="10059,13924;10059,13924;10059,13924" o:connectangles="0,0,0"/>
                </v:shape>
                <v:shape id="Freeform: Shape 11219" o:spid="_x0000_s2149" style="position:absolute;left:64014;top:44919;width:127;height:254;visibility:visible;mso-wrap-style:square;v-text-anchor:middle" coordsize="127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" path="m13335,9525l9525,15875v1270,-1270,3810,-3810,3810,-6350xe" filled="f" stroked="f">
                  <v:stroke joinstyle="miter"/>
                  <v:path arrowok="t" o:connecttype="custom" o:connectlocs="13335,9525;9525,15875;13335,9525" o:connectangles="0,0,0"/>
                </v:shape>
                <v:shape id="Freeform: Shape 11220" o:spid="_x0000_s2150" style="position:absolute;left:65449;top:51536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" path="m13335,9525v,2540,-3810,,-3810,3810c13335,15875,17145,12065,13335,9525xe" filled="f" stroked="f">
                  <v:stroke joinstyle="miter"/>
                  <v:path arrowok="t" o:connecttype="custom" o:connectlocs="13335,9525;9525,13335;13335,9525" o:connectangles="0,0,0"/>
                </v:shape>
                <v:shape id="Freeform: Shape 11221" o:spid="_x0000_s2151" style="position:absolute;left:63925;top:44958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" path="m9525,15875v1270,1270,6350,3810,6350,l17145,13335r1270,1270c18415,13335,19685,13335,19685,12065l17145,10795,15875,9525v-2540,1270,-5080,2540,-6350,6350xe" filled="f" stroked="f">
                  <v:stroke joinstyle="miter"/>
                  <v:path arrowok="t" o:connecttype="custom" o:connectlocs="9525,15875;15875,15875;17145,13335;18415,14605;19685,12065;17145,10795;15875,9525;9525,15875" o:connectangles="0,0,0,0,0,0,0,0"/>
                </v:shape>
                <v:shape id="Freeform: Shape 11222" o:spid="_x0000_s2152" style="position:absolute;left:64010;top:44869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" path="m16221,13335l14951,12065,16221,9525v-2540,,-3810,1270,-6350,2540c8601,14605,11141,14605,12411,15875r2540,l16221,18415v,-1270,,-3810,,-5080xe" filled="f" stroked="f">
                  <v:stroke joinstyle="miter"/>
                  <v:path arrowok="t" o:connecttype="custom" o:connectlocs="16221,13335;14951,12065;16221,9525;9871,12065;12411,15875;14951,15875;16221,18415;16221,13335" o:connectangles="0,0,0,0,0,0,0,0"/>
                </v:shape>
                <v:shape id="Freeform: Shape 11223" o:spid="_x0000_s2153" style="position:absolute;left:63849;top:44846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" path="m9525,14357v3810,,6350,-1270,7620,-3810c14605,8007,9525,10547,9525,14357xe" filled="f" stroked="f">
                  <v:stroke joinstyle="miter"/>
                  <v:path arrowok="t" o:connecttype="custom" o:connectlocs="9525,14357;17145,10547;9525,14357" o:connectangles="0,0,0"/>
                </v:shape>
                <v:shape id="Freeform: Shape 11224" o:spid="_x0000_s2154" style="position:absolute;left:67240;top:52679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" path="m9525,9525v,2540,1270,3810,2540,3810c12065,12065,12065,9525,9525,9525xe" filled="f" stroked="f">
                  <v:stroke joinstyle="miter"/>
                  <v:path arrowok="t" o:connecttype="custom" o:connectlocs="9525,9525;12065,13335;9525,9525" o:connectangles="0,0,0"/>
                </v:shape>
                <v:shape id="Freeform: Shape 11225" o:spid="_x0000_s2155" style="position:absolute;left:64674;top:18910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" path="m10805,18415v3809,-2540,8889,-5080,10159,-8890c17155,12065,5725,12065,10805,18415xe" filled="f" stroked="f">
                  <v:stroke joinstyle="miter"/>
                  <v:path arrowok="t" o:connecttype="custom" o:connectlocs="10805,18415;20964,9525;10805,18415" o:connectangles="0,0,0"/>
                </v:shape>
                <v:shape id="Freeform: Shape 11226" o:spid="_x0000_s2156" style="position:absolute;left:67145;top:52552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" path="m13901,23495r,-2540l15171,22225v2540,-1270,2540,-7620,5080,-10160l17711,12065r,-2540c15171,10795,13901,13335,11361,14605v1270,1270,-6350,8890,2540,8890xe" filled="f" stroked="f">
                  <v:stroke joinstyle="miter"/>
                  <v:path arrowok="t" o:connecttype="custom" o:connectlocs="13901,23495;13901,20955;15171,22225;20251,12065;17711,12065;17711,9525;11361,14605;13901,23495" o:connectangles="0,0,0,0,0,0,0,0"/>
                </v:shape>
                <v:shape id="Freeform: Shape 11227" o:spid="_x0000_s2157" style="position:absolute;left:67341;top:52273;width:381;height:381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" path="m9525,29845c18415,24765,26035,18415,32385,10795v,,,-1270,,-1270c32385,9525,31115,9525,31115,9525,24765,15875,17145,22225,9525,29845xe" filled="f" stroked="f">
                  <v:stroke joinstyle="miter"/>
                  <v:path arrowok="t" o:connecttype="custom" o:connectlocs="9525,29845;32385,10795;32385,9525;31115,9525;9525,29845" o:connectangles="0,0,0,0,0"/>
                </v:shape>
                <v:shape id="Freeform: Shape 11228" o:spid="_x0000_s2158" style="position:absolute;left:67151;top:52768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" path="m18415,9525v-2540,1270,-6350,2540,-8890,3810c12065,15875,17145,14605,18415,9525xe" filled="f" stroked="f">
                  <v:stroke joinstyle="miter"/>
                  <v:path arrowok="t" o:connecttype="custom" o:connectlocs="18415,9525;9525,13335;18415,9525" o:connectangles="0,0,0"/>
                </v:shape>
                <v:shape id="Freeform: Shape 11229" o:spid="_x0000_s2159" style="position:absolute;left:66770;top:52285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" path="m9525,17145l19685,9525v-3810,,-6350,5080,-10160,7620xe" filled="f" stroked="f">
                  <v:stroke joinstyle="miter"/>
                  <v:path arrowok="t" o:connecttype="custom" o:connectlocs="9525,17145;19685,9525;9525,17145" o:connectangles="0,0,0"/>
                </v:shape>
                <v:shape id="Freeform: Shape 11230" o:spid="_x0000_s2160" style="position:absolute;left:66871;top:52235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" path="m10795,15875v,3810,2540,5080,6350,6350c19685,20955,24765,15875,22225,13335,20955,14605,18415,9525,15875,10795r-1270,l14605,9525v-2540,1270,-3810,1270,-3810,5080l10795,15875,9525,17145v,-1270,,-1270,1270,-1270xe" filled="f" stroked="f">
                  <v:stroke joinstyle="miter"/>
                  <v:path arrowok="t" o:connecttype="custom" o:connectlocs="10795,15875;17145,22225;22225,13335;15875,10795;14605,10795;14605,9525;10795,14605;10795,15875;9525,17145;10795,15875" o:connectangles="0,0,0,0,0,0,0,0,0,0"/>
                </v:shape>
                <v:shape id="Freeform: Shape 11231" o:spid="_x0000_s2161" style="position:absolute;left:67087;top:52692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" path="m9525,9525v,2540,,5080,2540,5080c12065,12065,12065,9525,9525,9525xe" filled="f" stroked="f">
                  <v:stroke joinstyle="miter"/>
                  <v:path arrowok="t" o:connecttype="custom" o:connectlocs="9525,9525;12065,14605;9525,9525" o:connectangles="0,0,0"/>
                </v:shape>
                <v:shape id="Freeform: Shape 11232" o:spid="_x0000_s2162" style="position:absolute;left:66833;top:52501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" path="m19685,13335l18415,12065,19685,9525c14605,10795,12065,17145,9525,22225v5080,-1270,12700,2540,15240,-3810c23495,18415,17145,20955,19685,13335xe" filled="f" stroked="f">
                  <v:stroke joinstyle="miter"/>
                  <v:path arrowok="t" o:connecttype="custom" o:connectlocs="19685,13335;18415,12065;19685,9525;9525,22225;24765,18415;19685,13335" o:connectangles="0,0,0,0,0,0"/>
                </v:shape>
                <v:shape id="Freeform: Shape 11233" o:spid="_x0000_s2163" style="position:absolute;left:63849;top:48067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" path="m9525,10992r6350,c13335,9721,10795,8451,9525,10992xe" filled="f" stroked="f">
                  <v:stroke joinstyle="miter"/>
                  <v:path arrowok="t" o:connecttype="custom" o:connectlocs="9525,10992;15875,10992;9525,10992" o:connectangles="0,0,0"/>
                </v:shape>
                <v:shape id="Freeform: Shape 11234" o:spid="_x0000_s2164" style="position:absolute;left:63022;top:48346;width:889;height:762;visibility:visible;mso-wrap-style:square;v-text-anchor:middle" coordsize="889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" path="m64302,51668v6350,-5080,13970,1270,16510,-10159c74462,41509,79542,38968,78272,35159v-2540,-2541,-3810,1269,-5080,-2541c77002,32618,73192,27538,73192,26268v-6350,5080,-3810,-7620,-6350,-8890c66842,18648,66842,21188,65572,21188v,-1270,,-2540,-1270,-3810l63032,17378r-1270,c57952,19918,55412,23728,50332,24998v2540,-3810,6350,-6350,11430,-8889l61762,13568r2540,c64302,12298,64302,11028,64302,9759,51602,7218,47792,26268,31282,24998r-2540,l26202,24998v,1270,3810,5080,1270,5080c27472,27538,23662,31348,19852,30078v2540,6350,-7620,6350,-2540,11431c10962,40238,16042,42778,16042,44048,14772,47859,8422,52938,9692,60559v6350,,10160,7619,16510,10159c33822,61828,55412,73259,55412,60559v6350,-3811,7620,1269,13970,c69382,66909,75732,68178,80812,69448v,-10160,-10160,-8889,-16510,-17780xm61762,33888v,,1270,-3810,1270,-3810c65572,30078,64302,37698,61762,33888xe" filled="f" stroked="f">
                  <v:stroke joinstyle="miter"/>
                  <v:path arrowok="t" o:connecttype="custom" o:connectlocs="64302,51668;80812,41509;78272,35159;73192,32618;73192,26268;66842,17378;65572,21188;64302,17378;63032,17378;61762,17378;50332,24998;61762,16109;61762,13568;64302,13568;64302,9759;31282,24998;28742,24998;26202,24998;27472,30078;19852,30078;17312,41509;16042,44048;9692,60559;26202,70718;55412,60559;69382,60559;80812,69448;64302,51668;61762,33888;63032,30078;61762,33888" o:connectangles="0,0,0,0,0,0,0,0,0,0,0,0,0,0,0,0,0,0,0,0,0,0,0,0,0,0,0,0,0,0,0"/>
                </v:shape>
                <v:shape id="Freeform: Shape 11235" o:spid="_x0000_s2165" style="position:absolute;left:63619;top:20979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" path="m14748,9635v1270,,-6350,6350,-5080,7620c14748,18525,22368,8365,14748,9635xe" filled="f" stroked="f">
                  <v:stroke joinstyle="miter"/>
                  <v:path arrowok="t" o:connecttype="custom" o:connectlocs="14748,9635;9668,17255;14748,9635" o:connectangles="0,0,0"/>
                </v:shape>
                <v:shape id="Freeform: Shape 11236" o:spid="_x0000_s2166" style="position:absolute;left:62898;top:50241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" path="m11868,9525v-6350,8890,1270,16510,10160,12700c22028,19685,22028,18415,22028,15875,15678,17145,16948,10795,11868,9525xe" filled="f" stroked="f">
                  <v:stroke joinstyle="miter"/>
                  <v:path arrowok="t" o:connecttype="custom" o:connectlocs="11868,9525;22028,22225;22028,15875;11868,9525" o:connectangles="0,0,0,0"/>
                </v:shape>
                <v:shape id="Freeform: Shape 11237" o:spid="_x0000_s2167" style="position:absolute;left:63061;top:48951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" path="m9525,10258v2540,1270,3810,5080,5080,c10795,12798,9525,7718,9525,10258xe" filled="f" stroked="f">
                  <v:stroke joinstyle="miter"/>
                  <v:path arrowok="t" o:connecttype="custom" o:connectlocs="9525,10258;14605,10258;9525,10258" o:connectangles="0,0,0"/>
                </v:shape>
                <v:shape id="Freeform: Shape 11238" o:spid="_x0000_s2168" style="position:absolute;left:63063;top:50361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" path="m11930,11502v-2541,-6350,-3810,5080,,l11930,11502xe" filled="f" stroked="f">
                  <v:stroke joinstyle="miter"/>
                  <v:path arrowok="t" o:connecttype="custom" o:connectlocs="11930,11502;11930,11502;11930,11502" o:connectangles="0,0,0"/>
                </v:shape>
                <v:shape id="Freeform: Shape 11239" o:spid="_x0000_s2169" style="position:absolute;left:63939;top:20231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" path="m13203,15875v-1270,-2540,3810,-3810,2540,-6350c9393,9525,6853,17145,13203,15875xe" filled="f" stroked="f">
                  <v:stroke joinstyle="miter"/>
                  <v:path arrowok="t" o:connecttype="custom" o:connectlocs="13203,15875;15743,9525;13203,15875" o:connectangles="0,0,0"/>
                </v:shape>
                <v:shape id="Freeform: Shape 11240" o:spid="_x0000_s2170" style="position:absolute;left:64282;top:20218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" path="m11964,17145v2540,-2540,3810,-3810,5080,-7620c13234,10795,5614,17145,11964,17145xe" filled="f" stroked="f">
                  <v:stroke joinstyle="miter"/>
                  <v:path arrowok="t" o:connecttype="custom" o:connectlocs="11964,17145;17044,9525;11964,17145" o:connectangles="0,0,0"/>
                </v:shape>
                <v:shape id="Freeform: Shape 11241" o:spid="_x0000_s2171" style="position:absolute;left:63595;top:20383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" path="m23495,9525c15875,12065,9525,14605,9525,19685,17145,17145,22225,14605,23495,9525xe" filled="f" stroked="f">
                  <v:stroke joinstyle="miter"/>
                  <v:path arrowok="t" o:connecttype="custom" o:connectlocs="23495,9525;9525,19685;23495,9525" o:connectangles="0,0,0"/>
                </v:shape>
                <v:shape id="Freeform: Shape 11242" o:spid="_x0000_s2172" style="position:absolute;left:63834;top:20802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" path="m9763,20955c17383,18415,23733,15875,21193,9525,12303,10795,8493,14605,9763,20955xe" filled="f" stroked="f">
                  <v:stroke joinstyle="miter"/>
                  <v:path arrowok="t" o:connecttype="custom" o:connectlocs="9763,20955;21193,9525;9763,20955" o:connectangles="0,0,0"/>
                </v:shape>
                <v:shape id="Freeform: Shape 11243" o:spid="_x0000_s2173" style="position:absolute;left:63874;top:48094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" path="m9525,14605v,-2540,2540,-3810,2540,-5080l9525,14605xe" filled="f" stroked="f">
                  <v:stroke joinstyle="miter"/>
                  <v:path arrowok="t" o:connecttype="custom" o:connectlocs="9525,14605;12065,9525;9525,14605" o:connectangles="0,0,0"/>
                </v:shape>
                <v:shape id="Freeform: Shape 11244" o:spid="_x0000_s2174" style="position:absolute;left:63785;top:48107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" path="m20955,12065r-2540,l18415,9525v-3810,1270,-3810,6350,-8890,5080c9525,23495,22225,19685,27305,17145v-3810,1270,-2540,-5080,-6350,-5080xe" filled="f" stroked="f">
                  <v:stroke joinstyle="miter"/>
                  <v:path arrowok="t" o:connecttype="custom" o:connectlocs="20955,12065;18415,12065;18415,9525;9525,14605;27305,17145;20955,12065" o:connectangles="0,0,0,0,0,0"/>
                </v:shape>
                <v:shape id="Freeform: Shape 11245" o:spid="_x0000_s2175" style="position:absolute;left:63696;top:45313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" path="m20955,14605v-1270,,-1270,-1270,-2540,-2540l15875,12065,14605,9525v-1270,,-2540,,-3810,1270c9525,13335,14605,15875,9525,14605v,3810,2540,5080,6350,6350c17145,18415,19685,18415,20955,14605xe" filled="f" stroked="f">
                  <v:stroke joinstyle="miter"/>
                  <v:path arrowok="t" o:connecttype="custom" o:connectlocs="20955,14605;18415,12065;15875,12065;14605,9525;10795,10795;9525,14605;15875,20955;20955,14605" o:connectangles="0,0,0,0,0,0,0,0"/>
                </v:shape>
                <v:shape id="Freeform: Shape 11246" o:spid="_x0000_s2176" style="position:absolute;left:67617;top:52207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" path="m11137,13590v,-1270,2540,-2539,2540,-3809c11137,8511,7327,12320,11137,13590xe" filled="f" stroked="f">
                  <v:stroke joinstyle="miter"/>
                  <v:path arrowok="t" o:connecttype="custom" o:connectlocs="11137,13590;13677,9781;11137,13590" o:connectangles="0,0,0"/>
                </v:shape>
                <v:shape id="Freeform: Shape 11247" o:spid="_x0000_s2177" style="position:absolute;left:63210;top:47933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" path="m9892,11668v-1270,5080,1270,6350,,11430c16242,19288,13701,25638,18782,26908v,-5080,3810,-3810,5080,-6350c23862,15478,13701,15478,18782,10398,14972,7858,13701,11668,9892,11668xe" filled="f" stroked="f">
                  <v:stroke joinstyle="miter"/>
                  <v:path arrowok="t" o:connecttype="custom" o:connectlocs="9892,11668;9892,23098;18782,26908;23862,20558;18782,10398;9892,11668" o:connectangles="0,0,0,0,0,0"/>
                </v:shape>
                <v:shape id="Freeform: Shape 11248" o:spid="_x0000_s2178" style="position:absolute;left:63353;top:31927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" path="m9525,19685v2540,,5080,1270,6350,2540c22225,19685,23495,15875,20955,9525,18415,13335,9525,14605,9525,19685xe" filled="f" stroked="f">
                  <v:stroke joinstyle="miter"/>
                  <v:path arrowok="t" o:connecttype="custom" o:connectlocs="9525,19685;15875,22225;20955,9525;9525,19685" o:connectangles="0,0,0,0"/>
                </v:shape>
                <v:shape id="Freeform: Shape 11249" o:spid="_x0000_s2179" style="position:absolute;left:63582;top:31813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" path="m22225,9525l9525,17145v3810,-2540,8890,-3810,12700,-7620xe" filled="f" stroked="f">
                  <v:stroke joinstyle="miter"/>
                  <v:path arrowok="t" o:connecttype="custom" o:connectlocs="22225,9525;9525,17145;22225,9525" o:connectangles="0,0,0"/>
                </v:shape>
                <v:shape id="Freeform: Shape 11250" o:spid="_x0000_s2180" style="position:absolute;left:63464;top:32054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" path="m12428,14605v1269,,13969,-5080,6350,-5080c8617,10795,7347,15875,12428,14605xe" filled="f" stroked="f">
                  <v:stroke joinstyle="miter"/>
                  <v:path arrowok="t" o:connecttype="custom" o:connectlocs="12428,14605;18778,9525;12428,14605" o:connectangles="0,0,0"/>
                </v:shape>
                <v:shape id="Freeform: Shape 11251" o:spid="_x0000_s2181" style="position:absolute;left:63452;top:48183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" path="m9781,9525v-1270,3810,2540,7620,3810,3810c11051,13335,12321,9525,9781,9525xe" filled="f" stroked="f">
                  <v:stroke joinstyle="miter"/>
                  <v:path arrowok="t" o:connecttype="custom" o:connectlocs="9781,9525;13591,13335;9781,9525" o:connectangles="0,0,0"/>
                </v:shape>
                <v:shape id="Freeform: Shape 11252" o:spid="_x0000_s2182" style="position:absolute;left:63566;top:48247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" path="m13673,17145v1270,-1270,,-5080,2540,-5080c16213,14605,18753,12065,18753,10795v-2540,,-6350,,-8890,-1270c8593,14605,11133,15875,13673,17145xe" filled="f" stroked="f">
                  <v:stroke joinstyle="miter"/>
                  <v:path arrowok="t" o:connecttype="custom" o:connectlocs="13673,17145;16213,12065;18753,10795;9863,9525;13673,17145" o:connectangles="0,0,0,0,0"/>
                </v:shape>
                <v:shape id="Freeform: Shape 11253" o:spid="_x0000_s2183" style="position:absolute;left:67688;top:52146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" path="m12919,9525v-1270,1270,-5079,5080,-2540,5080c10379,12065,14190,13335,14190,10795r-1271,l12919,9525xe" filled="f" stroked="f">
                  <v:stroke joinstyle="miter"/>
                  <v:path arrowok="t" o:connecttype="custom" o:connectlocs="12919,9525;10379,14605;14190,10795;12919,10795;12919,9525" o:connectangles="0,0,0,0,0"/>
                </v:shape>
                <v:shape id="Freeform: Shape 11254" o:spid="_x0000_s2184" style="position:absolute;left:67075;top:52489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" path="m9525,13335l12065,9525v-1270,,-1270,1270,-2540,1270c9525,12065,9525,13335,9525,13335xe" filled="f" stroked="f">
                  <v:stroke joinstyle="miter"/>
                  <v:path arrowok="t" o:connecttype="custom" o:connectlocs="9525,13335;12065,9525;9525,10795;9525,13335" o:connectangles="0,0,0,0"/>
                </v:shape>
                <v:shape id="Freeform: Shape 11255" o:spid="_x0000_s2185" style="position:absolute;left:66846;top:52006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" path="m9525,19685l22225,9525c17145,12065,13335,15875,9525,19685xe" filled="f" stroked="f">
                  <v:stroke joinstyle="miter"/>
                  <v:path arrowok="t" o:connecttype="custom" o:connectlocs="9525,19685;22225,9525;9525,19685" o:connectangles="0,0,0"/>
                </v:shape>
                <v:shape id="Freeform: Shape 11256" o:spid="_x0000_s2186" style="position:absolute;left:65627;top:51689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" path="m9525,17145v2540,-1270,7620,,6350,-5080l13335,12065,12065,9525v-5080,,1270,6350,-2540,7620xe" filled="f" stroked="f">
                  <v:stroke joinstyle="miter"/>
                  <v:path arrowok="t" o:connecttype="custom" o:connectlocs="9525,17145;15875,12065;13335,12065;12065,9525;9525,17145" o:connectangles="0,0,0,0,0"/>
                </v:shape>
                <v:shape id="Freeform: Shape 11257" o:spid="_x0000_s2187" style="position:absolute;left:68459;top:52362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" path="m9525,13335l15875,9525v-2540,,-5080,1270,-6350,3810xe" filled="f" stroked="f">
                  <v:stroke joinstyle="miter"/>
                  <v:path arrowok="t" o:connecttype="custom" o:connectlocs="9525,13335;15875,9525;9525,13335" o:connectangles="0,0,0"/>
                </v:shape>
                <v:shape id="Freeform: Shape 11258" o:spid="_x0000_s2188" style="position:absolute;left:66617;top:52070;width:381;height:381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" path="m9525,31115v1270,5080,10160,3810,13970,6350l24765,34925r2540,c27305,31115,23495,32385,23495,27305v5080,-3810,6350,-6350,11430,-6350c36195,17145,32385,15875,34925,10795r-1270,l32385,9525c23495,19685,15875,24765,9525,31115xe" filled="f" stroked="f">
                  <v:stroke joinstyle="miter"/>
                  <v:path arrowok="t" o:connecttype="custom" o:connectlocs="9525,31115;23495,37465;24765,34925;27305,34925;23495,27305;34925,20955;34925,10795;33655,10795;32385,9525;9525,31115" o:connectangles="0,0,0,0,0,0,0,0,0,0"/>
                </v:shape>
                <v:shape id="Freeform: Shape 11259" o:spid="_x0000_s2189" style="position:absolute;left:68497;top:52285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" path="m9525,15875r1270,1270l9525,19685v2540,2540,2540,-1270,6350,c14605,13335,20955,17145,20955,10795r-2540,l17145,9525v-3810,1270,-6350,2540,-7620,6350xe" filled="f" stroked="f">
                  <v:stroke joinstyle="miter"/>
                  <v:path arrowok="t" o:connecttype="custom" o:connectlocs="9525,15875;10795,17145;9525,19685;15875,19685;20955,10795;18415,10795;17145,9525;9525,15875" o:connectangles="0,0,0,0,0,0,0,0"/>
                </v:shape>
                <v:shape id="Freeform: Shape 11260" o:spid="_x0000_s2190" style="position:absolute;left:68599;top:52235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" path="m9525,17145l17145,9525v-3810,,-6350,2540,-7620,7620xe" filled="f" stroked="f">
                  <v:stroke joinstyle="miter"/>
                  <v:path arrowok="t" o:connecttype="custom" o:connectlocs="9525,17145;17145,9525;9525,17145" o:connectangles="0,0,0"/>
                </v:shape>
                <v:shape id="Freeform: Shape 11261" o:spid="_x0000_s2191" style="position:absolute;left:67290;top:52235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" path="m15875,9525l9525,14605v2540,-1270,3810,-3810,6350,-5080xe" filled="f" stroked="f">
                  <v:stroke joinstyle="miter"/>
                  <v:path arrowok="t" o:connecttype="custom" o:connectlocs="15875,9525;9525,14605;15875,9525" o:connectangles="0,0,0"/>
                </v:shape>
                <v:shape id="Freeform: Shape 11262" o:spid="_x0000_s2192" style="position:absolute;left:68510;top:51930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" path="m18415,9525v-2540,,-6350,,-8890,2540l18415,9525xe" filled="f" stroked="f">
                  <v:stroke joinstyle="miter"/>
                  <v:path arrowok="t" o:connecttype="custom" o:connectlocs="18415,9525;9525,12065;18415,9525" o:connectangles="0,0,0"/>
                </v:shape>
                <v:shape id="Freeform: Shape 11263" o:spid="_x0000_s2193" style="position:absolute;left:67163;top:51269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" path="m22225,9525l9525,17145c14605,15875,19685,14605,22225,9525xe" filled="f" stroked="f">
                  <v:stroke joinstyle="miter"/>
                  <v:path arrowok="t" o:connecttype="custom" o:connectlocs="22225,9525;9525,17145;22225,9525" o:connectangles="0,0,0"/>
                </v:shape>
                <v:shape id="Freeform: Shape 11264" o:spid="_x0000_s2194" style="position:absolute;left:68675;top:46532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" path="m9525,14605l14605,9525v-1270,1270,-3810,1270,-3810,2540c10795,12065,9525,12065,9525,14605xe" filled="f" stroked="f">
                  <v:stroke joinstyle="miter"/>
                  <v:path arrowok="t" o:connecttype="custom" o:connectlocs="9525,14605;14605,9525;10795,12065;9525,14605" o:connectangles="0,0,0,0"/>
                </v:shape>
                <v:shape id="Freeform: Shape 11265" o:spid="_x0000_s2195" style="position:absolute;left:68682;top:46485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" path="m10089,10478v1271,,2540,1270,5080,2539l10089,10478v-1270,-1271,,-1271,,xe" filled="f" stroked="f">
                  <v:stroke joinstyle="miter"/>
                  <v:path arrowok="t" o:connecttype="custom" o:connectlocs="10089,10478;15169,13017;10089,10478;10089,10478" o:connectangles="0,0,0,0"/>
                </v:shape>
                <v:shape id="Freeform: Shape 11266" o:spid="_x0000_s2196" style="position:absolute;left:64115;top:48120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" path="m13335,13335l9525,9525v1270,2540,2540,2540,3810,3810xe" filled="f" stroked="f">
                  <v:stroke joinstyle="miter"/>
                  <v:path arrowok="t" o:connecttype="custom" o:connectlocs="13335,13335;9525,9525;13335,13335" o:connectangles="0,0,0"/>
                </v:shape>
                <v:shape id="Freeform: Shape 11267" o:spid="_x0000_s2197" style="position:absolute;left:65170;top:45935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" path="m9525,13335l13335,9525v-1270,1270,-2540,1270,-3810,1270c9525,10795,9525,12065,9525,13335xe" filled="f" stroked="f">
                  <v:stroke joinstyle="miter"/>
                  <v:path arrowok="t" o:connecttype="custom" o:connectlocs="9525,13335;13335,9525;9525,10795;9525,13335" o:connectangles="0,0,0,0"/>
                </v:shape>
                <v:shape id="Freeform: Shape 11268" o:spid="_x0000_s2198" style="position:absolute;left:65665;top:51701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" path="m9525,12065l13335,9525v,,-2540,,-3810,2540xe" filled="f" stroked="f">
                  <v:stroke joinstyle="miter"/>
                  <v:path arrowok="t" o:connecttype="custom" o:connectlocs="9525,12065;13335,9525;9525,12065" o:connectangles="0,0,0"/>
                </v:shape>
                <v:shape id="Freeform: Shape 11269" o:spid="_x0000_s2199" style="position:absolute;left:68611;top:46568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" path="m9525,10991r7620,c14605,9722,10795,8452,9525,10991xe" filled="f" stroked="f">
                  <v:stroke joinstyle="miter"/>
                  <v:path arrowok="t" o:connecttype="custom" o:connectlocs="9525,10991;17145,10991;9525,10991" o:connectangles="0,0,0"/>
                </v:shape>
                <v:shape id="Freeform: Shape 11270" o:spid="_x0000_s2200" style="position:absolute;left:66465;top:51003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" path="m9525,12065l14605,9525v-1270,1270,-3810,1270,-5080,2540xe" filled="f" stroked="f">
                  <v:stroke joinstyle="miter"/>
                  <v:path arrowok="t" o:connecttype="custom" o:connectlocs="9525,12065;14605,9525;9525,12065" o:connectangles="0,0,0"/>
                </v:shape>
                <v:shape id="Freeform: Shape 11271" o:spid="_x0000_s2201" style="position:absolute;left:66262;top:43776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" path="m18415,9525l9525,12065v2540,-1270,5080,-1270,8890,-2540xe" filled="f" stroked="f">
                  <v:stroke joinstyle="miter"/>
                  <v:path arrowok="t" o:connecttype="custom" o:connectlocs="18415,9525;9525,12065;18415,9525" o:connectangles="0,0,0"/>
                </v:shape>
                <v:shape id="Freeform: Shape 11272" o:spid="_x0000_s2202" style="position:absolute;left:66351;top:50558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" path="m15875,9525l9525,13335v2540,,5080,,6350,-3810xe" filled="f" stroked="f">
                  <v:stroke joinstyle="miter"/>
                  <v:path arrowok="t" o:connecttype="custom" o:connectlocs="15875,9525;9525,13335;15875,9525" o:connectangles="0,0,0"/>
                </v:shape>
                <v:shape id="Freeform: Shape 11273" o:spid="_x0000_s2203" style="position:absolute;left:66376;top:50977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" path="m9525,14605l15875,9525v-2540,1270,-5080,2540,-6350,5080xe" filled="f" stroked="f">
                  <v:stroke joinstyle="miter"/>
                  <v:path arrowok="t" o:connecttype="custom" o:connectlocs="9525,14605;15875,9525;9525,14605" o:connectangles="0,0,0"/>
                </v:shape>
                <v:shape id="Freeform: Shape 11274" o:spid="_x0000_s2204" style="position:absolute;left:68345;top:52578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" path="m12065,23495v3810,-1270,5080,-3810,7620,-6350c20955,14605,22225,13335,23495,13335v1270,,1270,-1270,1270,-2540c24765,9525,23495,9525,22225,9525v-2540,1270,-5080,3810,-6350,6350c14605,18415,13335,19685,10795,19685v-1270,,-1270,1270,-1270,2540c9525,22225,9525,22225,9525,23495v,-1270,1270,,2540,xe" filled="f" stroked="f">
                  <v:stroke joinstyle="miter"/>
                  <v:path arrowok="t" o:connecttype="custom" o:connectlocs="12065,23495;19685,17145;23495,13335;24765,10795;22225,9525;15875,15875;10795,19685;9525,22225;9525,23495;12065,23495" o:connectangles="0,0,0,0,0,0,0,0,0,0"/>
                </v:shape>
                <v:shape id="Freeform: Shape 11275" o:spid="_x0000_s2205" style="position:absolute;left:68462;top:52946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" path="m13000,9525v-6350,1270,-2540,5080,,l13000,9525xe" filled="f" stroked="f">
                  <v:stroke joinstyle="miter"/>
                  <v:path arrowok="t" o:connecttype="custom" o:connectlocs="13000,9525;13000,9525;13000,9525" o:connectangles="0,0,0"/>
                </v:shape>
                <v:shape id="Freeform: Shape 11276" o:spid="_x0000_s2206" style="position:absolute;left:68345;top:53070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" path="m9525,14913v3810,,5080,-2540,7620,-3810c14605,7293,10795,11103,9525,14913xe" filled="f" stroked="f">
                  <v:stroke joinstyle="miter"/>
                  <v:path arrowok="t" o:connecttype="custom" o:connectlocs="9525,14913;17145,11103;9525,14913" o:connectangles="0,0,0"/>
                </v:shape>
                <v:shape id="Freeform: Shape 11277" o:spid="_x0000_s2207" style="position:absolute;left:68243;top:52374;width:381;height:381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" path="m9525,31115v1270,,1270,2540,1270,3810l13335,34925r1270,2540c17145,36195,19685,32385,22225,31115,20955,18415,33655,23495,33655,12065r-2540,l29845,9525c19685,13335,17145,26035,9525,31115xe" filled="f" stroked="f">
                  <v:stroke joinstyle="miter"/>
                  <v:path arrowok="t" o:connecttype="custom" o:connectlocs="9525,31115;10795,34925;13335,34925;14605,37465;22225,31115;33655,12065;31115,12065;29845,9525;9525,31115" o:connectangles="0,0,0,0,0,0,0,0,0"/>
                </v:shape>
                <v:shape id="Freeform: Shape 11278" o:spid="_x0000_s2208" style="position:absolute;left:68421;top:53340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" path="m9525,13335v2540,1270,6350,-2540,2540,-3810c12065,12065,9525,12065,9525,13335xe" filled="f" stroked="f">
                  <v:stroke joinstyle="miter"/>
                  <v:path arrowok="t" o:connecttype="custom" o:connectlocs="9525,13335;12065,9525;9525,13335" o:connectangles="0,0,0"/>
                </v:shape>
                <v:shape id="Freeform: Shape 11279" o:spid="_x0000_s2209" style="position:absolute;left:68179;top:52565;width:127;height:254;visibility:visible;mso-wrap-style:square;v-text-anchor:middle" coordsize="127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" path="m13335,9525v-1270,2540,-3810,3810,-3810,6350l13335,9525xe" filled="f" stroked="f">
                  <v:stroke joinstyle="miter"/>
                  <v:path arrowok="t" o:connecttype="custom" o:connectlocs="13335,9525;9525,15875;13335,9525" o:connectangles="0,0,0"/>
                </v:shape>
                <v:shape id="Freeform: Shape 11280" o:spid="_x0000_s2210" style="position:absolute;left:68065;top:53060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" path="m12065,15875v1270,,2540,1270,3810,c17145,14605,17145,12065,18415,9525l9525,12065v1270,1270,2540,2540,2540,3810xe" filled="f" stroked="f">
                  <v:stroke joinstyle="miter"/>
                  <v:path arrowok="t" o:connecttype="custom" o:connectlocs="12065,15875;15875,15875;18415,9525;9525,12065;12065,15875" o:connectangles="0,0,0,0,0"/>
                </v:shape>
                <v:shape id="Freeform: Shape 11281" o:spid="_x0000_s2211" style="position:absolute;left:68182;top:53236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" path="m10577,14773v,-2540,3810,-1270,2540,-5080c10577,8423,8037,14773,10577,14773xe" filled="f" stroked="f">
                  <v:stroke joinstyle="miter"/>
                  <v:path arrowok="t" o:connecttype="custom" o:connectlocs="10577,14773;13117,9693;10577,14773" o:connectangles="0,0,0"/>
                </v:shape>
                <v:shape id="Freeform: Shape 11282" o:spid="_x0000_s2212" style="position:absolute;left:68205;top:52305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" path="m9525,12651v6350,-1270,2540,-6350,,l9525,12651xe" filled="f" stroked="f">
                  <v:stroke joinstyle="miter"/>
                  <v:path arrowok="t" o:connecttype="custom" o:connectlocs="9525,12651;9525,12651;9525,12651" o:connectangles="0,0,0"/>
                </v:shape>
                <v:shape id="Freeform: Shape 11283" o:spid="_x0000_s2213" style="position:absolute;left:68218;top:53174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" path="m10795,9525v,1270,,1270,-1270,1270c9525,12065,9525,12065,9525,13335v2540,2540,3810,-3810,1270,-3810xe" filled="f" stroked="f">
                  <v:stroke joinstyle="miter"/>
                  <v:path arrowok="t" o:connecttype="custom" o:connectlocs="10795,9525;9525,10795;9525,13335;10795,9525" o:connectangles="0,0,0,0"/>
                </v:shape>
                <v:shape id="Freeform: Shape 11284" o:spid="_x0000_s2214" style="position:absolute;left:69234;top:53492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" path="m13335,14605v1270,,3810,,6350,-1270l9525,9525v2540,1270,3810,3810,3810,5080xe" filled="f" stroked="f">
                  <v:stroke joinstyle="miter"/>
                  <v:path arrowok="t" o:connecttype="custom" o:connectlocs="13335,14605;19685,13335;9525,9525;13335,14605" o:connectangles="0,0,0,0"/>
                </v:shape>
                <v:shape id="Freeform: Shape 11285" o:spid="_x0000_s2215" style="position:absolute;left:68649;top:53263;width:127;height:254;visibility:visible;mso-wrap-style:square;v-text-anchor:middle" coordsize="127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" path="m9525,17145l14605,9525v-3810,1270,-3810,5080,-5080,7620xe" filled="f" stroked="f">
                  <v:stroke joinstyle="miter"/>
                  <v:path arrowok="t" o:connecttype="custom" o:connectlocs="9525,17145;14605,9525;9525,17145" o:connectangles="0,0,0"/>
                </v:shape>
                <v:shape id="Freeform: Shape 11286" o:spid="_x0000_s2216" style="position:absolute;left:68853;top:52514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" path="m9525,13335l15875,9525v-1270,,-3810,,-5080,c9525,9525,9525,12065,9525,13335xe" filled="f" stroked="f">
                  <v:stroke joinstyle="miter"/>
                  <v:path arrowok="t" o:connecttype="custom" o:connectlocs="9525,13335;15875,9525;10795,9525;9525,13335" o:connectangles="0,0,0,0"/>
                </v:shape>
                <v:shape id="Freeform: Shape 11287" o:spid="_x0000_s2217" style="position:absolute;left:68216;top:52640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" path="m12180,9649c9640,8379,8369,17269,10910,17269v1270,-2540,6350,,5080,-6350l13450,10919,12180,9649xe" filled="f" stroked="f">
                  <v:stroke joinstyle="miter"/>
                  <v:path arrowok="t" o:connecttype="custom" o:connectlocs="12180,9649;10910,17269;15990,10919;13450,10919;12180,9649" o:connectangles="0,0,0,0,0"/>
                </v:shape>
                <v:shape id="Freeform: Shape 11288" o:spid="_x0000_s2218" style="position:absolute;left:81375;top:46786;width:254;height:127;visibility:visible;mso-wrap-style:square;v-text-anchor:middle" coordsize="25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" path="m17145,9525l9525,13335v2540,-1270,5080,-1270,7620,-3810xe" filled="f" stroked="f">
                  <v:stroke joinstyle="miter"/>
                  <v:path arrowok="t" o:connecttype="custom" o:connectlocs="17145,9525;9525,13335;17145,9525" o:connectangles="0,0,0"/>
                </v:shape>
                <v:shape id="Freeform: Shape 11289" o:spid="_x0000_s2219" style="position:absolute;left:68428;top:53149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" path="m10047,9525v-2540,3810,5080,3810,3810,c12587,9525,11317,9525,10047,9525xe" filled="f" stroked="f">
                  <v:stroke joinstyle="miter"/>
                  <v:path arrowok="t" o:connecttype="custom" o:connectlocs="10047,9525;13857,9525;10047,9525" o:connectangles="0,0,0"/>
                </v:shape>
                <v:shape id="Freeform: Shape 11290" o:spid="_x0000_s2220" style="position:absolute;left:68522;top:53162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" path="m12065,9525v-1270,1270,-1270,5080,-2540,7620c12065,18415,13335,20955,17145,22225,23495,14605,15875,13335,12065,9525xe" filled="f" stroked="f">
                  <v:stroke joinstyle="miter"/>
                  <v:path arrowok="t" o:connecttype="custom" o:connectlocs="12065,9525;9525,17145;17145,22225;12065,9525" o:connectangles="0,0,0,0"/>
                </v:shape>
                <v:shape id="Freeform: Shape 11291" o:spid="_x0000_s2221" style="position:absolute;left:68472;top:53009;width:254;height:254;visibility:visible;mso-wrap-style:square;v-text-anchor:middle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" path="m26035,15875v-3810,,-3810,-5080,-2540,-6350c15875,9525,13335,15875,9525,20955v3810,-5080,13970,,16510,-5080xe" filled="f" stroked="f">
                  <v:stroke joinstyle="miter"/>
                  <v:path arrowok="t" o:connecttype="custom" o:connectlocs="26035,15875;23495,9525;9525,20955;26035,15875" o:connectangles="0,0,0,0"/>
                </v:shape>
                <v:shape id="Freeform: Shape 11292" o:spid="_x0000_s2222" style="position:absolute;left:77246;top:57648;width:127;height:127;visibility:visible;mso-wrap-style:square;v-text-anchor:middle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" path="m9670,13000v1269,,1269,,2540,c16020,10460,8400,6650,9670,13000xe" filled="f" stroked="f">
                  <v:stroke joinstyle="miter"/>
                  <v:path arrowok="t" o:connecttype="custom" o:connectlocs="9670,13000;12210,13000;9670,13000" o:connectangles="0,0,0"/>
                </v:shape>
              </v:group>
            </w:pict>
          </mc:Fallback>
        </mc:AlternateContent>
      </w:r>
    </w:p>
    <w:p w14:paraId="01372BA3" w14:textId="33F1DC89" w:rsidR="007E7AD2" w:rsidRDefault="00AC674D" w:rsidP="005F5751">
      <w:pPr>
        <w:pStyle w:val="Time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A90309C" wp14:editId="78E2FD45">
                <wp:simplePos x="0" y="0"/>
                <wp:positionH relativeFrom="margin">
                  <wp:posOffset>-365760</wp:posOffset>
                </wp:positionH>
                <wp:positionV relativeFrom="paragraph">
                  <wp:posOffset>-1775460</wp:posOffset>
                </wp:positionV>
                <wp:extent cx="7771130" cy="10140315"/>
                <wp:effectExtent l="0" t="0" r="0" b="0"/>
                <wp:wrapNone/>
                <wp:docPr id="12496" name="Text Box 12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1130" cy="10140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A57A06" w14:textId="19C23E0B" w:rsidR="008C0401" w:rsidRPr="007A2058" w:rsidRDefault="00FE2EF3" w:rsidP="008C0401">
                            <w:pPr>
                              <w:pStyle w:val="AddressorLocation"/>
                              <w:spacing w:line="252" w:lineRule="auto"/>
                              <w:jc w:val="both"/>
                              <w:rPr>
                                <w:b/>
                                <w:noProof/>
                                <w:color w:val="FF0000"/>
                                <w:spacing w:val="0"/>
                                <w:sz w:val="64"/>
                                <w:szCs w:val="6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2058">
                              <w:rPr>
                                <w:b/>
                                <w:noProof/>
                                <w:color w:val="FF0000"/>
                                <w:spacing w:val="0"/>
                                <w:sz w:val="64"/>
                                <w:szCs w:val="6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Heal</w:t>
                            </w:r>
                            <w:r w:rsidR="000F074B" w:rsidRPr="007A2058">
                              <w:rPr>
                                <w:b/>
                                <w:noProof/>
                                <w:color w:val="FF0000"/>
                                <w:spacing w:val="0"/>
                                <w:sz w:val="64"/>
                                <w:szCs w:val="6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thy Body! Healthy Mind!</w:t>
                            </w:r>
                            <w:r w:rsidR="008113D3" w:rsidRPr="007A2058">
                              <w:rPr>
                                <w:b/>
                                <w:noProof/>
                                <w:color w:val="FF0000"/>
                                <w:spacing w:val="0"/>
                                <w:sz w:val="64"/>
                                <w:szCs w:val="6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  <w:p w14:paraId="3E470EB9" w14:textId="77777777" w:rsidR="008C0401" w:rsidRDefault="008C0401" w:rsidP="008C0401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90309C" id="Text Box 12496" o:spid="_x0000_s1029" type="#_x0000_t202" style="position:absolute;margin-left:-28.8pt;margin-top:-139.8pt;width:611.9pt;height:798.45pt;z-index:25167360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" filled="f" stroked="f">
                <v:textbox style="mso-fit-shape-to-text:t">
                  <w:txbxContent>
                    <w:p w14:paraId="43A57A06" w14:textId="19C23E0B" w:rsidR="008C0401" w:rsidRPr="007A2058" w:rsidRDefault="00FE2EF3" w:rsidP="008C0401">
                      <w:pPr>
                        <w:pStyle w:val="AddressorLocation"/>
                        <w:spacing w:line="252" w:lineRule="auto"/>
                        <w:jc w:val="both"/>
                        <w:rPr>
                          <w:b/>
                          <w:noProof/>
                          <w:color w:val="FF0000"/>
                          <w:spacing w:val="0"/>
                          <w:sz w:val="64"/>
                          <w:szCs w:val="6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A2058">
                        <w:rPr>
                          <w:b/>
                          <w:noProof/>
                          <w:color w:val="FF0000"/>
                          <w:spacing w:val="0"/>
                          <w:sz w:val="64"/>
                          <w:szCs w:val="6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Heal</w:t>
                      </w:r>
                      <w:r w:rsidR="000F074B" w:rsidRPr="007A2058">
                        <w:rPr>
                          <w:b/>
                          <w:noProof/>
                          <w:color w:val="FF0000"/>
                          <w:spacing w:val="0"/>
                          <w:sz w:val="64"/>
                          <w:szCs w:val="6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thy Body! Healthy Mind!</w:t>
                      </w:r>
                      <w:r w:rsidR="008113D3" w:rsidRPr="007A2058">
                        <w:rPr>
                          <w:b/>
                          <w:noProof/>
                          <w:color w:val="FF0000"/>
                          <w:spacing w:val="0"/>
                          <w:sz w:val="64"/>
                          <w:szCs w:val="6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  <w:p w14:paraId="3E470EB9" w14:textId="77777777" w:rsidR="008C0401" w:rsidRDefault="008C0401" w:rsidP="008C0401"/>
                  </w:txbxContent>
                </v:textbox>
                <w10:wrap anchorx="margin"/>
              </v:shape>
            </w:pict>
          </mc:Fallback>
        </mc:AlternateContent>
      </w:r>
      <w:r w:rsidR="00D63B52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378D90C" wp14:editId="2741E26A">
                <wp:simplePos x="0" y="0"/>
                <wp:positionH relativeFrom="margin">
                  <wp:posOffset>241300</wp:posOffset>
                </wp:positionH>
                <wp:positionV relativeFrom="paragraph">
                  <wp:posOffset>-1003300</wp:posOffset>
                </wp:positionV>
                <wp:extent cx="6019800" cy="84455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0" cy="84455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06B6A5" w14:textId="0B7D25F1" w:rsidR="002B6F09" w:rsidRPr="00911060" w:rsidRDefault="002B6F09" w:rsidP="002B6F09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911060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10 </w:t>
                            </w:r>
                            <w:r w:rsidR="00C73CBE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  <w:t>T</w:t>
                            </w:r>
                            <w:r w:rsidRPr="00911060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ips to </w:t>
                            </w:r>
                            <w:r w:rsidR="00C73CBE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  <w:t>H</w:t>
                            </w:r>
                            <w:r w:rsidRPr="00911060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elp you have a </w:t>
                            </w:r>
                            <w:r w:rsidR="007B1CCF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  <w:t>H</w:t>
                            </w:r>
                            <w:r w:rsidRPr="00911060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ealthier </w:t>
                            </w:r>
                            <w:r w:rsidR="007B1CCF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  <w:t>H</w:t>
                            </w:r>
                            <w:r w:rsidRPr="00911060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oliday from a </w:t>
                            </w:r>
                            <w:r w:rsidR="007B1CCF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  <w:t>R</w:t>
                            </w:r>
                            <w:r w:rsidRPr="00911060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egistered </w:t>
                            </w:r>
                            <w:r w:rsidR="007B1CCF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  <w:t>D</w:t>
                            </w:r>
                            <w:r w:rsidRPr="00911060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ietitian </w:t>
                            </w:r>
                            <w:r w:rsidR="007B1CCF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  <w:t>N</w:t>
                            </w:r>
                            <w:r w:rsidRPr="00911060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utritionist: </w:t>
                            </w:r>
                          </w:p>
                          <w:p w14:paraId="1699C1F8" w14:textId="77777777" w:rsidR="002B6F09" w:rsidRPr="00911060" w:rsidRDefault="002B6F09" w:rsidP="002B6F0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alibri" w:hAnsi="Calibri" w:cs="Calibri"/>
                                <w:b/>
                                <w:bCs/>
                                <w:sz w:val="26"/>
                                <w:szCs w:val="26"/>
                                <w:u w:val="single"/>
                                <w:shd w:val="clear" w:color="auto" w:fill="FFFFFF"/>
                              </w:rPr>
                            </w:pPr>
                            <w:r w:rsidRPr="00911060">
                              <w:rPr>
                                <w:rFonts w:ascii="Calibri" w:hAnsi="Calibri" w:cs="Calibri"/>
                                <w:b/>
                                <w:bCs/>
                                <w:sz w:val="26"/>
                                <w:szCs w:val="26"/>
                                <w:u w:val="single"/>
                                <w:shd w:val="clear" w:color="auto" w:fill="FFFFFF"/>
                              </w:rPr>
                              <w:t>Don’t skip meals</w:t>
                            </w:r>
                          </w:p>
                          <w:p w14:paraId="23B30908" w14:textId="77777777" w:rsidR="002B6F09" w:rsidRPr="00C40547" w:rsidRDefault="002B6F09" w:rsidP="002B6F09">
                            <w:pPr>
                              <w:pStyle w:val="ListParagraph"/>
                              <w:rPr>
                                <w:rFonts w:ascii="Calibri" w:hAnsi="Calibri" w:cs="Calibri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 w:rsidRPr="00C40547">
                              <w:rPr>
                                <w:rFonts w:ascii="Calibri" w:hAnsi="Calibri" w:cs="Calibri"/>
                                <w:sz w:val="26"/>
                                <w:szCs w:val="26"/>
                                <w:shd w:val="clear" w:color="auto" w:fill="FFFFFF"/>
                              </w:rPr>
                              <w:t>(Skipping a meal with the goal of saving calories prior to a holiday can backfire and lead to overeating)</w:t>
                            </w:r>
                          </w:p>
                          <w:p w14:paraId="266E4BC1" w14:textId="77777777" w:rsidR="002B6F09" w:rsidRPr="00911060" w:rsidRDefault="002B6F09" w:rsidP="002B6F09">
                            <w:pPr>
                              <w:pStyle w:val="ListParagraph"/>
                              <w:rPr>
                                <w:rFonts w:ascii="Calibri" w:hAnsi="Calibri" w:cs="Calibri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</w:p>
                          <w:p w14:paraId="705CE867" w14:textId="77777777" w:rsidR="002B6F09" w:rsidRPr="00911060" w:rsidRDefault="002B6F09" w:rsidP="002B6F0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alibri" w:hAnsi="Calibri" w:cs="Calibri"/>
                                <w:b/>
                                <w:bCs/>
                                <w:sz w:val="26"/>
                                <w:szCs w:val="26"/>
                                <w:u w:val="single"/>
                                <w:shd w:val="clear" w:color="auto" w:fill="FFFFFF"/>
                              </w:rPr>
                            </w:pPr>
                            <w:r w:rsidRPr="00911060">
                              <w:rPr>
                                <w:rFonts w:ascii="Calibri" w:hAnsi="Calibri" w:cs="Calibri"/>
                                <w:b/>
                                <w:bCs/>
                                <w:sz w:val="26"/>
                                <w:szCs w:val="26"/>
                                <w:u w:val="single"/>
                                <w:shd w:val="clear" w:color="auto" w:fill="FFFFFF"/>
                              </w:rPr>
                              <w:t xml:space="preserve">Contribute a healthy dish </w:t>
                            </w:r>
                          </w:p>
                          <w:p w14:paraId="374CA796" w14:textId="77777777" w:rsidR="002B6F09" w:rsidRPr="00C40547" w:rsidRDefault="002B6F09" w:rsidP="002B6F09">
                            <w:pPr>
                              <w:pStyle w:val="ListParagraph"/>
                              <w:rPr>
                                <w:rFonts w:ascii="Calibri" w:hAnsi="Calibri" w:cs="Calibri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 w:rsidRPr="00C40547">
                              <w:rPr>
                                <w:rFonts w:ascii="Calibri" w:hAnsi="Calibri" w:cs="Calibri"/>
                                <w:sz w:val="26"/>
                                <w:szCs w:val="26"/>
                                <w:shd w:val="clear" w:color="auto" w:fill="FFFFFF"/>
                              </w:rPr>
                              <w:t>(This will ensure there is at least one nutritious option)</w:t>
                            </w:r>
                          </w:p>
                          <w:p w14:paraId="12C5FC30" w14:textId="77777777" w:rsidR="002B6F09" w:rsidRPr="00911060" w:rsidRDefault="002B6F09" w:rsidP="002B6F09">
                            <w:pPr>
                              <w:pStyle w:val="ListParagraph"/>
                              <w:rPr>
                                <w:rFonts w:ascii="Calibri" w:hAnsi="Calibri" w:cs="Calibri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</w:p>
                          <w:p w14:paraId="506876FB" w14:textId="77777777" w:rsidR="002B6F09" w:rsidRPr="00911060" w:rsidRDefault="002B6F09" w:rsidP="002B6F0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alibri" w:hAnsi="Calibri" w:cs="Calibri"/>
                                <w:b/>
                                <w:bCs/>
                                <w:sz w:val="26"/>
                                <w:szCs w:val="26"/>
                                <w:u w:val="single"/>
                                <w:shd w:val="clear" w:color="auto" w:fill="FFFFFF"/>
                              </w:rPr>
                            </w:pPr>
                            <w:r w:rsidRPr="00911060">
                              <w:rPr>
                                <w:rFonts w:ascii="Calibri" w:hAnsi="Calibri" w:cs="Calibri"/>
                                <w:b/>
                                <w:bCs/>
                                <w:sz w:val="26"/>
                                <w:szCs w:val="26"/>
                                <w:u w:val="single"/>
                                <w:shd w:val="clear" w:color="auto" w:fill="FFFFFF"/>
                              </w:rPr>
                              <w:t>Choose your splurges</w:t>
                            </w:r>
                          </w:p>
                          <w:p w14:paraId="52A96834" w14:textId="77777777" w:rsidR="002B6F09" w:rsidRPr="00C40547" w:rsidRDefault="002B6F09" w:rsidP="002B6F09">
                            <w:pPr>
                              <w:pStyle w:val="ListParagraph"/>
                              <w:rPr>
                                <w:rFonts w:ascii="Calibri" w:hAnsi="Calibri" w:cs="Calibri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 w:rsidRPr="00C40547">
                              <w:rPr>
                                <w:rFonts w:ascii="Calibri" w:hAnsi="Calibri" w:cs="Calibri"/>
                                <w:sz w:val="26"/>
                                <w:szCs w:val="26"/>
                                <w:shd w:val="clear" w:color="auto" w:fill="FFFFFF"/>
                              </w:rPr>
                              <w:t>(Choose a couple of holiday favorites to splurge on instead of foods you have every day)</w:t>
                            </w:r>
                          </w:p>
                          <w:p w14:paraId="480F77BE" w14:textId="77777777" w:rsidR="002B6F09" w:rsidRPr="00911060" w:rsidRDefault="002B6F09" w:rsidP="002B6F09">
                            <w:pPr>
                              <w:pStyle w:val="ListParagraph"/>
                              <w:rPr>
                                <w:rFonts w:ascii="Calibri" w:hAnsi="Calibri" w:cs="Calibri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</w:p>
                          <w:p w14:paraId="1471A099" w14:textId="77777777" w:rsidR="002B6F09" w:rsidRPr="00911060" w:rsidRDefault="002B6F09" w:rsidP="002B6F0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alibri" w:hAnsi="Calibri" w:cs="Calibri"/>
                                <w:b/>
                                <w:bCs/>
                                <w:sz w:val="26"/>
                                <w:szCs w:val="26"/>
                                <w:u w:val="single"/>
                                <w:shd w:val="clear" w:color="auto" w:fill="FFFFFF"/>
                              </w:rPr>
                            </w:pPr>
                            <w:r w:rsidRPr="00911060">
                              <w:rPr>
                                <w:rFonts w:ascii="Calibri" w:hAnsi="Calibri" w:cs="Calibri"/>
                                <w:b/>
                                <w:bCs/>
                                <w:sz w:val="26"/>
                                <w:szCs w:val="26"/>
                                <w:u w:val="single"/>
                                <w:shd w:val="clear" w:color="auto" w:fill="FFFFFF"/>
                              </w:rPr>
                              <w:t xml:space="preserve">Think color </w:t>
                            </w:r>
                          </w:p>
                          <w:p w14:paraId="662AC8A0" w14:textId="77777777" w:rsidR="002B6F09" w:rsidRPr="00C40547" w:rsidRDefault="002B6F09" w:rsidP="002B6F09">
                            <w:pPr>
                              <w:pStyle w:val="ListParagraph"/>
                              <w:rPr>
                                <w:rFonts w:ascii="Calibri" w:hAnsi="Calibri" w:cs="Calibri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 w:rsidRPr="00C40547">
                              <w:rPr>
                                <w:rFonts w:ascii="Calibri" w:hAnsi="Calibri" w:cs="Calibri"/>
                                <w:sz w:val="26"/>
                                <w:szCs w:val="26"/>
                                <w:shd w:val="clear" w:color="auto" w:fill="FFFFFF"/>
                              </w:rPr>
                              <w:t>(Make your plate look festive by including more fruits and veggies)</w:t>
                            </w:r>
                          </w:p>
                          <w:p w14:paraId="125F8110" w14:textId="77777777" w:rsidR="002B6F09" w:rsidRPr="00911060" w:rsidRDefault="002B6F09" w:rsidP="002B6F09">
                            <w:pPr>
                              <w:pStyle w:val="ListParagraph"/>
                              <w:rPr>
                                <w:rFonts w:ascii="Calibri" w:hAnsi="Calibri" w:cs="Calibri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</w:p>
                          <w:p w14:paraId="74E6FB9B" w14:textId="77777777" w:rsidR="002B6F09" w:rsidRPr="00911060" w:rsidRDefault="002B6F09" w:rsidP="002B6F0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alibri" w:hAnsi="Calibri" w:cs="Calibri"/>
                                <w:b/>
                                <w:bCs/>
                                <w:sz w:val="26"/>
                                <w:szCs w:val="26"/>
                                <w:u w:val="single"/>
                                <w:shd w:val="clear" w:color="auto" w:fill="FFFFFF"/>
                              </w:rPr>
                            </w:pPr>
                            <w:r w:rsidRPr="00911060">
                              <w:rPr>
                                <w:rFonts w:ascii="Calibri" w:hAnsi="Calibri" w:cs="Calibri"/>
                                <w:b/>
                                <w:bCs/>
                                <w:sz w:val="26"/>
                                <w:szCs w:val="26"/>
                                <w:u w:val="single"/>
                                <w:shd w:val="clear" w:color="auto" w:fill="FFFFFF"/>
                              </w:rPr>
                              <w:t xml:space="preserve">Choose drinks wisely </w:t>
                            </w:r>
                          </w:p>
                          <w:p w14:paraId="5C4F5D5F" w14:textId="77777777" w:rsidR="002B6F09" w:rsidRPr="00C40547" w:rsidRDefault="002B6F09" w:rsidP="002B6F09">
                            <w:pPr>
                              <w:pStyle w:val="ListParagraph"/>
                              <w:rPr>
                                <w:rFonts w:ascii="Calibri" w:hAnsi="Calibri" w:cs="Calibri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 w:rsidRPr="00C40547">
                              <w:rPr>
                                <w:rFonts w:ascii="Calibri" w:hAnsi="Calibri" w:cs="Calibri"/>
                                <w:sz w:val="26"/>
                                <w:szCs w:val="26"/>
                                <w:shd w:val="clear" w:color="auto" w:fill="FFFFFF"/>
                              </w:rPr>
                              <w:t>(Stick to calorie-free drinks. Stay away from those festive drinks that contribute to empty calories and can cause you to make poor judgements with food)</w:t>
                            </w:r>
                          </w:p>
                          <w:p w14:paraId="6BBDED49" w14:textId="77777777" w:rsidR="002B6F09" w:rsidRPr="00911060" w:rsidRDefault="002B6F09" w:rsidP="002B6F09">
                            <w:pPr>
                              <w:pStyle w:val="ListParagraph"/>
                              <w:rPr>
                                <w:rFonts w:ascii="Calibri" w:hAnsi="Calibri" w:cs="Calibri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</w:p>
                          <w:p w14:paraId="7044F94F" w14:textId="77777777" w:rsidR="002B6F09" w:rsidRPr="00911060" w:rsidRDefault="002B6F09" w:rsidP="002B6F0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alibri" w:hAnsi="Calibri" w:cs="Calibri"/>
                                <w:b/>
                                <w:bCs/>
                                <w:sz w:val="26"/>
                                <w:szCs w:val="26"/>
                                <w:u w:val="single"/>
                                <w:shd w:val="clear" w:color="auto" w:fill="FFFFFF"/>
                              </w:rPr>
                            </w:pPr>
                            <w:r w:rsidRPr="00911060">
                              <w:rPr>
                                <w:rFonts w:ascii="Calibri" w:hAnsi="Calibri" w:cs="Calibri"/>
                                <w:b/>
                                <w:bCs/>
                                <w:sz w:val="26"/>
                                <w:szCs w:val="26"/>
                                <w:u w:val="single"/>
                                <w:shd w:val="clear" w:color="auto" w:fill="FFFFFF"/>
                              </w:rPr>
                              <w:t>Visit the people, not the food</w:t>
                            </w:r>
                          </w:p>
                          <w:p w14:paraId="211D4C34" w14:textId="77777777" w:rsidR="002B6F09" w:rsidRPr="00C40547" w:rsidRDefault="002B6F09" w:rsidP="002B6F09">
                            <w:pPr>
                              <w:pStyle w:val="ListParagraph"/>
                              <w:rPr>
                                <w:rFonts w:ascii="Calibri" w:hAnsi="Calibri" w:cs="Calibri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 w:rsidRPr="00C40547">
                              <w:rPr>
                                <w:rFonts w:ascii="Calibri" w:hAnsi="Calibri" w:cs="Calibri"/>
                                <w:sz w:val="26"/>
                                <w:szCs w:val="26"/>
                                <w:shd w:val="clear" w:color="auto" w:fill="FFFFFF"/>
                              </w:rPr>
                              <w:t>(Move socializing away from the food to prevent mindless eating)</w:t>
                            </w:r>
                          </w:p>
                          <w:p w14:paraId="7C012E25" w14:textId="77777777" w:rsidR="002B6F09" w:rsidRPr="00C40547" w:rsidRDefault="002B6F09" w:rsidP="002B6F09">
                            <w:pPr>
                              <w:pStyle w:val="ListParagraph"/>
                              <w:rPr>
                                <w:rFonts w:ascii="Calibri" w:hAnsi="Calibri" w:cs="Calibri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</w:p>
                          <w:p w14:paraId="545437AD" w14:textId="77777777" w:rsidR="002B6F09" w:rsidRPr="00911060" w:rsidRDefault="002B6F09" w:rsidP="002B6F0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alibri" w:hAnsi="Calibri" w:cs="Calibri"/>
                                <w:b/>
                                <w:bCs/>
                                <w:sz w:val="26"/>
                                <w:szCs w:val="26"/>
                                <w:u w:val="single"/>
                                <w:shd w:val="clear" w:color="auto" w:fill="FFFFFF"/>
                              </w:rPr>
                            </w:pPr>
                            <w:r w:rsidRPr="00911060">
                              <w:rPr>
                                <w:rFonts w:ascii="Calibri" w:hAnsi="Calibri" w:cs="Calibri"/>
                                <w:b/>
                                <w:bCs/>
                                <w:sz w:val="26"/>
                                <w:szCs w:val="26"/>
                                <w:u w:val="single"/>
                                <w:shd w:val="clear" w:color="auto" w:fill="FFFFFF"/>
                              </w:rPr>
                              <w:t>Say no to food pushers</w:t>
                            </w:r>
                          </w:p>
                          <w:p w14:paraId="3DE8D9F7" w14:textId="77777777" w:rsidR="002B6F09" w:rsidRPr="00911060" w:rsidRDefault="002B6F09" w:rsidP="002B6F09">
                            <w:pPr>
                              <w:pStyle w:val="ListParagraph"/>
                              <w:rPr>
                                <w:rFonts w:ascii="Calibri" w:hAnsi="Calibri" w:cs="Calibri"/>
                                <w:b/>
                                <w:bCs/>
                                <w:sz w:val="26"/>
                                <w:szCs w:val="26"/>
                                <w:u w:val="single"/>
                                <w:shd w:val="clear" w:color="auto" w:fill="FFFFFF"/>
                              </w:rPr>
                            </w:pPr>
                          </w:p>
                          <w:p w14:paraId="28FEA4B6" w14:textId="77777777" w:rsidR="002B6F09" w:rsidRPr="00911060" w:rsidRDefault="002B6F09" w:rsidP="002B6F0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alibri" w:hAnsi="Calibri" w:cs="Calibri"/>
                                <w:b/>
                                <w:bCs/>
                                <w:sz w:val="26"/>
                                <w:szCs w:val="26"/>
                                <w:u w:val="single"/>
                                <w:shd w:val="clear" w:color="auto" w:fill="FFFFFF"/>
                              </w:rPr>
                            </w:pPr>
                            <w:r w:rsidRPr="00911060">
                              <w:rPr>
                                <w:rFonts w:ascii="Calibri" w:hAnsi="Calibri" w:cs="Calibri"/>
                                <w:b/>
                                <w:bCs/>
                                <w:sz w:val="26"/>
                                <w:szCs w:val="26"/>
                                <w:u w:val="single"/>
                                <w:shd w:val="clear" w:color="auto" w:fill="FFFFFF"/>
                              </w:rPr>
                              <w:t xml:space="preserve">Savor seasonal treats </w:t>
                            </w:r>
                          </w:p>
                          <w:p w14:paraId="4C0194A3" w14:textId="77777777" w:rsidR="002B6F09" w:rsidRPr="00C40547" w:rsidRDefault="002B6F09" w:rsidP="002B6F09">
                            <w:pPr>
                              <w:pStyle w:val="ListParagraph"/>
                              <w:rPr>
                                <w:rFonts w:ascii="Calibri" w:hAnsi="Calibri" w:cs="Calibri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 w:rsidRPr="00C40547">
                              <w:rPr>
                                <w:rFonts w:ascii="Calibri" w:hAnsi="Calibri" w:cs="Calibri"/>
                                <w:sz w:val="26"/>
                                <w:szCs w:val="26"/>
                                <w:shd w:val="clear" w:color="auto" w:fill="FFFFFF"/>
                              </w:rPr>
                              <w:t>(Having treats once a year will not break your weight, enjoy that special treat when you have it)</w:t>
                            </w:r>
                          </w:p>
                          <w:p w14:paraId="73B005BB" w14:textId="77777777" w:rsidR="002B6F09" w:rsidRPr="00911060" w:rsidRDefault="002B6F09" w:rsidP="002B6F09">
                            <w:pPr>
                              <w:pStyle w:val="ListParagraph"/>
                              <w:rPr>
                                <w:rFonts w:ascii="Calibri" w:hAnsi="Calibri" w:cs="Calibri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</w:p>
                          <w:p w14:paraId="42D8D2F1" w14:textId="1CC7989A" w:rsidR="002B6F09" w:rsidRPr="00911060" w:rsidRDefault="002B6F09" w:rsidP="002B6F0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alibri" w:hAnsi="Calibri" w:cs="Calibri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 w:rsidRPr="00911060">
                              <w:rPr>
                                <w:rFonts w:ascii="Calibri" w:hAnsi="Calibri" w:cs="Calibri"/>
                                <w:b/>
                                <w:bCs/>
                                <w:sz w:val="26"/>
                                <w:szCs w:val="26"/>
                                <w:u w:val="single"/>
                                <w:shd w:val="clear" w:color="auto" w:fill="FFFFFF"/>
                              </w:rPr>
                              <w:t>Eat until you are satisfied, not stuffed</w:t>
                            </w:r>
                          </w:p>
                          <w:p w14:paraId="132132B5" w14:textId="77777777" w:rsidR="002B6F09" w:rsidRPr="00C40547" w:rsidRDefault="002B6F09" w:rsidP="002B6F09">
                            <w:pPr>
                              <w:pStyle w:val="ListParagraph"/>
                              <w:rPr>
                                <w:rFonts w:ascii="Calibri" w:hAnsi="Calibri" w:cs="Calibri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 w:rsidRPr="00C40547">
                              <w:rPr>
                                <w:rFonts w:ascii="Calibri" w:hAnsi="Calibri" w:cs="Calibri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(Eat slowly, and check your fullness levels while you’re eating) </w:t>
                            </w:r>
                          </w:p>
                          <w:p w14:paraId="7BA30458" w14:textId="77777777" w:rsidR="002B6F09" w:rsidRPr="00911060" w:rsidRDefault="002B6F09" w:rsidP="002B6F09">
                            <w:pPr>
                              <w:pStyle w:val="ListParagraph"/>
                              <w:rPr>
                                <w:rFonts w:ascii="Calibri" w:hAnsi="Calibri" w:cs="Calibri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</w:p>
                          <w:p w14:paraId="37EAA5D2" w14:textId="42F9E68F" w:rsidR="002B6F09" w:rsidRPr="00911060" w:rsidRDefault="002B6F09" w:rsidP="002B6F0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alibri" w:hAnsi="Calibri" w:cs="Calibri"/>
                                <w:b/>
                                <w:bCs/>
                                <w:sz w:val="26"/>
                                <w:szCs w:val="26"/>
                                <w:u w:val="single"/>
                                <w:shd w:val="clear" w:color="auto" w:fill="FFFFFF"/>
                              </w:rPr>
                            </w:pPr>
                            <w:r w:rsidRPr="00911060">
                              <w:rPr>
                                <w:rFonts w:ascii="Calibri" w:hAnsi="Calibri" w:cs="Calibri"/>
                                <w:b/>
                                <w:bCs/>
                                <w:sz w:val="26"/>
                                <w:szCs w:val="26"/>
                                <w:u w:val="single"/>
                                <w:shd w:val="clear" w:color="auto" w:fill="FFFFFF"/>
                              </w:rPr>
                              <w:t>Don’t feel guilty</w:t>
                            </w:r>
                          </w:p>
                          <w:p w14:paraId="3FE83AE3" w14:textId="77777777" w:rsidR="002B6F09" w:rsidRPr="00C40547" w:rsidRDefault="002B6F09" w:rsidP="002B6F09">
                            <w:pPr>
                              <w:pStyle w:val="ListParagraph"/>
                              <w:rPr>
                                <w:rFonts w:ascii="Calibri" w:hAnsi="Calibri" w:cs="Calibri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 w:rsidRPr="00C40547">
                              <w:rPr>
                                <w:rFonts w:ascii="Calibri" w:hAnsi="Calibri" w:cs="Calibri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(If you did overeat, don’t beat yourself up. Just make sure your next meal is healthy, and be sure to incorporate exercise into the next weeks routine) </w:t>
                            </w:r>
                          </w:p>
                          <w:p w14:paraId="4B27E8E3" w14:textId="77777777" w:rsidR="002B6F09" w:rsidRPr="00366A17" w:rsidRDefault="007B1CCF" w:rsidP="002B6F09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70C0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hyperlink r:id="rId13" w:history="1">
                              <w:r w:rsidR="002B6F09" w:rsidRPr="00366A17">
                                <w:rPr>
                                  <w:rStyle w:val="Hyperlink"/>
                                  <w:rFonts w:asciiTheme="majorHAnsi" w:hAnsiTheme="majorHAnsi" w:cstheme="majorHAnsi"/>
                                  <w:b/>
                                  <w:bCs/>
                                  <w:color w:val="0070C0"/>
                                  <w:sz w:val="26"/>
                                  <w:szCs w:val="26"/>
                                </w:rPr>
                                <w:t>10 Healthy Holiday Nutrition Tips - Mayo Clinic News Network</w:t>
                              </w:r>
                            </w:hyperlink>
                          </w:p>
                          <w:p w14:paraId="551E1ECF" w14:textId="77777777" w:rsidR="002B6F09" w:rsidRPr="00366A17" w:rsidRDefault="002B6F09" w:rsidP="002B6F09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78D90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margin-left:19pt;margin-top:-79pt;width:474pt;height:66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" fillcolor="white [3215]" stroked="f">
                <v:textbox>
                  <w:txbxContent>
                    <w:p w14:paraId="4206B6A5" w14:textId="0B7D25F1" w:rsidR="002B6F09" w:rsidRPr="00911060" w:rsidRDefault="002B6F09" w:rsidP="002B6F09">
                      <w:pP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shd w:val="clear" w:color="auto" w:fill="FFFFFF"/>
                        </w:rPr>
                      </w:pPr>
                      <w:r w:rsidRPr="00911060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shd w:val="clear" w:color="auto" w:fill="FFFFFF"/>
                        </w:rPr>
                        <w:t xml:space="preserve">10 </w:t>
                      </w:r>
                      <w:r w:rsidR="00C73CBE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shd w:val="clear" w:color="auto" w:fill="FFFFFF"/>
                          <w:lang w:val="en-US"/>
                        </w:rPr>
                        <w:t>T</w:t>
                      </w:r>
                      <w:r w:rsidRPr="00911060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shd w:val="clear" w:color="auto" w:fill="FFFFFF"/>
                        </w:rPr>
                        <w:t xml:space="preserve">ips to </w:t>
                      </w:r>
                      <w:r w:rsidR="00C73CBE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shd w:val="clear" w:color="auto" w:fill="FFFFFF"/>
                          <w:lang w:val="en-US"/>
                        </w:rPr>
                        <w:t>H</w:t>
                      </w:r>
                      <w:r w:rsidRPr="00911060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shd w:val="clear" w:color="auto" w:fill="FFFFFF"/>
                        </w:rPr>
                        <w:t xml:space="preserve">elp you have a </w:t>
                      </w:r>
                      <w:r w:rsidR="007B1CCF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shd w:val="clear" w:color="auto" w:fill="FFFFFF"/>
                          <w:lang w:val="en-US"/>
                        </w:rPr>
                        <w:t>H</w:t>
                      </w:r>
                      <w:r w:rsidRPr="00911060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shd w:val="clear" w:color="auto" w:fill="FFFFFF"/>
                        </w:rPr>
                        <w:t xml:space="preserve">ealthier </w:t>
                      </w:r>
                      <w:r w:rsidR="007B1CCF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shd w:val="clear" w:color="auto" w:fill="FFFFFF"/>
                          <w:lang w:val="en-US"/>
                        </w:rPr>
                        <w:t>H</w:t>
                      </w:r>
                      <w:r w:rsidRPr="00911060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shd w:val="clear" w:color="auto" w:fill="FFFFFF"/>
                        </w:rPr>
                        <w:t xml:space="preserve">oliday from a </w:t>
                      </w:r>
                      <w:r w:rsidR="007B1CCF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shd w:val="clear" w:color="auto" w:fill="FFFFFF"/>
                          <w:lang w:val="en-US"/>
                        </w:rPr>
                        <w:t>R</w:t>
                      </w:r>
                      <w:r w:rsidRPr="00911060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shd w:val="clear" w:color="auto" w:fill="FFFFFF"/>
                        </w:rPr>
                        <w:t xml:space="preserve">egistered </w:t>
                      </w:r>
                      <w:r w:rsidR="007B1CCF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shd w:val="clear" w:color="auto" w:fill="FFFFFF"/>
                          <w:lang w:val="en-US"/>
                        </w:rPr>
                        <w:t>D</w:t>
                      </w:r>
                      <w:r w:rsidRPr="00911060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shd w:val="clear" w:color="auto" w:fill="FFFFFF"/>
                        </w:rPr>
                        <w:t xml:space="preserve">ietitian </w:t>
                      </w:r>
                      <w:r w:rsidR="007B1CCF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shd w:val="clear" w:color="auto" w:fill="FFFFFF"/>
                          <w:lang w:val="en-US"/>
                        </w:rPr>
                        <w:t>N</w:t>
                      </w:r>
                      <w:r w:rsidRPr="00911060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shd w:val="clear" w:color="auto" w:fill="FFFFFF"/>
                        </w:rPr>
                        <w:t xml:space="preserve">utritionist: </w:t>
                      </w:r>
                    </w:p>
                    <w:p w14:paraId="1699C1F8" w14:textId="77777777" w:rsidR="002B6F09" w:rsidRPr="00911060" w:rsidRDefault="002B6F09" w:rsidP="002B6F0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alibri" w:hAnsi="Calibri" w:cs="Calibri"/>
                          <w:b/>
                          <w:bCs/>
                          <w:sz w:val="26"/>
                          <w:szCs w:val="26"/>
                          <w:u w:val="single"/>
                          <w:shd w:val="clear" w:color="auto" w:fill="FFFFFF"/>
                        </w:rPr>
                      </w:pPr>
                      <w:r w:rsidRPr="00911060">
                        <w:rPr>
                          <w:rFonts w:ascii="Calibri" w:hAnsi="Calibri" w:cs="Calibri"/>
                          <w:b/>
                          <w:bCs/>
                          <w:sz w:val="26"/>
                          <w:szCs w:val="26"/>
                          <w:u w:val="single"/>
                          <w:shd w:val="clear" w:color="auto" w:fill="FFFFFF"/>
                        </w:rPr>
                        <w:t>Don’t skip meals</w:t>
                      </w:r>
                    </w:p>
                    <w:p w14:paraId="23B30908" w14:textId="77777777" w:rsidR="002B6F09" w:rsidRPr="00C40547" w:rsidRDefault="002B6F09" w:rsidP="002B6F09">
                      <w:pPr>
                        <w:pStyle w:val="ListParagraph"/>
                        <w:rPr>
                          <w:rFonts w:ascii="Calibri" w:hAnsi="Calibri" w:cs="Calibri"/>
                          <w:sz w:val="26"/>
                          <w:szCs w:val="26"/>
                          <w:shd w:val="clear" w:color="auto" w:fill="FFFFFF"/>
                        </w:rPr>
                      </w:pPr>
                      <w:r w:rsidRPr="00C40547">
                        <w:rPr>
                          <w:rFonts w:ascii="Calibri" w:hAnsi="Calibri" w:cs="Calibri"/>
                          <w:sz w:val="26"/>
                          <w:szCs w:val="26"/>
                          <w:shd w:val="clear" w:color="auto" w:fill="FFFFFF"/>
                        </w:rPr>
                        <w:t>(Skipping a meal with the goal of saving calories prior to a holiday can backfire and lead to overeating)</w:t>
                      </w:r>
                    </w:p>
                    <w:p w14:paraId="266E4BC1" w14:textId="77777777" w:rsidR="002B6F09" w:rsidRPr="00911060" w:rsidRDefault="002B6F09" w:rsidP="002B6F09">
                      <w:pPr>
                        <w:pStyle w:val="ListParagraph"/>
                        <w:rPr>
                          <w:rFonts w:ascii="Calibri" w:hAnsi="Calibri" w:cs="Calibri"/>
                          <w:b/>
                          <w:bCs/>
                          <w:sz w:val="26"/>
                          <w:szCs w:val="26"/>
                          <w:shd w:val="clear" w:color="auto" w:fill="FFFFFF"/>
                        </w:rPr>
                      </w:pPr>
                    </w:p>
                    <w:p w14:paraId="705CE867" w14:textId="77777777" w:rsidR="002B6F09" w:rsidRPr="00911060" w:rsidRDefault="002B6F09" w:rsidP="002B6F0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alibri" w:hAnsi="Calibri" w:cs="Calibri"/>
                          <w:b/>
                          <w:bCs/>
                          <w:sz w:val="26"/>
                          <w:szCs w:val="26"/>
                          <w:u w:val="single"/>
                          <w:shd w:val="clear" w:color="auto" w:fill="FFFFFF"/>
                        </w:rPr>
                      </w:pPr>
                      <w:r w:rsidRPr="00911060">
                        <w:rPr>
                          <w:rFonts w:ascii="Calibri" w:hAnsi="Calibri" w:cs="Calibri"/>
                          <w:b/>
                          <w:bCs/>
                          <w:sz w:val="26"/>
                          <w:szCs w:val="26"/>
                          <w:u w:val="single"/>
                          <w:shd w:val="clear" w:color="auto" w:fill="FFFFFF"/>
                        </w:rPr>
                        <w:t xml:space="preserve">Contribute a healthy dish </w:t>
                      </w:r>
                    </w:p>
                    <w:p w14:paraId="374CA796" w14:textId="77777777" w:rsidR="002B6F09" w:rsidRPr="00C40547" w:rsidRDefault="002B6F09" w:rsidP="002B6F09">
                      <w:pPr>
                        <w:pStyle w:val="ListParagraph"/>
                        <w:rPr>
                          <w:rFonts w:ascii="Calibri" w:hAnsi="Calibri" w:cs="Calibri"/>
                          <w:sz w:val="26"/>
                          <w:szCs w:val="26"/>
                          <w:shd w:val="clear" w:color="auto" w:fill="FFFFFF"/>
                        </w:rPr>
                      </w:pPr>
                      <w:r w:rsidRPr="00C40547">
                        <w:rPr>
                          <w:rFonts w:ascii="Calibri" w:hAnsi="Calibri" w:cs="Calibri"/>
                          <w:sz w:val="26"/>
                          <w:szCs w:val="26"/>
                          <w:shd w:val="clear" w:color="auto" w:fill="FFFFFF"/>
                        </w:rPr>
                        <w:t>(This will ensure there is at least one nutritious option)</w:t>
                      </w:r>
                    </w:p>
                    <w:p w14:paraId="12C5FC30" w14:textId="77777777" w:rsidR="002B6F09" w:rsidRPr="00911060" w:rsidRDefault="002B6F09" w:rsidP="002B6F09">
                      <w:pPr>
                        <w:pStyle w:val="ListParagraph"/>
                        <w:rPr>
                          <w:rFonts w:ascii="Calibri" w:hAnsi="Calibri" w:cs="Calibri"/>
                          <w:b/>
                          <w:bCs/>
                          <w:sz w:val="26"/>
                          <w:szCs w:val="26"/>
                          <w:shd w:val="clear" w:color="auto" w:fill="FFFFFF"/>
                        </w:rPr>
                      </w:pPr>
                    </w:p>
                    <w:p w14:paraId="506876FB" w14:textId="77777777" w:rsidR="002B6F09" w:rsidRPr="00911060" w:rsidRDefault="002B6F09" w:rsidP="002B6F0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alibri" w:hAnsi="Calibri" w:cs="Calibri"/>
                          <w:b/>
                          <w:bCs/>
                          <w:sz w:val="26"/>
                          <w:szCs w:val="26"/>
                          <w:u w:val="single"/>
                          <w:shd w:val="clear" w:color="auto" w:fill="FFFFFF"/>
                        </w:rPr>
                      </w:pPr>
                      <w:r w:rsidRPr="00911060">
                        <w:rPr>
                          <w:rFonts w:ascii="Calibri" w:hAnsi="Calibri" w:cs="Calibri"/>
                          <w:b/>
                          <w:bCs/>
                          <w:sz w:val="26"/>
                          <w:szCs w:val="26"/>
                          <w:u w:val="single"/>
                          <w:shd w:val="clear" w:color="auto" w:fill="FFFFFF"/>
                        </w:rPr>
                        <w:t>Choose your splurges</w:t>
                      </w:r>
                    </w:p>
                    <w:p w14:paraId="52A96834" w14:textId="77777777" w:rsidR="002B6F09" w:rsidRPr="00C40547" w:rsidRDefault="002B6F09" w:rsidP="002B6F09">
                      <w:pPr>
                        <w:pStyle w:val="ListParagraph"/>
                        <w:rPr>
                          <w:rFonts w:ascii="Calibri" w:hAnsi="Calibri" w:cs="Calibri"/>
                          <w:sz w:val="26"/>
                          <w:szCs w:val="26"/>
                          <w:shd w:val="clear" w:color="auto" w:fill="FFFFFF"/>
                        </w:rPr>
                      </w:pPr>
                      <w:r w:rsidRPr="00C40547">
                        <w:rPr>
                          <w:rFonts w:ascii="Calibri" w:hAnsi="Calibri" w:cs="Calibri"/>
                          <w:sz w:val="26"/>
                          <w:szCs w:val="26"/>
                          <w:shd w:val="clear" w:color="auto" w:fill="FFFFFF"/>
                        </w:rPr>
                        <w:t>(Choose a couple of holiday favorites to splurge on instead of foods you have every day)</w:t>
                      </w:r>
                    </w:p>
                    <w:p w14:paraId="480F77BE" w14:textId="77777777" w:rsidR="002B6F09" w:rsidRPr="00911060" w:rsidRDefault="002B6F09" w:rsidP="002B6F09">
                      <w:pPr>
                        <w:pStyle w:val="ListParagraph"/>
                        <w:rPr>
                          <w:rFonts w:ascii="Calibri" w:hAnsi="Calibri" w:cs="Calibri"/>
                          <w:b/>
                          <w:bCs/>
                          <w:sz w:val="26"/>
                          <w:szCs w:val="26"/>
                          <w:shd w:val="clear" w:color="auto" w:fill="FFFFFF"/>
                        </w:rPr>
                      </w:pPr>
                    </w:p>
                    <w:p w14:paraId="1471A099" w14:textId="77777777" w:rsidR="002B6F09" w:rsidRPr="00911060" w:rsidRDefault="002B6F09" w:rsidP="002B6F0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alibri" w:hAnsi="Calibri" w:cs="Calibri"/>
                          <w:b/>
                          <w:bCs/>
                          <w:sz w:val="26"/>
                          <w:szCs w:val="26"/>
                          <w:u w:val="single"/>
                          <w:shd w:val="clear" w:color="auto" w:fill="FFFFFF"/>
                        </w:rPr>
                      </w:pPr>
                      <w:r w:rsidRPr="00911060">
                        <w:rPr>
                          <w:rFonts w:ascii="Calibri" w:hAnsi="Calibri" w:cs="Calibri"/>
                          <w:b/>
                          <w:bCs/>
                          <w:sz w:val="26"/>
                          <w:szCs w:val="26"/>
                          <w:u w:val="single"/>
                          <w:shd w:val="clear" w:color="auto" w:fill="FFFFFF"/>
                        </w:rPr>
                        <w:t xml:space="preserve">Think color </w:t>
                      </w:r>
                    </w:p>
                    <w:p w14:paraId="662AC8A0" w14:textId="77777777" w:rsidR="002B6F09" w:rsidRPr="00C40547" w:rsidRDefault="002B6F09" w:rsidP="002B6F09">
                      <w:pPr>
                        <w:pStyle w:val="ListParagraph"/>
                        <w:rPr>
                          <w:rFonts w:ascii="Calibri" w:hAnsi="Calibri" w:cs="Calibri"/>
                          <w:sz w:val="26"/>
                          <w:szCs w:val="26"/>
                          <w:shd w:val="clear" w:color="auto" w:fill="FFFFFF"/>
                        </w:rPr>
                      </w:pPr>
                      <w:r w:rsidRPr="00C40547">
                        <w:rPr>
                          <w:rFonts w:ascii="Calibri" w:hAnsi="Calibri" w:cs="Calibri"/>
                          <w:sz w:val="26"/>
                          <w:szCs w:val="26"/>
                          <w:shd w:val="clear" w:color="auto" w:fill="FFFFFF"/>
                        </w:rPr>
                        <w:t>(Make your plate look festive by including more fruits and veggies)</w:t>
                      </w:r>
                    </w:p>
                    <w:p w14:paraId="125F8110" w14:textId="77777777" w:rsidR="002B6F09" w:rsidRPr="00911060" w:rsidRDefault="002B6F09" w:rsidP="002B6F09">
                      <w:pPr>
                        <w:pStyle w:val="ListParagraph"/>
                        <w:rPr>
                          <w:rFonts w:ascii="Calibri" w:hAnsi="Calibri" w:cs="Calibri"/>
                          <w:b/>
                          <w:bCs/>
                          <w:sz w:val="26"/>
                          <w:szCs w:val="26"/>
                          <w:shd w:val="clear" w:color="auto" w:fill="FFFFFF"/>
                        </w:rPr>
                      </w:pPr>
                    </w:p>
                    <w:p w14:paraId="74E6FB9B" w14:textId="77777777" w:rsidR="002B6F09" w:rsidRPr="00911060" w:rsidRDefault="002B6F09" w:rsidP="002B6F0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alibri" w:hAnsi="Calibri" w:cs="Calibri"/>
                          <w:b/>
                          <w:bCs/>
                          <w:sz w:val="26"/>
                          <w:szCs w:val="26"/>
                          <w:u w:val="single"/>
                          <w:shd w:val="clear" w:color="auto" w:fill="FFFFFF"/>
                        </w:rPr>
                      </w:pPr>
                      <w:r w:rsidRPr="00911060">
                        <w:rPr>
                          <w:rFonts w:ascii="Calibri" w:hAnsi="Calibri" w:cs="Calibri"/>
                          <w:b/>
                          <w:bCs/>
                          <w:sz w:val="26"/>
                          <w:szCs w:val="26"/>
                          <w:u w:val="single"/>
                          <w:shd w:val="clear" w:color="auto" w:fill="FFFFFF"/>
                        </w:rPr>
                        <w:t xml:space="preserve">Choose drinks wisely </w:t>
                      </w:r>
                    </w:p>
                    <w:p w14:paraId="5C4F5D5F" w14:textId="77777777" w:rsidR="002B6F09" w:rsidRPr="00C40547" w:rsidRDefault="002B6F09" w:rsidP="002B6F09">
                      <w:pPr>
                        <w:pStyle w:val="ListParagraph"/>
                        <w:rPr>
                          <w:rFonts w:ascii="Calibri" w:hAnsi="Calibri" w:cs="Calibri"/>
                          <w:sz w:val="26"/>
                          <w:szCs w:val="26"/>
                          <w:shd w:val="clear" w:color="auto" w:fill="FFFFFF"/>
                        </w:rPr>
                      </w:pPr>
                      <w:r w:rsidRPr="00C40547">
                        <w:rPr>
                          <w:rFonts w:ascii="Calibri" w:hAnsi="Calibri" w:cs="Calibri"/>
                          <w:sz w:val="26"/>
                          <w:szCs w:val="26"/>
                          <w:shd w:val="clear" w:color="auto" w:fill="FFFFFF"/>
                        </w:rPr>
                        <w:t>(Stick to calorie-free drinks. Stay away from those festive drinks that contribute to empty calories and can cause you to make poor judgements with food)</w:t>
                      </w:r>
                    </w:p>
                    <w:p w14:paraId="6BBDED49" w14:textId="77777777" w:rsidR="002B6F09" w:rsidRPr="00911060" w:rsidRDefault="002B6F09" w:rsidP="002B6F09">
                      <w:pPr>
                        <w:pStyle w:val="ListParagraph"/>
                        <w:rPr>
                          <w:rFonts w:ascii="Calibri" w:hAnsi="Calibri" w:cs="Calibri"/>
                          <w:b/>
                          <w:bCs/>
                          <w:sz w:val="26"/>
                          <w:szCs w:val="26"/>
                          <w:shd w:val="clear" w:color="auto" w:fill="FFFFFF"/>
                        </w:rPr>
                      </w:pPr>
                    </w:p>
                    <w:p w14:paraId="7044F94F" w14:textId="77777777" w:rsidR="002B6F09" w:rsidRPr="00911060" w:rsidRDefault="002B6F09" w:rsidP="002B6F0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alibri" w:hAnsi="Calibri" w:cs="Calibri"/>
                          <w:b/>
                          <w:bCs/>
                          <w:sz w:val="26"/>
                          <w:szCs w:val="26"/>
                          <w:u w:val="single"/>
                          <w:shd w:val="clear" w:color="auto" w:fill="FFFFFF"/>
                        </w:rPr>
                      </w:pPr>
                      <w:r w:rsidRPr="00911060">
                        <w:rPr>
                          <w:rFonts w:ascii="Calibri" w:hAnsi="Calibri" w:cs="Calibri"/>
                          <w:b/>
                          <w:bCs/>
                          <w:sz w:val="26"/>
                          <w:szCs w:val="26"/>
                          <w:u w:val="single"/>
                          <w:shd w:val="clear" w:color="auto" w:fill="FFFFFF"/>
                        </w:rPr>
                        <w:t>Visit the people, not the food</w:t>
                      </w:r>
                    </w:p>
                    <w:p w14:paraId="211D4C34" w14:textId="77777777" w:rsidR="002B6F09" w:rsidRPr="00C40547" w:rsidRDefault="002B6F09" w:rsidP="002B6F09">
                      <w:pPr>
                        <w:pStyle w:val="ListParagraph"/>
                        <w:rPr>
                          <w:rFonts w:ascii="Calibri" w:hAnsi="Calibri" w:cs="Calibri"/>
                          <w:sz w:val="26"/>
                          <w:szCs w:val="26"/>
                          <w:shd w:val="clear" w:color="auto" w:fill="FFFFFF"/>
                        </w:rPr>
                      </w:pPr>
                      <w:r w:rsidRPr="00C40547">
                        <w:rPr>
                          <w:rFonts w:ascii="Calibri" w:hAnsi="Calibri" w:cs="Calibri"/>
                          <w:sz w:val="26"/>
                          <w:szCs w:val="26"/>
                          <w:shd w:val="clear" w:color="auto" w:fill="FFFFFF"/>
                        </w:rPr>
                        <w:t>(Move socializing away from the food to prevent mindless eating)</w:t>
                      </w:r>
                    </w:p>
                    <w:p w14:paraId="7C012E25" w14:textId="77777777" w:rsidR="002B6F09" w:rsidRPr="00C40547" w:rsidRDefault="002B6F09" w:rsidP="002B6F09">
                      <w:pPr>
                        <w:pStyle w:val="ListParagraph"/>
                        <w:rPr>
                          <w:rFonts w:ascii="Calibri" w:hAnsi="Calibri" w:cs="Calibri"/>
                          <w:sz w:val="26"/>
                          <w:szCs w:val="26"/>
                          <w:shd w:val="clear" w:color="auto" w:fill="FFFFFF"/>
                        </w:rPr>
                      </w:pPr>
                    </w:p>
                    <w:p w14:paraId="545437AD" w14:textId="77777777" w:rsidR="002B6F09" w:rsidRPr="00911060" w:rsidRDefault="002B6F09" w:rsidP="002B6F0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alibri" w:hAnsi="Calibri" w:cs="Calibri"/>
                          <w:b/>
                          <w:bCs/>
                          <w:sz w:val="26"/>
                          <w:szCs w:val="26"/>
                          <w:u w:val="single"/>
                          <w:shd w:val="clear" w:color="auto" w:fill="FFFFFF"/>
                        </w:rPr>
                      </w:pPr>
                      <w:r w:rsidRPr="00911060">
                        <w:rPr>
                          <w:rFonts w:ascii="Calibri" w:hAnsi="Calibri" w:cs="Calibri"/>
                          <w:b/>
                          <w:bCs/>
                          <w:sz w:val="26"/>
                          <w:szCs w:val="26"/>
                          <w:u w:val="single"/>
                          <w:shd w:val="clear" w:color="auto" w:fill="FFFFFF"/>
                        </w:rPr>
                        <w:t>Say no to food pushers</w:t>
                      </w:r>
                    </w:p>
                    <w:p w14:paraId="3DE8D9F7" w14:textId="77777777" w:rsidR="002B6F09" w:rsidRPr="00911060" w:rsidRDefault="002B6F09" w:rsidP="002B6F09">
                      <w:pPr>
                        <w:pStyle w:val="ListParagraph"/>
                        <w:rPr>
                          <w:rFonts w:ascii="Calibri" w:hAnsi="Calibri" w:cs="Calibri"/>
                          <w:b/>
                          <w:bCs/>
                          <w:sz w:val="26"/>
                          <w:szCs w:val="26"/>
                          <w:u w:val="single"/>
                          <w:shd w:val="clear" w:color="auto" w:fill="FFFFFF"/>
                        </w:rPr>
                      </w:pPr>
                    </w:p>
                    <w:p w14:paraId="28FEA4B6" w14:textId="77777777" w:rsidR="002B6F09" w:rsidRPr="00911060" w:rsidRDefault="002B6F09" w:rsidP="002B6F0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alibri" w:hAnsi="Calibri" w:cs="Calibri"/>
                          <w:b/>
                          <w:bCs/>
                          <w:sz w:val="26"/>
                          <w:szCs w:val="26"/>
                          <w:u w:val="single"/>
                          <w:shd w:val="clear" w:color="auto" w:fill="FFFFFF"/>
                        </w:rPr>
                      </w:pPr>
                      <w:r w:rsidRPr="00911060">
                        <w:rPr>
                          <w:rFonts w:ascii="Calibri" w:hAnsi="Calibri" w:cs="Calibri"/>
                          <w:b/>
                          <w:bCs/>
                          <w:sz w:val="26"/>
                          <w:szCs w:val="26"/>
                          <w:u w:val="single"/>
                          <w:shd w:val="clear" w:color="auto" w:fill="FFFFFF"/>
                        </w:rPr>
                        <w:t xml:space="preserve">Savor seasonal treats </w:t>
                      </w:r>
                    </w:p>
                    <w:p w14:paraId="4C0194A3" w14:textId="77777777" w:rsidR="002B6F09" w:rsidRPr="00C40547" w:rsidRDefault="002B6F09" w:rsidP="002B6F09">
                      <w:pPr>
                        <w:pStyle w:val="ListParagraph"/>
                        <w:rPr>
                          <w:rFonts w:ascii="Calibri" w:hAnsi="Calibri" w:cs="Calibri"/>
                          <w:sz w:val="26"/>
                          <w:szCs w:val="26"/>
                          <w:shd w:val="clear" w:color="auto" w:fill="FFFFFF"/>
                        </w:rPr>
                      </w:pPr>
                      <w:r w:rsidRPr="00C40547">
                        <w:rPr>
                          <w:rFonts w:ascii="Calibri" w:hAnsi="Calibri" w:cs="Calibri"/>
                          <w:sz w:val="26"/>
                          <w:szCs w:val="26"/>
                          <w:shd w:val="clear" w:color="auto" w:fill="FFFFFF"/>
                        </w:rPr>
                        <w:t>(Having treats once a year will not break your weight, enjoy that special treat when you have it)</w:t>
                      </w:r>
                    </w:p>
                    <w:p w14:paraId="73B005BB" w14:textId="77777777" w:rsidR="002B6F09" w:rsidRPr="00911060" w:rsidRDefault="002B6F09" w:rsidP="002B6F09">
                      <w:pPr>
                        <w:pStyle w:val="ListParagraph"/>
                        <w:rPr>
                          <w:rFonts w:ascii="Calibri" w:hAnsi="Calibri" w:cs="Calibri"/>
                          <w:b/>
                          <w:bCs/>
                          <w:sz w:val="26"/>
                          <w:szCs w:val="26"/>
                          <w:shd w:val="clear" w:color="auto" w:fill="FFFFFF"/>
                        </w:rPr>
                      </w:pPr>
                    </w:p>
                    <w:p w14:paraId="42D8D2F1" w14:textId="1CC7989A" w:rsidR="002B6F09" w:rsidRPr="00911060" w:rsidRDefault="002B6F09" w:rsidP="002B6F0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alibri" w:hAnsi="Calibri" w:cs="Calibri"/>
                          <w:b/>
                          <w:bCs/>
                          <w:sz w:val="26"/>
                          <w:szCs w:val="26"/>
                          <w:shd w:val="clear" w:color="auto" w:fill="FFFFFF"/>
                        </w:rPr>
                      </w:pPr>
                      <w:r w:rsidRPr="00911060">
                        <w:rPr>
                          <w:rFonts w:ascii="Calibri" w:hAnsi="Calibri" w:cs="Calibri"/>
                          <w:b/>
                          <w:bCs/>
                          <w:sz w:val="26"/>
                          <w:szCs w:val="26"/>
                          <w:u w:val="single"/>
                          <w:shd w:val="clear" w:color="auto" w:fill="FFFFFF"/>
                        </w:rPr>
                        <w:t>Eat until you are satisfied, not stuffed</w:t>
                      </w:r>
                    </w:p>
                    <w:p w14:paraId="132132B5" w14:textId="77777777" w:rsidR="002B6F09" w:rsidRPr="00C40547" w:rsidRDefault="002B6F09" w:rsidP="002B6F09">
                      <w:pPr>
                        <w:pStyle w:val="ListParagraph"/>
                        <w:rPr>
                          <w:rFonts w:ascii="Calibri" w:hAnsi="Calibri" w:cs="Calibri"/>
                          <w:sz w:val="26"/>
                          <w:szCs w:val="26"/>
                          <w:shd w:val="clear" w:color="auto" w:fill="FFFFFF"/>
                        </w:rPr>
                      </w:pPr>
                      <w:r w:rsidRPr="00C40547">
                        <w:rPr>
                          <w:rFonts w:ascii="Calibri" w:hAnsi="Calibri" w:cs="Calibri"/>
                          <w:sz w:val="26"/>
                          <w:szCs w:val="26"/>
                          <w:shd w:val="clear" w:color="auto" w:fill="FFFFFF"/>
                        </w:rPr>
                        <w:t xml:space="preserve">(Eat slowly, and check your fullness levels while you’re eating) </w:t>
                      </w:r>
                    </w:p>
                    <w:p w14:paraId="7BA30458" w14:textId="77777777" w:rsidR="002B6F09" w:rsidRPr="00911060" w:rsidRDefault="002B6F09" w:rsidP="002B6F09">
                      <w:pPr>
                        <w:pStyle w:val="ListParagraph"/>
                        <w:rPr>
                          <w:rFonts w:ascii="Calibri" w:hAnsi="Calibri" w:cs="Calibri"/>
                          <w:b/>
                          <w:bCs/>
                          <w:sz w:val="26"/>
                          <w:szCs w:val="26"/>
                          <w:shd w:val="clear" w:color="auto" w:fill="FFFFFF"/>
                        </w:rPr>
                      </w:pPr>
                    </w:p>
                    <w:p w14:paraId="37EAA5D2" w14:textId="42F9E68F" w:rsidR="002B6F09" w:rsidRPr="00911060" w:rsidRDefault="002B6F09" w:rsidP="002B6F0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alibri" w:hAnsi="Calibri" w:cs="Calibri"/>
                          <w:b/>
                          <w:bCs/>
                          <w:sz w:val="26"/>
                          <w:szCs w:val="26"/>
                          <w:u w:val="single"/>
                          <w:shd w:val="clear" w:color="auto" w:fill="FFFFFF"/>
                        </w:rPr>
                      </w:pPr>
                      <w:r w:rsidRPr="00911060">
                        <w:rPr>
                          <w:rFonts w:ascii="Calibri" w:hAnsi="Calibri" w:cs="Calibri"/>
                          <w:b/>
                          <w:bCs/>
                          <w:sz w:val="26"/>
                          <w:szCs w:val="26"/>
                          <w:u w:val="single"/>
                          <w:shd w:val="clear" w:color="auto" w:fill="FFFFFF"/>
                        </w:rPr>
                        <w:t>Don’t feel guilty</w:t>
                      </w:r>
                    </w:p>
                    <w:p w14:paraId="3FE83AE3" w14:textId="77777777" w:rsidR="002B6F09" w:rsidRPr="00C40547" w:rsidRDefault="002B6F09" w:rsidP="002B6F09">
                      <w:pPr>
                        <w:pStyle w:val="ListParagraph"/>
                        <w:rPr>
                          <w:rFonts w:ascii="Calibri" w:hAnsi="Calibri" w:cs="Calibri"/>
                          <w:sz w:val="26"/>
                          <w:szCs w:val="26"/>
                          <w:shd w:val="clear" w:color="auto" w:fill="FFFFFF"/>
                        </w:rPr>
                      </w:pPr>
                      <w:r w:rsidRPr="00C40547">
                        <w:rPr>
                          <w:rFonts w:ascii="Calibri" w:hAnsi="Calibri" w:cs="Calibri"/>
                          <w:sz w:val="26"/>
                          <w:szCs w:val="26"/>
                          <w:shd w:val="clear" w:color="auto" w:fill="FFFFFF"/>
                        </w:rPr>
                        <w:t xml:space="preserve">(If you did overeat, don’t beat yourself up. Just make sure your next meal is healthy, and be sure to incorporate exercise into the next weeks routine) </w:t>
                      </w:r>
                    </w:p>
                    <w:p w14:paraId="4B27E8E3" w14:textId="77777777" w:rsidR="002B6F09" w:rsidRPr="00366A17" w:rsidRDefault="007B1CCF" w:rsidP="002B6F09">
                      <w:pPr>
                        <w:rPr>
                          <w:rFonts w:asciiTheme="majorHAnsi" w:hAnsiTheme="majorHAnsi" w:cstheme="majorHAnsi"/>
                          <w:b/>
                          <w:bCs/>
                          <w:color w:val="0070C0"/>
                          <w:sz w:val="26"/>
                          <w:szCs w:val="26"/>
                          <w:shd w:val="clear" w:color="auto" w:fill="FFFFFF"/>
                        </w:rPr>
                      </w:pPr>
                      <w:hyperlink r:id="rId14" w:history="1">
                        <w:r w:rsidR="002B6F09" w:rsidRPr="00366A17">
                          <w:rPr>
                            <w:rStyle w:val="Hyperlink"/>
                            <w:rFonts w:asciiTheme="majorHAnsi" w:hAnsiTheme="majorHAnsi" w:cstheme="majorHAnsi"/>
                            <w:b/>
                            <w:bCs/>
                            <w:color w:val="0070C0"/>
                            <w:sz w:val="26"/>
                            <w:szCs w:val="26"/>
                          </w:rPr>
                          <w:t>10 Healthy Holiday Nutrition Tips - Mayo Clinic News Network</w:t>
                        </w:r>
                      </w:hyperlink>
                    </w:p>
                    <w:p w14:paraId="551E1ECF" w14:textId="77777777" w:rsidR="002B6F09" w:rsidRPr="00366A17" w:rsidRDefault="002B6F09" w:rsidP="002B6F09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47A04">
        <w:rPr>
          <w:noProof/>
        </w:rPr>
        <w:drawing>
          <wp:anchor distT="0" distB="0" distL="114300" distR="114300" simplePos="0" relativeHeight="251667456" behindDoc="1" locked="0" layoutInCell="1" allowOverlap="1" wp14:anchorId="44DCEB96" wp14:editId="28847A3D">
            <wp:simplePos x="0" y="0"/>
            <wp:positionH relativeFrom="margin">
              <wp:posOffset>-806450</wp:posOffset>
            </wp:positionH>
            <wp:positionV relativeFrom="paragraph">
              <wp:posOffset>-2019300</wp:posOffset>
            </wp:positionV>
            <wp:extent cx="8134350" cy="10552065"/>
            <wp:effectExtent l="19050" t="0" r="19050" b="2916555"/>
            <wp:wrapNone/>
            <wp:docPr id="12493" name="Picture 1249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3" name="Picture 12493" descr="Diagram&#10;&#10;Description automatically generated"/>
                    <pic:cNvPicPr/>
                  </pic:nvPicPr>
                  <pic:blipFill>
                    <a:blip r:embed="rId15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4350" cy="10552065"/>
                    </a:xfrm>
                    <a:prstGeom prst="roundRect">
                      <a:avLst>
                        <a:gd name="adj" fmla="val 8594"/>
                      </a:avLst>
                    </a:prstGeom>
                    <a:noFill/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1009C0" w14:textId="64D4677D" w:rsidR="005F5751" w:rsidRPr="005F5751" w:rsidRDefault="00604F0A" w:rsidP="005F5751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2AFADF" wp14:editId="18A6B8BA">
                <wp:simplePos x="0" y="0"/>
                <wp:positionH relativeFrom="margin">
                  <wp:align>center</wp:align>
                </wp:positionH>
                <wp:positionV relativeFrom="paragraph">
                  <wp:posOffset>7234555</wp:posOffset>
                </wp:positionV>
                <wp:extent cx="5821680" cy="594360"/>
                <wp:effectExtent l="0" t="0" r="0" b="0"/>
                <wp:wrapNone/>
                <wp:docPr id="12494" name="Text Box 12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1680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E2020E" w14:textId="7B51AFD0" w:rsidR="00DA22BF" w:rsidRPr="00DA22BF" w:rsidRDefault="00DA22BF" w:rsidP="00DA22BF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Segoe UI" w:eastAsia="Times New Roman" w:hAnsi="Segoe UI" w:cs="Segoe UI"/>
                                <w:color w:val="0B3354"/>
                                <w:sz w:val="29"/>
                                <w:szCs w:val="29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Your Gut Deserves The Good Stuff</w:t>
                            </w:r>
                            <w:r w:rsidR="00AF64A4">
                              <w:rPr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722D6450" w14:textId="31758E0E" w:rsidR="00604F0A" w:rsidRPr="007C1B12" w:rsidRDefault="00604F0A" w:rsidP="007C1B12">
                            <w:pPr>
                              <w:shd w:val="clear" w:color="auto" w:fill="FFFFFF"/>
                              <w:spacing w:after="75" w:line="240" w:lineRule="auto"/>
                              <w:rPr>
                                <w:rFonts w:ascii="Tahoma" w:eastAsia="Times New Roman" w:hAnsi="Tahoma" w:cs="Tahoma"/>
                                <w:color w:val="FF0000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14:paraId="526E334B" w14:textId="77777777" w:rsidR="00604F0A" w:rsidRPr="004B12AD" w:rsidRDefault="00604F0A" w:rsidP="00604F0A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AFADF" id="Text Box 12494" o:spid="_x0000_s1031" type="#_x0000_t202" style="position:absolute;margin-left:0;margin-top:569.65pt;width:458.4pt;height:46.8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" filled="f" stroked="f">
                <v:textbox>
                  <w:txbxContent>
                    <w:p w14:paraId="18E2020E" w14:textId="7B51AFD0" w:rsidR="00DA22BF" w:rsidRPr="00DA22BF" w:rsidRDefault="00DA22BF" w:rsidP="00DA22BF">
                      <w:pPr>
                        <w:shd w:val="clear" w:color="auto" w:fill="FFFFFF"/>
                        <w:spacing w:after="0" w:line="240" w:lineRule="auto"/>
                        <w:rPr>
                          <w:rFonts w:ascii="Segoe UI" w:eastAsia="Times New Roman" w:hAnsi="Segoe UI" w:cs="Segoe UI"/>
                          <w:color w:val="0B3354"/>
                          <w:sz w:val="29"/>
                          <w:szCs w:val="29"/>
                          <w:lang w:val="en-US"/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52"/>
                          <w:szCs w:val="5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Your Gut Deserves The Good Stuff</w:t>
                      </w:r>
                      <w:r w:rsidR="00AF64A4">
                        <w:rPr>
                          <w:b/>
                          <w:noProof/>
                          <w:color w:val="FF0000"/>
                          <w:sz w:val="52"/>
                          <w:szCs w:val="5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722D6450" w14:textId="31758E0E" w:rsidR="00604F0A" w:rsidRPr="007C1B12" w:rsidRDefault="00604F0A" w:rsidP="007C1B12">
                      <w:pPr>
                        <w:shd w:val="clear" w:color="auto" w:fill="FFFFFF"/>
                        <w:spacing w:after="75" w:line="240" w:lineRule="auto"/>
                        <w:rPr>
                          <w:rFonts w:ascii="Tahoma" w:eastAsia="Times New Roman" w:hAnsi="Tahoma" w:cs="Tahoma"/>
                          <w:color w:val="FF0000"/>
                          <w:sz w:val="26"/>
                          <w:szCs w:val="26"/>
                          <w:lang w:val="en-US"/>
                        </w:rPr>
                      </w:pPr>
                    </w:p>
                    <w:p w14:paraId="526E334B" w14:textId="77777777" w:rsidR="00604F0A" w:rsidRPr="004B12AD" w:rsidRDefault="00604F0A" w:rsidP="00604F0A">
                      <w:pPr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F5751" w:rsidRPr="005F5751" w:rsidSect="00995E9C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 w:code="1"/>
      <w:pgMar w:top="2880" w:right="720" w:bottom="720" w:left="720" w:header="720" w:footer="720" w:gutter="0"/>
      <w:cols w:space="708"/>
      <w:docGrid w:linePitch="51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2EE19A" w14:textId="77777777" w:rsidR="00517FE5" w:rsidRDefault="00517FE5" w:rsidP="00440755">
      <w:pPr>
        <w:spacing w:after="0" w:line="240" w:lineRule="auto"/>
      </w:pPr>
      <w:r>
        <w:separator/>
      </w:r>
    </w:p>
  </w:endnote>
  <w:endnote w:type="continuationSeparator" w:id="0">
    <w:p w14:paraId="67A5E87E" w14:textId="77777777" w:rsidR="00517FE5" w:rsidRDefault="00517FE5" w:rsidP="004407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rriweather">
    <w:altName w:val="Merriweather"/>
    <w:charset w:val="00"/>
    <w:family w:val="auto"/>
    <w:pitch w:val="variable"/>
    <w:sig w:usb0="20000207" w:usb1="00000002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519C43" w14:textId="77777777" w:rsidR="00665C7B" w:rsidRDefault="00665C7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6E861" w14:textId="77777777" w:rsidR="00665C7B" w:rsidRDefault="00665C7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C7D9E2" w14:textId="77777777" w:rsidR="00665C7B" w:rsidRDefault="00665C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113615" w14:textId="77777777" w:rsidR="00517FE5" w:rsidRDefault="00517FE5" w:rsidP="00440755">
      <w:pPr>
        <w:spacing w:after="0" w:line="240" w:lineRule="auto"/>
      </w:pPr>
      <w:r>
        <w:separator/>
      </w:r>
    </w:p>
  </w:footnote>
  <w:footnote w:type="continuationSeparator" w:id="0">
    <w:p w14:paraId="1E324A5F" w14:textId="77777777" w:rsidR="00517FE5" w:rsidRDefault="00517FE5" w:rsidP="004407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099C31" w14:textId="77777777" w:rsidR="00665C7B" w:rsidRDefault="00665C7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D86388" w14:textId="77777777" w:rsidR="00665C7B" w:rsidRDefault="00665C7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5AAB8A" w14:textId="77777777" w:rsidR="00665C7B" w:rsidRDefault="0066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DF2978"/>
    <w:multiLevelType w:val="multilevel"/>
    <w:tmpl w:val="12B61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EA59C6"/>
    <w:multiLevelType w:val="hybridMultilevel"/>
    <w:tmpl w:val="2E68D29E"/>
    <w:lvl w:ilvl="0" w:tplc="4F8C46EC">
      <w:start w:val="1"/>
      <w:numFmt w:val="decimal"/>
      <w:lvlText w:val="%1."/>
      <w:lvlJc w:val="left"/>
      <w:pPr>
        <w:ind w:left="720" w:hanging="360"/>
      </w:pPr>
      <w:rPr>
        <w:rFonts w:ascii="Merriweather" w:hAnsi="Merriweather" w:hint="default"/>
        <w:color w:val="2121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D510C6"/>
    <w:multiLevelType w:val="hybridMultilevel"/>
    <w:tmpl w:val="8A1031B0"/>
    <w:lvl w:ilvl="0" w:tplc="993E7EA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" w15:restartNumberingAfterBreak="0">
    <w:nsid w:val="57935F98"/>
    <w:multiLevelType w:val="hybridMultilevel"/>
    <w:tmpl w:val="76DC3F22"/>
    <w:lvl w:ilvl="0" w:tplc="118A3E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DF31F7"/>
    <w:multiLevelType w:val="multilevel"/>
    <w:tmpl w:val="F8CC7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93744394">
    <w:abstractNumId w:val="0"/>
  </w:num>
  <w:num w:numId="2" w16cid:durableId="1762289505">
    <w:abstractNumId w:val="4"/>
  </w:num>
  <w:num w:numId="3" w16cid:durableId="2027749425">
    <w:abstractNumId w:val="2"/>
  </w:num>
  <w:num w:numId="4" w16cid:durableId="294260256">
    <w:abstractNumId w:val="1"/>
  </w:num>
  <w:num w:numId="5" w16cid:durableId="1652435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A2E"/>
    <w:rsid w:val="0002316B"/>
    <w:rsid w:val="00025C7C"/>
    <w:rsid w:val="00025DF4"/>
    <w:rsid w:val="000667FE"/>
    <w:rsid w:val="00084744"/>
    <w:rsid w:val="000912CB"/>
    <w:rsid w:val="000A74EF"/>
    <w:rsid w:val="000D0489"/>
    <w:rsid w:val="000D5262"/>
    <w:rsid w:val="000F074B"/>
    <w:rsid w:val="001004FE"/>
    <w:rsid w:val="00105258"/>
    <w:rsid w:val="001201E6"/>
    <w:rsid w:val="001206D0"/>
    <w:rsid w:val="00133C74"/>
    <w:rsid w:val="00190B15"/>
    <w:rsid w:val="0019257F"/>
    <w:rsid w:val="001D61DB"/>
    <w:rsid w:val="001E1065"/>
    <w:rsid w:val="001E10B8"/>
    <w:rsid w:val="001E3068"/>
    <w:rsid w:val="001E3731"/>
    <w:rsid w:val="001E5810"/>
    <w:rsid w:val="001E6866"/>
    <w:rsid w:val="001E7B86"/>
    <w:rsid w:val="001F70F7"/>
    <w:rsid w:val="002240E2"/>
    <w:rsid w:val="00233C6E"/>
    <w:rsid w:val="00247A04"/>
    <w:rsid w:val="002646FB"/>
    <w:rsid w:val="00275A80"/>
    <w:rsid w:val="002838E8"/>
    <w:rsid w:val="002B6F09"/>
    <w:rsid w:val="002C02E9"/>
    <w:rsid w:val="002C16DE"/>
    <w:rsid w:val="002C61B6"/>
    <w:rsid w:val="002D5D14"/>
    <w:rsid w:val="002E3996"/>
    <w:rsid w:val="003018B8"/>
    <w:rsid w:val="003228D4"/>
    <w:rsid w:val="00323487"/>
    <w:rsid w:val="003333CB"/>
    <w:rsid w:val="00366A17"/>
    <w:rsid w:val="00367378"/>
    <w:rsid w:val="00374FB1"/>
    <w:rsid w:val="003904B2"/>
    <w:rsid w:val="003929D4"/>
    <w:rsid w:val="0039604E"/>
    <w:rsid w:val="003A729E"/>
    <w:rsid w:val="003C421F"/>
    <w:rsid w:val="003E3395"/>
    <w:rsid w:val="003E3A69"/>
    <w:rsid w:val="003F0853"/>
    <w:rsid w:val="00411581"/>
    <w:rsid w:val="004144A8"/>
    <w:rsid w:val="00417E9C"/>
    <w:rsid w:val="00430D46"/>
    <w:rsid w:val="00440755"/>
    <w:rsid w:val="00473A89"/>
    <w:rsid w:val="00473D4A"/>
    <w:rsid w:val="004978FE"/>
    <w:rsid w:val="004A3DB4"/>
    <w:rsid w:val="004B12AD"/>
    <w:rsid w:val="004D2D71"/>
    <w:rsid w:val="00507970"/>
    <w:rsid w:val="00517FE5"/>
    <w:rsid w:val="00575D45"/>
    <w:rsid w:val="005A6957"/>
    <w:rsid w:val="005D3C53"/>
    <w:rsid w:val="005F2CE7"/>
    <w:rsid w:val="005F5751"/>
    <w:rsid w:val="00604F0A"/>
    <w:rsid w:val="00615E42"/>
    <w:rsid w:val="00646A9D"/>
    <w:rsid w:val="00655A20"/>
    <w:rsid w:val="00663382"/>
    <w:rsid w:val="00664B70"/>
    <w:rsid w:val="00665C7B"/>
    <w:rsid w:val="006901D3"/>
    <w:rsid w:val="006929B7"/>
    <w:rsid w:val="00694A31"/>
    <w:rsid w:val="006A573D"/>
    <w:rsid w:val="006B0D5D"/>
    <w:rsid w:val="006C5C9D"/>
    <w:rsid w:val="006F1D83"/>
    <w:rsid w:val="00700C24"/>
    <w:rsid w:val="00716370"/>
    <w:rsid w:val="00725407"/>
    <w:rsid w:val="007538BA"/>
    <w:rsid w:val="00757840"/>
    <w:rsid w:val="00762344"/>
    <w:rsid w:val="0077257A"/>
    <w:rsid w:val="007A2058"/>
    <w:rsid w:val="007B1CCF"/>
    <w:rsid w:val="007C1B12"/>
    <w:rsid w:val="007D1A2E"/>
    <w:rsid w:val="007E7AD2"/>
    <w:rsid w:val="007F1378"/>
    <w:rsid w:val="007F1696"/>
    <w:rsid w:val="007F19F5"/>
    <w:rsid w:val="008035C3"/>
    <w:rsid w:val="008113D3"/>
    <w:rsid w:val="0082129F"/>
    <w:rsid w:val="008217D3"/>
    <w:rsid w:val="00825EFC"/>
    <w:rsid w:val="008974CA"/>
    <w:rsid w:val="008A1596"/>
    <w:rsid w:val="008A293A"/>
    <w:rsid w:val="008B3005"/>
    <w:rsid w:val="008C0401"/>
    <w:rsid w:val="008C256C"/>
    <w:rsid w:val="008E7BF3"/>
    <w:rsid w:val="008F1F6D"/>
    <w:rsid w:val="00911060"/>
    <w:rsid w:val="00913363"/>
    <w:rsid w:val="00930E8A"/>
    <w:rsid w:val="0093589B"/>
    <w:rsid w:val="00935FB0"/>
    <w:rsid w:val="0094287F"/>
    <w:rsid w:val="0095778B"/>
    <w:rsid w:val="00966DEE"/>
    <w:rsid w:val="009754CD"/>
    <w:rsid w:val="00982A7E"/>
    <w:rsid w:val="009861B3"/>
    <w:rsid w:val="00987DD6"/>
    <w:rsid w:val="00995E9C"/>
    <w:rsid w:val="009A327B"/>
    <w:rsid w:val="009B6D50"/>
    <w:rsid w:val="009B7726"/>
    <w:rsid w:val="009D0FE2"/>
    <w:rsid w:val="009D1E12"/>
    <w:rsid w:val="009D4169"/>
    <w:rsid w:val="009D4D3E"/>
    <w:rsid w:val="009D6933"/>
    <w:rsid w:val="009F1D27"/>
    <w:rsid w:val="00A00568"/>
    <w:rsid w:val="00A00D90"/>
    <w:rsid w:val="00A25749"/>
    <w:rsid w:val="00A61739"/>
    <w:rsid w:val="00A874C1"/>
    <w:rsid w:val="00AA7563"/>
    <w:rsid w:val="00AC674D"/>
    <w:rsid w:val="00AD7034"/>
    <w:rsid w:val="00AE5901"/>
    <w:rsid w:val="00AF64A4"/>
    <w:rsid w:val="00B15AF7"/>
    <w:rsid w:val="00B17BB4"/>
    <w:rsid w:val="00B34931"/>
    <w:rsid w:val="00B405C5"/>
    <w:rsid w:val="00B40789"/>
    <w:rsid w:val="00B458E2"/>
    <w:rsid w:val="00B556F6"/>
    <w:rsid w:val="00B73006"/>
    <w:rsid w:val="00B81C4D"/>
    <w:rsid w:val="00B8448D"/>
    <w:rsid w:val="00B90900"/>
    <w:rsid w:val="00BB1E00"/>
    <w:rsid w:val="00BB2433"/>
    <w:rsid w:val="00BC7765"/>
    <w:rsid w:val="00BD1348"/>
    <w:rsid w:val="00BD4EAA"/>
    <w:rsid w:val="00C40547"/>
    <w:rsid w:val="00C600FC"/>
    <w:rsid w:val="00C71A4F"/>
    <w:rsid w:val="00C71F77"/>
    <w:rsid w:val="00C73CBE"/>
    <w:rsid w:val="00C9507D"/>
    <w:rsid w:val="00CC2784"/>
    <w:rsid w:val="00CF5D93"/>
    <w:rsid w:val="00CF7AF4"/>
    <w:rsid w:val="00D01E52"/>
    <w:rsid w:val="00D10966"/>
    <w:rsid w:val="00D237A6"/>
    <w:rsid w:val="00D63B52"/>
    <w:rsid w:val="00D93242"/>
    <w:rsid w:val="00D9363F"/>
    <w:rsid w:val="00DA22BF"/>
    <w:rsid w:val="00DB51DC"/>
    <w:rsid w:val="00DC069A"/>
    <w:rsid w:val="00DC7DBC"/>
    <w:rsid w:val="00DE095F"/>
    <w:rsid w:val="00E14F6F"/>
    <w:rsid w:val="00E32657"/>
    <w:rsid w:val="00E3285A"/>
    <w:rsid w:val="00E36CED"/>
    <w:rsid w:val="00E42E3D"/>
    <w:rsid w:val="00E6029E"/>
    <w:rsid w:val="00E64842"/>
    <w:rsid w:val="00E94DEE"/>
    <w:rsid w:val="00E977CA"/>
    <w:rsid w:val="00EB42C2"/>
    <w:rsid w:val="00EB7AE6"/>
    <w:rsid w:val="00EC3E40"/>
    <w:rsid w:val="00EE3976"/>
    <w:rsid w:val="00F07ED4"/>
    <w:rsid w:val="00F112B0"/>
    <w:rsid w:val="00F24993"/>
    <w:rsid w:val="00F32A2E"/>
    <w:rsid w:val="00F34986"/>
    <w:rsid w:val="00F40553"/>
    <w:rsid w:val="00F42C47"/>
    <w:rsid w:val="00F533CC"/>
    <w:rsid w:val="00FB2680"/>
    <w:rsid w:val="00FC28A3"/>
    <w:rsid w:val="00FE1440"/>
    <w:rsid w:val="00FE2EF3"/>
    <w:rsid w:val="00FF286F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12485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3C53"/>
  </w:style>
  <w:style w:type="paragraph" w:styleId="Heading1">
    <w:name w:val="heading 1"/>
    <w:basedOn w:val="Normal"/>
    <w:next w:val="Normal"/>
    <w:link w:val="Heading1Char"/>
    <w:uiPriority w:val="9"/>
    <w:qFormat/>
    <w:rsid w:val="005D3C53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69230B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D3C53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9D351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D3C5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9D351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D3C5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9D3511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D3C5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9D351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D3C5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69230B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D3C5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69230B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D3C5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69230B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D3C5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69230B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D3C53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FFFFFF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5D3C53"/>
    <w:rPr>
      <w:rFonts w:asciiTheme="majorHAnsi" w:eastAsiaTheme="majorEastAsia" w:hAnsiTheme="majorHAnsi" w:cstheme="majorBidi"/>
      <w:caps/>
      <w:color w:val="FFFFFF" w:themeColor="text2"/>
      <w:spacing w:val="-15"/>
      <w:sz w:val="72"/>
      <w:szCs w:val="72"/>
    </w:rPr>
  </w:style>
  <w:style w:type="table" w:styleId="TableGrid">
    <w:name w:val="Table Grid"/>
    <w:basedOn w:val="TableNormal"/>
    <w:uiPriority w:val="39"/>
    <w:rsid w:val="00A87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1">
    <w:name w:val="Grid Table 5 Dark Accent 1"/>
    <w:basedOn w:val="TableNormal"/>
    <w:uiPriority w:val="50"/>
    <w:rsid w:val="00A874C1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background1"/>
        <w:left w:val="single" w:sz="4" w:space="0" w:color="000000" w:themeColor="background1"/>
        <w:bottom w:val="single" w:sz="4" w:space="0" w:color="000000" w:themeColor="background1"/>
        <w:right w:val="single" w:sz="4" w:space="0" w:color="000000" w:themeColor="background1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F9D8CD" w:themeFill="accent1" w:themeFillTint="33"/>
    </w:tcPr>
    <w:tblStylePr w:type="firstRow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D34817" w:themeFill="accent1"/>
      </w:tcPr>
    </w:tblStylePr>
    <w:tblStylePr w:type="lastRow">
      <w:rPr>
        <w:b/>
        <w:bCs/>
        <w:color w:val="000000" w:themeColor="background1"/>
      </w:rPr>
      <w:tblPr/>
      <w:tcPr>
        <w:tcBorders>
          <w:left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D34817" w:themeFill="accent1"/>
      </w:tcPr>
    </w:tblStylePr>
    <w:tblStylePr w:type="fir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bottom w:val="single" w:sz="4" w:space="0" w:color="000000" w:themeColor="background1"/>
          <w:insideV w:val="nil"/>
        </w:tcBorders>
        <w:shd w:val="clear" w:color="auto" w:fill="D34817" w:themeFill="accent1"/>
      </w:tcPr>
    </w:tblStylePr>
    <w:tblStylePr w:type="la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V w:val="nil"/>
        </w:tcBorders>
        <w:shd w:val="clear" w:color="auto" w:fill="D34817" w:themeFill="accent1"/>
      </w:tcPr>
    </w:tblStylePr>
    <w:tblStylePr w:type="band1Vert">
      <w:tblPr/>
      <w:tcPr>
        <w:shd w:val="clear" w:color="auto" w:fill="F4B29B" w:themeFill="accent1" w:themeFillTint="66"/>
      </w:tcPr>
    </w:tblStylePr>
    <w:tblStylePr w:type="band1Horz">
      <w:tblPr/>
      <w:tcPr>
        <w:shd w:val="clear" w:color="auto" w:fill="F4B29B" w:themeFill="accent1" w:themeFillTint="66"/>
      </w:tcPr>
    </w:tblStylePr>
  </w:style>
  <w:style w:type="character" w:customStyle="1" w:styleId="Style1">
    <w:name w:val="Style1"/>
    <w:basedOn w:val="DefaultParagraphFont"/>
    <w:uiPriority w:val="1"/>
    <w:semiHidden/>
    <w:rsid w:val="007D1A2E"/>
    <w:rPr>
      <w:color w:val="D34817" w:themeColor="background2"/>
      <w:bdr w:val="none" w:sz="0" w:space="0" w:color="auto"/>
    </w:rPr>
  </w:style>
  <w:style w:type="character" w:customStyle="1" w:styleId="Style2">
    <w:name w:val="Style2"/>
    <w:basedOn w:val="DefaultParagraphFont"/>
    <w:uiPriority w:val="1"/>
    <w:semiHidden/>
    <w:rsid w:val="007538BA"/>
    <w:rPr>
      <w:color w:val="D34817" w:themeColor="background2"/>
      <w:bdr w:val="none" w:sz="0" w:space="0" w:color="auto"/>
    </w:rPr>
  </w:style>
  <w:style w:type="character" w:styleId="PlaceholderText">
    <w:name w:val="Placeholder Text"/>
    <w:basedOn w:val="DefaultParagraphFont"/>
    <w:uiPriority w:val="99"/>
    <w:semiHidden/>
    <w:rsid w:val="001E6866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5D3C53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D34817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D3C53"/>
    <w:rPr>
      <w:rFonts w:asciiTheme="majorHAnsi" w:eastAsiaTheme="majorEastAsia" w:hAnsiTheme="majorHAnsi" w:cstheme="majorBidi"/>
      <w:color w:val="D34817" w:themeColor="accent1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5D3C53"/>
    <w:rPr>
      <w:rFonts w:asciiTheme="majorHAnsi" w:eastAsiaTheme="majorEastAsia" w:hAnsiTheme="majorHAnsi" w:cstheme="majorBidi"/>
      <w:color w:val="69230B" w:themeColor="accent1" w:themeShade="80"/>
      <w:sz w:val="36"/>
      <w:szCs w:val="36"/>
    </w:rPr>
  </w:style>
  <w:style w:type="paragraph" w:styleId="NoSpacing">
    <w:name w:val="No Spacing"/>
    <w:link w:val="NoSpacingChar"/>
    <w:uiPriority w:val="1"/>
    <w:qFormat/>
    <w:rsid w:val="005D3C53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5D3C53"/>
    <w:rPr>
      <w:rFonts w:asciiTheme="majorHAnsi" w:eastAsiaTheme="majorEastAsia" w:hAnsiTheme="majorHAnsi" w:cstheme="majorBidi"/>
      <w:color w:val="9D351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D3C53"/>
    <w:rPr>
      <w:rFonts w:asciiTheme="majorHAnsi" w:eastAsiaTheme="majorEastAsia" w:hAnsiTheme="majorHAnsi" w:cstheme="majorBidi"/>
      <w:color w:val="9D3511" w:themeColor="accent1" w:themeShade="BF"/>
      <w:sz w:val="28"/>
      <w:szCs w:val="28"/>
    </w:rPr>
  </w:style>
  <w:style w:type="character" w:styleId="Strong">
    <w:name w:val="Strong"/>
    <w:basedOn w:val="DefaultParagraphFont"/>
    <w:uiPriority w:val="22"/>
    <w:qFormat/>
    <w:rsid w:val="005D3C53"/>
    <w:rPr>
      <w:b/>
      <w:bCs/>
    </w:rPr>
  </w:style>
  <w:style w:type="paragraph" w:styleId="Header">
    <w:name w:val="header"/>
    <w:basedOn w:val="Normal"/>
    <w:link w:val="HeaderChar"/>
    <w:uiPriority w:val="99"/>
    <w:semiHidden/>
    <w:rsid w:val="004407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F5751"/>
    <w:rPr>
      <w:color w:val="D34817" w:themeColor="background2"/>
      <w:sz w:val="38"/>
    </w:rPr>
  </w:style>
  <w:style w:type="paragraph" w:styleId="Footer">
    <w:name w:val="footer"/>
    <w:basedOn w:val="Normal"/>
    <w:link w:val="FooterChar"/>
    <w:uiPriority w:val="99"/>
    <w:semiHidden/>
    <w:rsid w:val="004407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F5751"/>
    <w:rPr>
      <w:color w:val="D34817" w:themeColor="background2"/>
      <w:sz w:val="38"/>
    </w:rPr>
  </w:style>
  <w:style w:type="paragraph" w:customStyle="1" w:styleId="AddressorLocation">
    <w:name w:val="Address or Location"/>
    <w:basedOn w:val="Normal"/>
    <w:rsid w:val="00440755"/>
    <w:pPr>
      <w:spacing w:after="0"/>
    </w:pPr>
    <w:rPr>
      <w:spacing w:val="6"/>
      <w:lang w:val="en-US"/>
    </w:rPr>
  </w:style>
  <w:style w:type="paragraph" w:customStyle="1" w:styleId="Place">
    <w:name w:val="Place"/>
    <w:basedOn w:val="Normal"/>
    <w:rsid w:val="005F5751"/>
    <w:pPr>
      <w:spacing w:after="240"/>
    </w:pPr>
    <w:rPr>
      <w:sz w:val="68"/>
      <w:lang w:val="en-US"/>
    </w:rPr>
  </w:style>
  <w:style w:type="paragraph" w:customStyle="1" w:styleId="DayoftheMonth">
    <w:name w:val="Day of the Month"/>
    <w:basedOn w:val="Normal"/>
    <w:rsid w:val="00440755"/>
    <w:pPr>
      <w:spacing w:after="0" w:line="204" w:lineRule="auto"/>
    </w:pPr>
    <w:rPr>
      <w:rFonts w:asciiTheme="majorHAnsi" w:hAnsiTheme="majorHAnsi"/>
      <w:b/>
      <w:color w:val="D34817" w:themeColor="accent1"/>
      <w:spacing w:val="-28"/>
      <w:sz w:val="138"/>
      <w:lang w:val="en-US"/>
    </w:rPr>
  </w:style>
  <w:style w:type="paragraph" w:customStyle="1" w:styleId="Month">
    <w:name w:val="Month"/>
    <w:basedOn w:val="Normal"/>
    <w:rsid w:val="00440755"/>
    <w:pPr>
      <w:spacing w:before="80" w:after="0" w:line="216" w:lineRule="auto"/>
    </w:pPr>
    <w:rPr>
      <w:rFonts w:asciiTheme="majorHAnsi" w:hAnsiTheme="majorHAnsi"/>
      <w:b/>
      <w:color w:val="D34817" w:themeColor="accent1"/>
      <w:spacing w:val="-22"/>
      <w:sz w:val="26"/>
      <w:lang w:val="en-US"/>
    </w:rPr>
  </w:style>
  <w:style w:type="paragraph" w:customStyle="1" w:styleId="DayoftheWeek">
    <w:name w:val="Day of the Week"/>
    <w:basedOn w:val="Normal"/>
    <w:rsid w:val="00440755"/>
    <w:pPr>
      <w:spacing w:after="0" w:line="204" w:lineRule="auto"/>
    </w:pPr>
  </w:style>
  <w:style w:type="paragraph" w:customStyle="1" w:styleId="Time">
    <w:name w:val="Time"/>
    <w:basedOn w:val="Normal"/>
    <w:rsid w:val="005F5751"/>
    <w:pPr>
      <w:spacing w:before="360"/>
    </w:pPr>
    <w:rPr>
      <w:rFonts w:asciiTheme="majorHAnsi" w:hAnsiTheme="majorHAnsi"/>
      <w:b/>
      <w:color w:val="000000" w:themeColor="background1"/>
      <w:spacing w:val="-18"/>
      <w:sz w:val="36"/>
      <w:szCs w:val="3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D3C53"/>
    <w:rPr>
      <w:rFonts w:asciiTheme="majorHAnsi" w:eastAsiaTheme="majorEastAsia" w:hAnsiTheme="majorHAnsi" w:cstheme="majorBidi"/>
      <w:color w:val="9D3511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D3C53"/>
    <w:rPr>
      <w:rFonts w:asciiTheme="majorHAnsi" w:eastAsiaTheme="majorEastAsia" w:hAnsiTheme="majorHAnsi" w:cstheme="majorBidi"/>
      <w:caps/>
      <w:color w:val="9D351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D3C53"/>
    <w:rPr>
      <w:rFonts w:asciiTheme="majorHAnsi" w:eastAsiaTheme="majorEastAsia" w:hAnsiTheme="majorHAnsi" w:cstheme="majorBidi"/>
      <w:i/>
      <w:iCs/>
      <w:caps/>
      <w:color w:val="69230B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D3C53"/>
    <w:rPr>
      <w:rFonts w:asciiTheme="majorHAnsi" w:eastAsiaTheme="majorEastAsia" w:hAnsiTheme="majorHAnsi" w:cstheme="majorBidi"/>
      <w:b/>
      <w:bCs/>
      <w:color w:val="69230B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D3C53"/>
    <w:rPr>
      <w:rFonts w:asciiTheme="majorHAnsi" w:eastAsiaTheme="majorEastAsia" w:hAnsiTheme="majorHAnsi" w:cstheme="majorBidi"/>
      <w:b/>
      <w:bCs/>
      <w:i/>
      <w:iCs/>
      <w:color w:val="69230B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D3C53"/>
    <w:rPr>
      <w:rFonts w:asciiTheme="majorHAnsi" w:eastAsiaTheme="majorEastAsia" w:hAnsiTheme="majorHAnsi" w:cstheme="majorBidi"/>
      <w:i/>
      <w:iCs/>
      <w:color w:val="69230B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D3C53"/>
    <w:pPr>
      <w:spacing w:line="240" w:lineRule="auto"/>
    </w:pPr>
    <w:rPr>
      <w:b/>
      <w:bCs/>
      <w:smallCaps/>
      <w:color w:val="FFFFFF" w:themeColor="text2"/>
    </w:rPr>
  </w:style>
  <w:style w:type="character" w:styleId="Emphasis">
    <w:name w:val="Emphasis"/>
    <w:basedOn w:val="DefaultParagraphFont"/>
    <w:uiPriority w:val="20"/>
    <w:qFormat/>
    <w:rsid w:val="005D3C53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5D3C53"/>
    <w:pPr>
      <w:spacing w:before="120" w:after="120"/>
      <w:ind w:left="720"/>
    </w:pPr>
    <w:rPr>
      <w:color w:val="FFFFFF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5D3C53"/>
    <w:rPr>
      <w:color w:val="FFFFFF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3C53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FFFFFF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3C53"/>
    <w:rPr>
      <w:rFonts w:asciiTheme="majorHAnsi" w:eastAsiaTheme="majorEastAsia" w:hAnsiTheme="majorHAnsi" w:cstheme="majorBidi"/>
      <w:color w:val="FFFFFF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5D3C53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5D3C53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5D3C53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5D3C53"/>
    <w:rPr>
      <w:b/>
      <w:bCs/>
      <w:smallCaps/>
      <w:color w:val="FFFFFF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5D3C53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D3C53"/>
    <w:pPr>
      <w:outlineLvl w:val="9"/>
    </w:pPr>
  </w:style>
  <w:style w:type="character" w:customStyle="1" w:styleId="NoSpacingChar">
    <w:name w:val="No Spacing Char"/>
    <w:basedOn w:val="DefaultParagraphFont"/>
    <w:link w:val="NoSpacing"/>
    <w:uiPriority w:val="1"/>
    <w:rsid w:val="00BD1348"/>
  </w:style>
  <w:style w:type="paragraph" w:styleId="ListParagraph">
    <w:name w:val="List Paragraph"/>
    <w:basedOn w:val="Normal"/>
    <w:uiPriority w:val="34"/>
    <w:qFormat/>
    <w:rsid w:val="00982A7E"/>
    <w:pPr>
      <w:ind w:left="720"/>
      <w:contextualSpacing/>
    </w:pPr>
    <w:rPr>
      <w:rFonts w:eastAsiaTheme="minorHAnsi"/>
      <w:lang w:val="en-US"/>
    </w:rPr>
  </w:style>
  <w:style w:type="character" w:styleId="Hyperlink">
    <w:name w:val="Hyperlink"/>
    <w:basedOn w:val="DefaultParagraphFont"/>
    <w:uiPriority w:val="99"/>
    <w:unhideWhenUsed/>
    <w:rsid w:val="005A6957"/>
    <w:rPr>
      <w:color w:val="CC9900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A7563"/>
    <w:rPr>
      <w:color w:val="96A9A9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09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erywellfit.com/ways-to-make-your-holiday-meal-more-nutritious-5208789" TargetMode="External"/><Relationship Id="rId13" Type="http://schemas.openxmlformats.org/officeDocument/2006/relationships/hyperlink" Target="https://newsnetwork.mayoclinic.org/discussion/10-healthy-holiday-nutrition-tips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atthis.com/healthy-holiday-eating-habits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theme" Target="theme/theme1.xml"/><Relationship Id="rId10" Type="http://schemas.openxmlformats.org/officeDocument/2006/relationships/hyperlink" Target="https://www.verywellfit.com/ways-to-make-your-holiday-meal-more-nutritious-5208789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www.eatthis.com/healthy-holiday-eating-habits/" TargetMode="External"/><Relationship Id="rId14" Type="http://schemas.openxmlformats.org/officeDocument/2006/relationships/hyperlink" Target="https://newsnetwork.mayoclinic.org/discussion/10-healthy-holiday-nutrition-tips/" TargetMode="External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7775pw\AppData\Roaming\Microsoft\Templates\Modern%20Thanksgiving%20flyer.dotx" TargetMode="External"/></Relationships>
</file>

<file path=word/theme/theme1.xml><?xml version="1.0" encoding="utf-8"?>
<a:theme xmlns:a="http://schemas.openxmlformats.org/drawingml/2006/main" name="Тема Office">
  <a:themeElements>
    <a:clrScheme name="Custom 1">
      <a:dk1>
        <a:sysClr val="windowText" lastClr="000000"/>
      </a:dk1>
      <a:lt1>
        <a:srgbClr val="000000"/>
      </a:lt1>
      <a:dk2>
        <a:srgbClr val="FFFFFF"/>
      </a:dk2>
      <a:lt2>
        <a:srgbClr val="D34817"/>
      </a:lt2>
      <a:accent1>
        <a:srgbClr val="D34817"/>
      </a:accent1>
      <a:accent2>
        <a:srgbClr val="FFD147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6AAB1B-6686-43BE-B65D-C0816D10F4B6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569bf4a9-87bd-4dbf-a36c-1db5158e5def}" enabled="1" method="Privileged" siteId="{ea80952e-a476-42d4-aaf4-5457852b0f7e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Modern Thanksgiving flyer.dotx</Template>
  <TotalTime>0</TotalTime>
  <Pages>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2022-09-27T11:52:00Z</dcterms:created>
  <dcterms:modified xsi:type="dcterms:W3CDTF">2022-11-02T19:30:00Z</dcterms:modified>
</cp:coreProperties>
</file>